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0B354" w14:textId="51F2150B" w:rsidR="00C05B76" w:rsidRDefault="000B7A56" w:rsidP="00C05B76">
      <w:pPr>
        <w:pStyle w:val="Title"/>
      </w:pPr>
      <w:r>
        <w:t xml:space="preserve">100% Committed </w:t>
      </w:r>
      <w:r w:rsidR="00FB0CE8">
        <w:t>Workshop Reflection Guide</w:t>
      </w:r>
    </w:p>
    <w:p w14:paraId="358BBE63" w14:textId="777FCEA9" w:rsidR="00E80D18" w:rsidRDefault="00FB0CE8" w:rsidP="00E80D18">
      <w:r>
        <w:t xml:space="preserve">Directions: </w:t>
      </w:r>
      <w:r w:rsidR="000B7A56">
        <w:t>A</w:t>
      </w:r>
      <w:r>
        <w:t>fter watching the workshop</w:t>
      </w:r>
      <w:r w:rsidR="003D53EA">
        <w:t>,</w:t>
      </w:r>
      <w:r>
        <w:t xml:space="preserve"> complete the reflection questions below.</w:t>
      </w:r>
    </w:p>
    <w:p w14:paraId="3ECC9FAD" w14:textId="11EC38FE" w:rsidR="00682996" w:rsidRDefault="00682996" w:rsidP="00682996">
      <w:pPr>
        <w:pStyle w:val="ListParagraph"/>
        <w:numPr>
          <w:ilvl w:val="0"/>
          <w:numId w:val="14"/>
        </w:numPr>
      </w:pPr>
      <w:r>
        <w:t>Which part of this workshop stood out to you the most? Why?</w:t>
      </w:r>
    </w:p>
    <w:p w14:paraId="2E5323C5" w14:textId="14EECE57" w:rsidR="002B3EF2" w:rsidRDefault="002B3EF2" w:rsidP="002B3EF2"/>
    <w:p w14:paraId="286EAE95" w14:textId="392C4ED7" w:rsidR="002B3EF2" w:rsidRDefault="002B3EF2" w:rsidP="002B3EF2"/>
    <w:p w14:paraId="73D9573C" w14:textId="73F47D6C" w:rsidR="002B3EF2" w:rsidRDefault="002B3EF2" w:rsidP="002B3EF2"/>
    <w:p w14:paraId="057C9658" w14:textId="17A0560F" w:rsidR="002B3EF2" w:rsidRDefault="002B3EF2" w:rsidP="002B3EF2"/>
    <w:p w14:paraId="7D1237BD" w14:textId="77777777" w:rsidR="002B3EF2" w:rsidRDefault="002B3EF2" w:rsidP="002B3EF2"/>
    <w:p w14:paraId="4D139F8D" w14:textId="3EF15A00" w:rsidR="00FB0CE8" w:rsidRDefault="00682996" w:rsidP="00682996">
      <w:pPr>
        <w:pStyle w:val="ListParagraph"/>
        <w:numPr>
          <w:ilvl w:val="0"/>
          <w:numId w:val="14"/>
        </w:numPr>
      </w:pPr>
      <w:r>
        <w:t>How can this workshop help you grow as a leader?</w:t>
      </w:r>
    </w:p>
    <w:p w14:paraId="4C169415" w14:textId="4942F13B" w:rsidR="002B3EF2" w:rsidRDefault="002B3EF2" w:rsidP="002B3EF2"/>
    <w:p w14:paraId="282D4C96" w14:textId="6CDFDC66" w:rsidR="002B3EF2" w:rsidRDefault="002B3EF2" w:rsidP="002B3EF2"/>
    <w:p w14:paraId="631720F3" w14:textId="0957F9B3" w:rsidR="002B3EF2" w:rsidRDefault="002B3EF2" w:rsidP="002B3EF2"/>
    <w:p w14:paraId="0F12FF54" w14:textId="66D9EEF0" w:rsidR="002B3EF2" w:rsidRDefault="002B3EF2" w:rsidP="002B3EF2"/>
    <w:p w14:paraId="51B05A95" w14:textId="77777777" w:rsidR="002B3EF2" w:rsidRDefault="002B3EF2" w:rsidP="002B3EF2"/>
    <w:p w14:paraId="6ADDDBA7" w14:textId="26F559B4" w:rsidR="00682996" w:rsidRDefault="00682996" w:rsidP="00682996">
      <w:pPr>
        <w:pStyle w:val="ListParagraph"/>
        <w:numPr>
          <w:ilvl w:val="0"/>
          <w:numId w:val="14"/>
        </w:numPr>
      </w:pPr>
      <w:r>
        <w:t>How can you use what you learned in your chapter?</w:t>
      </w:r>
    </w:p>
    <w:p w14:paraId="2CAF71D6" w14:textId="7BC726DF" w:rsidR="002B3EF2" w:rsidRDefault="002B3EF2" w:rsidP="002B3EF2"/>
    <w:p w14:paraId="222B237D" w14:textId="6BFD2A3B" w:rsidR="002B3EF2" w:rsidRDefault="002B3EF2" w:rsidP="002B3EF2"/>
    <w:p w14:paraId="551B7CCB" w14:textId="1A8F5D6D" w:rsidR="002B3EF2" w:rsidRDefault="002B3EF2" w:rsidP="002B3EF2"/>
    <w:p w14:paraId="08FFE4BC" w14:textId="77777777" w:rsidR="002B3EF2" w:rsidRDefault="002B3EF2" w:rsidP="002B3EF2"/>
    <w:p w14:paraId="4BE6E1B1" w14:textId="5BF6B45F" w:rsidR="00682996" w:rsidRDefault="00682996" w:rsidP="00682996">
      <w:pPr>
        <w:pStyle w:val="ListParagraph"/>
        <w:numPr>
          <w:ilvl w:val="0"/>
          <w:numId w:val="14"/>
        </w:numPr>
      </w:pPr>
      <w:r>
        <w:t>What goal do you have for this school year? How can you stay committed to this goal?</w:t>
      </w:r>
    </w:p>
    <w:p w14:paraId="2BEA6289" w14:textId="59D2E787" w:rsidR="002B3EF2" w:rsidRDefault="002B3EF2" w:rsidP="002B3EF2"/>
    <w:p w14:paraId="0B090402" w14:textId="73EB6BA8" w:rsidR="002B3EF2" w:rsidRDefault="002B3EF2" w:rsidP="002B3EF2"/>
    <w:p w14:paraId="298E0F4F" w14:textId="49EE062B" w:rsidR="002B3EF2" w:rsidRDefault="002B3EF2" w:rsidP="002B3EF2"/>
    <w:p w14:paraId="4B6F6980" w14:textId="77777777" w:rsidR="002B3EF2" w:rsidRDefault="002B3EF2" w:rsidP="002B3EF2"/>
    <w:p w14:paraId="0DEF48C4" w14:textId="0C2F3117" w:rsidR="00682996" w:rsidRDefault="002B3EF2" w:rsidP="00682996">
      <w:pPr>
        <w:pStyle w:val="ListParagraph"/>
        <w:numPr>
          <w:ilvl w:val="0"/>
          <w:numId w:val="14"/>
        </w:numPr>
      </w:pPr>
      <w:r>
        <w:t>What does it mean to commit to someone else? Why it is important to stay committed?</w:t>
      </w:r>
    </w:p>
    <w:p w14:paraId="097AEDD1" w14:textId="2C5C84B3" w:rsidR="002B3EF2" w:rsidRDefault="002B3EF2" w:rsidP="002B3EF2"/>
    <w:p w14:paraId="745B9207" w14:textId="77FE0FEC" w:rsidR="002B3EF2" w:rsidRDefault="002B3EF2" w:rsidP="002B3EF2"/>
    <w:p w14:paraId="480FCF8C" w14:textId="77777777" w:rsidR="002B3EF2" w:rsidRDefault="002B3EF2" w:rsidP="002B3EF2"/>
    <w:p w14:paraId="7EF49127" w14:textId="35AFDCB7" w:rsidR="002B3EF2" w:rsidRDefault="002B3EF2" w:rsidP="00682996">
      <w:pPr>
        <w:pStyle w:val="ListParagraph"/>
        <w:numPr>
          <w:ilvl w:val="0"/>
          <w:numId w:val="14"/>
        </w:numPr>
      </w:pPr>
      <w:r>
        <w:lastRenderedPageBreak/>
        <w:t>Use the space below to write out what you are going to share in your commitment video. Be sure to post it and tag #FFACommitted.</w:t>
      </w:r>
    </w:p>
    <w:p w14:paraId="6AD9AC66" w14:textId="36B32702" w:rsidR="00FB0CE8" w:rsidRPr="00E80D18" w:rsidRDefault="00FB0CE8" w:rsidP="00E80D18"/>
    <w:sectPr w:rsidR="00FB0CE8" w:rsidRPr="00E80D18" w:rsidSect="000F238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2" w:h="15842" w:code="1"/>
      <w:pgMar w:top="1412" w:right="1412" w:bottom="1412" w:left="1412" w:header="709" w:footer="3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7626B1" w14:textId="77777777" w:rsidR="0089644C" w:rsidRDefault="0089644C" w:rsidP="00E974FE">
      <w:pPr>
        <w:spacing w:after="0" w:line="240" w:lineRule="auto"/>
      </w:pPr>
      <w:r>
        <w:separator/>
      </w:r>
    </w:p>
  </w:endnote>
  <w:endnote w:type="continuationSeparator" w:id="0">
    <w:p w14:paraId="0168CA9D" w14:textId="77777777" w:rsidR="0089644C" w:rsidRDefault="0089644C" w:rsidP="00E97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  <w:embedRegular r:id="rId1" w:fontKey="{D37CE33F-26BD-48D5-841B-C80AC750B105}"/>
    <w:embedBold r:id="rId2" w:fontKey="{3050820A-8CBB-471E-919F-9005B372E66B}"/>
    <w:embedItalic r:id="rId3" w:fontKey="{A8FBCFF7-F567-4036-A10F-BF4F4378C415}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  <w:embedRegular r:id="rId4" w:fontKey="{7DB2EDC8-4DEC-4846-A07E-5570BC7394A4}"/>
    <w:embedBold r:id="rId5" w:fontKey="{F401C760-71B6-4351-805D-DD1384B20EE0}"/>
    <w:embedItalic r:id="rId6" w:fontKey="{4E88E478-FC0B-4C82-A237-A57E6B45662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3031BF33-9545-4FFE-92B9-BE1364CE23B8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8" w:fontKey="{023C7EB6-A8EF-42DC-93BE-1B1E713E4B2E}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A4D73" w14:textId="77777777" w:rsidR="004A4F01" w:rsidRDefault="004A4F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6AEFF" w14:textId="77777777" w:rsidR="00E974F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56B1DC4" wp14:editId="5961DBF7">
              <wp:simplePos x="0" y="0"/>
              <wp:positionH relativeFrom="page">
                <wp:posOffset>-228600</wp:posOffset>
              </wp:positionH>
              <wp:positionV relativeFrom="page">
                <wp:posOffset>9439275</wp:posOffset>
              </wp:positionV>
              <wp:extent cx="8229600" cy="1304925"/>
              <wp:effectExtent l="0" t="0" r="19050" b="2857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9600" cy="1304925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BE13A2" id="Rectangle 7" o:spid="_x0000_s1026" style="position:absolute;margin-left:-18pt;margin-top:743.25pt;width:9in;height:102.7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" fillcolor="#df5931" strokecolor="#17274a" strokeweight="1pt">
              <w10:wrap anchorx="page" anchory="page"/>
            </v:rect>
          </w:pict>
        </mc:Fallback>
      </mc:AlternateContent>
    </w:r>
    <w:r w:rsidR="00E87B95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B1CDE1" w14:textId="77777777" w:rsidR="006F45AE" w:rsidRPr="00093178" w:rsidRDefault="000F2385">
    <w:pPr>
      <w:pStyle w:val="Footer"/>
      <w:rPr>
        <w:color w:val="FFFFFF" w:themeColor="background1"/>
      </w:rPr>
    </w:pPr>
    <w:r w:rsidRPr="00093178">
      <w:rPr>
        <w:noProof/>
        <w:color w:val="FFFFFF" w:themeColor="background1"/>
        <w:lang w:val="en-US"/>
      </w:rPr>
      <mc:AlternateContent>
        <mc:Choice Requires="wps">
          <w:drawing>
            <wp:anchor distT="0" distB="0" distL="114300" distR="114300" simplePos="0" relativeHeight="251657214" behindDoc="1" locked="0" layoutInCell="1" allowOverlap="1" wp14:anchorId="1522626F" wp14:editId="6326EEAD">
              <wp:simplePos x="0" y="0"/>
              <wp:positionH relativeFrom="page">
                <wp:posOffset>-19050</wp:posOffset>
              </wp:positionH>
              <wp:positionV relativeFrom="page">
                <wp:posOffset>9505950</wp:posOffset>
              </wp:positionV>
              <wp:extent cx="7981950" cy="121920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1950" cy="1219200"/>
                      </a:xfrm>
                      <a:prstGeom prst="rect">
                        <a:avLst/>
                      </a:prstGeom>
                      <a:solidFill>
                        <a:srgbClr val="DF5931"/>
                      </a:solidFill>
                      <a:ln>
                        <a:solidFill>
                          <a:srgbClr val="17274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CA60AA" id="Rectangle 5" o:spid="_x0000_s1026" style="position:absolute;margin-left:-1.5pt;margin-top:748.5pt;width:628.5pt;height:96pt;z-index:-2516592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" fillcolor="#df5931" strokecolor="#17274a" strokeweight="1pt">
              <w10:wrap anchorx="page" anchory="page"/>
            </v:rect>
          </w:pict>
        </mc:Fallback>
      </mc:AlternateContent>
    </w:r>
    <w:r w:rsidR="006F45AE" w:rsidRPr="00093178">
      <w:rPr>
        <w:color w:val="FFFFFF" w:themeColor="background1"/>
      </w:rPr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A19FEB" w14:textId="77777777" w:rsidR="0089644C" w:rsidRDefault="0089644C" w:rsidP="00E974FE">
      <w:pPr>
        <w:spacing w:after="0" w:line="240" w:lineRule="auto"/>
      </w:pPr>
      <w:r>
        <w:separator/>
      </w:r>
    </w:p>
  </w:footnote>
  <w:footnote w:type="continuationSeparator" w:id="0">
    <w:p w14:paraId="4E58E84E" w14:textId="77777777" w:rsidR="0089644C" w:rsidRDefault="0089644C" w:rsidP="00E97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C1C6" w14:textId="77777777" w:rsidR="004A4F01" w:rsidRDefault="004A4F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746E8" w14:textId="77777777" w:rsidR="00E974FE" w:rsidRDefault="00E87B95">
    <w:pPr>
      <w:pStyle w:val="Head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4D95E02E" wp14:editId="09C62260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1121724D" wp14:editId="4B2ABB01">
              <wp:simplePos x="0" y="0"/>
              <wp:positionH relativeFrom="page">
                <wp:align>center</wp:align>
              </wp:positionH>
              <wp:positionV relativeFrom="page">
                <wp:posOffset>422910</wp:posOffset>
              </wp:positionV>
              <wp:extent cx="7772400" cy="205920"/>
              <wp:effectExtent l="0" t="0" r="0" b="381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27C73E" id="Rectangle 2" o:spid="_x0000_s1026" style="position:absolute;margin-left:0;margin-top:33.3pt;width:612pt;height:16.2pt;z-index:-251658241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" fillcolor="#17274a" stroked="f" strokeweight="1pt">
              <w10:wrap anchorx="page" anchory="page"/>
            </v:rect>
          </w:pict>
        </mc:Fallback>
      </mc:AlternateContent>
    </w:r>
    <w:r w:rsidR="00E974FE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154F6B2" wp14:editId="7388E2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55764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35ADF9" id="Rectangle 1" o:spid="_x0000_s1026" style="position:absolute;margin-left:0;margin-top:0;width:612pt;height:43.9pt;z-index:-251657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" fillcolor="#df591d" stroked="f" strokeweight="1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7AE37" w14:textId="77777777" w:rsidR="004B7734" w:rsidRDefault="004A4F01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1A4084EC" wp14:editId="383824AE">
          <wp:simplePos x="0" y="0"/>
          <wp:positionH relativeFrom="margin">
            <wp:align>center</wp:align>
          </wp:positionH>
          <wp:positionV relativeFrom="paragraph">
            <wp:posOffset>121285</wp:posOffset>
          </wp:positionV>
          <wp:extent cx="1564005" cy="1323975"/>
          <wp:effectExtent l="0" t="0" r="0" b="9525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Convention Logo_Outlined Container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CE403F9" wp14:editId="32793C5A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0D1AD0" wp14:editId="41CAA0C3">
              <wp:simplePos x="0" y="0"/>
              <wp:positionH relativeFrom="page">
                <wp:align>center</wp:align>
              </wp:positionH>
              <wp:positionV relativeFrom="page">
                <wp:posOffset>1257300</wp:posOffset>
              </wp:positionV>
              <wp:extent cx="7772400" cy="205920"/>
              <wp:effectExtent l="0" t="0" r="0" b="3810"/>
              <wp:wrapNone/>
              <wp:docPr id="8" name="Rectang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33213F" id="Rectangle 8" o:spid="_x0000_s1026" style="position:absolute;margin-left:0;margin-top:99pt;width:612pt;height:16.2pt;z-index:-25165414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" fillcolor="#17274a" stroked="f" strokeweight="1pt">
              <w10:wrap anchorx="page" anchory="page"/>
            </v:rect>
          </w:pict>
        </mc:Fallback>
      </mc:AlternateContent>
    </w:r>
    <w:r w:rsidR="004B7734"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58634C8" wp14:editId="58A38B4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72400" cy="1257480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89D20B1" id="Rectangle 9" o:spid="_x0000_s1026" style="position:absolute;margin-left:0;margin-top:0;width:612pt;height:99pt;z-index:-25165312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" fillcolor="#df591d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0A7EFAB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72F571A"/>
    <w:multiLevelType w:val="hybridMultilevel"/>
    <w:tmpl w:val="B7BA1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2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0E4"/>
    <w:rsid w:val="000200EC"/>
    <w:rsid w:val="00056C17"/>
    <w:rsid w:val="000639BF"/>
    <w:rsid w:val="00093178"/>
    <w:rsid w:val="000B7A56"/>
    <w:rsid w:val="000F2385"/>
    <w:rsid w:val="00106469"/>
    <w:rsid w:val="0011064E"/>
    <w:rsid w:val="001D40E4"/>
    <w:rsid w:val="001E56D8"/>
    <w:rsid w:val="001E6747"/>
    <w:rsid w:val="00206C6F"/>
    <w:rsid w:val="00226579"/>
    <w:rsid w:val="0028785F"/>
    <w:rsid w:val="002B3EF2"/>
    <w:rsid w:val="002C3CD4"/>
    <w:rsid w:val="002D1439"/>
    <w:rsid w:val="002E4ABB"/>
    <w:rsid w:val="00394708"/>
    <w:rsid w:val="003D06F0"/>
    <w:rsid w:val="003D53EA"/>
    <w:rsid w:val="003F1000"/>
    <w:rsid w:val="00462466"/>
    <w:rsid w:val="0049616A"/>
    <w:rsid w:val="004A4F01"/>
    <w:rsid w:val="004B7734"/>
    <w:rsid w:val="004E0DB9"/>
    <w:rsid w:val="00500211"/>
    <w:rsid w:val="00575640"/>
    <w:rsid w:val="005B0FDD"/>
    <w:rsid w:val="005C6C87"/>
    <w:rsid w:val="005F0AE1"/>
    <w:rsid w:val="00682996"/>
    <w:rsid w:val="006F45AE"/>
    <w:rsid w:val="007208D7"/>
    <w:rsid w:val="00740B4F"/>
    <w:rsid w:val="0079024C"/>
    <w:rsid w:val="007B2573"/>
    <w:rsid w:val="007E01A1"/>
    <w:rsid w:val="008421CB"/>
    <w:rsid w:val="0089644C"/>
    <w:rsid w:val="008973B5"/>
    <w:rsid w:val="00995841"/>
    <w:rsid w:val="009B007B"/>
    <w:rsid w:val="00A552DD"/>
    <w:rsid w:val="00A818CA"/>
    <w:rsid w:val="00AC0609"/>
    <w:rsid w:val="00B07E3D"/>
    <w:rsid w:val="00B73261"/>
    <w:rsid w:val="00C05B76"/>
    <w:rsid w:val="00C10B54"/>
    <w:rsid w:val="00C43A64"/>
    <w:rsid w:val="00C65667"/>
    <w:rsid w:val="00C82B7A"/>
    <w:rsid w:val="00CA4A0C"/>
    <w:rsid w:val="00CC278D"/>
    <w:rsid w:val="00D27E09"/>
    <w:rsid w:val="00E55329"/>
    <w:rsid w:val="00E80D18"/>
    <w:rsid w:val="00E87B95"/>
    <w:rsid w:val="00E974FE"/>
    <w:rsid w:val="00EC27BF"/>
    <w:rsid w:val="00ED2C7B"/>
    <w:rsid w:val="00FB0CE8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3F978"/>
  <w15:chartTrackingRefBased/>
  <w15:docId w15:val="{33581137-15FE-41C1-8598-77303ED83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 w:qFormat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734"/>
  </w:style>
  <w:style w:type="paragraph" w:styleId="Heading1">
    <w:name w:val="heading 1"/>
    <w:basedOn w:val="Normal"/>
    <w:next w:val="Normal"/>
    <w:link w:val="Heading1Char"/>
    <w:uiPriority w:val="2"/>
    <w:qFormat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C05B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E1251B" w:themeColor="accent4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3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C05B76"/>
    <w:rPr>
      <w:rFonts w:asciiTheme="majorHAnsi" w:eastAsiaTheme="majorEastAsia" w:hAnsiTheme="majorHAnsi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customStyle="1" w:styleId="Hashtag1">
    <w:name w:val="Hashtag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</w:style>
  <w:style w:type="paragraph" w:styleId="ListBullet">
    <w:name w:val="List Bullet"/>
    <w:basedOn w:val="Normal"/>
    <w:uiPriority w:val="6"/>
    <w:unhideWhenUsed/>
    <w:qFormat/>
    <w:rsid w:val="00C65667"/>
    <w:pPr>
      <w:numPr>
        <w:numId w:val="4"/>
      </w:numPr>
    </w:pPr>
  </w:style>
  <w:style w:type="paragraph" w:styleId="ListBullet2">
    <w:name w:val="List Bullet 2"/>
    <w:basedOn w:val="Normal"/>
    <w:uiPriority w:val="7"/>
    <w:unhideWhenUsed/>
    <w:qFormat/>
    <w:rsid w:val="00C65667"/>
    <w:pPr>
      <w:numPr>
        <w:numId w:val="5"/>
      </w:numPr>
    </w:p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</w:style>
  <w:style w:type="paragraph" w:styleId="ListNumber">
    <w:name w:val="List Number"/>
    <w:basedOn w:val="Normal"/>
    <w:uiPriority w:val="8"/>
    <w:unhideWhenUsed/>
    <w:qFormat/>
    <w:rsid w:val="00C65667"/>
    <w:pPr>
      <w:numPr>
        <w:numId w:val="9"/>
      </w:numPr>
      <w:ind w:left="357" w:hanging="357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7B2573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qFormat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sz w:val="24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customStyle="1" w:styleId="SmartHyperlink1">
    <w:name w:val="Smart Hyperlink1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ED2C7B"/>
    <w:pPr>
      <w:spacing w:after="0" w:line="240" w:lineRule="auto"/>
    </w:p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F2DAB2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einrich\OneDrive%20-%20National%20FFA\Desktop\Student%20Reflection%20Guid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8DA75A691FC43A484EC2DE580ECE4" ma:contentTypeVersion="8" ma:contentTypeDescription="Create a new document." ma:contentTypeScope="" ma:versionID="b7c38eb627a99a0fe676f27282e5c0eb">
  <xsd:schema xmlns:xsd="http://www.w3.org/2001/XMLSchema" xmlns:xs="http://www.w3.org/2001/XMLSchema" xmlns:p="http://schemas.microsoft.com/office/2006/metadata/properties" xmlns:ns3="1012e17b-32f3-4a79-8a3f-98796352ead8" targetNamespace="http://schemas.microsoft.com/office/2006/metadata/properties" ma:root="true" ma:fieldsID="ceef3d9a144e79f567483126a1b55efc" ns3:_="">
    <xsd:import namespace="1012e17b-32f3-4a79-8a3f-98796352ea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2e17b-32f3-4a79-8a3f-98796352ea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2F72C-2F9E-4145-96C9-EE26A9C458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7C086-37E1-440D-AD80-0E6D0DA635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C70B50-47C7-4F66-9653-F1604EC6D6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2e17b-32f3-4a79-8a3f-98796352ea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738152-8EC7-4360-A0D7-2A0D87ECE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Reflection Guide</Template>
  <TotalTime>4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Weinrich, Ashli</cp:lastModifiedBy>
  <cp:revision>5</cp:revision>
  <dcterms:created xsi:type="dcterms:W3CDTF">2020-10-12T20:36:00Z</dcterms:created>
  <dcterms:modified xsi:type="dcterms:W3CDTF">2020-10-22T11:45:00Z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0x010100DBF8DA75A691FC43A484EC2DE580ECE4</vt:lpwstr>
  </property>
</Properties>
</file>