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30A5B" w14:textId="446CC9BB" w:rsidR="007C6C98" w:rsidRPr="00807326" w:rsidRDefault="006E70EF" w:rsidP="007C6C98">
      <w:pPr>
        <w:pStyle w:val="Title"/>
        <w:spacing w:after="60"/>
      </w:pPr>
      <w:r>
        <w:t xml:space="preserve">Agricultural Sales </w:t>
      </w:r>
      <w:r w:rsidR="007C6C98" w:rsidRPr="00807326">
        <w:t>Career Development Event</w:t>
      </w:r>
    </w:p>
    <w:p w14:paraId="2FF0FF2B" w14:textId="0D1BC81B" w:rsidR="007C6C98" w:rsidRPr="00374A0F" w:rsidRDefault="007C6C98" w:rsidP="007C6C98">
      <w:pPr>
        <w:pStyle w:val="FFABody"/>
        <w:rPr>
          <w:bCs/>
          <w:color w:val="272929"/>
        </w:rPr>
      </w:pPr>
      <w:r w:rsidRPr="00374A0F">
        <w:t xml:space="preserve">Created: </w:t>
      </w:r>
      <w:r>
        <w:fldChar w:fldCharType="begin"/>
      </w:r>
      <w:r>
        <w:instrText xml:space="preserve"> DATE \@ "MMM-yy" </w:instrText>
      </w:r>
      <w:r>
        <w:fldChar w:fldCharType="separate"/>
      </w:r>
      <w:r w:rsidR="00C32704">
        <w:rPr>
          <w:noProof/>
        </w:rPr>
        <w:t>Mar-22</w:t>
      </w:r>
      <w:r>
        <w:fldChar w:fldCharType="end"/>
      </w:r>
    </w:p>
    <w:p w14:paraId="4B79D5FF" w14:textId="77777777" w:rsidR="007C6C98" w:rsidRPr="00C65667" w:rsidRDefault="007C6C98" w:rsidP="007C6C98">
      <w:pPr>
        <w:pStyle w:val="Heading2"/>
      </w:pPr>
      <w:r>
        <w:t>Written</w:t>
      </w:r>
      <w:r w:rsidRPr="008E7990">
        <w:t xml:space="preserve"> Exam</w:t>
      </w:r>
      <w:r>
        <w:t xml:space="preserve"> Key</w:t>
      </w:r>
    </w:p>
    <w:tbl>
      <w:tblPr>
        <w:tblStyle w:val="FFATable1"/>
        <w:tblW w:w="9545" w:type="dxa"/>
        <w:tblLook w:val="04A0" w:firstRow="1" w:lastRow="0" w:firstColumn="1" w:lastColumn="0" w:noHBand="0" w:noVBand="1"/>
      </w:tblPr>
      <w:tblGrid>
        <w:gridCol w:w="1015"/>
        <w:gridCol w:w="1453"/>
        <w:gridCol w:w="654"/>
        <w:gridCol w:w="2141"/>
        <w:gridCol w:w="2141"/>
        <w:gridCol w:w="2141"/>
      </w:tblGrid>
      <w:tr w:rsidR="007C6C98" w:rsidRPr="00E76953" w14:paraId="2CD5FA3E" w14:textId="77777777" w:rsidTr="00C327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tcW w:w="1015" w:type="dxa"/>
            <w:tcBorders>
              <w:bottom w:val="single" w:sz="4" w:space="0" w:color="auto"/>
            </w:tcBorders>
          </w:tcPr>
          <w:p w14:paraId="1C1370C4" w14:textId="77777777" w:rsidR="007C6C98" w:rsidRPr="00E76953" w:rsidRDefault="007C6C98" w:rsidP="007D1CB0">
            <w:r w:rsidRPr="00E76953">
              <w:t>Question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30D9D82F" w14:textId="77777777" w:rsidR="007C6C98" w:rsidRPr="00E76953" w:rsidRDefault="007C6C98" w:rsidP="007D1CB0">
            <w:r w:rsidRPr="00E76953">
              <w:t>Answer</w:t>
            </w:r>
          </w:p>
        </w:tc>
        <w:tc>
          <w:tcPr>
            <w:tcW w:w="654" w:type="dxa"/>
            <w:tcBorders>
              <w:bottom w:val="single" w:sz="4" w:space="0" w:color="auto"/>
            </w:tcBorders>
          </w:tcPr>
          <w:p w14:paraId="304759C4" w14:textId="77777777" w:rsidR="007C6C98" w:rsidRPr="00E76953" w:rsidRDefault="007C6C98" w:rsidP="007D1CB0">
            <w:r w:rsidRPr="00E76953">
              <w:t>Point Value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3C4B941D" w14:textId="77777777" w:rsidR="007C6C98" w:rsidRPr="00E76953" w:rsidRDefault="007C6C98" w:rsidP="007D1CB0">
            <w:r w:rsidRPr="00E76953">
              <w:t>Standard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3A7DE331" w14:textId="77777777" w:rsidR="007C6C98" w:rsidRPr="00E76953" w:rsidRDefault="007C6C98" w:rsidP="007D1CB0">
            <w:r w:rsidRPr="00E76953">
              <w:t>Standard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0A81B3A8" w14:textId="77777777" w:rsidR="007C6C98" w:rsidRPr="00E76953" w:rsidRDefault="007C6C98" w:rsidP="007D1CB0">
            <w:r w:rsidRPr="00E76953">
              <w:t>Standard</w:t>
            </w:r>
          </w:p>
        </w:tc>
      </w:tr>
      <w:tr w:rsidR="00C32704" w:rsidRPr="00C32704" w14:paraId="03FD4A0D" w14:textId="77777777" w:rsidTr="00710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  <w:tblHeader/>
        </w:trPr>
        <w:tc>
          <w:tcPr>
            <w:tcW w:w="9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9AD2" w14:textId="1F415433" w:rsidR="00C32704" w:rsidRPr="00C32704" w:rsidRDefault="00C32704" w:rsidP="007D1CB0">
            <w:pPr>
              <w:rPr>
                <w:color w:val="000000" w:themeColor="text1"/>
              </w:rPr>
            </w:pPr>
            <w:r w:rsidRPr="00C32704">
              <w:rPr>
                <w:color w:val="000000" w:themeColor="text1"/>
              </w:rPr>
              <w:t>Essay</w:t>
            </w:r>
            <w:r w:rsidRPr="00C32704">
              <w:rPr>
                <w:color w:val="000000" w:themeColor="text1"/>
              </w:rPr>
              <w:t xml:space="preserve"> Questions</w:t>
            </w:r>
            <w:r w:rsidRPr="00C32704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</w:tc>
      </w:tr>
      <w:tr w:rsidR="007C6C98" w:rsidRPr="00407E49" w14:paraId="588291BC" w14:textId="77777777" w:rsidTr="00C32704">
        <w:trPr>
          <w:trHeight w:val="829"/>
        </w:trPr>
        <w:tc>
          <w:tcPr>
            <w:tcW w:w="1015" w:type="dxa"/>
            <w:tcBorders>
              <w:top w:val="single" w:sz="4" w:space="0" w:color="auto"/>
            </w:tcBorders>
          </w:tcPr>
          <w:p w14:paraId="27EDD792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6A73B49C" w14:textId="77777777" w:rsidR="007C6C98" w:rsidRPr="00407E49" w:rsidRDefault="007C6C98" w:rsidP="007D1CB0">
            <w:pPr>
              <w:jc w:val="center"/>
            </w:pPr>
            <w:r w:rsidRPr="00407E49">
              <w:t>A=0, B=2, C=4, D=6, E=8</w:t>
            </w:r>
          </w:p>
        </w:tc>
        <w:tc>
          <w:tcPr>
            <w:tcW w:w="654" w:type="dxa"/>
            <w:tcBorders>
              <w:top w:val="single" w:sz="4" w:space="0" w:color="auto"/>
            </w:tcBorders>
          </w:tcPr>
          <w:p w14:paraId="73E4A3D4" w14:textId="77777777" w:rsidR="007C6C98" w:rsidRPr="00407E49" w:rsidRDefault="007C6C98" w:rsidP="007D1CB0">
            <w:pPr>
              <w:jc w:val="center"/>
            </w:pPr>
            <w:r w:rsidRPr="00407E49">
              <w:t>8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14:paraId="256DF015" w14:textId="77777777" w:rsidR="007C6C98" w:rsidRPr="00407E49" w:rsidRDefault="007C6C98" w:rsidP="007D1CB0">
            <w:r w:rsidRPr="00407E49">
              <w:t>ABS.05.02.</w:t>
            </w:r>
            <w:proofErr w:type="gramStart"/>
            <w:r w:rsidRPr="00407E49">
              <w:t>01.a.</w:t>
            </w:r>
            <w:proofErr w:type="gramEnd"/>
          </w:p>
        </w:tc>
        <w:tc>
          <w:tcPr>
            <w:tcW w:w="2141" w:type="dxa"/>
            <w:tcBorders>
              <w:top w:val="single" w:sz="4" w:space="0" w:color="auto"/>
            </w:tcBorders>
          </w:tcPr>
          <w:p w14:paraId="05A0170C" w14:textId="77777777" w:rsidR="007C6C98" w:rsidRPr="00407E49" w:rsidRDefault="007C6C98" w:rsidP="007D1CB0"/>
        </w:tc>
        <w:tc>
          <w:tcPr>
            <w:tcW w:w="2141" w:type="dxa"/>
            <w:tcBorders>
              <w:top w:val="single" w:sz="4" w:space="0" w:color="auto"/>
            </w:tcBorders>
          </w:tcPr>
          <w:p w14:paraId="69A0CA6C" w14:textId="77777777" w:rsidR="007C6C98" w:rsidRPr="00407E49" w:rsidRDefault="007C6C98" w:rsidP="007D1CB0"/>
        </w:tc>
      </w:tr>
      <w:tr w:rsidR="007C6C98" w:rsidRPr="00407E49" w14:paraId="3BCC1F07" w14:textId="77777777" w:rsidTr="00C32704">
        <w:trPr>
          <w:trHeight w:val="813"/>
        </w:trPr>
        <w:tc>
          <w:tcPr>
            <w:tcW w:w="1015" w:type="dxa"/>
          </w:tcPr>
          <w:p w14:paraId="241DC6D8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3" w:type="dxa"/>
          </w:tcPr>
          <w:p w14:paraId="25621560" w14:textId="77777777" w:rsidR="007C6C98" w:rsidRPr="00407E49" w:rsidRDefault="007C6C98" w:rsidP="007D1CB0">
            <w:pPr>
              <w:jc w:val="center"/>
            </w:pPr>
            <w:r w:rsidRPr="00407E49">
              <w:t>A=0, B=</w:t>
            </w:r>
            <w:r>
              <w:t>4</w:t>
            </w:r>
            <w:r w:rsidRPr="00407E49">
              <w:t xml:space="preserve"> C=6, D=</w:t>
            </w:r>
            <w:r>
              <w:t>8</w:t>
            </w:r>
            <w:r w:rsidRPr="00407E49">
              <w:t xml:space="preserve"> E=1</w:t>
            </w:r>
            <w:r>
              <w:t>0</w:t>
            </w:r>
          </w:p>
        </w:tc>
        <w:tc>
          <w:tcPr>
            <w:tcW w:w="654" w:type="dxa"/>
          </w:tcPr>
          <w:p w14:paraId="3EDAD399" w14:textId="77777777" w:rsidR="007C6C98" w:rsidRPr="00407E49" w:rsidRDefault="007C6C98" w:rsidP="007D1CB0">
            <w:pPr>
              <w:jc w:val="center"/>
            </w:pPr>
            <w:r>
              <w:t>10</w:t>
            </w:r>
          </w:p>
        </w:tc>
        <w:tc>
          <w:tcPr>
            <w:tcW w:w="2141" w:type="dxa"/>
          </w:tcPr>
          <w:p w14:paraId="6BF4789C" w14:textId="77777777" w:rsidR="007C6C98" w:rsidRPr="00407E49" w:rsidRDefault="007C6C98" w:rsidP="007D1CB0">
            <w:r w:rsidRPr="00407E49">
              <w:t>ABS.05.02.</w:t>
            </w:r>
            <w:proofErr w:type="gramStart"/>
            <w:r w:rsidRPr="00407E49">
              <w:t>01.c.</w:t>
            </w:r>
            <w:proofErr w:type="gramEnd"/>
          </w:p>
        </w:tc>
        <w:tc>
          <w:tcPr>
            <w:tcW w:w="2141" w:type="dxa"/>
          </w:tcPr>
          <w:p w14:paraId="1CC3E552" w14:textId="77777777" w:rsidR="007C6C98" w:rsidRPr="00407E49" w:rsidRDefault="007C6C98" w:rsidP="007D1CB0"/>
        </w:tc>
        <w:tc>
          <w:tcPr>
            <w:tcW w:w="2141" w:type="dxa"/>
          </w:tcPr>
          <w:p w14:paraId="22413CF4" w14:textId="77777777" w:rsidR="007C6C98" w:rsidRPr="00407E49" w:rsidRDefault="007C6C98" w:rsidP="007D1CB0"/>
        </w:tc>
      </w:tr>
      <w:tr w:rsidR="007C6C98" w:rsidRPr="00407E49" w14:paraId="70D62D90" w14:textId="77777777" w:rsidTr="00C32704">
        <w:trPr>
          <w:trHeight w:val="445"/>
        </w:trPr>
        <w:tc>
          <w:tcPr>
            <w:tcW w:w="1015" w:type="dxa"/>
          </w:tcPr>
          <w:p w14:paraId="20CF26D6" w14:textId="77777777"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3" w:type="dxa"/>
          </w:tcPr>
          <w:p w14:paraId="4611AAAC" w14:textId="77777777" w:rsidR="007C6C98" w:rsidRPr="009806E8" w:rsidRDefault="007C6C98" w:rsidP="007D1CB0">
            <w:pPr>
              <w:jc w:val="center"/>
            </w:pPr>
            <w:r w:rsidRPr="009806E8">
              <w:t>A=0, B=1, C=2, D=3, E=4</w:t>
            </w:r>
          </w:p>
        </w:tc>
        <w:tc>
          <w:tcPr>
            <w:tcW w:w="654" w:type="dxa"/>
          </w:tcPr>
          <w:p w14:paraId="2ECD548A" w14:textId="77777777" w:rsidR="007C6C98" w:rsidRPr="00407E49" w:rsidRDefault="007C6C98" w:rsidP="007D1CB0">
            <w:pPr>
              <w:jc w:val="center"/>
            </w:pPr>
            <w:r w:rsidRPr="009806E8">
              <w:t>4</w:t>
            </w:r>
          </w:p>
        </w:tc>
        <w:tc>
          <w:tcPr>
            <w:tcW w:w="2141" w:type="dxa"/>
          </w:tcPr>
          <w:p w14:paraId="1630F39F" w14:textId="77777777" w:rsidR="007C6C98" w:rsidRPr="00407E49" w:rsidRDefault="007C6C98" w:rsidP="007D1CB0"/>
        </w:tc>
        <w:tc>
          <w:tcPr>
            <w:tcW w:w="2141" w:type="dxa"/>
          </w:tcPr>
          <w:p w14:paraId="6EFEEB28" w14:textId="77777777" w:rsidR="007C6C98" w:rsidRPr="00407E49" w:rsidRDefault="007C6C98" w:rsidP="007D1CB0"/>
        </w:tc>
        <w:tc>
          <w:tcPr>
            <w:tcW w:w="2141" w:type="dxa"/>
          </w:tcPr>
          <w:p w14:paraId="449059EA" w14:textId="77777777" w:rsidR="007C6C98" w:rsidRPr="00407E49" w:rsidRDefault="007C6C98" w:rsidP="007D1CB0"/>
        </w:tc>
      </w:tr>
      <w:tr w:rsidR="00C32704" w:rsidRPr="00407E49" w14:paraId="79123865" w14:textId="77777777" w:rsidTr="00086B6C">
        <w:trPr>
          <w:trHeight w:val="445"/>
        </w:trPr>
        <w:tc>
          <w:tcPr>
            <w:tcW w:w="9545" w:type="dxa"/>
            <w:gridSpan w:val="6"/>
          </w:tcPr>
          <w:p w14:paraId="05BB2F4C" w14:textId="0155CF52" w:rsidR="00C32704" w:rsidRPr="00407E49" w:rsidRDefault="00C32704" w:rsidP="007D1CB0">
            <w:r>
              <w:rPr>
                <w:rFonts w:asciiTheme="majorHAnsi" w:hAnsiTheme="majorHAnsi"/>
                <w:color w:val="000000" w:themeColor="text1"/>
              </w:rPr>
              <w:t>Multiple Choice</w:t>
            </w:r>
            <w:r w:rsidRPr="00C32704">
              <w:rPr>
                <w:color w:val="000000" w:themeColor="text1"/>
              </w:rPr>
              <w:t xml:space="preserve"> </w:t>
            </w:r>
            <w:r w:rsidRPr="00C32704">
              <w:rPr>
                <w:rFonts w:asciiTheme="majorHAnsi" w:hAnsiTheme="majorHAnsi"/>
                <w:color w:val="000000" w:themeColor="text1"/>
              </w:rPr>
              <w:t>Questions</w:t>
            </w:r>
          </w:p>
        </w:tc>
      </w:tr>
      <w:tr w:rsidR="007C6C98" w:rsidRPr="00407E49" w14:paraId="6C9315C8" w14:textId="77777777" w:rsidTr="00C32704">
        <w:trPr>
          <w:trHeight w:val="445"/>
        </w:trPr>
        <w:tc>
          <w:tcPr>
            <w:tcW w:w="1015" w:type="dxa"/>
          </w:tcPr>
          <w:p w14:paraId="639ED90F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5FF9F614" w14:textId="77777777" w:rsidR="007C6C98" w:rsidRPr="00407E49" w:rsidRDefault="007C6C98" w:rsidP="007D1CB0">
            <w:pPr>
              <w:jc w:val="center"/>
            </w:pPr>
            <w:r w:rsidRPr="00407E49">
              <w:t>A</w:t>
            </w:r>
          </w:p>
        </w:tc>
        <w:tc>
          <w:tcPr>
            <w:tcW w:w="654" w:type="dxa"/>
          </w:tcPr>
          <w:p w14:paraId="1362511C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3DCE4B9B" w14:textId="77777777" w:rsidR="007C6C98" w:rsidRPr="00407E49" w:rsidRDefault="007C6C98" w:rsidP="007D1CB0">
            <w:r w:rsidRPr="00407E49">
              <w:t>ABS.05.02.</w:t>
            </w:r>
            <w:proofErr w:type="gramStart"/>
            <w:r w:rsidRPr="00407E49">
              <w:t>02.b</w:t>
            </w:r>
            <w:proofErr w:type="gramEnd"/>
          </w:p>
        </w:tc>
        <w:tc>
          <w:tcPr>
            <w:tcW w:w="2141" w:type="dxa"/>
          </w:tcPr>
          <w:p w14:paraId="2E374822" w14:textId="77777777" w:rsidR="007C6C98" w:rsidRPr="00407E49" w:rsidRDefault="007C6C98" w:rsidP="007D1CB0"/>
        </w:tc>
        <w:tc>
          <w:tcPr>
            <w:tcW w:w="2141" w:type="dxa"/>
          </w:tcPr>
          <w:p w14:paraId="19D71D7D" w14:textId="77777777" w:rsidR="007C6C98" w:rsidRPr="00407E49" w:rsidRDefault="007C6C98" w:rsidP="007D1CB0"/>
        </w:tc>
      </w:tr>
      <w:tr w:rsidR="007C6C98" w:rsidRPr="00407E49" w14:paraId="2ED25741" w14:textId="77777777" w:rsidTr="00C32704">
        <w:trPr>
          <w:trHeight w:val="537"/>
        </w:trPr>
        <w:tc>
          <w:tcPr>
            <w:tcW w:w="1015" w:type="dxa"/>
          </w:tcPr>
          <w:p w14:paraId="61B77D89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5757CF8D" w14:textId="77777777" w:rsidR="007C6C98" w:rsidRPr="00407E49" w:rsidRDefault="007C6C98" w:rsidP="007D1CB0">
            <w:pPr>
              <w:jc w:val="center"/>
            </w:pPr>
            <w:r w:rsidRPr="00407E49">
              <w:t>C</w:t>
            </w:r>
          </w:p>
        </w:tc>
        <w:tc>
          <w:tcPr>
            <w:tcW w:w="654" w:type="dxa"/>
          </w:tcPr>
          <w:p w14:paraId="5EC24BCF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5EE31A24" w14:textId="77777777" w:rsidR="007C6C98" w:rsidRPr="00407E49" w:rsidRDefault="007C6C98" w:rsidP="007D1CB0">
            <w:r w:rsidRPr="00407E49">
              <w:t>CRP.08.02.</w:t>
            </w:r>
            <w:proofErr w:type="gramStart"/>
            <w:r w:rsidRPr="00407E49">
              <w:t>01.b</w:t>
            </w:r>
            <w:proofErr w:type="gramEnd"/>
          </w:p>
        </w:tc>
        <w:tc>
          <w:tcPr>
            <w:tcW w:w="2141" w:type="dxa"/>
          </w:tcPr>
          <w:p w14:paraId="496EBE08" w14:textId="77777777" w:rsidR="007C6C98" w:rsidRPr="00407E49" w:rsidRDefault="007C6C98" w:rsidP="007D1CB0"/>
        </w:tc>
        <w:tc>
          <w:tcPr>
            <w:tcW w:w="2141" w:type="dxa"/>
          </w:tcPr>
          <w:p w14:paraId="387D0269" w14:textId="77777777" w:rsidR="007C6C98" w:rsidRPr="00407E49" w:rsidRDefault="007C6C98" w:rsidP="007D1CB0"/>
        </w:tc>
      </w:tr>
      <w:tr w:rsidR="007C6C98" w:rsidRPr="00407E49" w14:paraId="62D006C4" w14:textId="77777777" w:rsidTr="00C32704">
        <w:trPr>
          <w:trHeight w:val="445"/>
        </w:trPr>
        <w:tc>
          <w:tcPr>
            <w:tcW w:w="1015" w:type="dxa"/>
          </w:tcPr>
          <w:p w14:paraId="566A1BAC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3FB48521" w14:textId="77777777" w:rsidR="007C6C98" w:rsidRPr="00407E49" w:rsidRDefault="007C6C98" w:rsidP="007D1CB0">
            <w:pPr>
              <w:jc w:val="center"/>
            </w:pPr>
            <w:r w:rsidRPr="00407E49">
              <w:t>B</w:t>
            </w:r>
          </w:p>
        </w:tc>
        <w:tc>
          <w:tcPr>
            <w:tcW w:w="654" w:type="dxa"/>
          </w:tcPr>
          <w:p w14:paraId="0B640F32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18A79A3A" w14:textId="77777777" w:rsidR="007C6C98" w:rsidRPr="00407E49" w:rsidRDefault="007C6C98" w:rsidP="007D1CB0">
            <w:r w:rsidRPr="00407E49">
              <w:t>CRP.04.03.02.c</w:t>
            </w:r>
          </w:p>
        </w:tc>
        <w:tc>
          <w:tcPr>
            <w:tcW w:w="2141" w:type="dxa"/>
          </w:tcPr>
          <w:p w14:paraId="70D46B39" w14:textId="77777777" w:rsidR="007C6C98" w:rsidRPr="00407E49" w:rsidRDefault="007C6C98" w:rsidP="007D1CB0"/>
        </w:tc>
        <w:tc>
          <w:tcPr>
            <w:tcW w:w="2141" w:type="dxa"/>
          </w:tcPr>
          <w:p w14:paraId="202266D7" w14:textId="77777777" w:rsidR="007C6C98" w:rsidRPr="00407E49" w:rsidRDefault="007C6C98" w:rsidP="007D1CB0"/>
        </w:tc>
      </w:tr>
      <w:tr w:rsidR="007C6C98" w:rsidRPr="00407E49" w14:paraId="655143D6" w14:textId="77777777" w:rsidTr="00C32704">
        <w:trPr>
          <w:trHeight w:val="445"/>
        </w:trPr>
        <w:tc>
          <w:tcPr>
            <w:tcW w:w="1015" w:type="dxa"/>
          </w:tcPr>
          <w:p w14:paraId="61A0840A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65F6509E" w14:textId="77777777" w:rsidR="007C6C98" w:rsidRPr="00407E49" w:rsidRDefault="007C6C98" w:rsidP="007D1CB0">
            <w:pPr>
              <w:jc w:val="center"/>
            </w:pPr>
            <w:r w:rsidRPr="00407E49">
              <w:t>D</w:t>
            </w:r>
          </w:p>
        </w:tc>
        <w:tc>
          <w:tcPr>
            <w:tcW w:w="654" w:type="dxa"/>
          </w:tcPr>
          <w:p w14:paraId="357FA733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7D3E1548" w14:textId="77777777" w:rsidR="007C6C98" w:rsidRPr="00407E49" w:rsidRDefault="007C6C98" w:rsidP="007D1CB0">
            <w:r w:rsidRPr="00407E49">
              <w:t>CRP.04.03.02.c</w:t>
            </w:r>
          </w:p>
        </w:tc>
        <w:tc>
          <w:tcPr>
            <w:tcW w:w="2141" w:type="dxa"/>
          </w:tcPr>
          <w:p w14:paraId="51C36F7B" w14:textId="77777777" w:rsidR="007C6C98" w:rsidRPr="00407E49" w:rsidRDefault="007C6C98" w:rsidP="007D1CB0"/>
        </w:tc>
        <w:tc>
          <w:tcPr>
            <w:tcW w:w="2141" w:type="dxa"/>
          </w:tcPr>
          <w:p w14:paraId="51989321" w14:textId="77777777" w:rsidR="007C6C98" w:rsidRPr="00407E49" w:rsidRDefault="007C6C98" w:rsidP="007D1CB0"/>
        </w:tc>
      </w:tr>
      <w:tr w:rsidR="007C6C98" w:rsidRPr="00407E49" w14:paraId="28A136A1" w14:textId="77777777" w:rsidTr="00C32704">
        <w:trPr>
          <w:trHeight w:val="445"/>
        </w:trPr>
        <w:tc>
          <w:tcPr>
            <w:tcW w:w="1015" w:type="dxa"/>
          </w:tcPr>
          <w:p w14:paraId="79A44354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2DB7DE82" w14:textId="77777777" w:rsidR="007C6C98" w:rsidRPr="00407E49" w:rsidRDefault="007C6C98" w:rsidP="007D1CB0">
            <w:pPr>
              <w:jc w:val="center"/>
            </w:pPr>
            <w:r w:rsidRPr="00407E49">
              <w:t>A</w:t>
            </w:r>
          </w:p>
        </w:tc>
        <w:tc>
          <w:tcPr>
            <w:tcW w:w="654" w:type="dxa"/>
          </w:tcPr>
          <w:p w14:paraId="01DFF7C6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0831128B" w14:textId="77777777" w:rsidR="007C6C98" w:rsidRPr="00407E49" w:rsidRDefault="007C6C98" w:rsidP="007D1CB0">
            <w:r w:rsidRPr="00407E49">
              <w:t>CRP.04.03.02.c</w:t>
            </w:r>
          </w:p>
        </w:tc>
        <w:tc>
          <w:tcPr>
            <w:tcW w:w="2141" w:type="dxa"/>
          </w:tcPr>
          <w:p w14:paraId="5DA10708" w14:textId="77777777" w:rsidR="007C6C98" w:rsidRPr="00407E49" w:rsidRDefault="007C6C98" w:rsidP="007D1CB0"/>
        </w:tc>
        <w:tc>
          <w:tcPr>
            <w:tcW w:w="2141" w:type="dxa"/>
          </w:tcPr>
          <w:p w14:paraId="0597B902" w14:textId="77777777" w:rsidR="007C6C98" w:rsidRPr="00407E49" w:rsidRDefault="007C6C98" w:rsidP="007D1CB0"/>
        </w:tc>
      </w:tr>
      <w:tr w:rsidR="007C6C98" w:rsidRPr="00407E49" w14:paraId="6EBE6C35" w14:textId="77777777" w:rsidTr="00C32704">
        <w:trPr>
          <w:trHeight w:val="445"/>
        </w:trPr>
        <w:tc>
          <w:tcPr>
            <w:tcW w:w="1015" w:type="dxa"/>
          </w:tcPr>
          <w:p w14:paraId="4BB97B1B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25B492A0" w14:textId="77777777" w:rsidR="007C6C98" w:rsidRPr="00407E49" w:rsidRDefault="007C6C98" w:rsidP="007D1CB0">
            <w:pPr>
              <w:jc w:val="center"/>
            </w:pPr>
            <w:r w:rsidRPr="00407E49">
              <w:t>D</w:t>
            </w:r>
          </w:p>
        </w:tc>
        <w:tc>
          <w:tcPr>
            <w:tcW w:w="654" w:type="dxa"/>
          </w:tcPr>
          <w:p w14:paraId="1B69D979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46C8A629" w14:textId="77777777" w:rsidR="007C6C98" w:rsidRPr="00407E49" w:rsidRDefault="007C6C98" w:rsidP="007D1CB0">
            <w:r w:rsidRPr="00407E49">
              <w:t>CRP.02.02.</w:t>
            </w:r>
            <w:proofErr w:type="gramStart"/>
            <w:r w:rsidRPr="00407E49">
              <w:t>01.b</w:t>
            </w:r>
            <w:proofErr w:type="gramEnd"/>
          </w:p>
        </w:tc>
        <w:tc>
          <w:tcPr>
            <w:tcW w:w="2141" w:type="dxa"/>
          </w:tcPr>
          <w:p w14:paraId="1A9B5D5F" w14:textId="77777777" w:rsidR="007C6C98" w:rsidRPr="00407E49" w:rsidRDefault="007C6C98" w:rsidP="007D1CB0">
            <w:r w:rsidRPr="00407E49">
              <w:t>CRP.04.03.02.c</w:t>
            </w:r>
          </w:p>
        </w:tc>
        <w:tc>
          <w:tcPr>
            <w:tcW w:w="2141" w:type="dxa"/>
          </w:tcPr>
          <w:p w14:paraId="5559BD42" w14:textId="77777777" w:rsidR="007C6C98" w:rsidRPr="00407E49" w:rsidRDefault="007C6C98" w:rsidP="007D1CB0"/>
        </w:tc>
      </w:tr>
      <w:tr w:rsidR="007C6C98" w:rsidRPr="00407E49" w14:paraId="3FFE43D4" w14:textId="77777777" w:rsidTr="00C32704">
        <w:trPr>
          <w:trHeight w:val="445"/>
        </w:trPr>
        <w:tc>
          <w:tcPr>
            <w:tcW w:w="1015" w:type="dxa"/>
          </w:tcPr>
          <w:p w14:paraId="1A4A284A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29F85C40" w14:textId="77777777" w:rsidR="007C6C98" w:rsidRPr="00407E49" w:rsidRDefault="007C6C98" w:rsidP="007D1CB0">
            <w:pPr>
              <w:jc w:val="center"/>
            </w:pPr>
            <w:r w:rsidRPr="00407E49">
              <w:t>A</w:t>
            </w:r>
          </w:p>
        </w:tc>
        <w:tc>
          <w:tcPr>
            <w:tcW w:w="654" w:type="dxa"/>
          </w:tcPr>
          <w:p w14:paraId="37F7D406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398DBCAD" w14:textId="77777777" w:rsidR="007C6C98" w:rsidRPr="00407E49" w:rsidRDefault="007C6C98" w:rsidP="007D1CB0">
            <w:r w:rsidRPr="00407E49">
              <w:t>CRP.05.02.</w:t>
            </w:r>
            <w:proofErr w:type="gramStart"/>
            <w:r w:rsidRPr="00407E49">
              <w:t>01.b</w:t>
            </w:r>
            <w:proofErr w:type="gramEnd"/>
          </w:p>
        </w:tc>
        <w:tc>
          <w:tcPr>
            <w:tcW w:w="2141" w:type="dxa"/>
          </w:tcPr>
          <w:p w14:paraId="0D8C122A" w14:textId="77777777" w:rsidR="007C6C98" w:rsidRPr="00407E49" w:rsidRDefault="007C6C98" w:rsidP="007D1CB0"/>
        </w:tc>
        <w:tc>
          <w:tcPr>
            <w:tcW w:w="2141" w:type="dxa"/>
          </w:tcPr>
          <w:p w14:paraId="51A19C84" w14:textId="77777777" w:rsidR="007C6C98" w:rsidRPr="00407E49" w:rsidRDefault="007C6C98" w:rsidP="007D1CB0"/>
        </w:tc>
      </w:tr>
      <w:tr w:rsidR="007C6C98" w:rsidRPr="00407E49" w14:paraId="7D295D48" w14:textId="77777777" w:rsidTr="00C32704">
        <w:trPr>
          <w:trHeight w:val="445"/>
        </w:trPr>
        <w:tc>
          <w:tcPr>
            <w:tcW w:w="1015" w:type="dxa"/>
          </w:tcPr>
          <w:p w14:paraId="187CE79F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0ACE7CCE" w14:textId="77777777" w:rsidR="007C6C98" w:rsidRPr="00407E49" w:rsidRDefault="007C6C98" w:rsidP="007D1CB0">
            <w:pPr>
              <w:jc w:val="center"/>
            </w:pPr>
            <w:r w:rsidRPr="00407E49">
              <w:t>A</w:t>
            </w:r>
          </w:p>
        </w:tc>
        <w:tc>
          <w:tcPr>
            <w:tcW w:w="654" w:type="dxa"/>
          </w:tcPr>
          <w:p w14:paraId="2E96AD99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658E9A5A" w14:textId="77777777" w:rsidR="007C6C98" w:rsidRPr="00407E49" w:rsidRDefault="007C6C98" w:rsidP="007D1CB0">
            <w:r w:rsidRPr="00407E49">
              <w:t>ABS.01.01.01.c</w:t>
            </w:r>
          </w:p>
        </w:tc>
        <w:tc>
          <w:tcPr>
            <w:tcW w:w="2141" w:type="dxa"/>
          </w:tcPr>
          <w:p w14:paraId="2AC44B62" w14:textId="77777777" w:rsidR="007C6C98" w:rsidRPr="00407E49" w:rsidRDefault="007C6C98" w:rsidP="007D1CB0"/>
        </w:tc>
        <w:tc>
          <w:tcPr>
            <w:tcW w:w="2141" w:type="dxa"/>
          </w:tcPr>
          <w:p w14:paraId="478CBC87" w14:textId="77777777" w:rsidR="007C6C98" w:rsidRPr="00407E49" w:rsidRDefault="007C6C98" w:rsidP="007D1CB0"/>
        </w:tc>
      </w:tr>
      <w:tr w:rsidR="007C6C98" w:rsidRPr="00407E49" w14:paraId="725D6156" w14:textId="77777777" w:rsidTr="00C32704">
        <w:trPr>
          <w:trHeight w:val="445"/>
        </w:trPr>
        <w:tc>
          <w:tcPr>
            <w:tcW w:w="1015" w:type="dxa"/>
          </w:tcPr>
          <w:p w14:paraId="36EC95FB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2D429DB8" w14:textId="77777777" w:rsidR="007C6C98" w:rsidRPr="00407E49" w:rsidRDefault="007C6C98" w:rsidP="007D1CB0">
            <w:pPr>
              <w:jc w:val="center"/>
            </w:pPr>
            <w:r w:rsidRPr="00407E49">
              <w:t>B</w:t>
            </w:r>
          </w:p>
        </w:tc>
        <w:tc>
          <w:tcPr>
            <w:tcW w:w="654" w:type="dxa"/>
          </w:tcPr>
          <w:p w14:paraId="6FA96605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50BBC746" w14:textId="77777777" w:rsidR="007C6C98" w:rsidRPr="00407E49" w:rsidRDefault="007C6C98" w:rsidP="007D1CB0">
            <w:r w:rsidRPr="00407E49">
              <w:t>ABS.05.01.</w:t>
            </w:r>
            <w:proofErr w:type="gramStart"/>
            <w:r w:rsidRPr="00407E49">
              <w:t>02.b</w:t>
            </w:r>
            <w:proofErr w:type="gramEnd"/>
          </w:p>
        </w:tc>
        <w:tc>
          <w:tcPr>
            <w:tcW w:w="2141" w:type="dxa"/>
          </w:tcPr>
          <w:p w14:paraId="4ED8B334" w14:textId="77777777" w:rsidR="007C6C98" w:rsidRPr="00407E49" w:rsidRDefault="007C6C98" w:rsidP="007D1CB0">
            <w:r w:rsidRPr="00407E49">
              <w:t>ABS.05.01.01.c</w:t>
            </w:r>
          </w:p>
        </w:tc>
        <w:tc>
          <w:tcPr>
            <w:tcW w:w="2141" w:type="dxa"/>
          </w:tcPr>
          <w:p w14:paraId="6A5FA582" w14:textId="77777777" w:rsidR="007C6C98" w:rsidRPr="00407E49" w:rsidRDefault="007C6C98" w:rsidP="007D1CB0">
            <w:r w:rsidRPr="00407E49">
              <w:t>ABS.01.01.</w:t>
            </w:r>
            <w:proofErr w:type="gramStart"/>
            <w:r w:rsidRPr="00407E49">
              <w:t>01.b</w:t>
            </w:r>
            <w:proofErr w:type="gramEnd"/>
          </w:p>
        </w:tc>
      </w:tr>
      <w:tr w:rsidR="007C6C98" w:rsidRPr="00407E49" w14:paraId="10CC91A0" w14:textId="77777777" w:rsidTr="00C32704">
        <w:trPr>
          <w:trHeight w:val="445"/>
        </w:trPr>
        <w:tc>
          <w:tcPr>
            <w:tcW w:w="1015" w:type="dxa"/>
          </w:tcPr>
          <w:p w14:paraId="036C1CC7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6598AD92" w14:textId="77777777" w:rsidR="007C6C98" w:rsidRPr="00407E49" w:rsidRDefault="007C6C98" w:rsidP="007D1CB0">
            <w:pPr>
              <w:jc w:val="center"/>
            </w:pPr>
            <w:r w:rsidRPr="00407E49">
              <w:t>D</w:t>
            </w:r>
          </w:p>
        </w:tc>
        <w:tc>
          <w:tcPr>
            <w:tcW w:w="654" w:type="dxa"/>
          </w:tcPr>
          <w:p w14:paraId="2D47AB7B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318A67AC" w14:textId="77777777" w:rsidR="007C6C98" w:rsidRPr="00407E49" w:rsidRDefault="007C6C98" w:rsidP="007D1CB0">
            <w:r w:rsidRPr="00407E49">
              <w:t>ABS.05.02.02.c</w:t>
            </w:r>
          </w:p>
        </w:tc>
        <w:tc>
          <w:tcPr>
            <w:tcW w:w="2141" w:type="dxa"/>
          </w:tcPr>
          <w:p w14:paraId="25B81118" w14:textId="77777777" w:rsidR="007C6C98" w:rsidRPr="00407E49" w:rsidRDefault="007C6C98" w:rsidP="007D1CB0"/>
        </w:tc>
        <w:tc>
          <w:tcPr>
            <w:tcW w:w="2141" w:type="dxa"/>
          </w:tcPr>
          <w:p w14:paraId="217496DE" w14:textId="77777777" w:rsidR="007C6C98" w:rsidRPr="00407E49" w:rsidRDefault="007C6C98" w:rsidP="007D1CB0"/>
        </w:tc>
      </w:tr>
      <w:tr w:rsidR="007C6C98" w:rsidRPr="00407E49" w14:paraId="7B325875" w14:textId="77777777" w:rsidTr="00C32704">
        <w:trPr>
          <w:trHeight w:val="445"/>
        </w:trPr>
        <w:tc>
          <w:tcPr>
            <w:tcW w:w="1015" w:type="dxa"/>
          </w:tcPr>
          <w:p w14:paraId="12FB6BD6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5264B9DF" w14:textId="77777777" w:rsidR="007C6C98" w:rsidRPr="00407E49" w:rsidRDefault="007C6C98" w:rsidP="007D1CB0">
            <w:pPr>
              <w:jc w:val="center"/>
            </w:pPr>
            <w:r w:rsidRPr="00407E49">
              <w:t>C</w:t>
            </w:r>
          </w:p>
        </w:tc>
        <w:tc>
          <w:tcPr>
            <w:tcW w:w="654" w:type="dxa"/>
          </w:tcPr>
          <w:p w14:paraId="7D3B84A3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6F5C5F3E" w14:textId="77777777" w:rsidR="007C6C98" w:rsidRPr="00407E49" w:rsidRDefault="007C6C98" w:rsidP="007D1CB0"/>
        </w:tc>
        <w:tc>
          <w:tcPr>
            <w:tcW w:w="2141" w:type="dxa"/>
          </w:tcPr>
          <w:p w14:paraId="45BEBB71" w14:textId="77777777" w:rsidR="007C6C98" w:rsidRPr="00407E49" w:rsidRDefault="007C6C98" w:rsidP="007D1CB0"/>
        </w:tc>
        <w:tc>
          <w:tcPr>
            <w:tcW w:w="2141" w:type="dxa"/>
          </w:tcPr>
          <w:p w14:paraId="4129C9DF" w14:textId="77777777" w:rsidR="007C6C98" w:rsidRPr="00407E49" w:rsidRDefault="007C6C98" w:rsidP="007D1CB0"/>
        </w:tc>
      </w:tr>
      <w:tr w:rsidR="007C6C98" w:rsidRPr="00407E49" w14:paraId="46319434" w14:textId="77777777" w:rsidTr="00C32704">
        <w:trPr>
          <w:trHeight w:val="445"/>
        </w:trPr>
        <w:tc>
          <w:tcPr>
            <w:tcW w:w="1015" w:type="dxa"/>
          </w:tcPr>
          <w:p w14:paraId="557888A6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0C1F23CC" w14:textId="77777777" w:rsidR="007C6C98" w:rsidRPr="00407E49" w:rsidRDefault="007C6C98" w:rsidP="007D1CB0">
            <w:pPr>
              <w:jc w:val="center"/>
            </w:pPr>
            <w:r>
              <w:t>D</w:t>
            </w:r>
          </w:p>
        </w:tc>
        <w:tc>
          <w:tcPr>
            <w:tcW w:w="654" w:type="dxa"/>
          </w:tcPr>
          <w:p w14:paraId="21ACF445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0323C686" w14:textId="77777777" w:rsidR="007C6C98" w:rsidRPr="00407E49" w:rsidRDefault="007C6C98" w:rsidP="007D1CB0"/>
        </w:tc>
        <w:tc>
          <w:tcPr>
            <w:tcW w:w="2141" w:type="dxa"/>
          </w:tcPr>
          <w:p w14:paraId="0E83B2C9" w14:textId="77777777" w:rsidR="007C6C98" w:rsidRPr="00407E49" w:rsidRDefault="007C6C98" w:rsidP="007D1CB0"/>
        </w:tc>
        <w:tc>
          <w:tcPr>
            <w:tcW w:w="2141" w:type="dxa"/>
          </w:tcPr>
          <w:p w14:paraId="6D6E9406" w14:textId="77777777" w:rsidR="007C6C98" w:rsidRPr="00407E49" w:rsidRDefault="007C6C98" w:rsidP="007D1CB0"/>
        </w:tc>
      </w:tr>
      <w:tr w:rsidR="007C6C98" w:rsidRPr="00407E49" w14:paraId="10D0C2F9" w14:textId="77777777" w:rsidTr="00C32704">
        <w:trPr>
          <w:trHeight w:val="445"/>
        </w:trPr>
        <w:tc>
          <w:tcPr>
            <w:tcW w:w="1015" w:type="dxa"/>
          </w:tcPr>
          <w:p w14:paraId="770F69A0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25541E0E" w14:textId="77777777" w:rsidR="007C6C98" w:rsidRPr="00407E49" w:rsidRDefault="007C6C98" w:rsidP="007D1CB0">
            <w:pPr>
              <w:jc w:val="center"/>
            </w:pPr>
            <w:r w:rsidRPr="00407E49">
              <w:t>B</w:t>
            </w:r>
          </w:p>
        </w:tc>
        <w:tc>
          <w:tcPr>
            <w:tcW w:w="654" w:type="dxa"/>
          </w:tcPr>
          <w:p w14:paraId="2711CD8A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7106E16D" w14:textId="77777777" w:rsidR="007C6C98" w:rsidRPr="00407E49" w:rsidRDefault="007C6C98" w:rsidP="007D1CB0"/>
        </w:tc>
        <w:tc>
          <w:tcPr>
            <w:tcW w:w="2141" w:type="dxa"/>
          </w:tcPr>
          <w:p w14:paraId="3002F894" w14:textId="77777777" w:rsidR="007C6C98" w:rsidRPr="00407E49" w:rsidRDefault="007C6C98" w:rsidP="007D1CB0"/>
        </w:tc>
        <w:tc>
          <w:tcPr>
            <w:tcW w:w="2141" w:type="dxa"/>
          </w:tcPr>
          <w:p w14:paraId="7D07017B" w14:textId="77777777" w:rsidR="007C6C98" w:rsidRPr="00407E49" w:rsidRDefault="007C6C98" w:rsidP="007D1CB0"/>
        </w:tc>
      </w:tr>
      <w:tr w:rsidR="007C6C98" w:rsidRPr="00407E49" w14:paraId="03C82C25" w14:textId="77777777" w:rsidTr="00C32704">
        <w:trPr>
          <w:trHeight w:val="445"/>
        </w:trPr>
        <w:tc>
          <w:tcPr>
            <w:tcW w:w="1015" w:type="dxa"/>
          </w:tcPr>
          <w:p w14:paraId="33D48487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7AED001D" w14:textId="77777777" w:rsidR="007C6C98" w:rsidRPr="00407E49" w:rsidRDefault="007C6C98" w:rsidP="007D1CB0">
            <w:pPr>
              <w:jc w:val="center"/>
            </w:pPr>
            <w:r w:rsidRPr="00407E49">
              <w:t>C</w:t>
            </w:r>
          </w:p>
        </w:tc>
        <w:tc>
          <w:tcPr>
            <w:tcW w:w="654" w:type="dxa"/>
          </w:tcPr>
          <w:p w14:paraId="712A46E7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7DEEFB2F" w14:textId="77777777" w:rsidR="007C6C98" w:rsidRPr="00407E49" w:rsidRDefault="007C6C98" w:rsidP="007D1CB0">
            <w:r w:rsidRPr="00407E49">
              <w:t>ABS.04.03.</w:t>
            </w:r>
            <w:proofErr w:type="gramStart"/>
            <w:r w:rsidRPr="00407E49">
              <w:t>01.a</w:t>
            </w:r>
            <w:proofErr w:type="gramEnd"/>
          </w:p>
        </w:tc>
        <w:tc>
          <w:tcPr>
            <w:tcW w:w="2141" w:type="dxa"/>
          </w:tcPr>
          <w:p w14:paraId="5427303C" w14:textId="77777777" w:rsidR="007C6C98" w:rsidRPr="00407E49" w:rsidRDefault="007C6C98" w:rsidP="007D1CB0"/>
        </w:tc>
        <w:tc>
          <w:tcPr>
            <w:tcW w:w="2141" w:type="dxa"/>
          </w:tcPr>
          <w:p w14:paraId="7E7258DE" w14:textId="77777777" w:rsidR="007C6C98" w:rsidRPr="00407E49" w:rsidRDefault="007C6C98" w:rsidP="007D1CB0"/>
        </w:tc>
      </w:tr>
      <w:tr w:rsidR="007C6C98" w:rsidRPr="00407E49" w14:paraId="687FAF4E" w14:textId="77777777" w:rsidTr="00C32704">
        <w:trPr>
          <w:trHeight w:val="445"/>
        </w:trPr>
        <w:tc>
          <w:tcPr>
            <w:tcW w:w="1015" w:type="dxa"/>
          </w:tcPr>
          <w:p w14:paraId="315245B5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3C49086C" w14:textId="77777777" w:rsidR="007C6C98" w:rsidRPr="00407E49" w:rsidRDefault="007C6C98" w:rsidP="007D1CB0">
            <w:pPr>
              <w:jc w:val="center"/>
            </w:pPr>
            <w:r w:rsidRPr="00407E49">
              <w:t>C</w:t>
            </w:r>
          </w:p>
        </w:tc>
        <w:tc>
          <w:tcPr>
            <w:tcW w:w="654" w:type="dxa"/>
          </w:tcPr>
          <w:p w14:paraId="58D4DEA4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796E1763" w14:textId="77777777" w:rsidR="007C6C98" w:rsidRPr="00407E49" w:rsidRDefault="007C6C98" w:rsidP="007D1CB0">
            <w:r w:rsidRPr="00407E49">
              <w:t>ABS.05.02.</w:t>
            </w:r>
            <w:proofErr w:type="gramStart"/>
            <w:r w:rsidRPr="00407E49">
              <w:t>01.b</w:t>
            </w:r>
            <w:proofErr w:type="gramEnd"/>
          </w:p>
        </w:tc>
        <w:tc>
          <w:tcPr>
            <w:tcW w:w="2141" w:type="dxa"/>
          </w:tcPr>
          <w:p w14:paraId="0F841AB1" w14:textId="77777777" w:rsidR="007C6C98" w:rsidRPr="00407E49" w:rsidRDefault="007C6C98" w:rsidP="007D1CB0">
            <w:r w:rsidRPr="00407E49">
              <w:t>ABS.05.02.</w:t>
            </w:r>
            <w:proofErr w:type="gramStart"/>
            <w:r w:rsidRPr="00407E49">
              <w:t>01.a</w:t>
            </w:r>
            <w:proofErr w:type="gramEnd"/>
          </w:p>
        </w:tc>
        <w:tc>
          <w:tcPr>
            <w:tcW w:w="2141" w:type="dxa"/>
          </w:tcPr>
          <w:p w14:paraId="5A00B72A" w14:textId="77777777" w:rsidR="007C6C98" w:rsidRPr="00407E49" w:rsidRDefault="007C6C98" w:rsidP="007D1CB0"/>
        </w:tc>
      </w:tr>
      <w:tr w:rsidR="007C6C98" w:rsidRPr="00407E49" w14:paraId="651035CA" w14:textId="77777777" w:rsidTr="00C32704">
        <w:trPr>
          <w:trHeight w:val="460"/>
        </w:trPr>
        <w:tc>
          <w:tcPr>
            <w:tcW w:w="1015" w:type="dxa"/>
          </w:tcPr>
          <w:p w14:paraId="05753681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7CB8AD4E" w14:textId="77777777" w:rsidR="007C6C98" w:rsidRPr="00407E49" w:rsidRDefault="007C6C98" w:rsidP="007D1CB0">
            <w:pPr>
              <w:jc w:val="center"/>
            </w:pPr>
            <w:r w:rsidRPr="00407E49">
              <w:t>D</w:t>
            </w:r>
          </w:p>
        </w:tc>
        <w:tc>
          <w:tcPr>
            <w:tcW w:w="654" w:type="dxa"/>
          </w:tcPr>
          <w:p w14:paraId="53DD7D40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731ADA16" w14:textId="77777777" w:rsidR="007C6C98" w:rsidRPr="00407E49" w:rsidRDefault="007C6C98" w:rsidP="007D1CB0">
            <w:r w:rsidRPr="00407E49">
              <w:t>ABS.05.02.</w:t>
            </w:r>
            <w:proofErr w:type="gramStart"/>
            <w:r w:rsidRPr="00407E49">
              <w:t>01.b</w:t>
            </w:r>
            <w:proofErr w:type="gramEnd"/>
          </w:p>
        </w:tc>
        <w:tc>
          <w:tcPr>
            <w:tcW w:w="2141" w:type="dxa"/>
          </w:tcPr>
          <w:p w14:paraId="682D7606" w14:textId="77777777" w:rsidR="007C6C98" w:rsidRPr="00407E49" w:rsidRDefault="007C6C98" w:rsidP="007D1CB0">
            <w:r w:rsidRPr="00407E49">
              <w:t>CRP.02.02.</w:t>
            </w:r>
            <w:proofErr w:type="gramStart"/>
            <w:r w:rsidRPr="00407E49">
              <w:t>01.b</w:t>
            </w:r>
            <w:proofErr w:type="gramEnd"/>
          </w:p>
        </w:tc>
        <w:tc>
          <w:tcPr>
            <w:tcW w:w="2141" w:type="dxa"/>
          </w:tcPr>
          <w:p w14:paraId="3315C415" w14:textId="77777777" w:rsidR="007C6C98" w:rsidRPr="00407E49" w:rsidRDefault="007C6C98" w:rsidP="007D1CB0">
            <w:r w:rsidRPr="00407E49">
              <w:t>ABS.05.02.</w:t>
            </w:r>
            <w:proofErr w:type="gramStart"/>
            <w:r w:rsidRPr="00407E49">
              <w:t>02.b</w:t>
            </w:r>
            <w:proofErr w:type="gramEnd"/>
          </w:p>
        </w:tc>
      </w:tr>
      <w:tr w:rsidR="007C6C98" w:rsidRPr="00407E49" w14:paraId="2F0C5EDE" w14:textId="77777777" w:rsidTr="00C32704">
        <w:trPr>
          <w:trHeight w:val="445"/>
        </w:trPr>
        <w:tc>
          <w:tcPr>
            <w:tcW w:w="1015" w:type="dxa"/>
          </w:tcPr>
          <w:p w14:paraId="39EC7042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3E9B60B4" w14:textId="77777777" w:rsidR="007C6C98" w:rsidRPr="00407E49" w:rsidRDefault="007C6C98" w:rsidP="007D1CB0">
            <w:pPr>
              <w:jc w:val="center"/>
            </w:pPr>
            <w:r w:rsidRPr="00407E49">
              <w:t>B</w:t>
            </w:r>
          </w:p>
        </w:tc>
        <w:tc>
          <w:tcPr>
            <w:tcW w:w="654" w:type="dxa"/>
          </w:tcPr>
          <w:p w14:paraId="69D9B33A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5FBDB01B" w14:textId="77777777" w:rsidR="007C6C98" w:rsidRPr="00407E49" w:rsidRDefault="007C6C98" w:rsidP="007D1CB0">
            <w:r w:rsidRPr="00407E49">
              <w:t>ABS. 05.</w:t>
            </w:r>
          </w:p>
        </w:tc>
        <w:tc>
          <w:tcPr>
            <w:tcW w:w="2141" w:type="dxa"/>
          </w:tcPr>
          <w:p w14:paraId="0B19D534" w14:textId="77777777" w:rsidR="007C6C98" w:rsidRPr="00407E49" w:rsidRDefault="007C6C98" w:rsidP="007D1CB0"/>
        </w:tc>
        <w:tc>
          <w:tcPr>
            <w:tcW w:w="2141" w:type="dxa"/>
          </w:tcPr>
          <w:p w14:paraId="7914D3C0" w14:textId="77777777" w:rsidR="007C6C98" w:rsidRPr="00407E49" w:rsidRDefault="007C6C98" w:rsidP="007D1CB0"/>
        </w:tc>
      </w:tr>
      <w:tr w:rsidR="007C6C98" w:rsidRPr="00407E49" w14:paraId="75262C08" w14:textId="77777777" w:rsidTr="00C32704">
        <w:trPr>
          <w:trHeight w:val="445"/>
        </w:trPr>
        <w:tc>
          <w:tcPr>
            <w:tcW w:w="1015" w:type="dxa"/>
          </w:tcPr>
          <w:p w14:paraId="08A036B4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055F58E2" w14:textId="77777777" w:rsidR="007C6C98" w:rsidRPr="00407E49" w:rsidRDefault="007C6C98" w:rsidP="007D1CB0">
            <w:pPr>
              <w:jc w:val="center"/>
            </w:pPr>
            <w:r w:rsidRPr="00407E49">
              <w:t>A</w:t>
            </w:r>
          </w:p>
        </w:tc>
        <w:tc>
          <w:tcPr>
            <w:tcW w:w="654" w:type="dxa"/>
          </w:tcPr>
          <w:p w14:paraId="35E18023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26FD94BC" w14:textId="77777777" w:rsidR="007C6C98" w:rsidRPr="00407E49" w:rsidRDefault="007C6C98" w:rsidP="007D1CB0">
            <w:r w:rsidRPr="00407E49">
              <w:t>ABS 05.04.02.c</w:t>
            </w:r>
          </w:p>
        </w:tc>
        <w:tc>
          <w:tcPr>
            <w:tcW w:w="2141" w:type="dxa"/>
          </w:tcPr>
          <w:p w14:paraId="693FB7DA" w14:textId="77777777" w:rsidR="007C6C98" w:rsidRPr="00407E49" w:rsidRDefault="007C6C98" w:rsidP="007D1CB0"/>
        </w:tc>
        <w:tc>
          <w:tcPr>
            <w:tcW w:w="2141" w:type="dxa"/>
          </w:tcPr>
          <w:p w14:paraId="4C7D11F1" w14:textId="77777777" w:rsidR="007C6C98" w:rsidRPr="00407E49" w:rsidRDefault="007C6C98" w:rsidP="007D1CB0"/>
        </w:tc>
      </w:tr>
      <w:tr w:rsidR="007C6C98" w:rsidRPr="00407E49" w14:paraId="47D155A8" w14:textId="77777777" w:rsidTr="00C32704">
        <w:trPr>
          <w:trHeight w:val="445"/>
        </w:trPr>
        <w:tc>
          <w:tcPr>
            <w:tcW w:w="1015" w:type="dxa"/>
          </w:tcPr>
          <w:p w14:paraId="547414CF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044F243E" w14:textId="77777777" w:rsidR="007C6C98" w:rsidRPr="00407E49" w:rsidRDefault="007C6C98" w:rsidP="007D1CB0">
            <w:pPr>
              <w:jc w:val="center"/>
            </w:pPr>
            <w:r w:rsidRPr="00407E49">
              <w:t>D</w:t>
            </w:r>
          </w:p>
        </w:tc>
        <w:tc>
          <w:tcPr>
            <w:tcW w:w="654" w:type="dxa"/>
          </w:tcPr>
          <w:p w14:paraId="6B2E063C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5FB20FF9" w14:textId="77777777" w:rsidR="007C6C98" w:rsidRPr="00407E49" w:rsidRDefault="007C6C98" w:rsidP="007D1CB0">
            <w:r w:rsidRPr="00407E49">
              <w:t>ABS 05.04.02.c</w:t>
            </w:r>
          </w:p>
        </w:tc>
        <w:tc>
          <w:tcPr>
            <w:tcW w:w="2141" w:type="dxa"/>
          </w:tcPr>
          <w:p w14:paraId="4D1BBE1D" w14:textId="77777777" w:rsidR="007C6C98" w:rsidRPr="00407E49" w:rsidRDefault="007C6C98" w:rsidP="007D1CB0"/>
        </w:tc>
        <w:tc>
          <w:tcPr>
            <w:tcW w:w="2141" w:type="dxa"/>
          </w:tcPr>
          <w:p w14:paraId="3C5945A3" w14:textId="77777777" w:rsidR="007C6C98" w:rsidRPr="00407E49" w:rsidRDefault="007C6C98" w:rsidP="007D1CB0"/>
        </w:tc>
      </w:tr>
      <w:tr w:rsidR="007C6C98" w:rsidRPr="00407E49" w14:paraId="3B5326A1" w14:textId="77777777" w:rsidTr="00C32704">
        <w:trPr>
          <w:trHeight w:val="445"/>
        </w:trPr>
        <w:tc>
          <w:tcPr>
            <w:tcW w:w="1015" w:type="dxa"/>
          </w:tcPr>
          <w:p w14:paraId="44CFE6E5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76D9C95D" w14:textId="77777777" w:rsidR="007C6C98" w:rsidRPr="00407E49" w:rsidRDefault="007C6C98" w:rsidP="007D1CB0">
            <w:pPr>
              <w:jc w:val="center"/>
            </w:pPr>
            <w:r w:rsidRPr="00407E49">
              <w:t>C</w:t>
            </w:r>
          </w:p>
        </w:tc>
        <w:tc>
          <w:tcPr>
            <w:tcW w:w="654" w:type="dxa"/>
          </w:tcPr>
          <w:p w14:paraId="1C0EDD63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014FE853" w14:textId="77777777" w:rsidR="007C6C98" w:rsidRPr="00407E49" w:rsidRDefault="007C6C98" w:rsidP="007D1CB0">
            <w:r w:rsidRPr="00407E49">
              <w:t>ABS 05.04.02.c</w:t>
            </w:r>
          </w:p>
        </w:tc>
        <w:tc>
          <w:tcPr>
            <w:tcW w:w="2141" w:type="dxa"/>
          </w:tcPr>
          <w:p w14:paraId="719064F5" w14:textId="77777777" w:rsidR="007C6C98" w:rsidRPr="00407E49" w:rsidRDefault="007C6C98" w:rsidP="007D1CB0"/>
        </w:tc>
        <w:tc>
          <w:tcPr>
            <w:tcW w:w="2141" w:type="dxa"/>
          </w:tcPr>
          <w:p w14:paraId="4B7DFCAC" w14:textId="77777777" w:rsidR="007C6C98" w:rsidRPr="00407E49" w:rsidRDefault="007C6C98" w:rsidP="007D1CB0"/>
        </w:tc>
      </w:tr>
      <w:tr w:rsidR="007C6C98" w:rsidRPr="00407E49" w14:paraId="14E9EE6F" w14:textId="77777777" w:rsidTr="00C32704">
        <w:trPr>
          <w:trHeight w:val="445"/>
        </w:trPr>
        <w:tc>
          <w:tcPr>
            <w:tcW w:w="1015" w:type="dxa"/>
          </w:tcPr>
          <w:p w14:paraId="7FFDC7A6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45E1315A" w14:textId="77777777" w:rsidR="007C6C98" w:rsidRPr="00407E49" w:rsidRDefault="007C6C98" w:rsidP="007D1CB0">
            <w:pPr>
              <w:jc w:val="center"/>
            </w:pPr>
            <w:r w:rsidRPr="00407E49">
              <w:t>A</w:t>
            </w:r>
          </w:p>
        </w:tc>
        <w:tc>
          <w:tcPr>
            <w:tcW w:w="654" w:type="dxa"/>
          </w:tcPr>
          <w:p w14:paraId="6B2F21E2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0A33D34A" w14:textId="77777777" w:rsidR="007C6C98" w:rsidRPr="00407E49" w:rsidRDefault="007C6C98" w:rsidP="007D1CB0">
            <w:r w:rsidRPr="00407E49">
              <w:t>CRP 04.01.</w:t>
            </w:r>
            <w:proofErr w:type="gramStart"/>
            <w:r w:rsidRPr="00407E49">
              <w:t>02.b</w:t>
            </w:r>
            <w:proofErr w:type="gramEnd"/>
          </w:p>
        </w:tc>
        <w:tc>
          <w:tcPr>
            <w:tcW w:w="2141" w:type="dxa"/>
          </w:tcPr>
          <w:p w14:paraId="013D7EDA" w14:textId="77777777" w:rsidR="007C6C98" w:rsidRPr="00407E49" w:rsidRDefault="007C6C98" w:rsidP="007D1CB0"/>
        </w:tc>
        <w:tc>
          <w:tcPr>
            <w:tcW w:w="2141" w:type="dxa"/>
          </w:tcPr>
          <w:p w14:paraId="2F3810D1" w14:textId="77777777" w:rsidR="007C6C98" w:rsidRPr="00407E49" w:rsidRDefault="007C6C98" w:rsidP="007D1CB0"/>
        </w:tc>
      </w:tr>
      <w:tr w:rsidR="007C6C98" w:rsidRPr="00407E49" w14:paraId="51080D1D" w14:textId="77777777" w:rsidTr="00C32704">
        <w:trPr>
          <w:trHeight w:val="429"/>
        </w:trPr>
        <w:tc>
          <w:tcPr>
            <w:tcW w:w="1015" w:type="dxa"/>
          </w:tcPr>
          <w:p w14:paraId="6D6CC265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006A8961" w14:textId="150203E5" w:rsidR="007C6C98" w:rsidRPr="00407E49" w:rsidRDefault="007C6C98" w:rsidP="007D1CB0">
            <w:pPr>
              <w:jc w:val="center"/>
            </w:pPr>
            <w:r w:rsidRPr="00407E49">
              <w:t>B</w:t>
            </w:r>
          </w:p>
        </w:tc>
        <w:tc>
          <w:tcPr>
            <w:tcW w:w="654" w:type="dxa"/>
          </w:tcPr>
          <w:p w14:paraId="122500AB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30975CF7" w14:textId="77777777" w:rsidR="007C6C98" w:rsidRPr="00407E49" w:rsidRDefault="007C6C98" w:rsidP="007D1CB0">
            <w:r w:rsidRPr="00407E49">
              <w:t>ABS.01.01.</w:t>
            </w:r>
            <w:proofErr w:type="gramStart"/>
            <w:r w:rsidRPr="00407E49">
              <w:t>01.b</w:t>
            </w:r>
            <w:proofErr w:type="gramEnd"/>
          </w:p>
        </w:tc>
        <w:tc>
          <w:tcPr>
            <w:tcW w:w="2141" w:type="dxa"/>
          </w:tcPr>
          <w:p w14:paraId="39D64197" w14:textId="77777777" w:rsidR="007C6C98" w:rsidRPr="00407E49" w:rsidRDefault="007C6C98" w:rsidP="007D1CB0"/>
        </w:tc>
        <w:tc>
          <w:tcPr>
            <w:tcW w:w="2141" w:type="dxa"/>
          </w:tcPr>
          <w:p w14:paraId="6B9F157B" w14:textId="77777777" w:rsidR="007C6C98" w:rsidRPr="00407E49" w:rsidRDefault="007C6C98" w:rsidP="007D1CB0"/>
        </w:tc>
      </w:tr>
      <w:tr w:rsidR="007C6C98" w:rsidRPr="00407E49" w14:paraId="65E60A2E" w14:textId="77777777" w:rsidTr="00C32704">
        <w:trPr>
          <w:trHeight w:val="429"/>
        </w:trPr>
        <w:tc>
          <w:tcPr>
            <w:tcW w:w="1015" w:type="dxa"/>
          </w:tcPr>
          <w:p w14:paraId="3CEBEE12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42190EE4" w14:textId="77777777" w:rsidR="007C6C98" w:rsidRPr="00407E49" w:rsidRDefault="007C6C98" w:rsidP="007D1CB0">
            <w:pPr>
              <w:jc w:val="center"/>
            </w:pPr>
            <w:r w:rsidRPr="00407E49">
              <w:t>E</w:t>
            </w:r>
          </w:p>
        </w:tc>
        <w:tc>
          <w:tcPr>
            <w:tcW w:w="654" w:type="dxa"/>
          </w:tcPr>
          <w:p w14:paraId="565D1F50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4D871BC6" w14:textId="77777777" w:rsidR="007C6C98" w:rsidRPr="00407E49" w:rsidRDefault="007C6C98" w:rsidP="007D1CB0">
            <w:r w:rsidRPr="00407E49">
              <w:t>ABS.05.03.</w:t>
            </w:r>
            <w:proofErr w:type="gramStart"/>
            <w:r w:rsidRPr="00407E49">
              <w:t>01.b</w:t>
            </w:r>
            <w:proofErr w:type="gramEnd"/>
          </w:p>
        </w:tc>
        <w:tc>
          <w:tcPr>
            <w:tcW w:w="2141" w:type="dxa"/>
          </w:tcPr>
          <w:p w14:paraId="5341615B" w14:textId="77777777" w:rsidR="007C6C98" w:rsidRPr="00407E49" w:rsidRDefault="007C6C98" w:rsidP="007D1CB0"/>
        </w:tc>
        <w:tc>
          <w:tcPr>
            <w:tcW w:w="2141" w:type="dxa"/>
          </w:tcPr>
          <w:p w14:paraId="0E40C584" w14:textId="77777777" w:rsidR="007C6C98" w:rsidRPr="00407E49" w:rsidRDefault="007C6C98" w:rsidP="007D1CB0"/>
        </w:tc>
      </w:tr>
      <w:tr w:rsidR="007C6C98" w:rsidRPr="00407E49" w14:paraId="679077AB" w14:textId="77777777" w:rsidTr="00C32704">
        <w:trPr>
          <w:trHeight w:val="429"/>
        </w:trPr>
        <w:tc>
          <w:tcPr>
            <w:tcW w:w="1015" w:type="dxa"/>
          </w:tcPr>
          <w:p w14:paraId="45216D83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2E731C86" w14:textId="77777777" w:rsidR="007C6C98" w:rsidRPr="00407E49" w:rsidRDefault="007C6C98" w:rsidP="007D1CB0">
            <w:pPr>
              <w:jc w:val="center"/>
            </w:pPr>
            <w:r w:rsidRPr="00407E49">
              <w:t>A</w:t>
            </w:r>
          </w:p>
        </w:tc>
        <w:tc>
          <w:tcPr>
            <w:tcW w:w="654" w:type="dxa"/>
          </w:tcPr>
          <w:p w14:paraId="111A03AB" w14:textId="77777777" w:rsidR="007C6C98" w:rsidRPr="00407E49" w:rsidRDefault="007C6C98" w:rsidP="007D1CB0">
            <w:pPr>
              <w:jc w:val="center"/>
            </w:pPr>
            <w:r w:rsidRPr="00407E49">
              <w:t>3</w:t>
            </w:r>
          </w:p>
        </w:tc>
        <w:tc>
          <w:tcPr>
            <w:tcW w:w="2141" w:type="dxa"/>
          </w:tcPr>
          <w:p w14:paraId="2E0B796F" w14:textId="77777777" w:rsidR="007C6C98" w:rsidRPr="00407E49" w:rsidRDefault="007C6C98" w:rsidP="007D1CB0">
            <w:r>
              <w:t>ABS. 04.02.02.c</w:t>
            </w:r>
          </w:p>
        </w:tc>
        <w:tc>
          <w:tcPr>
            <w:tcW w:w="2141" w:type="dxa"/>
          </w:tcPr>
          <w:p w14:paraId="093E67A7" w14:textId="77777777" w:rsidR="007C6C98" w:rsidRPr="00407E49" w:rsidRDefault="007C6C98" w:rsidP="007D1CB0"/>
        </w:tc>
        <w:tc>
          <w:tcPr>
            <w:tcW w:w="2141" w:type="dxa"/>
          </w:tcPr>
          <w:p w14:paraId="3A1B1A5B" w14:textId="77777777" w:rsidR="007C6C98" w:rsidRPr="00407E49" w:rsidRDefault="007C6C98" w:rsidP="007D1CB0">
            <w:pPr>
              <w:jc w:val="right"/>
            </w:pPr>
          </w:p>
          <w:p w14:paraId="3CCEE0BD" w14:textId="77777777" w:rsidR="007C6C98" w:rsidRPr="00407E49" w:rsidRDefault="007C6C98" w:rsidP="007D1CB0"/>
        </w:tc>
      </w:tr>
      <w:tr w:rsidR="007C6C98" w:rsidRPr="00407E49" w14:paraId="3B2F63DB" w14:textId="77777777" w:rsidTr="00C32704">
        <w:trPr>
          <w:trHeight w:val="429"/>
        </w:trPr>
        <w:tc>
          <w:tcPr>
            <w:tcW w:w="1015" w:type="dxa"/>
          </w:tcPr>
          <w:p w14:paraId="2C4BC020" w14:textId="77777777" w:rsidR="007C6C98" w:rsidRPr="00407E49" w:rsidRDefault="007C6C98" w:rsidP="00C32704">
            <w:pPr>
              <w:pStyle w:val="ListParagraph"/>
              <w:numPr>
                <w:ilvl w:val="0"/>
                <w:numId w:val="45"/>
              </w:numPr>
            </w:pPr>
          </w:p>
        </w:tc>
        <w:tc>
          <w:tcPr>
            <w:tcW w:w="1453" w:type="dxa"/>
          </w:tcPr>
          <w:p w14:paraId="71165FC4" w14:textId="77777777" w:rsidR="007C6C98" w:rsidRPr="00407E49" w:rsidRDefault="007C6C98" w:rsidP="007D1CB0">
            <w:pPr>
              <w:jc w:val="center"/>
            </w:pPr>
            <w:r>
              <w:t>A</w:t>
            </w:r>
          </w:p>
        </w:tc>
        <w:tc>
          <w:tcPr>
            <w:tcW w:w="654" w:type="dxa"/>
          </w:tcPr>
          <w:p w14:paraId="0264E1BC" w14:textId="77777777" w:rsidR="007C6C98" w:rsidRPr="00407E49" w:rsidRDefault="007C6C98" w:rsidP="007D1CB0">
            <w:pPr>
              <w:jc w:val="center"/>
            </w:pPr>
            <w:r>
              <w:t>3</w:t>
            </w:r>
          </w:p>
        </w:tc>
        <w:tc>
          <w:tcPr>
            <w:tcW w:w="2141" w:type="dxa"/>
          </w:tcPr>
          <w:p w14:paraId="7334A2C4" w14:textId="77777777" w:rsidR="007C6C98" w:rsidRPr="00407E49" w:rsidRDefault="007C6C98" w:rsidP="007D1CB0"/>
        </w:tc>
        <w:tc>
          <w:tcPr>
            <w:tcW w:w="2141" w:type="dxa"/>
          </w:tcPr>
          <w:p w14:paraId="45551F42" w14:textId="77777777" w:rsidR="007C6C98" w:rsidRPr="00407E49" w:rsidRDefault="007C6C98" w:rsidP="007D1CB0"/>
        </w:tc>
        <w:tc>
          <w:tcPr>
            <w:tcW w:w="2141" w:type="dxa"/>
          </w:tcPr>
          <w:p w14:paraId="6D9D00AA" w14:textId="77777777" w:rsidR="007C6C98" w:rsidRPr="00407E49" w:rsidRDefault="007C6C98" w:rsidP="007D1CB0">
            <w:pPr>
              <w:jc w:val="right"/>
            </w:pPr>
          </w:p>
        </w:tc>
      </w:tr>
    </w:tbl>
    <w:p w14:paraId="2416AA31" w14:textId="77777777" w:rsidR="007C6C98" w:rsidRPr="00E76953" w:rsidRDefault="007C6C98" w:rsidP="007C6C98">
      <w:r w:rsidRPr="00E76953">
        <w:tab/>
      </w:r>
    </w:p>
    <w:p w14:paraId="148BE748" w14:textId="77777777" w:rsidR="007C6C98" w:rsidRDefault="007C6C98" w:rsidP="007C6C98"/>
    <w:p w14:paraId="56346196" w14:textId="77777777" w:rsidR="007C6C98" w:rsidRDefault="007C6C98" w:rsidP="007C6C98">
      <w:r>
        <w:t xml:space="preserve">Short answers: </w:t>
      </w:r>
    </w:p>
    <w:p w14:paraId="3290ACAE" w14:textId="77777777" w:rsidR="007C6C98" w:rsidRDefault="007C6C98" w:rsidP="00D77E96">
      <w:pPr>
        <w:pStyle w:val="ListNumber"/>
      </w:pPr>
      <w:r>
        <w:t>Feature – an attribute of your product, what it does or how it works</w:t>
      </w:r>
      <w:r>
        <w:br/>
        <w:t>Benefit – what the product does, helps me or good for me or my business</w:t>
      </w:r>
    </w:p>
    <w:p w14:paraId="733D6C58" w14:textId="77777777" w:rsidR="007C6C98" w:rsidRDefault="007C6C98" w:rsidP="00D77E96">
      <w:pPr>
        <w:pStyle w:val="ListNumber"/>
        <w:numPr>
          <w:ilvl w:val="0"/>
          <w:numId w:val="0"/>
        </w:numPr>
        <w:ind w:left="720"/>
      </w:pPr>
    </w:p>
    <w:p w14:paraId="167263B5" w14:textId="3D6D9939" w:rsidR="007C6C98" w:rsidRDefault="007C6C98" w:rsidP="00D77E96">
      <w:pPr>
        <w:pStyle w:val="ListNumber"/>
      </w:pPr>
      <w:r>
        <w:t xml:space="preserve">Pre-call plan – </w:t>
      </w:r>
    </w:p>
    <w:p w14:paraId="3D67D46C" w14:textId="77777777" w:rsidR="007C6C98" w:rsidRDefault="007C6C98" w:rsidP="00D77E96">
      <w:pPr>
        <w:pStyle w:val="ExamAnswer"/>
        <w:spacing w:after="120"/>
      </w:pPr>
      <w:r>
        <w:t xml:space="preserve">Rapport building – </w:t>
      </w:r>
    </w:p>
    <w:p w14:paraId="534CF984" w14:textId="2578110A" w:rsidR="007C6C98" w:rsidRDefault="007C6C98" w:rsidP="00D77E96">
      <w:pPr>
        <w:pStyle w:val="ExamAnswer"/>
        <w:spacing w:after="120"/>
      </w:pPr>
      <w:r>
        <w:t>Qualifying (determine needs/wants)</w:t>
      </w:r>
    </w:p>
    <w:p w14:paraId="4B0D2554" w14:textId="0A326C1A" w:rsidR="007C6C98" w:rsidRDefault="007C6C98" w:rsidP="00D77E96">
      <w:pPr>
        <w:pStyle w:val="ExamAnswer"/>
        <w:spacing w:after="120"/>
      </w:pPr>
      <w:r>
        <w:t>Assess needs/probing</w:t>
      </w:r>
    </w:p>
    <w:p w14:paraId="525DE254" w14:textId="353CDD5E" w:rsidR="007C6C98" w:rsidRDefault="007C6C98" w:rsidP="00D77E96">
      <w:pPr>
        <w:pStyle w:val="ExamAnswer"/>
        <w:spacing w:after="120"/>
      </w:pPr>
      <w:r>
        <w:t>Sales pitch /</w:t>
      </w:r>
      <w:r w:rsidR="00D77E96">
        <w:t xml:space="preserve"> </w:t>
      </w:r>
      <w:r>
        <w:t>product demo</w:t>
      </w:r>
    </w:p>
    <w:p w14:paraId="76C0900C" w14:textId="77777777" w:rsidR="007C6C98" w:rsidRDefault="007C6C98" w:rsidP="00D77E96">
      <w:pPr>
        <w:pStyle w:val="ExamAnswer"/>
        <w:spacing w:after="120"/>
      </w:pPr>
      <w:r>
        <w:t>Handling objections</w:t>
      </w:r>
    </w:p>
    <w:p w14:paraId="54630CE7" w14:textId="77777777" w:rsidR="007C6C98" w:rsidRDefault="007C6C98" w:rsidP="00D77E96">
      <w:pPr>
        <w:pStyle w:val="ExamAnswer"/>
        <w:spacing w:after="120"/>
      </w:pPr>
      <w:r>
        <w:t>Closing</w:t>
      </w:r>
    </w:p>
    <w:p w14:paraId="76F2CD29" w14:textId="77777777" w:rsidR="007C6C98" w:rsidRDefault="007C6C98" w:rsidP="00D77E96">
      <w:pPr>
        <w:pStyle w:val="ExamAnswer"/>
        <w:spacing w:after="120"/>
      </w:pPr>
      <w:r>
        <w:t>Follow-up</w:t>
      </w:r>
    </w:p>
    <w:p w14:paraId="5BB59687" w14:textId="77777777" w:rsidR="007C6C98" w:rsidRDefault="007C6C98" w:rsidP="00D77E96">
      <w:pPr>
        <w:pStyle w:val="ListNumber"/>
        <w:numPr>
          <w:ilvl w:val="0"/>
          <w:numId w:val="0"/>
        </w:numPr>
        <w:ind w:left="720"/>
      </w:pPr>
    </w:p>
    <w:p w14:paraId="0E490965" w14:textId="457DE763" w:rsidR="007C6C98" w:rsidRPr="00FB59A5" w:rsidRDefault="007C6C98" w:rsidP="007C6C98">
      <w:pPr>
        <w:pStyle w:val="ListNumber"/>
      </w:pPr>
      <w:r>
        <w:t>product price, placement promotion</w:t>
      </w:r>
    </w:p>
    <w:p w14:paraId="2A311929" w14:textId="1368555F" w:rsidR="00A07A5C" w:rsidRPr="007C6C98" w:rsidRDefault="00A07A5C" w:rsidP="007C6C98"/>
    <w:sectPr w:rsidR="00A07A5C" w:rsidRPr="007C6C98" w:rsidSect="00181E7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11" w:right="1411" w:bottom="1008" w:left="1411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B5CD2" w14:textId="77777777" w:rsidR="002904B8" w:rsidRDefault="002904B8" w:rsidP="006B318B">
      <w:r>
        <w:separator/>
      </w:r>
    </w:p>
  </w:endnote>
  <w:endnote w:type="continuationSeparator" w:id="0">
    <w:p w14:paraId="11AF5699" w14:textId="77777777" w:rsidR="002904B8" w:rsidRDefault="002904B8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D97D202-7681-4DE9-8462-5100183FE197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ED502DD3-1305-4A5E-9804-DA030C76F6E4}"/>
    <w:embedBold r:id="rId3" w:fontKey="{ACC18D6F-DCB9-4768-A23C-9157E1B5DEDB}"/>
    <w:embedItalic r:id="rId4" w:fontKey="{9C518A7F-A637-4BE1-AF5F-94AFE61FEE09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5" w:fontKey="{F1576B29-1424-48DD-8DFA-1024C6379802}"/>
    <w:embedBold r:id="rId6" w:fontKey="{5EA2BD8E-0EF6-4982-B7B8-AC8C04EEE363}"/>
    <w:embedItalic r:id="rId7" w:fontKey="{4D0C52FD-C5DC-4016-B6E4-3D1FAF88C028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8" w:fontKey="{5B8677C9-730A-411E-AAB6-C3EF8CE23D05}"/>
    <w:embedBold r:id="rId9" w:fontKey="{D3B51782-721F-457C-9B66-741FF079973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20F2460C-BB94-4FAD-BD22-7CDFECAE965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1" w:fontKey="{CA2FFFB9-4E44-480B-A278-EF45476D0223}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EDA0" w14:textId="77777777"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D046" w14:textId="77777777"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98FEA" w14:textId="77777777" w:rsidR="002904B8" w:rsidRDefault="002904B8" w:rsidP="006B318B">
      <w:r>
        <w:separator/>
      </w:r>
    </w:p>
  </w:footnote>
  <w:footnote w:type="continuationSeparator" w:id="0">
    <w:p w14:paraId="6832C5C8" w14:textId="77777777" w:rsidR="002904B8" w:rsidRDefault="002904B8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4FE0D" w14:textId="77777777" w:rsidR="001C4D9D" w:rsidRDefault="001C4D9D" w:rsidP="006B318B">
    <w:pPr>
      <w:pStyle w:val="Header"/>
      <w:rPr>
        <w:noProof/>
      </w:rPr>
    </w:pPr>
  </w:p>
  <w:p w14:paraId="32830EAB" w14:textId="77777777" w:rsidR="00E974FE" w:rsidRDefault="00E87B95" w:rsidP="006B318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AAE5C45" wp14:editId="7E16839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2A712" w14:textId="447B3528" w:rsidR="004B7734" w:rsidRDefault="001C4D9D" w:rsidP="00A07A5C">
    <w:pPr>
      <w:pStyle w:val="Header"/>
      <w:tabs>
        <w:tab w:val="left" w:pos="898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40C2ADAA" wp14:editId="078D37FD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71552" behindDoc="1" locked="0" layoutInCell="1" allowOverlap="1" wp14:anchorId="4FA9A799" wp14:editId="3A8F6562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style="width:13.45pt;height:10.1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76A4E0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539B8"/>
    <w:multiLevelType w:val="multilevel"/>
    <w:tmpl w:val="13D2D0CC"/>
    <w:lvl w:ilvl="0">
      <w:start w:val="1"/>
      <w:numFmt w:val="upperLetter"/>
      <w:pStyle w:val="ExamAnswer"/>
      <w:lvlText w:val="%1."/>
      <w:lvlJc w:val="left"/>
      <w:pPr>
        <w:ind w:left="648" w:hanging="360"/>
      </w:p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F3D8A"/>
    <w:multiLevelType w:val="hybridMultilevel"/>
    <w:tmpl w:val="D526AE72"/>
    <w:lvl w:ilvl="0" w:tplc="E3663AD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A3693C"/>
    <w:multiLevelType w:val="hybridMultilevel"/>
    <w:tmpl w:val="C4687FC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F0FA3"/>
    <w:multiLevelType w:val="multilevel"/>
    <w:tmpl w:val="DF288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D200F73"/>
    <w:multiLevelType w:val="hybridMultilevel"/>
    <w:tmpl w:val="C4687FC2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2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14"/>
  </w:num>
  <w:num w:numId="18">
    <w:abstractNumId w:val="8"/>
  </w:num>
  <w:num w:numId="19">
    <w:abstractNumId w:val="1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8"/>
  </w:num>
  <w:num w:numId="26">
    <w:abstractNumId w:val="8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16"/>
  </w:num>
  <w:num w:numId="44">
    <w:abstractNumId w:val="19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5C"/>
    <w:rsid w:val="00056C17"/>
    <w:rsid w:val="000639BF"/>
    <w:rsid w:val="000A28FF"/>
    <w:rsid w:val="00106469"/>
    <w:rsid w:val="001541FB"/>
    <w:rsid w:val="00181E77"/>
    <w:rsid w:val="001C4D9D"/>
    <w:rsid w:val="001E56D8"/>
    <w:rsid w:val="001E6747"/>
    <w:rsid w:val="00206C6F"/>
    <w:rsid w:val="00226579"/>
    <w:rsid w:val="0028785F"/>
    <w:rsid w:val="002904B8"/>
    <w:rsid w:val="002A4C33"/>
    <w:rsid w:val="002D1439"/>
    <w:rsid w:val="0030297C"/>
    <w:rsid w:val="00305907"/>
    <w:rsid w:val="00380190"/>
    <w:rsid w:val="00394708"/>
    <w:rsid w:val="003D06F0"/>
    <w:rsid w:val="003F1000"/>
    <w:rsid w:val="00406D3B"/>
    <w:rsid w:val="00410647"/>
    <w:rsid w:val="00433EA0"/>
    <w:rsid w:val="00462466"/>
    <w:rsid w:val="004625E0"/>
    <w:rsid w:val="0049616A"/>
    <w:rsid w:val="004B7734"/>
    <w:rsid w:val="004E0DB9"/>
    <w:rsid w:val="00500211"/>
    <w:rsid w:val="00575640"/>
    <w:rsid w:val="005B0FDD"/>
    <w:rsid w:val="005C6C87"/>
    <w:rsid w:val="005F0AE1"/>
    <w:rsid w:val="006B318B"/>
    <w:rsid w:val="006B533D"/>
    <w:rsid w:val="006C0ACC"/>
    <w:rsid w:val="006E70EF"/>
    <w:rsid w:val="006F45AE"/>
    <w:rsid w:val="007208D7"/>
    <w:rsid w:val="0072530E"/>
    <w:rsid w:val="00740B4F"/>
    <w:rsid w:val="0079024C"/>
    <w:rsid w:val="007B2573"/>
    <w:rsid w:val="007C6C98"/>
    <w:rsid w:val="007E01A1"/>
    <w:rsid w:val="008421CB"/>
    <w:rsid w:val="00887564"/>
    <w:rsid w:val="008D3073"/>
    <w:rsid w:val="00974B3A"/>
    <w:rsid w:val="009806E8"/>
    <w:rsid w:val="00995841"/>
    <w:rsid w:val="009B007B"/>
    <w:rsid w:val="00A07A5C"/>
    <w:rsid w:val="00A766D4"/>
    <w:rsid w:val="00A903C8"/>
    <w:rsid w:val="00AC0609"/>
    <w:rsid w:val="00B73261"/>
    <w:rsid w:val="00BB7BE1"/>
    <w:rsid w:val="00BC2460"/>
    <w:rsid w:val="00BC37A9"/>
    <w:rsid w:val="00BD0C51"/>
    <w:rsid w:val="00C05B76"/>
    <w:rsid w:val="00C10B54"/>
    <w:rsid w:val="00C15363"/>
    <w:rsid w:val="00C32704"/>
    <w:rsid w:val="00C43A64"/>
    <w:rsid w:val="00C65667"/>
    <w:rsid w:val="00C82B7A"/>
    <w:rsid w:val="00C908BF"/>
    <w:rsid w:val="00CA4A0C"/>
    <w:rsid w:val="00CC278D"/>
    <w:rsid w:val="00D02CE2"/>
    <w:rsid w:val="00D27E09"/>
    <w:rsid w:val="00D77E96"/>
    <w:rsid w:val="00DE1200"/>
    <w:rsid w:val="00DF73FA"/>
    <w:rsid w:val="00E55329"/>
    <w:rsid w:val="00E80D18"/>
    <w:rsid w:val="00E87B95"/>
    <w:rsid w:val="00E974FE"/>
    <w:rsid w:val="00EC27BF"/>
    <w:rsid w:val="00ED2C7B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726B2"/>
  <w15:chartTrackingRefBased/>
  <w15:docId w15:val="{9DB9AC79-893E-4C10-8D67-7C5995BC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98"/>
    <w:rPr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974B3A"/>
    <w:pPr>
      <w:numPr>
        <w:numId w:val="9"/>
      </w:numPr>
      <w:tabs>
        <w:tab w:val="clear" w:pos="360"/>
        <w:tab w:val="left" w:pos="720"/>
      </w:tabs>
      <w:spacing w:after="240"/>
      <w:ind w:left="720" w:hanging="720"/>
      <w:contextualSpacing w:val="0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D77E96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  <w:bottom w:w="28" w:type="dxa"/>
      </w:tblCellMar>
    </w:tbl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A07A5C"/>
    <w:pPr>
      <w:numPr>
        <w:numId w:val="16"/>
      </w:numPr>
      <w:spacing w:line="120" w:lineRule="atLeast"/>
    </w:pPr>
  </w:style>
  <w:style w:type="paragraph" w:customStyle="1" w:styleId="Instructions">
    <w:name w:val="Instructions"/>
    <w:basedOn w:val="Normal"/>
    <w:link w:val="InstructionsChar"/>
    <w:qFormat/>
    <w:rsid w:val="00A07A5C"/>
    <w:pPr>
      <w:spacing w:after="240"/>
    </w:pPr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974B3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A07A5C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A07A5C"/>
    <w:rPr>
      <w:i/>
      <w:iCs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7C6C98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7C6C98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DE%20LDE%20TEAM%20FOLDER\Committees\Ag%20Sales%20CDE\FFA%20Exam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623E-8D6E-439A-B335-C00587DE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Exam Template</Template>
  <TotalTime>1</TotalTime>
  <Pages>3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Written Exam Key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2</cp:revision>
  <dcterms:created xsi:type="dcterms:W3CDTF">2022-03-15T13:46:00Z</dcterms:created>
  <dcterms:modified xsi:type="dcterms:W3CDTF">2022-03-15T13:46:00Z</dcterms:modified>
</cp:coreProperties>
</file>