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6AFBA" w14:textId="27187F41" w:rsidR="00086C93" w:rsidRPr="00086C93" w:rsidRDefault="00086C93" w:rsidP="00086C93">
      <w:pPr>
        <w:pStyle w:val="Title"/>
        <w:jc w:val="center"/>
      </w:pPr>
      <w:r w:rsidRPr="00086C93">
        <w:t>2021 National FFA Dairy Cattle Event</w:t>
      </w:r>
    </w:p>
    <w:p w14:paraId="1866F2DF" w14:textId="71D6B44E" w:rsidR="00086C93" w:rsidRPr="00086C93" w:rsidRDefault="00086C93" w:rsidP="00086C93">
      <w:pPr>
        <w:pStyle w:val="Heading3"/>
        <w:jc w:val="center"/>
      </w:pPr>
      <w:r w:rsidRPr="00086C93">
        <w:t>Dairy Management Exercise</w:t>
      </w:r>
    </w:p>
    <w:p w14:paraId="40801BF8" w14:textId="77777777" w:rsidR="00086C93" w:rsidRPr="007418FE" w:rsidRDefault="00086C93" w:rsidP="00086C93">
      <w:pPr>
        <w:jc w:val="both"/>
      </w:pPr>
    </w:p>
    <w:p w14:paraId="0DBDD376" w14:textId="77777777" w:rsidR="00086C93" w:rsidRPr="001C7F5B" w:rsidRDefault="00086C93" w:rsidP="001C7F5B">
      <w:pPr>
        <w:autoSpaceDN w:val="0"/>
        <w:adjustRightInd w:val="0"/>
        <w:spacing w:after="240"/>
        <w:rPr>
          <w:b/>
          <w:bCs/>
        </w:rPr>
      </w:pPr>
      <w:r w:rsidRPr="001C7F5B">
        <w:rPr>
          <w:b/>
          <w:bCs/>
        </w:rPr>
        <w:t xml:space="preserve">Select best answer for each of the following 40 questions.  </w:t>
      </w:r>
    </w:p>
    <w:p w14:paraId="53D782C3" w14:textId="1DC420C7" w:rsidR="00086C93" w:rsidRPr="00DC47FE" w:rsidRDefault="00086C93" w:rsidP="00B1016C">
      <w:pPr>
        <w:pStyle w:val="ListNumber"/>
      </w:pPr>
      <w:r w:rsidRPr="00DC47FE">
        <w:t>An example of a Class III use for milk would be to make _________________.</w:t>
      </w:r>
    </w:p>
    <w:p w14:paraId="279BFCC0" w14:textId="77777777" w:rsidR="00086C93" w:rsidRPr="00DC47FE" w:rsidRDefault="00086C93" w:rsidP="00B1016C">
      <w:pPr>
        <w:pStyle w:val="ExamAnswer"/>
      </w:pPr>
      <w:r w:rsidRPr="00DC47FE">
        <w:t>Hard cheese</w:t>
      </w:r>
    </w:p>
    <w:p w14:paraId="57DD72BA" w14:textId="7241D7A1" w:rsidR="00086C93" w:rsidRPr="00DC47FE" w:rsidRDefault="00086C93" w:rsidP="00B1016C">
      <w:pPr>
        <w:pStyle w:val="ExamAnswer"/>
      </w:pPr>
      <w:r w:rsidRPr="00DC47FE">
        <w:t>Ice cream</w:t>
      </w:r>
    </w:p>
    <w:p w14:paraId="573B192B" w14:textId="706C9AB4" w:rsidR="00086C93" w:rsidRPr="00DC47FE" w:rsidRDefault="00086C93" w:rsidP="00B1016C">
      <w:pPr>
        <w:pStyle w:val="ExamAnswer"/>
      </w:pPr>
      <w:r w:rsidRPr="00DC47FE">
        <w:t>Chocolate Milk</w:t>
      </w:r>
    </w:p>
    <w:p w14:paraId="584F6F1A" w14:textId="4CF9490C" w:rsidR="00086C93" w:rsidRPr="00DC47FE" w:rsidRDefault="00086C93" w:rsidP="00B1016C">
      <w:pPr>
        <w:pStyle w:val="ExamAnswer"/>
      </w:pPr>
      <w:r w:rsidRPr="00DC47FE">
        <w:t>Dried milk powder</w:t>
      </w:r>
    </w:p>
    <w:p w14:paraId="0DC043B1" w14:textId="65061169" w:rsidR="00086C93" w:rsidRPr="00DC47FE" w:rsidRDefault="00086C93" w:rsidP="00B1016C">
      <w:pPr>
        <w:pStyle w:val="ExamAnswer"/>
      </w:pPr>
      <w:r w:rsidRPr="00DC47FE">
        <w:t>Butter</w:t>
      </w:r>
    </w:p>
    <w:p w14:paraId="23F19067" w14:textId="77777777" w:rsidR="00086C93" w:rsidRPr="008B6AA1" w:rsidRDefault="00086C93" w:rsidP="00086C93">
      <w:pPr>
        <w:tabs>
          <w:tab w:val="left" w:pos="630"/>
          <w:tab w:val="left" w:pos="720"/>
        </w:tabs>
        <w:rPr>
          <w:rFonts w:cs="Arial"/>
        </w:rPr>
      </w:pPr>
    </w:p>
    <w:p w14:paraId="6D3BB962" w14:textId="77777777" w:rsidR="00DC47FE" w:rsidRPr="00DC47FE" w:rsidRDefault="00086C93" w:rsidP="00B1016C">
      <w:pPr>
        <w:pStyle w:val="ListNumber"/>
      </w:pPr>
      <w:r w:rsidRPr="00DC47FE">
        <w:t xml:space="preserve">This has been identified as the most visible well-being problem in the dairy industry </w:t>
      </w:r>
      <w:proofErr w:type="gramStart"/>
      <w:r w:rsidRPr="00DC47FE">
        <w:t>today</w:t>
      </w:r>
      <w:r w:rsidR="00DC47FE" w:rsidRPr="00DC47FE">
        <w:t>?</w:t>
      </w:r>
      <w:proofErr w:type="gramEnd"/>
    </w:p>
    <w:p w14:paraId="759797AC" w14:textId="6B13AF5F" w:rsidR="00086C93" w:rsidRPr="00DC47FE" w:rsidRDefault="00086C93" w:rsidP="00B1016C">
      <w:pPr>
        <w:pStyle w:val="ExamAnswer"/>
        <w:numPr>
          <w:ilvl w:val="0"/>
          <w:numId w:val="58"/>
        </w:numPr>
      </w:pPr>
      <w:r w:rsidRPr="00DC47FE">
        <w:t>Dehorning</w:t>
      </w:r>
    </w:p>
    <w:p w14:paraId="3E095E13" w14:textId="77777777" w:rsidR="00086C93" w:rsidRPr="00DC47FE" w:rsidRDefault="00086C93" w:rsidP="00B1016C">
      <w:pPr>
        <w:pStyle w:val="ExamAnswer"/>
        <w:numPr>
          <w:ilvl w:val="0"/>
          <w:numId w:val="58"/>
        </w:numPr>
      </w:pPr>
      <w:r w:rsidRPr="00DC47FE">
        <w:t>Breeding cows by A.I.</w:t>
      </w:r>
    </w:p>
    <w:p w14:paraId="5D2A2458" w14:textId="77777777" w:rsidR="00086C93" w:rsidRPr="00DC47FE" w:rsidRDefault="00086C93" w:rsidP="00B1016C">
      <w:pPr>
        <w:pStyle w:val="ExamAnswer"/>
        <w:numPr>
          <w:ilvl w:val="0"/>
          <w:numId w:val="58"/>
        </w:numPr>
      </w:pPr>
      <w:r w:rsidRPr="00DC47FE">
        <w:t>Lameness</w:t>
      </w:r>
    </w:p>
    <w:p w14:paraId="7E330B4D" w14:textId="77777777" w:rsidR="00086C93" w:rsidRPr="00DC47FE" w:rsidRDefault="00086C93" w:rsidP="00B1016C">
      <w:pPr>
        <w:pStyle w:val="ExamAnswer"/>
        <w:numPr>
          <w:ilvl w:val="0"/>
          <w:numId w:val="58"/>
        </w:numPr>
      </w:pPr>
      <w:r w:rsidRPr="00DC47FE">
        <w:t>Feeding calves with a bucket</w:t>
      </w:r>
    </w:p>
    <w:p w14:paraId="267B12AB" w14:textId="38505E01" w:rsidR="00086C93" w:rsidRPr="00DC47FE" w:rsidRDefault="00086C93" w:rsidP="00B1016C">
      <w:pPr>
        <w:pStyle w:val="ExamAnswer"/>
        <w:numPr>
          <w:ilvl w:val="0"/>
          <w:numId w:val="58"/>
        </w:numPr>
      </w:pPr>
      <w:proofErr w:type="gramStart"/>
      <w:r w:rsidRPr="00DC47FE">
        <w:t>All of</w:t>
      </w:r>
      <w:proofErr w:type="gramEnd"/>
      <w:r w:rsidRPr="00DC47FE">
        <w:t xml:space="preserve"> the above.</w:t>
      </w:r>
    </w:p>
    <w:p w14:paraId="5A87F679" w14:textId="77777777" w:rsidR="00086C93" w:rsidRDefault="00086C93" w:rsidP="00086C93">
      <w:pPr>
        <w:tabs>
          <w:tab w:val="left" w:pos="720"/>
          <w:tab w:val="left" w:pos="810"/>
          <w:tab w:val="left" w:pos="900"/>
          <w:tab w:val="left" w:pos="1080"/>
        </w:tabs>
        <w:rPr>
          <w:rFonts w:cs="Arial"/>
        </w:rPr>
      </w:pPr>
    </w:p>
    <w:p w14:paraId="2D075D52" w14:textId="77777777" w:rsidR="00086C93" w:rsidRDefault="00086C93" w:rsidP="00B1016C">
      <w:pPr>
        <w:pStyle w:val="ListNumber"/>
      </w:pPr>
      <w:r w:rsidRPr="009B2476">
        <w:t xml:space="preserve">Dairy Management, Inc. (DMI) is a nonprofit organization formed by the National Dairy Board and United Dairy Association. It conducts programs in integrated marketing, communications, promotion, and research for U.S. Dairy Farmers. Which of the following organization is not a part of the DMI umbrella? </w:t>
      </w:r>
    </w:p>
    <w:p w14:paraId="357D58A1" w14:textId="77777777" w:rsidR="001C7F5B" w:rsidRDefault="00086C93" w:rsidP="00B1016C">
      <w:pPr>
        <w:pStyle w:val="ExamAnswer"/>
        <w:numPr>
          <w:ilvl w:val="0"/>
          <w:numId w:val="17"/>
        </w:numPr>
      </w:pPr>
      <w:r w:rsidRPr="001C7F5B">
        <w:t>American Dairy Association</w:t>
      </w:r>
    </w:p>
    <w:p w14:paraId="66E98A71" w14:textId="77777777" w:rsidR="001C7F5B" w:rsidRDefault="00086C93" w:rsidP="00B1016C">
      <w:pPr>
        <w:pStyle w:val="ExamAnswer"/>
        <w:numPr>
          <w:ilvl w:val="0"/>
          <w:numId w:val="17"/>
        </w:numPr>
      </w:pPr>
      <w:r w:rsidRPr="001C7F5B">
        <w:t>American Dairy Science Association</w:t>
      </w:r>
    </w:p>
    <w:p w14:paraId="2F57D22E" w14:textId="77777777" w:rsidR="001C7F5B" w:rsidRDefault="00086C93" w:rsidP="00B1016C">
      <w:pPr>
        <w:pStyle w:val="ExamAnswer"/>
        <w:numPr>
          <w:ilvl w:val="0"/>
          <w:numId w:val="17"/>
        </w:numPr>
      </w:pPr>
      <w:r w:rsidRPr="001C7F5B">
        <w:t>National Dairy Council</w:t>
      </w:r>
    </w:p>
    <w:p w14:paraId="0E285A5A" w14:textId="49865852" w:rsidR="001C7F5B" w:rsidRDefault="00086C93" w:rsidP="00B1016C">
      <w:pPr>
        <w:pStyle w:val="ExamAnswer"/>
        <w:numPr>
          <w:ilvl w:val="0"/>
          <w:numId w:val="17"/>
        </w:numPr>
      </w:pPr>
      <w:r w:rsidRPr="001C7F5B">
        <w:t>U.S. Dairy Export Council</w:t>
      </w:r>
    </w:p>
    <w:p w14:paraId="0E93D2B5" w14:textId="5726FF98" w:rsidR="00086C93" w:rsidRPr="001C7F5B" w:rsidRDefault="00086C93" w:rsidP="00B1016C">
      <w:pPr>
        <w:pStyle w:val="ExamAnswer"/>
        <w:numPr>
          <w:ilvl w:val="0"/>
          <w:numId w:val="17"/>
        </w:numPr>
      </w:pPr>
      <w:r w:rsidRPr="001C7F5B">
        <w:t xml:space="preserve"> None of the above because they are all a part of the DMI umbrella.</w:t>
      </w:r>
    </w:p>
    <w:p w14:paraId="58071AE8" w14:textId="43E4E913" w:rsidR="00B1016C" w:rsidRDefault="00B1016C">
      <w:pPr>
        <w:rPr>
          <w:rFonts w:cs="Arial"/>
        </w:rPr>
      </w:pPr>
      <w:r>
        <w:rPr>
          <w:rFonts w:cs="Arial"/>
        </w:rPr>
        <w:br w:type="page"/>
      </w:r>
    </w:p>
    <w:p w14:paraId="23A0161E" w14:textId="77777777" w:rsidR="00086C93" w:rsidRPr="00B07827" w:rsidRDefault="00086C93" w:rsidP="00B1016C">
      <w:pPr>
        <w:pStyle w:val="ListNumber"/>
      </w:pPr>
      <w:r w:rsidRPr="00DC47FE">
        <w:rPr>
          <w:rStyle w:val="ListNumberChar"/>
        </w:rPr>
        <w:lastRenderedPageBreak/>
        <w:t>If the heat detection rate is 50% and the conception rate is 30%, what is</w:t>
      </w:r>
      <w:r w:rsidRPr="008B6AA1">
        <w:t xml:space="preserve"> the pregnancy rate? </w:t>
      </w:r>
    </w:p>
    <w:p w14:paraId="79C7311A" w14:textId="77777777" w:rsidR="001C7F5B" w:rsidRDefault="00086C93" w:rsidP="00B1016C">
      <w:pPr>
        <w:pStyle w:val="ExamAnswer"/>
        <w:numPr>
          <w:ilvl w:val="0"/>
          <w:numId w:val="20"/>
        </w:numPr>
      </w:pPr>
      <w:r w:rsidRPr="00086C93">
        <w:t>15%</w:t>
      </w:r>
    </w:p>
    <w:p w14:paraId="32E32922" w14:textId="77777777" w:rsidR="001C7F5B" w:rsidRDefault="00086C93" w:rsidP="00B1016C">
      <w:pPr>
        <w:pStyle w:val="ExamAnswer"/>
        <w:numPr>
          <w:ilvl w:val="0"/>
          <w:numId w:val="20"/>
        </w:numPr>
      </w:pPr>
      <w:r w:rsidRPr="00086C93">
        <w:t xml:space="preserve">20%, </w:t>
      </w:r>
    </w:p>
    <w:p w14:paraId="7345D4D7" w14:textId="77777777" w:rsidR="001C7F5B" w:rsidRDefault="00086C93" w:rsidP="00B1016C">
      <w:pPr>
        <w:pStyle w:val="ExamAnswer"/>
        <w:numPr>
          <w:ilvl w:val="0"/>
          <w:numId w:val="20"/>
        </w:numPr>
      </w:pPr>
      <w:r w:rsidRPr="00086C93">
        <w:t xml:space="preserve">18%, </w:t>
      </w:r>
    </w:p>
    <w:p w14:paraId="0E96F9B4" w14:textId="77777777" w:rsidR="001C7F5B" w:rsidRDefault="00086C93" w:rsidP="00B1016C">
      <w:pPr>
        <w:pStyle w:val="ExamAnswer"/>
        <w:numPr>
          <w:ilvl w:val="0"/>
          <w:numId w:val="20"/>
        </w:numPr>
      </w:pPr>
      <w:r w:rsidRPr="00086C93">
        <w:t xml:space="preserve">30% </w:t>
      </w:r>
    </w:p>
    <w:p w14:paraId="4F7D3C96" w14:textId="63F6D003" w:rsidR="00086C93" w:rsidRPr="00086C93" w:rsidRDefault="00086C93" w:rsidP="00B1016C">
      <w:pPr>
        <w:pStyle w:val="ExamAnswer"/>
        <w:numPr>
          <w:ilvl w:val="0"/>
          <w:numId w:val="20"/>
        </w:numPr>
      </w:pPr>
      <w:r w:rsidRPr="00086C93">
        <w:t>45%.</w:t>
      </w:r>
    </w:p>
    <w:p w14:paraId="128A2F78" w14:textId="77777777" w:rsidR="00086C93" w:rsidRDefault="00086C93" w:rsidP="00086C93">
      <w:pPr>
        <w:tabs>
          <w:tab w:val="left" w:pos="630"/>
          <w:tab w:val="left" w:pos="900"/>
        </w:tabs>
        <w:ind w:left="720"/>
        <w:rPr>
          <w:rFonts w:cs="Arial"/>
        </w:rPr>
      </w:pPr>
    </w:p>
    <w:p w14:paraId="5A4BD46D" w14:textId="77777777" w:rsidR="00086C93" w:rsidRPr="005C2B4A" w:rsidRDefault="00086C93" w:rsidP="00B1016C">
      <w:pPr>
        <w:pStyle w:val="ListNumber"/>
      </w:pPr>
      <w:r w:rsidRPr="005C2B4A">
        <w:t xml:space="preserve">Lameness on a dairy farm can lead to higher culling rates, reduced reproductive performance, and lower milk yield. </w:t>
      </w:r>
      <w:proofErr w:type="gramStart"/>
      <w:r w:rsidRPr="005C2B4A">
        <w:t>In order to</w:t>
      </w:r>
      <w:proofErr w:type="gramEnd"/>
      <w:r w:rsidRPr="005C2B4A">
        <w:t xml:space="preserve"> manage lameness on your farm, you implement a locomotion scoring system using a scale from 1 to 5. What score would you give to a cow who stands with flat back, but arches when walking and gait is slightly abnormal? </w:t>
      </w:r>
    </w:p>
    <w:p w14:paraId="2E3837B6" w14:textId="2BD7B5F0" w:rsidR="001C7F5B" w:rsidRDefault="00086C93" w:rsidP="00B1016C">
      <w:pPr>
        <w:pStyle w:val="ExamAnswer"/>
        <w:numPr>
          <w:ilvl w:val="0"/>
          <w:numId w:val="19"/>
        </w:numPr>
      </w:pPr>
      <w:r w:rsidRPr="00086C93">
        <w:t>5</w:t>
      </w:r>
    </w:p>
    <w:p w14:paraId="5AEEA6EE" w14:textId="71D6B356" w:rsidR="001C7F5B" w:rsidRDefault="00086C93" w:rsidP="00B1016C">
      <w:pPr>
        <w:pStyle w:val="ExamAnswer"/>
        <w:numPr>
          <w:ilvl w:val="0"/>
          <w:numId w:val="19"/>
        </w:numPr>
      </w:pPr>
      <w:r w:rsidRPr="00086C93">
        <w:t>3</w:t>
      </w:r>
    </w:p>
    <w:p w14:paraId="6C5E522C" w14:textId="377E9C60" w:rsidR="001C7F5B" w:rsidRDefault="00086C93" w:rsidP="00B1016C">
      <w:pPr>
        <w:pStyle w:val="ExamAnswer"/>
        <w:numPr>
          <w:ilvl w:val="0"/>
          <w:numId w:val="19"/>
        </w:numPr>
      </w:pPr>
      <w:r w:rsidRPr="00086C93">
        <w:t>2</w:t>
      </w:r>
    </w:p>
    <w:p w14:paraId="10948FC2" w14:textId="6CDD396B" w:rsidR="001C7F5B" w:rsidRDefault="00086C93" w:rsidP="00B1016C">
      <w:pPr>
        <w:pStyle w:val="ExamAnswer"/>
        <w:numPr>
          <w:ilvl w:val="0"/>
          <w:numId w:val="19"/>
        </w:numPr>
      </w:pPr>
      <w:r w:rsidRPr="00086C93">
        <w:t>1</w:t>
      </w:r>
    </w:p>
    <w:p w14:paraId="2A213E87" w14:textId="50F63679" w:rsidR="00086C93" w:rsidRPr="00086C93" w:rsidRDefault="00086C93" w:rsidP="00B1016C">
      <w:pPr>
        <w:pStyle w:val="ExamAnswer"/>
        <w:numPr>
          <w:ilvl w:val="0"/>
          <w:numId w:val="19"/>
        </w:numPr>
      </w:pPr>
      <w:proofErr w:type="gramStart"/>
      <w:r w:rsidRPr="00086C93">
        <w:t>All of</w:t>
      </w:r>
      <w:proofErr w:type="gramEnd"/>
      <w:r w:rsidRPr="00086C93">
        <w:t xml:space="preserve"> the above.</w:t>
      </w:r>
    </w:p>
    <w:p w14:paraId="58688E38" w14:textId="77777777" w:rsidR="00086C93" w:rsidRDefault="00086C93" w:rsidP="00086C93">
      <w:pPr>
        <w:tabs>
          <w:tab w:val="left" w:pos="720"/>
          <w:tab w:val="left" w:pos="990"/>
        </w:tabs>
        <w:rPr>
          <w:rFonts w:eastAsia="MS Mincho" w:cs="Arial"/>
        </w:rPr>
      </w:pPr>
    </w:p>
    <w:p w14:paraId="3E24D7A1" w14:textId="77777777" w:rsidR="00086C93" w:rsidRDefault="00086C93" w:rsidP="00B1016C">
      <w:pPr>
        <w:pStyle w:val="ListNumber"/>
      </w:pPr>
      <w:r w:rsidRPr="008B6AA1">
        <w:t xml:space="preserve">What term describes the time span between first calving and culling? </w:t>
      </w:r>
    </w:p>
    <w:p w14:paraId="3DE9BF89" w14:textId="17B010F7" w:rsidR="001C7F5B" w:rsidRDefault="00086C93" w:rsidP="00B1016C">
      <w:pPr>
        <w:pStyle w:val="ExamAnswer"/>
        <w:numPr>
          <w:ilvl w:val="0"/>
          <w:numId w:val="18"/>
        </w:numPr>
      </w:pPr>
      <w:r w:rsidRPr="008F54EB">
        <w:t>Productive life</w:t>
      </w:r>
    </w:p>
    <w:p w14:paraId="1F69C3B5" w14:textId="6426B93B" w:rsidR="001C7F5B" w:rsidRDefault="00086C93" w:rsidP="00B1016C">
      <w:pPr>
        <w:pStyle w:val="ExamAnswer"/>
        <w:numPr>
          <w:ilvl w:val="0"/>
          <w:numId w:val="18"/>
        </w:numPr>
      </w:pPr>
      <w:r>
        <w:t>Culling Rate</w:t>
      </w:r>
    </w:p>
    <w:p w14:paraId="3B8974BE" w14:textId="6ED56813" w:rsidR="001C7F5B" w:rsidRDefault="00086C93" w:rsidP="00B1016C">
      <w:pPr>
        <w:pStyle w:val="ExamAnswer"/>
        <w:numPr>
          <w:ilvl w:val="0"/>
          <w:numId w:val="18"/>
        </w:numPr>
      </w:pPr>
      <w:r>
        <w:t>Lifetime Production</w:t>
      </w:r>
    </w:p>
    <w:p w14:paraId="12657CB3" w14:textId="750EDE2C" w:rsidR="001C7F5B" w:rsidRDefault="00086C93" w:rsidP="00B1016C">
      <w:pPr>
        <w:pStyle w:val="ExamAnswer"/>
        <w:numPr>
          <w:ilvl w:val="0"/>
          <w:numId w:val="18"/>
        </w:numPr>
      </w:pPr>
      <w:r>
        <w:t>Net Merit</w:t>
      </w:r>
    </w:p>
    <w:p w14:paraId="26711ACD" w14:textId="566E4501" w:rsidR="00086C93" w:rsidRDefault="00086C93" w:rsidP="00B1016C">
      <w:pPr>
        <w:pStyle w:val="ExamAnswer"/>
        <w:numPr>
          <w:ilvl w:val="0"/>
          <w:numId w:val="18"/>
        </w:numPr>
      </w:pPr>
      <w:proofErr w:type="gramStart"/>
      <w:r>
        <w:t>All of</w:t>
      </w:r>
      <w:proofErr w:type="gramEnd"/>
      <w:r>
        <w:t xml:space="preserve"> the above</w:t>
      </w:r>
    </w:p>
    <w:p w14:paraId="5C1DDFBF" w14:textId="77777777" w:rsidR="00086C93" w:rsidRDefault="00086C93" w:rsidP="00086C93">
      <w:pPr>
        <w:tabs>
          <w:tab w:val="left" w:pos="720"/>
          <w:tab w:val="left" w:pos="990"/>
        </w:tabs>
        <w:ind w:left="720"/>
      </w:pPr>
    </w:p>
    <w:p w14:paraId="011D81D9" w14:textId="77777777" w:rsidR="00086C93" w:rsidRPr="009F3F33" w:rsidRDefault="00086C93" w:rsidP="00B1016C">
      <w:pPr>
        <w:pStyle w:val="ListNumber"/>
      </w:pPr>
      <w:r w:rsidRPr="008F54EB">
        <w:t>Before applying manure to any crop field, manure testing</w:t>
      </w:r>
      <w:r>
        <w:t xml:space="preserve"> (measuring nutrient content)</w:t>
      </w:r>
      <w:r w:rsidRPr="008F54EB">
        <w:t xml:space="preserve"> is recommended to help which of the following? </w:t>
      </w:r>
    </w:p>
    <w:p w14:paraId="17ECE09A" w14:textId="1F2A345B" w:rsidR="001C7F5B" w:rsidRDefault="00086C93" w:rsidP="00B1016C">
      <w:pPr>
        <w:pStyle w:val="ExamAnswer"/>
        <w:numPr>
          <w:ilvl w:val="0"/>
          <w:numId w:val="22"/>
        </w:numPr>
      </w:pPr>
      <w:r>
        <w:t>Reduce</w:t>
      </w:r>
      <w:r w:rsidRPr="008F54EB">
        <w:t xml:space="preserve"> fertilizer purchases</w:t>
      </w:r>
    </w:p>
    <w:p w14:paraId="200B3226" w14:textId="4B1F92DE" w:rsidR="001C7F5B" w:rsidRDefault="00086C93" w:rsidP="00B1016C">
      <w:pPr>
        <w:pStyle w:val="ExamAnswer"/>
        <w:numPr>
          <w:ilvl w:val="0"/>
          <w:numId w:val="22"/>
        </w:numPr>
      </w:pPr>
      <w:r w:rsidRPr="008F54EB">
        <w:t xml:space="preserve">Prevention of overapplication of nutrients </w:t>
      </w:r>
      <w:proofErr w:type="gramStart"/>
      <w:r w:rsidRPr="008F54EB">
        <w:t>in excess of</w:t>
      </w:r>
      <w:proofErr w:type="gramEnd"/>
      <w:r w:rsidRPr="008F54EB">
        <w:t xml:space="preserve"> crop requirements</w:t>
      </w:r>
    </w:p>
    <w:p w14:paraId="5DB0F334" w14:textId="0F3AEECE" w:rsidR="001C7F5B" w:rsidRDefault="00086C93" w:rsidP="00B1016C">
      <w:pPr>
        <w:pStyle w:val="ExamAnswer"/>
        <w:numPr>
          <w:ilvl w:val="0"/>
          <w:numId w:val="22"/>
        </w:numPr>
      </w:pPr>
      <w:r>
        <w:t>D</w:t>
      </w:r>
      <w:r w:rsidRPr="008F54EB">
        <w:t>etermine P</w:t>
      </w:r>
      <w:r>
        <w:t xml:space="preserve"> and </w:t>
      </w:r>
      <w:r w:rsidRPr="008F54EB">
        <w:t>K amounts in the manure</w:t>
      </w:r>
    </w:p>
    <w:p w14:paraId="3AD636CD" w14:textId="7BAD6A0F" w:rsidR="001C7F5B" w:rsidRDefault="00086C93" w:rsidP="00B1016C">
      <w:pPr>
        <w:pStyle w:val="ExamAnswer"/>
        <w:numPr>
          <w:ilvl w:val="0"/>
          <w:numId w:val="22"/>
        </w:numPr>
      </w:pPr>
      <w:proofErr w:type="gramStart"/>
      <w:r w:rsidRPr="008F54EB">
        <w:t>All of</w:t>
      </w:r>
      <w:proofErr w:type="gramEnd"/>
      <w:r w:rsidRPr="008F54EB">
        <w:t xml:space="preserve"> the above</w:t>
      </w:r>
    </w:p>
    <w:p w14:paraId="640B250A" w14:textId="5A6DA16A" w:rsidR="00086C93" w:rsidRDefault="00086C93" w:rsidP="00B1016C">
      <w:pPr>
        <w:pStyle w:val="ExamAnswer"/>
        <w:numPr>
          <w:ilvl w:val="0"/>
          <w:numId w:val="22"/>
        </w:numPr>
      </w:pPr>
      <w:r w:rsidRPr="008F54EB">
        <w:t>None of these reasons are important reasons why manure testing is needed.</w:t>
      </w:r>
    </w:p>
    <w:p w14:paraId="1A98EE37" w14:textId="46CAACF9" w:rsidR="00B1016C" w:rsidRDefault="00B1016C">
      <w:r>
        <w:br w:type="page"/>
      </w:r>
    </w:p>
    <w:p w14:paraId="77F78367" w14:textId="77777777" w:rsidR="00086C93" w:rsidRDefault="00086C93" w:rsidP="00B1016C">
      <w:pPr>
        <w:pStyle w:val="ListNumber"/>
      </w:pPr>
      <w:r w:rsidRPr="008B6AA1">
        <w:t xml:space="preserve">What trace mineral is found in very low levels in all forages and is necessary for </w:t>
      </w:r>
      <w:proofErr w:type="gramStart"/>
      <w:r w:rsidRPr="008B6AA1">
        <w:t>a number of</w:t>
      </w:r>
      <w:proofErr w:type="gramEnd"/>
      <w:r w:rsidRPr="008B6AA1">
        <w:t xml:space="preserve"> body functions and disease resistance as well as being an essential constituent of blood? </w:t>
      </w:r>
    </w:p>
    <w:p w14:paraId="52971DF4" w14:textId="77777777" w:rsidR="001C7F5B" w:rsidRDefault="00086C93" w:rsidP="00B1016C">
      <w:pPr>
        <w:pStyle w:val="ExamAnswer"/>
        <w:numPr>
          <w:ilvl w:val="0"/>
          <w:numId w:val="23"/>
        </w:numPr>
      </w:pPr>
      <w:r>
        <w:t>Potassium</w:t>
      </w:r>
    </w:p>
    <w:p w14:paraId="67F11DE2" w14:textId="1FAED13C" w:rsidR="001C7F5B" w:rsidRDefault="00086C93" w:rsidP="00B1016C">
      <w:pPr>
        <w:pStyle w:val="ExamAnswer"/>
        <w:numPr>
          <w:ilvl w:val="0"/>
          <w:numId w:val="23"/>
        </w:numPr>
      </w:pPr>
      <w:r>
        <w:t>Phosphorus</w:t>
      </w:r>
    </w:p>
    <w:p w14:paraId="01E8FB86" w14:textId="6083E8D5" w:rsidR="001C7F5B" w:rsidRDefault="00086C93" w:rsidP="00B1016C">
      <w:pPr>
        <w:pStyle w:val="ExamAnswer"/>
        <w:numPr>
          <w:ilvl w:val="0"/>
          <w:numId w:val="23"/>
        </w:numPr>
      </w:pPr>
      <w:r>
        <w:t>Zinc</w:t>
      </w:r>
    </w:p>
    <w:p w14:paraId="116B3879" w14:textId="651904DA" w:rsidR="001C7F5B" w:rsidRDefault="00086C93" w:rsidP="00B1016C">
      <w:pPr>
        <w:pStyle w:val="ExamAnswer"/>
        <w:numPr>
          <w:ilvl w:val="0"/>
          <w:numId w:val="23"/>
        </w:numPr>
      </w:pPr>
      <w:r>
        <w:t>Nitrogen</w:t>
      </w:r>
    </w:p>
    <w:p w14:paraId="6D78F4EF" w14:textId="70126DC9" w:rsidR="00086C93" w:rsidRDefault="00086C93" w:rsidP="00B1016C">
      <w:pPr>
        <w:pStyle w:val="ExamAnswer"/>
        <w:numPr>
          <w:ilvl w:val="0"/>
          <w:numId w:val="23"/>
        </w:numPr>
      </w:pPr>
      <w:r w:rsidRPr="008B6AA1">
        <w:t>Copper</w:t>
      </w:r>
    </w:p>
    <w:p w14:paraId="0E0AB77A" w14:textId="77777777" w:rsidR="00B1016C" w:rsidRDefault="00B1016C" w:rsidP="00B1016C">
      <w:pPr>
        <w:pStyle w:val="ExamAnswer"/>
        <w:numPr>
          <w:ilvl w:val="0"/>
          <w:numId w:val="0"/>
        </w:numPr>
        <w:ind w:left="576"/>
      </w:pPr>
    </w:p>
    <w:p w14:paraId="2E86D399" w14:textId="77777777" w:rsidR="00086C93" w:rsidRDefault="00086C93" w:rsidP="00B1016C">
      <w:pPr>
        <w:pStyle w:val="ListNumber"/>
      </w:pPr>
      <w:r w:rsidRPr="009B2476">
        <w:t>The local veterinary has invited you to do a herd visit with him to determine why there is a</w:t>
      </w:r>
      <w:r>
        <w:t xml:space="preserve">n increase in mastitis. You are </w:t>
      </w:r>
      <w:r w:rsidRPr="009B2476">
        <w:t xml:space="preserve">asked to observe the milking parlor and procedures. The employees yell and scream at the cows to get them to come in the parlor, while they are milking, and when they leave the parlor. Pre-dip is applied to the teats, cleaned and milking units attached within </w:t>
      </w:r>
      <w:r>
        <w:t>1 minute</w:t>
      </w:r>
      <w:r w:rsidRPr="009B2476">
        <w:t xml:space="preserve">. Milk let down is delayed after the </w:t>
      </w:r>
      <w:r>
        <w:t>milking unit</w:t>
      </w:r>
      <w:r w:rsidRPr="009B2476">
        <w:t xml:space="preserve"> is attached. You suspect the reason why the cows are not letting milk down and getting mastitis is a result of</w:t>
      </w:r>
      <w:r>
        <w:t>:</w:t>
      </w:r>
    </w:p>
    <w:p w14:paraId="3BE95B4A" w14:textId="6539BA95" w:rsidR="001C7F5B" w:rsidRDefault="00086C93" w:rsidP="00B1016C">
      <w:pPr>
        <w:pStyle w:val="ExamAnswer"/>
        <w:numPr>
          <w:ilvl w:val="0"/>
          <w:numId w:val="24"/>
        </w:numPr>
      </w:pPr>
      <w:r w:rsidRPr="009B2476">
        <w:t>T</w:t>
      </w:r>
      <w:r>
        <w:t>oo much oxytocin being produced</w:t>
      </w:r>
    </w:p>
    <w:p w14:paraId="31505292" w14:textId="476F966F" w:rsidR="001C7F5B" w:rsidRDefault="00086C93" w:rsidP="00B1016C">
      <w:pPr>
        <w:pStyle w:val="ExamAnswer"/>
        <w:numPr>
          <w:ilvl w:val="0"/>
          <w:numId w:val="24"/>
        </w:numPr>
      </w:pPr>
      <w:r w:rsidRPr="009B2476">
        <w:t xml:space="preserve">The excessive screaming and yelling </w:t>
      </w:r>
      <w:proofErr w:type="gramStart"/>
      <w:r w:rsidRPr="009B2476">
        <w:t>is</w:t>
      </w:r>
      <w:proofErr w:type="gramEnd"/>
      <w:r w:rsidRPr="009B2476">
        <w:t xml:space="preserve"> causing the cows to produce too much prolactin</w:t>
      </w:r>
    </w:p>
    <w:p w14:paraId="1A4F068D" w14:textId="730FF8C6" w:rsidR="001C7F5B" w:rsidRDefault="00086C93" w:rsidP="00B1016C">
      <w:pPr>
        <w:pStyle w:val="ExamAnswer"/>
        <w:numPr>
          <w:ilvl w:val="0"/>
          <w:numId w:val="24"/>
        </w:numPr>
      </w:pPr>
      <w:r w:rsidRPr="009B2476">
        <w:t xml:space="preserve">The excessive noise is upsetting the cows causing epinephrine to be produced interfering with milk </w:t>
      </w:r>
      <w:proofErr w:type="spellStart"/>
      <w:r w:rsidRPr="009B2476">
        <w:t>letdown</w:t>
      </w:r>
      <w:proofErr w:type="spellEnd"/>
    </w:p>
    <w:p w14:paraId="288F54D0" w14:textId="51A0B4CC" w:rsidR="001C7F5B" w:rsidRDefault="00086C93" w:rsidP="00B1016C">
      <w:pPr>
        <w:pStyle w:val="ExamAnswer"/>
        <w:numPr>
          <w:ilvl w:val="0"/>
          <w:numId w:val="24"/>
        </w:numPr>
      </w:pPr>
      <w:r w:rsidRPr="009B2476">
        <w:t xml:space="preserve">The excessive noise is causing too much </w:t>
      </w:r>
      <w:proofErr w:type="spellStart"/>
      <w:r w:rsidRPr="009B2476">
        <w:t>estrogen</w:t>
      </w:r>
      <w:proofErr w:type="spellEnd"/>
      <w:r w:rsidRPr="009B2476">
        <w:t xml:space="preserve"> to be produced and preventing milk </w:t>
      </w:r>
      <w:proofErr w:type="spellStart"/>
      <w:r>
        <w:t>letdown</w:t>
      </w:r>
      <w:proofErr w:type="spellEnd"/>
    </w:p>
    <w:p w14:paraId="057062A9" w14:textId="40FD1609" w:rsidR="00086C93" w:rsidRDefault="00086C93" w:rsidP="00B1016C">
      <w:pPr>
        <w:pStyle w:val="ExamAnswer"/>
        <w:numPr>
          <w:ilvl w:val="0"/>
          <w:numId w:val="24"/>
        </w:numPr>
      </w:pPr>
      <w:proofErr w:type="gramStart"/>
      <w:r w:rsidRPr="009B2476">
        <w:t>All of</w:t>
      </w:r>
      <w:proofErr w:type="gramEnd"/>
      <w:r w:rsidRPr="009B2476">
        <w:t xml:space="preserve"> the above</w:t>
      </w:r>
    </w:p>
    <w:p w14:paraId="4385AB36" w14:textId="77777777" w:rsidR="00086C93" w:rsidRDefault="00086C93" w:rsidP="00086C93">
      <w:pPr>
        <w:tabs>
          <w:tab w:val="left" w:pos="630"/>
          <w:tab w:val="left" w:pos="900"/>
        </w:tabs>
        <w:ind w:left="1080"/>
        <w:rPr>
          <w:rFonts w:cs="Arial"/>
        </w:rPr>
      </w:pPr>
    </w:p>
    <w:p w14:paraId="725F0ADA" w14:textId="6D4319CC" w:rsidR="001C7F5B" w:rsidRPr="00DC47FE" w:rsidRDefault="00086C93" w:rsidP="00B1016C">
      <w:pPr>
        <w:pStyle w:val="ListNumber"/>
      </w:pPr>
      <w:r w:rsidRPr="009B2476">
        <w:t>The world’s largest y</w:t>
      </w:r>
      <w:r>
        <w:t>ogurt maker is?</w:t>
      </w:r>
    </w:p>
    <w:p w14:paraId="38D3A304" w14:textId="45F21010" w:rsidR="001C7F5B" w:rsidRDefault="00086C93" w:rsidP="00B1016C">
      <w:pPr>
        <w:pStyle w:val="ExamAnswer"/>
        <w:numPr>
          <w:ilvl w:val="0"/>
          <w:numId w:val="59"/>
        </w:numPr>
      </w:pPr>
      <w:r>
        <w:t xml:space="preserve">Prairie Farms, </w:t>
      </w:r>
    </w:p>
    <w:p w14:paraId="4EC0B767" w14:textId="1A22B817" w:rsidR="001C7F5B" w:rsidRDefault="00086C93" w:rsidP="00B1016C">
      <w:pPr>
        <w:pStyle w:val="ExamAnswer"/>
      </w:pPr>
      <w:r>
        <w:t>Nestle USA</w:t>
      </w:r>
    </w:p>
    <w:p w14:paraId="79880EFA" w14:textId="4026574B" w:rsidR="001C7F5B" w:rsidRDefault="00086C93" w:rsidP="00B1016C">
      <w:pPr>
        <w:pStyle w:val="ExamAnswer"/>
      </w:pPr>
      <w:r>
        <w:t>Danone</w:t>
      </w:r>
    </w:p>
    <w:p w14:paraId="57D26CAF" w14:textId="0E04C982" w:rsidR="001C7F5B" w:rsidRDefault="00086C93" w:rsidP="00B1016C">
      <w:pPr>
        <w:pStyle w:val="ExamAnswer"/>
      </w:pPr>
      <w:r w:rsidRPr="009B2476">
        <w:t>Hori</w:t>
      </w:r>
      <w:r>
        <w:t>zon</w:t>
      </w:r>
    </w:p>
    <w:p w14:paraId="54DA93E0" w14:textId="52D11D4A" w:rsidR="00086C93" w:rsidRPr="009B2476" w:rsidRDefault="00086C93" w:rsidP="00B1016C">
      <w:pPr>
        <w:pStyle w:val="ExamAnswer"/>
      </w:pPr>
      <w:r w:rsidRPr="009B2476">
        <w:t>Dairy Farmers of America</w:t>
      </w:r>
    </w:p>
    <w:p w14:paraId="6067D403" w14:textId="4C2D75BF" w:rsidR="00B1016C" w:rsidRDefault="00B1016C">
      <w:pPr>
        <w:rPr>
          <w:rFonts w:cs="Arial"/>
        </w:rPr>
      </w:pPr>
      <w:r>
        <w:rPr>
          <w:rFonts w:cs="Arial"/>
        </w:rPr>
        <w:br w:type="page"/>
      </w:r>
    </w:p>
    <w:p w14:paraId="0A3D568D" w14:textId="77777777" w:rsidR="00086C93" w:rsidRDefault="00086C93" w:rsidP="00B1016C">
      <w:pPr>
        <w:pStyle w:val="ListNumber"/>
      </w:pPr>
      <w:r w:rsidRPr="008B6AA1">
        <w:t xml:space="preserve">What term is used to describe a function of the total time a cow spends eating per day multiplied by the rate at which the animal consumes that feed? </w:t>
      </w:r>
    </w:p>
    <w:p w14:paraId="685B2A3F" w14:textId="1A553B50" w:rsidR="001C7F5B" w:rsidRDefault="00086C93" w:rsidP="00B1016C">
      <w:pPr>
        <w:pStyle w:val="ExamAnswer"/>
        <w:numPr>
          <w:ilvl w:val="0"/>
          <w:numId w:val="25"/>
        </w:numPr>
      </w:pPr>
      <w:r>
        <w:t>Rumination Rate</w:t>
      </w:r>
    </w:p>
    <w:p w14:paraId="4FF6831C" w14:textId="6A82D932" w:rsidR="001C7F5B" w:rsidRDefault="00086C93" w:rsidP="00B1016C">
      <w:pPr>
        <w:pStyle w:val="ExamAnswer"/>
        <w:numPr>
          <w:ilvl w:val="0"/>
          <w:numId w:val="25"/>
        </w:numPr>
      </w:pPr>
      <w:r w:rsidRPr="008B6AA1">
        <w:t>Feed intake</w:t>
      </w:r>
    </w:p>
    <w:p w14:paraId="4678BC11" w14:textId="38AD26F0" w:rsidR="001C7F5B" w:rsidRDefault="00086C93" w:rsidP="00B1016C">
      <w:pPr>
        <w:pStyle w:val="ExamAnswer"/>
        <w:numPr>
          <w:ilvl w:val="0"/>
          <w:numId w:val="25"/>
        </w:numPr>
      </w:pPr>
      <w:r>
        <w:t>Feed Uptake</w:t>
      </w:r>
    </w:p>
    <w:p w14:paraId="29C26846" w14:textId="286A7ACA" w:rsidR="001C7F5B" w:rsidRDefault="00086C93" w:rsidP="00B1016C">
      <w:pPr>
        <w:pStyle w:val="ExamAnswer"/>
        <w:numPr>
          <w:ilvl w:val="0"/>
          <w:numId w:val="25"/>
        </w:numPr>
      </w:pPr>
      <w:r>
        <w:t>Eating Rate</w:t>
      </w:r>
    </w:p>
    <w:p w14:paraId="6E2E226E" w14:textId="3B20CA58" w:rsidR="00086C93" w:rsidRDefault="00086C93" w:rsidP="00B1016C">
      <w:pPr>
        <w:pStyle w:val="ExamAnswer"/>
        <w:numPr>
          <w:ilvl w:val="0"/>
          <w:numId w:val="25"/>
        </w:numPr>
      </w:pPr>
      <w:r>
        <w:t>Digestion</w:t>
      </w:r>
    </w:p>
    <w:p w14:paraId="7AEBD38A" w14:textId="77777777" w:rsidR="00086C93" w:rsidRDefault="00086C93" w:rsidP="00086C93">
      <w:pPr>
        <w:tabs>
          <w:tab w:val="left" w:pos="630"/>
          <w:tab w:val="left" w:pos="900"/>
        </w:tabs>
        <w:rPr>
          <w:rFonts w:cs="Arial"/>
        </w:rPr>
      </w:pPr>
    </w:p>
    <w:p w14:paraId="441F3F75" w14:textId="77777777" w:rsidR="00086C93" w:rsidRDefault="00086C93" w:rsidP="00B1016C">
      <w:pPr>
        <w:pStyle w:val="ListNumber"/>
      </w:pPr>
      <w:r w:rsidRPr="009B2476">
        <w:t xml:space="preserve">Which of the following </w:t>
      </w:r>
      <w:r>
        <w:t>dairy breeds originated from a continental European country</w:t>
      </w:r>
      <w:r w:rsidRPr="009B2476">
        <w:t xml:space="preserve">? </w:t>
      </w:r>
    </w:p>
    <w:p w14:paraId="58C47FD9" w14:textId="5EB75ABC" w:rsidR="001C7F5B" w:rsidRDefault="00086C93" w:rsidP="00B1016C">
      <w:pPr>
        <w:pStyle w:val="ExamAnswer"/>
        <w:numPr>
          <w:ilvl w:val="0"/>
          <w:numId w:val="26"/>
        </w:numPr>
      </w:pPr>
      <w:r>
        <w:t>Ayrshire</w:t>
      </w:r>
    </w:p>
    <w:p w14:paraId="7C27FD4F" w14:textId="20180ACE" w:rsidR="001C7F5B" w:rsidRDefault="00086C93" w:rsidP="00B1016C">
      <w:pPr>
        <w:pStyle w:val="ExamAnswer"/>
        <w:numPr>
          <w:ilvl w:val="0"/>
          <w:numId w:val="26"/>
        </w:numPr>
      </w:pPr>
      <w:r w:rsidRPr="009B2476">
        <w:t>Brown Swiss</w:t>
      </w:r>
    </w:p>
    <w:p w14:paraId="75190CD8" w14:textId="5BB7EC97" w:rsidR="001C7F5B" w:rsidRDefault="00086C93" w:rsidP="00B1016C">
      <w:pPr>
        <w:pStyle w:val="ExamAnswer"/>
        <w:numPr>
          <w:ilvl w:val="0"/>
          <w:numId w:val="26"/>
        </w:numPr>
      </w:pPr>
      <w:r w:rsidRPr="009B2476">
        <w:t>Guernsey</w:t>
      </w:r>
    </w:p>
    <w:p w14:paraId="4DF67922" w14:textId="7C584B0A" w:rsidR="001C7F5B" w:rsidRDefault="00086C93" w:rsidP="00B1016C">
      <w:pPr>
        <w:pStyle w:val="ExamAnswer"/>
        <w:numPr>
          <w:ilvl w:val="0"/>
          <w:numId w:val="26"/>
        </w:numPr>
      </w:pPr>
      <w:r w:rsidRPr="009B2476">
        <w:t>Jersey</w:t>
      </w:r>
    </w:p>
    <w:p w14:paraId="7DD23BC0" w14:textId="5FE3E9D3" w:rsidR="00086C93" w:rsidRPr="009B2476" w:rsidRDefault="00086C93" w:rsidP="00B1016C">
      <w:pPr>
        <w:pStyle w:val="ExamAnswer"/>
        <w:numPr>
          <w:ilvl w:val="0"/>
          <w:numId w:val="26"/>
        </w:numPr>
      </w:pPr>
      <w:r w:rsidRPr="009B2476">
        <w:t>Milking Shorthorn</w:t>
      </w:r>
    </w:p>
    <w:p w14:paraId="054B2333" w14:textId="77777777" w:rsidR="00086C93" w:rsidRDefault="00086C93" w:rsidP="00086C93">
      <w:pPr>
        <w:ind w:left="720"/>
      </w:pPr>
    </w:p>
    <w:p w14:paraId="2E92051D" w14:textId="77777777" w:rsidR="00086C93" w:rsidRDefault="00086C93" w:rsidP="00B1016C">
      <w:pPr>
        <w:pStyle w:val="ListNumber"/>
      </w:pPr>
      <w:r w:rsidRPr="009B2476">
        <w:t xml:space="preserve">Producing milk with a SCC less than </w:t>
      </w:r>
      <w:r>
        <w:t>150</w:t>
      </w:r>
      <w:r w:rsidRPr="009B2476">
        <w:t>,000 is important because milk will have which of the following characteristics?</w:t>
      </w:r>
    </w:p>
    <w:p w14:paraId="3D414268" w14:textId="3C8BF287" w:rsidR="001C7F5B" w:rsidRDefault="00086C93" w:rsidP="00B1016C">
      <w:pPr>
        <w:pStyle w:val="ExamAnswer"/>
        <w:numPr>
          <w:ilvl w:val="0"/>
          <w:numId w:val="27"/>
        </w:numPr>
      </w:pPr>
      <w:r w:rsidRPr="009B2476">
        <w:t>Improved flavor</w:t>
      </w:r>
    </w:p>
    <w:p w14:paraId="68C0004C" w14:textId="415B5FBD" w:rsidR="001C7F5B" w:rsidRDefault="00086C93" w:rsidP="00B1016C">
      <w:pPr>
        <w:pStyle w:val="ExamAnswer"/>
        <w:numPr>
          <w:ilvl w:val="0"/>
          <w:numId w:val="27"/>
        </w:numPr>
      </w:pPr>
      <w:r w:rsidRPr="009B2476">
        <w:t>Long</w:t>
      </w:r>
      <w:r>
        <w:t>er</w:t>
      </w:r>
      <w:r w:rsidRPr="009B2476">
        <w:t xml:space="preserve"> shelf life</w:t>
      </w:r>
    </w:p>
    <w:p w14:paraId="19C2E2BC" w14:textId="6D9DDF6B" w:rsidR="001C7F5B" w:rsidRDefault="00086C93" w:rsidP="00B1016C">
      <w:pPr>
        <w:pStyle w:val="ExamAnswer"/>
        <w:numPr>
          <w:ilvl w:val="0"/>
          <w:numId w:val="27"/>
        </w:numPr>
      </w:pPr>
      <w:r w:rsidRPr="009B2476">
        <w:t>Increased cheese yield</w:t>
      </w:r>
    </w:p>
    <w:p w14:paraId="0D9BC8C8" w14:textId="554E8728" w:rsidR="001C7F5B" w:rsidRDefault="00086C93" w:rsidP="00B1016C">
      <w:pPr>
        <w:pStyle w:val="ExamAnswer"/>
        <w:numPr>
          <w:ilvl w:val="0"/>
          <w:numId w:val="27"/>
        </w:numPr>
      </w:pPr>
      <w:r w:rsidRPr="009B2476">
        <w:t>Reduced hauling and handling costs</w:t>
      </w:r>
    </w:p>
    <w:p w14:paraId="32DAFC1B" w14:textId="00A2945C" w:rsidR="00086C93" w:rsidRDefault="00086C93" w:rsidP="00B1016C">
      <w:pPr>
        <w:pStyle w:val="ExamAnswer"/>
        <w:numPr>
          <w:ilvl w:val="0"/>
          <w:numId w:val="27"/>
        </w:numPr>
      </w:pPr>
      <w:proofErr w:type="gramStart"/>
      <w:r w:rsidRPr="009B2476">
        <w:t>All of</w:t>
      </w:r>
      <w:proofErr w:type="gramEnd"/>
      <w:r w:rsidRPr="009B2476">
        <w:t xml:space="preserve"> the above</w:t>
      </w:r>
    </w:p>
    <w:p w14:paraId="16067818" w14:textId="77777777" w:rsidR="00086C93" w:rsidRDefault="00086C93" w:rsidP="00086C93">
      <w:pPr>
        <w:pStyle w:val="ListParagraph"/>
        <w:rPr>
          <w:rFonts w:cs="Arial"/>
        </w:rPr>
      </w:pPr>
    </w:p>
    <w:p w14:paraId="1139F3DC" w14:textId="77777777" w:rsidR="00086C93" w:rsidRDefault="00086C93" w:rsidP="00B1016C">
      <w:pPr>
        <w:pStyle w:val="ListNumber"/>
      </w:pPr>
      <w:r>
        <w:t xml:space="preserve">Which state </w:t>
      </w:r>
      <w:r w:rsidRPr="009B2476">
        <w:t xml:space="preserve">introduced a </w:t>
      </w:r>
      <w:r>
        <w:t xml:space="preserve">2021 </w:t>
      </w:r>
      <w:r w:rsidRPr="009B2476">
        <w:t xml:space="preserve">bill to eliminate artificial insemination in dairy cattle (it failed)? </w:t>
      </w:r>
    </w:p>
    <w:p w14:paraId="2D88915D" w14:textId="5FCE1904" w:rsidR="001C7F5B" w:rsidRDefault="00086C93" w:rsidP="00B1016C">
      <w:pPr>
        <w:pStyle w:val="ExamAnswer"/>
        <w:numPr>
          <w:ilvl w:val="0"/>
          <w:numId w:val="28"/>
        </w:numPr>
      </w:pPr>
      <w:r w:rsidRPr="009B2476">
        <w:t>Oregon</w:t>
      </w:r>
    </w:p>
    <w:p w14:paraId="0FFE59CC" w14:textId="16AF0AF7" w:rsidR="001C7F5B" w:rsidRDefault="00086C93" w:rsidP="00B1016C">
      <w:pPr>
        <w:pStyle w:val="ExamAnswer"/>
        <w:numPr>
          <w:ilvl w:val="0"/>
          <w:numId w:val="28"/>
        </w:numPr>
      </w:pPr>
      <w:r w:rsidRPr="009B2476">
        <w:t>Wisconsin</w:t>
      </w:r>
    </w:p>
    <w:p w14:paraId="42A1D69C" w14:textId="04F59860" w:rsidR="001C7F5B" w:rsidRDefault="00086C93" w:rsidP="00B1016C">
      <w:pPr>
        <w:pStyle w:val="ExamAnswer"/>
        <w:numPr>
          <w:ilvl w:val="0"/>
          <w:numId w:val="28"/>
        </w:numPr>
      </w:pPr>
      <w:r w:rsidRPr="009B2476">
        <w:t>California</w:t>
      </w:r>
    </w:p>
    <w:p w14:paraId="383AD7B9" w14:textId="098EFB10" w:rsidR="001C7F5B" w:rsidRDefault="00086C93" w:rsidP="00B1016C">
      <w:pPr>
        <w:pStyle w:val="ExamAnswer"/>
        <w:numPr>
          <w:ilvl w:val="0"/>
          <w:numId w:val="28"/>
        </w:numPr>
      </w:pPr>
      <w:r w:rsidRPr="009B2476">
        <w:t>New Mexico</w:t>
      </w:r>
    </w:p>
    <w:p w14:paraId="774CE8CE" w14:textId="7C4C733C" w:rsidR="00086C93" w:rsidRDefault="00086C93" w:rsidP="00B1016C">
      <w:pPr>
        <w:pStyle w:val="ExamAnswer"/>
        <w:numPr>
          <w:ilvl w:val="0"/>
          <w:numId w:val="28"/>
        </w:numPr>
      </w:pPr>
      <w:r w:rsidRPr="009B2476">
        <w:t>Colorado</w:t>
      </w:r>
    </w:p>
    <w:p w14:paraId="5C8C1547" w14:textId="4C95A493" w:rsidR="00B1016C" w:rsidRDefault="00B1016C">
      <w:pPr>
        <w:rPr>
          <w:rFonts w:cs="Arial"/>
        </w:rPr>
      </w:pPr>
      <w:r>
        <w:rPr>
          <w:rFonts w:cs="Arial"/>
        </w:rPr>
        <w:br w:type="page"/>
      </w:r>
    </w:p>
    <w:p w14:paraId="1A0791B4" w14:textId="62F437A7" w:rsidR="001C7F5B" w:rsidRDefault="00086C93" w:rsidP="00B1016C">
      <w:pPr>
        <w:pStyle w:val="ListNumber"/>
      </w:pPr>
      <w:r w:rsidRPr="008B6AA1">
        <w:t xml:space="preserve">What is the </w:t>
      </w:r>
      <w:proofErr w:type="spellStart"/>
      <w:r w:rsidRPr="008B6AA1">
        <w:t>BioPRYN</w:t>
      </w:r>
      <w:proofErr w:type="spellEnd"/>
      <w:r w:rsidRPr="008B6AA1">
        <w:t xml:space="preserve"> blood test used to test for? </w:t>
      </w:r>
      <w:r>
        <w:tab/>
        <w:t xml:space="preserve"> </w:t>
      </w:r>
    </w:p>
    <w:p w14:paraId="2C1736AD" w14:textId="03FF82E0" w:rsidR="001C7F5B" w:rsidRDefault="00086C93" w:rsidP="00B1016C">
      <w:pPr>
        <w:pStyle w:val="ExamAnswer"/>
        <w:numPr>
          <w:ilvl w:val="0"/>
          <w:numId w:val="29"/>
        </w:numPr>
      </w:pPr>
      <w:r w:rsidRPr="008B6AA1">
        <w:t>Mastitis</w:t>
      </w:r>
    </w:p>
    <w:p w14:paraId="270035F2" w14:textId="7ED16897" w:rsidR="001C7F5B" w:rsidRDefault="00086C93" w:rsidP="00B1016C">
      <w:pPr>
        <w:pStyle w:val="ExamAnswer"/>
        <w:numPr>
          <w:ilvl w:val="0"/>
          <w:numId w:val="29"/>
        </w:numPr>
      </w:pPr>
      <w:r w:rsidRPr="008B6AA1">
        <w:t>Nitrate toxicity</w:t>
      </w:r>
    </w:p>
    <w:p w14:paraId="4FC9162E" w14:textId="40EBF94B" w:rsidR="001C7F5B" w:rsidRDefault="00086C93" w:rsidP="00B1016C">
      <w:pPr>
        <w:pStyle w:val="ExamAnswer"/>
        <w:numPr>
          <w:ilvl w:val="0"/>
          <w:numId w:val="29"/>
        </w:numPr>
      </w:pPr>
      <w:r w:rsidRPr="008B6AA1">
        <w:t>Pregnancy</w:t>
      </w:r>
    </w:p>
    <w:p w14:paraId="7ECDF10E" w14:textId="3D7E7A21" w:rsidR="001C7F5B" w:rsidRDefault="00086C93" w:rsidP="00B1016C">
      <w:pPr>
        <w:pStyle w:val="ExamAnswer"/>
        <w:numPr>
          <w:ilvl w:val="0"/>
          <w:numId w:val="29"/>
        </w:numPr>
      </w:pPr>
      <w:r w:rsidRPr="008B6AA1">
        <w:t>Dystocia</w:t>
      </w:r>
    </w:p>
    <w:p w14:paraId="05193B1C" w14:textId="2CEA4CDD" w:rsidR="00086C93" w:rsidRPr="001C7F5B" w:rsidRDefault="00086C93" w:rsidP="00B1016C">
      <w:pPr>
        <w:pStyle w:val="ExamAnswer"/>
        <w:numPr>
          <w:ilvl w:val="0"/>
          <w:numId w:val="29"/>
        </w:numPr>
      </w:pPr>
      <w:r>
        <w:t>Prolactin</w:t>
      </w:r>
    </w:p>
    <w:p w14:paraId="33FD4D61" w14:textId="77777777" w:rsidR="00086C93" w:rsidRPr="008B6AA1" w:rsidRDefault="00086C93" w:rsidP="00086C93">
      <w:pPr>
        <w:pStyle w:val="ListParagraph"/>
        <w:rPr>
          <w:rFonts w:eastAsia="MS Mincho" w:cs="Arial"/>
        </w:rPr>
      </w:pPr>
    </w:p>
    <w:p w14:paraId="178E6286" w14:textId="77777777" w:rsidR="00086C93" w:rsidRDefault="00086C93" w:rsidP="00B1016C">
      <w:pPr>
        <w:pStyle w:val="ListNumber"/>
      </w:pPr>
      <w:r w:rsidRPr="009B2476">
        <w:t xml:space="preserve">Mastitis is the </w:t>
      </w:r>
      <w:proofErr w:type="gramStart"/>
      <w:r w:rsidRPr="009B2476">
        <w:t>most costly</w:t>
      </w:r>
      <w:proofErr w:type="gramEnd"/>
      <w:r w:rsidRPr="009B2476">
        <w:t xml:space="preserve"> disease in dairy cattle. The </w:t>
      </w:r>
      <w:r>
        <w:t>most effective procedures</w:t>
      </w:r>
      <w:r w:rsidRPr="009B2476">
        <w:t xml:space="preserve"> to prevent new infections are which of the following? </w:t>
      </w:r>
    </w:p>
    <w:p w14:paraId="407FB63C" w14:textId="68E82542" w:rsidR="001C7F5B" w:rsidRDefault="00086C93" w:rsidP="00B1016C">
      <w:pPr>
        <w:pStyle w:val="ExamAnswer"/>
        <w:numPr>
          <w:ilvl w:val="0"/>
          <w:numId w:val="30"/>
        </w:numPr>
      </w:pPr>
      <w:proofErr w:type="spellStart"/>
      <w:r w:rsidRPr="009B2476">
        <w:t>Predipping</w:t>
      </w:r>
      <w:proofErr w:type="spellEnd"/>
      <w:r w:rsidRPr="009B2476">
        <w:t xml:space="preserve"> and drying the teat be</w:t>
      </w:r>
      <w:r>
        <w:t>fore attaching the milking unit</w:t>
      </w:r>
    </w:p>
    <w:p w14:paraId="152FDF98" w14:textId="089947A2" w:rsidR="001C7F5B" w:rsidRDefault="00086C93" w:rsidP="00B1016C">
      <w:pPr>
        <w:pStyle w:val="ExamAnswer"/>
        <w:numPr>
          <w:ilvl w:val="0"/>
          <w:numId w:val="30"/>
        </w:numPr>
      </w:pPr>
      <w:r w:rsidRPr="009B2476">
        <w:t xml:space="preserve">Use </w:t>
      </w:r>
      <w:proofErr w:type="spellStart"/>
      <w:r w:rsidRPr="009B2476">
        <w:t>s</w:t>
      </w:r>
      <w:r>
        <w:t>traw</w:t>
      </w:r>
      <w:r w:rsidRPr="009B2476">
        <w:t>bedding</w:t>
      </w:r>
      <w:proofErr w:type="spellEnd"/>
      <w:r w:rsidRPr="009B2476">
        <w:t xml:space="preserve"> in the housing area</w:t>
      </w:r>
    </w:p>
    <w:p w14:paraId="66627F35" w14:textId="5BAD222E" w:rsidR="001C7F5B" w:rsidRDefault="00086C93" w:rsidP="00B1016C">
      <w:pPr>
        <w:pStyle w:val="ExamAnswer"/>
        <w:numPr>
          <w:ilvl w:val="0"/>
          <w:numId w:val="30"/>
        </w:numPr>
      </w:pPr>
      <w:r w:rsidRPr="009B2476">
        <w:t>Using the same cloth towel to wipe all the cows at the same time</w:t>
      </w:r>
    </w:p>
    <w:p w14:paraId="14233680" w14:textId="0B1B646F" w:rsidR="001C7F5B" w:rsidRDefault="00086C93" w:rsidP="00B1016C">
      <w:pPr>
        <w:pStyle w:val="ExamAnswer"/>
        <w:numPr>
          <w:ilvl w:val="0"/>
          <w:numId w:val="30"/>
        </w:numPr>
      </w:pPr>
      <w:r w:rsidRPr="009B2476">
        <w:t>Teat dipping (pre and post) and dry cow antibiotic treatment</w:t>
      </w:r>
    </w:p>
    <w:p w14:paraId="11292F2D" w14:textId="34E89B1D" w:rsidR="00086C93" w:rsidRPr="009B2476" w:rsidRDefault="00086C93" w:rsidP="00B1016C">
      <w:pPr>
        <w:pStyle w:val="ExamAnswer"/>
        <w:numPr>
          <w:ilvl w:val="0"/>
          <w:numId w:val="30"/>
        </w:numPr>
      </w:pPr>
      <w:r w:rsidRPr="009B2476">
        <w:t>Leaving the milking until on until all the milk is completely removed from the udder</w:t>
      </w:r>
    </w:p>
    <w:p w14:paraId="7403996D" w14:textId="77777777" w:rsidR="00086C93" w:rsidRPr="008B6AA1" w:rsidRDefault="00086C93" w:rsidP="00086C93">
      <w:pPr>
        <w:ind w:left="720"/>
      </w:pPr>
    </w:p>
    <w:p w14:paraId="4921E0C2" w14:textId="77777777" w:rsidR="00086C93" w:rsidRPr="00333CA0" w:rsidRDefault="00086C93" w:rsidP="00B1016C">
      <w:pPr>
        <w:pStyle w:val="ListNumber"/>
      </w:pPr>
      <w:bookmarkStart w:id="0" w:name="_Hlk82377333"/>
      <w:r w:rsidRPr="00333CA0">
        <w:t>You are reviewing bull proofs to select the best bull to use on your dairy heifers. PTA is listed on the proof. What does the acronym PTA stand for?</w:t>
      </w:r>
    </w:p>
    <w:p w14:paraId="69CFE6CC" w14:textId="65805556" w:rsidR="001C7F5B" w:rsidRDefault="00086C93" w:rsidP="00B1016C">
      <w:pPr>
        <w:pStyle w:val="ExamAnswer"/>
        <w:numPr>
          <w:ilvl w:val="0"/>
          <w:numId w:val="31"/>
        </w:numPr>
      </w:pPr>
      <w:r w:rsidRPr="00333CA0">
        <w:t>Predicted Transmitting Ability</w:t>
      </w:r>
    </w:p>
    <w:p w14:paraId="45A91DF9" w14:textId="24795515" w:rsidR="001C7F5B" w:rsidRDefault="00086C93" w:rsidP="00B1016C">
      <w:pPr>
        <w:pStyle w:val="ExamAnswer"/>
        <w:numPr>
          <w:ilvl w:val="0"/>
          <w:numId w:val="31"/>
        </w:numPr>
      </w:pPr>
      <w:r w:rsidRPr="00333CA0">
        <w:t>Productive Transmitting Ability</w:t>
      </w:r>
    </w:p>
    <w:p w14:paraId="16DB81C7" w14:textId="6F632911" w:rsidR="001C7F5B" w:rsidRDefault="00086C93" w:rsidP="00B1016C">
      <w:pPr>
        <w:pStyle w:val="ExamAnswer"/>
        <w:numPr>
          <w:ilvl w:val="0"/>
          <w:numId w:val="31"/>
        </w:numPr>
      </w:pPr>
      <w:r w:rsidRPr="00333CA0">
        <w:t>Production True Ability</w:t>
      </w:r>
    </w:p>
    <w:p w14:paraId="67B5B3E7" w14:textId="00250281" w:rsidR="001C7F5B" w:rsidRDefault="00086C93" w:rsidP="00B1016C">
      <w:pPr>
        <w:pStyle w:val="ExamAnswer"/>
        <w:numPr>
          <w:ilvl w:val="0"/>
          <w:numId w:val="31"/>
        </w:numPr>
      </w:pPr>
      <w:r w:rsidRPr="00333CA0">
        <w:t>Predicted Transmitting Accountability</w:t>
      </w:r>
    </w:p>
    <w:p w14:paraId="33B85D8D" w14:textId="26DDB813" w:rsidR="00086C93" w:rsidRDefault="00086C93" w:rsidP="00B1016C">
      <w:pPr>
        <w:pStyle w:val="ExamAnswer"/>
        <w:numPr>
          <w:ilvl w:val="0"/>
          <w:numId w:val="31"/>
        </w:numPr>
      </w:pPr>
      <w:r w:rsidRPr="00333CA0">
        <w:t>It doesn’t stand for anything specific</w:t>
      </w:r>
    </w:p>
    <w:p w14:paraId="42E9B35A" w14:textId="77777777" w:rsidR="00086C93" w:rsidRDefault="00086C93" w:rsidP="00086C93">
      <w:pPr>
        <w:pStyle w:val="ListParagraph"/>
        <w:rPr>
          <w:rFonts w:cs="Arial"/>
        </w:rPr>
      </w:pPr>
    </w:p>
    <w:p w14:paraId="1A926854" w14:textId="77777777" w:rsidR="00086C93" w:rsidRDefault="00086C93" w:rsidP="00B1016C">
      <w:pPr>
        <w:pStyle w:val="ListNumber"/>
      </w:pPr>
      <w:r w:rsidRPr="009B2476">
        <w:t xml:space="preserve">The genetic base for genetic evaluations is updated every 5 years. The next base change is scheduled for which year? </w:t>
      </w:r>
    </w:p>
    <w:p w14:paraId="17BD2720" w14:textId="20194716" w:rsidR="001C7F5B" w:rsidRDefault="00086C93" w:rsidP="00B1016C">
      <w:pPr>
        <w:pStyle w:val="ExamAnswer"/>
        <w:numPr>
          <w:ilvl w:val="0"/>
          <w:numId w:val="32"/>
        </w:numPr>
      </w:pPr>
      <w:r w:rsidRPr="009B2476">
        <w:t>2021</w:t>
      </w:r>
    </w:p>
    <w:p w14:paraId="1DF7B9B2" w14:textId="2759A044" w:rsidR="001C7F5B" w:rsidRDefault="00086C93" w:rsidP="00B1016C">
      <w:pPr>
        <w:pStyle w:val="ExamAnswer"/>
        <w:numPr>
          <w:ilvl w:val="0"/>
          <w:numId w:val="32"/>
        </w:numPr>
      </w:pPr>
      <w:r w:rsidRPr="009B2476">
        <w:t>2022</w:t>
      </w:r>
    </w:p>
    <w:p w14:paraId="0B0F38CD" w14:textId="4BC34777" w:rsidR="001C7F5B" w:rsidRDefault="00086C93" w:rsidP="00B1016C">
      <w:pPr>
        <w:pStyle w:val="ExamAnswer"/>
        <w:numPr>
          <w:ilvl w:val="0"/>
          <w:numId w:val="32"/>
        </w:numPr>
      </w:pPr>
      <w:r w:rsidRPr="009B2476">
        <w:t>2023</w:t>
      </w:r>
    </w:p>
    <w:p w14:paraId="271C2790" w14:textId="23D5D73F" w:rsidR="001C7F5B" w:rsidRDefault="00086C93" w:rsidP="00B1016C">
      <w:pPr>
        <w:pStyle w:val="ExamAnswer"/>
        <w:numPr>
          <w:ilvl w:val="0"/>
          <w:numId w:val="32"/>
        </w:numPr>
      </w:pPr>
      <w:r w:rsidRPr="009B2476">
        <w:t>2024</w:t>
      </w:r>
    </w:p>
    <w:p w14:paraId="7DB90FD1" w14:textId="5DAF5FE1" w:rsidR="00086C93" w:rsidRDefault="00086C93" w:rsidP="00B1016C">
      <w:pPr>
        <w:pStyle w:val="ExamAnswer"/>
        <w:numPr>
          <w:ilvl w:val="0"/>
          <w:numId w:val="32"/>
        </w:numPr>
      </w:pPr>
      <w:r w:rsidRPr="009B2476">
        <w:t>2025</w:t>
      </w:r>
    </w:p>
    <w:p w14:paraId="3FA0B2B2" w14:textId="7B5DCA6B" w:rsidR="00B1016C" w:rsidRDefault="00B1016C">
      <w:pPr>
        <w:rPr>
          <w:rFonts w:cs="Arial"/>
        </w:rPr>
      </w:pPr>
      <w:r>
        <w:rPr>
          <w:rFonts w:cs="Arial"/>
        </w:rPr>
        <w:br w:type="page"/>
      </w:r>
    </w:p>
    <w:p w14:paraId="3D90CF8D" w14:textId="77777777" w:rsidR="00086C93" w:rsidRDefault="00086C93" w:rsidP="00B1016C">
      <w:pPr>
        <w:pStyle w:val="ListNumber"/>
      </w:pPr>
      <w:r w:rsidRPr="009B2476">
        <w:t>According to a Hoard’s Dairyman survey of 3,000 readers in 2011 and 2021, what percent of respondents vaccinated their calves, heifers, and cows?</w:t>
      </w:r>
    </w:p>
    <w:p w14:paraId="6A91C4C1" w14:textId="44462223" w:rsidR="001C7F5B" w:rsidRDefault="00086C93" w:rsidP="00B1016C">
      <w:pPr>
        <w:pStyle w:val="ExamAnswer"/>
        <w:numPr>
          <w:ilvl w:val="0"/>
          <w:numId w:val="33"/>
        </w:numPr>
      </w:pPr>
      <w:r w:rsidRPr="009B2476">
        <w:t>52%</w:t>
      </w:r>
    </w:p>
    <w:p w14:paraId="47896024" w14:textId="603BC596" w:rsidR="001C7F5B" w:rsidRDefault="00086C93" w:rsidP="00B1016C">
      <w:pPr>
        <w:pStyle w:val="ExamAnswer"/>
        <w:numPr>
          <w:ilvl w:val="0"/>
          <w:numId w:val="33"/>
        </w:numPr>
      </w:pPr>
      <w:r w:rsidRPr="009B2476">
        <w:t>67%</w:t>
      </w:r>
    </w:p>
    <w:p w14:paraId="1D5827A5" w14:textId="5F52C4B9" w:rsidR="001C7F5B" w:rsidRDefault="00086C93" w:rsidP="00B1016C">
      <w:pPr>
        <w:pStyle w:val="ExamAnswer"/>
        <w:numPr>
          <w:ilvl w:val="0"/>
          <w:numId w:val="33"/>
        </w:numPr>
      </w:pPr>
      <w:r w:rsidRPr="009B2476">
        <w:t>78%</w:t>
      </w:r>
    </w:p>
    <w:p w14:paraId="28E28972" w14:textId="2EF755E4" w:rsidR="001C7F5B" w:rsidRDefault="00086C93" w:rsidP="00B1016C">
      <w:pPr>
        <w:pStyle w:val="ExamAnswer"/>
        <w:numPr>
          <w:ilvl w:val="0"/>
          <w:numId w:val="33"/>
        </w:numPr>
      </w:pPr>
      <w:r w:rsidRPr="009B2476">
        <w:t>85%</w:t>
      </w:r>
    </w:p>
    <w:p w14:paraId="77773540" w14:textId="61A6E91D" w:rsidR="00086C93" w:rsidRDefault="00086C93" w:rsidP="00B1016C">
      <w:pPr>
        <w:pStyle w:val="ExamAnswer"/>
        <w:numPr>
          <w:ilvl w:val="0"/>
          <w:numId w:val="33"/>
        </w:numPr>
      </w:pPr>
      <w:r w:rsidRPr="009B2476">
        <w:t>94.6%</w:t>
      </w:r>
    </w:p>
    <w:p w14:paraId="3342E112" w14:textId="77777777" w:rsidR="00086C93" w:rsidRPr="009B2476" w:rsidRDefault="00086C93" w:rsidP="00B1016C">
      <w:pPr>
        <w:pStyle w:val="ExamAnswer"/>
        <w:numPr>
          <w:ilvl w:val="0"/>
          <w:numId w:val="0"/>
        </w:numPr>
        <w:ind w:left="360"/>
      </w:pPr>
    </w:p>
    <w:p w14:paraId="27C13D17" w14:textId="5D9CCC0D" w:rsidR="00086C93" w:rsidRPr="005A62DA" w:rsidRDefault="00086C93" w:rsidP="00B1016C">
      <w:pPr>
        <w:pStyle w:val="ListNumber"/>
      </w:pPr>
      <w:r w:rsidRPr="009B2476">
        <w:t>Youth for the Quality Care of Animals (YQC</w:t>
      </w:r>
      <w:r w:rsidR="005A62DA">
        <w:t xml:space="preserve">) </w:t>
      </w:r>
      <w:r w:rsidRPr="005A62DA">
        <w:t xml:space="preserve">is a national level multi-species quality assurance program with a focus on which three core pillars? </w:t>
      </w:r>
    </w:p>
    <w:p w14:paraId="3688ABDC" w14:textId="445E89ED" w:rsidR="001C7F5B" w:rsidRDefault="00086C93" w:rsidP="00B1016C">
      <w:pPr>
        <w:pStyle w:val="ExamAnswer"/>
        <w:numPr>
          <w:ilvl w:val="0"/>
          <w:numId w:val="34"/>
        </w:numPr>
      </w:pPr>
      <w:r w:rsidRPr="009B2476">
        <w:t>Food safety, anima</w:t>
      </w:r>
      <w:r>
        <w:t>l ethics; character development</w:t>
      </w:r>
    </w:p>
    <w:p w14:paraId="5B95FC7E" w14:textId="5CE02F98" w:rsidR="001C7F5B" w:rsidRDefault="00086C93" w:rsidP="00B1016C">
      <w:pPr>
        <w:pStyle w:val="ExamAnswer"/>
        <w:numPr>
          <w:ilvl w:val="0"/>
          <w:numId w:val="34"/>
        </w:numPr>
      </w:pPr>
      <w:r w:rsidRPr="009B2476">
        <w:t>Food quality, animal we</w:t>
      </w:r>
      <w:r>
        <w:t>ll-being; character development</w:t>
      </w:r>
    </w:p>
    <w:p w14:paraId="3EE7C6E7" w14:textId="335ABFD2" w:rsidR="001C7F5B" w:rsidRDefault="00086C93" w:rsidP="00B1016C">
      <w:pPr>
        <w:pStyle w:val="ExamAnswer"/>
        <w:numPr>
          <w:ilvl w:val="0"/>
          <w:numId w:val="34"/>
        </w:numPr>
      </w:pPr>
      <w:r w:rsidRPr="009B2476">
        <w:t>Food safety; animal ethics, honesty</w:t>
      </w:r>
    </w:p>
    <w:p w14:paraId="754800BB" w14:textId="59245DA2" w:rsidR="001C7F5B" w:rsidRDefault="00086C93" w:rsidP="00B1016C">
      <w:pPr>
        <w:pStyle w:val="ExamAnswer"/>
        <w:numPr>
          <w:ilvl w:val="0"/>
          <w:numId w:val="34"/>
        </w:numPr>
      </w:pPr>
      <w:r w:rsidRPr="009B2476">
        <w:t>Food safety; animal-</w:t>
      </w:r>
      <w:proofErr w:type="spellStart"/>
      <w:r w:rsidRPr="009B2476">
        <w:t>we</w:t>
      </w:r>
      <w:r>
        <w:t>ll being</w:t>
      </w:r>
      <w:proofErr w:type="spellEnd"/>
      <w:r>
        <w:t>, character development</w:t>
      </w:r>
    </w:p>
    <w:p w14:paraId="3B51751F" w14:textId="79DE2721" w:rsidR="00086C93" w:rsidRDefault="00086C93" w:rsidP="00B1016C">
      <w:pPr>
        <w:pStyle w:val="ExamAnswer"/>
        <w:numPr>
          <w:ilvl w:val="0"/>
          <w:numId w:val="34"/>
        </w:numPr>
      </w:pPr>
      <w:r w:rsidRPr="009B2476">
        <w:t>Meat quality; animal ethics; character development</w:t>
      </w:r>
    </w:p>
    <w:p w14:paraId="63B8BCC1" w14:textId="77777777" w:rsidR="005A62DA" w:rsidRDefault="005A62DA" w:rsidP="00B1016C">
      <w:pPr>
        <w:pStyle w:val="ExamAnswer"/>
        <w:numPr>
          <w:ilvl w:val="0"/>
          <w:numId w:val="0"/>
        </w:numPr>
        <w:ind w:left="360"/>
      </w:pPr>
    </w:p>
    <w:p w14:paraId="0857113F" w14:textId="77777777" w:rsidR="00086C93" w:rsidRDefault="00086C93" w:rsidP="00B1016C">
      <w:pPr>
        <w:pStyle w:val="ListNumber"/>
      </w:pPr>
      <w:r w:rsidRPr="009B2476">
        <w:t>At a recent Holstein dairy farm visit with your FFA class, you observed the employees feeding new calves 6 hours after the calves were born. They used a brix refractometer to determine the quality of colostrum before feeding calves 1 bottle each. However, they are concerned because blood t</w:t>
      </w:r>
      <w:r>
        <w:t>ests show the</w:t>
      </w:r>
      <w:r w:rsidRPr="009B2476">
        <w:t xml:space="preserve"> calves are not achieving adequate levels of antibodies to boost immunity. After discussing</w:t>
      </w:r>
      <w:r>
        <w:t xml:space="preserve"> with your FFA class, you make which of the </w:t>
      </w:r>
      <w:r w:rsidRPr="009B2476">
        <w:t>following recommendations to improve passive immunity of the calves</w:t>
      </w:r>
      <w:r>
        <w:t>:</w:t>
      </w:r>
    </w:p>
    <w:p w14:paraId="13CCC13D" w14:textId="5299021F" w:rsidR="001C7F5B" w:rsidRDefault="00086C93" w:rsidP="00B1016C">
      <w:pPr>
        <w:pStyle w:val="ExamAnswer"/>
        <w:numPr>
          <w:ilvl w:val="0"/>
          <w:numId w:val="35"/>
        </w:numPr>
      </w:pPr>
      <w:r w:rsidRPr="009B2476">
        <w:t>Continue to use the Brix refractometer, feed 1 bottle of colostrum within 2 hours of being born</w:t>
      </w:r>
      <w:r w:rsidR="00420136">
        <w:t>.</w:t>
      </w:r>
    </w:p>
    <w:p w14:paraId="542D98D8" w14:textId="7143140B" w:rsidR="001C7F5B" w:rsidRDefault="00086C93" w:rsidP="00B1016C">
      <w:pPr>
        <w:pStyle w:val="ExamAnswer"/>
        <w:numPr>
          <w:ilvl w:val="0"/>
          <w:numId w:val="35"/>
        </w:numPr>
      </w:pPr>
      <w:r w:rsidRPr="009B2476">
        <w:t>Continue to use the Brix refractometer, feed 1 bottle of colostrum within 12 hours of being born</w:t>
      </w:r>
      <w:r w:rsidR="00420136">
        <w:t>.</w:t>
      </w:r>
    </w:p>
    <w:p w14:paraId="4411FFF0" w14:textId="4BF102F6" w:rsidR="001C7F5B" w:rsidRDefault="00086C93" w:rsidP="00B1016C">
      <w:pPr>
        <w:pStyle w:val="ExamAnswer"/>
        <w:numPr>
          <w:ilvl w:val="0"/>
          <w:numId w:val="35"/>
        </w:numPr>
      </w:pPr>
      <w:r w:rsidRPr="009B2476">
        <w:t xml:space="preserve">Continue to use the Brix refractometer, feed 10% of the </w:t>
      </w:r>
      <w:proofErr w:type="gramStart"/>
      <w:r w:rsidRPr="009B2476">
        <w:t>calves</w:t>
      </w:r>
      <w:proofErr w:type="gramEnd"/>
      <w:r w:rsidRPr="009B2476">
        <w:t xml:space="preserve"> body weight colostrum within 2 hours of being born</w:t>
      </w:r>
      <w:r w:rsidR="00420136">
        <w:t>.</w:t>
      </w:r>
    </w:p>
    <w:p w14:paraId="4E50F3DB" w14:textId="13A6A1D1" w:rsidR="001C7F5B" w:rsidRDefault="00086C93" w:rsidP="00B1016C">
      <w:pPr>
        <w:pStyle w:val="ExamAnswer"/>
        <w:numPr>
          <w:ilvl w:val="0"/>
          <w:numId w:val="35"/>
        </w:numPr>
      </w:pPr>
      <w:r w:rsidRPr="009B2476">
        <w:t>Continue to use the Brix refractometer, feed 2 bottles of colostrum within 24 hours of being born</w:t>
      </w:r>
      <w:r w:rsidR="00420136">
        <w:t>.</w:t>
      </w:r>
    </w:p>
    <w:p w14:paraId="0F3D4561" w14:textId="66510C47" w:rsidR="00086C93" w:rsidRDefault="00086C93" w:rsidP="00B1016C">
      <w:pPr>
        <w:pStyle w:val="ExamAnswer"/>
        <w:numPr>
          <w:ilvl w:val="0"/>
          <w:numId w:val="35"/>
        </w:numPr>
      </w:pPr>
      <w:r w:rsidRPr="009B2476">
        <w:t>Continue to use the Brix refractometer, feed 10% of calf body weight of colostrum within 18 hours of being born.</w:t>
      </w:r>
    </w:p>
    <w:p w14:paraId="3C9B4326" w14:textId="1583A08B" w:rsidR="00B1016C" w:rsidRDefault="00B1016C">
      <w:pPr>
        <w:rPr>
          <w:rFonts w:cs="Arial"/>
        </w:rPr>
      </w:pPr>
      <w:r>
        <w:rPr>
          <w:rFonts w:cs="Arial"/>
        </w:rPr>
        <w:br w:type="page"/>
      </w:r>
    </w:p>
    <w:p w14:paraId="2B6BE964" w14:textId="77777777" w:rsidR="00086C93" w:rsidRPr="00CA7DD1" w:rsidRDefault="00086C93" w:rsidP="00B1016C">
      <w:pPr>
        <w:pStyle w:val="ListNumber"/>
      </w:pPr>
      <w:r>
        <w:t xml:space="preserve">Which of the following is not a primary class of </w:t>
      </w:r>
      <w:r w:rsidRPr="008B6AA1">
        <w:t>immunoglobulins</w:t>
      </w:r>
      <w:r>
        <w:t xml:space="preserve"> found</w:t>
      </w:r>
      <w:r w:rsidRPr="008B6AA1">
        <w:t xml:space="preserve"> in colostrum</w:t>
      </w:r>
      <w:r>
        <w:t>?</w:t>
      </w:r>
    </w:p>
    <w:p w14:paraId="688BFCDD" w14:textId="4096C99E" w:rsidR="001C7F5B" w:rsidRPr="005A62DA" w:rsidRDefault="00086C93" w:rsidP="00B1016C">
      <w:pPr>
        <w:pStyle w:val="ExamAnswer"/>
        <w:numPr>
          <w:ilvl w:val="0"/>
          <w:numId w:val="36"/>
        </w:numPr>
      </w:pPr>
      <w:r>
        <w:t xml:space="preserve"> </w:t>
      </w:r>
      <w:r w:rsidRPr="008B6AA1">
        <w:t>IgG</w:t>
      </w:r>
    </w:p>
    <w:p w14:paraId="59A69AB3" w14:textId="053D311A" w:rsidR="001C7F5B" w:rsidRPr="005A62DA" w:rsidRDefault="00086C93" w:rsidP="00B1016C">
      <w:pPr>
        <w:pStyle w:val="ExamAnswer"/>
        <w:numPr>
          <w:ilvl w:val="0"/>
          <w:numId w:val="36"/>
        </w:numPr>
      </w:pPr>
      <w:proofErr w:type="spellStart"/>
      <w:r w:rsidRPr="005A62DA">
        <w:t>IgB</w:t>
      </w:r>
      <w:proofErr w:type="spellEnd"/>
    </w:p>
    <w:p w14:paraId="395629A5" w14:textId="01A401E3" w:rsidR="001C7F5B" w:rsidRPr="005A62DA" w:rsidRDefault="00086C93" w:rsidP="00B1016C">
      <w:pPr>
        <w:pStyle w:val="ExamAnswer"/>
        <w:numPr>
          <w:ilvl w:val="0"/>
          <w:numId w:val="36"/>
        </w:numPr>
      </w:pPr>
      <w:r w:rsidRPr="005A62DA">
        <w:t>IgA</w:t>
      </w:r>
    </w:p>
    <w:p w14:paraId="521ECCCD" w14:textId="279226D8" w:rsidR="001C7F5B" w:rsidRPr="005A62DA" w:rsidRDefault="00086C93" w:rsidP="00B1016C">
      <w:pPr>
        <w:pStyle w:val="ExamAnswer"/>
        <w:numPr>
          <w:ilvl w:val="0"/>
          <w:numId w:val="36"/>
        </w:numPr>
      </w:pPr>
      <w:proofErr w:type="spellStart"/>
      <w:r w:rsidRPr="005A62DA">
        <w:t>IgE</w:t>
      </w:r>
      <w:proofErr w:type="spellEnd"/>
    </w:p>
    <w:p w14:paraId="65E559F9" w14:textId="7E3EEDC4" w:rsidR="00086C93" w:rsidRPr="005A62DA" w:rsidRDefault="00086C93" w:rsidP="00B1016C">
      <w:pPr>
        <w:pStyle w:val="ExamAnswer"/>
        <w:numPr>
          <w:ilvl w:val="0"/>
          <w:numId w:val="36"/>
        </w:numPr>
      </w:pPr>
      <w:r w:rsidRPr="005A62DA">
        <w:t>IgM</w:t>
      </w:r>
    </w:p>
    <w:p w14:paraId="2AB98B96" w14:textId="77777777" w:rsidR="00086C93" w:rsidRPr="00806ABA" w:rsidRDefault="00086C93" w:rsidP="00086C93">
      <w:pPr>
        <w:tabs>
          <w:tab w:val="left" w:pos="630"/>
          <w:tab w:val="left" w:pos="900"/>
          <w:tab w:val="left" w:pos="1080"/>
        </w:tabs>
        <w:ind w:left="1170"/>
        <w:rPr>
          <w:rFonts w:cs="Arial"/>
        </w:rPr>
      </w:pPr>
    </w:p>
    <w:bookmarkEnd w:id="0"/>
    <w:p w14:paraId="13277D7F" w14:textId="77777777" w:rsidR="001C7F5B" w:rsidRDefault="00086C93" w:rsidP="00B1016C">
      <w:pPr>
        <w:pStyle w:val="ListNumber"/>
      </w:pPr>
      <w:r w:rsidRPr="009B2476">
        <w:t>The ju</w:t>
      </w:r>
      <w:r>
        <w:t>g</w:t>
      </w:r>
      <w:r w:rsidRPr="009B2476">
        <w:t xml:space="preserve">ular vein is the ideal location for what type of </w:t>
      </w:r>
      <w:proofErr w:type="gramStart"/>
      <w:r w:rsidRPr="009B2476">
        <w:t>injection?</w:t>
      </w:r>
      <w:proofErr w:type="gramEnd"/>
      <w:r w:rsidRPr="009B2476">
        <w:t xml:space="preserve"> </w:t>
      </w:r>
    </w:p>
    <w:p w14:paraId="4064232B" w14:textId="0F5D02BE" w:rsidR="001C7F5B" w:rsidRDefault="00086C93" w:rsidP="00B1016C">
      <w:pPr>
        <w:pStyle w:val="ExamAnswer"/>
        <w:numPr>
          <w:ilvl w:val="0"/>
          <w:numId w:val="37"/>
        </w:numPr>
      </w:pPr>
      <w:r w:rsidRPr="009B2476">
        <w:t>Intramuscular injection</w:t>
      </w:r>
    </w:p>
    <w:p w14:paraId="51589C45" w14:textId="4398B1D8" w:rsidR="001C7F5B" w:rsidRDefault="00086C93" w:rsidP="00B1016C">
      <w:pPr>
        <w:pStyle w:val="ExamAnswer"/>
        <w:numPr>
          <w:ilvl w:val="0"/>
          <w:numId w:val="37"/>
        </w:numPr>
      </w:pPr>
      <w:r w:rsidRPr="009B2476">
        <w:t>Intrauterine injection</w:t>
      </w:r>
    </w:p>
    <w:p w14:paraId="192EE9D4" w14:textId="2D4E73A2" w:rsidR="001C7F5B" w:rsidRDefault="00086C93" w:rsidP="00B1016C">
      <w:pPr>
        <w:pStyle w:val="ExamAnswer"/>
        <w:numPr>
          <w:ilvl w:val="0"/>
          <w:numId w:val="37"/>
        </w:numPr>
      </w:pPr>
      <w:r w:rsidRPr="009B2476">
        <w:t>Intravenous injection</w:t>
      </w:r>
    </w:p>
    <w:p w14:paraId="3B497D0E" w14:textId="469B042B" w:rsidR="001C7F5B" w:rsidRDefault="00086C93" w:rsidP="00B1016C">
      <w:pPr>
        <w:pStyle w:val="ExamAnswer"/>
        <w:numPr>
          <w:ilvl w:val="0"/>
          <w:numId w:val="37"/>
        </w:numPr>
      </w:pPr>
      <w:r w:rsidRPr="009B2476">
        <w:t>Intraperitoneal injection</w:t>
      </w:r>
    </w:p>
    <w:p w14:paraId="2B2CC313" w14:textId="2A8124D9" w:rsidR="00086C93" w:rsidRDefault="00086C93" w:rsidP="00B1016C">
      <w:pPr>
        <w:pStyle w:val="ExamAnswer"/>
        <w:numPr>
          <w:ilvl w:val="0"/>
          <w:numId w:val="37"/>
        </w:numPr>
      </w:pPr>
      <w:r w:rsidRPr="009B2476">
        <w:t>Intramammary infusion</w:t>
      </w:r>
    </w:p>
    <w:p w14:paraId="6F44719D" w14:textId="77777777" w:rsidR="00086C93" w:rsidRPr="009B2476" w:rsidRDefault="00086C93" w:rsidP="00086C93">
      <w:pPr>
        <w:tabs>
          <w:tab w:val="left" w:pos="630"/>
          <w:tab w:val="left" w:pos="720"/>
          <w:tab w:val="left" w:pos="900"/>
        </w:tabs>
        <w:ind w:left="720"/>
        <w:rPr>
          <w:rFonts w:cs="Arial"/>
        </w:rPr>
      </w:pPr>
    </w:p>
    <w:p w14:paraId="2FC77957" w14:textId="77777777" w:rsidR="00086C93" w:rsidRDefault="00086C93" w:rsidP="00B1016C">
      <w:pPr>
        <w:pStyle w:val="ListNumber"/>
      </w:pPr>
      <w:r w:rsidRPr="009B2476">
        <w:t xml:space="preserve">A mature dairy cow has how many teeth? </w:t>
      </w:r>
    </w:p>
    <w:p w14:paraId="69AD6409" w14:textId="1A939328" w:rsidR="001C7F5B" w:rsidRDefault="00086C93" w:rsidP="00B1016C">
      <w:pPr>
        <w:pStyle w:val="ExamAnswer"/>
        <w:numPr>
          <w:ilvl w:val="0"/>
          <w:numId w:val="38"/>
        </w:numPr>
      </w:pPr>
      <w:r w:rsidRPr="009B2476">
        <w:t>32 teeth on both her upper and lower mouth</w:t>
      </w:r>
    </w:p>
    <w:p w14:paraId="12CDB2B2" w14:textId="0FB59E38" w:rsidR="001C7F5B" w:rsidRDefault="00086C93" w:rsidP="00B1016C">
      <w:pPr>
        <w:pStyle w:val="ExamAnswer"/>
        <w:numPr>
          <w:ilvl w:val="0"/>
          <w:numId w:val="38"/>
        </w:numPr>
      </w:pPr>
      <w:r w:rsidRPr="009B2476">
        <w:t>10 teeth on her upper mouth and 22 on her lower mouth</w:t>
      </w:r>
    </w:p>
    <w:p w14:paraId="5594BE0D" w14:textId="124F2D95" w:rsidR="001C7F5B" w:rsidRDefault="00086C93" w:rsidP="00B1016C">
      <w:pPr>
        <w:pStyle w:val="ExamAnswer"/>
        <w:numPr>
          <w:ilvl w:val="0"/>
          <w:numId w:val="38"/>
        </w:numPr>
      </w:pPr>
      <w:r w:rsidRPr="009B2476">
        <w:t>16 teeth on bother her upper and lower mouth</w:t>
      </w:r>
    </w:p>
    <w:p w14:paraId="39EDB49B" w14:textId="6F81BFAC" w:rsidR="001C7F5B" w:rsidRDefault="00086C93" w:rsidP="00B1016C">
      <w:pPr>
        <w:pStyle w:val="ExamAnswer"/>
        <w:numPr>
          <w:ilvl w:val="0"/>
          <w:numId w:val="38"/>
        </w:numPr>
      </w:pPr>
      <w:r w:rsidRPr="009B2476">
        <w:t>No teeth on her upper mouth and 32 on her lower mouth</w:t>
      </w:r>
    </w:p>
    <w:p w14:paraId="1286C843" w14:textId="5966E146" w:rsidR="00086C93" w:rsidRDefault="00086C93" w:rsidP="00B1016C">
      <w:pPr>
        <w:pStyle w:val="ExamAnswer"/>
        <w:numPr>
          <w:ilvl w:val="0"/>
          <w:numId w:val="38"/>
        </w:numPr>
      </w:pPr>
      <w:r w:rsidRPr="009B2476">
        <w:t>32 on her upper mouth and no teeth on her lower mouth</w:t>
      </w:r>
    </w:p>
    <w:p w14:paraId="57BD7B05" w14:textId="77777777" w:rsidR="00086C93" w:rsidRPr="009B2476" w:rsidRDefault="00086C93" w:rsidP="00086C93">
      <w:pPr>
        <w:tabs>
          <w:tab w:val="left" w:pos="810"/>
          <w:tab w:val="left" w:pos="900"/>
        </w:tabs>
        <w:ind w:left="810"/>
        <w:rPr>
          <w:rFonts w:cs="Arial"/>
        </w:rPr>
      </w:pPr>
    </w:p>
    <w:p w14:paraId="1F0DD457" w14:textId="619FC3D0" w:rsidR="001C7F5B" w:rsidRDefault="00086C93" w:rsidP="00B1016C">
      <w:pPr>
        <w:pStyle w:val="ListNumber"/>
      </w:pPr>
      <w:r w:rsidRPr="009B2476">
        <w:t>As a</w:t>
      </w:r>
      <w:r>
        <w:t>n</w:t>
      </w:r>
      <w:r w:rsidRPr="009B2476">
        <w:t xml:space="preserve"> A.I. sales representative a dairy producer asks you to help select bulls to improve </w:t>
      </w:r>
      <w:r>
        <w:t>his future heifers get pregnant.</w:t>
      </w:r>
      <w:r w:rsidRPr="009B2476">
        <w:t xml:space="preserve"> You recommend </w:t>
      </w:r>
      <w:r>
        <w:t>which</w:t>
      </w:r>
      <w:r w:rsidRPr="009B2476">
        <w:t xml:space="preserve"> of the following b</w:t>
      </w:r>
      <w:r>
        <w:t xml:space="preserve">ulls to help achieve this goal: </w:t>
      </w:r>
    </w:p>
    <w:p w14:paraId="2477FB30" w14:textId="428A9445" w:rsidR="001C7F5B" w:rsidRDefault="00086C93" w:rsidP="00B1016C">
      <w:pPr>
        <w:pStyle w:val="ExamAnswer"/>
        <w:numPr>
          <w:ilvl w:val="0"/>
          <w:numId w:val="39"/>
        </w:numPr>
      </w:pPr>
      <w:r w:rsidRPr="009B2476">
        <w:t>Theo DPR 1.4</w:t>
      </w:r>
    </w:p>
    <w:p w14:paraId="4056C40F" w14:textId="031DD588" w:rsidR="001C7F5B" w:rsidRDefault="00086C93" w:rsidP="00B1016C">
      <w:pPr>
        <w:pStyle w:val="ExamAnswer"/>
        <w:numPr>
          <w:ilvl w:val="0"/>
          <w:numId w:val="39"/>
        </w:numPr>
      </w:pPr>
      <w:r w:rsidRPr="009B2476">
        <w:t>Jonathan DPR 5.0</w:t>
      </w:r>
    </w:p>
    <w:p w14:paraId="6A20DEB5" w14:textId="5A5A060D" w:rsidR="001C7F5B" w:rsidRDefault="00086C93" w:rsidP="00B1016C">
      <w:pPr>
        <w:pStyle w:val="ExamAnswer"/>
        <w:numPr>
          <w:ilvl w:val="0"/>
          <w:numId w:val="39"/>
        </w:numPr>
      </w:pPr>
      <w:r w:rsidRPr="009B2476">
        <w:t>Newton PL 4.4</w:t>
      </w:r>
    </w:p>
    <w:p w14:paraId="15255894" w14:textId="0C07E8A3" w:rsidR="001C7F5B" w:rsidRDefault="00086C93" w:rsidP="00B1016C">
      <w:pPr>
        <w:pStyle w:val="ExamAnswer"/>
        <w:numPr>
          <w:ilvl w:val="0"/>
          <w:numId w:val="39"/>
        </w:numPr>
      </w:pPr>
      <w:r w:rsidRPr="009B2476">
        <w:t>Toby REL 96</w:t>
      </w:r>
    </w:p>
    <w:p w14:paraId="017ADA09" w14:textId="52B4D2EB" w:rsidR="00086C93" w:rsidRDefault="00086C93" w:rsidP="00B1016C">
      <w:pPr>
        <w:pStyle w:val="ExamAnswer"/>
        <w:numPr>
          <w:ilvl w:val="0"/>
          <w:numId w:val="39"/>
        </w:numPr>
      </w:pPr>
      <w:r w:rsidRPr="009B2476">
        <w:t>Kingston DPR -0.9</w:t>
      </w:r>
    </w:p>
    <w:p w14:paraId="610B2A10" w14:textId="660D3D26" w:rsidR="00B1016C" w:rsidRDefault="00B1016C">
      <w:pPr>
        <w:rPr>
          <w:rFonts w:cs="Arial"/>
        </w:rPr>
      </w:pPr>
      <w:r>
        <w:rPr>
          <w:rFonts w:cs="Arial"/>
        </w:rPr>
        <w:br w:type="page"/>
      </w:r>
    </w:p>
    <w:p w14:paraId="0AB9FE94" w14:textId="61C80D58" w:rsidR="001C7F5B" w:rsidRDefault="00086C93" w:rsidP="00B1016C">
      <w:pPr>
        <w:pStyle w:val="ListNumber"/>
      </w:pPr>
      <w:r w:rsidRPr="009B2476">
        <w:t>Which of the following are leading causes of death in young calves on dairy farms?</w:t>
      </w:r>
    </w:p>
    <w:p w14:paraId="64905DF7" w14:textId="42923168" w:rsidR="001C7F5B" w:rsidRDefault="00086C93" w:rsidP="00B1016C">
      <w:pPr>
        <w:pStyle w:val="ExamAnswer"/>
        <w:numPr>
          <w:ilvl w:val="0"/>
          <w:numId w:val="40"/>
        </w:numPr>
      </w:pPr>
      <w:r w:rsidRPr="009B2476">
        <w:t>Scours and pneumonia</w:t>
      </w:r>
    </w:p>
    <w:p w14:paraId="7AFE6E7C" w14:textId="1190DCB5" w:rsidR="001C7F5B" w:rsidRDefault="00086C93" w:rsidP="00B1016C">
      <w:pPr>
        <w:pStyle w:val="ExamAnswer"/>
        <w:numPr>
          <w:ilvl w:val="0"/>
          <w:numId w:val="40"/>
        </w:numPr>
      </w:pPr>
      <w:r w:rsidRPr="009B2476">
        <w:t>Pink eye and scours</w:t>
      </w:r>
    </w:p>
    <w:p w14:paraId="276C35AB" w14:textId="197629DB" w:rsidR="001C7F5B" w:rsidRDefault="00086C93" w:rsidP="00B1016C">
      <w:pPr>
        <w:pStyle w:val="ExamAnswer"/>
        <w:numPr>
          <w:ilvl w:val="0"/>
          <w:numId w:val="40"/>
        </w:numPr>
      </w:pPr>
      <w:r w:rsidRPr="009B2476">
        <w:t>Scours and black leg</w:t>
      </w:r>
    </w:p>
    <w:p w14:paraId="795DA696" w14:textId="04E9883F" w:rsidR="001C7F5B" w:rsidRDefault="00086C93" w:rsidP="00B1016C">
      <w:pPr>
        <w:pStyle w:val="ExamAnswer"/>
        <w:numPr>
          <w:ilvl w:val="0"/>
          <w:numId w:val="40"/>
        </w:numPr>
      </w:pPr>
      <w:r w:rsidRPr="009B2476">
        <w:t>Infected naval and pneumonia</w:t>
      </w:r>
    </w:p>
    <w:p w14:paraId="04599AC2" w14:textId="5D6A25C2" w:rsidR="00086C93" w:rsidRDefault="00086C93" w:rsidP="00B1016C">
      <w:pPr>
        <w:pStyle w:val="ExamAnswer"/>
        <w:numPr>
          <w:ilvl w:val="0"/>
          <w:numId w:val="40"/>
        </w:numPr>
      </w:pPr>
      <w:r w:rsidRPr="009B2476">
        <w:t>Overeating and pneumonia</w:t>
      </w:r>
    </w:p>
    <w:p w14:paraId="7C92B57A" w14:textId="77777777" w:rsidR="00086C93" w:rsidRDefault="00086C93" w:rsidP="00086C93">
      <w:pPr>
        <w:tabs>
          <w:tab w:val="left" w:pos="630"/>
          <w:tab w:val="left" w:pos="900"/>
        </w:tabs>
        <w:rPr>
          <w:rFonts w:cs="Arial"/>
        </w:rPr>
      </w:pPr>
    </w:p>
    <w:p w14:paraId="6265CAD1" w14:textId="27EA2A6B" w:rsidR="001C7F5B" w:rsidRPr="005A62DA" w:rsidRDefault="00086C93" w:rsidP="00B1016C">
      <w:pPr>
        <w:pStyle w:val="ListNumber"/>
      </w:pPr>
      <w:r w:rsidRPr="009B2476">
        <w:t>The PDCA Cow Unified Scorecard allots how many points t</w:t>
      </w:r>
      <w:r>
        <w:t xml:space="preserve">o frame and which trait is the </w:t>
      </w:r>
      <w:r w:rsidRPr="009B2476">
        <w:t xml:space="preserve">highest priority in this category? </w:t>
      </w:r>
    </w:p>
    <w:p w14:paraId="53F853B4" w14:textId="69608473" w:rsidR="001C7F5B" w:rsidRDefault="00086C93" w:rsidP="00B1016C">
      <w:pPr>
        <w:pStyle w:val="ExamAnswer"/>
        <w:numPr>
          <w:ilvl w:val="0"/>
          <w:numId w:val="41"/>
        </w:numPr>
      </w:pPr>
      <w:r w:rsidRPr="009B2476">
        <w:t>15</w:t>
      </w:r>
      <w:r>
        <w:t xml:space="preserve"> points</w:t>
      </w:r>
      <w:r w:rsidRPr="009B2476">
        <w:t xml:space="preserve"> and Rump</w:t>
      </w:r>
    </w:p>
    <w:p w14:paraId="1F1B39D9" w14:textId="094195D3" w:rsidR="001C7F5B" w:rsidRDefault="00086C93" w:rsidP="00B1016C">
      <w:pPr>
        <w:pStyle w:val="ExamAnswer"/>
        <w:numPr>
          <w:ilvl w:val="0"/>
          <w:numId w:val="41"/>
        </w:numPr>
      </w:pPr>
      <w:r w:rsidRPr="009B2476">
        <w:t xml:space="preserve">20 points and </w:t>
      </w:r>
      <w:proofErr w:type="gramStart"/>
      <w:r>
        <w:t>B</w:t>
      </w:r>
      <w:r w:rsidRPr="009B2476">
        <w:t>ack</w:t>
      </w:r>
      <w:proofErr w:type="gramEnd"/>
      <w:r w:rsidRPr="009B2476">
        <w:t>/loin</w:t>
      </w:r>
    </w:p>
    <w:p w14:paraId="0E4137AD" w14:textId="1C1D6F8F" w:rsidR="001C7F5B" w:rsidRDefault="00086C93" w:rsidP="00B1016C">
      <w:pPr>
        <w:pStyle w:val="ExamAnswer"/>
        <w:numPr>
          <w:ilvl w:val="0"/>
          <w:numId w:val="41"/>
        </w:numPr>
      </w:pPr>
      <w:r w:rsidRPr="009B2476">
        <w:t>25 points and Front End</w:t>
      </w:r>
    </w:p>
    <w:p w14:paraId="04449A84" w14:textId="304D7F24" w:rsidR="001C7F5B" w:rsidRDefault="00086C93" w:rsidP="00B1016C">
      <w:pPr>
        <w:pStyle w:val="ExamAnswer"/>
        <w:numPr>
          <w:ilvl w:val="0"/>
          <w:numId w:val="41"/>
        </w:numPr>
      </w:pPr>
      <w:r w:rsidRPr="009B2476">
        <w:t>15 points and Stature</w:t>
      </w:r>
    </w:p>
    <w:p w14:paraId="1A3D2230" w14:textId="192D940C" w:rsidR="00086C93" w:rsidRDefault="00086C93" w:rsidP="00B1016C">
      <w:pPr>
        <w:pStyle w:val="ExamAnswer"/>
        <w:numPr>
          <w:ilvl w:val="0"/>
          <w:numId w:val="41"/>
        </w:numPr>
      </w:pPr>
      <w:r w:rsidRPr="009B2476">
        <w:t>20 points and Front End</w:t>
      </w:r>
    </w:p>
    <w:p w14:paraId="36555159" w14:textId="77777777" w:rsidR="00086C93" w:rsidRPr="009B2476" w:rsidRDefault="00086C93" w:rsidP="00086C93">
      <w:pPr>
        <w:tabs>
          <w:tab w:val="left" w:pos="630"/>
          <w:tab w:val="left" w:pos="900"/>
        </w:tabs>
        <w:rPr>
          <w:rFonts w:cs="Arial"/>
        </w:rPr>
      </w:pPr>
    </w:p>
    <w:p w14:paraId="269FAA23" w14:textId="20E07489" w:rsidR="001C7F5B" w:rsidRDefault="00086C93" w:rsidP="00B1016C">
      <w:pPr>
        <w:pStyle w:val="ListNumber"/>
      </w:pPr>
      <w:r w:rsidRPr="009B2476">
        <w:t>Which of the following does not cause a decrease in milk fat test</w:t>
      </w:r>
      <w:r w:rsidR="005A62DA">
        <w:t>?</w:t>
      </w:r>
    </w:p>
    <w:p w14:paraId="159A9304" w14:textId="1DD5410F" w:rsidR="001C7F5B" w:rsidRDefault="00086C93" w:rsidP="00B1016C">
      <w:pPr>
        <w:pStyle w:val="ExamAnswer"/>
        <w:numPr>
          <w:ilvl w:val="0"/>
          <w:numId w:val="42"/>
        </w:numPr>
      </w:pPr>
      <w:proofErr w:type="spellStart"/>
      <w:r w:rsidRPr="009B2476">
        <w:t>Estru</w:t>
      </w:r>
      <w:r>
        <w:t>s</w:t>
      </w:r>
      <w:proofErr w:type="spellEnd"/>
    </w:p>
    <w:p w14:paraId="3D4221C2" w14:textId="3EC59CBC" w:rsidR="001C7F5B" w:rsidRDefault="00086C93" w:rsidP="00B1016C">
      <w:pPr>
        <w:pStyle w:val="ExamAnswer"/>
        <w:numPr>
          <w:ilvl w:val="0"/>
          <w:numId w:val="42"/>
        </w:numPr>
      </w:pPr>
      <w:r w:rsidRPr="009B2476">
        <w:t>Extremely Hot Weather</w:t>
      </w:r>
    </w:p>
    <w:p w14:paraId="127A1ECB" w14:textId="3CE7BC7A" w:rsidR="001C7F5B" w:rsidRDefault="00086C93" w:rsidP="00B1016C">
      <w:pPr>
        <w:pStyle w:val="ExamAnswer"/>
        <w:numPr>
          <w:ilvl w:val="0"/>
          <w:numId w:val="42"/>
        </w:numPr>
      </w:pPr>
      <w:r w:rsidRPr="009B2476">
        <w:t xml:space="preserve">High </w:t>
      </w:r>
      <w:proofErr w:type="spellStart"/>
      <w:r w:rsidRPr="009B2476">
        <w:t>Fiber</w:t>
      </w:r>
      <w:proofErr w:type="spellEnd"/>
      <w:r w:rsidRPr="009B2476">
        <w:t xml:space="preserve"> content in the ration</w:t>
      </w:r>
    </w:p>
    <w:p w14:paraId="2F6173A0" w14:textId="4F420BA5" w:rsidR="001C7F5B" w:rsidRDefault="00086C93" w:rsidP="00B1016C">
      <w:pPr>
        <w:pStyle w:val="ExamAnswer"/>
        <w:numPr>
          <w:ilvl w:val="0"/>
          <w:numId w:val="42"/>
        </w:numPr>
      </w:pPr>
      <w:r w:rsidRPr="009B2476">
        <w:t>Finely chopped feeds</w:t>
      </w:r>
    </w:p>
    <w:p w14:paraId="021E88DF" w14:textId="1C675D9B" w:rsidR="00086C93" w:rsidRDefault="00086C93" w:rsidP="00B1016C">
      <w:pPr>
        <w:pStyle w:val="ExamAnswer"/>
        <w:numPr>
          <w:ilvl w:val="0"/>
          <w:numId w:val="42"/>
        </w:numPr>
      </w:pPr>
      <w:r w:rsidRPr="009B2476">
        <w:t>Illness</w:t>
      </w:r>
    </w:p>
    <w:p w14:paraId="687575B4" w14:textId="77777777" w:rsidR="00086C93" w:rsidRPr="009B2476" w:rsidRDefault="00086C93" w:rsidP="00086C93">
      <w:pPr>
        <w:tabs>
          <w:tab w:val="left" w:pos="630"/>
          <w:tab w:val="left" w:pos="900"/>
        </w:tabs>
        <w:ind w:left="720"/>
        <w:rPr>
          <w:rFonts w:cs="Arial"/>
        </w:rPr>
      </w:pPr>
    </w:p>
    <w:p w14:paraId="258E8006" w14:textId="2904135B" w:rsidR="001C7F5B" w:rsidRDefault="00086C93" w:rsidP="00B1016C">
      <w:pPr>
        <w:pStyle w:val="ListNumber"/>
      </w:pPr>
      <w:r w:rsidRPr="009B2476">
        <w:t>During a dairy farm visit with your FFA advisor, the dairy farmer asks you what might be wrong with his cows. He provides the following information for you from cows experiencing problems</w:t>
      </w:r>
      <w:r>
        <w:t>,</w:t>
      </w:r>
      <w:r w:rsidRPr="009B2476">
        <w:t xml:space="preserve"> BSC 4.0; cows are over 8 months pregnant or in the dry period; average SCC is 350,000, and after calving over half had milk fever. Based on these symptoms and signs, you suspect which disease to be causing the problem?</w:t>
      </w:r>
    </w:p>
    <w:p w14:paraId="2E25559D" w14:textId="220AC4A5" w:rsidR="001C7F5B" w:rsidRDefault="00086C93" w:rsidP="00B1016C">
      <w:pPr>
        <w:pStyle w:val="ExamAnswer"/>
        <w:numPr>
          <w:ilvl w:val="0"/>
          <w:numId w:val="43"/>
        </w:numPr>
      </w:pPr>
      <w:r w:rsidRPr="009B2476">
        <w:t>Hardware disease</w:t>
      </w:r>
    </w:p>
    <w:p w14:paraId="3E708568" w14:textId="0845E13C" w:rsidR="001C7F5B" w:rsidRDefault="00086C93" w:rsidP="00B1016C">
      <w:pPr>
        <w:pStyle w:val="ExamAnswer"/>
        <w:numPr>
          <w:ilvl w:val="0"/>
          <w:numId w:val="43"/>
        </w:numPr>
      </w:pPr>
      <w:r w:rsidRPr="009B2476">
        <w:t>Ketosis</w:t>
      </w:r>
    </w:p>
    <w:p w14:paraId="6FCB0610" w14:textId="7EFF3D00" w:rsidR="001C7F5B" w:rsidRDefault="00086C93" w:rsidP="00B1016C">
      <w:pPr>
        <w:pStyle w:val="ExamAnswer"/>
        <w:numPr>
          <w:ilvl w:val="0"/>
          <w:numId w:val="43"/>
        </w:numPr>
      </w:pPr>
      <w:r w:rsidRPr="009B2476">
        <w:t>Displaced abomasum</w:t>
      </w:r>
    </w:p>
    <w:p w14:paraId="5CB15C8E" w14:textId="5C8F56C8" w:rsidR="001C7F5B" w:rsidRDefault="00086C93" w:rsidP="00B1016C">
      <w:pPr>
        <w:pStyle w:val="ExamAnswer"/>
        <w:numPr>
          <w:ilvl w:val="0"/>
          <w:numId w:val="43"/>
        </w:numPr>
      </w:pPr>
      <w:r w:rsidRPr="009B2476">
        <w:t>Fat Cow Syndrome</w:t>
      </w:r>
    </w:p>
    <w:p w14:paraId="7D31580D" w14:textId="7078009C" w:rsidR="00086C93" w:rsidRDefault="00086C93" w:rsidP="00B1016C">
      <w:pPr>
        <w:pStyle w:val="ExamAnswer"/>
        <w:numPr>
          <w:ilvl w:val="0"/>
          <w:numId w:val="43"/>
        </w:numPr>
      </w:pPr>
      <w:r w:rsidRPr="009B2476">
        <w:t>Heat Stress</w:t>
      </w:r>
    </w:p>
    <w:p w14:paraId="690BDD83" w14:textId="1BBB2690" w:rsidR="00B1016C" w:rsidRDefault="00B1016C">
      <w:pPr>
        <w:rPr>
          <w:rFonts w:cs="Arial"/>
        </w:rPr>
      </w:pPr>
      <w:r>
        <w:rPr>
          <w:rFonts w:cs="Arial"/>
        </w:rPr>
        <w:br w:type="page"/>
      </w:r>
    </w:p>
    <w:p w14:paraId="29E09DA6" w14:textId="0B28489A" w:rsidR="001C7F5B" w:rsidRDefault="00086C93" w:rsidP="00B1016C">
      <w:pPr>
        <w:pStyle w:val="ListNumber"/>
      </w:pPr>
      <w:r w:rsidRPr="009B2476">
        <w:t>Which of the following was the number 1 milk producing cooperative</w:t>
      </w:r>
      <w:r>
        <w:t xml:space="preserve"> in the U.S. based on milk</w:t>
      </w:r>
      <w:r w:rsidRPr="009B2476">
        <w:t xml:space="preserve"> volume in 2019</w:t>
      </w:r>
      <w:r>
        <w:t xml:space="preserve"> </w:t>
      </w:r>
    </w:p>
    <w:p w14:paraId="0EF8F6A0" w14:textId="59356531" w:rsidR="001C7F5B" w:rsidRDefault="00086C93" w:rsidP="00B1016C">
      <w:pPr>
        <w:pStyle w:val="ExamAnswer"/>
        <w:numPr>
          <w:ilvl w:val="0"/>
          <w:numId w:val="44"/>
        </w:numPr>
      </w:pPr>
      <w:r w:rsidRPr="009B2476">
        <w:t>Land O’Lakes, Inc.</w:t>
      </w:r>
    </w:p>
    <w:p w14:paraId="7F57329F" w14:textId="2F3E999E" w:rsidR="001C7F5B" w:rsidRDefault="00086C93" w:rsidP="00B1016C">
      <w:pPr>
        <w:pStyle w:val="ExamAnswer"/>
        <w:numPr>
          <w:ilvl w:val="0"/>
          <w:numId w:val="44"/>
        </w:numPr>
      </w:pPr>
      <w:r w:rsidRPr="009B2476">
        <w:t>Edge Dairy Farmer Cooperativ</w:t>
      </w:r>
      <w:r w:rsidR="005A62DA">
        <w:t>e</w:t>
      </w:r>
    </w:p>
    <w:p w14:paraId="58CDDB2B" w14:textId="1172380D" w:rsidR="001C7F5B" w:rsidRDefault="00086C93" w:rsidP="00B1016C">
      <w:pPr>
        <w:pStyle w:val="ExamAnswer"/>
        <w:numPr>
          <w:ilvl w:val="0"/>
          <w:numId w:val="44"/>
        </w:numPr>
      </w:pPr>
      <w:r w:rsidRPr="009B2476">
        <w:t>Cali</w:t>
      </w:r>
      <w:r>
        <w:t>fornia Dairies, Inc.</w:t>
      </w:r>
    </w:p>
    <w:p w14:paraId="64627716" w14:textId="299E1E12" w:rsidR="001C7F5B" w:rsidRDefault="00086C93" w:rsidP="00B1016C">
      <w:pPr>
        <w:pStyle w:val="ExamAnswer"/>
        <w:numPr>
          <w:ilvl w:val="0"/>
          <w:numId w:val="44"/>
        </w:numPr>
      </w:pPr>
      <w:r>
        <w:t>Northw</w:t>
      </w:r>
      <w:r w:rsidRPr="009B2476">
        <w:t>est Dairy Association</w:t>
      </w:r>
    </w:p>
    <w:p w14:paraId="073DCEEC" w14:textId="1016FAD2" w:rsidR="00086C93" w:rsidRDefault="00086C93" w:rsidP="00B1016C">
      <w:pPr>
        <w:pStyle w:val="ExamAnswer"/>
        <w:numPr>
          <w:ilvl w:val="0"/>
          <w:numId w:val="44"/>
        </w:numPr>
      </w:pPr>
      <w:r w:rsidRPr="009B2476">
        <w:t>Dairy Farmers of America</w:t>
      </w:r>
    </w:p>
    <w:p w14:paraId="6937EF86" w14:textId="77777777" w:rsidR="00086C93" w:rsidRPr="009B2476" w:rsidRDefault="00086C93" w:rsidP="00086C93">
      <w:pPr>
        <w:tabs>
          <w:tab w:val="left" w:pos="630"/>
          <w:tab w:val="left" w:pos="900"/>
        </w:tabs>
        <w:rPr>
          <w:rFonts w:cs="Arial"/>
        </w:rPr>
      </w:pPr>
    </w:p>
    <w:p w14:paraId="6465F0A3" w14:textId="4BF84FB7" w:rsidR="001C7F5B" w:rsidRDefault="00086C93" w:rsidP="00B1016C">
      <w:pPr>
        <w:pStyle w:val="ListNumber"/>
      </w:pPr>
      <w:r w:rsidRPr="009B2476">
        <w:t xml:space="preserve">What is the number 1 reason for culling dairy cows in U.S. dairy herds? </w:t>
      </w:r>
    </w:p>
    <w:p w14:paraId="04134F69" w14:textId="081C97CD" w:rsidR="001C7F5B" w:rsidRDefault="00086C93" w:rsidP="00B1016C">
      <w:pPr>
        <w:pStyle w:val="ExamAnswer"/>
        <w:numPr>
          <w:ilvl w:val="0"/>
          <w:numId w:val="45"/>
        </w:numPr>
      </w:pPr>
      <w:r w:rsidRPr="009B2476">
        <w:t>Low milk production</w:t>
      </w:r>
    </w:p>
    <w:p w14:paraId="17F4421A" w14:textId="27DD072D" w:rsidR="001C7F5B" w:rsidRDefault="00086C93" w:rsidP="00B1016C">
      <w:pPr>
        <w:pStyle w:val="ExamAnswer"/>
        <w:numPr>
          <w:ilvl w:val="0"/>
          <w:numId w:val="45"/>
        </w:numPr>
      </w:pPr>
      <w:r w:rsidRPr="009B2476">
        <w:t>Reproductive failure</w:t>
      </w:r>
    </w:p>
    <w:p w14:paraId="6B8F24A0" w14:textId="305ADBAD" w:rsidR="001C7F5B" w:rsidRDefault="00086C93" w:rsidP="00B1016C">
      <w:pPr>
        <w:pStyle w:val="ExamAnswer"/>
        <w:numPr>
          <w:ilvl w:val="0"/>
          <w:numId w:val="45"/>
        </w:numPr>
      </w:pPr>
      <w:r w:rsidRPr="009B2476">
        <w:t>Mastitis</w:t>
      </w:r>
    </w:p>
    <w:p w14:paraId="23C66521" w14:textId="713A141C" w:rsidR="001C7F5B" w:rsidRDefault="00086C93" w:rsidP="00B1016C">
      <w:pPr>
        <w:pStyle w:val="ExamAnswer"/>
        <w:numPr>
          <w:ilvl w:val="0"/>
          <w:numId w:val="45"/>
        </w:numPr>
      </w:pPr>
      <w:r w:rsidRPr="009B2476">
        <w:t>Lameness</w:t>
      </w:r>
    </w:p>
    <w:p w14:paraId="21ECE5F0" w14:textId="4BE92017" w:rsidR="00086C93" w:rsidRDefault="00086C93" w:rsidP="00B1016C">
      <w:pPr>
        <w:pStyle w:val="ExamAnswer"/>
        <w:numPr>
          <w:ilvl w:val="0"/>
          <w:numId w:val="45"/>
        </w:numPr>
      </w:pPr>
      <w:r w:rsidRPr="009B2476">
        <w:t>Ketosi</w:t>
      </w:r>
      <w:r>
        <w:t>s</w:t>
      </w:r>
    </w:p>
    <w:p w14:paraId="183DDE23" w14:textId="77777777" w:rsidR="00086C93" w:rsidRPr="002E3533" w:rsidRDefault="00086C93" w:rsidP="00086C93">
      <w:pPr>
        <w:tabs>
          <w:tab w:val="left" w:pos="630"/>
          <w:tab w:val="left" w:pos="720"/>
        </w:tabs>
        <w:rPr>
          <w:rFonts w:cs="Arial"/>
        </w:rPr>
      </w:pPr>
    </w:p>
    <w:p w14:paraId="27DE546E" w14:textId="20D29D21" w:rsidR="001C7F5B" w:rsidRDefault="00086C93" w:rsidP="00B1016C">
      <w:pPr>
        <w:pStyle w:val="ListNumber"/>
      </w:pPr>
      <w:r w:rsidRPr="009B2476">
        <w:t xml:space="preserve">You are invited to visit a </w:t>
      </w:r>
      <w:proofErr w:type="gramStart"/>
      <w:r w:rsidRPr="009B2476">
        <w:t>700 cow</w:t>
      </w:r>
      <w:proofErr w:type="gramEnd"/>
      <w:r w:rsidRPr="009B2476">
        <w:t xml:space="preserve"> dairy in your county to learn more about how they group their cows. They currently are grouping the cows by body condition score. They ask you what other ways </w:t>
      </w:r>
      <w:proofErr w:type="gramStart"/>
      <w:r w:rsidRPr="009B2476">
        <w:t>could they potentially</w:t>
      </w:r>
      <w:proofErr w:type="gramEnd"/>
      <w:r w:rsidRPr="009B2476">
        <w:t xml:space="preserve"> group their cows. You provide the following recommendations as options for consideration. </w:t>
      </w:r>
    </w:p>
    <w:p w14:paraId="1491353D" w14:textId="255537CC" w:rsidR="001C7F5B" w:rsidRDefault="00086C93" w:rsidP="00B1016C">
      <w:pPr>
        <w:pStyle w:val="ExamAnswer"/>
        <w:numPr>
          <w:ilvl w:val="0"/>
          <w:numId w:val="46"/>
        </w:numPr>
      </w:pPr>
      <w:r w:rsidRPr="009B2476">
        <w:t>Production level</w:t>
      </w:r>
    </w:p>
    <w:p w14:paraId="494ECDA3" w14:textId="49302C57" w:rsidR="001C7F5B" w:rsidRDefault="00086C93" w:rsidP="00B1016C">
      <w:pPr>
        <w:pStyle w:val="ExamAnswer"/>
        <w:numPr>
          <w:ilvl w:val="0"/>
          <w:numId w:val="46"/>
        </w:numPr>
      </w:pPr>
      <w:r w:rsidRPr="009B2476">
        <w:t>Stage of lactation</w:t>
      </w:r>
    </w:p>
    <w:p w14:paraId="70C6C7D4" w14:textId="4310996A" w:rsidR="001C7F5B" w:rsidRDefault="00086C93" w:rsidP="00B1016C">
      <w:pPr>
        <w:pStyle w:val="ExamAnswer"/>
        <w:numPr>
          <w:ilvl w:val="0"/>
          <w:numId w:val="46"/>
        </w:numPr>
      </w:pPr>
      <w:r w:rsidRPr="009B2476">
        <w:t>Lactation number</w:t>
      </w:r>
    </w:p>
    <w:p w14:paraId="7A057D45" w14:textId="2F49D1C3" w:rsidR="001C7F5B" w:rsidRDefault="00086C93" w:rsidP="00B1016C">
      <w:pPr>
        <w:pStyle w:val="ExamAnswer"/>
        <w:numPr>
          <w:ilvl w:val="0"/>
          <w:numId w:val="46"/>
        </w:numPr>
      </w:pPr>
      <w:r w:rsidRPr="009B2476">
        <w:t>Health</w:t>
      </w:r>
    </w:p>
    <w:p w14:paraId="187FB62A" w14:textId="514A4EF8" w:rsidR="00086C93" w:rsidRDefault="00086C93" w:rsidP="00B1016C">
      <w:pPr>
        <w:pStyle w:val="ExamAnswer"/>
        <w:numPr>
          <w:ilvl w:val="0"/>
          <w:numId w:val="46"/>
        </w:numPr>
      </w:pPr>
      <w:proofErr w:type="gramStart"/>
      <w:r w:rsidRPr="009B2476">
        <w:t>All of</w:t>
      </w:r>
      <w:proofErr w:type="gramEnd"/>
      <w:r w:rsidRPr="009B2476">
        <w:t xml:space="preserve"> the above</w:t>
      </w:r>
    </w:p>
    <w:p w14:paraId="767C2DBD" w14:textId="77777777" w:rsidR="00086C93" w:rsidRPr="009B2476" w:rsidRDefault="00086C93" w:rsidP="00086C93">
      <w:pPr>
        <w:tabs>
          <w:tab w:val="left" w:pos="630"/>
          <w:tab w:val="left" w:pos="900"/>
        </w:tabs>
        <w:ind w:left="360"/>
        <w:rPr>
          <w:rFonts w:cs="Arial"/>
        </w:rPr>
      </w:pPr>
    </w:p>
    <w:p w14:paraId="6AAF7A0B" w14:textId="52B5BAF8" w:rsidR="001C7F5B" w:rsidRDefault="00086C93" w:rsidP="00B1016C">
      <w:pPr>
        <w:pStyle w:val="ListNumber"/>
      </w:pPr>
      <w:r w:rsidRPr="009B2476">
        <w:t xml:space="preserve">In the medicine room on the dairy where you work is a shelf of products labeled as anthelmintic products. These are used for what purpose? </w:t>
      </w:r>
    </w:p>
    <w:p w14:paraId="14530033" w14:textId="573F1201" w:rsidR="001C7F5B" w:rsidRDefault="00086C93" w:rsidP="00B1016C">
      <w:pPr>
        <w:pStyle w:val="ExamAnswer"/>
        <w:numPr>
          <w:ilvl w:val="0"/>
          <w:numId w:val="47"/>
        </w:numPr>
      </w:pPr>
      <w:proofErr w:type="spellStart"/>
      <w:r w:rsidRPr="009B2476">
        <w:t>Dewormers</w:t>
      </w:r>
      <w:proofErr w:type="spellEnd"/>
    </w:p>
    <w:p w14:paraId="3094FCAA" w14:textId="5D7FA8D6" w:rsidR="001C7F5B" w:rsidRDefault="00086C93" w:rsidP="00B1016C">
      <w:pPr>
        <w:pStyle w:val="ExamAnswer"/>
        <w:numPr>
          <w:ilvl w:val="0"/>
          <w:numId w:val="47"/>
        </w:numPr>
      </w:pPr>
      <w:r w:rsidRPr="009B2476">
        <w:t>Teat Dips</w:t>
      </w:r>
    </w:p>
    <w:p w14:paraId="66463E12" w14:textId="254330AF" w:rsidR="001C7F5B" w:rsidRDefault="00086C93" w:rsidP="00B1016C">
      <w:pPr>
        <w:pStyle w:val="ExamAnswer"/>
        <w:numPr>
          <w:ilvl w:val="0"/>
          <w:numId w:val="47"/>
        </w:numPr>
      </w:pPr>
      <w:r w:rsidRPr="009B2476">
        <w:t>Fertilizer</w:t>
      </w:r>
    </w:p>
    <w:p w14:paraId="06115FE4" w14:textId="6CC7FF6D" w:rsidR="001C7F5B" w:rsidRDefault="00086C93" w:rsidP="00B1016C">
      <w:pPr>
        <w:pStyle w:val="ExamAnswer"/>
        <w:numPr>
          <w:ilvl w:val="0"/>
          <w:numId w:val="47"/>
        </w:numPr>
      </w:pPr>
      <w:r>
        <w:t>Sanitizers</w:t>
      </w:r>
    </w:p>
    <w:p w14:paraId="14F3AC9D" w14:textId="4F9EE146" w:rsidR="00086C93" w:rsidRDefault="00086C93" w:rsidP="00B1016C">
      <w:pPr>
        <w:pStyle w:val="ExamAnswer"/>
        <w:numPr>
          <w:ilvl w:val="0"/>
          <w:numId w:val="47"/>
        </w:numPr>
      </w:pPr>
      <w:proofErr w:type="gramStart"/>
      <w:r>
        <w:t>All of</w:t>
      </w:r>
      <w:proofErr w:type="gramEnd"/>
      <w:r>
        <w:t xml:space="preserve"> the above</w:t>
      </w:r>
    </w:p>
    <w:p w14:paraId="6331CDBD" w14:textId="5AD99904" w:rsidR="00B1016C" w:rsidRDefault="00B1016C">
      <w:pPr>
        <w:rPr>
          <w:rFonts w:cs="Arial"/>
        </w:rPr>
      </w:pPr>
      <w:r>
        <w:rPr>
          <w:rFonts w:cs="Arial"/>
        </w:rPr>
        <w:br w:type="page"/>
      </w:r>
    </w:p>
    <w:p w14:paraId="6F0C7A6D" w14:textId="264B49D4" w:rsidR="001C7F5B" w:rsidRDefault="00086C93" w:rsidP="00B1016C">
      <w:pPr>
        <w:pStyle w:val="ListNumber"/>
      </w:pPr>
      <w:r w:rsidRPr="00806ABA">
        <w:t>Which compartment of the ruminant stomach is located closest to the hear</w:t>
      </w:r>
      <w:r>
        <w:t>t</w:t>
      </w:r>
      <w:r w:rsidR="005A62DA">
        <w:t>?</w:t>
      </w:r>
      <w:r>
        <w:t xml:space="preserve"> </w:t>
      </w:r>
    </w:p>
    <w:p w14:paraId="36D3802F" w14:textId="68E9DE92" w:rsidR="001C7F5B" w:rsidRDefault="00086C93" w:rsidP="00B1016C">
      <w:pPr>
        <w:pStyle w:val="ExamAnswer"/>
        <w:numPr>
          <w:ilvl w:val="0"/>
          <w:numId w:val="48"/>
        </w:numPr>
      </w:pPr>
      <w:r w:rsidRPr="00806ABA">
        <w:t>Reticulum</w:t>
      </w:r>
      <w:r>
        <w:t>,</w:t>
      </w:r>
      <w:r w:rsidRPr="00806ABA">
        <w:t xml:space="preserve"> </w:t>
      </w:r>
    </w:p>
    <w:p w14:paraId="4B45F1D8" w14:textId="77777777" w:rsidR="001C7F5B" w:rsidRDefault="00086C93" w:rsidP="00B1016C">
      <w:pPr>
        <w:pStyle w:val="ExamAnswer"/>
        <w:numPr>
          <w:ilvl w:val="0"/>
          <w:numId w:val="48"/>
        </w:numPr>
      </w:pPr>
      <w:r w:rsidRPr="00806ABA">
        <w:t>Omasum</w:t>
      </w:r>
      <w:r>
        <w:t>,</w:t>
      </w:r>
      <w:r w:rsidRPr="00806ABA">
        <w:t xml:space="preserve"> </w:t>
      </w:r>
    </w:p>
    <w:p w14:paraId="2C642328" w14:textId="77777777" w:rsidR="001C7F5B" w:rsidRDefault="00086C93" w:rsidP="00B1016C">
      <w:pPr>
        <w:pStyle w:val="ExamAnswer"/>
        <w:numPr>
          <w:ilvl w:val="0"/>
          <w:numId w:val="48"/>
        </w:numPr>
      </w:pPr>
      <w:r w:rsidRPr="00806ABA">
        <w:t>Rumen</w:t>
      </w:r>
      <w:r>
        <w:t xml:space="preserve">, </w:t>
      </w:r>
    </w:p>
    <w:p w14:paraId="6918D0A7" w14:textId="77777777" w:rsidR="001C7F5B" w:rsidRDefault="00086C93" w:rsidP="00B1016C">
      <w:pPr>
        <w:pStyle w:val="ExamAnswer"/>
        <w:numPr>
          <w:ilvl w:val="0"/>
          <w:numId w:val="48"/>
        </w:numPr>
      </w:pPr>
      <w:r w:rsidRPr="00806ABA">
        <w:t>Abomasum</w:t>
      </w:r>
      <w:r>
        <w:t>,</w:t>
      </w:r>
      <w:r w:rsidRPr="00806ABA">
        <w:t xml:space="preserve"> </w:t>
      </w:r>
    </w:p>
    <w:p w14:paraId="08AEA92D" w14:textId="6398699E" w:rsidR="00086C93" w:rsidRDefault="00086C93" w:rsidP="00B1016C">
      <w:pPr>
        <w:pStyle w:val="ExamAnswer"/>
        <w:numPr>
          <w:ilvl w:val="0"/>
          <w:numId w:val="48"/>
        </w:numPr>
      </w:pPr>
      <w:r w:rsidRPr="00806ABA">
        <w:t>Small intestine.</w:t>
      </w:r>
    </w:p>
    <w:p w14:paraId="2F9CCAD6" w14:textId="77777777" w:rsidR="00086C93" w:rsidRDefault="00086C93" w:rsidP="00086C93">
      <w:pPr>
        <w:tabs>
          <w:tab w:val="left" w:pos="630"/>
          <w:tab w:val="left" w:pos="900"/>
        </w:tabs>
        <w:rPr>
          <w:rFonts w:cs="Arial"/>
        </w:rPr>
      </w:pPr>
    </w:p>
    <w:p w14:paraId="3ABCC753" w14:textId="5CF89C45" w:rsidR="001C7F5B" w:rsidRPr="005A62DA" w:rsidRDefault="00086C93" w:rsidP="00B1016C">
      <w:pPr>
        <w:pStyle w:val="ListNumber"/>
      </w:pPr>
      <w:r>
        <w:t>What is the basic unit of inheritance?</w:t>
      </w:r>
    </w:p>
    <w:p w14:paraId="1835A6A5" w14:textId="4CC19D4F" w:rsidR="001C7F5B" w:rsidRDefault="00086C93" w:rsidP="00B1016C">
      <w:pPr>
        <w:pStyle w:val="ExamAnswer"/>
        <w:numPr>
          <w:ilvl w:val="0"/>
          <w:numId w:val="49"/>
        </w:numPr>
      </w:pPr>
      <w:r>
        <w:t>Gene,</w:t>
      </w:r>
      <w:r w:rsidRPr="009B2476">
        <w:t xml:space="preserve"> </w:t>
      </w:r>
    </w:p>
    <w:p w14:paraId="3FA9D6F9" w14:textId="77777777" w:rsidR="001C7F5B" w:rsidRDefault="00086C93" w:rsidP="00B1016C">
      <w:pPr>
        <w:pStyle w:val="ExamAnswer"/>
        <w:numPr>
          <w:ilvl w:val="0"/>
          <w:numId w:val="49"/>
        </w:numPr>
      </w:pPr>
      <w:r>
        <w:t>Allele,</w:t>
      </w:r>
      <w:r w:rsidRPr="009B2476">
        <w:t xml:space="preserve"> </w:t>
      </w:r>
    </w:p>
    <w:p w14:paraId="2232246B" w14:textId="77777777" w:rsidR="001C7F5B" w:rsidRDefault="00086C93" w:rsidP="00B1016C">
      <w:pPr>
        <w:pStyle w:val="ExamAnswer"/>
        <w:numPr>
          <w:ilvl w:val="0"/>
          <w:numId w:val="49"/>
        </w:numPr>
      </w:pPr>
      <w:r>
        <w:t>Chromosome,</w:t>
      </w:r>
      <w:r w:rsidRPr="009B2476">
        <w:t xml:space="preserve"> </w:t>
      </w:r>
    </w:p>
    <w:p w14:paraId="1D8CD8A2" w14:textId="77777777" w:rsidR="001C7F5B" w:rsidRDefault="00086C93" w:rsidP="00B1016C">
      <w:pPr>
        <w:pStyle w:val="ExamAnswer"/>
        <w:numPr>
          <w:ilvl w:val="0"/>
          <w:numId w:val="49"/>
        </w:numPr>
      </w:pPr>
      <w:r>
        <w:t>Locus,</w:t>
      </w:r>
      <w:r w:rsidRPr="009B2476">
        <w:t xml:space="preserve"> </w:t>
      </w:r>
    </w:p>
    <w:p w14:paraId="7CFDD108" w14:textId="780972FA" w:rsidR="00086C93" w:rsidRDefault="00086C93" w:rsidP="00B1016C">
      <w:pPr>
        <w:pStyle w:val="ExamAnswer"/>
        <w:numPr>
          <w:ilvl w:val="0"/>
          <w:numId w:val="49"/>
        </w:numPr>
      </w:pPr>
      <w:r>
        <w:t>Genome</w:t>
      </w:r>
      <w:r w:rsidRPr="009B2476">
        <w:t>.</w:t>
      </w:r>
    </w:p>
    <w:p w14:paraId="30492548" w14:textId="77777777" w:rsidR="00086C93" w:rsidRPr="009B2476" w:rsidRDefault="00086C93" w:rsidP="00086C93">
      <w:pPr>
        <w:tabs>
          <w:tab w:val="left" w:pos="630"/>
          <w:tab w:val="left" w:pos="900"/>
        </w:tabs>
        <w:rPr>
          <w:rFonts w:cs="Arial"/>
        </w:rPr>
      </w:pPr>
    </w:p>
    <w:p w14:paraId="2B8F381C" w14:textId="17051DEF" w:rsidR="001C7F5B" w:rsidRDefault="00086C93" w:rsidP="00B1016C">
      <w:pPr>
        <w:pStyle w:val="ListNumber"/>
      </w:pPr>
      <w:r w:rsidRPr="009B2476">
        <w:t>Raising d</w:t>
      </w:r>
      <w:r>
        <w:t>airy replacement heifers accounts</w:t>
      </w:r>
      <w:r w:rsidRPr="009B2476">
        <w:t xml:space="preserve"> for what percent of total farm expenses on many dairy operations?</w:t>
      </w:r>
      <w:r>
        <w:t xml:space="preserve"> </w:t>
      </w:r>
    </w:p>
    <w:p w14:paraId="016D9D0F" w14:textId="39FCB9CE" w:rsidR="001C7F5B" w:rsidRDefault="00086C93" w:rsidP="00B1016C">
      <w:pPr>
        <w:pStyle w:val="ExamAnswer"/>
        <w:numPr>
          <w:ilvl w:val="0"/>
          <w:numId w:val="50"/>
        </w:numPr>
      </w:pPr>
      <w:r w:rsidRPr="009B2476">
        <w:t>5-10%</w:t>
      </w:r>
    </w:p>
    <w:p w14:paraId="74862413" w14:textId="6B5C2CE8" w:rsidR="001C7F5B" w:rsidRDefault="00086C93" w:rsidP="00B1016C">
      <w:pPr>
        <w:pStyle w:val="ExamAnswer"/>
        <w:numPr>
          <w:ilvl w:val="0"/>
          <w:numId w:val="50"/>
        </w:numPr>
      </w:pPr>
      <w:r w:rsidRPr="009B2476">
        <w:t>15-20%</w:t>
      </w:r>
    </w:p>
    <w:p w14:paraId="76446B62" w14:textId="6697DF3E" w:rsidR="001C7F5B" w:rsidRDefault="00086C93" w:rsidP="00B1016C">
      <w:pPr>
        <w:pStyle w:val="ExamAnswer"/>
        <w:numPr>
          <w:ilvl w:val="0"/>
          <w:numId w:val="50"/>
        </w:numPr>
      </w:pPr>
      <w:r w:rsidRPr="009B2476">
        <w:t>35-40%</w:t>
      </w:r>
    </w:p>
    <w:p w14:paraId="4E4134B3" w14:textId="247693BC" w:rsidR="001C7F5B" w:rsidRDefault="00086C93" w:rsidP="00B1016C">
      <w:pPr>
        <w:pStyle w:val="ExamAnswer"/>
        <w:numPr>
          <w:ilvl w:val="0"/>
          <w:numId w:val="50"/>
        </w:numPr>
      </w:pPr>
      <w:r w:rsidRPr="009B2476">
        <w:t>55-60%</w:t>
      </w:r>
    </w:p>
    <w:p w14:paraId="0127FAED" w14:textId="69CE5184" w:rsidR="00086C93" w:rsidRDefault="00086C93" w:rsidP="00B1016C">
      <w:pPr>
        <w:pStyle w:val="ExamAnswer"/>
        <w:numPr>
          <w:ilvl w:val="0"/>
          <w:numId w:val="50"/>
        </w:numPr>
      </w:pPr>
      <w:r w:rsidRPr="009B2476">
        <w:t>over 75%</w:t>
      </w:r>
    </w:p>
    <w:p w14:paraId="75D1F950" w14:textId="77777777" w:rsidR="00086C93" w:rsidRPr="009B2476" w:rsidRDefault="00086C93" w:rsidP="00086C93">
      <w:pPr>
        <w:tabs>
          <w:tab w:val="left" w:pos="630"/>
          <w:tab w:val="left" w:pos="900"/>
        </w:tabs>
        <w:rPr>
          <w:rFonts w:cs="Arial"/>
        </w:rPr>
      </w:pPr>
    </w:p>
    <w:p w14:paraId="2CEBFA21" w14:textId="49840C07" w:rsidR="001C7F5B" w:rsidRDefault="00086C93" w:rsidP="00B1016C">
      <w:pPr>
        <w:pStyle w:val="ListNumber"/>
      </w:pPr>
      <w:r w:rsidRPr="009B2476">
        <w:t>Gestation length in dairy cattle can vary due to which of the following factors?</w:t>
      </w:r>
    </w:p>
    <w:p w14:paraId="56B74271" w14:textId="34F55351" w:rsidR="001C7F5B" w:rsidRDefault="00086C93" w:rsidP="00B1016C">
      <w:pPr>
        <w:pStyle w:val="ExamAnswer"/>
        <w:numPr>
          <w:ilvl w:val="0"/>
          <w:numId w:val="51"/>
        </w:numPr>
      </w:pPr>
      <w:r w:rsidRPr="009B2476">
        <w:t>Age of the cow</w:t>
      </w:r>
    </w:p>
    <w:p w14:paraId="2D30E813" w14:textId="0F4AD2F3" w:rsidR="001C7F5B" w:rsidRDefault="00086C93" w:rsidP="00B1016C">
      <w:pPr>
        <w:pStyle w:val="ExamAnswer"/>
        <w:numPr>
          <w:ilvl w:val="0"/>
          <w:numId w:val="51"/>
        </w:numPr>
      </w:pPr>
      <w:r w:rsidRPr="009B2476">
        <w:t>Breed of the cow</w:t>
      </w:r>
    </w:p>
    <w:p w14:paraId="4383CB3D" w14:textId="622817C3" w:rsidR="001C7F5B" w:rsidRDefault="00086C93" w:rsidP="00B1016C">
      <w:pPr>
        <w:pStyle w:val="ExamAnswer"/>
        <w:numPr>
          <w:ilvl w:val="0"/>
          <w:numId w:val="51"/>
        </w:numPr>
      </w:pPr>
      <w:r w:rsidRPr="009B2476">
        <w:t>Season of the year</w:t>
      </w:r>
    </w:p>
    <w:p w14:paraId="3F8F8579" w14:textId="6E3E95E3" w:rsidR="001C7F5B" w:rsidRDefault="00086C93" w:rsidP="00B1016C">
      <w:pPr>
        <w:pStyle w:val="ExamAnswer"/>
        <w:numPr>
          <w:ilvl w:val="0"/>
          <w:numId w:val="51"/>
        </w:numPr>
      </w:pPr>
      <w:r w:rsidRPr="009B2476">
        <w:t>Number of the calves carried</w:t>
      </w:r>
    </w:p>
    <w:p w14:paraId="13565A24" w14:textId="095D34A2" w:rsidR="00086C93" w:rsidRDefault="00086C93" w:rsidP="00B1016C">
      <w:pPr>
        <w:pStyle w:val="ExamAnswer"/>
        <w:numPr>
          <w:ilvl w:val="0"/>
          <w:numId w:val="51"/>
        </w:numPr>
      </w:pPr>
      <w:proofErr w:type="gramStart"/>
      <w:r w:rsidRPr="009B2476">
        <w:t>All of</w:t>
      </w:r>
      <w:proofErr w:type="gramEnd"/>
      <w:r w:rsidRPr="009B2476">
        <w:t xml:space="preserve"> the above</w:t>
      </w:r>
    </w:p>
    <w:p w14:paraId="57B8ED03" w14:textId="111168F4" w:rsidR="00B1016C" w:rsidRDefault="00B1016C">
      <w:pPr>
        <w:rPr>
          <w:rFonts w:eastAsia="MS Mincho" w:cs="Arial"/>
        </w:rPr>
      </w:pPr>
      <w:r>
        <w:br w:type="page"/>
      </w:r>
    </w:p>
    <w:p w14:paraId="15E9B359" w14:textId="2B265237" w:rsidR="001C7F5B" w:rsidRDefault="00086C93" w:rsidP="00B1016C">
      <w:pPr>
        <w:pStyle w:val="ListNumber"/>
      </w:pPr>
      <w:r w:rsidRPr="008B6AA1">
        <w:t xml:space="preserve">Budgets, balance sheets and cash flow projections are valuable and essential management </w:t>
      </w:r>
      <w:proofErr w:type="gramStart"/>
      <w:r w:rsidRPr="008B6AA1">
        <w:t>tools</w:t>
      </w:r>
      <w:proofErr w:type="gramEnd"/>
      <w:r w:rsidRPr="008B6AA1">
        <w:t xml:space="preserve"> but they do not tell the manager if the business is profitable. What is the only tool of farm business analysis that measures profitability? </w:t>
      </w:r>
    </w:p>
    <w:p w14:paraId="0255BF19" w14:textId="7ACD258B" w:rsidR="001C7F5B" w:rsidRDefault="00086C93" w:rsidP="00B1016C">
      <w:pPr>
        <w:pStyle w:val="ExamAnswer"/>
        <w:numPr>
          <w:ilvl w:val="0"/>
          <w:numId w:val="52"/>
        </w:numPr>
      </w:pPr>
      <w:r>
        <w:t>Bank Statement</w:t>
      </w:r>
    </w:p>
    <w:p w14:paraId="6E0375BA" w14:textId="08EEA805" w:rsidR="001C7F5B" w:rsidRDefault="00086C93" w:rsidP="00B1016C">
      <w:pPr>
        <w:pStyle w:val="ExamAnswer"/>
        <w:numPr>
          <w:ilvl w:val="0"/>
          <w:numId w:val="52"/>
        </w:numPr>
      </w:pPr>
      <w:r>
        <w:t>Equity Statement</w:t>
      </w:r>
    </w:p>
    <w:p w14:paraId="7A4E1836" w14:textId="1B59105B" w:rsidR="001C7F5B" w:rsidRDefault="00086C93" w:rsidP="00B1016C">
      <w:pPr>
        <w:pStyle w:val="ExamAnswer"/>
        <w:numPr>
          <w:ilvl w:val="0"/>
          <w:numId w:val="52"/>
        </w:numPr>
      </w:pPr>
      <w:r w:rsidRPr="008B6AA1">
        <w:t>Income Statement</w:t>
      </w:r>
    </w:p>
    <w:p w14:paraId="24DA1371" w14:textId="7CD6998C" w:rsidR="001C7F5B" w:rsidRDefault="00086C93" w:rsidP="00B1016C">
      <w:pPr>
        <w:pStyle w:val="ExamAnswer"/>
        <w:numPr>
          <w:ilvl w:val="0"/>
          <w:numId w:val="52"/>
        </w:numPr>
      </w:pPr>
      <w:r>
        <w:t>Schedule F</w:t>
      </w:r>
    </w:p>
    <w:p w14:paraId="7DD4C00E" w14:textId="39C543AC" w:rsidR="00086C93" w:rsidRPr="005A62DA" w:rsidRDefault="00086C93" w:rsidP="00B1016C">
      <w:pPr>
        <w:pStyle w:val="ExamAnswer"/>
        <w:numPr>
          <w:ilvl w:val="0"/>
          <w:numId w:val="52"/>
        </w:numPr>
      </w:pPr>
      <w:r>
        <w:t>Excel spreadsheet</w:t>
      </w:r>
    </w:p>
    <w:p w14:paraId="65D8E20E" w14:textId="77777777" w:rsidR="00086C93" w:rsidRPr="008B6AA1" w:rsidRDefault="00086C93" w:rsidP="00086C93">
      <w:pPr>
        <w:rPr>
          <w:rFonts w:cs="Arial"/>
        </w:rPr>
      </w:pPr>
    </w:p>
    <w:p w14:paraId="1D7311AA" w14:textId="77777777" w:rsidR="001C7F5B" w:rsidRPr="00B1016C" w:rsidRDefault="00086C93" w:rsidP="00B1016C">
      <w:pPr>
        <w:pStyle w:val="ListNumber"/>
      </w:pPr>
      <w:r w:rsidRPr="00B1016C">
        <w:t xml:space="preserve">To determine the height of the udder floor on a dairy cow, what reference point is used? </w:t>
      </w:r>
    </w:p>
    <w:p w14:paraId="02BFDEC3" w14:textId="2038B004" w:rsidR="001C7F5B" w:rsidRDefault="00086C93" w:rsidP="00B1016C">
      <w:pPr>
        <w:pStyle w:val="ExamAnswer"/>
        <w:numPr>
          <w:ilvl w:val="0"/>
          <w:numId w:val="53"/>
        </w:numPr>
      </w:pPr>
      <w:r>
        <w:t>Pastern</w:t>
      </w:r>
    </w:p>
    <w:p w14:paraId="3F8967E4" w14:textId="178D41B3" w:rsidR="001C7F5B" w:rsidRDefault="00086C93" w:rsidP="00B1016C">
      <w:pPr>
        <w:pStyle w:val="ExamAnswer"/>
        <w:numPr>
          <w:ilvl w:val="0"/>
          <w:numId w:val="53"/>
        </w:numPr>
      </w:pPr>
      <w:r w:rsidRPr="009B2476">
        <w:t>Vulva</w:t>
      </w:r>
    </w:p>
    <w:p w14:paraId="29FAE074" w14:textId="3F7C386C" w:rsidR="001C7F5B" w:rsidRDefault="00086C93" w:rsidP="00B1016C">
      <w:pPr>
        <w:pStyle w:val="ExamAnswer"/>
        <w:numPr>
          <w:ilvl w:val="0"/>
          <w:numId w:val="53"/>
        </w:numPr>
      </w:pPr>
      <w:r w:rsidRPr="009B2476">
        <w:t>Hock</w:t>
      </w:r>
    </w:p>
    <w:p w14:paraId="79028A8C" w14:textId="48562C77" w:rsidR="001C7F5B" w:rsidRDefault="00086C93" w:rsidP="00B1016C">
      <w:pPr>
        <w:pStyle w:val="ExamAnswer"/>
        <w:numPr>
          <w:ilvl w:val="0"/>
          <w:numId w:val="53"/>
        </w:numPr>
      </w:pPr>
      <w:r w:rsidRPr="009B2476">
        <w:t>Hooks</w:t>
      </w:r>
    </w:p>
    <w:p w14:paraId="4C650E6C" w14:textId="5939A936" w:rsidR="00086C93" w:rsidRPr="00833D36" w:rsidRDefault="00086C93" w:rsidP="00B1016C">
      <w:pPr>
        <w:pStyle w:val="ExamAnswer"/>
        <w:numPr>
          <w:ilvl w:val="0"/>
          <w:numId w:val="53"/>
        </w:numPr>
      </w:pPr>
      <w:r w:rsidRPr="009B2476">
        <w:t>None of the above</w:t>
      </w:r>
    </w:p>
    <w:p w14:paraId="5BE72F2E" w14:textId="77777777" w:rsidR="00086C93" w:rsidRPr="008B6AA1" w:rsidRDefault="00086C93" w:rsidP="00086C93">
      <w:pPr>
        <w:pStyle w:val="ListParagraph"/>
        <w:ind w:hanging="270"/>
        <w:rPr>
          <w:rFonts w:eastAsia="MS Mincho" w:cs="Arial"/>
        </w:rPr>
      </w:pPr>
    </w:p>
    <w:p w14:paraId="4F09F1C5" w14:textId="12B92F24" w:rsidR="00086C93" w:rsidRDefault="00086C93" w:rsidP="00B1016C">
      <w:pPr>
        <w:pStyle w:val="ListNumber"/>
      </w:pPr>
      <w:r w:rsidRPr="008B6AA1">
        <w:t xml:space="preserve">What element must be absent </w:t>
      </w:r>
      <w:proofErr w:type="gramStart"/>
      <w:r w:rsidRPr="008B6AA1">
        <w:t>in order for</w:t>
      </w:r>
      <w:proofErr w:type="gramEnd"/>
      <w:r w:rsidRPr="008B6AA1">
        <w:t xml:space="preserve"> effective fermentation to occur in a silage pile? </w:t>
      </w:r>
    </w:p>
    <w:p w14:paraId="21B39873" w14:textId="061E34BC" w:rsidR="001C7F5B" w:rsidRDefault="00086C93" w:rsidP="00B1016C">
      <w:pPr>
        <w:pStyle w:val="ExamAnswer"/>
        <w:numPr>
          <w:ilvl w:val="0"/>
          <w:numId w:val="54"/>
        </w:numPr>
      </w:pPr>
      <w:r>
        <w:t>C</w:t>
      </w:r>
      <w:r w:rsidRPr="008B6AA1">
        <w:t>arbon</w:t>
      </w:r>
    </w:p>
    <w:p w14:paraId="23695D2A" w14:textId="70EA8C95" w:rsidR="001C7F5B" w:rsidRDefault="00086C93" w:rsidP="00B1016C">
      <w:pPr>
        <w:pStyle w:val="ExamAnswer"/>
        <w:numPr>
          <w:ilvl w:val="0"/>
          <w:numId w:val="54"/>
        </w:numPr>
      </w:pPr>
      <w:r>
        <w:t>O</w:t>
      </w:r>
      <w:r w:rsidRPr="008B6AA1">
        <w:t>xygen</w:t>
      </w:r>
    </w:p>
    <w:p w14:paraId="3EA5E53A" w14:textId="770E2B1C" w:rsidR="001C7F5B" w:rsidRDefault="00086C93" w:rsidP="00B1016C">
      <w:pPr>
        <w:pStyle w:val="ExamAnswer"/>
        <w:numPr>
          <w:ilvl w:val="0"/>
          <w:numId w:val="54"/>
        </w:numPr>
      </w:pPr>
      <w:r>
        <w:t>N</w:t>
      </w:r>
      <w:r w:rsidRPr="008B6AA1">
        <w:t>itrogen</w:t>
      </w:r>
    </w:p>
    <w:p w14:paraId="5A95400A" w14:textId="035D1959" w:rsidR="001C7F5B" w:rsidRDefault="00086C93" w:rsidP="00B1016C">
      <w:pPr>
        <w:pStyle w:val="ExamAnswer"/>
        <w:numPr>
          <w:ilvl w:val="0"/>
          <w:numId w:val="54"/>
        </w:numPr>
      </w:pPr>
      <w:r>
        <w:t>P</w:t>
      </w:r>
      <w:r w:rsidRPr="008B6AA1">
        <w:t>hosphorus</w:t>
      </w:r>
    </w:p>
    <w:p w14:paraId="4B8CE849" w14:textId="26BAD2F7" w:rsidR="00086C93" w:rsidRDefault="00086C93" w:rsidP="00B1016C">
      <w:pPr>
        <w:pStyle w:val="ExamAnswer"/>
        <w:numPr>
          <w:ilvl w:val="0"/>
          <w:numId w:val="54"/>
        </w:numPr>
      </w:pPr>
      <w:r>
        <w:t>Potassium</w:t>
      </w:r>
    </w:p>
    <w:p w14:paraId="683C1CC7" w14:textId="6528F055" w:rsidR="00B1016C" w:rsidRDefault="00B1016C" w:rsidP="00B1016C">
      <w:pPr>
        <w:pStyle w:val="ExamAnswer"/>
        <w:numPr>
          <w:ilvl w:val="0"/>
          <w:numId w:val="0"/>
        </w:numPr>
        <w:ind w:left="936" w:hanging="360"/>
      </w:pPr>
    </w:p>
    <w:p w14:paraId="6E98D840" w14:textId="78ACF440" w:rsidR="00B1016C" w:rsidRDefault="00B1016C" w:rsidP="00B1016C">
      <w:pPr>
        <w:pStyle w:val="ExamAnswer"/>
        <w:numPr>
          <w:ilvl w:val="0"/>
          <w:numId w:val="0"/>
        </w:numPr>
        <w:ind w:left="936" w:hanging="360"/>
      </w:pPr>
    </w:p>
    <w:p w14:paraId="1E2335C3" w14:textId="47D22CB7" w:rsidR="00B1016C" w:rsidRDefault="00B1016C" w:rsidP="00B1016C">
      <w:pPr>
        <w:pStyle w:val="ExamAnswer"/>
        <w:numPr>
          <w:ilvl w:val="0"/>
          <w:numId w:val="0"/>
        </w:numPr>
        <w:ind w:left="936" w:hanging="360"/>
      </w:pPr>
    </w:p>
    <w:p w14:paraId="650A4F21" w14:textId="578A9F58" w:rsidR="00B1016C" w:rsidRDefault="00B1016C" w:rsidP="00B1016C">
      <w:pPr>
        <w:pStyle w:val="ExamAnswer"/>
        <w:numPr>
          <w:ilvl w:val="0"/>
          <w:numId w:val="0"/>
        </w:numPr>
        <w:ind w:left="936" w:hanging="360"/>
      </w:pPr>
    </w:p>
    <w:p w14:paraId="7C0FE48F" w14:textId="08C029E1" w:rsidR="00B1016C" w:rsidRDefault="00B1016C" w:rsidP="00B1016C">
      <w:pPr>
        <w:pStyle w:val="ExamAnswer"/>
        <w:numPr>
          <w:ilvl w:val="0"/>
          <w:numId w:val="0"/>
        </w:numPr>
        <w:ind w:left="936" w:hanging="360"/>
      </w:pPr>
    </w:p>
    <w:p w14:paraId="4F134DD1" w14:textId="329D23CB" w:rsidR="00B1016C" w:rsidRDefault="00B1016C" w:rsidP="00B1016C">
      <w:pPr>
        <w:pStyle w:val="ExamAnswer"/>
        <w:numPr>
          <w:ilvl w:val="0"/>
          <w:numId w:val="0"/>
        </w:numPr>
        <w:ind w:left="936" w:hanging="360"/>
      </w:pPr>
    </w:p>
    <w:p w14:paraId="5172E68E" w14:textId="4003BE30" w:rsidR="00B1016C" w:rsidRDefault="00B1016C" w:rsidP="00B1016C">
      <w:pPr>
        <w:pStyle w:val="ExamAnswer"/>
        <w:numPr>
          <w:ilvl w:val="0"/>
          <w:numId w:val="0"/>
        </w:numPr>
        <w:ind w:left="936" w:hanging="360"/>
      </w:pPr>
    </w:p>
    <w:p w14:paraId="6AA400CA" w14:textId="30BF3EEB" w:rsidR="00B1016C" w:rsidRDefault="00B1016C" w:rsidP="00B1016C">
      <w:pPr>
        <w:pStyle w:val="ExamAnswer"/>
        <w:numPr>
          <w:ilvl w:val="0"/>
          <w:numId w:val="0"/>
        </w:numPr>
        <w:ind w:left="936" w:hanging="360"/>
      </w:pPr>
    </w:p>
    <w:p w14:paraId="33DD88AD" w14:textId="54D11D61" w:rsidR="00B1016C" w:rsidRDefault="00B1016C" w:rsidP="00B1016C">
      <w:pPr>
        <w:pStyle w:val="ExamAnswer"/>
        <w:numPr>
          <w:ilvl w:val="0"/>
          <w:numId w:val="0"/>
        </w:numPr>
        <w:ind w:left="936" w:hanging="360"/>
      </w:pPr>
    </w:p>
    <w:p w14:paraId="2BF0465A" w14:textId="77777777" w:rsidR="00B1016C" w:rsidRPr="005A62DA" w:rsidRDefault="00B1016C" w:rsidP="00B1016C">
      <w:pPr>
        <w:pStyle w:val="ExamAnswer"/>
        <w:numPr>
          <w:ilvl w:val="0"/>
          <w:numId w:val="0"/>
        </w:numPr>
        <w:ind w:left="936" w:hanging="360"/>
      </w:pPr>
    </w:p>
    <w:p w14:paraId="0E7AB9E4" w14:textId="1A0042F5" w:rsidR="00086C93" w:rsidRPr="00086C93" w:rsidRDefault="00086C93" w:rsidP="00086C93">
      <w:pPr>
        <w:ind w:right="-720" w:firstLine="3600"/>
        <w:rPr>
          <w:sz w:val="16"/>
          <w:szCs w:val="16"/>
        </w:rPr>
      </w:pPr>
      <w:r w:rsidRPr="00EB136B">
        <w:rPr>
          <w:sz w:val="16"/>
          <w:szCs w:val="16"/>
        </w:rPr>
        <w:t>Prepared by K.L. Heckaman, Purdue Extension – Kosciusko County, Warsaw, IN</w:t>
      </w:r>
    </w:p>
    <w:sectPr w:rsidR="00086C93" w:rsidRPr="00086C93" w:rsidSect="00B1016C">
      <w:headerReference w:type="default" r:id="rId8"/>
      <w:footerReference w:type="default" r:id="rId9"/>
      <w:headerReference w:type="first" r:id="rId10"/>
      <w:footerReference w:type="first" r:id="rId11"/>
      <w:type w:val="continuous"/>
      <w:pgSz w:w="12242" w:h="15842" w:code="1"/>
      <w:pgMar w:top="1411" w:right="1152" w:bottom="1008" w:left="1152" w:header="720"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62867" w14:textId="77777777" w:rsidR="00261C5E" w:rsidRDefault="00261C5E" w:rsidP="006B318B">
      <w:r>
        <w:separator/>
      </w:r>
    </w:p>
  </w:endnote>
  <w:endnote w:type="continuationSeparator" w:id="0">
    <w:p w14:paraId="6E18B994" w14:textId="77777777" w:rsidR="00261C5E" w:rsidRDefault="00261C5E" w:rsidP="006B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F549A639-4AC1-44C8-9B8B-D5C8E063B724}"/>
    <w:embedBold r:id="rId2" w:fontKey="{986FD2D3-6BB4-4FF9-A5A9-B43F746ACC24}"/>
    <w:embedItalic r:id="rId3" w:fontKey="{DAE7F335-C17F-472A-82F6-7730BB2EC52B}"/>
  </w:font>
  <w:font w:name="Anton">
    <w:panose1 w:val="00000500000000000000"/>
    <w:charset w:val="00"/>
    <w:family w:val="auto"/>
    <w:pitch w:val="variable"/>
    <w:sig w:usb0="2000000F" w:usb1="00000000" w:usb2="00000000" w:usb3="00000000" w:csb0="00000193" w:csb1="00000000"/>
    <w:embedRegular r:id="rId4" w:fontKey="{AB2CB082-45B5-4D35-8BB0-B31503D3DC01}"/>
    <w:embedBold r:id="rId5" w:fontKey="{EC80FBA4-2FE2-4623-90DC-3502441DC365}"/>
    <w:embedItalic r:id="rId6" w:fontKey="{65A2D7E4-86BB-4A7F-BC37-82C3CEAE40BF}"/>
  </w:font>
  <w:font w:name="DM Serif Text">
    <w:panose1 w:val="00000000000000000000"/>
    <w:charset w:val="00"/>
    <w:family w:val="auto"/>
    <w:pitch w:val="variable"/>
    <w:sig w:usb0="A00002EF" w:usb1="0000004B" w:usb2="00000000" w:usb3="00000000" w:csb0="0000019F" w:csb1="00000000"/>
    <w:embedRegular r:id="rId7" w:fontKey="{556EE625-041B-46EF-9B2A-38345C54FF96}"/>
    <w:embedBold r:id="rId8" w:fontKey="{0B575D5E-7A17-4BDC-8B15-9C6A4456C6D4}"/>
  </w:font>
  <w:font w:name="Segoe UI">
    <w:panose1 w:val="020B0502040204020203"/>
    <w:charset w:val="00"/>
    <w:family w:val="swiss"/>
    <w:pitch w:val="variable"/>
    <w:sig w:usb0="E4002EFF" w:usb1="C000E47F" w:usb2="00000009" w:usb3="00000000" w:csb0="000001FF" w:csb1="00000000"/>
    <w:embedRegular r:id="rId9" w:fontKey="{3C4BB8E3-1DF2-4AD2-A728-999538724546}"/>
  </w:font>
  <w:font w:name="Consolas">
    <w:panose1 w:val="020B0609020204030204"/>
    <w:charset w:val="00"/>
    <w:family w:val="modern"/>
    <w:pitch w:val="fixed"/>
    <w:sig w:usb0="E00006FF" w:usb1="0000FCFF" w:usb2="00000001" w:usb3="00000000" w:csb0="0000019F" w:csb1="00000000"/>
    <w:embedRegular r:id="rId10" w:fontKey="{0D61BA67-99C9-491A-AD1C-231952CCBC1C}"/>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embedRegular r:id="rId11" w:fontKey="{EB645FC8-7A81-4010-BDA3-EC94D9C137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4A7F" w14:textId="31548458" w:rsidR="00E974FE" w:rsidRDefault="00E87B95" w:rsidP="006B318B">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8DD6" w14:textId="566B1CE4" w:rsidR="006F45AE" w:rsidRDefault="006F45AE" w:rsidP="006B318B">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A8A73" w14:textId="77777777" w:rsidR="00261C5E" w:rsidRDefault="00261C5E" w:rsidP="006B318B">
      <w:r>
        <w:separator/>
      </w:r>
    </w:p>
  </w:footnote>
  <w:footnote w:type="continuationSeparator" w:id="0">
    <w:p w14:paraId="12B6D35A" w14:textId="77777777" w:rsidR="00261C5E" w:rsidRDefault="00261C5E" w:rsidP="006B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7EA3" w14:textId="77777777" w:rsidR="001C4D9D" w:rsidRDefault="001C4D9D" w:rsidP="006B318B">
    <w:pPr>
      <w:pStyle w:val="Header"/>
      <w:rPr>
        <w:noProof/>
      </w:rPr>
    </w:pPr>
  </w:p>
  <w:p w14:paraId="04442A3A" w14:textId="5CB2EBA2" w:rsidR="00E974FE" w:rsidRDefault="00E87B95" w:rsidP="006B318B">
    <w:pPr>
      <w:pStyle w:val="Header"/>
    </w:pPr>
    <w:r>
      <w:rPr>
        <w:noProof/>
      </w:rPr>
      <w:drawing>
        <wp:anchor distT="0" distB="0" distL="114300" distR="114300" simplePos="0" relativeHeight="251657216" behindDoc="1" locked="0" layoutInCell="1" allowOverlap="1" wp14:anchorId="19A21425" wp14:editId="57068CCD">
          <wp:simplePos x="895350" y="447675"/>
          <wp:positionH relativeFrom="page">
            <wp:align>center</wp:align>
          </wp:positionH>
          <wp:positionV relativeFrom="page">
            <wp:posOffset>264160</wp:posOffset>
          </wp:positionV>
          <wp:extent cx="7138800" cy="9531607"/>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42D3" w14:textId="74494ABC" w:rsidR="004B7734" w:rsidRDefault="001C4D9D" w:rsidP="006B318B">
    <w:pPr>
      <w:pStyle w:val="Header"/>
    </w:pPr>
    <w:r>
      <w:rPr>
        <w:noProof/>
      </w:rPr>
      <w:drawing>
        <wp:anchor distT="0" distB="0" distL="114300" distR="114300" simplePos="0" relativeHeight="251670528" behindDoc="0" locked="0" layoutInCell="1" allowOverlap="1" wp14:anchorId="2D55BF6B" wp14:editId="283D8F65">
          <wp:simplePos x="0" y="0"/>
          <wp:positionH relativeFrom="margin">
            <wp:align>left</wp:align>
          </wp:positionH>
          <wp:positionV relativeFrom="paragraph">
            <wp:posOffset>135890</wp:posOffset>
          </wp:positionV>
          <wp:extent cx="1559362" cy="676275"/>
          <wp:effectExtent l="0" t="0" r="317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A Lettermark_Solid Filled Container_Blue_RGB.png"/>
                  <pic:cNvPicPr/>
                </pic:nvPicPr>
                <pic:blipFill>
                  <a:blip r:embed="rId1">
                    <a:extLst>
                      <a:ext uri="{28A0092B-C50C-407E-A947-70E740481C1C}">
                        <a14:useLocalDpi xmlns:a14="http://schemas.microsoft.com/office/drawing/2010/main" val="0"/>
                      </a:ext>
                    </a:extLst>
                  </a:blip>
                  <a:stretch>
                    <a:fillRect/>
                  </a:stretch>
                </pic:blipFill>
                <pic:spPr>
                  <a:xfrm>
                    <a:off x="0" y="0"/>
                    <a:ext cx="1559362" cy="676275"/>
                  </a:xfrm>
                  <a:prstGeom prst="rect">
                    <a:avLst/>
                  </a:prstGeom>
                </pic:spPr>
              </pic:pic>
            </a:graphicData>
          </a:graphic>
        </wp:anchor>
      </w:drawing>
    </w:r>
    <w:r w:rsidR="004B7734">
      <w:rPr>
        <w:noProof/>
      </w:rPr>
      <w:drawing>
        <wp:anchor distT="0" distB="0" distL="114300" distR="114300" simplePos="0" relativeHeight="251671552" behindDoc="1" locked="0" layoutInCell="1" allowOverlap="1" wp14:anchorId="2A745E2C" wp14:editId="3D91C243">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BD0C51">
      <w:tab/>
    </w:r>
    <w:r w:rsidR="00433EA0">
      <w:tab/>
    </w:r>
    <w:r w:rsidR="00181E7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AE380A5E"/>
    <w:lvl w:ilvl="0">
      <w:start w:val="55"/>
      <w:numFmt w:val="decimal"/>
      <w:lvlText w:val="%1."/>
      <w:lvlJc w:val="left"/>
      <w:pPr>
        <w:tabs>
          <w:tab w:val="num" w:pos="360"/>
        </w:tabs>
        <w:ind w:left="360" w:hanging="360"/>
      </w:pPr>
      <w:rPr>
        <w:rFonts w:hint="default"/>
      </w:r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4223088"/>
    <w:multiLevelType w:val="hybridMultilevel"/>
    <w:tmpl w:val="5B064D26"/>
    <w:lvl w:ilvl="0" w:tplc="09207814">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9B539B8"/>
    <w:multiLevelType w:val="multilevel"/>
    <w:tmpl w:val="BBEE3642"/>
    <w:lvl w:ilvl="0">
      <w:start w:val="1"/>
      <w:numFmt w:val="upperLetter"/>
      <w:pStyle w:val="ExamAnswer"/>
      <w:lvlText w:val="%1."/>
      <w:lvlJc w:val="left"/>
      <w:pPr>
        <w:ind w:left="93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3" w15:restartNumberingAfterBreak="0">
    <w:nsid w:val="29E31AEF"/>
    <w:multiLevelType w:val="multilevel"/>
    <w:tmpl w:val="13D2D0CC"/>
    <w:styleLink w:val="Style1"/>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3"/>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288"/>
  <w:defaultTableStyle w:val="FFATable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73"/>
    <w:rsid w:val="00056C17"/>
    <w:rsid w:val="000639BF"/>
    <w:rsid w:val="00086C93"/>
    <w:rsid w:val="00106469"/>
    <w:rsid w:val="001541FB"/>
    <w:rsid w:val="00181E77"/>
    <w:rsid w:val="001C4D9D"/>
    <w:rsid w:val="001C7F5B"/>
    <w:rsid w:val="001E56D8"/>
    <w:rsid w:val="001E6747"/>
    <w:rsid w:val="00206C6F"/>
    <w:rsid w:val="00226579"/>
    <w:rsid w:val="00261C5E"/>
    <w:rsid w:val="0028785F"/>
    <w:rsid w:val="002A4C33"/>
    <w:rsid w:val="002D1439"/>
    <w:rsid w:val="00305907"/>
    <w:rsid w:val="00394708"/>
    <w:rsid w:val="003D06F0"/>
    <w:rsid w:val="003F1000"/>
    <w:rsid w:val="00406D3B"/>
    <w:rsid w:val="00420136"/>
    <w:rsid w:val="00433EA0"/>
    <w:rsid w:val="00462466"/>
    <w:rsid w:val="004625E0"/>
    <w:rsid w:val="0049616A"/>
    <w:rsid w:val="004B7734"/>
    <w:rsid w:val="004E0DB9"/>
    <w:rsid w:val="00500211"/>
    <w:rsid w:val="00575640"/>
    <w:rsid w:val="005A62DA"/>
    <w:rsid w:val="005B0FDD"/>
    <w:rsid w:val="005C6C87"/>
    <w:rsid w:val="005F0AE1"/>
    <w:rsid w:val="00601907"/>
    <w:rsid w:val="006810CF"/>
    <w:rsid w:val="006B318B"/>
    <w:rsid w:val="006B533D"/>
    <w:rsid w:val="006B708F"/>
    <w:rsid w:val="006C372A"/>
    <w:rsid w:val="006F45AE"/>
    <w:rsid w:val="007208D7"/>
    <w:rsid w:val="0072530E"/>
    <w:rsid w:val="00740B4F"/>
    <w:rsid w:val="0079024C"/>
    <w:rsid w:val="007B2573"/>
    <w:rsid w:val="007E01A1"/>
    <w:rsid w:val="008421CB"/>
    <w:rsid w:val="00887564"/>
    <w:rsid w:val="00995841"/>
    <w:rsid w:val="009B007B"/>
    <w:rsid w:val="00A669FF"/>
    <w:rsid w:val="00A766D4"/>
    <w:rsid w:val="00A903C8"/>
    <w:rsid w:val="00AC0609"/>
    <w:rsid w:val="00B1016C"/>
    <w:rsid w:val="00B73261"/>
    <w:rsid w:val="00BC37A9"/>
    <w:rsid w:val="00BD0C51"/>
    <w:rsid w:val="00C05B76"/>
    <w:rsid w:val="00C10B54"/>
    <w:rsid w:val="00C43A64"/>
    <w:rsid w:val="00C65667"/>
    <w:rsid w:val="00C82B7A"/>
    <w:rsid w:val="00C908BF"/>
    <w:rsid w:val="00CA22D7"/>
    <w:rsid w:val="00CA4A0C"/>
    <w:rsid w:val="00CC278D"/>
    <w:rsid w:val="00D02CE2"/>
    <w:rsid w:val="00D27E09"/>
    <w:rsid w:val="00DC47FE"/>
    <w:rsid w:val="00DE1200"/>
    <w:rsid w:val="00DF73FA"/>
    <w:rsid w:val="00E55329"/>
    <w:rsid w:val="00E80D18"/>
    <w:rsid w:val="00E87B95"/>
    <w:rsid w:val="00E974FE"/>
    <w:rsid w:val="00EC27BF"/>
    <w:rsid w:val="00ED2C7B"/>
    <w:rsid w:val="00F25B26"/>
    <w:rsid w:val="00F81E46"/>
    <w:rsid w:val="00FB59A5"/>
    <w:rsid w:val="00FD7BD1"/>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0FC5B"/>
  <w15:chartTrackingRefBased/>
  <w15:docId w15:val="{DBD44297-56DD-4090-9438-C959C954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18B"/>
    <w:rPr>
      <w:sz w:val="24"/>
      <w:szCs w:val="24"/>
      <w:lang w:val="en-US"/>
    </w:rPr>
  </w:style>
  <w:style w:type="paragraph" w:styleId="Heading1">
    <w:name w:val="heading 1"/>
    <w:basedOn w:val="Normal"/>
    <w:next w:val="Normal"/>
    <w:link w:val="Heading1Char"/>
    <w:uiPriority w:val="2"/>
    <w:rsid w:val="00E80D18"/>
    <w:pPr>
      <w:keepNext/>
      <w:keepLines/>
      <w:spacing w:after="200" w:line="592" w:lineRule="atLeast"/>
      <w:outlineLvl w:val="0"/>
    </w:pPr>
    <w:rPr>
      <w:rFonts w:asciiTheme="majorHAnsi" w:eastAsiaTheme="majorEastAsia" w:hAnsiTheme="majorHAnsi" w:cstheme="majorBidi"/>
      <w:sz w:val="36"/>
      <w:szCs w:val="32"/>
      <w:lang w:val="en-GB"/>
    </w:rPr>
  </w:style>
  <w:style w:type="paragraph" w:styleId="Heading2">
    <w:name w:val="heading 2"/>
    <w:basedOn w:val="Normal"/>
    <w:next w:val="Normal"/>
    <w:link w:val="Heading2Char"/>
    <w:uiPriority w:val="3"/>
    <w:unhideWhenUsed/>
    <w:rsid w:val="00E80D18"/>
    <w:pPr>
      <w:keepNext/>
      <w:keepLines/>
      <w:spacing w:before="40" w:after="0" w:line="336" w:lineRule="atLeast"/>
      <w:outlineLvl w:val="1"/>
    </w:pPr>
    <w:rPr>
      <w:rFonts w:asciiTheme="majorHAnsi" w:eastAsiaTheme="majorEastAsia" w:hAnsiTheme="majorHAnsi" w:cstheme="majorBidi"/>
      <w:sz w:val="28"/>
      <w:szCs w:val="26"/>
      <w:lang w:val="en-GB"/>
    </w:rPr>
  </w:style>
  <w:style w:type="paragraph" w:styleId="Heading3">
    <w:name w:val="heading 3"/>
    <w:aliases w:val="Heading"/>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lang w:val="en-GB"/>
    </w:rPr>
  </w:style>
  <w:style w:type="paragraph" w:styleId="Heading4">
    <w:name w:val="heading 4"/>
    <w:basedOn w:val="Normal"/>
    <w:next w:val="Normal"/>
    <w:link w:val="Heading4Char"/>
    <w:uiPriority w:val="5"/>
    <w:unhideWhenUsed/>
    <w:qFormat/>
    <w:rsid w:val="00406D3B"/>
    <w:pPr>
      <w:keepNext/>
      <w:keepLines/>
      <w:spacing w:before="40" w:after="0"/>
      <w:outlineLvl w:val="3"/>
    </w:pPr>
    <w:rPr>
      <w:rFonts w:ascii="DM Serif Text" w:eastAsiaTheme="majorEastAsia" w:hAnsi="DM Serif Text" w:cstheme="majorBidi"/>
      <w:iCs/>
      <w:color w:val="E1251B" w:themeColor="accent4"/>
      <w:sz w:val="20"/>
      <w:lang w:val="en-GB"/>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lang w:val="en-GB"/>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lang w:val="en-G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lang w:val="en-G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aliases w:val="Heading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406D3B"/>
    <w:rPr>
      <w:rFonts w:ascii="DM Serif Text" w:eastAsiaTheme="majorEastAsia" w:hAnsi="DM Serif Text"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lang w:val="en-GB"/>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rPr>
      <w:lang w:val="en-GB"/>
    </w:rPr>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lang w:val="en-GB"/>
    </w:rPr>
  </w:style>
  <w:style w:type="paragraph" w:styleId="BodyText">
    <w:name w:val="Body Text"/>
    <w:basedOn w:val="Normal"/>
    <w:link w:val="BodyTextChar"/>
    <w:uiPriority w:val="99"/>
    <w:semiHidden/>
    <w:unhideWhenUsed/>
    <w:rsid w:val="007B2573"/>
    <w:pPr>
      <w:spacing w:after="120"/>
    </w:pPr>
    <w:rPr>
      <w:lang w:val="en-GB"/>
    </w:r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rPr>
      <w:lang w:val="en-GB"/>
    </w:r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lang w:val="en-GB"/>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rPr>
      <w:lang w:val="en-GB"/>
    </w:r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rPr>
      <w:lang w:val="en-GB"/>
    </w:r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lang w:val="en-GB"/>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lang w:val="en-GB"/>
    </w:rPr>
  </w:style>
  <w:style w:type="paragraph" w:styleId="Closing">
    <w:name w:val="Closing"/>
    <w:basedOn w:val="Normal"/>
    <w:link w:val="ClosingChar"/>
    <w:uiPriority w:val="99"/>
    <w:semiHidden/>
    <w:unhideWhenUsed/>
    <w:rsid w:val="007B2573"/>
    <w:pPr>
      <w:spacing w:after="0" w:line="240" w:lineRule="auto"/>
      <w:ind w:left="4252"/>
    </w:pPr>
    <w:rPr>
      <w:lang w:val="en-GB"/>
    </w:r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rPr>
      <w:lang w:val="en-GB"/>
    </w:rPr>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lang w:val="en-GB"/>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rPr>
      <w:lang w:val="en-GB"/>
    </w:r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lang w:val="en-GB"/>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lang w:val="en-GB"/>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lang w:val="en-GB"/>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lang w:val="en-GB"/>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lang w:val="en-GB"/>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semiHidden/>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rPr>
      <w:lang w:val="en-GB"/>
    </w:rPr>
  </w:style>
  <w:style w:type="paragraph" w:styleId="Index2">
    <w:name w:val="index 2"/>
    <w:basedOn w:val="Normal"/>
    <w:next w:val="Normal"/>
    <w:autoRedefine/>
    <w:uiPriority w:val="99"/>
    <w:semiHidden/>
    <w:unhideWhenUsed/>
    <w:rsid w:val="007B2573"/>
    <w:pPr>
      <w:spacing w:after="0" w:line="240" w:lineRule="auto"/>
      <w:ind w:left="440" w:hanging="220"/>
    </w:pPr>
    <w:rPr>
      <w:lang w:val="en-GB"/>
    </w:rPr>
  </w:style>
  <w:style w:type="paragraph" w:styleId="Index3">
    <w:name w:val="index 3"/>
    <w:basedOn w:val="Normal"/>
    <w:next w:val="Normal"/>
    <w:autoRedefine/>
    <w:uiPriority w:val="99"/>
    <w:semiHidden/>
    <w:unhideWhenUsed/>
    <w:rsid w:val="007B2573"/>
    <w:pPr>
      <w:spacing w:after="0" w:line="240" w:lineRule="auto"/>
      <w:ind w:left="660" w:hanging="220"/>
    </w:pPr>
    <w:rPr>
      <w:lang w:val="en-GB"/>
    </w:rPr>
  </w:style>
  <w:style w:type="paragraph" w:styleId="Index4">
    <w:name w:val="index 4"/>
    <w:basedOn w:val="Normal"/>
    <w:next w:val="Normal"/>
    <w:autoRedefine/>
    <w:uiPriority w:val="99"/>
    <w:semiHidden/>
    <w:unhideWhenUsed/>
    <w:rsid w:val="007B2573"/>
    <w:pPr>
      <w:spacing w:after="0" w:line="240" w:lineRule="auto"/>
      <w:ind w:left="880" w:hanging="220"/>
    </w:pPr>
    <w:rPr>
      <w:lang w:val="en-GB"/>
    </w:rPr>
  </w:style>
  <w:style w:type="paragraph" w:styleId="Index5">
    <w:name w:val="index 5"/>
    <w:basedOn w:val="Normal"/>
    <w:next w:val="Normal"/>
    <w:autoRedefine/>
    <w:uiPriority w:val="99"/>
    <w:semiHidden/>
    <w:unhideWhenUsed/>
    <w:rsid w:val="007B2573"/>
    <w:pPr>
      <w:spacing w:after="0" w:line="240" w:lineRule="auto"/>
      <w:ind w:left="1100" w:hanging="220"/>
    </w:pPr>
    <w:rPr>
      <w:lang w:val="en-GB"/>
    </w:rPr>
  </w:style>
  <w:style w:type="paragraph" w:styleId="Index6">
    <w:name w:val="index 6"/>
    <w:basedOn w:val="Normal"/>
    <w:next w:val="Normal"/>
    <w:autoRedefine/>
    <w:uiPriority w:val="99"/>
    <w:semiHidden/>
    <w:unhideWhenUsed/>
    <w:rsid w:val="007B2573"/>
    <w:pPr>
      <w:spacing w:after="0" w:line="240" w:lineRule="auto"/>
      <w:ind w:left="1320" w:hanging="220"/>
    </w:pPr>
    <w:rPr>
      <w:lang w:val="en-GB"/>
    </w:rPr>
  </w:style>
  <w:style w:type="paragraph" w:styleId="Index7">
    <w:name w:val="index 7"/>
    <w:basedOn w:val="Normal"/>
    <w:next w:val="Normal"/>
    <w:autoRedefine/>
    <w:uiPriority w:val="99"/>
    <w:semiHidden/>
    <w:unhideWhenUsed/>
    <w:rsid w:val="007B2573"/>
    <w:pPr>
      <w:spacing w:after="0" w:line="240" w:lineRule="auto"/>
      <w:ind w:left="1540" w:hanging="220"/>
    </w:pPr>
    <w:rPr>
      <w:lang w:val="en-GB"/>
    </w:rPr>
  </w:style>
  <w:style w:type="paragraph" w:styleId="Index8">
    <w:name w:val="index 8"/>
    <w:basedOn w:val="Normal"/>
    <w:next w:val="Normal"/>
    <w:autoRedefine/>
    <w:uiPriority w:val="99"/>
    <w:semiHidden/>
    <w:unhideWhenUsed/>
    <w:rsid w:val="007B2573"/>
    <w:pPr>
      <w:spacing w:after="0" w:line="240" w:lineRule="auto"/>
      <w:ind w:left="1760" w:hanging="220"/>
    </w:pPr>
    <w:rPr>
      <w:lang w:val="en-GB"/>
    </w:rPr>
  </w:style>
  <w:style w:type="paragraph" w:styleId="Index9">
    <w:name w:val="index 9"/>
    <w:basedOn w:val="Normal"/>
    <w:next w:val="Normal"/>
    <w:autoRedefine/>
    <w:uiPriority w:val="99"/>
    <w:semiHidden/>
    <w:unhideWhenUsed/>
    <w:rsid w:val="007B2573"/>
    <w:pPr>
      <w:spacing w:after="0" w:line="240" w:lineRule="auto"/>
      <w:ind w:left="1980" w:hanging="220"/>
    </w:pPr>
    <w:rPr>
      <w:lang w:val="en-GB"/>
    </w:r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lang w:val="en-GB"/>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lang w:val="en-GB"/>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rPr>
      <w:lang w:val="en-GB"/>
    </w:rPr>
  </w:style>
  <w:style w:type="paragraph" w:styleId="List2">
    <w:name w:val="List 2"/>
    <w:basedOn w:val="Normal"/>
    <w:uiPriority w:val="99"/>
    <w:semiHidden/>
    <w:unhideWhenUsed/>
    <w:rsid w:val="007B2573"/>
    <w:pPr>
      <w:ind w:left="566" w:hanging="283"/>
      <w:contextualSpacing/>
    </w:pPr>
    <w:rPr>
      <w:lang w:val="en-GB"/>
    </w:rPr>
  </w:style>
  <w:style w:type="paragraph" w:styleId="List3">
    <w:name w:val="List 3"/>
    <w:basedOn w:val="Normal"/>
    <w:uiPriority w:val="99"/>
    <w:semiHidden/>
    <w:unhideWhenUsed/>
    <w:rsid w:val="007B2573"/>
    <w:pPr>
      <w:ind w:left="849" w:hanging="283"/>
      <w:contextualSpacing/>
    </w:pPr>
    <w:rPr>
      <w:lang w:val="en-GB"/>
    </w:rPr>
  </w:style>
  <w:style w:type="paragraph" w:styleId="List4">
    <w:name w:val="List 4"/>
    <w:basedOn w:val="Normal"/>
    <w:uiPriority w:val="99"/>
    <w:semiHidden/>
    <w:unhideWhenUsed/>
    <w:rsid w:val="007B2573"/>
    <w:pPr>
      <w:ind w:left="1132" w:hanging="283"/>
      <w:contextualSpacing/>
    </w:pPr>
    <w:rPr>
      <w:lang w:val="en-GB"/>
    </w:rPr>
  </w:style>
  <w:style w:type="paragraph" w:styleId="List5">
    <w:name w:val="List 5"/>
    <w:basedOn w:val="Normal"/>
    <w:uiPriority w:val="99"/>
    <w:semiHidden/>
    <w:unhideWhenUsed/>
    <w:rsid w:val="007B2573"/>
    <w:pPr>
      <w:ind w:left="1415" w:hanging="283"/>
      <w:contextualSpacing/>
    </w:pPr>
    <w:rPr>
      <w:lang w:val="en-GB"/>
    </w:rPr>
  </w:style>
  <w:style w:type="paragraph" w:styleId="ListBullet">
    <w:name w:val="List Bullet"/>
    <w:basedOn w:val="Normal"/>
    <w:uiPriority w:val="6"/>
    <w:unhideWhenUsed/>
    <w:rsid w:val="00C65667"/>
    <w:pPr>
      <w:numPr>
        <w:numId w:val="4"/>
      </w:numPr>
    </w:pPr>
    <w:rPr>
      <w:lang w:val="en-GB"/>
    </w:rPr>
  </w:style>
  <w:style w:type="paragraph" w:styleId="ListBullet2">
    <w:name w:val="List Bullet 2"/>
    <w:basedOn w:val="Normal"/>
    <w:uiPriority w:val="7"/>
    <w:unhideWhenUsed/>
    <w:rsid w:val="00C65667"/>
    <w:pPr>
      <w:numPr>
        <w:numId w:val="5"/>
      </w:numPr>
    </w:pPr>
    <w:rPr>
      <w:lang w:val="en-GB"/>
    </w:rPr>
  </w:style>
  <w:style w:type="paragraph" w:styleId="ListBullet3">
    <w:name w:val="List Bullet 3"/>
    <w:basedOn w:val="Normal"/>
    <w:uiPriority w:val="99"/>
    <w:semiHidden/>
    <w:unhideWhenUsed/>
    <w:rsid w:val="007B2573"/>
    <w:pPr>
      <w:numPr>
        <w:numId w:val="6"/>
      </w:numPr>
      <w:contextualSpacing/>
    </w:pPr>
    <w:rPr>
      <w:lang w:val="en-GB"/>
    </w:rPr>
  </w:style>
  <w:style w:type="paragraph" w:styleId="ListBullet4">
    <w:name w:val="List Bullet 4"/>
    <w:basedOn w:val="Normal"/>
    <w:uiPriority w:val="99"/>
    <w:semiHidden/>
    <w:unhideWhenUsed/>
    <w:rsid w:val="007B2573"/>
    <w:pPr>
      <w:numPr>
        <w:numId w:val="7"/>
      </w:numPr>
      <w:contextualSpacing/>
    </w:pPr>
    <w:rPr>
      <w:lang w:val="en-GB"/>
    </w:rPr>
  </w:style>
  <w:style w:type="paragraph" w:styleId="ListBullet5">
    <w:name w:val="List Bullet 5"/>
    <w:basedOn w:val="Normal"/>
    <w:uiPriority w:val="99"/>
    <w:semiHidden/>
    <w:unhideWhenUsed/>
    <w:rsid w:val="007B2573"/>
    <w:pPr>
      <w:numPr>
        <w:numId w:val="8"/>
      </w:numPr>
      <w:contextualSpacing/>
    </w:pPr>
    <w:rPr>
      <w:lang w:val="en-GB"/>
    </w:rPr>
  </w:style>
  <w:style w:type="paragraph" w:styleId="ListContinue">
    <w:name w:val="List Continue"/>
    <w:basedOn w:val="Normal"/>
    <w:uiPriority w:val="99"/>
    <w:semiHidden/>
    <w:unhideWhenUsed/>
    <w:rsid w:val="007B2573"/>
    <w:pPr>
      <w:spacing w:after="120"/>
      <w:ind w:left="283"/>
      <w:contextualSpacing/>
    </w:pPr>
    <w:rPr>
      <w:lang w:val="en-GB"/>
    </w:rPr>
  </w:style>
  <w:style w:type="paragraph" w:styleId="ListContinue2">
    <w:name w:val="List Continue 2"/>
    <w:basedOn w:val="Normal"/>
    <w:uiPriority w:val="99"/>
    <w:semiHidden/>
    <w:unhideWhenUsed/>
    <w:rsid w:val="007B2573"/>
    <w:pPr>
      <w:spacing w:after="120"/>
      <w:ind w:left="566"/>
      <w:contextualSpacing/>
    </w:pPr>
    <w:rPr>
      <w:lang w:val="en-GB"/>
    </w:rPr>
  </w:style>
  <w:style w:type="paragraph" w:styleId="ListContinue3">
    <w:name w:val="List Continue 3"/>
    <w:basedOn w:val="Normal"/>
    <w:uiPriority w:val="99"/>
    <w:semiHidden/>
    <w:unhideWhenUsed/>
    <w:rsid w:val="007B2573"/>
    <w:pPr>
      <w:spacing w:after="120"/>
      <w:ind w:left="849"/>
      <w:contextualSpacing/>
    </w:pPr>
    <w:rPr>
      <w:lang w:val="en-GB"/>
    </w:rPr>
  </w:style>
  <w:style w:type="paragraph" w:styleId="ListContinue4">
    <w:name w:val="List Continue 4"/>
    <w:basedOn w:val="Normal"/>
    <w:uiPriority w:val="99"/>
    <w:semiHidden/>
    <w:unhideWhenUsed/>
    <w:rsid w:val="007B2573"/>
    <w:pPr>
      <w:spacing w:after="120"/>
      <w:ind w:left="1132"/>
      <w:contextualSpacing/>
    </w:pPr>
    <w:rPr>
      <w:lang w:val="en-GB"/>
    </w:rPr>
  </w:style>
  <w:style w:type="paragraph" w:styleId="ListContinue5">
    <w:name w:val="List Continue 5"/>
    <w:basedOn w:val="Normal"/>
    <w:uiPriority w:val="99"/>
    <w:semiHidden/>
    <w:unhideWhenUsed/>
    <w:rsid w:val="007B2573"/>
    <w:pPr>
      <w:spacing w:after="120"/>
      <w:ind w:left="1415"/>
      <w:contextualSpacing/>
    </w:pPr>
    <w:rPr>
      <w:lang w:val="en-GB"/>
    </w:rPr>
  </w:style>
  <w:style w:type="paragraph" w:styleId="ListNumber">
    <w:name w:val="List Number"/>
    <w:aliases w:val="Exam Question"/>
    <w:basedOn w:val="Normal"/>
    <w:link w:val="ListNumberChar"/>
    <w:uiPriority w:val="8"/>
    <w:unhideWhenUsed/>
    <w:qFormat/>
    <w:rsid w:val="00B1016C"/>
    <w:pPr>
      <w:widowControl w:val="0"/>
      <w:numPr>
        <w:numId w:val="16"/>
      </w:numPr>
      <w:tabs>
        <w:tab w:val="left" w:pos="540"/>
      </w:tabs>
      <w:suppressAutoHyphens/>
      <w:autoSpaceDE w:val="0"/>
      <w:spacing w:after="90" w:line="240" w:lineRule="auto"/>
      <w:ind w:left="540" w:hanging="540"/>
    </w:pPr>
    <w:rPr>
      <w:rFonts w:eastAsia="MS Mincho" w:cs="Arial"/>
    </w:rPr>
  </w:style>
  <w:style w:type="paragraph" w:styleId="ListNumber2">
    <w:name w:val="List Number 2"/>
    <w:basedOn w:val="Normal"/>
    <w:uiPriority w:val="99"/>
    <w:semiHidden/>
    <w:unhideWhenUsed/>
    <w:rsid w:val="007B2573"/>
    <w:pPr>
      <w:numPr>
        <w:numId w:val="10"/>
      </w:numPr>
      <w:contextualSpacing/>
    </w:pPr>
    <w:rPr>
      <w:lang w:val="en-GB"/>
    </w:rPr>
  </w:style>
  <w:style w:type="paragraph" w:styleId="ListNumber3">
    <w:name w:val="List Number 3"/>
    <w:basedOn w:val="Normal"/>
    <w:uiPriority w:val="99"/>
    <w:semiHidden/>
    <w:unhideWhenUsed/>
    <w:rsid w:val="007B2573"/>
    <w:pPr>
      <w:numPr>
        <w:numId w:val="11"/>
      </w:numPr>
      <w:contextualSpacing/>
    </w:pPr>
    <w:rPr>
      <w:lang w:val="en-GB"/>
    </w:rPr>
  </w:style>
  <w:style w:type="paragraph" w:styleId="ListNumber4">
    <w:name w:val="List Number 4"/>
    <w:basedOn w:val="Normal"/>
    <w:uiPriority w:val="99"/>
    <w:semiHidden/>
    <w:unhideWhenUsed/>
    <w:rsid w:val="007B2573"/>
    <w:pPr>
      <w:numPr>
        <w:numId w:val="12"/>
      </w:numPr>
      <w:contextualSpacing/>
    </w:pPr>
    <w:rPr>
      <w:lang w:val="en-GB"/>
    </w:rPr>
  </w:style>
  <w:style w:type="paragraph" w:styleId="ListNumber5">
    <w:name w:val="List Number 5"/>
    <w:basedOn w:val="Normal"/>
    <w:uiPriority w:val="99"/>
    <w:semiHidden/>
    <w:unhideWhenUsed/>
    <w:rsid w:val="007B2573"/>
    <w:pPr>
      <w:numPr>
        <w:numId w:val="13"/>
      </w:numPr>
      <w:contextualSpacing/>
    </w:pPr>
    <w:rPr>
      <w:lang w:val="en-GB"/>
    </w:rPr>
  </w:style>
  <w:style w:type="paragraph" w:styleId="ListParagraph">
    <w:name w:val="List Paragraph"/>
    <w:basedOn w:val="Normal"/>
    <w:qFormat/>
    <w:rsid w:val="007B2573"/>
    <w:pPr>
      <w:ind w:left="720"/>
      <w:contextualSpacing/>
    </w:pPr>
    <w:rPr>
      <w:lang w:val="en-GB"/>
    </w:r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lang w:val="en-GB"/>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lang w:val="en-GB"/>
    </w:rPr>
  </w:style>
  <w:style w:type="paragraph" w:styleId="NormalIndent">
    <w:name w:val="Normal Indent"/>
    <w:basedOn w:val="Normal"/>
    <w:uiPriority w:val="99"/>
    <w:semiHidden/>
    <w:unhideWhenUsed/>
    <w:rsid w:val="007B2573"/>
    <w:pPr>
      <w:ind w:left="720"/>
    </w:pPr>
    <w:rPr>
      <w:lang w:val="en-GB"/>
    </w:rPr>
  </w:style>
  <w:style w:type="paragraph" w:styleId="NoteHeading">
    <w:name w:val="Note Heading"/>
    <w:basedOn w:val="Normal"/>
    <w:next w:val="Normal"/>
    <w:link w:val="NoteHeadingChar"/>
    <w:uiPriority w:val="99"/>
    <w:semiHidden/>
    <w:unhideWhenUsed/>
    <w:rsid w:val="007B2573"/>
    <w:pPr>
      <w:spacing w:after="0" w:line="240" w:lineRule="auto"/>
    </w:pPr>
    <w:rPr>
      <w:lang w:val="en-GB"/>
    </w:r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lang w:val="en-GB"/>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rsid w:val="00500211"/>
    <w:pPr>
      <w:spacing w:before="240" w:after="240" w:line="330" w:lineRule="atLeast"/>
      <w:ind w:left="1440" w:right="1440"/>
    </w:pPr>
    <w:rPr>
      <w:rFonts w:ascii="DM Serif Text" w:hAnsi="DM Serif Text"/>
      <w:b/>
      <w:iCs/>
      <w:color w:val="00ACE5" w:themeColor="accent5"/>
      <w:lang w:val="en-GB"/>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rPr>
      <w:lang w:val="en-GB"/>
    </w:rPr>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rPr>
      <w:lang w:val="en-GB"/>
    </w:r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rPr>
      <w:lang w:val="en-GB"/>
    </w:rPr>
  </w:style>
  <w:style w:type="paragraph" w:styleId="TableofFigures">
    <w:name w:val="table of figures"/>
    <w:basedOn w:val="Normal"/>
    <w:next w:val="Normal"/>
    <w:uiPriority w:val="99"/>
    <w:semiHidden/>
    <w:unhideWhenUsed/>
    <w:rsid w:val="007B2573"/>
    <w:pPr>
      <w:spacing w:after="0"/>
    </w:pPr>
    <w:rPr>
      <w:lang w:val="en-GB"/>
    </w:r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lang w:val="en-GB"/>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lang w:val="en-GB"/>
    </w:rPr>
  </w:style>
  <w:style w:type="paragraph" w:styleId="TOC1">
    <w:name w:val="toc 1"/>
    <w:basedOn w:val="Normal"/>
    <w:next w:val="Normal"/>
    <w:autoRedefine/>
    <w:uiPriority w:val="39"/>
    <w:semiHidden/>
    <w:unhideWhenUsed/>
    <w:rsid w:val="007B2573"/>
    <w:pPr>
      <w:spacing w:after="100"/>
    </w:pPr>
    <w:rPr>
      <w:lang w:val="en-GB"/>
    </w:rPr>
  </w:style>
  <w:style w:type="paragraph" w:styleId="TOC2">
    <w:name w:val="toc 2"/>
    <w:basedOn w:val="Normal"/>
    <w:next w:val="Normal"/>
    <w:autoRedefine/>
    <w:uiPriority w:val="39"/>
    <w:semiHidden/>
    <w:unhideWhenUsed/>
    <w:rsid w:val="007B2573"/>
    <w:pPr>
      <w:spacing w:after="100"/>
      <w:ind w:left="220"/>
    </w:pPr>
    <w:rPr>
      <w:lang w:val="en-GB"/>
    </w:rPr>
  </w:style>
  <w:style w:type="paragraph" w:styleId="TOC3">
    <w:name w:val="toc 3"/>
    <w:basedOn w:val="Normal"/>
    <w:next w:val="Normal"/>
    <w:autoRedefine/>
    <w:uiPriority w:val="39"/>
    <w:semiHidden/>
    <w:unhideWhenUsed/>
    <w:rsid w:val="007B2573"/>
    <w:pPr>
      <w:spacing w:after="100"/>
      <w:ind w:left="440"/>
    </w:pPr>
    <w:rPr>
      <w:lang w:val="en-GB"/>
    </w:rPr>
  </w:style>
  <w:style w:type="paragraph" w:styleId="TOC4">
    <w:name w:val="toc 4"/>
    <w:basedOn w:val="Normal"/>
    <w:next w:val="Normal"/>
    <w:autoRedefine/>
    <w:uiPriority w:val="39"/>
    <w:semiHidden/>
    <w:unhideWhenUsed/>
    <w:rsid w:val="007B2573"/>
    <w:pPr>
      <w:spacing w:after="100"/>
      <w:ind w:left="660"/>
    </w:pPr>
    <w:rPr>
      <w:lang w:val="en-GB"/>
    </w:rPr>
  </w:style>
  <w:style w:type="paragraph" w:styleId="TOC5">
    <w:name w:val="toc 5"/>
    <w:basedOn w:val="Normal"/>
    <w:next w:val="Normal"/>
    <w:autoRedefine/>
    <w:uiPriority w:val="39"/>
    <w:semiHidden/>
    <w:unhideWhenUsed/>
    <w:rsid w:val="007B2573"/>
    <w:pPr>
      <w:spacing w:after="100"/>
      <w:ind w:left="880"/>
    </w:pPr>
    <w:rPr>
      <w:lang w:val="en-GB"/>
    </w:rPr>
  </w:style>
  <w:style w:type="paragraph" w:styleId="TOC6">
    <w:name w:val="toc 6"/>
    <w:basedOn w:val="Normal"/>
    <w:next w:val="Normal"/>
    <w:autoRedefine/>
    <w:uiPriority w:val="39"/>
    <w:semiHidden/>
    <w:unhideWhenUsed/>
    <w:rsid w:val="007B2573"/>
    <w:pPr>
      <w:spacing w:after="100"/>
      <w:ind w:left="1100"/>
    </w:pPr>
    <w:rPr>
      <w:lang w:val="en-GB"/>
    </w:rPr>
  </w:style>
  <w:style w:type="paragraph" w:styleId="TOC7">
    <w:name w:val="toc 7"/>
    <w:basedOn w:val="Normal"/>
    <w:next w:val="Normal"/>
    <w:autoRedefine/>
    <w:uiPriority w:val="39"/>
    <w:semiHidden/>
    <w:unhideWhenUsed/>
    <w:rsid w:val="007B2573"/>
    <w:pPr>
      <w:spacing w:after="100"/>
      <w:ind w:left="1320"/>
    </w:pPr>
    <w:rPr>
      <w:lang w:val="en-GB"/>
    </w:rPr>
  </w:style>
  <w:style w:type="paragraph" w:styleId="TOC8">
    <w:name w:val="toc 8"/>
    <w:basedOn w:val="Normal"/>
    <w:next w:val="Normal"/>
    <w:autoRedefine/>
    <w:uiPriority w:val="39"/>
    <w:semiHidden/>
    <w:unhideWhenUsed/>
    <w:rsid w:val="007B2573"/>
    <w:pPr>
      <w:spacing w:after="100"/>
      <w:ind w:left="1540"/>
    </w:pPr>
    <w:rPr>
      <w:lang w:val="en-GB"/>
    </w:rPr>
  </w:style>
  <w:style w:type="paragraph" w:styleId="TOC9">
    <w:name w:val="toc 9"/>
    <w:basedOn w:val="Normal"/>
    <w:next w:val="Normal"/>
    <w:autoRedefine/>
    <w:uiPriority w:val="39"/>
    <w:semiHidden/>
    <w:unhideWhenUsed/>
    <w:rsid w:val="007B2573"/>
    <w:pPr>
      <w:spacing w:after="100"/>
      <w:ind w:left="1760"/>
    </w:pPr>
    <w:rPr>
      <w:lang w:val="en-GB"/>
    </w:r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F25B26"/>
    <w:pPr>
      <w:spacing w:after="0" w:line="240" w:lineRule="auto"/>
    </w:pPr>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rPr>
      <w:tblHeader/>
    </w:trPr>
    <w:tcPr>
      <w:shd w:val="clear" w:color="auto" w:fill="FFFFFF" w:themeFill="background1"/>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numbering" w:customStyle="1" w:styleId="Style1">
    <w:name w:val="Style1"/>
    <w:uiPriority w:val="99"/>
    <w:rsid w:val="00305907"/>
    <w:pPr>
      <w:numPr>
        <w:numId w:val="15"/>
      </w:numPr>
    </w:pPr>
  </w:style>
  <w:style w:type="paragraph" w:customStyle="1" w:styleId="ExamAnswer">
    <w:name w:val="Exam Answer"/>
    <w:basedOn w:val="ListNumber"/>
    <w:link w:val="ExamAnswerChar"/>
    <w:qFormat/>
    <w:rsid w:val="00DC47FE"/>
    <w:pPr>
      <w:numPr>
        <w:numId w:val="14"/>
      </w:numPr>
      <w:tabs>
        <w:tab w:val="left" w:pos="1080"/>
      </w:tabs>
      <w:spacing w:line="120" w:lineRule="atLeast"/>
    </w:pPr>
  </w:style>
  <w:style w:type="paragraph" w:customStyle="1" w:styleId="Instructions">
    <w:name w:val="Instructions"/>
    <w:basedOn w:val="Normal"/>
    <w:link w:val="InstructionsChar"/>
    <w:qFormat/>
    <w:rsid w:val="004625E0"/>
    <w:rPr>
      <w:i/>
      <w:iCs/>
    </w:rPr>
  </w:style>
  <w:style w:type="character" w:customStyle="1" w:styleId="ListNumberChar">
    <w:name w:val="List Number Char"/>
    <w:aliases w:val="Exam Question Char"/>
    <w:basedOn w:val="DefaultParagraphFont"/>
    <w:link w:val="ListNumber"/>
    <w:uiPriority w:val="8"/>
    <w:rsid w:val="00B1016C"/>
    <w:rPr>
      <w:rFonts w:eastAsia="MS Mincho" w:cs="Arial"/>
      <w:sz w:val="24"/>
      <w:szCs w:val="24"/>
      <w:lang w:val="en-US"/>
    </w:rPr>
  </w:style>
  <w:style w:type="character" w:customStyle="1" w:styleId="ExamAnswerChar">
    <w:name w:val="Exam Answer Char"/>
    <w:basedOn w:val="ListNumberChar"/>
    <w:link w:val="ExamAnswer"/>
    <w:rsid w:val="00DC47FE"/>
    <w:rPr>
      <w:rFonts w:eastAsia="MS Mincho" w:cs="Arial"/>
      <w:sz w:val="24"/>
      <w:szCs w:val="24"/>
      <w:lang w:val="en-US"/>
    </w:rPr>
  </w:style>
  <w:style w:type="character" w:customStyle="1" w:styleId="InstructionsChar">
    <w:name w:val="Instructions Char"/>
    <w:basedOn w:val="DefaultParagraphFont"/>
    <w:link w:val="Instructions"/>
    <w:rsid w:val="004625E0"/>
    <w:rPr>
      <w:i/>
      <w:iCs/>
      <w:lang w:val="en-US"/>
    </w:rPr>
  </w:style>
  <w:style w:type="paragraph" w:customStyle="1" w:styleId="Default">
    <w:name w:val="Default"/>
    <w:rsid w:val="00086C93"/>
    <w:pPr>
      <w:autoSpaceDE w:val="0"/>
      <w:autoSpaceDN w:val="0"/>
      <w:adjustRightInd w:val="0"/>
      <w:spacing w:after="0" w:line="240" w:lineRule="auto"/>
    </w:pPr>
    <w:rPr>
      <w:rFonts w:ascii="Calibri" w:eastAsia="Times New Roman"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623E-8D6E-439A-B335-C00587DE5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Dairy Management Exercise Branded</Template>
  <TotalTime>5</TotalTime>
  <Pages>11</Pages>
  <Words>1586</Words>
  <Characters>9041</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Dairy Management Exercise</vt:lpstr>
    </vt:vector>
  </TitlesOfParts>
  <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Price</dc:creator>
  <cp:keywords/>
  <dc:description/>
  <cp:lastModifiedBy>Herl,Carol</cp:lastModifiedBy>
  <cp:revision>2</cp:revision>
  <dcterms:created xsi:type="dcterms:W3CDTF">2021-10-06T15:20:00Z</dcterms:created>
  <dcterms:modified xsi:type="dcterms:W3CDTF">2021-10-06T15:20:00Z</dcterms:modified>
</cp:coreProperties>
</file>