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7F943" w14:textId="54D400B4" w:rsidR="007C6C98" w:rsidRPr="00807326" w:rsidRDefault="00844897" w:rsidP="007C6C98">
      <w:pPr>
        <w:pStyle w:val="Title"/>
        <w:spacing w:after="60"/>
      </w:pPr>
      <w:r>
        <w:t xml:space="preserve">Floriculture CDE </w:t>
      </w:r>
    </w:p>
    <w:p w14:paraId="60C23BCE" w14:textId="77777777" w:rsidR="007C6C98" w:rsidRPr="00374A0F" w:rsidRDefault="007C6C98" w:rsidP="007C6C98">
      <w:pPr>
        <w:pStyle w:val="FFABody"/>
        <w:rPr>
          <w:bCs/>
          <w:color w:val="272929"/>
        </w:rPr>
      </w:pPr>
      <w:r w:rsidRPr="00374A0F">
        <w:t xml:space="preserve">Created: </w:t>
      </w:r>
      <w:r>
        <w:fldChar w:fldCharType="begin"/>
      </w:r>
      <w:r>
        <w:instrText xml:space="preserve"> DATE \@ "MMM-yy" </w:instrText>
      </w:r>
      <w:r>
        <w:fldChar w:fldCharType="separate"/>
      </w:r>
      <w:r w:rsidR="00844897">
        <w:rPr>
          <w:noProof/>
        </w:rPr>
        <w:t>Jun-21</w:t>
      </w:r>
      <w:r>
        <w:fldChar w:fldCharType="end"/>
      </w:r>
    </w:p>
    <w:p w14:paraId="167D3E15" w14:textId="3D11D92A" w:rsidR="007C6C98" w:rsidRPr="00C65667" w:rsidRDefault="00844897" w:rsidP="007C6C98">
      <w:pPr>
        <w:pStyle w:val="Heading2"/>
      </w:pPr>
      <w:r>
        <w:t>General Knowledge</w:t>
      </w:r>
      <w:r w:rsidR="007C6C98" w:rsidRPr="008E7990">
        <w:t xml:space="preserve"> Exam</w:t>
      </w:r>
      <w:r w:rsidR="007C6C98">
        <w:t xml:space="preserve"> Key</w:t>
      </w:r>
    </w:p>
    <w:tbl>
      <w:tblPr>
        <w:tblStyle w:val="FFATable1"/>
        <w:tblW w:w="9545" w:type="dxa"/>
        <w:tblInd w:w="5" w:type="dxa"/>
        <w:tblLook w:val="04A0" w:firstRow="1" w:lastRow="0" w:firstColumn="1" w:lastColumn="0" w:noHBand="0" w:noVBand="1"/>
      </w:tblPr>
      <w:tblGrid>
        <w:gridCol w:w="1018"/>
        <w:gridCol w:w="1455"/>
        <w:gridCol w:w="676"/>
        <w:gridCol w:w="2133"/>
        <w:gridCol w:w="2131"/>
        <w:gridCol w:w="2132"/>
      </w:tblGrid>
      <w:tr w:rsidR="007C6C98" w:rsidRPr="00E76953" w14:paraId="0841C99C" w14:textId="77777777" w:rsidTr="00844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tcW w:w="1018" w:type="dxa"/>
          </w:tcPr>
          <w:p w14:paraId="5DC362D9" w14:textId="77777777" w:rsidR="007C6C98" w:rsidRPr="00E76953" w:rsidRDefault="007C6C98" w:rsidP="007D1CB0">
            <w:r w:rsidRPr="00E76953">
              <w:t>Question</w:t>
            </w:r>
          </w:p>
        </w:tc>
        <w:tc>
          <w:tcPr>
            <w:tcW w:w="1455" w:type="dxa"/>
          </w:tcPr>
          <w:p w14:paraId="2BB41A04" w14:textId="77777777" w:rsidR="007C6C98" w:rsidRPr="00E76953" w:rsidRDefault="007C6C98" w:rsidP="007D1CB0">
            <w:r w:rsidRPr="00E76953">
              <w:t>Answer</w:t>
            </w:r>
          </w:p>
        </w:tc>
        <w:tc>
          <w:tcPr>
            <w:tcW w:w="676" w:type="dxa"/>
          </w:tcPr>
          <w:p w14:paraId="3756D69B" w14:textId="77777777" w:rsidR="007C6C98" w:rsidRPr="00E76953" w:rsidRDefault="007C6C98" w:rsidP="007D1CB0">
            <w:r w:rsidRPr="00E76953">
              <w:t>Point Value</w:t>
            </w:r>
          </w:p>
        </w:tc>
        <w:tc>
          <w:tcPr>
            <w:tcW w:w="2133" w:type="dxa"/>
          </w:tcPr>
          <w:p w14:paraId="1973D945" w14:textId="77777777" w:rsidR="007C6C98" w:rsidRPr="00E76953" w:rsidRDefault="007C6C98" w:rsidP="007D1CB0">
            <w:r w:rsidRPr="00E76953">
              <w:t>Standard</w:t>
            </w:r>
          </w:p>
        </w:tc>
        <w:tc>
          <w:tcPr>
            <w:tcW w:w="2131" w:type="dxa"/>
          </w:tcPr>
          <w:p w14:paraId="0C62E132" w14:textId="77777777" w:rsidR="007C6C98" w:rsidRPr="00E76953" w:rsidRDefault="007C6C98" w:rsidP="007D1CB0">
            <w:r w:rsidRPr="00E76953">
              <w:t>Standard</w:t>
            </w:r>
          </w:p>
        </w:tc>
        <w:tc>
          <w:tcPr>
            <w:tcW w:w="2132" w:type="dxa"/>
          </w:tcPr>
          <w:p w14:paraId="4865E653" w14:textId="77777777" w:rsidR="007C6C98" w:rsidRPr="00E76953" w:rsidRDefault="007C6C98" w:rsidP="007D1CB0">
            <w:r w:rsidRPr="00E76953">
              <w:t>Standard</w:t>
            </w:r>
          </w:p>
        </w:tc>
      </w:tr>
      <w:tr w:rsidR="00844897" w:rsidRPr="00407E49" w14:paraId="3A3C9602" w14:textId="77777777" w:rsidTr="00215358">
        <w:trPr>
          <w:trHeight w:val="477"/>
          <w:tblHeader w:val="0"/>
        </w:trPr>
        <w:tc>
          <w:tcPr>
            <w:tcW w:w="1018" w:type="dxa"/>
          </w:tcPr>
          <w:p w14:paraId="5EE015C6" w14:textId="77777777" w:rsidR="00844897" w:rsidRPr="00407E49" w:rsidRDefault="00844897" w:rsidP="00844897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55B03E4C" w14:textId="1000E237" w:rsidR="00844897" w:rsidRPr="00407E49" w:rsidRDefault="00844897" w:rsidP="00844897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6552BCA1" w14:textId="70C4FEAA" w:rsidR="00844897" w:rsidRPr="00407E49" w:rsidRDefault="00844897" w:rsidP="00844897">
            <w:pPr>
              <w:jc w:val="center"/>
            </w:pPr>
            <w:r>
              <w:t>4</w:t>
            </w:r>
          </w:p>
        </w:tc>
        <w:tc>
          <w:tcPr>
            <w:tcW w:w="2133" w:type="dxa"/>
          </w:tcPr>
          <w:p w14:paraId="321B5038" w14:textId="6C0A1B67" w:rsidR="00844897" w:rsidRPr="00407E49" w:rsidRDefault="00844897" w:rsidP="00844897">
            <w:r>
              <w:rPr>
                <w:szCs w:val="20"/>
              </w:rPr>
              <w:t>PS.02.02.03.c</w:t>
            </w:r>
          </w:p>
        </w:tc>
        <w:tc>
          <w:tcPr>
            <w:tcW w:w="2131" w:type="dxa"/>
          </w:tcPr>
          <w:p w14:paraId="5CE1451D" w14:textId="77777777" w:rsidR="00844897" w:rsidRPr="00407E49" w:rsidRDefault="00844897" w:rsidP="00844897"/>
        </w:tc>
        <w:tc>
          <w:tcPr>
            <w:tcW w:w="2132" w:type="dxa"/>
          </w:tcPr>
          <w:p w14:paraId="49256265" w14:textId="77777777" w:rsidR="00844897" w:rsidRPr="00407E49" w:rsidRDefault="00844897" w:rsidP="00844897"/>
        </w:tc>
      </w:tr>
      <w:tr w:rsidR="00844897" w:rsidRPr="00407E49" w14:paraId="51EEC419" w14:textId="77777777" w:rsidTr="00215358">
        <w:trPr>
          <w:trHeight w:val="378"/>
          <w:tblHeader w:val="0"/>
        </w:trPr>
        <w:tc>
          <w:tcPr>
            <w:tcW w:w="1018" w:type="dxa"/>
          </w:tcPr>
          <w:p w14:paraId="415391FC" w14:textId="77777777" w:rsidR="00844897" w:rsidRPr="00407E49" w:rsidRDefault="00844897" w:rsidP="00844897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3E14406C" w14:textId="0CF312E1" w:rsidR="00844897" w:rsidRPr="00407E49" w:rsidRDefault="00844897" w:rsidP="00844897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29F83AD7" w14:textId="506ABADD" w:rsidR="00844897" w:rsidRPr="00407E49" w:rsidRDefault="00844897" w:rsidP="00844897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32F60826" w14:textId="275C974D" w:rsidR="00844897" w:rsidRPr="00407E49" w:rsidRDefault="00844897" w:rsidP="00844897">
            <w:r>
              <w:rPr>
                <w:szCs w:val="20"/>
              </w:rPr>
              <w:t>PS.03.05.</w:t>
            </w:r>
            <w:proofErr w:type="gramStart"/>
            <w:r>
              <w:rPr>
                <w:szCs w:val="20"/>
              </w:rPr>
              <w:t>04.b</w:t>
            </w:r>
            <w:proofErr w:type="gramEnd"/>
          </w:p>
        </w:tc>
        <w:tc>
          <w:tcPr>
            <w:tcW w:w="2131" w:type="dxa"/>
          </w:tcPr>
          <w:p w14:paraId="23A35C91" w14:textId="77777777" w:rsidR="00844897" w:rsidRPr="00407E49" w:rsidRDefault="00844897" w:rsidP="00844897"/>
        </w:tc>
        <w:tc>
          <w:tcPr>
            <w:tcW w:w="2132" w:type="dxa"/>
          </w:tcPr>
          <w:p w14:paraId="4D22FA72" w14:textId="77777777" w:rsidR="00844897" w:rsidRPr="00407E49" w:rsidRDefault="00844897" w:rsidP="00844897"/>
        </w:tc>
      </w:tr>
      <w:tr w:rsidR="00844897" w:rsidRPr="00407E49" w14:paraId="6DFCC1D0" w14:textId="77777777" w:rsidTr="00215358">
        <w:trPr>
          <w:trHeight w:val="378"/>
          <w:tblHeader w:val="0"/>
        </w:trPr>
        <w:tc>
          <w:tcPr>
            <w:tcW w:w="1018" w:type="dxa"/>
          </w:tcPr>
          <w:p w14:paraId="4FE5E75F" w14:textId="77777777" w:rsidR="00844897" w:rsidRPr="00407E49" w:rsidRDefault="00844897" w:rsidP="00844897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1E9FDC1" w14:textId="6427EC5F" w:rsidR="00844897" w:rsidRPr="00407E49" w:rsidRDefault="00844897" w:rsidP="00844897">
            <w:pPr>
              <w:jc w:val="center"/>
              <w:rPr>
                <w:highlight w:val="yellow"/>
              </w:rPr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48B8B193" w14:textId="298F9AE9" w:rsidR="00844897" w:rsidRPr="00407E49" w:rsidRDefault="00844897" w:rsidP="00844897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708133C9" w14:textId="262537EC" w:rsidR="00844897" w:rsidRPr="00407E49" w:rsidRDefault="00844897" w:rsidP="00844897">
            <w:r>
              <w:rPr>
                <w:szCs w:val="20"/>
              </w:rPr>
              <w:t>PS.04.02.02.c</w:t>
            </w:r>
          </w:p>
        </w:tc>
        <w:tc>
          <w:tcPr>
            <w:tcW w:w="2131" w:type="dxa"/>
          </w:tcPr>
          <w:p w14:paraId="27AC88A1" w14:textId="77777777" w:rsidR="00844897" w:rsidRPr="00407E49" w:rsidRDefault="00844897" w:rsidP="00844897"/>
        </w:tc>
        <w:tc>
          <w:tcPr>
            <w:tcW w:w="2132" w:type="dxa"/>
          </w:tcPr>
          <w:p w14:paraId="21023D77" w14:textId="77777777" w:rsidR="00844897" w:rsidRPr="00407E49" w:rsidRDefault="00844897" w:rsidP="00844897"/>
        </w:tc>
      </w:tr>
      <w:tr w:rsidR="00844897" w:rsidRPr="00407E49" w14:paraId="049219A2" w14:textId="77777777" w:rsidTr="00215358">
        <w:trPr>
          <w:trHeight w:val="445"/>
          <w:tblHeader w:val="0"/>
        </w:trPr>
        <w:tc>
          <w:tcPr>
            <w:tcW w:w="1018" w:type="dxa"/>
          </w:tcPr>
          <w:p w14:paraId="14A442A0" w14:textId="77777777" w:rsidR="00844897" w:rsidRPr="00407E49" w:rsidRDefault="00844897" w:rsidP="00844897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7C9CA38D" w14:textId="6AA3DFE9" w:rsidR="00844897" w:rsidRPr="00407E49" w:rsidRDefault="00844897" w:rsidP="00844897">
            <w:pPr>
              <w:jc w:val="center"/>
            </w:pPr>
            <w:r>
              <w:rPr>
                <w:szCs w:val="20"/>
              </w:rPr>
              <w:t>c</w:t>
            </w:r>
          </w:p>
        </w:tc>
        <w:tc>
          <w:tcPr>
            <w:tcW w:w="676" w:type="dxa"/>
          </w:tcPr>
          <w:p w14:paraId="203B579A" w14:textId="0536A255" w:rsidR="00844897" w:rsidRPr="00407E49" w:rsidRDefault="00844897" w:rsidP="00844897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F9C80B2" w14:textId="7CDF0F21" w:rsidR="00844897" w:rsidRPr="00407E49" w:rsidRDefault="00844897" w:rsidP="00844897">
            <w:r>
              <w:rPr>
                <w:szCs w:val="20"/>
              </w:rPr>
              <w:t>PS.03.02.05.c</w:t>
            </w:r>
          </w:p>
        </w:tc>
        <w:tc>
          <w:tcPr>
            <w:tcW w:w="2131" w:type="dxa"/>
          </w:tcPr>
          <w:p w14:paraId="5201E6A8" w14:textId="77777777" w:rsidR="00844897" w:rsidRPr="00407E49" w:rsidRDefault="00844897" w:rsidP="00844897"/>
        </w:tc>
        <w:tc>
          <w:tcPr>
            <w:tcW w:w="2132" w:type="dxa"/>
          </w:tcPr>
          <w:p w14:paraId="2DFAAB80" w14:textId="77777777" w:rsidR="00844897" w:rsidRPr="00407E49" w:rsidRDefault="00844897" w:rsidP="00844897"/>
        </w:tc>
      </w:tr>
      <w:tr w:rsidR="00844897" w:rsidRPr="00407E49" w14:paraId="539E525A" w14:textId="77777777" w:rsidTr="00215358">
        <w:trPr>
          <w:trHeight w:val="537"/>
          <w:tblHeader w:val="0"/>
        </w:trPr>
        <w:tc>
          <w:tcPr>
            <w:tcW w:w="1018" w:type="dxa"/>
          </w:tcPr>
          <w:p w14:paraId="73EDFDF1" w14:textId="77777777" w:rsidR="00844897" w:rsidRPr="00407E49" w:rsidRDefault="00844897" w:rsidP="00844897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C33F932" w14:textId="2BD1E0F6" w:rsidR="00844897" w:rsidRPr="00407E49" w:rsidRDefault="00844897" w:rsidP="00844897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40EBA358" w14:textId="1BFE4783" w:rsidR="00844897" w:rsidRPr="00407E49" w:rsidRDefault="00844897" w:rsidP="00844897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AE638F1" w14:textId="14546040" w:rsidR="00844897" w:rsidRPr="00407E49" w:rsidRDefault="00844897" w:rsidP="00844897">
            <w:r>
              <w:rPr>
                <w:szCs w:val="20"/>
              </w:rPr>
              <w:t>PS.04.02.01.c</w:t>
            </w:r>
          </w:p>
        </w:tc>
        <w:tc>
          <w:tcPr>
            <w:tcW w:w="2131" w:type="dxa"/>
          </w:tcPr>
          <w:p w14:paraId="5D234473" w14:textId="77777777" w:rsidR="00844897" w:rsidRPr="00407E49" w:rsidRDefault="00844897" w:rsidP="00844897"/>
        </w:tc>
        <w:tc>
          <w:tcPr>
            <w:tcW w:w="2132" w:type="dxa"/>
          </w:tcPr>
          <w:p w14:paraId="2D05D3E2" w14:textId="77777777" w:rsidR="00844897" w:rsidRPr="00407E49" w:rsidRDefault="00844897" w:rsidP="00844897"/>
        </w:tc>
      </w:tr>
      <w:tr w:rsidR="00844897" w:rsidRPr="00407E49" w14:paraId="6B11B276" w14:textId="77777777" w:rsidTr="00215358">
        <w:trPr>
          <w:trHeight w:val="445"/>
          <w:tblHeader w:val="0"/>
        </w:trPr>
        <w:tc>
          <w:tcPr>
            <w:tcW w:w="1018" w:type="dxa"/>
          </w:tcPr>
          <w:p w14:paraId="7BCA2AF2" w14:textId="77777777" w:rsidR="00844897" w:rsidRPr="00407E49" w:rsidRDefault="00844897" w:rsidP="00844897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5DE8778" w14:textId="2DB005C0" w:rsidR="00844897" w:rsidRPr="00407E49" w:rsidRDefault="00844897" w:rsidP="00844897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14FFBC52" w14:textId="050A1BA6" w:rsidR="00844897" w:rsidRPr="00407E49" w:rsidRDefault="00844897" w:rsidP="00844897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31E85255" w14:textId="03FD2316" w:rsidR="00844897" w:rsidRPr="00407E49" w:rsidRDefault="00844897" w:rsidP="00844897">
            <w:r>
              <w:rPr>
                <w:szCs w:val="20"/>
              </w:rPr>
              <w:t>PS.04.02.01.c</w:t>
            </w:r>
          </w:p>
        </w:tc>
        <w:tc>
          <w:tcPr>
            <w:tcW w:w="2131" w:type="dxa"/>
          </w:tcPr>
          <w:p w14:paraId="38AB57BA" w14:textId="77777777" w:rsidR="00844897" w:rsidRPr="00407E49" w:rsidRDefault="00844897" w:rsidP="00844897"/>
        </w:tc>
        <w:tc>
          <w:tcPr>
            <w:tcW w:w="2132" w:type="dxa"/>
          </w:tcPr>
          <w:p w14:paraId="20515409" w14:textId="77777777" w:rsidR="00844897" w:rsidRPr="00407E49" w:rsidRDefault="00844897" w:rsidP="00844897"/>
        </w:tc>
      </w:tr>
      <w:tr w:rsidR="00844897" w:rsidRPr="00407E49" w14:paraId="7CB295DF" w14:textId="77777777" w:rsidTr="00215358">
        <w:trPr>
          <w:trHeight w:val="445"/>
          <w:tblHeader w:val="0"/>
        </w:trPr>
        <w:tc>
          <w:tcPr>
            <w:tcW w:w="1018" w:type="dxa"/>
          </w:tcPr>
          <w:p w14:paraId="20F846DD" w14:textId="77777777" w:rsidR="00844897" w:rsidRPr="00407E49" w:rsidRDefault="00844897" w:rsidP="00844897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6FC358A2" w14:textId="54D95C0F" w:rsidR="00844897" w:rsidRPr="00407E49" w:rsidRDefault="00844897" w:rsidP="00844897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342C4294" w14:textId="6FD3657A" w:rsidR="00844897" w:rsidRPr="00407E49" w:rsidRDefault="00844897" w:rsidP="00844897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102E7D5" w14:textId="2137C070" w:rsidR="00844897" w:rsidRPr="00407E49" w:rsidRDefault="00844897" w:rsidP="00844897">
            <w:r>
              <w:rPr>
                <w:szCs w:val="20"/>
              </w:rPr>
              <w:t>PS.04.02.01.c</w:t>
            </w:r>
          </w:p>
        </w:tc>
        <w:tc>
          <w:tcPr>
            <w:tcW w:w="2131" w:type="dxa"/>
          </w:tcPr>
          <w:p w14:paraId="07849579" w14:textId="77777777" w:rsidR="00844897" w:rsidRPr="00407E49" w:rsidRDefault="00844897" w:rsidP="00844897"/>
        </w:tc>
        <w:tc>
          <w:tcPr>
            <w:tcW w:w="2132" w:type="dxa"/>
          </w:tcPr>
          <w:p w14:paraId="0466F430" w14:textId="77777777" w:rsidR="00844897" w:rsidRPr="00407E49" w:rsidRDefault="00844897" w:rsidP="00844897"/>
        </w:tc>
      </w:tr>
      <w:tr w:rsidR="00844897" w:rsidRPr="00407E49" w14:paraId="1DD3BD35" w14:textId="77777777" w:rsidTr="00215358">
        <w:trPr>
          <w:trHeight w:val="445"/>
          <w:tblHeader w:val="0"/>
        </w:trPr>
        <w:tc>
          <w:tcPr>
            <w:tcW w:w="1018" w:type="dxa"/>
          </w:tcPr>
          <w:p w14:paraId="6A2C944E" w14:textId="77777777" w:rsidR="00844897" w:rsidRPr="00407E49" w:rsidRDefault="00844897" w:rsidP="00844897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B425DC2" w14:textId="31AD85F7" w:rsidR="00844897" w:rsidRPr="00407E49" w:rsidRDefault="00844897" w:rsidP="00844897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4C13CB1F" w14:textId="1BE8DFAD" w:rsidR="00844897" w:rsidRPr="00407E49" w:rsidRDefault="00844897" w:rsidP="00844897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E643077" w14:textId="72DE3A10" w:rsidR="00844897" w:rsidRPr="00407E49" w:rsidRDefault="00844897" w:rsidP="00844897">
            <w:r>
              <w:rPr>
                <w:szCs w:val="20"/>
              </w:rPr>
              <w:t>PS.04.02.02.c</w:t>
            </w:r>
          </w:p>
        </w:tc>
        <w:tc>
          <w:tcPr>
            <w:tcW w:w="2131" w:type="dxa"/>
          </w:tcPr>
          <w:p w14:paraId="54A414A7" w14:textId="7256B32E" w:rsidR="00844897" w:rsidRPr="00407E49" w:rsidRDefault="00844897" w:rsidP="00844897">
            <w:r>
              <w:rPr>
                <w:szCs w:val="20"/>
              </w:rPr>
              <w:t>CS.03.04.02.c</w:t>
            </w:r>
          </w:p>
        </w:tc>
        <w:tc>
          <w:tcPr>
            <w:tcW w:w="2132" w:type="dxa"/>
          </w:tcPr>
          <w:p w14:paraId="35B93930" w14:textId="77777777" w:rsidR="00844897" w:rsidRPr="00407E49" w:rsidRDefault="00844897" w:rsidP="00844897"/>
        </w:tc>
      </w:tr>
      <w:tr w:rsidR="009D6B50" w:rsidRPr="00407E49" w14:paraId="21A50A41" w14:textId="77777777" w:rsidTr="00E96037">
        <w:trPr>
          <w:trHeight w:val="445"/>
          <w:tblHeader w:val="0"/>
        </w:trPr>
        <w:tc>
          <w:tcPr>
            <w:tcW w:w="1018" w:type="dxa"/>
          </w:tcPr>
          <w:p w14:paraId="5F0E5AC4" w14:textId="77777777" w:rsidR="009D6B50" w:rsidRPr="00407E49" w:rsidRDefault="009D6B50" w:rsidP="009D6B50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4BCFA1A" w14:textId="6D7CDD25" w:rsidR="009D6B50" w:rsidRPr="00407E49" w:rsidRDefault="009D6B50" w:rsidP="009D6B50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20D39CAD" w14:textId="4FD9A81E" w:rsidR="009D6B50" w:rsidRPr="00407E49" w:rsidRDefault="009D6B50" w:rsidP="009D6B50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712E5B88" w14:textId="6E45C04F" w:rsidR="009D6B50" w:rsidRPr="00407E49" w:rsidRDefault="009D6B50" w:rsidP="009D6B50">
            <w:r>
              <w:rPr>
                <w:szCs w:val="20"/>
              </w:rPr>
              <w:t>PS.04.02.01.c</w:t>
            </w:r>
          </w:p>
        </w:tc>
        <w:tc>
          <w:tcPr>
            <w:tcW w:w="2131" w:type="dxa"/>
          </w:tcPr>
          <w:p w14:paraId="1A7A6393" w14:textId="77777777" w:rsidR="009D6B50" w:rsidRPr="00407E49" w:rsidRDefault="009D6B50" w:rsidP="009D6B50"/>
        </w:tc>
        <w:tc>
          <w:tcPr>
            <w:tcW w:w="2132" w:type="dxa"/>
          </w:tcPr>
          <w:p w14:paraId="644AB8EB" w14:textId="77777777" w:rsidR="009D6B50" w:rsidRPr="00407E49" w:rsidRDefault="009D6B50" w:rsidP="009D6B50"/>
        </w:tc>
      </w:tr>
      <w:tr w:rsidR="009D6B50" w:rsidRPr="00407E49" w14:paraId="0F6FDBED" w14:textId="77777777" w:rsidTr="00E96037">
        <w:trPr>
          <w:trHeight w:val="445"/>
          <w:tblHeader w:val="0"/>
        </w:trPr>
        <w:tc>
          <w:tcPr>
            <w:tcW w:w="1018" w:type="dxa"/>
          </w:tcPr>
          <w:p w14:paraId="53873541" w14:textId="77777777" w:rsidR="009D6B50" w:rsidRPr="00407E49" w:rsidRDefault="009D6B50" w:rsidP="009D6B50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512F00F" w14:textId="6A3CB519" w:rsidR="009D6B50" w:rsidRPr="00407E49" w:rsidRDefault="009D6B50" w:rsidP="009D6B50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42902313" w14:textId="6C13708C" w:rsidR="009D6B50" w:rsidRPr="00407E49" w:rsidRDefault="009D6B50" w:rsidP="009D6B50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E9E6F83" w14:textId="04EF79E9" w:rsidR="009D6B50" w:rsidRPr="00407E49" w:rsidRDefault="009D6B50" w:rsidP="009D6B50">
            <w:r>
              <w:rPr>
                <w:szCs w:val="20"/>
              </w:rPr>
              <w:t>PS.03.05.</w:t>
            </w:r>
            <w:proofErr w:type="gramStart"/>
            <w:r>
              <w:rPr>
                <w:szCs w:val="20"/>
              </w:rPr>
              <w:t>04.b</w:t>
            </w:r>
            <w:proofErr w:type="gramEnd"/>
          </w:p>
        </w:tc>
        <w:tc>
          <w:tcPr>
            <w:tcW w:w="2131" w:type="dxa"/>
          </w:tcPr>
          <w:p w14:paraId="0F28C5BE" w14:textId="77777777" w:rsidR="009D6B50" w:rsidRPr="00407E49" w:rsidRDefault="009D6B50" w:rsidP="009D6B50"/>
        </w:tc>
        <w:tc>
          <w:tcPr>
            <w:tcW w:w="2132" w:type="dxa"/>
          </w:tcPr>
          <w:p w14:paraId="2A36B2A3" w14:textId="77777777" w:rsidR="009D6B50" w:rsidRPr="00407E49" w:rsidRDefault="009D6B50" w:rsidP="009D6B50"/>
        </w:tc>
      </w:tr>
      <w:tr w:rsidR="009D6B50" w:rsidRPr="00407E49" w14:paraId="73B18FF6" w14:textId="77777777" w:rsidTr="00E96037">
        <w:trPr>
          <w:trHeight w:val="445"/>
          <w:tblHeader w:val="0"/>
        </w:trPr>
        <w:tc>
          <w:tcPr>
            <w:tcW w:w="1018" w:type="dxa"/>
          </w:tcPr>
          <w:p w14:paraId="4FD130D6" w14:textId="77777777" w:rsidR="009D6B50" w:rsidRPr="00407E49" w:rsidRDefault="009D6B50" w:rsidP="009D6B50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74B55F7" w14:textId="35FC6636" w:rsidR="009D6B50" w:rsidRPr="00407E49" w:rsidRDefault="009D6B50" w:rsidP="009D6B50">
            <w:pPr>
              <w:jc w:val="center"/>
            </w:pPr>
            <w:r>
              <w:rPr>
                <w:szCs w:val="20"/>
              </w:rPr>
              <w:t>c</w:t>
            </w:r>
          </w:p>
        </w:tc>
        <w:tc>
          <w:tcPr>
            <w:tcW w:w="676" w:type="dxa"/>
          </w:tcPr>
          <w:p w14:paraId="102D9E81" w14:textId="47693B05" w:rsidR="009D6B50" w:rsidRDefault="009D6B50" w:rsidP="009D6B50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1267010" w14:textId="72247FA3" w:rsidR="009D6B50" w:rsidRPr="00407E49" w:rsidRDefault="009D6B50" w:rsidP="009D6B50">
            <w:r>
              <w:rPr>
                <w:szCs w:val="20"/>
              </w:rPr>
              <w:t>PS.03.02.</w:t>
            </w:r>
            <w:proofErr w:type="gramStart"/>
            <w:r>
              <w:rPr>
                <w:szCs w:val="20"/>
              </w:rPr>
              <w:t>06.b</w:t>
            </w:r>
            <w:proofErr w:type="gramEnd"/>
          </w:p>
        </w:tc>
        <w:tc>
          <w:tcPr>
            <w:tcW w:w="2131" w:type="dxa"/>
          </w:tcPr>
          <w:p w14:paraId="7AA5EE4D" w14:textId="77777777" w:rsidR="009D6B50" w:rsidRPr="00407E49" w:rsidRDefault="009D6B50" w:rsidP="009D6B50"/>
        </w:tc>
        <w:tc>
          <w:tcPr>
            <w:tcW w:w="2132" w:type="dxa"/>
          </w:tcPr>
          <w:p w14:paraId="4AB3EDAB" w14:textId="77777777" w:rsidR="009D6B50" w:rsidRPr="00407E49" w:rsidRDefault="009D6B50" w:rsidP="009D6B50"/>
        </w:tc>
      </w:tr>
      <w:tr w:rsidR="009D6B50" w:rsidRPr="00407E49" w14:paraId="5EF0047F" w14:textId="77777777" w:rsidTr="004A698E">
        <w:trPr>
          <w:trHeight w:val="445"/>
          <w:tblHeader w:val="0"/>
        </w:trPr>
        <w:tc>
          <w:tcPr>
            <w:tcW w:w="1018" w:type="dxa"/>
          </w:tcPr>
          <w:p w14:paraId="536837F0" w14:textId="77777777" w:rsidR="009D6B50" w:rsidRPr="00407E49" w:rsidRDefault="009D6B50" w:rsidP="009D6B50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6036C402" w14:textId="2EE9EF33" w:rsidR="009D6B50" w:rsidRPr="00407E49" w:rsidRDefault="009D6B50" w:rsidP="009D6B50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300A680E" w14:textId="2B09FBD8" w:rsidR="009D6B50" w:rsidRDefault="009D6B50" w:rsidP="009D6B50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A46A712" w14:textId="7D417F8E" w:rsidR="009D6B50" w:rsidRPr="00407E49" w:rsidRDefault="009D6B50" w:rsidP="009D6B50">
            <w:r>
              <w:rPr>
                <w:szCs w:val="20"/>
              </w:rPr>
              <w:t>PS.02.02.04.c</w:t>
            </w:r>
          </w:p>
        </w:tc>
        <w:tc>
          <w:tcPr>
            <w:tcW w:w="2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3842A0B" w14:textId="29EAB72D" w:rsidR="009D6B50" w:rsidRPr="00407E49" w:rsidRDefault="009D6B50" w:rsidP="009D6B50">
            <w:r>
              <w:rPr>
                <w:szCs w:val="20"/>
              </w:rPr>
              <w:t>PS.02.03.01.c</w:t>
            </w:r>
          </w:p>
        </w:tc>
        <w:tc>
          <w:tcPr>
            <w:tcW w:w="2132" w:type="dxa"/>
          </w:tcPr>
          <w:p w14:paraId="204DACEF" w14:textId="77777777" w:rsidR="009D6B50" w:rsidRPr="00407E49" w:rsidRDefault="009D6B50" w:rsidP="009D6B50"/>
        </w:tc>
      </w:tr>
      <w:tr w:rsidR="009D6B50" w:rsidRPr="00407E49" w14:paraId="55595172" w14:textId="77777777" w:rsidTr="00844897">
        <w:trPr>
          <w:trHeight w:val="445"/>
          <w:tblHeader w:val="0"/>
        </w:trPr>
        <w:tc>
          <w:tcPr>
            <w:tcW w:w="1018" w:type="dxa"/>
          </w:tcPr>
          <w:p w14:paraId="1AA5CA6B" w14:textId="77777777" w:rsidR="009D6B50" w:rsidRPr="00407E49" w:rsidRDefault="009D6B50" w:rsidP="009D6B50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</w:tcPr>
          <w:p w14:paraId="65533187" w14:textId="04EF0377" w:rsidR="009D6B50" w:rsidRPr="00407E49" w:rsidRDefault="009D6B50" w:rsidP="009D6B50">
            <w:pPr>
              <w:jc w:val="center"/>
            </w:pPr>
            <w:r>
              <w:t>d</w:t>
            </w:r>
          </w:p>
        </w:tc>
        <w:tc>
          <w:tcPr>
            <w:tcW w:w="676" w:type="dxa"/>
          </w:tcPr>
          <w:p w14:paraId="439FECE6" w14:textId="390F5CD2" w:rsidR="009D6B50" w:rsidRDefault="009D6B50" w:rsidP="009D6B50">
            <w:pPr>
              <w:jc w:val="center"/>
            </w:pPr>
            <w:r>
              <w:t>4</w:t>
            </w:r>
          </w:p>
        </w:tc>
        <w:tc>
          <w:tcPr>
            <w:tcW w:w="2133" w:type="dxa"/>
          </w:tcPr>
          <w:p w14:paraId="694FF9C3" w14:textId="26988C7F" w:rsidR="009D6B50" w:rsidRPr="00407E49" w:rsidRDefault="009D6B50" w:rsidP="009D6B50">
            <w:r>
              <w:rPr>
                <w:szCs w:val="20"/>
              </w:rPr>
              <w:t>PS.01.03.06.c</w:t>
            </w:r>
          </w:p>
        </w:tc>
        <w:tc>
          <w:tcPr>
            <w:tcW w:w="2131" w:type="dxa"/>
          </w:tcPr>
          <w:p w14:paraId="3C2D8F3F" w14:textId="4AD32B3A" w:rsidR="009D6B50" w:rsidRPr="00407E49" w:rsidRDefault="009D6B50" w:rsidP="009D6B50">
            <w:r>
              <w:rPr>
                <w:szCs w:val="20"/>
              </w:rPr>
              <w:t>PS.01.03.01.c</w:t>
            </w:r>
          </w:p>
        </w:tc>
        <w:tc>
          <w:tcPr>
            <w:tcW w:w="2132" w:type="dxa"/>
          </w:tcPr>
          <w:p w14:paraId="3ADD42D2" w14:textId="77777777" w:rsidR="009D6B50" w:rsidRPr="00407E49" w:rsidRDefault="009D6B50" w:rsidP="009D6B50"/>
        </w:tc>
      </w:tr>
      <w:tr w:rsidR="009D6B50" w:rsidRPr="00407E49" w14:paraId="4ED12391" w14:textId="77777777" w:rsidTr="00844897">
        <w:trPr>
          <w:trHeight w:val="445"/>
          <w:tblHeader w:val="0"/>
        </w:trPr>
        <w:tc>
          <w:tcPr>
            <w:tcW w:w="1018" w:type="dxa"/>
          </w:tcPr>
          <w:p w14:paraId="7027646F" w14:textId="77777777" w:rsidR="009D6B50" w:rsidRPr="00407E49" w:rsidRDefault="009D6B50" w:rsidP="009D6B50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</w:tcPr>
          <w:p w14:paraId="3244D93B" w14:textId="76DA16F4" w:rsidR="009D6B50" w:rsidRPr="00407E49" w:rsidRDefault="009D6B50" w:rsidP="009D6B50">
            <w:pPr>
              <w:jc w:val="center"/>
            </w:pPr>
            <w:r>
              <w:t>c</w:t>
            </w:r>
          </w:p>
        </w:tc>
        <w:tc>
          <w:tcPr>
            <w:tcW w:w="676" w:type="dxa"/>
          </w:tcPr>
          <w:p w14:paraId="164E7D49" w14:textId="1D68A57B" w:rsidR="009D6B50" w:rsidRDefault="009D6B50" w:rsidP="009D6B50">
            <w:pPr>
              <w:jc w:val="center"/>
            </w:pPr>
            <w:r>
              <w:t>4</w:t>
            </w:r>
          </w:p>
        </w:tc>
        <w:tc>
          <w:tcPr>
            <w:tcW w:w="2133" w:type="dxa"/>
          </w:tcPr>
          <w:p w14:paraId="5C290C9F" w14:textId="08D09C45" w:rsidR="009D6B50" w:rsidRPr="00407E49" w:rsidRDefault="009D6B50" w:rsidP="009D6B50">
            <w:r>
              <w:rPr>
                <w:szCs w:val="20"/>
              </w:rPr>
              <w:t>PS.03.03.01.c</w:t>
            </w:r>
          </w:p>
        </w:tc>
        <w:tc>
          <w:tcPr>
            <w:tcW w:w="2131" w:type="dxa"/>
          </w:tcPr>
          <w:p w14:paraId="2DD604F5" w14:textId="0C64BCBC" w:rsidR="009D6B50" w:rsidRPr="00407E49" w:rsidRDefault="009D6B50" w:rsidP="009D6B50">
            <w:r>
              <w:rPr>
                <w:szCs w:val="20"/>
              </w:rPr>
              <w:t>PS.01.03.06.c</w:t>
            </w:r>
          </w:p>
        </w:tc>
        <w:tc>
          <w:tcPr>
            <w:tcW w:w="2132" w:type="dxa"/>
          </w:tcPr>
          <w:p w14:paraId="0688F2A4" w14:textId="4ADC9936" w:rsidR="009D6B50" w:rsidRPr="00407E49" w:rsidRDefault="009D6B50" w:rsidP="009D6B50">
            <w:pPr>
              <w:ind w:firstLine="288"/>
            </w:pPr>
            <w:r>
              <w:rPr>
                <w:szCs w:val="20"/>
              </w:rPr>
              <w:t>PS.01.03.03.c</w:t>
            </w:r>
          </w:p>
        </w:tc>
      </w:tr>
      <w:tr w:rsidR="009D6B50" w:rsidRPr="00407E49" w14:paraId="5307A160" w14:textId="77777777" w:rsidTr="0099039A">
        <w:trPr>
          <w:trHeight w:val="445"/>
          <w:tblHeader w:val="0"/>
        </w:trPr>
        <w:tc>
          <w:tcPr>
            <w:tcW w:w="1018" w:type="dxa"/>
          </w:tcPr>
          <w:p w14:paraId="5D3CAF36" w14:textId="77777777" w:rsidR="009D6B50" w:rsidRPr="00407E49" w:rsidRDefault="009D6B50" w:rsidP="009D6B50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7C1A8E58" w14:textId="136D90B1" w:rsidR="009D6B50" w:rsidRPr="00407E49" w:rsidRDefault="009D6B50" w:rsidP="009D6B50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21D3BD1B" w14:textId="52A11435" w:rsidR="009D6B50" w:rsidRDefault="009D6B50" w:rsidP="009D6B50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530A8774" w14:textId="47AB98C3" w:rsidR="009D6B50" w:rsidRPr="00407E49" w:rsidRDefault="009D6B50" w:rsidP="009D6B50">
            <w:r>
              <w:rPr>
                <w:szCs w:val="20"/>
              </w:rPr>
              <w:t>PS.02.02.</w:t>
            </w:r>
            <w:proofErr w:type="gramStart"/>
            <w:r>
              <w:rPr>
                <w:szCs w:val="20"/>
              </w:rPr>
              <w:t>06.b</w:t>
            </w:r>
            <w:proofErr w:type="gramEnd"/>
          </w:p>
        </w:tc>
        <w:tc>
          <w:tcPr>
            <w:tcW w:w="2131" w:type="dxa"/>
          </w:tcPr>
          <w:p w14:paraId="55FB5464" w14:textId="77777777" w:rsidR="009D6B50" w:rsidRPr="00407E49" w:rsidRDefault="009D6B50" w:rsidP="009D6B50"/>
        </w:tc>
        <w:tc>
          <w:tcPr>
            <w:tcW w:w="2132" w:type="dxa"/>
          </w:tcPr>
          <w:p w14:paraId="25E165B5" w14:textId="77777777" w:rsidR="009D6B50" w:rsidRPr="00407E49" w:rsidRDefault="009D6B50" w:rsidP="009D6B50"/>
        </w:tc>
      </w:tr>
      <w:tr w:rsidR="009D6B50" w:rsidRPr="00407E49" w14:paraId="3CD61EAB" w14:textId="77777777" w:rsidTr="0099039A">
        <w:trPr>
          <w:trHeight w:val="445"/>
          <w:tblHeader w:val="0"/>
        </w:trPr>
        <w:tc>
          <w:tcPr>
            <w:tcW w:w="1018" w:type="dxa"/>
          </w:tcPr>
          <w:p w14:paraId="1DFA4E8A" w14:textId="77777777" w:rsidR="009D6B50" w:rsidRPr="00407E49" w:rsidRDefault="009D6B50" w:rsidP="009D6B50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6A3BC42" w14:textId="6D5487AD" w:rsidR="009D6B50" w:rsidRPr="00407E49" w:rsidRDefault="009D6B50" w:rsidP="009D6B50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7279E553" w14:textId="08911BC2" w:rsidR="009D6B50" w:rsidRDefault="009D6B50" w:rsidP="009D6B50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95F8794" w14:textId="1D103B65" w:rsidR="009D6B50" w:rsidRPr="00407E49" w:rsidRDefault="009D6B50" w:rsidP="009D6B50">
            <w:r>
              <w:rPr>
                <w:szCs w:val="20"/>
              </w:rPr>
              <w:t>ABS.01.01.</w:t>
            </w:r>
            <w:proofErr w:type="gramStart"/>
            <w:r>
              <w:rPr>
                <w:szCs w:val="20"/>
              </w:rPr>
              <w:t>01.b</w:t>
            </w:r>
            <w:proofErr w:type="gramEnd"/>
          </w:p>
        </w:tc>
        <w:tc>
          <w:tcPr>
            <w:tcW w:w="2131" w:type="dxa"/>
          </w:tcPr>
          <w:p w14:paraId="70E11E4A" w14:textId="405CEC1D" w:rsidR="009D6B50" w:rsidRPr="00407E49" w:rsidRDefault="009D6B50" w:rsidP="009D6B50">
            <w:r>
              <w:rPr>
                <w:szCs w:val="20"/>
              </w:rPr>
              <w:t>CS.02.02.</w:t>
            </w:r>
            <w:proofErr w:type="gramStart"/>
            <w:r>
              <w:rPr>
                <w:szCs w:val="20"/>
              </w:rPr>
              <w:t>03.b</w:t>
            </w:r>
            <w:proofErr w:type="gramEnd"/>
          </w:p>
        </w:tc>
        <w:tc>
          <w:tcPr>
            <w:tcW w:w="2132" w:type="dxa"/>
          </w:tcPr>
          <w:p w14:paraId="075401CF" w14:textId="0D27D3B6" w:rsidR="009D6B50" w:rsidRPr="00407E49" w:rsidRDefault="009D6B50" w:rsidP="009D6B50">
            <w:r w:rsidRPr="009D6B50">
              <w:t>CRP.03.02.</w:t>
            </w:r>
            <w:proofErr w:type="gramStart"/>
            <w:r w:rsidRPr="009D6B50">
              <w:t>01.a</w:t>
            </w:r>
            <w:proofErr w:type="gramEnd"/>
          </w:p>
        </w:tc>
      </w:tr>
      <w:tr w:rsidR="009D6B50" w:rsidRPr="00407E49" w14:paraId="00EC5C1E" w14:textId="77777777" w:rsidTr="00C806B6">
        <w:trPr>
          <w:trHeight w:val="445"/>
          <w:tblHeader w:val="0"/>
        </w:trPr>
        <w:tc>
          <w:tcPr>
            <w:tcW w:w="1018" w:type="dxa"/>
          </w:tcPr>
          <w:p w14:paraId="29AA3DE4" w14:textId="77777777" w:rsidR="009D6B50" w:rsidRPr="00407E49" w:rsidRDefault="009D6B50" w:rsidP="009D6B50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315189E" w14:textId="32896025" w:rsidR="009D6B50" w:rsidRPr="00407E49" w:rsidRDefault="009D6B50" w:rsidP="009D6B50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5B5E0F22" w14:textId="41E2A789" w:rsidR="009D6B50" w:rsidRDefault="009D6B50" w:rsidP="009D6B50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2776BDD" w14:textId="1A017D29" w:rsidR="009D6B50" w:rsidRPr="00407E49" w:rsidRDefault="009D6B50" w:rsidP="009D6B50">
            <w:r>
              <w:rPr>
                <w:szCs w:val="20"/>
              </w:rPr>
              <w:t>PS.02.02.04.c</w:t>
            </w:r>
          </w:p>
        </w:tc>
        <w:tc>
          <w:tcPr>
            <w:tcW w:w="2131" w:type="dxa"/>
          </w:tcPr>
          <w:p w14:paraId="7A71C5F6" w14:textId="77777777" w:rsidR="009D6B50" w:rsidRPr="00407E49" w:rsidRDefault="009D6B50" w:rsidP="009D6B50"/>
        </w:tc>
        <w:tc>
          <w:tcPr>
            <w:tcW w:w="2132" w:type="dxa"/>
          </w:tcPr>
          <w:p w14:paraId="79C475E9" w14:textId="77777777" w:rsidR="009D6B50" w:rsidRPr="00407E49" w:rsidRDefault="009D6B50" w:rsidP="009D6B50"/>
        </w:tc>
      </w:tr>
      <w:tr w:rsidR="009D6B50" w:rsidRPr="00407E49" w14:paraId="047043D7" w14:textId="77777777" w:rsidTr="00C806B6">
        <w:trPr>
          <w:trHeight w:val="445"/>
          <w:tblHeader w:val="0"/>
        </w:trPr>
        <w:tc>
          <w:tcPr>
            <w:tcW w:w="1018" w:type="dxa"/>
          </w:tcPr>
          <w:p w14:paraId="4A64D267" w14:textId="77777777" w:rsidR="009D6B50" w:rsidRPr="00407E49" w:rsidRDefault="009D6B50" w:rsidP="009D6B50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8E89848" w14:textId="5B3A47FA" w:rsidR="009D6B50" w:rsidRPr="00407E49" w:rsidRDefault="009D6B50" w:rsidP="009D6B50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2E26B3FC" w14:textId="2F42063E" w:rsidR="009D6B50" w:rsidRDefault="009D6B50" w:rsidP="009D6B50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DD39C5F" w14:textId="462B3BAD" w:rsidR="009D6B50" w:rsidRPr="00407E49" w:rsidRDefault="009D6B50" w:rsidP="009D6B50">
            <w:r>
              <w:rPr>
                <w:szCs w:val="20"/>
              </w:rPr>
              <w:t>BS.02.04.</w:t>
            </w:r>
            <w:proofErr w:type="gramStart"/>
            <w:r>
              <w:rPr>
                <w:szCs w:val="20"/>
              </w:rPr>
              <w:t>02.a</w:t>
            </w:r>
            <w:proofErr w:type="gramEnd"/>
          </w:p>
        </w:tc>
        <w:tc>
          <w:tcPr>
            <w:tcW w:w="2131" w:type="dxa"/>
          </w:tcPr>
          <w:p w14:paraId="5A22A979" w14:textId="024A67BB" w:rsidR="009D6B50" w:rsidRPr="00407E49" w:rsidRDefault="009370CF" w:rsidP="009D6B50">
            <w:r>
              <w:rPr>
                <w:szCs w:val="20"/>
              </w:rPr>
              <w:t>CS.03.01.01.c</w:t>
            </w:r>
          </w:p>
        </w:tc>
        <w:tc>
          <w:tcPr>
            <w:tcW w:w="2132" w:type="dxa"/>
          </w:tcPr>
          <w:p w14:paraId="7ECC734D" w14:textId="04CA5E86" w:rsidR="009D6B50" w:rsidRPr="00407E49" w:rsidRDefault="009370CF" w:rsidP="009D6B50">
            <w:r>
              <w:rPr>
                <w:szCs w:val="20"/>
              </w:rPr>
              <w:t>CS.03.03.04.c</w:t>
            </w:r>
          </w:p>
        </w:tc>
      </w:tr>
      <w:tr w:rsidR="009370CF" w:rsidRPr="00407E49" w14:paraId="69EF776F" w14:textId="77777777" w:rsidTr="00D63381">
        <w:trPr>
          <w:trHeight w:val="445"/>
          <w:tblHeader w:val="0"/>
        </w:trPr>
        <w:tc>
          <w:tcPr>
            <w:tcW w:w="1018" w:type="dxa"/>
          </w:tcPr>
          <w:p w14:paraId="34533960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</w:tcPr>
          <w:p w14:paraId="77CCDCE2" w14:textId="0BBE531D" w:rsidR="009370CF" w:rsidRPr="00407E49" w:rsidRDefault="009370CF" w:rsidP="009370CF">
            <w:pPr>
              <w:jc w:val="center"/>
            </w:pPr>
            <w:r>
              <w:t>b</w:t>
            </w:r>
          </w:p>
        </w:tc>
        <w:tc>
          <w:tcPr>
            <w:tcW w:w="676" w:type="dxa"/>
          </w:tcPr>
          <w:p w14:paraId="0942AF1C" w14:textId="12F63957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5E4472F4" w14:textId="051C4491" w:rsidR="009370CF" w:rsidRPr="00407E49" w:rsidRDefault="009370CF" w:rsidP="009370CF">
            <w:r>
              <w:rPr>
                <w:szCs w:val="20"/>
              </w:rPr>
              <w:t>BS.02.04.</w:t>
            </w:r>
            <w:proofErr w:type="gramStart"/>
            <w:r>
              <w:rPr>
                <w:szCs w:val="20"/>
              </w:rPr>
              <w:t>01.b</w:t>
            </w:r>
            <w:proofErr w:type="gramEnd"/>
          </w:p>
        </w:tc>
        <w:tc>
          <w:tcPr>
            <w:tcW w:w="213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2FAD3CF" w14:textId="72EBA976" w:rsidR="009370CF" w:rsidRPr="00407E49" w:rsidRDefault="009370CF" w:rsidP="009370CF">
            <w:r>
              <w:rPr>
                <w:szCs w:val="20"/>
              </w:rPr>
              <w:t>BS.02.04.</w:t>
            </w:r>
            <w:proofErr w:type="gramStart"/>
            <w:r>
              <w:rPr>
                <w:szCs w:val="20"/>
              </w:rPr>
              <w:t>02.a</w:t>
            </w:r>
            <w:proofErr w:type="gramEnd"/>
          </w:p>
        </w:tc>
        <w:tc>
          <w:tcPr>
            <w:tcW w:w="213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6B9C6584" w14:textId="1EBFADE9" w:rsidR="009370CF" w:rsidRPr="00407E49" w:rsidRDefault="009370CF" w:rsidP="009370CF">
            <w:r>
              <w:rPr>
                <w:szCs w:val="20"/>
              </w:rPr>
              <w:t>CS.03.01.01.c</w:t>
            </w:r>
          </w:p>
        </w:tc>
      </w:tr>
      <w:tr w:rsidR="009370CF" w:rsidRPr="00407E49" w14:paraId="6DE325B2" w14:textId="77777777" w:rsidTr="00844897">
        <w:trPr>
          <w:trHeight w:val="445"/>
          <w:tblHeader w:val="0"/>
        </w:trPr>
        <w:tc>
          <w:tcPr>
            <w:tcW w:w="1018" w:type="dxa"/>
          </w:tcPr>
          <w:p w14:paraId="43871C07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</w:tcPr>
          <w:p w14:paraId="314B1D9F" w14:textId="3A7F7759" w:rsidR="009370CF" w:rsidRPr="00407E49" w:rsidRDefault="009370CF" w:rsidP="009370CF">
            <w:pPr>
              <w:jc w:val="center"/>
            </w:pPr>
            <w:r>
              <w:t>a</w:t>
            </w:r>
          </w:p>
        </w:tc>
        <w:tc>
          <w:tcPr>
            <w:tcW w:w="676" w:type="dxa"/>
          </w:tcPr>
          <w:p w14:paraId="29BC37E0" w14:textId="0B0276A8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</w:tcPr>
          <w:p w14:paraId="34B8616B" w14:textId="35BA3970" w:rsidR="009370CF" w:rsidRPr="00407E49" w:rsidRDefault="009370CF" w:rsidP="009370CF">
            <w:r>
              <w:rPr>
                <w:szCs w:val="20"/>
              </w:rPr>
              <w:t>PS.04.02.01.c</w:t>
            </w:r>
          </w:p>
        </w:tc>
        <w:tc>
          <w:tcPr>
            <w:tcW w:w="2131" w:type="dxa"/>
          </w:tcPr>
          <w:p w14:paraId="207E25EE" w14:textId="1F4A8B86" w:rsidR="009370CF" w:rsidRPr="00407E49" w:rsidRDefault="009370CF" w:rsidP="009370CF">
            <w:r>
              <w:rPr>
                <w:szCs w:val="20"/>
              </w:rPr>
              <w:t>PS.04.02.02.c</w:t>
            </w:r>
          </w:p>
        </w:tc>
        <w:tc>
          <w:tcPr>
            <w:tcW w:w="2132" w:type="dxa"/>
          </w:tcPr>
          <w:p w14:paraId="2281F00F" w14:textId="77777777" w:rsidR="009370CF" w:rsidRPr="00407E49" w:rsidRDefault="009370CF" w:rsidP="009370CF"/>
        </w:tc>
      </w:tr>
      <w:tr w:rsidR="009370CF" w:rsidRPr="00407E49" w14:paraId="74004925" w14:textId="77777777" w:rsidTr="00267E62">
        <w:trPr>
          <w:trHeight w:val="445"/>
          <w:tblHeader w:val="0"/>
        </w:trPr>
        <w:tc>
          <w:tcPr>
            <w:tcW w:w="1018" w:type="dxa"/>
          </w:tcPr>
          <w:p w14:paraId="091C0F51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48458E4" w14:textId="316CF3E1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3452DABA" w14:textId="788EB969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699DD860" w14:textId="4E449956" w:rsidR="009370CF" w:rsidRPr="00407E49" w:rsidRDefault="009370CF" w:rsidP="009370CF">
            <w:r>
              <w:rPr>
                <w:szCs w:val="20"/>
              </w:rPr>
              <w:t>PS.03.01.</w:t>
            </w:r>
            <w:proofErr w:type="gramStart"/>
            <w:r>
              <w:rPr>
                <w:szCs w:val="20"/>
              </w:rPr>
              <w:t>01.b</w:t>
            </w:r>
            <w:proofErr w:type="gramEnd"/>
          </w:p>
        </w:tc>
        <w:tc>
          <w:tcPr>
            <w:tcW w:w="2131" w:type="dxa"/>
          </w:tcPr>
          <w:p w14:paraId="6782CDAA" w14:textId="77777777" w:rsidR="009370CF" w:rsidRPr="00407E49" w:rsidRDefault="009370CF" w:rsidP="009370CF"/>
        </w:tc>
        <w:tc>
          <w:tcPr>
            <w:tcW w:w="2132" w:type="dxa"/>
          </w:tcPr>
          <w:p w14:paraId="2018D717" w14:textId="77777777" w:rsidR="009370CF" w:rsidRPr="00407E49" w:rsidRDefault="009370CF" w:rsidP="009370CF"/>
        </w:tc>
      </w:tr>
      <w:tr w:rsidR="009370CF" w:rsidRPr="00407E49" w14:paraId="187A5224" w14:textId="77777777" w:rsidTr="00267E62">
        <w:trPr>
          <w:trHeight w:val="445"/>
          <w:tblHeader w:val="0"/>
        </w:trPr>
        <w:tc>
          <w:tcPr>
            <w:tcW w:w="1018" w:type="dxa"/>
          </w:tcPr>
          <w:p w14:paraId="4DA97753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795385F6" w14:textId="3BD4D415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c</w:t>
            </w:r>
          </w:p>
        </w:tc>
        <w:tc>
          <w:tcPr>
            <w:tcW w:w="676" w:type="dxa"/>
          </w:tcPr>
          <w:p w14:paraId="14473444" w14:textId="166BDBB2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AACDEF6" w14:textId="38BB547B" w:rsidR="009370CF" w:rsidRPr="00407E49" w:rsidRDefault="009370CF" w:rsidP="009370CF">
            <w:r>
              <w:rPr>
                <w:szCs w:val="20"/>
              </w:rPr>
              <w:t>PS.02.03.02.c</w:t>
            </w:r>
          </w:p>
        </w:tc>
        <w:tc>
          <w:tcPr>
            <w:tcW w:w="2131" w:type="dxa"/>
          </w:tcPr>
          <w:p w14:paraId="24F23712" w14:textId="77777777" w:rsidR="009370CF" w:rsidRPr="00407E49" w:rsidRDefault="009370CF" w:rsidP="009370CF"/>
        </w:tc>
        <w:tc>
          <w:tcPr>
            <w:tcW w:w="2132" w:type="dxa"/>
          </w:tcPr>
          <w:p w14:paraId="7B376DC0" w14:textId="77777777" w:rsidR="009370CF" w:rsidRPr="00407E49" w:rsidRDefault="009370CF" w:rsidP="009370CF"/>
        </w:tc>
      </w:tr>
      <w:tr w:rsidR="009370CF" w:rsidRPr="00407E49" w14:paraId="7799D160" w14:textId="77777777" w:rsidTr="00267E62">
        <w:trPr>
          <w:trHeight w:val="445"/>
          <w:tblHeader w:val="0"/>
        </w:trPr>
        <w:tc>
          <w:tcPr>
            <w:tcW w:w="1018" w:type="dxa"/>
          </w:tcPr>
          <w:p w14:paraId="09CEC193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5BE4DC73" w14:textId="6ED8FF32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75E9FC85" w14:textId="42D7FA87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C8964DE" w14:textId="05A4BD2B" w:rsidR="009370CF" w:rsidRPr="00407E49" w:rsidRDefault="009370CF" w:rsidP="009370CF">
            <w:r>
              <w:rPr>
                <w:szCs w:val="20"/>
              </w:rPr>
              <w:t>BS.02.04.</w:t>
            </w:r>
            <w:proofErr w:type="gramStart"/>
            <w:r>
              <w:rPr>
                <w:szCs w:val="20"/>
              </w:rPr>
              <w:t>02.a</w:t>
            </w:r>
            <w:proofErr w:type="gramEnd"/>
          </w:p>
        </w:tc>
        <w:tc>
          <w:tcPr>
            <w:tcW w:w="2131" w:type="dxa"/>
          </w:tcPr>
          <w:p w14:paraId="2DEF5784" w14:textId="00B34FBD" w:rsidR="009370CF" w:rsidRPr="00407E49" w:rsidRDefault="009370CF" w:rsidP="009370CF">
            <w:r>
              <w:rPr>
                <w:szCs w:val="20"/>
              </w:rPr>
              <w:t>PS.03.03.</w:t>
            </w:r>
            <w:proofErr w:type="gramStart"/>
            <w:r>
              <w:rPr>
                <w:szCs w:val="20"/>
              </w:rPr>
              <w:t>04.b</w:t>
            </w:r>
            <w:proofErr w:type="gramEnd"/>
          </w:p>
        </w:tc>
        <w:tc>
          <w:tcPr>
            <w:tcW w:w="2132" w:type="dxa"/>
          </w:tcPr>
          <w:p w14:paraId="5D5D702A" w14:textId="77777777" w:rsidR="009370CF" w:rsidRDefault="009370CF" w:rsidP="009370CF">
            <w:pPr>
              <w:widowControl w:val="0"/>
              <w:rPr>
                <w:szCs w:val="20"/>
              </w:rPr>
            </w:pPr>
            <w:r>
              <w:rPr>
                <w:szCs w:val="20"/>
              </w:rPr>
              <w:t>CS.03.03.</w:t>
            </w:r>
            <w:proofErr w:type="gramStart"/>
            <w:r>
              <w:rPr>
                <w:szCs w:val="20"/>
              </w:rPr>
              <w:t>03.b</w:t>
            </w:r>
            <w:proofErr w:type="gramEnd"/>
          </w:p>
          <w:p w14:paraId="51FD25A3" w14:textId="77777777" w:rsidR="009370CF" w:rsidRPr="00407E49" w:rsidRDefault="009370CF" w:rsidP="009370CF"/>
        </w:tc>
      </w:tr>
      <w:tr w:rsidR="009370CF" w:rsidRPr="00407E49" w14:paraId="153B3F71" w14:textId="77777777" w:rsidTr="00651381">
        <w:trPr>
          <w:trHeight w:val="445"/>
          <w:tblHeader w:val="0"/>
        </w:trPr>
        <w:tc>
          <w:tcPr>
            <w:tcW w:w="1018" w:type="dxa"/>
          </w:tcPr>
          <w:p w14:paraId="6DE9F2DB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316BBD6" w14:textId="7F8E7E77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5A30D962" w14:textId="72B2F617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F1059DF" w14:textId="6F20D693" w:rsidR="009370CF" w:rsidRPr="00407E49" w:rsidRDefault="009370CF" w:rsidP="009370CF">
            <w:r>
              <w:rPr>
                <w:szCs w:val="20"/>
              </w:rPr>
              <w:t>PS.01.03.01.c</w:t>
            </w:r>
          </w:p>
        </w:tc>
        <w:tc>
          <w:tcPr>
            <w:tcW w:w="2131" w:type="dxa"/>
          </w:tcPr>
          <w:p w14:paraId="51548E9C" w14:textId="77777777" w:rsidR="009370CF" w:rsidRPr="00407E49" w:rsidRDefault="009370CF" w:rsidP="009370CF"/>
        </w:tc>
        <w:tc>
          <w:tcPr>
            <w:tcW w:w="2132" w:type="dxa"/>
          </w:tcPr>
          <w:p w14:paraId="33EFE544" w14:textId="77777777" w:rsidR="009370CF" w:rsidRPr="00407E49" w:rsidRDefault="009370CF" w:rsidP="009370CF"/>
        </w:tc>
      </w:tr>
      <w:tr w:rsidR="009370CF" w:rsidRPr="00407E49" w14:paraId="1BD5C5C4" w14:textId="77777777" w:rsidTr="00651381">
        <w:trPr>
          <w:trHeight w:val="445"/>
          <w:tblHeader w:val="0"/>
        </w:trPr>
        <w:tc>
          <w:tcPr>
            <w:tcW w:w="1018" w:type="dxa"/>
          </w:tcPr>
          <w:p w14:paraId="26DB14E3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3DBD0C33" w14:textId="1896A733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1889E229" w14:textId="5697C385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7CB60C5E" w14:textId="59D4B27F" w:rsidR="009370CF" w:rsidRPr="00407E49" w:rsidRDefault="009370CF" w:rsidP="009370CF">
            <w:r>
              <w:rPr>
                <w:szCs w:val="20"/>
              </w:rPr>
              <w:t>PS.02.03.01.c</w:t>
            </w:r>
          </w:p>
        </w:tc>
        <w:tc>
          <w:tcPr>
            <w:tcW w:w="2131" w:type="dxa"/>
          </w:tcPr>
          <w:p w14:paraId="6F056B4E" w14:textId="77777777" w:rsidR="009370CF" w:rsidRPr="00407E49" w:rsidRDefault="009370CF" w:rsidP="009370CF"/>
        </w:tc>
        <w:tc>
          <w:tcPr>
            <w:tcW w:w="2132" w:type="dxa"/>
          </w:tcPr>
          <w:p w14:paraId="3DF28499" w14:textId="77777777" w:rsidR="009370CF" w:rsidRPr="00407E49" w:rsidRDefault="009370CF" w:rsidP="009370CF"/>
        </w:tc>
      </w:tr>
      <w:tr w:rsidR="009370CF" w:rsidRPr="00407E49" w14:paraId="14EE6EE9" w14:textId="77777777" w:rsidTr="00651381">
        <w:trPr>
          <w:trHeight w:val="445"/>
          <w:tblHeader w:val="0"/>
        </w:trPr>
        <w:tc>
          <w:tcPr>
            <w:tcW w:w="1018" w:type="dxa"/>
          </w:tcPr>
          <w:p w14:paraId="1662F006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6C9EE65A" w14:textId="66990EB1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26F7F22C" w14:textId="1734A634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11255FB" w14:textId="4FD09DF5" w:rsidR="009370CF" w:rsidRPr="00407E49" w:rsidRDefault="009370CF" w:rsidP="009370CF">
            <w:r>
              <w:rPr>
                <w:szCs w:val="20"/>
              </w:rPr>
              <w:t>NRS.01.02.</w:t>
            </w:r>
            <w:proofErr w:type="gramStart"/>
            <w:r>
              <w:rPr>
                <w:szCs w:val="20"/>
              </w:rPr>
              <w:t>02.b</w:t>
            </w:r>
            <w:proofErr w:type="gramEnd"/>
          </w:p>
        </w:tc>
        <w:tc>
          <w:tcPr>
            <w:tcW w:w="2131" w:type="dxa"/>
          </w:tcPr>
          <w:p w14:paraId="0779496A" w14:textId="77777777" w:rsidR="009370CF" w:rsidRPr="00407E49" w:rsidRDefault="009370CF" w:rsidP="009370CF"/>
        </w:tc>
        <w:tc>
          <w:tcPr>
            <w:tcW w:w="2132" w:type="dxa"/>
          </w:tcPr>
          <w:p w14:paraId="53022912" w14:textId="77777777" w:rsidR="009370CF" w:rsidRPr="00407E49" w:rsidRDefault="009370CF" w:rsidP="009370CF"/>
        </w:tc>
      </w:tr>
      <w:tr w:rsidR="009370CF" w:rsidRPr="00407E49" w14:paraId="792725E6" w14:textId="77777777" w:rsidTr="00651381">
        <w:trPr>
          <w:trHeight w:val="445"/>
          <w:tblHeader w:val="0"/>
        </w:trPr>
        <w:tc>
          <w:tcPr>
            <w:tcW w:w="1018" w:type="dxa"/>
          </w:tcPr>
          <w:p w14:paraId="32F71EE7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D694B19" w14:textId="18D57ADD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5B72ED59" w14:textId="59D8C70C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6308656B" w14:textId="1148A875" w:rsidR="009370CF" w:rsidRPr="00407E49" w:rsidRDefault="009370CF" w:rsidP="009370CF">
            <w:r>
              <w:rPr>
                <w:szCs w:val="20"/>
              </w:rPr>
              <w:t>PS.02.02.04.c</w:t>
            </w:r>
          </w:p>
        </w:tc>
        <w:tc>
          <w:tcPr>
            <w:tcW w:w="2131" w:type="dxa"/>
          </w:tcPr>
          <w:p w14:paraId="54279DE6" w14:textId="77777777" w:rsidR="009370CF" w:rsidRPr="00407E49" w:rsidRDefault="009370CF" w:rsidP="009370CF"/>
        </w:tc>
        <w:tc>
          <w:tcPr>
            <w:tcW w:w="2132" w:type="dxa"/>
          </w:tcPr>
          <w:p w14:paraId="0EE16D34" w14:textId="77777777" w:rsidR="009370CF" w:rsidRPr="00407E49" w:rsidRDefault="009370CF" w:rsidP="009370CF"/>
        </w:tc>
      </w:tr>
      <w:tr w:rsidR="009370CF" w:rsidRPr="00407E49" w14:paraId="1AD881D4" w14:textId="77777777" w:rsidTr="00651381">
        <w:trPr>
          <w:trHeight w:val="445"/>
          <w:tblHeader w:val="0"/>
        </w:trPr>
        <w:tc>
          <w:tcPr>
            <w:tcW w:w="1018" w:type="dxa"/>
          </w:tcPr>
          <w:p w14:paraId="7FDCFC90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5BD22E3A" w14:textId="50D72C9A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c</w:t>
            </w:r>
          </w:p>
        </w:tc>
        <w:tc>
          <w:tcPr>
            <w:tcW w:w="676" w:type="dxa"/>
          </w:tcPr>
          <w:p w14:paraId="2944421C" w14:textId="6C58ED00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3AA8FA3F" w14:textId="2B734BEC" w:rsidR="009370CF" w:rsidRPr="00407E49" w:rsidRDefault="009370CF" w:rsidP="009370CF">
            <w:r>
              <w:rPr>
                <w:szCs w:val="20"/>
              </w:rPr>
              <w:t>PS.01.01.01.c</w:t>
            </w:r>
          </w:p>
        </w:tc>
        <w:tc>
          <w:tcPr>
            <w:tcW w:w="2131" w:type="dxa"/>
          </w:tcPr>
          <w:p w14:paraId="7F952710" w14:textId="77777777" w:rsidR="009370CF" w:rsidRPr="00407E49" w:rsidRDefault="009370CF" w:rsidP="009370CF"/>
        </w:tc>
        <w:tc>
          <w:tcPr>
            <w:tcW w:w="2132" w:type="dxa"/>
          </w:tcPr>
          <w:p w14:paraId="18088B66" w14:textId="77777777" w:rsidR="009370CF" w:rsidRPr="00407E49" w:rsidRDefault="009370CF" w:rsidP="009370CF"/>
        </w:tc>
      </w:tr>
      <w:tr w:rsidR="009370CF" w:rsidRPr="00407E49" w14:paraId="678F42FF" w14:textId="77777777" w:rsidTr="00651381">
        <w:trPr>
          <w:trHeight w:val="445"/>
          <w:tblHeader w:val="0"/>
        </w:trPr>
        <w:tc>
          <w:tcPr>
            <w:tcW w:w="1018" w:type="dxa"/>
          </w:tcPr>
          <w:p w14:paraId="0F96DC7A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994DEE2" w14:textId="69D6F240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4F373E2C" w14:textId="2A890A71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558EF0F" w14:textId="01347827" w:rsidR="009370CF" w:rsidRPr="00407E49" w:rsidRDefault="009370CF" w:rsidP="009370CF">
            <w:r>
              <w:rPr>
                <w:szCs w:val="20"/>
              </w:rPr>
              <w:t>PS..02.02.03.c</w:t>
            </w:r>
          </w:p>
        </w:tc>
        <w:tc>
          <w:tcPr>
            <w:tcW w:w="2131" w:type="dxa"/>
          </w:tcPr>
          <w:p w14:paraId="0FD7DA75" w14:textId="77777777" w:rsidR="009370CF" w:rsidRPr="00407E49" w:rsidRDefault="009370CF" w:rsidP="009370CF"/>
        </w:tc>
        <w:tc>
          <w:tcPr>
            <w:tcW w:w="2132" w:type="dxa"/>
          </w:tcPr>
          <w:p w14:paraId="66E48355" w14:textId="77777777" w:rsidR="009370CF" w:rsidRPr="00407E49" w:rsidRDefault="009370CF" w:rsidP="009370CF"/>
        </w:tc>
      </w:tr>
      <w:tr w:rsidR="009370CF" w:rsidRPr="00407E49" w14:paraId="7E796147" w14:textId="77777777" w:rsidTr="00651381">
        <w:trPr>
          <w:trHeight w:val="445"/>
          <w:tblHeader w:val="0"/>
        </w:trPr>
        <w:tc>
          <w:tcPr>
            <w:tcW w:w="1018" w:type="dxa"/>
          </w:tcPr>
          <w:p w14:paraId="27D242FA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8604065" w14:textId="76186713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2F9338C9" w14:textId="66626B30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3DF6458B" w14:textId="54F2145B" w:rsidR="009370CF" w:rsidRPr="00407E49" w:rsidRDefault="009370CF" w:rsidP="009370CF">
            <w:r>
              <w:rPr>
                <w:szCs w:val="20"/>
              </w:rPr>
              <w:t>NRS.01.02.</w:t>
            </w:r>
            <w:proofErr w:type="gramStart"/>
            <w:r>
              <w:rPr>
                <w:szCs w:val="20"/>
              </w:rPr>
              <w:t>02.b</w:t>
            </w:r>
            <w:proofErr w:type="gramEnd"/>
          </w:p>
        </w:tc>
        <w:tc>
          <w:tcPr>
            <w:tcW w:w="2131" w:type="dxa"/>
          </w:tcPr>
          <w:p w14:paraId="2BD6CD20" w14:textId="77777777" w:rsidR="009370CF" w:rsidRPr="00407E49" w:rsidRDefault="009370CF" w:rsidP="009370CF"/>
        </w:tc>
        <w:tc>
          <w:tcPr>
            <w:tcW w:w="2132" w:type="dxa"/>
          </w:tcPr>
          <w:p w14:paraId="6A88001E" w14:textId="77777777" w:rsidR="009370CF" w:rsidRPr="00407E49" w:rsidRDefault="009370CF" w:rsidP="009370CF"/>
        </w:tc>
      </w:tr>
      <w:tr w:rsidR="009370CF" w:rsidRPr="00407E49" w14:paraId="786A3432" w14:textId="77777777" w:rsidTr="00651381">
        <w:trPr>
          <w:trHeight w:val="445"/>
          <w:tblHeader w:val="0"/>
        </w:trPr>
        <w:tc>
          <w:tcPr>
            <w:tcW w:w="1018" w:type="dxa"/>
          </w:tcPr>
          <w:p w14:paraId="3CC1C925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714E603D" w14:textId="21373E56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66CEEF28" w14:textId="4F3A7574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BB9BA0F" w14:textId="6603DCFF" w:rsidR="009370CF" w:rsidRPr="00407E49" w:rsidRDefault="009370CF" w:rsidP="009370CF">
            <w:r>
              <w:rPr>
                <w:szCs w:val="20"/>
              </w:rPr>
              <w:t>PS.02.02.05.c</w:t>
            </w:r>
          </w:p>
        </w:tc>
        <w:tc>
          <w:tcPr>
            <w:tcW w:w="2131" w:type="dxa"/>
          </w:tcPr>
          <w:p w14:paraId="0F2393D7" w14:textId="77777777" w:rsidR="009370CF" w:rsidRPr="00407E49" w:rsidRDefault="009370CF" w:rsidP="009370CF"/>
        </w:tc>
        <w:tc>
          <w:tcPr>
            <w:tcW w:w="2132" w:type="dxa"/>
          </w:tcPr>
          <w:p w14:paraId="62EB5008" w14:textId="77777777" w:rsidR="009370CF" w:rsidRPr="00407E49" w:rsidRDefault="009370CF" w:rsidP="009370CF"/>
        </w:tc>
      </w:tr>
      <w:tr w:rsidR="009370CF" w:rsidRPr="00407E49" w14:paraId="50DD60C5" w14:textId="77777777" w:rsidTr="00651381">
        <w:trPr>
          <w:trHeight w:val="445"/>
          <w:tblHeader w:val="0"/>
        </w:trPr>
        <w:tc>
          <w:tcPr>
            <w:tcW w:w="1018" w:type="dxa"/>
          </w:tcPr>
          <w:p w14:paraId="7E9429E8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518B76C" w14:textId="5F5F3B96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704173BD" w14:textId="68B6FDFB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A01FAC5" w14:textId="3D420432" w:rsidR="009370CF" w:rsidRPr="00407E49" w:rsidRDefault="009370CF" w:rsidP="009370CF">
            <w:r>
              <w:rPr>
                <w:szCs w:val="20"/>
              </w:rPr>
              <w:t>PS.02.02.05.c</w:t>
            </w:r>
          </w:p>
        </w:tc>
        <w:tc>
          <w:tcPr>
            <w:tcW w:w="2131" w:type="dxa"/>
          </w:tcPr>
          <w:p w14:paraId="58FE1AA0" w14:textId="77777777" w:rsidR="009370CF" w:rsidRPr="00407E49" w:rsidRDefault="009370CF" w:rsidP="009370CF"/>
        </w:tc>
        <w:tc>
          <w:tcPr>
            <w:tcW w:w="2132" w:type="dxa"/>
          </w:tcPr>
          <w:p w14:paraId="27505BC5" w14:textId="77777777" w:rsidR="009370CF" w:rsidRPr="00407E49" w:rsidRDefault="009370CF" w:rsidP="009370CF"/>
        </w:tc>
      </w:tr>
      <w:tr w:rsidR="009370CF" w:rsidRPr="00407E49" w14:paraId="134EE39E" w14:textId="77777777" w:rsidTr="00651381">
        <w:trPr>
          <w:trHeight w:val="445"/>
          <w:tblHeader w:val="0"/>
        </w:trPr>
        <w:tc>
          <w:tcPr>
            <w:tcW w:w="1018" w:type="dxa"/>
          </w:tcPr>
          <w:p w14:paraId="3E4DCDD3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9DDE4D4" w14:textId="637DDB3B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c</w:t>
            </w:r>
          </w:p>
        </w:tc>
        <w:tc>
          <w:tcPr>
            <w:tcW w:w="676" w:type="dxa"/>
          </w:tcPr>
          <w:p w14:paraId="60A0764D" w14:textId="10B8B2DE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6E74749" w14:textId="28A7B8AC" w:rsidR="009370CF" w:rsidRPr="00407E49" w:rsidRDefault="009370CF" w:rsidP="009370CF">
            <w:r>
              <w:rPr>
                <w:szCs w:val="20"/>
              </w:rPr>
              <w:t>PS.01.02.01.c</w:t>
            </w:r>
          </w:p>
        </w:tc>
        <w:tc>
          <w:tcPr>
            <w:tcW w:w="2131" w:type="dxa"/>
          </w:tcPr>
          <w:p w14:paraId="71A670CA" w14:textId="77777777" w:rsidR="009370CF" w:rsidRPr="00407E49" w:rsidRDefault="009370CF" w:rsidP="009370CF"/>
        </w:tc>
        <w:tc>
          <w:tcPr>
            <w:tcW w:w="2132" w:type="dxa"/>
          </w:tcPr>
          <w:p w14:paraId="1941FB35" w14:textId="77777777" w:rsidR="009370CF" w:rsidRPr="00407E49" w:rsidRDefault="009370CF" w:rsidP="009370CF"/>
        </w:tc>
      </w:tr>
      <w:tr w:rsidR="009370CF" w:rsidRPr="00407E49" w14:paraId="7CF107A9" w14:textId="77777777" w:rsidTr="00651381">
        <w:trPr>
          <w:trHeight w:val="445"/>
          <w:tblHeader w:val="0"/>
        </w:trPr>
        <w:tc>
          <w:tcPr>
            <w:tcW w:w="1018" w:type="dxa"/>
          </w:tcPr>
          <w:p w14:paraId="3C3F3443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5FC4B5D2" w14:textId="6E505C4B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18801E12" w14:textId="18B2AC51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60E57C8" w14:textId="45647567" w:rsidR="009370CF" w:rsidRPr="00407E49" w:rsidRDefault="009370CF" w:rsidP="009370CF">
            <w:r>
              <w:rPr>
                <w:szCs w:val="20"/>
              </w:rPr>
              <w:t>PS.01.03.02.c</w:t>
            </w:r>
          </w:p>
        </w:tc>
        <w:tc>
          <w:tcPr>
            <w:tcW w:w="2131" w:type="dxa"/>
          </w:tcPr>
          <w:p w14:paraId="6F4A52D1" w14:textId="77777777" w:rsidR="009370CF" w:rsidRPr="00407E49" w:rsidRDefault="009370CF" w:rsidP="009370CF"/>
        </w:tc>
        <w:tc>
          <w:tcPr>
            <w:tcW w:w="2132" w:type="dxa"/>
          </w:tcPr>
          <w:p w14:paraId="115820DA" w14:textId="77777777" w:rsidR="009370CF" w:rsidRPr="00407E49" w:rsidRDefault="009370CF" w:rsidP="009370CF"/>
        </w:tc>
      </w:tr>
      <w:tr w:rsidR="009370CF" w:rsidRPr="00407E49" w14:paraId="3A76B4DF" w14:textId="77777777" w:rsidTr="00651381">
        <w:trPr>
          <w:trHeight w:val="445"/>
          <w:tblHeader w:val="0"/>
        </w:trPr>
        <w:tc>
          <w:tcPr>
            <w:tcW w:w="1018" w:type="dxa"/>
          </w:tcPr>
          <w:p w14:paraId="1A71BA1A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7FD46A6" w14:textId="1BF19EBC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c</w:t>
            </w:r>
          </w:p>
        </w:tc>
        <w:tc>
          <w:tcPr>
            <w:tcW w:w="676" w:type="dxa"/>
          </w:tcPr>
          <w:p w14:paraId="6A8C018E" w14:textId="198965B6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82487B8" w14:textId="39F8BEDE" w:rsidR="009370CF" w:rsidRPr="00407E49" w:rsidRDefault="009370CF" w:rsidP="009370CF">
            <w:r>
              <w:rPr>
                <w:szCs w:val="20"/>
              </w:rPr>
              <w:t>NRS.01.02.</w:t>
            </w:r>
            <w:proofErr w:type="gramStart"/>
            <w:r>
              <w:rPr>
                <w:szCs w:val="20"/>
              </w:rPr>
              <w:t>03.b</w:t>
            </w:r>
            <w:proofErr w:type="gramEnd"/>
          </w:p>
        </w:tc>
        <w:tc>
          <w:tcPr>
            <w:tcW w:w="2131" w:type="dxa"/>
          </w:tcPr>
          <w:p w14:paraId="4C775D3C" w14:textId="77777777" w:rsidR="009370CF" w:rsidRPr="00407E49" w:rsidRDefault="009370CF" w:rsidP="009370CF"/>
        </w:tc>
        <w:tc>
          <w:tcPr>
            <w:tcW w:w="2132" w:type="dxa"/>
          </w:tcPr>
          <w:p w14:paraId="1A4093E7" w14:textId="77777777" w:rsidR="009370CF" w:rsidRPr="00407E49" w:rsidRDefault="009370CF" w:rsidP="009370CF"/>
        </w:tc>
      </w:tr>
      <w:tr w:rsidR="009370CF" w:rsidRPr="00407E49" w14:paraId="52ED4415" w14:textId="77777777" w:rsidTr="00651381">
        <w:trPr>
          <w:trHeight w:val="445"/>
          <w:tblHeader w:val="0"/>
        </w:trPr>
        <w:tc>
          <w:tcPr>
            <w:tcW w:w="1018" w:type="dxa"/>
          </w:tcPr>
          <w:p w14:paraId="6D75680A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C254942" w14:textId="1F6364F2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4D784C1B" w14:textId="470FB921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B0C8D90" w14:textId="16BF2B4F" w:rsidR="009370CF" w:rsidRPr="00407E49" w:rsidRDefault="009370CF" w:rsidP="009370CF">
            <w:r>
              <w:rPr>
                <w:szCs w:val="20"/>
              </w:rPr>
              <w:t>NRS.04.02.</w:t>
            </w:r>
            <w:proofErr w:type="gramStart"/>
            <w:r>
              <w:rPr>
                <w:szCs w:val="20"/>
              </w:rPr>
              <w:t>01.b</w:t>
            </w:r>
            <w:proofErr w:type="gramEnd"/>
          </w:p>
        </w:tc>
        <w:tc>
          <w:tcPr>
            <w:tcW w:w="2131" w:type="dxa"/>
          </w:tcPr>
          <w:p w14:paraId="4B9F9A6A" w14:textId="77777777" w:rsidR="009370CF" w:rsidRPr="00407E49" w:rsidRDefault="009370CF" w:rsidP="009370CF"/>
        </w:tc>
        <w:tc>
          <w:tcPr>
            <w:tcW w:w="2132" w:type="dxa"/>
          </w:tcPr>
          <w:p w14:paraId="44F3AAD3" w14:textId="77777777" w:rsidR="009370CF" w:rsidRPr="00407E49" w:rsidRDefault="009370CF" w:rsidP="009370CF"/>
        </w:tc>
      </w:tr>
      <w:tr w:rsidR="009370CF" w:rsidRPr="00407E49" w14:paraId="25953BC7" w14:textId="77777777" w:rsidTr="00651381">
        <w:trPr>
          <w:trHeight w:val="445"/>
          <w:tblHeader w:val="0"/>
        </w:trPr>
        <w:tc>
          <w:tcPr>
            <w:tcW w:w="1018" w:type="dxa"/>
          </w:tcPr>
          <w:p w14:paraId="57ED0923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3B847096" w14:textId="432458CD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62E00168" w14:textId="413E01CD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6A2E798" w14:textId="3EED3550" w:rsidR="009370CF" w:rsidRPr="00407E49" w:rsidRDefault="009370CF" w:rsidP="009370CF">
            <w:r>
              <w:rPr>
                <w:szCs w:val="20"/>
              </w:rPr>
              <w:t>PS.02.02.05.c</w:t>
            </w:r>
          </w:p>
        </w:tc>
        <w:tc>
          <w:tcPr>
            <w:tcW w:w="2131" w:type="dxa"/>
          </w:tcPr>
          <w:p w14:paraId="729B92E0" w14:textId="77777777" w:rsidR="009370CF" w:rsidRPr="00407E49" w:rsidRDefault="009370CF" w:rsidP="009370CF"/>
        </w:tc>
        <w:tc>
          <w:tcPr>
            <w:tcW w:w="2132" w:type="dxa"/>
          </w:tcPr>
          <w:p w14:paraId="555E815A" w14:textId="77777777" w:rsidR="009370CF" w:rsidRPr="00407E49" w:rsidRDefault="009370CF" w:rsidP="009370CF"/>
        </w:tc>
      </w:tr>
      <w:tr w:rsidR="009370CF" w:rsidRPr="00407E49" w14:paraId="1267137E" w14:textId="77777777" w:rsidTr="00651381">
        <w:trPr>
          <w:trHeight w:val="445"/>
          <w:tblHeader w:val="0"/>
        </w:trPr>
        <w:tc>
          <w:tcPr>
            <w:tcW w:w="1018" w:type="dxa"/>
          </w:tcPr>
          <w:p w14:paraId="34F3193D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6D1C12C6" w14:textId="646F95D9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6909190F" w14:textId="02D7F503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D133A47" w14:textId="2D232012" w:rsidR="009370CF" w:rsidRPr="00407E49" w:rsidRDefault="009370CF" w:rsidP="009370CF">
            <w:r>
              <w:rPr>
                <w:szCs w:val="20"/>
              </w:rPr>
              <w:t>PS.03.02.05.c</w:t>
            </w:r>
          </w:p>
        </w:tc>
        <w:tc>
          <w:tcPr>
            <w:tcW w:w="2131" w:type="dxa"/>
          </w:tcPr>
          <w:p w14:paraId="05AF89DE" w14:textId="77777777" w:rsidR="009370CF" w:rsidRPr="00407E49" w:rsidRDefault="009370CF" w:rsidP="009370CF"/>
        </w:tc>
        <w:tc>
          <w:tcPr>
            <w:tcW w:w="2132" w:type="dxa"/>
          </w:tcPr>
          <w:p w14:paraId="3A48B57B" w14:textId="77777777" w:rsidR="009370CF" w:rsidRPr="00407E49" w:rsidRDefault="009370CF" w:rsidP="009370CF"/>
        </w:tc>
      </w:tr>
      <w:tr w:rsidR="009370CF" w:rsidRPr="00407E49" w14:paraId="2C599419" w14:textId="77777777" w:rsidTr="00651381">
        <w:trPr>
          <w:trHeight w:val="445"/>
          <w:tblHeader w:val="0"/>
        </w:trPr>
        <w:tc>
          <w:tcPr>
            <w:tcW w:w="1018" w:type="dxa"/>
          </w:tcPr>
          <w:p w14:paraId="6079262B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2BA34D0" w14:textId="27D49CD2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5C88C655" w14:textId="31DF17E8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62DA29E" w14:textId="37921C7E" w:rsidR="009370CF" w:rsidRPr="00407E49" w:rsidRDefault="009370CF" w:rsidP="009370CF">
            <w:r>
              <w:rPr>
                <w:szCs w:val="20"/>
              </w:rPr>
              <w:t>NRS.04.02.</w:t>
            </w:r>
            <w:proofErr w:type="gramStart"/>
            <w:r>
              <w:rPr>
                <w:szCs w:val="20"/>
              </w:rPr>
              <w:t>01.b</w:t>
            </w:r>
            <w:proofErr w:type="gramEnd"/>
          </w:p>
        </w:tc>
        <w:tc>
          <w:tcPr>
            <w:tcW w:w="2131" w:type="dxa"/>
          </w:tcPr>
          <w:p w14:paraId="1FC444EB" w14:textId="77777777" w:rsidR="009370CF" w:rsidRPr="00407E49" w:rsidRDefault="009370CF" w:rsidP="009370CF"/>
        </w:tc>
        <w:tc>
          <w:tcPr>
            <w:tcW w:w="2132" w:type="dxa"/>
          </w:tcPr>
          <w:p w14:paraId="4794A3B8" w14:textId="77777777" w:rsidR="009370CF" w:rsidRPr="00407E49" w:rsidRDefault="009370CF" w:rsidP="009370CF"/>
        </w:tc>
      </w:tr>
      <w:tr w:rsidR="009370CF" w:rsidRPr="00407E49" w14:paraId="3F3DC93E" w14:textId="77777777" w:rsidTr="00651381">
        <w:trPr>
          <w:trHeight w:val="445"/>
          <w:tblHeader w:val="0"/>
        </w:trPr>
        <w:tc>
          <w:tcPr>
            <w:tcW w:w="1018" w:type="dxa"/>
          </w:tcPr>
          <w:p w14:paraId="5154DC3A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3F9181B3" w14:textId="2290E8DA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4C2987B1" w14:textId="40D1890B" w:rsidR="009370CF" w:rsidRPr="00407E49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70477F11" w14:textId="7B5BF253" w:rsidR="009370CF" w:rsidRPr="00407E49" w:rsidRDefault="009370CF" w:rsidP="009370CF">
            <w:r>
              <w:rPr>
                <w:szCs w:val="20"/>
              </w:rPr>
              <w:t>PS.03.02.05.c</w:t>
            </w:r>
          </w:p>
        </w:tc>
        <w:tc>
          <w:tcPr>
            <w:tcW w:w="2131" w:type="dxa"/>
          </w:tcPr>
          <w:p w14:paraId="01E2B35A" w14:textId="77777777" w:rsidR="009370CF" w:rsidRPr="00407E49" w:rsidRDefault="009370CF" w:rsidP="009370CF"/>
        </w:tc>
        <w:tc>
          <w:tcPr>
            <w:tcW w:w="2132" w:type="dxa"/>
          </w:tcPr>
          <w:p w14:paraId="7107470E" w14:textId="77777777" w:rsidR="009370CF" w:rsidRPr="00407E49" w:rsidRDefault="009370CF" w:rsidP="009370CF"/>
        </w:tc>
      </w:tr>
      <w:tr w:rsidR="009370CF" w:rsidRPr="00407E49" w14:paraId="619F6402" w14:textId="77777777" w:rsidTr="00651381">
        <w:trPr>
          <w:trHeight w:val="445"/>
          <w:tblHeader w:val="0"/>
        </w:trPr>
        <w:tc>
          <w:tcPr>
            <w:tcW w:w="1018" w:type="dxa"/>
          </w:tcPr>
          <w:p w14:paraId="405E2252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7657729C" w14:textId="2C41AE64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13D4CE2D" w14:textId="41835146" w:rsidR="009370CF" w:rsidRPr="00407E49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65F63F6E" w14:textId="116C5137" w:rsidR="009370CF" w:rsidRPr="00407E49" w:rsidRDefault="009370CF" w:rsidP="009370CF">
            <w:r>
              <w:rPr>
                <w:szCs w:val="20"/>
              </w:rPr>
              <w:t>ABS.01.01.</w:t>
            </w:r>
            <w:proofErr w:type="gramStart"/>
            <w:r>
              <w:rPr>
                <w:szCs w:val="20"/>
              </w:rPr>
              <w:t>01.b</w:t>
            </w:r>
            <w:proofErr w:type="gramEnd"/>
          </w:p>
        </w:tc>
        <w:tc>
          <w:tcPr>
            <w:tcW w:w="2131" w:type="dxa"/>
          </w:tcPr>
          <w:p w14:paraId="32EC49CF" w14:textId="77777777" w:rsidR="009370CF" w:rsidRPr="00407E49" w:rsidRDefault="009370CF" w:rsidP="009370CF"/>
        </w:tc>
        <w:tc>
          <w:tcPr>
            <w:tcW w:w="2132" w:type="dxa"/>
          </w:tcPr>
          <w:p w14:paraId="2DD864CA" w14:textId="77777777" w:rsidR="009370CF" w:rsidRPr="00407E49" w:rsidRDefault="009370CF" w:rsidP="009370CF"/>
        </w:tc>
      </w:tr>
      <w:tr w:rsidR="009370CF" w:rsidRPr="00407E49" w14:paraId="48A518B1" w14:textId="77777777" w:rsidTr="00651381">
        <w:trPr>
          <w:trHeight w:val="445"/>
          <w:tblHeader w:val="0"/>
        </w:trPr>
        <w:tc>
          <w:tcPr>
            <w:tcW w:w="1018" w:type="dxa"/>
          </w:tcPr>
          <w:p w14:paraId="3ACC9DA2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56C821D2" w14:textId="6ECBF8D5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56C66A8D" w14:textId="65D1C1F2" w:rsidR="009370CF" w:rsidRPr="00407E49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4F28754" w14:textId="03747696" w:rsidR="009370CF" w:rsidRPr="00407E49" w:rsidRDefault="009370CF" w:rsidP="009370CF">
            <w:r>
              <w:rPr>
                <w:szCs w:val="20"/>
              </w:rPr>
              <w:t>ABS.01.01.</w:t>
            </w:r>
            <w:proofErr w:type="gramStart"/>
            <w:r>
              <w:rPr>
                <w:szCs w:val="20"/>
              </w:rPr>
              <w:t>01.b</w:t>
            </w:r>
            <w:proofErr w:type="gramEnd"/>
          </w:p>
        </w:tc>
        <w:tc>
          <w:tcPr>
            <w:tcW w:w="2131" w:type="dxa"/>
          </w:tcPr>
          <w:p w14:paraId="373E6EC4" w14:textId="77777777" w:rsidR="009370CF" w:rsidRPr="00407E49" w:rsidRDefault="009370CF" w:rsidP="009370CF"/>
        </w:tc>
        <w:tc>
          <w:tcPr>
            <w:tcW w:w="2132" w:type="dxa"/>
          </w:tcPr>
          <w:p w14:paraId="712C3974" w14:textId="77777777" w:rsidR="009370CF" w:rsidRPr="00407E49" w:rsidRDefault="009370CF" w:rsidP="009370CF"/>
        </w:tc>
      </w:tr>
      <w:tr w:rsidR="009370CF" w:rsidRPr="00407E49" w14:paraId="4AFD0A93" w14:textId="77777777" w:rsidTr="00651381">
        <w:trPr>
          <w:trHeight w:val="445"/>
          <w:tblHeader w:val="0"/>
        </w:trPr>
        <w:tc>
          <w:tcPr>
            <w:tcW w:w="1018" w:type="dxa"/>
          </w:tcPr>
          <w:p w14:paraId="00B11A64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54E2ADF" w14:textId="221600A9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42CF7DDC" w14:textId="4F3D42A9" w:rsidR="009370CF" w:rsidRPr="00407E49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D1C45E4" w14:textId="25F61689" w:rsidR="009370CF" w:rsidRPr="00407E49" w:rsidRDefault="009370CF" w:rsidP="009370CF">
            <w:r>
              <w:rPr>
                <w:szCs w:val="20"/>
              </w:rPr>
              <w:t>ABS.01.01.</w:t>
            </w:r>
            <w:proofErr w:type="gramStart"/>
            <w:r>
              <w:rPr>
                <w:szCs w:val="20"/>
              </w:rPr>
              <w:t>01.b</w:t>
            </w:r>
            <w:proofErr w:type="gramEnd"/>
          </w:p>
        </w:tc>
        <w:tc>
          <w:tcPr>
            <w:tcW w:w="2131" w:type="dxa"/>
          </w:tcPr>
          <w:p w14:paraId="30B1F945" w14:textId="77777777" w:rsidR="009370CF" w:rsidRPr="00407E49" w:rsidRDefault="009370CF" w:rsidP="009370CF"/>
        </w:tc>
        <w:tc>
          <w:tcPr>
            <w:tcW w:w="2132" w:type="dxa"/>
          </w:tcPr>
          <w:p w14:paraId="36B4A3CF" w14:textId="77777777" w:rsidR="009370CF" w:rsidRPr="00407E49" w:rsidRDefault="009370CF" w:rsidP="009370CF"/>
        </w:tc>
      </w:tr>
      <w:tr w:rsidR="009370CF" w:rsidRPr="00407E49" w14:paraId="5D2498DC" w14:textId="77777777" w:rsidTr="00651381">
        <w:trPr>
          <w:trHeight w:val="445"/>
          <w:tblHeader w:val="0"/>
        </w:trPr>
        <w:tc>
          <w:tcPr>
            <w:tcW w:w="1018" w:type="dxa"/>
          </w:tcPr>
          <w:p w14:paraId="688B8317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B30F374" w14:textId="412421D8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2FF88AC6" w14:textId="3B0A40BF" w:rsidR="009370CF" w:rsidRPr="00407E49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6CF09B67" w14:textId="6CCB4887" w:rsidR="009370CF" w:rsidRPr="00407E49" w:rsidRDefault="009370CF" w:rsidP="009370CF">
            <w:r>
              <w:rPr>
                <w:szCs w:val="20"/>
              </w:rPr>
              <w:t>CS.02.02.02.c</w:t>
            </w:r>
          </w:p>
        </w:tc>
        <w:tc>
          <w:tcPr>
            <w:tcW w:w="2131" w:type="dxa"/>
          </w:tcPr>
          <w:p w14:paraId="6586B793" w14:textId="77777777" w:rsidR="009370CF" w:rsidRPr="00407E49" w:rsidRDefault="009370CF" w:rsidP="009370CF"/>
        </w:tc>
        <w:tc>
          <w:tcPr>
            <w:tcW w:w="2132" w:type="dxa"/>
          </w:tcPr>
          <w:p w14:paraId="7C3D77A9" w14:textId="77777777" w:rsidR="009370CF" w:rsidRPr="00407E49" w:rsidRDefault="009370CF" w:rsidP="009370CF"/>
        </w:tc>
      </w:tr>
      <w:tr w:rsidR="009370CF" w:rsidRPr="00407E49" w14:paraId="3ED4A192" w14:textId="77777777" w:rsidTr="00651381">
        <w:trPr>
          <w:trHeight w:val="445"/>
          <w:tblHeader w:val="0"/>
        </w:trPr>
        <w:tc>
          <w:tcPr>
            <w:tcW w:w="1018" w:type="dxa"/>
          </w:tcPr>
          <w:p w14:paraId="60092389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59A52306" w14:textId="22333C21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2F3D785E" w14:textId="1362C571" w:rsidR="009370CF" w:rsidRPr="00407E49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643F8A29" w14:textId="4DAA5D2D" w:rsidR="009370CF" w:rsidRPr="00407E49" w:rsidRDefault="009370CF" w:rsidP="009370CF">
            <w:r>
              <w:rPr>
                <w:szCs w:val="20"/>
              </w:rPr>
              <w:t>CS.03.01.01.c</w:t>
            </w:r>
          </w:p>
        </w:tc>
        <w:tc>
          <w:tcPr>
            <w:tcW w:w="2131" w:type="dxa"/>
          </w:tcPr>
          <w:p w14:paraId="74A422D4" w14:textId="77777777" w:rsidR="009370CF" w:rsidRPr="00407E49" w:rsidRDefault="009370CF" w:rsidP="009370CF"/>
        </w:tc>
        <w:tc>
          <w:tcPr>
            <w:tcW w:w="2132" w:type="dxa"/>
          </w:tcPr>
          <w:p w14:paraId="57D91A59" w14:textId="77777777" w:rsidR="009370CF" w:rsidRPr="00407E49" w:rsidRDefault="009370CF" w:rsidP="009370CF"/>
        </w:tc>
      </w:tr>
      <w:tr w:rsidR="009370CF" w:rsidRPr="00407E49" w14:paraId="6F907EFF" w14:textId="77777777" w:rsidTr="00651381">
        <w:trPr>
          <w:trHeight w:val="445"/>
          <w:tblHeader w:val="0"/>
        </w:trPr>
        <w:tc>
          <w:tcPr>
            <w:tcW w:w="1018" w:type="dxa"/>
          </w:tcPr>
          <w:p w14:paraId="7E4744B0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F230E4C" w14:textId="22967D9B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4EE844E9" w14:textId="7C333996" w:rsidR="009370CF" w:rsidRPr="00407E49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3FA88D8A" w14:textId="1BC56430" w:rsidR="009370CF" w:rsidRPr="00407E49" w:rsidRDefault="009370CF" w:rsidP="009370CF">
            <w:r>
              <w:rPr>
                <w:szCs w:val="20"/>
              </w:rPr>
              <w:t>CS.02.02.</w:t>
            </w:r>
            <w:proofErr w:type="gramStart"/>
            <w:r>
              <w:rPr>
                <w:szCs w:val="20"/>
              </w:rPr>
              <w:t>03.b</w:t>
            </w:r>
            <w:proofErr w:type="gramEnd"/>
          </w:p>
        </w:tc>
        <w:tc>
          <w:tcPr>
            <w:tcW w:w="2131" w:type="dxa"/>
          </w:tcPr>
          <w:p w14:paraId="404ABA61" w14:textId="77777777" w:rsidR="009370CF" w:rsidRPr="00407E49" w:rsidRDefault="009370CF" w:rsidP="009370CF"/>
        </w:tc>
        <w:tc>
          <w:tcPr>
            <w:tcW w:w="2132" w:type="dxa"/>
          </w:tcPr>
          <w:p w14:paraId="0DDCED83" w14:textId="77777777" w:rsidR="009370CF" w:rsidRPr="00407E49" w:rsidRDefault="009370CF" w:rsidP="009370CF"/>
        </w:tc>
      </w:tr>
      <w:tr w:rsidR="009370CF" w:rsidRPr="00407E49" w14:paraId="18171C6D" w14:textId="77777777" w:rsidTr="00651381">
        <w:trPr>
          <w:trHeight w:val="445"/>
          <w:tblHeader w:val="0"/>
        </w:trPr>
        <w:tc>
          <w:tcPr>
            <w:tcW w:w="1018" w:type="dxa"/>
          </w:tcPr>
          <w:p w14:paraId="1564F69F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5D560083" w14:textId="025D5EF5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475E77C2" w14:textId="54353AC8" w:rsidR="009370CF" w:rsidRPr="00407E49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E2522F9" w14:textId="7EA13AEF" w:rsidR="009370CF" w:rsidRPr="00407E49" w:rsidRDefault="009370CF" w:rsidP="009370CF">
            <w:r>
              <w:rPr>
                <w:szCs w:val="20"/>
              </w:rPr>
              <w:t>CS.03.04.02.c</w:t>
            </w:r>
          </w:p>
        </w:tc>
        <w:tc>
          <w:tcPr>
            <w:tcW w:w="2131" w:type="dxa"/>
          </w:tcPr>
          <w:p w14:paraId="41BB6799" w14:textId="77777777" w:rsidR="009370CF" w:rsidRPr="00407E49" w:rsidRDefault="009370CF" w:rsidP="009370CF"/>
        </w:tc>
        <w:tc>
          <w:tcPr>
            <w:tcW w:w="2132" w:type="dxa"/>
          </w:tcPr>
          <w:p w14:paraId="4D823AD0" w14:textId="77777777" w:rsidR="009370CF" w:rsidRPr="00407E49" w:rsidRDefault="009370CF" w:rsidP="009370CF"/>
        </w:tc>
      </w:tr>
      <w:tr w:rsidR="009370CF" w:rsidRPr="00407E49" w14:paraId="4BA823B4" w14:textId="77777777" w:rsidTr="00651381">
        <w:trPr>
          <w:trHeight w:val="445"/>
          <w:tblHeader w:val="0"/>
        </w:trPr>
        <w:tc>
          <w:tcPr>
            <w:tcW w:w="1018" w:type="dxa"/>
          </w:tcPr>
          <w:p w14:paraId="49AA336D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2183AE6C" w14:textId="53108098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b</w:t>
            </w:r>
          </w:p>
        </w:tc>
        <w:tc>
          <w:tcPr>
            <w:tcW w:w="676" w:type="dxa"/>
          </w:tcPr>
          <w:p w14:paraId="53C72632" w14:textId="191CFE46" w:rsidR="009370CF" w:rsidRPr="00407E49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1A113883" w14:textId="0A5ED731" w:rsidR="009370CF" w:rsidRPr="00407E49" w:rsidRDefault="009370CF" w:rsidP="009370CF">
            <w:r>
              <w:rPr>
                <w:szCs w:val="20"/>
              </w:rPr>
              <w:t>PS.03.03.01.c</w:t>
            </w:r>
          </w:p>
        </w:tc>
        <w:tc>
          <w:tcPr>
            <w:tcW w:w="2131" w:type="dxa"/>
          </w:tcPr>
          <w:p w14:paraId="21B1C618" w14:textId="77777777" w:rsidR="009370CF" w:rsidRPr="00407E49" w:rsidRDefault="009370CF" w:rsidP="009370CF"/>
        </w:tc>
        <w:tc>
          <w:tcPr>
            <w:tcW w:w="2132" w:type="dxa"/>
          </w:tcPr>
          <w:p w14:paraId="3C094BA7" w14:textId="77777777" w:rsidR="009370CF" w:rsidRPr="00407E49" w:rsidRDefault="009370CF" w:rsidP="009370CF"/>
        </w:tc>
      </w:tr>
      <w:tr w:rsidR="009370CF" w:rsidRPr="00407E49" w14:paraId="5D281EA7" w14:textId="77777777" w:rsidTr="00651381">
        <w:trPr>
          <w:trHeight w:val="445"/>
          <w:tblHeader w:val="0"/>
        </w:trPr>
        <w:tc>
          <w:tcPr>
            <w:tcW w:w="1018" w:type="dxa"/>
          </w:tcPr>
          <w:p w14:paraId="0C6E88A9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077D6DD3" w14:textId="3B222BC7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d</w:t>
            </w:r>
          </w:p>
        </w:tc>
        <w:tc>
          <w:tcPr>
            <w:tcW w:w="676" w:type="dxa"/>
          </w:tcPr>
          <w:p w14:paraId="71EAF47E" w14:textId="08538153" w:rsidR="009370CF" w:rsidRPr="00407E49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5DB2727E" w14:textId="737229B8" w:rsidR="009370CF" w:rsidRPr="00407E49" w:rsidRDefault="009370CF" w:rsidP="009370CF">
            <w:r>
              <w:rPr>
                <w:szCs w:val="20"/>
              </w:rPr>
              <w:t>PS.01.03.06.c</w:t>
            </w:r>
          </w:p>
        </w:tc>
        <w:tc>
          <w:tcPr>
            <w:tcW w:w="2131" w:type="dxa"/>
          </w:tcPr>
          <w:p w14:paraId="21DF3B32" w14:textId="77777777" w:rsidR="009370CF" w:rsidRPr="00407E49" w:rsidRDefault="009370CF" w:rsidP="009370CF"/>
        </w:tc>
        <w:tc>
          <w:tcPr>
            <w:tcW w:w="2132" w:type="dxa"/>
          </w:tcPr>
          <w:p w14:paraId="0BEEA477" w14:textId="77777777" w:rsidR="009370CF" w:rsidRPr="00407E49" w:rsidRDefault="009370CF" w:rsidP="009370CF"/>
        </w:tc>
      </w:tr>
      <w:tr w:rsidR="009370CF" w:rsidRPr="00407E49" w14:paraId="7F7BA5F2" w14:textId="77777777" w:rsidTr="00651381">
        <w:trPr>
          <w:trHeight w:val="445"/>
          <w:tblHeader w:val="0"/>
        </w:trPr>
        <w:tc>
          <w:tcPr>
            <w:tcW w:w="1018" w:type="dxa"/>
          </w:tcPr>
          <w:p w14:paraId="378DA1FC" w14:textId="77777777" w:rsidR="009370CF" w:rsidRPr="00407E49" w:rsidRDefault="009370CF" w:rsidP="009370CF">
            <w:pPr>
              <w:pStyle w:val="ListParagraph"/>
              <w:numPr>
                <w:ilvl w:val="0"/>
                <w:numId w:val="42"/>
              </w:numPr>
            </w:pPr>
          </w:p>
        </w:tc>
        <w:tc>
          <w:tcPr>
            <w:tcW w:w="145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F8C0555" w14:textId="28F632A2" w:rsidR="009370CF" w:rsidRPr="00407E49" w:rsidRDefault="009370CF" w:rsidP="009370CF">
            <w:pPr>
              <w:jc w:val="center"/>
            </w:pPr>
            <w:r>
              <w:rPr>
                <w:szCs w:val="20"/>
              </w:rPr>
              <w:t>a</w:t>
            </w:r>
          </w:p>
        </w:tc>
        <w:tc>
          <w:tcPr>
            <w:tcW w:w="676" w:type="dxa"/>
          </w:tcPr>
          <w:p w14:paraId="49B55DFA" w14:textId="03935D26" w:rsidR="009370CF" w:rsidRDefault="009370CF" w:rsidP="009370CF">
            <w:pPr>
              <w:jc w:val="center"/>
            </w:pPr>
            <w:r>
              <w:t>4</w:t>
            </w:r>
          </w:p>
        </w:tc>
        <w:tc>
          <w:tcPr>
            <w:tcW w:w="213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nil"/>
            <w:vAlign w:val="bottom"/>
          </w:tcPr>
          <w:p w14:paraId="4DE32054" w14:textId="7DB77D83" w:rsidR="009370CF" w:rsidRPr="00407E49" w:rsidRDefault="009370CF" w:rsidP="009370CF">
            <w:r>
              <w:rPr>
                <w:szCs w:val="20"/>
              </w:rPr>
              <w:t>PS.02.02.03.c</w:t>
            </w:r>
          </w:p>
        </w:tc>
        <w:tc>
          <w:tcPr>
            <w:tcW w:w="2131" w:type="dxa"/>
          </w:tcPr>
          <w:p w14:paraId="1D5C0E8F" w14:textId="77777777" w:rsidR="009370CF" w:rsidRPr="00407E49" w:rsidRDefault="009370CF" w:rsidP="009370CF"/>
        </w:tc>
        <w:tc>
          <w:tcPr>
            <w:tcW w:w="2132" w:type="dxa"/>
          </w:tcPr>
          <w:p w14:paraId="6FA747D5" w14:textId="77777777" w:rsidR="009370CF" w:rsidRPr="00407E49" w:rsidRDefault="009370CF" w:rsidP="009370CF"/>
        </w:tc>
      </w:tr>
    </w:tbl>
    <w:p w14:paraId="672CDA10" w14:textId="2BA4AA65" w:rsidR="007C6C98" w:rsidRDefault="007C6C98" w:rsidP="007C6C98">
      <w:r w:rsidRPr="00E76953">
        <w:tab/>
      </w:r>
    </w:p>
    <w:sectPr w:rsidR="007C6C98" w:rsidSect="00181E77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11" w:right="1411" w:bottom="1008" w:left="1411" w:header="720" w:footer="3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45D25" w14:textId="77777777" w:rsidR="00844897" w:rsidRDefault="00844897" w:rsidP="006B318B">
      <w:r>
        <w:separator/>
      </w:r>
    </w:p>
  </w:endnote>
  <w:endnote w:type="continuationSeparator" w:id="0">
    <w:p w14:paraId="373A83CA" w14:textId="77777777" w:rsidR="00844897" w:rsidRDefault="00844897" w:rsidP="006B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669219C3-58A4-438F-B4B4-7E436C29DCFC}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Anton">
    <w:altName w:val="Calibri"/>
    <w:charset w:val="00"/>
    <w:family w:val="auto"/>
    <w:pitch w:val="variable"/>
    <w:sig w:usb0="2000000F" w:usb1="00000000" w:usb2="00000000" w:usb3="00000000" w:csb0="00000193" w:csb1="00000000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56FD2355-0FAF-48C8-81F6-4F97BD1DAAEB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3" w:fontKey="{A7821BEC-67F6-46E7-AB3A-C272A3CFB492}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B8F94" w14:textId="77777777" w:rsidR="00E974FE" w:rsidRDefault="00E87B95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3638E" w14:textId="77777777" w:rsidR="006F45AE" w:rsidRDefault="006F45AE" w:rsidP="006B318B">
    <w:pPr>
      <w:pStyle w:val="Footer"/>
    </w:pPr>
    <w:r w:rsidRPr="00E87B95">
      <w:t>National FFA Organization Headquarters    6060 FFA Drive   |   Indianapolis, IN  46268-0960   |   317-802-6060   |   888-332-2668   |   FFA.org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25867" w14:textId="77777777" w:rsidR="00844897" w:rsidRDefault="00844897" w:rsidP="006B318B">
      <w:r>
        <w:separator/>
      </w:r>
    </w:p>
  </w:footnote>
  <w:footnote w:type="continuationSeparator" w:id="0">
    <w:p w14:paraId="62FC4036" w14:textId="77777777" w:rsidR="00844897" w:rsidRDefault="00844897" w:rsidP="006B3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D9759" w14:textId="77777777" w:rsidR="001C4D9D" w:rsidRDefault="001C4D9D" w:rsidP="006B318B">
    <w:pPr>
      <w:pStyle w:val="Header"/>
      <w:rPr>
        <w:noProof/>
      </w:rPr>
    </w:pPr>
  </w:p>
  <w:p w14:paraId="2F240D1F" w14:textId="77777777" w:rsidR="00E974FE" w:rsidRDefault="00E87B95" w:rsidP="006B318B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65966D43" wp14:editId="56EA81D3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60136" w14:textId="77777777" w:rsidR="004B7734" w:rsidRDefault="001C4D9D" w:rsidP="00A07A5C">
    <w:pPr>
      <w:pStyle w:val="Header"/>
      <w:tabs>
        <w:tab w:val="left" w:pos="8985"/>
      </w:tabs>
    </w:pPr>
    <w:r>
      <w:rPr>
        <w:noProof/>
      </w:rPr>
      <w:drawing>
        <wp:anchor distT="0" distB="0" distL="114300" distR="114300" simplePos="0" relativeHeight="251670528" behindDoc="0" locked="0" layoutInCell="1" allowOverlap="1" wp14:anchorId="7D83575C" wp14:editId="32BB7137">
          <wp:simplePos x="0" y="0"/>
          <wp:positionH relativeFrom="margin">
            <wp:align>left</wp:align>
          </wp:positionH>
          <wp:positionV relativeFrom="paragraph">
            <wp:posOffset>135890</wp:posOffset>
          </wp:positionV>
          <wp:extent cx="1559362" cy="676275"/>
          <wp:effectExtent l="0" t="0" r="3175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FFA Lettermark_Solid Filled Container_Blu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9362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7734">
      <w:rPr>
        <w:noProof/>
      </w:rPr>
      <w:drawing>
        <wp:anchor distT="0" distB="0" distL="114300" distR="114300" simplePos="0" relativeHeight="251671552" behindDoc="1" locked="0" layoutInCell="1" allowOverlap="1" wp14:anchorId="5BF30A25" wp14:editId="15D90C01">
          <wp:simplePos x="895350" y="447675"/>
          <wp:positionH relativeFrom="page">
            <wp:align>center</wp:align>
          </wp:positionH>
          <wp:positionV relativeFrom="page">
            <wp:posOffset>264160</wp:posOffset>
          </wp:positionV>
          <wp:extent cx="7138800" cy="9531607"/>
          <wp:effectExtent l="0" t="0" r="508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rmal fram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8800" cy="9531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2.75pt;height:9.75pt" o:bullet="t">
        <v:imagedata r:id="rId1" o:title="bullet"/>
      </v:shape>
    </w:pict>
  </w:numPicBullet>
  <w:abstractNum w:abstractNumId="0" w15:restartNumberingAfterBreak="0">
    <w:nsid w:val="FFFFFF7C"/>
    <w:multiLevelType w:val="singleLevel"/>
    <w:tmpl w:val="02EC65E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C618D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61CF66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56606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623FC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5014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8AD0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A29A5C"/>
    <w:lvl w:ilvl="0">
      <w:start w:val="1"/>
      <w:numFmt w:val="bullet"/>
      <w:pStyle w:val="ListBullet2"/>
      <w:lvlText w:val=""/>
      <w:lvlJc w:val="left"/>
      <w:pPr>
        <w:ind w:left="644" w:hanging="360"/>
      </w:pPr>
      <w:rPr>
        <w:rFonts w:ascii="Wingdings" w:hAnsi="Wingdings" w:hint="default"/>
        <w:color w:val="011E41" w:themeColor="text2"/>
      </w:rPr>
    </w:lvl>
  </w:abstractNum>
  <w:abstractNum w:abstractNumId="8" w15:restartNumberingAfterBreak="0">
    <w:nsid w:val="FFFFFF88"/>
    <w:multiLevelType w:val="singleLevel"/>
    <w:tmpl w:val="5DB69F6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38E5D10"/>
    <w:lvl w:ilvl="0">
      <w:start w:val="1"/>
      <w:numFmt w:val="bullet"/>
      <w:pStyle w:val="ListBullet"/>
      <w:lvlText w:val="•"/>
      <w:lvlJc w:val="left"/>
      <w:pPr>
        <w:ind w:left="360" w:hanging="360"/>
      </w:pPr>
      <w:rPr>
        <w:rFonts w:ascii="Arial" w:hAnsi="Arial" w:hint="default"/>
        <w:color w:val="011E41" w:themeColor="text2"/>
      </w:rPr>
    </w:lvl>
  </w:abstractNum>
  <w:abstractNum w:abstractNumId="10" w15:restartNumberingAfterBreak="0">
    <w:nsid w:val="0A337ABB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AD25B6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305077"/>
    <w:multiLevelType w:val="hybridMultilevel"/>
    <w:tmpl w:val="780E3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539B8"/>
    <w:multiLevelType w:val="multilevel"/>
    <w:tmpl w:val="13D2D0CC"/>
    <w:lvl w:ilvl="0">
      <w:start w:val="1"/>
      <w:numFmt w:val="upperLetter"/>
      <w:pStyle w:val="ExamAnswer"/>
      <w:lvlText w:val="%1."/>
      <w:lvlJc w:val="left"/>
      <w:pPr>
        <w:ind w:left="648" w:hanging="360"/>
      </w:p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14" w15:restartNumberingAfterBreak="0">
    <w:nsid w:val="29E31AEF"/>
    <w:multiLevelType w:val="multilevel"/>
    <w:tmpl w:val="13D2D0CC"/>
    <w:styleLink w:val="Style1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C1E04"/>
    <w:multiLevelType w:val="multilevel"/>
    <w:tmpl w:val="0A7EF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0F3D8A"/>
    <w:multiLevelType w:val="hybridMultilevel"/>
    <w:tmpl w:val="D526AE72"/>
    <w:lvl w:ilvl="0" w:tplc="E3663AD4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4D8767A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87F0FA3"/>
    <w:multiLevelType w:val="multilevel"/>
    <w:tmpl w:val="DF288A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A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D200F73"/>
    <w:multiLevelType w:val="hybridMultilevel"/>
    <w:tmpl w:val="C4687FC2"/>
    <w:lvl w:ilvl="0" w:tplc="D42C3E9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36088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7"/>
  </w:num>
  <w:num w:numId="2">
    <w:abstractNumId w:val="20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11"/>
  </w:num>
  <w:num w:numId="16">
    <w:abstractNumId w:val="13"/>
  </w:num>
  <w:num w:numId="17">
    <w:abstractNumId w:val="14"/>
  </w:num>
  <w:num w:numId="18">
    <w:abstractNumId w:val="8"/>
  </w:num>
  <w:num w:numId="19">
    <w:abstractNumId w:val="12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8"/>
  </w:num>
  <w:num w:numId="26">
    <w:abstractNumId w:val="8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</w:num>
  <w:num w:numId="43">
    <w:abstractNumId w:val="16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revisionView w:inkAnnotations="0"/>
  <w:defaultTabStop w:val="28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97"/>
    <w:rsid w:val="00056C17"/>
    <w:rsid w:val="000639BF"/>
    <w:rsid w:val="00106469"/>
    <w:rsid w:val="001541FB"/>
    <w:rsid w:val="00181E77"/>
    <w:rsid w:val="001C4D9D"/>
    <w:rsid w:val="001E56D8"/>
    <w:rsid w:val="001E6747"/>
    <w:rsid w:val="00206C6F"/>
    <w:rsid w:val="00226579"/>
    <w:rsid w:val="00275C8D"/>
    <w:rsid w:val="0028785F"/>
    <w:rsid w:val="002A4C33"/>
    <w:rsid w:val="002D1439"/>
    <w:rsid w:val="0030297C"/>
    <w:rsid w:val="00305907"/>
    <w:rsid w:val="00394708"/>
    <w:rsid w:val="003D06F0"/>
    <w:rsid w:val="003F1000"/>
    <w:rsid w:val="00406D3B"/>
    <w:rsid w:val="00433EA0"/>
    <w:rsid w:val="00462466"/>
    <w:rsid w:val="004625E0"/>
    <w:rsid w:val="0049616A"/>
    <w:rsid w:val="004B7734"/>
    <w:rsid w:val="004E0DB9"/>
    <w:rsid w:val="00500211"/>
    <w:rsid w:val="00575640"/>
    <w:rsid w:val="005B0FDD"/>
    <w:rsid w:val="005C6C87"/>
    <w:rsid w:val="005F0AE1"/>
    <w:rsid w:val="00611EA2"/>
    <w:rsid w:val="006B318B"/>
    <w:rsid w:val="006B533D"/>
    <w:rsid w:val="006F45AE"/>
    <w:rsid w:val="007208D7"/>
    <w:rsid w:val="0072530E"/>
    <w:rsid w:val="00740B4F"/>
    <w:rsid w:val="0079024C"/>
    <w:rsid w:val="007B2573"/>
    <w:rsid w:val="007C6C98"/>
    <w:rsid w:val="007E01A1"/>
    <w:rsid w:val="008421CB"/>
    <w:rsid w:val="00844897"/>
    <w:rsid w:val="00887564"/>
    <w:rsid w:val="008D3073"/>
    <w:rsid w:val="009370CF"/>
    <w:rsid w:val="00974B3A"/>
    <w:rsid w:val="00995841"/>
    <w:rsid w:val="009B007B"/>
    <w:rsid w:val="009D6B50"/>
    <w:rsid w:val="00A07A5C"/>
    <w:rsid w:val="00A766D4"/>
    <w:rsid w:val="00A903C8"/>
    <w:rsid w:val="00AC0609"/>
    <w:rsid w:val="00B73261"/>
    <w:rsid w:val="00BC37A9"/>
    <w:rsid w:val="00BD0C51"/>
    <w:rsid w:val="00C05B76"/>
    <w:rsid w:val="00C10B54"/>
    <w:rsid w:val="00C15363"/>
    <w:rsid w:val="00C35BB5"/>
    <w:rsid w:val="00C43A64"/>
    <w:rsid w:val="00C65667"/>
    <w:rsid w:val="00C82B7A"/>
    <w:rsid w:val="00C908BF"/>
    <w:rsid w:val="00CA4A0C"/>
    <w:rsid w:val="00CC278D"/>
    <w:rsid w:val="00D02CE2"/>
    <w:rsid w:val="00D27E09"/>
    <w:rsid w:val="00D77E96"/>
    <w:rsid w:val="00DE1200"/>
    <w:rsid w:val="00DF73FA"/>
    <w:rsid w:val="00E55329"/>
    <w:rsid w:val="00E80D18"/>
    <w:rsid w:val="00E87B95"/>
    <w:rsid w:val="00E974FE"/>
    <w:rsid w:val="00EC27BF"/>
    <w:rsid w:val="00ED2C7B"/>
    <w:rsid w:val="00FB59A5"/>
    <w:rsid w:val="00FF42E6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A77B85"/>
  <w15:chartTrackingRefBased/>
  <w15:docId w15:val="{D9848765-6E1F-497A-B8BC-BED3A6A35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11E41" w:themeColor="text2"/>
        <w:sz w:val="18"/>
        <w:szCs w:val="18"/>
        <w:lang w:val="en-GB" w:eastAsia="en-US" w:bidi="ar-SA"/>
      </w:rPr>
    </w:rPrDefault>
    <w:pPrDefault>
      <w:pPr>
        <w:spacing w:after="160" w:line="225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/>
    <w:lsdException w:name="heading 2" w:semiHidden="1" w:uiPriority="9" w:unhideWhenUsed="1" w:qFormat="1"/>
    <w:lsdException w:name="heading 3" w:semiHidden="1" w:uiPriority="4" w:unhideWhenUsed="1" w:qFormat="1"/>
    <w:lsdException w:name="heading 4" w:semiHidden="1" w:uiPriority="5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6" w:unhideWhenUsed="1"/>
    <w:lsdException w:name="List Number" w:semiHidden="1" w:uiPriority="8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7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12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C98"/>
    <w:rPr>
      <w:lang w:val="en-US"/>
    </w:rPr>
  </w:style>
  <w:style w:type="paragraph" w:styleId="Heading1">
    <w:name w:val="heading 1"/>
    <w:basedOn w:val="Normal"/>
    <w:next w:val="Normal"/>
    <w:link w:val="Heading1Char"/>
    <w:uiPriority w:val="2"/>
    <w:rsid w:val="00E80D18"/>
    <w:pPr>
      <w:keepNext/>
      <w:keepLines/>
      <w:spacing w:after="200" w:line="592" w:lineRule="atLeast"/>
      <w:outlineLvl w:val="0"/>
    </w:pPr>
    <w:rPr>
      <w:rFonts w:asciiTheme="majorHAnsi" w:eastAsiaTheme="majorEastAsia" w:hAnsiTheme="majorHAnsi" w:cstheme="majorBidi"/>
      <w:sz w:val="36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0D18"/>
    <w:pPr>
      <w:keepNext/>
      <w:keepLines/>
      <w:spacing w:before="40" w:after="0" w:line="336" w:lineRule="atLeast"/>
      <w:outlineLvl w:val="1"/>
    </w:pPr>
    <w:rPr>
      <w:rFonts w:asciiTheme="majorHAnsi" w:eastAsiaTheme="majorEastAsia" w:hAnsiTheme="majorHAnsi" w:cstheme="majorBidi"/>
      <w:sz w:val="28"/>
      <w:szCs w:val="26"/>
      <w:lang w:val="en-GB"/>
    </w:rPr>
  </w:style>
  <w:style w:type="paragraph" w:styleId="Heading3">
    <w:name w:val="heading 3"/>
    <w:aliases w:val="Heading"/>
    <w:basedOn w:val="Normal"/>
    <w:next w:val="Normal"/>
    <w:link w:val="Heading3Char"/>
    <w:uiPriority w:val="4"/>
    <w:unhideWhenUsed/>
    <w:qFormat/>
    <w:rsid w:val="00E80D18"/>
    <w:pPr>
      <w:keepNext/>
      <w:keepLines/>
      <w:spacing w:before="40" w:after="0" w:line="288" w:lineRule="atLeast"/>
      <w:outlineLvl w:val="2"/>
    </w:pPr>
    <w:rPr>
      <w:rFonts w:asciiTheme="majorHAnsi" w:eastAsiaTheme="majorEastAsia" w:hAnsiTheme="majorHAnsi" w:cstheme="majorBidi"/>
      <w:lang w:val="en-GB"/>
    </w:rPr>
  </w:style>
  <w:style w:type="paragraph" w:styleId="Heading4">
    <w:name w:val="heading 4"/>
    <w:basedOn w:val="Normal"/>
    <w:next w:val="Normal"/>
    <w:link w:val="Heading4Char"/>
    <w:uiPriority w:val="5"/>
    <w:unhideWhenUsed/>
    <w:qFormat/>
    <w:rsid w:val="00406D3B"/>
    <w:pPr>
      <w:keepNext/>
      <w:keepLines/>
      <w:spacing w:before="40" w:after="0"/>
      <w:outlineLvl w:val="3"/>
    </w:pPr>
    <w:rPr>
      <w:rFonts w:ascii="DM Serif Text" w:eastAsiaTheme="majorEastAsia" w:hAnsi="DM Serif Text" w:cstheme="majorBidi"/>
      <w:iCs/>
      <w:color w:val="E1251B" w:themeColor="accent4"/>
      <w:sz w:val="20"/>
      <w:lang w:val="en-G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7B257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03771" w:themeColor="accent1" w:themeShade="BF"/>
      <w:lang w:val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7B25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44B" w:themeColor="accent1" w:themeShade="7F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7B25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244B" w:themeColor="accent1" w:themeShade="7F"/>
      <w:lang w:val="en-G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7B257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rsid w:val="007B257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unhideWhenUsed/>
    <w:rsid w:val="007B2573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7B2573"/>
    <w:pPr>
      <w:numPr>
        <w:numId w:val="2"/>
      </w:numPr>
    </w:pPr>
  </w:style>
  <w:style w:type="character" w:customStyle="1" w:styleId="Heading1Char">
    <w:name w:val="Heading 1 Char"/>
    <w:basedOn w:val="DefaultParagraphFont"/>
    <w:link w:val="Heading1"/>
    <w:uiPriority w:val="2"/>
    <w:rsid w:val="00E80D18"/>
    <w:rPr>
      <w:rFonts w:asciiTheme="majorHAnsi" w:eastAsiaTheme="majorEastAsia" w:hAnsiTheme="majorHAnsi" w:cstheme="majorBidi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80D18"/>
    <w:rPr>
      <w:rFonts w:asciiTheme="majorHAnsi" w:eastAsiaTheme="majorEastAsia" w:hAnsiTheme="majorHAnsi" w:cstheme="majorBidi"/>
      <w:sz w:val="28"/>
      <w:szCs w:val="26"/>
    </w:rPr>
  </w:style>
  <w:style w:type="character" w:customStyle="1" w:styleId="Heading3Char">
    <w:name w:val="Heading 3 Char"/>
    <w:aliases w:val="Heading Char"/>
    <w:basedOn w:val="DefaultParagraphFont"/>
    <w:link w:val="Heading3"/>
    <w:uiPriority w:val="4"/>
    <w:rsid w:val="00E80D18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5"/>
    <w:rsid w:val="00406D3B"/>
    <w:rPr>
      <w:rFonts w:ascii="DM Serif Text" w:eastAsiaTheme="majorEastAsia" w:hAnsi="DM Serif Text" w:cstheme="majorBidi"/>
      <w:iCs/>
      <w:color w:val="E1251B" w:themeColor="accent4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2573"/>
    <w:rPr>
      <w:rFonts w:asciiTheme="majorHAnsi" w:eastAsiaTheme="majorEastAsia" w:hAnsiTheme="majorHAnsi" w:cstheme="majorBidi"/>
      <w:color w:val="00377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2573"/>
    <w:rPr>
      <w:rFonts w:asciiTheme="majorHAnsi" w:eastAsiaTheme="majorEastAsia" w:hAnsiTheme="majorHAnsi" w:cstheme="majorBidi"/>
      <w:color w:val="00244B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2573"/>
    <w:rPr>
      <w:rFonts w:asciiTheme="majorHAnsi" w:eastAsiaTheme="majorEastAsia" w:hAnsiTheme="majorHAnsi" w:cstheme="majorBidi"/>
      <w:i/>
      <w:iCs/>
      <w:color w:val="00244B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257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25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7B2573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573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7B2573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7B2573"/>
    <w:pPr>
      <w:pBdr>
        <w:top w:val="single" w:sz="2" w:space="10" w:color="004A98" w:themeColor="accent1"/>
        <w:left w:val="single" w:sz="2" w:space="10" w:color="004A98" w:themeColor="accent1"/>
        <w:bottom w:val="single" w:sz="2" w:space="10" w:color="004A98" w:themeColor="accent1"/>
        <w:right w:val="single" w:sz="2" w:space="10" w:color="004A98" w:themeColor="accent1"/>
      </w:pBdr>
      <w:ind w:left="1152" w:right="1152"/>
    </w:pPr>
    <w:rPr>
      <w:rFonts w:eastAsiaTheme="minorEastAsia"/>
      <w:i/>
      <w:iCs/>
      <w:color w:val="004A98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B2573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B2573"/>
  </w:style>
  <w:style w:type="paragraph" w:styleId="BodyText2">
    <w:name w:val="Body Text 2"/>
    <w:basedOn w:val="Normal"/>
    <w:link w:val="BodyText2Char"/>
    <w:uiPriority w:val="99"/>
    <w:semiHidden/>
    <w:unhideWhenUsed/>
    <w:rsid w:val="007B2573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2573"/>
  </w:style>
  <w:style w:type="paragraph" w:styleId="BodyText3">
    <w:name w:val="Body Text 3"/>
    <w:basedOn w:val="Normal"/>
    <w:link w:val="BodyText3Char"/>
    <w:uiPriority w:val="99"/>
    <w:semiHidden/>
    <w:unhideWhenUsed/>
    <w:rsid w:val="007B2573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257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B257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7B257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B2573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B257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B2573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7B257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B2573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7B257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B2573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7B2573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rsid w:val="007B257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10"/>
    <w:unhideWhenUsed/>
    <w:qFormat/>
    <w:rsid w:val="00C65667"/>
    <w:pPr>
      <w:spacing w:before="40" w:line="168" w:lineRule="atLeast"/>
    </w:pPr>
    <w:rPr>
      <w:iCs/>
      <w:sz w:val="14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7B2573"/>
  </w:style>
  <w:style w:type="character" w:styleId="CommentReference">
    <w:name w:val="annotation reference"/>
    <w:basedOn w:val="DefaultParagraphFont"/>
    <w:uiPriority w:val="99"/>
    <w:semiHidden/>
    <w:unhideWhenUsed/>
    <w:rsid w:val="007B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2573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2573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B2573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7B2573"/>
  </w:style>
  <w:style w:type="paragraph" w:styleId="DocumentMap">
    <w:name w:val="Document Map"/>
    <w:basedOn w:val="Normal"/>
    <w:link w:val="DocumentMapChar"/>
    <w:uiPriority w:val="99"/>
    <w:semiHidden/>
    <w:unhideWhenUsed/>
    <w:rsid w:val="007B2573"/>
    <w:pPr>
      <w:spacing w:after="0" w:line="240" w:lineRule="auto"/>
    </w:pPr>
    <w:rPr>
      <w:rFonts w:ascii="Segoe UI" w:hAnsi="Segoe UI" w:cs="Segoe UI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2573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7B2573"/>
  </w:style>
  <w:style w:type="character" w:styleId="Emphasis">
    <w:name w:val="Emphasis"/>
    <w:basedOn w:val="DefaultParagraphFont"/>
    <w:uiPriority w:val="20"/>
    <w:semiHidden/>
    <w:rsid w:val="007B2573"/>
    <w:rPr>
      <w:i/>
      <w:iCs/>
    </w:rPr>
  </w:style>
  <w:style w:type="character" w:styleId="EndnoteReference">
    <w:name w:val="endnote reference"/>
    <w:basedOn w:val="DefaultParagraphFont"/>
    <w:uiPriority w:val="9"/>
    <w:semiHidden/>
    <w:unhideWhenUsed/>
    <w:rsid w:val="007B257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2573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7B2573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7B257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B257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87B95"/>
    <w:pPr>
      <w:tabs>
        <w:tab w:val="center" w:pos="4513"/>
        <w:tab w:val="right" w:pos="9026"/>
      </w:tabs>
      <w:spacing w:after="0" w:line="240" w:lineRule="auto"/>
      <w:jc w:val="center"/>
    </w:pPr>
    <w:rPr>
      <w:b/>
      <w:color w:val="004A98" w:themeColor="accent1"/>
      <w:sz w:val="1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E87B95"/>
    <w:rPr>
      <w:b/>
      <w:color w:val="004A98" w:themeColor="accent1"/>
      <w:sz w:val="12"/>
    </w:rPr>
  </w:style>
  <w:style w:type="character" w:styleId="FootnoteReference">
    <w:name w:val="footnote reference"/>
    <w:basedOn w:val="DefaultParagraphFont"/>
    <w:uiPriority w:val="99"/>
    <w:semiHidden/>
    <w:unhideWhenUsed/>
    <w:rsid w:val="007B257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2573"/>
    <w:pPr>
      <w:spacing w:after="0" w:line="240" w:lineRule="auto"/>
    </w:pPr>
    <w:rPr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2573"/>
    <w:rPr>
      <w:sz w:val="20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2573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7B2573"/>
  </w:style>
  <w:style w:type="character" w:styleId="HTMLAcronym">
    <w:name w:val="HTML Acronym"/>
    <w:basedOn w:val="DefaultParagraphFont"/>
    <w:uiPriority w:val="99"/>
    <w:semiHidden/>
    <w:unhideWhenUsed/>
    <w:rsid w:val="007B2573"/>
  </w:style>
  <w:style w:type="paragraph" w:styleId="HTMLAddress">
    <w:name w:val="HTML Address"/>
    <w:basedOn w:val="Normal"/>
    <w:link w:val="HTMLAddressChar"/>
    <w:uiPriority w:val="99"/>
    <w:semiHidden/>
    <w:unhideWhenUsed/>
    <w:rsid w:val="007B2573"/>
    <w:pPr>
      <w:spacing w:after="0"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7B257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7B257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7B257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7B2573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7B2573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7B257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7B257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7B2573"/>
    <w:pPr>
      <w:spacing w:after="0"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7B2573"/>
    <w:rPr>
      <w:rFonts w:asciiTheme="majorHAnsi" w:eastAsiaTheme="majorEastAsia" w:hAnsiTheme="majorHAnsi" w:cstheme="majorBidi"/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rsid w:val="007B2573"/>
    <w:rPr>
      <w:i/>
      <w:iCs/>
      <w:color w:val="004A9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7B2573"/>
    <w:pPr>
      <w:pBdr>
        <w:top w:val="single" w:sz="4" w:space="10" w:color="004A98" w:themeColor="accent1"/>
        <w:bottom w:val="single" w:sz="4" w:space="10" w:color="004A98" w:themeColor="accent1"/>
      </w:pBdr>
      <w:spacing w:before="360" w:after="360"/>
      <w:ind w:left="864" w:right="864"/>
      <w:jc w:val="center"/>
    </w:pPr>
    <w:rPr>
      <w:i/>
      <w:iCs/>
      <w:color w:val="004A98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2573"/>
    <w:rPr>
      <w:i/>
      <w:iCs/>
      <w:color w:val="004A98" w:themeColor="accent1"/>
    </w:rPr>
  </w:style>
  <w:style w:type="character" w:styleId="IntenseReference">
    <w:name w:val="Intense Reference"/>
    <w:basedOn w:val="DefaultParagraphFont"/>
    <w:uiPriority w:val="32"/>
    <w:semiHidden/>
    <w:rsid w:val="007B2573"/>
    <w:rPr>
      <w:b/>
      <w:bCs/>
      <w:smallCaps/>
      <w:color w:val="004A98" w:themeColor="accent1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7B2573"/>
  </w:style>
  <w:style w:type="paragraph" w:styleId="List">
    <w:name w:val="List"/>
    <w:basedOn w:val="Normal"/>
    <w:uiPriority w:val="99"/>
    <w:semiHidden/>
    <w:unhideWhenUsed/>
    <w:rsid w:val="007B2573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7B2573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7B2573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7B2573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7B2573"/>
    <w:pPr>
      <w:ind w:left="1415" w:hanging="283"/>
      <w:contextualSpacing/>
    </w:pPr>
    <w:rPr>
      <w:lang w:val="en-GB"/>
    </w:rPr>
  </w:style>
  <w:style w:type="paragraph" w:styleId="ListBullet">
    <w:name w:val="List Bullet"/>
    <w:basedOn w:val="Normal"/>
    <w:uiPriority w:val="6"/>
    <w:unhideWhenUsed/>
    <w:rsid w:val="00C65667"/>
    <w:pPr>
      <w:numPr>
        <w:numId w:val="4"/>
      </w:numPr>
    </w:pPr>
    <w:rPr>
      <w:lang w:val="en-GB"/>
    </w:rPr>
  </w:style>
  <w:style w:type="paragraph" w:styleId="ListBullet2">
    <w:name w:val="List Bullet 2"/>
    <w:basedOn w:val="Normal"/>
    <w:uiPriority w:val="7"/>
    <w:unhideWhenUsed/>
    <w:rsid w:val="00C65667"/>
    <w:pPr>
      <w:numPr>
        <w:numId w:val="5"/>
      </w:numPr>
    </w:pPr>
    <w:rPr>
      <w:lang w:val="en-GB"/>
    </w:rPr>
  </w:style>
  <w:style w:type="paragraph" w:styleId="ListBullet3">
    <w:name w:val="List Bullet 3"/>
    <w:basedOn w:val="Normal"/>
    <w:uiPriority w:val="99"/>
    <w:semiHidden/>
    <w:unhideWhenUsed/>
    <w:rsid w:val="007B2573"/>
    <w:pPr>
      <w:numPr>
        <w:numId w:val="6"/>
      </w:numPr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7B2573"/>
    <w:pPr>
      <w:numPr>
        <w:numId w:val="7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7B2573"/>
    <w:pPr>
      <w:numPr>
        <w:numId w:val="8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7B2573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7B2573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7B2573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7B2573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7B2573"/>
    <w:pPr>
      <w:spacing w:after="120"/>
      <w:ind w:left="1415"/>
      <w:contextualSpacing/>
    </w:pPr>
    <w:rPr>
      <w:lang w:val="en-GB"/>
    </w:rPr>
  </w:style>
  <w:style w:type="paragraph" w:styleId="ListNumber">
    <w:name w:val="List Number"/>
    <w:aliases w:val="Exam Question"/>
    <w:basedOn w:val="ListNumber2"/>
    <w:link w:val="ListNumberChar"/>
    <w:uiPriority w:val="8"/>
    <w:unhideWhenUsed/>
    <w:qFormat/>
    <w:rsid w:val="00974B3A"/>
    <w:pPr>
      <w:numPr>
        <w:numId w:val="9"/>
      </w:numPr>
      <w:tabs>
        <w:tab w:val="clear" w:pos="360"/>
        <w:tab w:val="left" w:pos="720"/>
      </w:tabs>
      <w:spacing w:after="240"/>
      <w:ind w:left="720" w:hanging="720"/>
      <w:contextualSpacing w:val="0"/>
    </w:pPr>
  </w:style>
  <w:style w:type="paragraph" w:styleId="ListNumber2">
    <w:name w:val="List Number 2"/>
    <w:basedOn w:val="Normal"/>
    <w:uiPriority w:val="99"/>
    <w:semiHidden/>
    <w:unhideWhenUsed/>
    <w:rsid w:val="007B2573"/>
    <w:pPr>
      <w:numPr>
        <w:numId w:val="10"/>
      </w:numPr>
      <w:contextualSpacing/>
    </w:pPr>
    <w:rPr>
      <w:lang w:val="en-GB"/>
    </w:rPr>
  </w:style>
  <w:style w:type="paragraph" w:styleId="ListNumber3">
    <w:name w:val="List Number 3"/>
    <w:basedOn w:val="Normal"/>
    <w:uiPriority w:val="99"/>
    <w:semiHidden/>
    <w:unhideWhenUsed/>
    <w:rsid w:val="007B2573"/>
    <w:pPr>
      <w:numPr>
        <w:numId w:val="11"/>
      </w:numPr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7B2573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7B2573"/>
    <w:pPr>
      <w:numPr>
        <w:numId w:val="13"/>
      </w:numPr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7B2573"/>
    <w:pPr>
      <w:ind w:left="720"/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7B25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7B2573"/>
    <w:rPr>
      <w:rFonts w:ascii="Consolas" w:hAnsi="Consolas" w:cs="Consolas"/>
      <w:sz w:val="20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7B257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B25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7B25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rsid w:val="007B2573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7B2573"/>
    <w:rPr>
      <w:rFonts w:ascii="Times New Roman" w:hAnsi="Times New Roman" w:cs="Times New Roman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7B2573"/>
    <w:pPr>
      <w:ind w:left="720"/>
    </w:pPr>
    <w:rPr>
      <w:lang w:val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B2573"/>
    <w:pPr>
      <w:spacing w:after="0" w:line="240" w:lineRule="auto"/>
    </w:pPr>
    <w:rPr>
      <w:lang w:val="en-GB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7B2573"/>
  </w:style>
  <w:style w:type="character" w:styleId="PageNumber">
    <w:name w:val="page number"/>
    <w:basedOn w:val="DefaultParagraphFont"/>
    <w:uiPriority w:val="99"/>
    <w:semiHidden/>
    <w:unhideWhenUsed/>
    <w:rsid w:val="007B2573"/>
  </w:style>
  <w:style w:type="character" w:styleId="PlaceholderText">
    <w:name w:val="Placeholder Text"/>
    <w:basedOn w:val="DefaultParagraphFont"/>
    <w:uiPriority w:val="99"/>
    <w:semiHidden/>
    <w:rsid w:val="007B2573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B2573"/>
    <w:pPr>
      <w:spacing w:after="0" w:line="240" w:lineRule="auto"/>
    </w:pPr>
    <w:rPr>
      <w:rFonts w:ascii="Consolas" w:hAnsi="Consolas" w:cs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B2573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9"/>
    <w:rsid w:val="00500211"/>
    <w:pPr>
      <w:spacing w:before="240" w:after="240" w:line="330" w:lineRule="atLeast"/>
      <w:ind w:left="1440" w:right="1440"/>
    </w:pPr>
    <w:rPr>
      <w:rFonts w:ascii="DM Serif Text" w:hAnsi="DM Serif Text"/>
      <w:b/>
      <w:iCs/>
      <w:color w:val="00ACE5" w:themeColor="accent5"/>
      <w:lang w:val="en-GB"/>
    </w:rPr>
  </w:style>
  <w:style w:type="character" w:customStyle="1" w:styleId="QuoteChar">
    <w:name w:val="Quote Char"/>
    <w:basedOn w:val="DefaultParagraphFont"/>
    <w:link w:val="Quote"/>
    <w:uiPriority w:val="9"/>
    <w:rsid w:val="00500211"/>
    <w:rPr>
      <w:rFonts w:ascii="DM Serif Text" w:hAnsi="DM Serif Text"/>
      <w:b/>
      <w:iCs/>
      <w:color w:val="00ACE5" w:themeColor="accent5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B2573"/>
    <w:rPr>
      <w:lang w:val="en-GB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B2573"/>
  </w:style>
  <w:style w:type="paragraph" w:styleId="Signature">
    <w:name w:val="Signature"/>
    <w:basedOn w:val="Normal"/>
    <w:link w:val="SignatureChar"/>
    <w:uiPriority w:val="99"/>
    <w:semiHidden/>
    <w:unhideWhenUsed/>
    <w:rsid w:val="007B2573"/>
    <w:pPr>
      <w:spacing w:after="0" w:line="240" w:lineRule="auto"/>
      <w:ind w:left="4252"/>
    </w:pPr>
    <w:rPr>
      <w:lang w:val="en-GB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B2573"/>
  </w:style>
  <w:style w:type="character" w:styleId="SmartHyperlink">
    <w:name w:val="Smart Hyperlink"/>
    <w:basedOn w:val="DefaultParagraphFont"/>
    <w:uiPriority w:val="99"/>
    <w:semiHidden/>
    <w:unhideWhenUsed/>
    <w:rsid w:val="007B2573"/>
    <w:rPr>
      <w:u w:val="dotted"/>
    </w:rPr>
  </w:style>
  <w:style w:type="character" w:customStyle="1" w:styleId="SmartLink1">
    <w:name w:val="SmartLink1"/>
    <w:basedOn w:val="DefaultParagraphFont"/>
    <w:uiPriority w:val="99"/>
    <w:semiHidden/>
    <w:unhideWhenUsed/>
    <w:rsid w:val="007B257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semiHidden/>
    <w:rsid w:val="007B2573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7B2573"/>
    <w:pPr>
      <w:numPr>
        <w:ilvl w:val="1"/>
      </w:numPr>
    </w:pPr>
    <w:rPr>
      <w:rFonts w:eastAsiaTheme="minorEastAsia"/>
      <w:color w:val="5A5A5A" w:themeColor="text1" w:themeTint="A5"/>
      <w:spacing w:val="15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7B2573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rsid w:val="007B257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7B2573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7B2573"/>
    <w:pPr>
      <w:spacing w:after="0"/>
      <w:ind w:left="220" w:hanging="220"/>
    </w:pPr>
    <w:rPr>
      <w:lang w:val="en-GB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7B2573"/>
    <w:pPr>
      <w:spacing w:after="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rsid w:val="00E80D18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E80D18"/>
    <w:rPr>
      <w:rFonts w:asciiTheme="majorHAnsi" w:eastAsiaTheme="majorEastAsia" w:hAnsiTheme="majorHAnsi" w:cstheme="majorBidi"/>
      <w:caps/>
      <w:color w:val="004A98" w:themeColor="accent1"/>
      <w:kern w:val="28"/>
      <w:sz w:val="48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7B2573"/>
    <w:pPr>
      <w:spacing w:before="120"/>
    </w:pPr>
    <w:rPr>
      <w:rFonts w:asciiTheme="majorHAnsi" w:eastAsiaTheme="majorEastAsia" w:hAnsiTheme="majorHAnsi" w:cstheme="majorBidi"/>
      <w:b/>
      <w:bCs/>
      <w:lang w:val="en-GB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B2573"/>
    <w:pPr>
      <w:spacing w:after="100"/>
    </w:pPr>
    <w:rPr>
      <w:lang w:val="en-GB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7B2573"/>
    <w:pPr>
      <w:spacing w:after="100"/>
      <w:ind w:left="220"/>
    </w:pPr>
    <w:rPr>
      <w:lang w:val="en-GB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B2573"/>
    <w:pPr>
      <w:spacing w:after="100"/>
      <w:ind w:left="440"/>
    </w:pPr>
    <w:rPr>
      <w:lang w:val="en-GB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B2573"/>
    <w:pPr>
      <w:spacing w:after="100"/>
      <w:ind w:left="660"/>
    </w:pPr>
    <w:rPr>
      <w:lang w:val="en-GB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B2573"/>
    <w:pPr>
      <w:spacing w:after="100"/>
      <w:ind w:left="880"/>
    </w:pPr>
    <w:rPr>
      <w:lang w:val="en-GB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B2573"/>
    <w:pPr>
      <w:spacing w:after="100"/>
      <w:ind w:left="1100"/>
    </w:pPr>
    <w:rPr>
      <w:lang w:val="en-GB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B2573"/>
    <w:pPr>
      <w:spacing w:after="100"/>
      <w:ind w:left="1320"/>
    </w:pPr>
    <w:rPr>
      <w:lang w:val="en-GB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B2573"/>
    <w:pPr>
      <w:spacing w:after="100"/>
      <w:ind w:left="1540"/>
    </w:pPr>
    <w:rPr>
      <w:lang w:val="en-GB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B2573"/>
    <w:pPr>
      <w:spacing w:after="100"/>
      <w:ind w:left="1760"/>
    </w:pPr>
    <w:rPr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rsid w:val="007B257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7B25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65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C65667"/>
    <w:pPr>
      <w:spacing w:after="0" w:line="240" w:lineRule="auto"/>
    </w:pPr>
    <w:tblPr>
      <w:tblStyleRowBandSize w:val="1"/>
      <w:tblStyleColBandSize w:val="1"/>
      <w:tblBorders>
        <w:top w:val="single" w:sz="4" w:space="0" w:color="2890FF" w:themeColor="accent1" w:themeTint="99"/>
        <w:left w:val="single" w:sz="4" w:space="0" w:color="2890FF" w:themeColor="accent1" w:themeTint="99"/>
        <w:bottom w:val="single" w:sz="4" w:space="0" w:color="2890FF" w:themeColor="accent1" w:themeTint="99"/>
        <w:right w:val="single" w:sz="4" w:space="0" w:color="2890FF" w:themeColor="accent1" w:themeTint="99"/>
        <w:insideH w:val="single" w:sz="4" w:space="0" w:color="2890FF" w:themeColor="accent1" w:themeTint="99"/>
        <w:insideV w:val="single" w:sz="4" w:space="0" w:color="289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A98" w:themeColor="accent1"/>
          <w:left w:val="single" w:sz="4" w:space="0" w:color="004A98" w:themeColor="accent1"/>
          <w:bottom w:val="single" w:sz="4" w:space="0" w:color="004A98" w:themeColor="accent1"/>
          <w:right w:val="single" w:sz="4" w:space="0" w:color="004A98" w:themeColor="accent1"/>
          <w:insideH w:val="nil"/>
          <w:insideV w:val="nil"/>
        </w:tcBorders>
        <w:shd w:val="clear" w:color="auto" w:fill="004A98" w:themeFill="accent1"/>
      </w:tcPr>
    </w:tblStylePr>
    <w:tblStylePr w:type="lastRow">
      <w:rPr>
        <w:b/>
        <w:bCs/>
      </w:rPr>
      <w:tblPr/>
      <w:tcPr>
        <w:tcBorders>
          <w:top w:val="double" w:sz="4" w:space="0" w:color="004A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AFF" w:themeFill="accent1" w:themeFillTint="33"/>
      </w:tcPr>
    </w:tblStylePr>
    <w:tblStylePr w:type="band1Horz">
      <w:tblPr/>
      <w:tcPr>
        <w:shd w:val="clear" w:color="auto" w:fill="B7DAFF" w:themeFill="accent1" w:themeFillTint="33"/>
      </w:tcPr>
    </w:tblStylePr>
  </w:style>
  <w:style w:type="table" w:customStyle="1" w:styleId="FFATable1">
    <w:name w:val="FFA Table 1"/>
    <w:basedOn w:val="TableNormal"/>
    <w:uiPriority w:val="99"/>
    <w:rsid w:val="00611EA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bottom w:w="28" w:type="dxa"/>
      </w:tblCellMar>
    </w:tblPr>
    <w:trPr>
      <w:tblHeader/>
    </w:trPr>
    <w:tcPr>
      <w:shd w:val="clear" w:color="auto" w:fill="FFFFFF" w:themeFill="background1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11E41" w:themeFill="text2"/>
      </w:tcPr>
    </w:tblStylePr>
  </w:style>
  <w:style w:type="numbering" w:customStyle="1" w:styleId="Style1">
    <w:name w:val="Style1"/>
    <w:uiPriority w:val="99"/>
    <w:rsid w:val="00305907"/>
    <w:pPr>
      <w:numPr>
        <w:numId w:val="17"/>
      </w:numPr>
    </w:pPr>
  </w:style>
  <w:style w:type="paragraph" w:customStyle="1" w:styleId="ExamAnswer">
    <w:name w:val="Exam Answer"/>
    <w:basedOn w:val="ListNumber"/>
    <w:link w:val="ExamAnswerChar"/>
    <w:qFormat/>
    <w:rsid w:val="00A07A5C"/>
    <w:pPr>
      <w:numPr>
        <w:numId w:val="16"/>
      </w:numPr>
      <w:spacing w:line="120" w:lineRule="atLeast"/>
    </w:pPr>
  </w:style>
  <w:style w:type="paragraph" w:customStyle="1" w:styleId="Instructions">
    <w:name w:val="Instructions"/>
    <w:basedOn w:val="Normal"/>
    <w:link w:val="InstructionsChar"/>
    <w:qFormat/>
    <w:rsid w:val="00A07A5C"/>
    <w:pPr>
      <w:spacing w:after="240"/>
    </w:pPr>
    <w:rPr>
      <w:i/>
      <w:iCs/>
    </w:rPr>
  </w:style>
  <w:style w:type="character" w:customStyle="1" w:styleId="ListNumberChar">
    <w:name w:val="List Number Char"/>
    <w:aliases w:val="Exam Question Char"/>
    <w:basedOn w:val="DefaultParagraphFont"/>
    <w:link w:val="ListNumber"/>
    <w:uiPriority w:val="8"/>
    <w:rsid w:val="00974B3A"/>
    <w:rPr>
      <w:sz w:val="24"/>
      <w:szCs w:val="24"/>
    </w:rPr>
  </w:style>
  <w:style w:type="character" w:customStyle="1" w:styleId="ExamAnswerChar">
    <w:name w:val="Exam Answer Char"/>
    <w:basedOn w:val="ListNumberChar"/>
    <w:link w:val="ExamAnswer"/>
    <w:rsid w:val="00A07A5C"/>
    <w:rPr>
      <w:sz w:val="24"/>
      <w:szCs w:val="24"/>
    </w:rPr>
  </w:style>
  <w:style w:type="character" w:customStyle="1" w:styleId="InstructionsChar">
    <w:name w:val="Instructions Char"/>
    <w:basedOn w:val="DefaultParagraphFont"/>
    <w:link w:val="Instructions"/>
    <w:rsid w:val="00A07A5C"/>
    <w:rPr>
      <w:i/>
      <w:iCs/>
      <w:sz w:val="24"/>
      <w:szCs w:val="24"/>
      <w:lang w:val="en-US"/>
    </w:rPr>
  </w:style>
  <w:style w:type="paragraph" w:customStyle="1" w:styleId="FFABody">
    <w:name w:val="FFA Body"/>
    <w:basedOn w:val="Normal"/>
    <w:link w:val="FFABodyChar"/>
    <w:qFormat/>
    <w:rsid w:val="007C6C98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7C6C98"/>
    <w:rPr>
      <w:rFonts w:ascii="Verdana" w:eastAsiaTheme="minorEastAsia" w:hAnsi="Verdana" w:cs="Lasiver-Regular"/>
      <w:color w:val="505150"/>
      <w:sz w:val="17"/>
      <w:szCs w:val="17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ile\Downloads\Exam%20Key%20and%20AFNR%20Standards%20Template.dotx" TargetMode="External"/></Relationships>
</file>

<file path=word/theme/theme1.xml><?xml version="1.0" encoding="utf-8"?>
<a:theme xmlns:a="http://schemas.openxmlformats.org/drawingml/2006/main" name="Office Theme">
  <a:themeElements>
    <a:clrScheme name="FFA">
      <a:dk1>
        <a:sysClr val="windowText" lastClr="000000"/>
      </a:dk1>
      <a:lt1>
        <a:sysClr val="window" lastClr="FFFFFF"/>
      </a:lt1>
      <a:dk2>
        <a:srgbClr val="011E41"/>
      </a:dk2>
      <a:lt2>
        <a:srgbClr val="F2DAB2"/>
      </a:lt2>
      <a:accent1>
        <a:srgbClr val="004A98"/>
      </a:accent1>
      <a:accent2>
        <a:srgbClr val="ED7D31"/>
      </a:accent2>
      <a:accent3>
        <a:srgbClr val="F5B335"/>
      </a:accent3>
      <a:accent4>
        <a:srgbClr val="E1251B"/>
      </a:accent4>
      <a:accent5>
        <a:srgbClr val="00ACE5"/>
      </a:accent5>
      <a:accent6>
        <a:srgbClr val="51A99B"/>
      </a:accent6>
      <a:hlink>
        <a:srgbClr val="0563C1"/>
      </a:hlink>
      <a:folHlink>
        <a:srgbClr val="954F72"/>
      </a:folHlink>
    </a:clrScheme>
    <a:fontScheme name="FFA">
      <a:majorFont>
        <a:latin typeface="Anton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50623E-8D6E-439A-B335-C00587DE5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Exam Key and AFNR Standards Template</Template>
  <TotalTime>23</TotalTime>
  <Pages>3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Riley</dc:creator>
  <cp:keywords/>
  <dc:description/>
  <cp:lastModifiedBy>Melissa Riley</cp:lastModifiedBy>
  <cp:revision>1</cp:revision>
  <dcterms:created xsi:type="dcterms:W3CDTF">2021-06-29T19:12:00Z</dcterms:created>
  <dcterms:modified xsi:type="dcterms:W3CDTF">2021-06-29T19:36:00Z</dcterms:modified>
</cp:coreProperties>
</file>