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03A92" w14:textId="77777777" w:rsidR="00A07A5C" w:rsidRDefault="00A07A5C" w:rsidP="00A07A5C">
      <w:pPr>
        <w:pStyle w:val="Title"/>
      </w:pPr>
      <w:r>
        <w:t>Agricultural Sales Career Development Event</w:t>
      </w:r>
    </w:p>
    <w:p w14:paraId="4463E956" w14:textId="77777777" w:rsidR="00A07A5C" w:rsidRPr="00A07A5C" w:rsidRDefault="00A07A5C" w:rsidP="00A07A5C">
      <w:pPr>
        <w:pStyle w:val="Heading1"/>
      </w:pPr>
      <w:r w:rsidRPr="00A07A5C">
        <w:t>Written Exam</w:t>
      </w:r>
    </w:p>
    <w:p w14:paraId="491C4687" w14:textId="25DA57B8" w:rsidR="00A07A5C" w:rsidRPr="00B059C2" w:rsidRDefault="00A07A5C" w:rsidP="00A07A5C">
      <w:pPr>
        <w:pStyle w:val="Heading3"/>
        <w:rPr>
          <w:color w:val="FFFFFF" w:themeColor="background1"/>
        </w:rPr>
      </w:pPr>
      <w:r w:rsidRPr="00B059C2">
        <w:rPr>
          <w:color w:val="FFFFFF" w:themeColor="background1"/>
        </w:rPr>
        <w:t>Essay questions</w:t>
      </w:r>
    </w:p>
    <w:p w14:paraId="62B80AFE" w14:textId="77777777" w:rsidR="00A07A5C" w:rsidRPr="00CF0E23" w:rsidRDefault="00A07A5C" w:rsidP="003848BD">
      <w:pPr>
        <w:pStyle w:val="ListNumber"/>
        <w:numPr>
          <w:ilvl w:val="0"/>
          <w:numId w:val="0"/>
        </w:numPr>
        <w:ind w:left="720"/>
      </w:pPr>
      <w:r w:rsidRPr="00CF0E23">
        <w:t>Write your answer below.</w:t>
      </w:r>
    </w:p>
    <w:p w14:paraId="190B86C0" w14:textId="59DF87DD" w:rsidR="003848BD" w:rsidRDefault="003848BD" w:rsidP="003848BD">
      <w:pPr>
        <w:pStyle w:val="ListNumber"/>
        <w:tabs>
          <w:tab w:val="clear" w:pos="360"/>
        </w:tabs>
        <w:ind w:left="720" w:hanging="720"/>
      </w:pPr>
      <w:r>
        <w:t>List 4 active listening techniques and give an example of how you would use the technique with a customer. (8 pts.)</w:t>
      </w:r>
    </w:p>
    <w:p w14:paraId="031A5108" w14:textId="007163BA" w:rsidR="00A07A5C" w:rsidRPr="00AB306A" w:rsidRDefault="00AB306A" w:rsidP="00A07A5C">
      <w:pPr>
        <w:pStyle w:val="ListNumber"/>
        <w:numPr>
          <w:ilvl w:val="0"/>
          <w:numId w:val="0"/>
        </w:numPr>
        <w:ind w:left="360"/>
        <w:rPr>
          <w:color w:val="FF0000"/>
        </w:rPr>
      </w:pPr>
      <w:r>
        <w:rPr>
          <w:color w:val="FF0000"/>
        </w:rPr>
        <w:t>Answer this question in the Google Form</w:t>
      </w:r>
    </w:p>
    <w:p w14:paraId="23A34BF7" w14:textId="77777777" w:rsidR="00A07A5C" w:rsidRPr="00CF0E23" w:rsidRDefault="00A07A5C" w:rsidP="00A07A5C">
      <w:pPr>
        <w:pStyle w:val="ListNumber"/>
        <w:numPr>
          <w:ilvl w:val="0"/>
          <w:numId w:val="0"/>
        </w:numPr>
        <w:ind w:left="360"/>
      </w:pPr>
    </w:p>
    <w:p w14:paraId="4AA61514" w14:textId="5A736883" w:rsidR="00A07A5C" w:rsidRPr="00CF0E23" w:rsidRDefault="003848BD" w:rsidP="00A07A5C">
      <w:pPr>
        <w:pStyle w:val="ListNumber"/>
      </w:pPr>
      <w:r>
        <w:t>What are 5 practices that you can use to build rapport with at customer? (10 pts.</w:t>
      </w:r>
      <w:r w:rsidR="00A07A5C" w:rsidRPr="00CF0E23">
        <w:t>)</w:t>
      </w:r>
    </w:p>
    <w:p w14:paraId="328CB55C" w14:textId="4F49622A" w:rsidR="00AB306A" w:rsidRPr="00AB306A" w:rsidRDefault="00AB306A" w:rsidP="00AB306A">
      <w:pPr>
        <w:pStyle w:val="ListNumber"/>
        <w:numPr>
          <w:ilvl w:val="0"/>
          <w:numId w:val="0"/>
        </w:numPr>
        <w:ind w:left="720"/>
        <w:rPr>
          <w:color w:val="FF0000"/>
        </w:rPr>
      </w:pPr>
      <w:r w:rsidRPr="00AB306A">
        <w:rPr>
          <w:color w:val="FF0000"/>
        </w:rPr>
        <w:t>Answer this question in the Google Form</w:t>
      </w:r>
    </w:p>
    <w:p w14:paraId="0ED19B08" w14:textId="77777777" w:rsidR="008D3073" w:rsidRPr="00CF0E23" w:rsidRDefault="008D3073" w:rsidP="00A07A5C">
      <w:pPr>
        <w:pStyle w:val="ListNumber"/>
        <w:numPr>
          <w:ilvl w:val="0"/>
          <w:numId w:val="0"/>
        </w:numPr>
        <w:ind w:left="360"/>
      </w:pPr>
    </w:p>
    <w:p w14:paraId="0ABDC5C7" w14:textId="77777777" w:rsidR="003848BD" w:rsidRDefault="003848BD" w:rsidP="00C95BE9">
      <w:pPr>
        <w:pStyle w:val="ListNumber"/>
      </w:pPr>
      <w:r>
        <w:t>Define a close and a trial close, then explain in what situation you would use each one. (4 pts.)</w:t>
      </w:r>
    </w:p>
    <w:p w14:paraId="4D47D3A0" w14:textId="77777777" w:rsidR="00AB306A" w:rsidRPr="00AB306A" w:rsidRDefault="00AB306A" w:rsidP="00AB306A">
      <w:pPr>
        <w:pStyle w:val="ListNumber"/>
        <w:numPr>
          <w:ilvl w:val="0"/>
          <w:numId w:val="0"/>
        </w:numPr>
        <w:ind w:left="720"/>
        <w:rPr>
          <w:color w:val="FF0000"/>
        </w:rPr>
      </w:pPr>
      <w:r w:rsidRPr="00AB306A">
        <w:rPr>
          <w:color w:val="FF0000"/>
        </w:rPr>
        <w:t>Answer this question in the Google Form</w:t>
      </w:r>
    </w:p>
    <w:p w14:paraId="50606D3E" w14:textId="1A353E9A" w:rsidR="00A07A5C" w:rsidRDefault="00A07A5C" w:rsidP="00A07A5C">
      <w:pPr>
        <w:pStyle w:val="ListNumber"/>
        <w:numPr>
          <w:ilvl w:val="0"/>
          <w:numId w:val="0"/>
        </w:numPr>
        <w:ind w:left="360"/>
      </w:pPr>
    </w:p>
    <w:p w14:paraId="5BA39F55" w14:textId="77777777" w:rsidR="00A07A5C" w:rsidRPr="00CF0E23" w:rsidRDefault="00A07A5C" w:rsidP="00A07A5C">
      <w:pPr>
        <w:pStyle w:val="Heading3"/>
      </w:pPr>
      <w:r w:rsidRPr="00CF0E23">
        <w:t xml:space="preserve">Multiple Choice </w:t>
      </w:r>
    </w:p>
    <w:p w14:paraId="24E287DB" w14:textId="514D4DA6" w:rsidR="00A07A5C" w:rsidRPr="00A07A5C" w:rsidRDefault="00A07A5C" w:rsidP="00A07A5C">
      <w:pPr>
        <w:pStyle w:val="Instructions"/>
      </w:pPr>
      <w:r w:rsidRPr="00A07A5C">
        <w:t>Pick the best answer.</w:t>
      </w:r>
    </w:p>
    <w:p w14:paraId="2D1B0A0F" w14:textId="77777777" w:rsidR="00A07A5C" w:rsidRPr="00CF0E23" w:rsidRDefault="00A07A5C" w:rsidP="00C95BE9">
      <w:pPr>
        <w:pStyle w:val="ListNumber"/>
        <w:numPr>
          <w:ilvl w:val="0"/>
          <w:numId w:val="45"/>
        </w:numPr>
      </w:pPr>
      <w:r w:rsidRPr="00CF0E23">
        <w:t>Jane is talking to the first person she saw when she arrived for a prospective sales call.  What should she do first?</w:t>
      </w:r>
    </w:p>
    <w:p w14:paraId="005A806D" w14:textId="77777777" w:rsidR="00A07A5C" w:rsidRPr="00CF0E23" w:rsidRDefault="00A07A5C" w:rsidP="00C95BE9">
      <w:pPr>
        <w:pStyle w:val="ExamAnswer"/>
      </w:pPr>
      <w:r w:rsidRPr="00CF0E23">
        <w:t>Introduce herself</w:t>
      </w:r>
    </w:p>
    <w:p w14:paraId="2AFD8687" w14:textId="77777777" w:rsidR="00A07A5C" w:rsidRPr="00CF0E23" w:rsidRDefault="00A07A5C" w:rsidP="00C95BE9">
      <w:pPr>
        <w:pStyle w:val="ExamAnswer"/>
      </w:pPr>
      <w:r w:rsidRPr="00CF0E23">
        <w:t>Determine if the manager/owner is onsite</w:t>
      </w:r>
    </w:p>
    <w:p w14:paraId="5B1EBF78" w14:textId="77777777" w:rsidR="00A07A5C" w:rsidRPr="00CF0E23" w:rsidRDefault="00A07A5C" w:rsidP="00C95BE9">
      <w:pPr>
        <w:pStyle w:val="ExamAnswer"/>
      </w:pPr>
      <w:r w:rsidRPr="00CF0E23">
        <w:t xml:space="preserve">Describe the products </w:t>
      </w:r>
    </w:p>
    <w:p w14:paraId="45A44B8A" w14:textId="77777777" w:rsidR="00A07A5C" w:rsidRPr="00CF0E23" w:rsidRDefault="00A07A5C" w:rsidP="00C95BE9">
      <w:pPr>
        <w:pStyle w:val="ExamAnswer"/>
      </w:pPr>
      <w:r w:rsidRPr="00CF0E23">
        <w:t>Assess customer potential</w:t>
      </w:r>
    </w:p>
    <w:p w14:paraId="4AF2CB05" w14:textId="77777777" w:rsidR="00A07A5C" w:rsidRPr="00CF0E23" w:rsidRDefault="00A07A5C" w:rsidP="00C95BE9">
      <w:pPr>
        <w:pStyle w:val="ExamAnswer"/>
      </w:pPr>
      <w:r w:rsidRPr="00CF0E23">
        <w:t>None of the above</w:t>
      </w:r>
    </w:p>
    <w:p w14:paraId="5F634925" w14:textId="77777777" w:rsidR="00A07A5C" w:rsidRPr="00CF0E23" w:rsidRDefault="00A07A5C" w:rsidP="00A07A5C"/>
    <w:p w14:paraId="7EF9F178" w14:textId="77777777" w:rsidR="00A07A5C" w:rsidRPr="00CF0E23" w:rsidRDefault="00A07A5C" w:rsidP="00A07A5C">
      <w:pPr>
        <w:pStyle w:val="ListNumber"/>
      </w:pPr>
      <w:r w:rsidRPr="00CF0E23">
        <w:t xml:space="preserve">You were transferred to a new sales territory and are meeting the outgoing sales representative.  What information should you obtain from them? </w:t>
      </w:r>
    </w:p>
    <w:p w14:paraId="55B19169" w14:textId="77777777" w:rsidR="00A07A5C" w:rsidRPr="008D3073" w:rsidRDefault="00A07A5C" w:rsidP="00C95BE9">
      <w:pPr>
        <w:pStyle w:val="ExamAnswer"/>
        <w:numPr>
          <w:ilvl w:val="0"/>
          <w:numId w:val="22"/>
        </w:numPr>
      </w:pPr>
      <w:r w:rsidRPr="008D3073">
        <w:t>The company’s product list</w:t>
      </w:r>
    </w:p>
    <w:p w14:paraId="18245D10" w14:textId="77777777" w:rsidR="00A07A5C" w:rsidRPr="008D3073" w:rsidRDefault="00A07A5C" w:rsidP="00C95BE9">
      <w:pPr>
        <w:pStyle w:val="ExamAnswer"/>
      </w:pPr>
      <w:r w:rsidRPr="008D3073">
        <w:t>The local housing situation</w:t>
      </w:r>
    </w:p>
    <w:p w14:paraId="4612E237" w14:textId="77777777" w:rsidR="00A07A5C" w:rsidRPr="008D3073" w:rsidRDefault="00A07A5C" w:rsidP="00C95BE9">
      <w:pPr>
        <w:pStyle w:val="ExamAnswer"/>
      </w:pPr>
      <w:r w:rsidRPr="008D3073">
        <w:t>Information and relevant purchasing history of existing customers</w:t>
      </w:r>
    </w:p>
    <w:p w14:paraId="5D7D22AF" w14:textId="77777777" w:rsidR="00A07A5C" w:rsidRPr="008D3073" w:rsidRDefault="00A07A5C" w:rsidP="00C95BE9">
      <w:pPr>
        <w:pStyle w:val="ExamAnswer"/>
      </w:pPr>
      <w:r w:rsidRPr="008D3073">
        <w:t>The local weather patterns</w:t>
      </w:r>
    </w:p>
    <w:p w14:paraId="24A87116" w14:textId="1789F4F4" w:rsidR="00A07A5C" w:rsidRDefault="00A07A5C" w:rsidP="00C95BE9">
      <w:pPr>
        <w:pStyle w:val="ExamAnswer"/>
      </w:pPr>
      <w:r w:rsidRPr="008D3073">
        <w:t>None of the above</w:t>
      </w:r>
    </w:p>
    <w:p w14:paraId="2286E8B8" w14:textId="77777777" w:rsidR="008D3073" w:rsidRPr="008D3073" w:rsidRDefault="008D3073" w:rsidP="00C95BE9">
      <w:pPr>
        <w:pStyle w:val="ExamAnswer"/>
        <w:numPr>
          <w:ilvl w:val="0"/>
          <w:numId w:val="0"/>
        </w:numPr>
        <w:ind w:left="648"/>
      </w:pPr>
    </w:p>
    <w:p w14:paraId="2A412EFA" w14:textId="77777777" w:rsidR="00C95BE9" w:rsidRDefault="00C95BE9">
      <w:pPr>
        <w:rPr>
          <w:i/>
          <w:iCs/>
        </w:rPr>
      </w:pPr>
      <w:r>
        <w:br w:type="page"/>
      </w:r>
    </w:p>
    <w:p w14:paraId="4669FBBE" w14:textId="6B97666C" w:rsidR="00A07A5C" w:rsidRPr="00CF0E23" w:rsidRDefault="00A07A5C" w:rsidP="008D3073">
      <w:pPr>
        <w:pStyle w:val="Instructions"/>
      </w:pPr>
      <w:r w:rsidRPr="00CF0E23">
        <w:lastRenderedPageBreak/>
        <w:t>Please use the following information to answer questions 6-8</w:t>
      </w:r>
    </w:p>
    <w:p w14:paraId="6AEB88C1" w14:textId="77777777" w:rsidR="00A07A5C" w:rsidRPr="00CF0E23" w:rsidRDefault="00A07A5C" w:rsidP="00C95BE9">
      <w:pPr>
        <w:pStyle w:val="ExamAnswer"/>
        <w:numPr>
          <w:ilvl w:val="0"/>
          <w:numId w:val="23"/>
        </w:numPr>
      </w:pPr>
      <w:r w:rsidRPr="00CF0E23">
        <w:t>After someone has made several comments, reviewing those thoughts with them in a condensed way to insure you understand their meaning.</w:t>
      </w:r>
    </w:p>
    <w:p w14:paraId="68EA410F" w14:textId="77777777" w:rsidR="00A07A5C" w:rsidRPr="00CF0E23" w:rsidRDefault="00A07A5C" w:rsidP="00C95BE9">
      <w:pPr>
        <w:pStyle w:val="ExamAnswer"/>
        <w:numPr>
          <w:ilvl w:val="0"/>
          <w:numId w:val="23"/>
        </w:numPr>
      </w:pPr>
      <w:r w:rsidRPr="00CF0E23">
        <w:t>When you modify a person’s statement and repeat it back to clarify information</w:t>
      </w:r>
    </w:p>
    <w:p w14:paraId="7DCEBA7B" w14:textId="77777777" w:rsidR="00A07A5C" w:rsidRPr="00CF0E23" w:rsidRDefault="00A07A5C" w:rsidP="00C95BE9">
      <w:pPr>
        <w:pStyle w:val="ExamAnswer"/>
        <w:numPr>
          <w:ilvl w:val="0"/>
          <w:numId w:val="23"/>
        </w:numPr>
      </w:pPr>
      <w:r w:rsidRPr="00CF0E23">
        <w:t>When you listen attentively to what people say</w:t>
      </w:r>
    </w:p>
    <w:p w14:paraId="7ED4FF4F" w14:textId="77777777" w:rsidR="00A07A5C" w:rsidRPr="00CF0E23" w:rsidRDefault="00A07A5C" w:rsidP="00C95BE9">
      <w:pPr>
        <w:pStyle w:val="ExamAnswer"/>
        <w:numPr>
          <w:ilvl w:val="0"/>
          <w:numId w:val="23"/>
        </w:numPr>
      </w:pPr>
      <w:r w:rsidRPr="00CF0E23">
        <w:t>When you use word such as ok, I see, alright, etc. as a person is talking</w:t>
      </w:r>
    </w:p>
    <w:p w14:paraId="75327A58" w14:textId="77777777" w:rsidR="008D3073" w:rsidRPr="008D3073" w:rsidRDefault="00A07A5C" w:rsidP="008D3073">
      <w:pPr>
        <w:pStyle w:val="ListNumber"/>
      </w:pPr>
      <w:r w:rsidRPr="008D3073">
        <w:t>What term best describes the use of paraphrasing?</w:t>
      </w:r>
    </w:p>
    <w:p w14:paraId="3955E638" w14:textId="7595217C" w:rsidR="00A07A5C" w:rsidRPr="008D3073" w:rsidRDefault="00A07A5C" w:rsidP="008D3073">
      <w:pPr>
        <w:pStyle w:val="ListNumber"/>
      </w:pPr>
      <w:r w:rsidRPr="008D3073">
        <w:t>What term best describes the use of minimal encouragers?</w:t>
      </w:r>
    </w:p>
    <w:p w14:paraId="2F6DB76E" w14:textId="77777777" w:rsidR="00A07A5C" w:rsidRPr="008D3073" w:rsidRDefault="00A07A5C" w:rsidP="008D3073">
      <w:pPr>
        <w:pStyle w:val="ListNumber"/>
      </w:pPr>
      <w:r w:rsidRPr="008D3073">
        <w:t>What term best describes summarization?</w:t>
      </w:r>
    </w:p>
    <w:p w14:paraId="1F22BC92" w14:textId="77777777" w:rsidR="00A07A5C" w:rsidRPr="00CF0E23" w:rsidRDefault="00A07A5C" w:rsidP="00A07A5C"/>
    <w:p w14:paraId="12A8FD11" w14:textId="59347149" w:rsidR="00A07A5C" w:rsidRPr="00CF0E23" w:rsidRDefault="00A07A5C" w:rsidP="008D3073">
      <w:pPr>
        <w:pStyle w:val="ListNumber"/>
      </w:pPr>
      <w:r w:rsidRPr="00CF0E23">
        <w:t>When dealing with an irate customer/person who is venting</w:t>
      </w:r>
      <w:r w:rsidR="00974B3A">
        <w:t>,</w:t>
      </w:r>
      <w:r w:rsidRPr="00CF0E23">
        <w:t xml:space="preserve"> you should?</w:t>
      </w:r>
    </w:p>
    <w:p w14:paraId="78012859" w14:textId="77777777" w:rsidR="00A07A5C" w:rsidRPr="00CF0E23" w:rsidRDefault="00A07A5C" w:rsidP="00C95BE9">
      <w:pPr>
        <w:pStyle w:val="ExamAnswer"/>
        <w:numPr>
          <w:ilvl w:val="0"/>
          <w:numId w:val="27"/>
        </w:numPr>
      </w:pPr>
      <w:r w:rsidRPr="00CF0E23">
        <w:t>Tell them to stop</w:t>
      </w:r>
    </w:p>
    <w:p w14:paraId="5F75E0DB" w14:textId="77777777" w:rsidR="00A07A5C" w:rsidRPr="00CF0E23" w:rsidRDefault="00A07A5C" w:rsidP="00C95BE9">
      <w:pPr>
        <w:pStyle w:val="ExamAnswer"/>
        <w:numPr>
          <w:ilvl w:val="0"/>
          <w:numId w:val="27"/>
        </w:numPr>
      </w:pPr>
      <w:r w:rsidRPr="00CF0E23">
        <w:t>Walk away</w:t>
      </w:r>
    </w:p>
    <w:p w14:paraId="48401B95" w14:textId="77777777" w:rsidR="00A07A5C" w:rsidRPr="00CF0E23" w:rsidRDefault="00A07A5C" w:rsidP="00C95BE9">
      <w:pPr>
        <w:pStyle w:val="ExamAnswer"/>
        <w:numPr>
          <w:ilvl w:val="0"/>
          <w:numId w:val="27"/>
        </w:numPr>
      </w:pPr>
      <w:r w:rsidRPr="00CF0E23">
        <w:t>Interrupt them</w:t>
      </w:r>
    </w:p>
    <w:p w14:paraId="5E6EFDCA" w14:textId="77777777" w:rsidR="00A07A5C" w:rsidRPr="00CF0E23" w:rsidRDefault="00A07A5C" w:rsidP="00C95BE9">
      <w:pPr>
        <w:pStyle w:val="ExamAnswer"/>
        <w:numPr>
          <w:ilvl w:val="0"/>
          <w:numId w:val="27"/>
        </w:numPr>
      </w:pPr>
      <w:r w:rsidRPr="00CF0E23">
        <w:t>Listen</w:t>
      </w:r>
    </w:p>
    <w:p w14:paraId="630B2657" w14:textId="74D993D6" w:rsidR="00A07A5C" w:rsidRDefault="00A07A5C" w:rsidP="00C95BE9">
      <w:pPr>
        <w:pStyle w:val="ExamAnswer"/>
        <w:numPr>
          <w:ilvl w:val="0"/>
          <w:numId w:val="27"/>
        </w:numPr>
      </w:pPr>
      <w:r w:rsidRPr="00CF0E23">
        <w:t>None of the above</w:t>
      </w:r>
    </w:p>
    <w:p w14:paraId="5A0968C2" w14:textId="77777777" w:rsidR="00974B3A" w:rsidRPr="00CF0E23" w:rsidRDefault="00974B3A" w:rsidP="00C95BE9">
      <w:pPr>
        <w:pStyle w:val="ExamAnswer"/>
        <w:numPr>
          <w:ilvl w:val="0"/>
          <w:numId w:val="0"/>
        </w:numPr>
        <w:ind w:left="648"/>
      </w:pPr>
    </w:p>
    <w:p w14:paraId="3DCAD064" w14:textId="77777777" w:rsidR="00A07A5C" w:rsidRPr="00CF0E23" w:rsidRDefault="00A07A5C" w:rsidP="008D3073">
      <w:pPr>
        <w:pStyle w:val="ListNumber"/>
      </w:pPr>
      <w:r w:rsidRPr="00CF0E23">
        <w:t>Who has the appropriate authority to determine the price of a product?</w:t>
      </w:r>
    </w:p>
    <w:p w14:paraId="28A95EAD" w14:textId="77777777" w:rsidR="00A07A5C" w:rsidRPr="00CF0E23" w:rsidRDefault="00A07A5C" w:rsidP="00C95BE9">
      <w:pPr>
        <w:pStyle w:val="ExamAnswer"/>
        <w:numPr>
          <w:ilvl w:val="0"/>
          <w:numId w:val="28"/>
        </w:numPr>
      </w:pPr>
      <w:r w:rsidRPr="00CF0E23">
        <w:t>Owner/Manager</w:t>
      </w:r>
    </w:p>
    <w:p w14:paraId="04A1DE3B" w14:textId="77777777" w:rsidR="00A07A5C" w:rsidRPr="00CF0E23" w:rsidRDefault="00A07A5C" w:rsidP="00C95BE9">
      <w:pPr>
        <w:pStyle w:val="ExamAnswer"/>
      </w:pPr>
      <w:r w:rsidRPr="00CF0E23">
        <w:t>Salesperson</w:t>
      </w:r>
    </w:p>
    <w:p w14:paraId="50D72692" w14:textId="77777777" w:rsidR="00A07A5C" w:rsidRPr="00CF0E23" w:rsidRDefault="00A07A5C" w:rsidP="00C95BE9">
      <w:pPr>
        <w:pStyle w:val="ExamAnswer"/>
      </w:pPr>
      <w:r w:rsidRPr="00CF0E23">
        <w:t>Customer Service</w:t>
      </w:r>
    </w:p>
    <w:p w14:paraId="68EF7E29" w14:textId="77777777" w:rsidR="00A07A5C" w:rsidRPr="00CF0E23" w:rsidRDefault="00A07A5C" w:rsidP="00C95BE9">
      <w:pPr>
        <w:pStyle w:val="ExamAnswer"/>
      </w:pPr>
      <w:r w:rsidRPr="00CF0E23">
        <w:t>Accounting</w:t>
      </w:r>
    </w:p>
    <w:p w14:paraId="46C7E3E7" w14:textId="271F2705" w:rsidR="00A07A5C" w:rsidRDefault="00A07A5C" w:rsidP="00C95BE9">
      <w:pPr>
        <w:pStyle w:val="ExamAnswer"/>
      </w:pPr>
      <w:r w:rsidRPr="00CF0E23">
        <w:t>None of the above</w:t>
      </w:r>
      <w:r w:rsidR="00C95BE9">
        <w:br/>
      </w:r>
    </w:p>
    <w:p w14:paraId="7D7EFC2A" w14:textId="2FB46963" w:rsidR="00A07A5C" w:rsidRPr="003600AA" w:rsidRDefault="00A07A5C" w:rsidP="00C95BE9">
      <w:pPr>
        <w:pStyle w:val="ListNumber"/>
      </w:pPr>
      <w:r w:rsidRPr="003600AA">
        <w:t xml:space="preserve">Which of the following products is an external parasiticide? </w:t>
      </w:r>
    </w:p>
    <w:p w14:paraId="0B9CE301" w14:textId="77777777" w:rsidR="00A07A5C" w:rsidRPr="00CF0E23" w:rsidRDefault="00A07A5C" w:rsidP="00C95BE9">
      <w:pPr>
        <w:pStyle w:val="ExamAnswer"/>
        <w:numPr>
          <w:ilvl w:val="0"/>
          <w:numId w:val="29"/>
        </w:numPr>
      </w:pPr>
      <w:proofErr w:type="spellStart"/>
      <w:r w:rsidRPr="00CF0E23">
        <w:t>Ultra Boss</w:t>
      </w:r>
      <w:proofErr w:type="spellEnd"/>
      <w:r w:rsidRPr="00CF0E23">
        <w:t xml:space="preserve"> </w:t>
      </w:r>
    </w:p>
    <w:p w14:paraId="1CBD47B3" w14:textId="77777777" w:rsidR="00A07A5C" w:rsidRPr="00CF0E23" w:rsidRDefault="00A07A5C" w:rsidP="00C95BE9">
      <w:pPr>
        <w:pStyle w:val="ExamAnswer"/>
        <w:numPr>
          <w:ilvl w:val="0"/>
          <w:numId w:val="29"/>
        </w:numPr>
      </w:pPr>
      <w:r w:rsidRPr="00CF0E23">
        <w:t xml:space="preserve">SAFE-GUARD® </w:t>
      </w:r>
      <w:proofErr w:type="spellStart"/>
      <w:r w:rsidRPr="00CF0E23">
        <w:t>Aquasol</w:t>
      </w:r>
      <w:proofErr w:type="spellEnd"/>
    </w:p>
    <w:p w14:paraId="2474698F" w14:textId="4A1617C9" w:rsidR="00A07A5C" w:rsidRPr="00974B3A" w:rsidRDefault="00974B3A" w:rsidP="00C95BE9">
      <w:pPr>
        <w:pStyle w:val="ExamAnswer"/>
        <w:numPr>
          <w:ilvl w:val="0"/>
          <w:numId w:val="29"/>
        </w:numPr>
      </w:pPr>
      <w:proofErr w:type="spellStart"/>
      <w:r w:rsidRPr="00974B3A">
        <w:t>SAFE-GUARD®</w:t>
      </w:r>
      <w:r w:rsidR="00A07A5C" w:rsidRPr="00974B3A">
        <w:t>En-Pro-Protein</w:t>
      </w:r>
      <w:proofErr w:type="spellEnd"/>
      <w:r w:rsidR="00A07A5C" w:rsidRPr="00974B3A">
        <w:t xml:space="preserve"> Block</w:t>
      </w:r>
    </w:p>
    <w:p w14:paraId="21024A06" w14:textId="77777777" w:rsidR="00A07A5C" w:rsidRPr="00CF0E23" w:rsidRDefault="00A07A5C" w:rsidP="00C95BE9">
      <w:pPr>
        <w:pStyle w:val="ExamAnswer"/>
        <w:numPr>
          <w:ilvl w:val="0"/>
          <w:numId w:val="29"/>
        </w:numPr>
      </w:pPr>
      <w:r w:rsidRPr="00CF0E23">
        <w:t xml:space="preserve">SAFE-GUARD® Drench 10% </w:t>
      </w:r>
    </w:p>
    <w:p w14:paraId="6FDE8F0F" w14:textId="77777777" w:rsidR="00A07A5C" w:rsidRPr="00CF0E23" w:rsidRDefault="00A07A5C" w:rsidP="00C95BE9">
      <w:pPr>
        <w:pStyle w:val="ExamAnswer"/>
        <w:numPr>
          <w:ilvl w:val="0"/>
          <w:numId w:val="29"/>
        </w:numPr>
      </w:pPr>
      <w:r w:rsidRPr="00CF0E23">
        <w:t>None of the above</w:t>
      </w:r>
    </w:p>
    <w:p w14:paraId="0863CD8A" w14:textId="77777777" w:rsidR="00A07A5C" w:rsidRPr="003600AA" w:rsidRDefault="00A07A5C" w:rsidP="00974B3A">
      <w:pPr>
        <w:pStyle w:val="ListNumber"/>
      </w:pPr>
      <w:r w:rsidRPr="003600AA">
        <w:t>You are a local animal feed and health retailer. There has been an increase in local hobby producers of goats and chickens. Based on this information you should:</w:t>
      </w:r>
    </w:p>
    <w:p w14:paraId="77D0EA44" w14:textId="77777777" w:rsidR="00A07A5C" w:rsidRPr="00CF0E23" w:rsidRDefault="00A07A5C" w:rsidP="00C95BE9">
      <w:pPr>
        <w:pStyle w:val="ExamAnswer"/>
        <w:numPr>
          <w:ilvl w:val="0"/>
          <w:numId w:val="30"/>
        </w:numPr>
      </w:pPr>
      <w:r w:rsidRPr="00CF0E23">
        <w:t xml:space="preserve">Eliminate Safeguard </w:t>
      </w:r>
      <w:proofErr w:type="spellStart"/>
      <w:r w:rsidRPr="00CF0E23">
        <w:t>En</w:t>
      </w:r>
      <w:proofErr w:type="spellEnd"/>
      <w:r w:rsidRPr="00CF0E23">
        <w:t>-Pro-Protein Block</w:t>
      </w:r>
    </w:p>
    <w:p w14:paraId="24B82951" w14:textId="77777777" w:rsidR="00A07A5C" w:rsidRPr="00CF0E23" w:rsidRDefault="00A07A5C" w:rsidP="00C95BE9">
      <w:pPr>
        <w:pStyle w:val="ExamAnswer"/>
        <w:numPr>
          <w:ilvl w:val="0"/>
          <w:numId w:val="30"/>
        </w:numPr>
      </w:pPr>
      <w:r w:rsidRPr="00CF0E23">
        <w:t>Increase allocated shelf space for SAFE-GUARD</w:t>
      </w:r>
      <w:proofErr w:type="gramStart"/>
      <w:r w:rsidRPr="00CF0E23">
        <w:t xml:space="preserve">®  </w:t>
      </w:r>
      <w:proofErr w:type="spellStart"/>
      <w:r w:rsidRPr="00CF0E23">
        <w:t>Aquasol</w:t>
      </w:r>
      <w:proofErr w:type="spellEnd"/>
      <w:proofErr w:type="gramEnd"/>
    </w:p>
    <w:p w14:paraId="4815D095" w14:textId="77777777" w:rsidR="00A07A5C" w:rsidRPr="00CF0E23" w:rsidRDefault="00A07A5C" w:rsidP="00C95BE9">
      <w:pPr>
        <w:pStyle w:val="ExamAnswer"/>
        <w:numPr>
          <w:ilvl w:val="0"/>
          <w:numId w:val="30"/>
        </w:numPr>
      </w:pPr>
      <w:r w:rsidRPr="00CF0E23">
        <w:t xml:space="preserve">Increase allocated shelf space for </w:t>
      </w:r>
      <w:proofErr w:type="spellStart"/>
      <w:r w:rsidRPr="00CF0E23">
        <w:t>Equi</w:t>
      </w:r>
      <w:proofErr w:type="spellEnd"/>
      <w:r w:rsidRPr="00CF0E23">
        <w:t>-bites</w:t>
      </w:r>
    </w:p>
    <w:p w14:paraId="07EFBAE6" w14:textId="77777777" w:rsidR="00A07A5C" w:rsidRPr="00CF0E23" w:rsidRDefault="00A07A5C" w:rsidP="00C95BE9">
      <w:pPr>
        <w:pStyle w:val="ExamAnswer"/>
        <w:numPr>
          <w:ilvl w:val="0"/>
          <w:numId w:val="30"/>
        </w:numPr>
      </w:pPr>
      <w:r w:rsidRPr="00CF0E23">
        <w:t xml:space="preserve">Decrease price of Ultra Boss Insecticide </w:t>
      </w:r>
    </w:p>
    <w:p w14:paraId="12E1CA12" w14:textId="77777777" w:rsidR="00A07A5C" w:rsidRPr="00CF0E23" w:rsidRDefault="00A07A5C" w:rsidP="00C95BE9">
      <w:pPr>
        <w:pStyle w:val="ExamAnswer"/>
        <w:numPr>
          <w:ilvl w:val="0"/>
          <w:numId w:val="30"/>
        </w:numPr>
      </w:pPr>
      <w:r w:rsidRPr="00CF0E23">
        <w:t>None of the above</w:t>
      </w:r>
    </w:p>
    <w:p w14:paraId="7B11D712" w14:textId="77777777" w:rsidR="00A07A5C" w:rsidRPr="00CF0E23" w:rsidRDefault="00A07A5C" w:rsidP="00A07A5C"/>
    <w:p w14:paraId="7674D921" w14:textId="77777777" w:rsidR="00A07A5C" w:rsidRPr="00CF0E23" w:rsidRDefault="00A07A5C" w:rsidP="00974B3A">
      <w:pPr>
        <w:pStyle w:val="ListNumber"/>
      </w:pPr>
      <w:r w:rsidRPr="00CF0E23">
        <w:t>When making a cold call it is important for a salesperson to</w:t>
      </w:r>
    </w:p>
    <w:p w14:paraId="7BBAB01C" w14:textId="77777777" w:rsidR="00A07A5C" w:rsidRPr="00CF0E23" w:rsidRDefault="00A07A5C" w:rsidP="00C95BE9">
      <w:pPr>
        <w:pStyle w:val="ExamAnswer"/>
        <w:numPr>
          <w:ilvl w:val="0"/>
          <w:numId w:val="31"/>
        </w:numPr>
      </w:pPr>
      <w:r w:rsidRPr="00CF0E23">
        <w:t>Research key information</w:t>
      </w:r>
    </w:p>
    <w:p w14:paraId="44031C61" w14:textId="77777777" w:rsidR="00A07A5C" w:rsidRPr="00CF0E23" w:rsidRDefault="00A07A5C" w:rsidP="00C95BE9">
      <w:pPr>
        <w:pStyle w:val="ExamAnswer"/>
        <w:numPr>
          <w:ilvl w:val="0"/>
          <w:numId w:val="31"/>
        </w:numPr>
      </w:pPr>
      <w:r w:rsidRPr="00CF0E23">
        <w:t>Introduce yourself</w:t>
      </w:r>
    </w:p>
    <w:p w14:paraId="466498F8" w14:textId="77777777" w:rsidR="00A07A5C" w:rsidRPr="00CF0E23" w:rsidRDefault="00A07A5C" w:rsidP="00C95BE9">
      <w:pPr>
        <w:pStyle w:val="ExamAnswer"/>
        <w:numPr>
          <w:ilvl w:val="0"/>
          <w:numId w:val="31"/>
        </w:numPr>
      </w:pPr>
      <w:r w:rsidRPr="00CF0E23">
        <w:t>Make a pre-call plan</w:t>
      </w:r>
    </w:p>
    <w:p w14:paraId="1C4D32DE" w14:textId="77777777" w:rsidR="00A07A5C" w:rsidRPr="00CF0E23" w:rsidRDefault="00A07A5C" w:rsidP="00C95BE9">
      <w:pPr>
        <w:pStyle w:val="ExamAnswer"/>
        <w:numPr>
          <w:ilvl w:val="0"/>
          <w:numId w:val="31"/>
        </w:numPr>
      </w:pPr>
      <w:proofErr w:type="gramStart"/>
      <w:r w:rsidRPr="00CF0E23">
        <w:t>All of</w:t>
      </w:r>
      <w:proofErr w:type="gramEnd"/>
      <w:r w:rsidRPr="00CF0E23">
        <w:t xml:space="preserve"> the above</w:t>
      </w:r>
    </w:p>
    <w:p w14:paraId="58A54125" w14:textId="77777777" w:rsidR="00A07A5C" w:rsidRPr="00CF0E23" w:rsidRDefault="00A07A5C" w:rsidP="00C95BE9">
      <w:pPr>
        <w:pStyle w:val="ExamAnswer"/>
        <w:numPr>
          <w:ilvl w:val="0"/>
          <w:numId w:val="31"/>
        </w:numPr>
      </w:pPr>
      <w:r w:rsidRPr="00CF0E23">
        <w:t>None of the above</w:t>
      </w:r>
    </w:p>
    <w:p w14:paraId="56C101C1" w14:textId="0F29537E" w:rsidR="00A07A5C" w:rsidRPr="003600AA" w:rsidRDefault="00A07A5C" w:rsidP="00974B3A">
      <w:pPr>
        <w:pStyle w:val="Instructions"/>
        <w:rPr>
          <w:rStyle w:val="InstructionsChar"/>
        </w:rPr>
      </w:pPr>
      <w:r w:rsidRPr="003600AA">
        <w:t xml:space="preserve">Use the following information to match products to product information for </w:t>
      </w:r>
      <w:r w:rsidRPr="003600AA">
        <w:rPr>
          <w:rStyle w:val="InstructionsChar"/>
        </w:rPr>
        <w:t>questions 14 – 16:</w:t>
      </w:r>
    </w:p>
    <w:p w14:paraId="456D36BC" w14:textId="77777777" w:rsidR="00A07A5C" w:rsidRPr="00CF0E23" w:rsidRDefault="00A07A5C" w:rsidP="00C95BE9">
      <w:pPr>
        <w:pStyle w:val="ExamAnswer"/>
        <w:numPr>
          <w:ilvl w:val="0"/>
          <w:numId w:val="32"/>
        </w:numPr>
      </w:pPr>
      <w:r w:rsidRPr="00CF0E23">
        <w:t xml:space="preserve">SAFE-GUARD® Drench 1 gallon 10% </w:t>
      </w:r>
    </w:p>
    <w:p w14:paraId="09D99A2D" w14:textId="77777777" w:rsidR="00A07A5C" w:rsidRPr="00CF0E23" w:rsidRDefault="00A07A5C" w:rsidP="00C95BE9">
      <w:pPr>
        <w:pStyle w:val="ExamAnswer"/>
        <w:numPr>
          <w:ilvl w:val="0"/>
          <w:numId w:val="32"/>
        </w:numPr>
      </w:pPr>
      <w:proofErr w:type="spellStart"/>
      <w:r w:rsidRPr="00CF0E23">
        <w:t>Ultra Boss</w:t>
      </w:r>
      <w:proofErr w:type="spellEnd"/>
      <w:r w:rsidRPr="00CF0E23">
        <w:t xml:space="preserve"> </w:t>
      </w:r>
    </w:p>
    <w:p w14:paraId="7BFC5595" w14:textId="77777777" w:rsidR="00A07A5C" w:rsidRPr="00CF0E23" w:rsidRDefault="00A07A5C" w:rsidP="00C95BE9">
      <w:pPr>
        <w:pStyle w:val="ExamAnswer"/>
        <w:numPr>
          <w:ilvl w:val="0"/>
          <w:numId w:val="32"/>
        </w:numPr>
      </w:pPr>
      <w:r w:rsidRPr="00CF0E23">
        <w:t>SAFE-GUARD</w:t>
      </w:r>
      <w:proofErr w:type="gramStart"/>
      <w:r w:rsidRPr="00CF0E23">
        <w:t xml:space="preserve">®  </w:t>
      </w:r>
      <w:proofErr w:type="spellStart"/>
      <w:r w:rsidRPr="00CF0E23">
        <w:t>Aquasol</w:t>
      </w:r>
      <w:proofErr w:type="spellEnd"/>
      <w:proofErr w:type="gramEnd"/>
      <w:r w:rsidRPr="00CF0E23">
        <w:t xml:space="preserve"> </w:t>
      </w:r>
    </w:p>
    <w:p w14:paraId="1A6C3FE6" w14:textId="77777777" w:rsidR="00A07A5C" w:rsidRPr="00CF0E23" w:rsidRDefault="00A07A5C" w:rsidP="00C95BE9">
      <w:pPr>
        <w:pStyle w:val="ExamAnswer"/>
        <w:numPr>
          <w:ilvl w:val="0"/>
          <w:numId w:val="32"/>
        </w:numPr>
      </w:pPr>
      <w:r w:rsidRPr="00CF0E23">
        <w:t xml:space="preserve">SAFE-GUARD® </w:t>
      </w:r>
      <w:proofErr w:type="spellStart"/>
      <w:r w:rsidRPr="00CF0E23">
        <w:t>Equi</w:t>
      </w:r>
      <w:proofErr w:type="spellEnd"/>
      <w:r w:rsidRPr="00CF0E23">
        <w:t xml:space="preserve">-bites </w:t>
      </w:r>
    </w:p>
    <w:p w14:paraId="45DC1D51" w14:textId="77777777" w:rsidR="00A07A5C" w:rsidRPr="00CF0E23" w:rsidRDefault="00A07A5C" w:rsidP="00C95BE9">
      <w:pPr>
        <w:pStyle w:val="ExamAnswer"/>
        <w:numPr>
          <w:ilvl w:val="0"/>
          <w:numId w:val="32"/>
        </w:numPr>
      </w:pPr>
      <w:r w:rsidRPr="00CF0E23">
        <w:t xml:space="preserve">Safeguard </w:t>
      </w:r>
      <w:proofErr w:type="spellStart"/>
      <w:r w:rsidRPr="00CF0E23">
        <w:t>En</w:t>
      </w:r>
      <w:proofErr w:type="spellEnd"/>
      <w:r w:rsidRPr="00CF0E23">
        <w:t>-Pro-Protein Block</w:t>
      </w:r>
    </w:p>
    <w:p w14:paraId="260BDADA" w14:textId="23FAEEFF" w:rsidR="00A07A5C" w:rsidRPr="003600AA" w:rsidRDefault="00A07A5C" w:rsidP="00974B3A">
      <w:pPr>
        <w:pStyle w:val="ListNumber"/>
      </w:pPr>
      <w:r w:rsidRPr="003600AA">
        <w:t xml:space="preserve">Best </w:t>
      </w:r>
      <w:proofErr w:type="spellStart"/>
      <w:r w:rsidRPr="003600AA">
        <w:t>dewormer</w:t>
      </w:r>
      <w:proofErr w:type="spellEnd"/>
      <w:r w:rsidRPr="003600AA">
        <w:t xml:space="preserve"> for broilers, pullets, and laying hens </w:t>
      </w:r>
    </w:p>
    <w:p w14:paraId="2FD7AB1F" w14:textId="5432DF43" w:rsidR="00A07A5C" w:rsidRPr="003600AA" w:rsidRDefault="00A07A5C" w:rsidP="00974B3A">
      <w:pPr>
        <w:pStyle w:val="ListNumber"/>
      </w:pPr>
      <w:r w:rsidRPr="003600AA">
        <w:t xml:space="preserve">Feed and deworm in a single step with a palatable </w:t>
      </w:r>
      <w:proofErr w:type="gramStart"/>
      <w:r w:rsidRPr="003600AA">
        <w:t>alfalfa based</w:t>
      </w:r>
      <w:proofErr w:type="gramEnd"/>
      <w:r w:rsidRPr="003600AA">
        <w:t xml:space="preserve"> pellet</w:t>
      </w:r>
    </w:p>
    <w:p w14:paraId="7FCC9A80" w14:textId="2699E02A" w:rsidR="00A07A5C" w:rsidRPr="003600AA" w:rsidRDefault="00A07A5C" w:rsidP="00974B3A">
      <w:pPr>
        <w:pStyle w:val="ListNumber"/>
      </w:pPr>
      <w:r w:rsidRPr="003600AA">
        <w:t>Pour-on control of flies and lice</w:t>
      </w:r>
    </w:p>
    <w:p w14:paraId="2D75D0AC" w14:textId="77777777" w:rsidR="00C95BE9" w:rsidRDefault="00C95BE9">
      <w:pPr>
        <w:rPr>
          <w:lang w:val="en-GB"/>
        </w:rPr>
      </w:pPr>
      <w:r>
        <w:br w:type="page"/>
      </w:r>
    </w:p>
    <w:p w14:paraId="67502353" w14:textId="636ED1DC" w:rsidR="00A07A5C" w:rsidRPr="00CF0E23" w:rsidRDefault="00A07A5C" w:rsidP="00974B3A">
      <w:pPr>
        <w:pStyle w:val="ListNumber"/>
      </w:pPr>
      <w:r w:rsidRPr="00CF0E23">
        <w:t xml:space="preserve">Matt is planning next year’s sales budget. He would like to hire another </w:t>
      </w:r>
      <w:proofErr w:type="gramStart"/>
      <w:r w:rsidRPr="00CF0E23">
        <w:t>sales person</w:t>
      </w:r>
      <w:proofErr w:type="gramEnd"/>
      <w:r w:rsidRPr="00CF0E23">
        <w:t>; however, he knows that to get his manager’s approval he needs to build a good case for the new hire. He needs to justify that the new person will be…</w:t>
      </w:r>
    </w:p>
    <w:p w14:paraId="086806B1" w14:textId="77F2FAF7" w:rsidR="00A07A5C" w:rsidRPr="00CF0E23" w:rsidRDefault="00A07A5C" w:rsidP="00C95BE9">
      <w:pPr>
        <w:pStyle w:val="ExamAnswer"/>
        <w:numPr>
          <w:ilvl w:val="0"/>
          <w:numId w:val="33"/>
        </w:numPr>
      </w:pPr>
      <w:r w:rsidRPr="00CF0E23">
        <w:t>a great help</w:t>
      </w:r>
    </w:p>
    <w:p w14:paraId="19D5581F" w14:textId="2004DB73" w:rsidR="00A07A5C" w:rsidRPr="00CF0E23" w:rsidRDefault="00A07A5C" w:rsidP="00C95BE9">
      <w:pPr>
        <w:pStyle w:val="ExamAnswer"/>
        <w:numPr>
          <w:ilvl w:val="0"/>
          <w:numId w:val="33"/>
        </w:numPr>
      </w:pPr>
      <w:r w:rsidRPr="00CF0E23">
        <w:t>a return on equity</w:t>
      </w:r>
    </w:p>
    <w:p w14:paraId="28A249FF" w14:textId="4341986F" w:rsidR="00A07A5C" w:rsidRPr="00CF0E23" w:rsidRDefault="00A07A5C" w:rsidP="00C95BE9">
      <w:pPr>
        <w:pStyle w:val="ExamAnswer"/>
        <w:numPr>
          <w:ilvl w:val="0"/>
          <w:numId w:val="33"/>
        </w:numPr>
      </w:pPr>
      <w:r w:rsidRPr="00CF0E23">
        <w:t>a return on investment</w:t>
      </w:r>
    </w:p>
    <w:p w14:paraId="74FD7FF8" w14:textId="7417DF09" w:rsidR="00A07A5C" w:rsidRDefault="00A07A5C" w:rsidP="00C95BE9">
      <w:pPr>
        <w:pStyle w:val="ExamAnswer"/>
        <w:numPr>
          <w:ilvl w:val="0"/>
          <w:numId w:val="33"/>
        </w:numPr>
      </w:pPr>
      <w:r w:rsidRPr="00CF0E23">
        <w:t xml:space="preserve">will increase </w:t>
      </w:r>
      <w:proofErr w:type="gramStart"/>
      <w:r w:rsidRPr="00CF0E23">
        <w:t>work load</w:t>
      </w:r>
      <w:proofErr w:type="gramEnd"/>
    </w:p>
    <w:p w14:paraId="52D453B4" w14:textId="3629EBC3" w:rsidR="00974B3A" w:rsidRPr="00CF0E23" w:rsidRDefault="00974B3A" w:rsidP="00C95BE9">
      <w:pPr>
        <w:pStyle w:val="ExamAnswer"/>
        <w:numPr>
          <w:ilvl w:val="0"/>
          <w:numId w:val="33"/>
        </w:numPr>
      </w:pPr>
      <w:r>
        <w:t>none of the above</w:t>
      </w:r>
    </w:p>
    <w:p w14:paraId="3C23401C" w14:textId="77777777" w:rsidR="00A07A5C" w:rsidRPr="00CF0E23" w:rsidRDefault="00A07A5C" w:rsidP="00A07A5C"/>
    <w:p w14:paraId="2F5F451E" w14:textId="5551F296" w:rsidR="00A07A5C" w:rsidRPr="00CF0E23" w:rsidRDefault="00A07A5C" w:rsidP="00974B3A">
      <w:pPr>
        <w:pStyle w:val="ListNumber"/>
      </w:pPr>
      <w:r w:rsidRPr="00CF0E23">
        <w:t>Communicating how a product or service offers a solution to your customer is an example of:</w:t>
      </w:r>
    </w:p>
    <w:p w14:paraId="74EB6CA8" w14:textId="759C255B" w:rsidR="00A07A5C" w:rsidRPr="00CF0E23" w:rsidRDefault="00A07A5C" w:rsidP="00C95BE9">
      <w:pPr>
        <w:pStyle w:val="ExamAnswer"/>
        <w:numPr>
          <w:ilvl w:val="0"/>
          <w:numId w:val="34"/>
        </w:numPr>
      </w:pPr>
      <w:r w:rsidRPr="00CF0E23">
        <w:t>needs/wants</w:t>
      </w:r>
    </w:p>
    <w:p w14:paraId="06B4644B" w14:textId="17AEA727" w:rsidR="00A07A5C" w:rsidRPr="00CF0E23" w:rsidRDefault="00A07A5C" w:rsidP="00C95BE9">
      <w:pPr>
        <w:pStyle w:val="ExamAnswer"/>
        <w:numPr>
          <w:ilvl w:val="0"/>
          <w:numId w:val="34"/>
        </w:numPr>
      </w:pPr>
      <w:r w:rsidRPr="00CF0E23">
        <w:t>building rapport</w:t>
      </w:r>
    </w:p>
    <w:p w14:paraId="51783D14" w14:textId="0291D5BD" w:rsidR="00A07A5C" w:rsidRPr="00CF0E23" w:rsidRDefault="00A07A5C" w:rsidP="00C95BE9">
      <w:pPr>
        <w:pStyle w:val="ExamAnswer"/>
        <w:numPr>
          <w:ilvl w:val="0"/>
          <w:numId w:val="34"/>
        </w:numPr>
      </w:pPr>
      <w:r w:rsidRPr="00CF0E23">
        <w:t>a benefit</w:t>
      </w:r>
    </w:p>
    <w:p w14:paraId="0CCC0C13" w14:textId="579CF1DF" w:rsidR="00A07A5C" w:rsidRPr="00CF0E23" w:rsidRDefault="00A07A5C" w:rsidP="00C95BE9">
      <w:pPr>
        <w:pStyle w:val="ExamAnswer"/>
        <w:numPr>
          <w:ilvl w:val="0"/>
          <w:numId w:val="34"/>
        </w:numPr>
      </w:pPr>
      <w:r w:rsidRPr="00CF0E23">
        <w:t xml:space="preserve">a closing </w:t>
      </w:r>
      <w:proofErr w:type="gramStart"/>
      <w:r w:rsidRPr="00CF0E23">
        <w:t>statement</w:t>
      </w:r>
      <w:proofErr w:type="gramEnd"/>
    </w:p>
    <w:p w14:paraId="0AF7E649" w14:textId="0B444FD0" w:rsidR="00A07A5C" w:rsidRPr="00CF0E23" w:rsidRDefault="00A07A5C" w:rsidP="00C95BE9">
      <w:pPr>
        <w:pStyle w:val="ExamAnswer"/>
        <w:numPr>
          <w:ilvl w:val="0"/>
          <w:numId w:val="34"/>
        </w:numPr>
      </w:pPr>
      <w:r w:rsidRPr="00CF0E23">
        <w:t>none of the above</w:t>
      </w:r>
    </w:p>
    <w:p w14:paraId="634A2688" w14:textId="77777777" w:rsidR="00A07A5C" w:rsidRPr="00CF0E23" w:rsidRDefault="00A07A5C" w:rsidP="00A07A5C"/>
    <w:p w14:paraId="2EB50919" w14:textId="1465FDEC" w:rsidR="00A07A5C" w:rsidRPr="003600AA" w:rsidRDefault="00A07A5C" w:rsidP="00974B3A">
      <w:pPr>
        <w:pStyle w:val="ListNumber"/>
      </w:pPr>
      <w:r w:rsidRPr="003600AA">
        <w:t xml:space="preserve">Would you like 1 gallon or 10 </w:t>
      </w:r>
      <w:proofErr w:type="spellStart"/>
      <w:r w:rsidRPr="003600AA">
        <w:t>liters</w:t>
      </w:r>
      <w:proofErr w:type="spellEnd"/>
      <w:r w:rsidRPr="003600AA">
        <w:t xml:space="preserve"> of SAFE-GUARD® Drench? This is an example of what type of </w:t>
      </w:r>
      <w:proofErr w:type="gramStart"/>
      <w:r w:rsidRPr="003600AA">
        <w:t>close?</w:t>
      </w:r>
      <w:proofErr w:type="gramEnd"/>
    </w:p>
    <w:p w14:paraId="722AC7D1" w14:textId="244C3170" w:rsidR="00A07A5C" w:rsidRPr="00CF0E23" w:rsidRDefault="00974B3A" w:rsidP="00C95BE9">
      <w:pPr>
        <w:pStyle w:val="ExamAnswer"/>
        <w:numPr>
          <w:ilvl w:val="0"/>
          <w:numId w:val="35"/>
        </w:numPr>
      </w:pPr>
      <w:r>
        <w:t>s</w:t>
      </w:r>
      <w:r w:rsidR="00A07A5C" w:rsidRPr="00CF0E23">
        <w:t>ummary close</w:t>
      </w:r>
    </w:p>
    <w:p w14:paraId="6E407E8E" w14:textId="776F6959" w:rsidR="00A07A5C" w:rsidRPr="00CF0E23" w:rsidRDefault="00A07A5C" w:rsidP="00C95BE9">
      <w:pPr>
        <w:pStyle w:val="ExamAnswer"/>
        <w:numPr>
          <w:ilvl w:val="0"/>
          <w:numId w:val="35"/>
        </w:numPr>
      </w:pPr>
      <w:r w:rsidRPr="00CF0E23">
        <w:t>direct close</w:t>
      </w:r>
    </w:p>
    <w:p w14:paraId="3B440180" w14:textId="0829625D" w:rsidR="00A07A5C" w:rsidRPr="00CF0E23" w:rsidRDefault="00A07A5C" w:rsidP="00C95BE9">
      <w:pPr>
        <w:pStyle w:val="ExamAnswer"/>
        <w:numPr>
          <w:ilvl w:val="0"/>
          <w:numId w:val="35"/>
        </w:numPr>
      </w:pPr>
      <w:r w:rsidRPr="00CF0E23">
        <w:t>trial close</w:t>
      </w:r>
    </w:p>
    <w:p w14:paraId="3AFA6557" w14:textId="36AF33F8" w:rsidR="00A07A5C" w:rsidRPr="00CF0E23" w:rsidRDefault="00A07A5C" w:rsidP="00C95BE9">
      <w:pPr>
        <w:pStyle w:val="ExamAnswer"/>
        <w:numPr>
          <w:ilvl w:val="0"/>
          <w:numId w:val="35"/>
        </w:numPr>
      </w:pPr>
      <w:r w:rsidRPr="00CF0E23">
        <w:t>choice close</w:t>
      </w:r>
    </w:p>
    <w:p w14:paraId="330E8C47" w14:textId="7A69950B" w:rsidR="00A07A5C" w:rsidRPr="00CF0E23" w:rsidRDefault="00A07A5C" w:rsidP="00C95BE9">
      <w:pPr>
        <w:pStyle w:val="ExamAnswer"/>
        <w:numPr>
          <w:ilvl w:val="0"/>
          <w:numId w:val="35"/>
        </w:numPr>
      </w:pPr>
      <w:r w:rsidRPr="00CF0E23">
        <w:t>none of the above</w:t>
      </w:r>
    </w:p>
    <w:p w14:paraId="5028592F" w14:textId="1BD3119B" w:rsidR="00C95BE9" w:rsidRDefault="00C95BE9">
      <w:r>
        <w:br w:type="page"/>
      </w:r>
    </w:p>
    <w:p w14:paraId="36F22E4D" w14:textId="77777777" w:rsidR="00A07A5C" w:rsidRPr="00CF0E23" w:rsidRDefault="00A07A5C" w:rsidP="00974B3A">
      <w:pPr>
        <w:pStyle w:val="Instructions"/>
      </w:pPr>
      <w:r w:rsidRPr="00CF0E23">
        <w:t>Match each of the following terms with questions 20 – 23. Only use each answer one time. Use the most appropriate answer.</w:t>
      </w:r>
    </w:p>
    <w:p w14:paraId="03E70BBB" w14:textId="77777777" w:rsidR="00A07A5C" w:rsidRPr="00CF0E23" w:rsidRDefault="00A07A5C" w:rsidP="00C95BE9">
      <w:pPr>
        <w:pStyle w:val="ExamAnswer"/>
        <w:numPr>
          <w:ilvl w:val="0"/>
          <w:numId w:val="36"/>
        </w:numPr>
      </w:pPr>
      <w:r w:rsidRPr="00CF0E23">
        <w:t>Rapport building</w:t>
      </w:r>
    </w:p>
    <w:p w14:paraId="51B9AA8C" w14:textId="77777777" w:rsidR="00A07A5C" w:rsidRPr="00CF0E23" w:rsidRDefault="00A07A5C" w:rsidP="00C95BE9">
      <w:pPr>
        <w:pStyle w:val="ExamAnswer"/>
        <w:numPr>
          <w:ilvl w:val="0"/>
          <w:numId w:val="36"/>
        </w:numPr>
      </w:pPr>
      <w:r w:rsidRPr="00CF0E23">
        <w:t xml:space="preserve">Trial close </w:t>
      </w:r>
    </w:p>
    <w:p w14:paraId="5AD09DBE" w14:textId="77777777" w:rsidR="00A07A5C" w:rsidRPr="00CF0E23" w:rsidRDefault="00A07A5C" w:rsidP="00C95BE9">
      <w:pPr>
        <w:pStyle w:val="ExamAnswer"/>
        <w:numPr>
          <w:ilvl w:val="0"/>
          <w:numId w:val="36"/>
        </w:numPr>
      </w:pPr>
      <w:r w:rsidRPr="00CF0E23">
        <w:t>Close – ended question</w:t>
      </w:r>
    </w:p>
    <w:p w14:paraId="1040568C" w14:textId="77777777" w:rsidR="00A07A5C" w:rsidRPr="00CF0E23" w:rsidRDefault="00A07A5C" w:rsidP="00C95BE9">
      <w:pPr>
        <w:pStyle w:val="ExamAnswer"/>
        <w:numPr>
          <w:ilvl w:val="0"/>
          <w:numId w:val="36"/>
        </w:numPr>
      </w:pPr>
      <w:r w:rsidRPr="00CF0E23">
        <w:t>Open ended question</w:t>
      </w:r>
    </w:p>
    <w:p w14:paraId="0F44E824" w14:textId="77777777" w:rsidR="00A07A5C" w:rsidRPr="00CF0E23" w:rsidRDefault="00A07A5C" w:rsidP="00A07A5C"/>
    <w:p w14:paraId="618A7828" w14:textId="7B885F2C" w:rsidR="00A07A5C" w:rsidRPr="00CF0E23" w:rsidRDefault="00A07A5C" w:rsidP="00974B3A">
      <w:pPr>
        <w:pStyle w:val="ListNumber"/>
      </w:pPr>
      <w:r w:rsidRPr="00CF0E23">
        <w:t>Does that fit your needs?</w:t>
      </w:r>
    </w:p>
    <w:p w14:paraId="18307086" w14:textId="2216D750" w:rsidR="00A07A5C" w:rsidRPr="00CF0E23" w:rsidRDefault="00A07A5C" w:rsidP="00974B3A">
      <w:pPr>
        <w:pStyle w:val="ListNumber"/>
      </w:pPr>
      <w:r w:rsidRPr="00CF0E23">
        <w:t>How long have you been in operation?</w:t>
      </w:r>
    </w:p>
    <w:p w14:paraId="15597DEE" w14:textId="537D9BE5" w:rsidR="00A07A5C" w:rsidRPr="00CF0E23" w:rsidRDefault="00A07A5C" w:rsidP="00974B3A">
      <w:pPr>
        <w:pStyle w:val="ListNumber"/>
      </w:pPr>
      <w:r w:rsidRPr="00CF0E23">
        <w:t>Tell me about the products you currently use.</w:t>
      </w:r>
    </w:p>
    <w:p w14:paraId="2540BE3F" w14:textId="4D17F064" w:rsidR="00A07A5C" w:rsidRPr="0098410A" w:rsidRDefault="00A07A5C" w:rsidP="00974B3A">
      <w:pPr>
        <w:pStyle w:val="ListNumber"/>
      </w:pPr>
      <w:r w:rsidRPr="0098410A">
        <w:t xml:space="preserve">Have you ever used a </w:t>
      </w:r>
      <w:proofErr w:type="spellStart"/>
      <w:r w:rsidRPr="0098410A">
        <w:t>dewormer</w:t>
      </w:r>
      <w:proofErr w:type="spellEnd"/>
      <w:r w:rsidRPr="0098410A">
        <w:t xml:space="preserve"> before?</w:t>
      </w:r>
    </w:p>
    <w:p w14:paraId="3FCF45DD" w14:textId="77777777" w:rsidR="00A07A5C" w:rsidRPr="00CF0E23" w:rsidRDefault="00A07A5C" w:rsidP="00A07A5C"/>
    <w:p w14:paraId="0DB7F3FF" w14:textId="3EDFEED4" w:rsidR="00A07A5C" w:rsidRPr="00CF0E23" w:rsidRDefault="00A07A5C" w:rsidP="00974B3A">
      <w:pPr>
        <w:pStyle w:val="ListNumber"/>
      </w:pPr>
      <w:r w:rsidRPr="00CF0E23">
        <w:t>Rapport is important because it …</w:t>
      </w:r>
    </w:p>
    <w:p w14:paraId="651846C4" w14:textId="0364D228" w:rsidR="00A07A5C" w:rsidRPr="00CF0E23" w:rsidRDefault="00A07A5C" w:rsidP="00C95BE9">
      <w:pPr>
        <w:pStyle w:val="ExamAnswer"/>
        <w:numPr>
          <w:ilvl w:val="0"/>
          <w:numId w:val="37"/>
        </w:numPr>
      </w:pPr>
      <w:r w:rsidRPr="00CF0E23">
        <w:t>builds long-term relationships, aids customer retention</w:t>
      </w:r>
    </w:p>
    <w:p w14:paraId="6F5FB1D4" w14:textId="5724339F" w:rsidR="00A07A5C" w:rsidRPr="00CF0E23" w:rsidRDefault="00A07A5C" w:rsidP="00C95BE9">
      <w:pPr>
        <w:pStyle w:val="ExamAnswer"/>
        <w:numPr>
          <w:ilvl w:val="0"/>
          <w:numId w:val="37"/>
        </w:numPr>
      </w:pPr>
      <w:r w:rsidRPr="00CF0E23">
        <w:t>builds short-term relationships, makes selling fun</w:t>
      </w:r>
    </w:p>
    <w:p w14:paraId="4536100C" w14:textId="7ACFBC94" w:rsidR="00A07A5C" w:rsidRPr="00CF0E23" w:rsidRDefault="00A07A5C" w:rsidP="00C95BE9">
      <w:pPr>
        <w:pStyle w:val="ExamAnswer"/>
        <w:numPr>
          <w:ilvl w:val="0"/>
          <w:numId w:val="37"/>
        </w:numPr>
      </w:pPr>
      <w:r w:rsidRPr="00CF0E23">
        <w:t>builds friendship but not a sale</w:t>
      </w:r>
    </w:p>
    <w:p w14:paraId="461263EA" w14:textId="0218A732" w:rsidR="00A07A5C" w:rsidRPr="00CF0E23" w:rsidRDefault="00A07A5C" w:rsidP="00C95BE9">
      <w:pPr>
        <w:pStyle w:val="ExamAnswer"/>
        <w:numPr>
          <w:ilvl w:val="0"/>
          <w:numId w:val="37"/>
        </w:numPr>
      </w:pPr>
      <w:r w:rsidRPr="00CF0E23">
        <w:t>helps keep customers at a distance</w:t>
      </w:r>
    </w:p>
    <w:p w14:paraId="4A8FF3C1" w14:textId="212F99E9" w:rsidR="00A07A5C" w:rsidRPr="00CF0E23" w:rsidRDefault="00A07A5C" w:rsidP="00C95BE9">
      <w:pPr>
        <w:pStyle w:val="ExamAnswer"/>
        <w:numPr>
          <w:ilvl w:val="0"/>
          <w:numId w:val="37"/>
        </w:numPr>
      </w:pPr>
      <w:r w:rsidRPr="00CF0E23">
        <w:t>none of the above</w:t>
      </w:r>
    </w:p>
    <w:p w14:paraId="0F871499" w14:textId="77777777" w:rsidR="00A07A5C" w:rsidRPr="00CF0E23" w:rsidRDefault="00A07A5C" w:rsidP="00A07A5C"/>
    <w:p w14:paraId="4C2DF11F" w14:textId="3326FBB3" w:rsidR="00A07A5C" w:rsidRPr="003600AA" w:rsidRDefault="00A07A5C" w:rsidP="00974B3A">
      <w:pPr>
        <w:pStyle w:val="ListNumber"/>
      </w:pPr>
      <w:r w:rsidRPr="003600AA">
        <w:t>The producer has 43,000 pounds of cattle and goats to deworm. What is the most economical purchase of SAFE-GUARD® Drench?</w:t>
      </w:r>
    </w:p>
    <w:p w14:paraId="1373110D" w14:textId="0EB82FBE" w:rsidR="00A07A5C" w:rsidRPr="00CF0E23" w:rsidRDefault="00A07A5C" w:rsidP="00C95BE9">
      <w:pPr>
        <w:pStyle w:val="ExamAnswer"/>
        <w:numPr>
          <w:ilvl w:val="0"/>
          <w:numId w:val="38"/>
        </w:numPr>
      </w:pPr>
      <w:r w:rsidRPr="00CF0E23">
        <w:t xml:space="preserve">125 ml </w:t>
      </w:r>
    </w:p>
    <w:p w14:paraId="4061DD8A" w14:textId="7EB9298E" w:rsidR="00A07A5C" w:rsidRPr="00CF0E23" w:rsidRDefault="00A07A5C" w:rsidP="00C95BE9">
      <w:pPr>
        <w:pStyle w:val="ExamAnswer"/>
        <w:numPr>
          <w:ilvl w:val="0"/>
          <w:numId w:val="38"/>
        </w:numPr>
      </w:pPr>
      <w:r w:rsidRPr="00CF0E23">
        <w:t xml:space="preserve">1 </w:t>
      </w:r>
      <w:proofErr w:type="spellStart"/>
      <w:r w:rsidRPr="00CF0E23">
        <w:t>liter</w:t>
      </w:r>
      <w:proofErr w:type="spellEnd"/>
    </w:p>
    <w:p w14:paraId="057CCB5B" w14:textId="3DC6CA5D" w:rsidR="00A07A5C" w:rsidRPr="00CF0E23" w:rsidRDefault="00A07A5C" w:rsidP="00C95BE9">
      <w:pPr>
        <w:pStyle w:val="ExamAnswer"/>
        <w:numPr>
          <w:ilvl w:val="0"/>
          <w:numId w:val="38"/>
        </w:numPr>
      </w:pPr>
      <w:r w:rsidRPr="00CF0E23">
        <w:t xml:space="preserve">10 </w:t>
      </w:r>
      <w:proofErr w:type="spellStart"/>
      <w:r w:rsidRPr="00CF0E23">
        <w:t>liter</w:t>
      </w:r>
      <w:proofErr w:type="spellEnd"/>
    </w:p>
    <w:p w14:paraId="1F921BD5" w14:textId="0B574CE9" w:rsidR="00A07A5C" w:rsidRPr="00CF0E23" w:rsidRDefault="00A07A5C" w:rsidP="00C95BE9">
      <w:pPr>
        <w:pStyle w:val="ExamAnswer"/>
        <w:numPr>
          <w:ilvl w:val="0"/>
          <w:numId w:val="38"/>
        </w:numPr>
      </w:pPr>
      <w:r w:rsidRPr="00CF0E23">
        <w:t>1 gallon</w:t>
      </w:r>
    </w:p>
    <w:p w14:paraId="43426F94" w14:textId="2E25ED83" w:rsidR="00A07A5C" w:rsidRPr="00CF0E23" w:rsidRDefault="00A07A5C" w:rsidP="00C95BE9">
      <w:pPr>
        <w:pStyle w:val="ExamAnswer"/>
        <w:numPr>
          <w:ilvl w:val="0"/>
          <w:numId w:val="38"/>
        </w:numPr>
      </w:pPr>
      <w:r w:rsidRPr="00CF0E23">
        <w:t>none of the above</w:t>
      </w:r>
    </w:p>
    <w:p w14:paraId="66BF5941" w14:textId="2E773A2C" w:rsidR="00C95BE9" w:rsidRDefault="00C95BE9">
      <w:r>
        <w:br w:type="page"/>
      </w:r>
    </w:p>
    <w:p w14:paraId="55D0004F" w14:textId="0AB40680" w:rsidR="00A07A5C" w:rsidRPr="0098410A" w:rsidRDefault="00A07A5C" w:rsidP="00974B3A">
      <w:pPr>
        <w:pStyle w:val="ListNumber"/>
      </w:pPr>
      <w:r w:rsidRPr="0098410A">
        <w:t>What would be an example of how Merck Animal Health adds value to the retailer?</w:t>
      </w:r>
    </w:p>
    <w:p w14:paraId="27A8AD8B" w14:textId="12767CB9" w:rsidR="00A07A5C" w:rsidRPr="00CF0E23" w:rsidRDefault="00A07A5C" w:rsidP="00C95BE9">
      <w:pPr>
        <w:pStyle w:val="ExamAnswer"/>
        <w:numPr>
          <w:ilvl w:val="0"/>
          <w:numId w:val="39"/>
        </w:numPr>
      </w:pPr>
      <w:r w:rsidRPr="00CF0E23">
        <w:t>free applicators</w:t>
      </w:r>
    </w:p>
    <w:p w14:paraId="0D1674FB" w14:textId="6077F0F7" w:rsidR="00A07A5C" w:rsidRPr="00CF0E23" w:rsidRDefault="00A07A5C" w:rsidP="00C95BE9">
      <w:pPr>
        <w:pStyle w:val="ExamAnswer"/>
      </w:pPr>
      <w:r w:rsidRPr="00CF0E23">
        <w:t>detailed product materials</w:t>
      </w:r>
    </w:p>
    <w:p w14:paraId="31927F9A" w14:textId="6A7F79CB" w:rsidR="00A07A5C" w:rsidRPr="00CF0E23" w:rsidRDefault="00A07A5C" w:rsidP="00C95BE9">
      <w:pPr>
        <w:pStyle w:val="ExamAnswer"/>
      </w:pPr>
      <w:r w:rsidRPr="00CF0E23">
        <w:t xml:space="preserve">toll free and email contact information </w:t>
      </w:r>
    </w:p>
    <w:p w14:paraId="5C35F62F" w14:textId="4D76CE06" w:rsidR="00A07A5C" w:rsidRPr="00CF0E23" w:rsidRDefault="00A07A5C" w:rsidP="00C95BE9">
      <w:pPr>
        <w:pStyle w:val="ExamAnswer"/>
      </w:pPr>
      <w:r w:rsidRPr="00CF0E23">
        <w:t xml:space="preserve">educational webinars available on website </w:t>
      </w:r>
    </w:p>
    <w:p w14:paraId="1D324E9B" w14:textId="742F5B8D" w:rsidR="00A07A5C" w:rsidRPr="00CF0E23" w:rsidRDefault="00A07A5C" w:rsidP="00C95BE9">
      <w:pPr>
        <w:pStyle w:val="ExamAnswer"/>
      </w:pPr>
      <w:proofErr w:type="gramStart"/>
      <w:r w:rsidRPr="00CF0E23">
        <w:t>all of</w:t>
      </w:r>
      <w:proofErr w:type="gramEnd"/>
      <w:r w:rsidRPr="00CF0E23">
        <w:t xml:space="preserve"> the above</w:t>
      </w:r>
    </w:p>
    <w:p w14:paraId="2DFE4882" w14:textId="77777777" w:rsidR="00A07A5C" w:rsidRPr="00CF0E23" w:rsidRDefault="00A07A5C" w:rsidP="00A07A5C"/>
    <w:p w14:paraId="0F305F8C" w14:textId="312F2313" w:rsidR="00A07A5C" w:rsidRPr="00CF0E23" w:rsidRDefault="00A07A5C" w:rsidP="00974B3A">
      <w:pPr>
        <w:pStyle w:val="ListNumber"/>
      </w:pPr>
      <w:r w:rsidRPr="00CF0E23">
        <w:t xml:space="preserve">What is the definition of SWOT in business? </w:t>
      </w:r>
    </w:p>
    <w:p w14:paraId="4DCE39CD" w14:textId="77777777" w:rsidR="00A07A5C" w:rsidRPr="00C95BE9" w:rsidRDefault="00A07A5C" w:rsidP="00C95BE9">
      <w:pPr>
        <w:pStyle w:val="ExamAnswer"/>
        <w:numPr>
          <w:ilvl w:val="0"/>
          <w:numId w:val="40"/>
        </w:numPr>
      </w:pPr>
      <w:r w:rsidRPr="00C95BE9">
        <w:t>Strength, weakness, opportunity, and threats</w:t>
      </w:r>
    </w:p>
    <w:p w14:paraId="7B8C534C" w14:textId="77777777" w:rsidR="00A07A5C" w:rsidRPr="00C95BE9" w:rsidRDefault="00A07A5C" w:rsidP="00C95BE9">
      <w:pPr>
        <w:pStyle w:val="ExamAnswer"/>
      </w:pPr>
      <w:r w:rsidRPr="00C95BE9">
        <w:t>Strategies, weakness, opportunity, and threats</w:t>
      </w:r>
    </w:p>
    <w:p w14:paraId="5164850B" w14:textId="77777777" w:rsidR="00A07A5C" w:rsidRPr="00C95BE9" w:rsidRDefault="00A07A5C" w:rsidP="00C95BE9">
      <w:pPr>
        <w:pStyle w:val="ExamAnswer"/>
      </w:pPr>
      <w:r w:rsidRPr="00C95BE9">
        <w:t>Strength, weakness, objections, and threats</w:t>
      </w:r>
    </w:p>
    <w:p w14:paraId="1850C958" w14:textId="77777777" w:rsidR="00A07A5C" w:rsidRPr="00C95BE9" w:rsidRDefault="00A07A5C" w:rsidP="00C95BE9">
      <w:pPr>
        <w:pStyle w:val="ExamAnswer"/>
      </w:pPr>
      <w:r w:rsidRPr="00C95BE9">
        <w:t>Sales, weaknesses, objections, and threats</w:t>
      </w:r>
    </w:p>
    <w:p w14:paraId="6E490058" w14:textId="77777777" w:rsidR="00A07A5C" w:rsidRPr="00C95BE9" w:rsidRDefault="00A07A5C" w:rsidP="00C95BE9">
      <w:pPr>
        <w:pStyle w:val="ExamAnswer"/>
      </w:pPr>
      <w:r w:rsidRPr="00C95BE9">
        <w:t>None of the above</w:t>
      </w:r>
    </w:p>
    <w:p w14:paraId="019F25D6" w14:textId="77777777" w:rsidR="00A07A5C" w:rsidRPr="00CF0E23" w:rsidRDefault="00A07A5C" w:rsidP="00A07A5C"/>
    <w:p w14:paraId="517B2B94" w14:textId="01DD2852" w:rsidR="00A07A5C" w:rsidRPr="00BF7389" w:rsidRDefault="00A07A5C" w:rsidP="00974B3A">
      <w:pPr>
        <w:pStyle w:val="ListNumber"/>
      </w:pPr>
      <w:r w:rsidRPr="00BF7389">
        <w:t xml:space="preserve">How much fenbendazole do you administer per unit of body weight for cattle, </w:t>
      </w:r>
      <w:proofErr w:type="gramStart"/>
      <w:r w:rsidRPr="00BF7389">
        <w:t>goats</w:t>
      </w:r>
      <w:proofErr w:type="gramEnd"/>
      <w:r w:rsidRPr="00BF7389">
        <w:t xml:space="preserve"> and horse? </w:t>
      </w:r>
    </w:p>
    <w:p w14:paraId="7D43A661" w14:textId="77777777" w:rsidR="00A07A5C" w:rsidRPr="00CF0E23" w:rsidRDefault="00A07A5C" w:rsidP="00C95BE9">
      <w:pPr>
        <w:pStyle w:val="ExamAnswer"/>
        <w:numPr>
          <w:ilvl w:val="0"/>
          <w:numId w:val="41"/>
        </w:numPr>
      </w:pPr>
      <w:r w:rsidRPr="00CF0E23">
        <w:t xml:space="preserve">2.3 mg/pound </w:t>
      </w:r>
      <w:proofErr w:type="gramStart"/>
      <w:r w:rsidRPr="00CF0E23">
        <w:t>( 5</w:t>
      </w:r>
      <w:proofErr w:type="gramEnd"/>
      <w:r w:rsidRPr="00CF0E23">
        <w:t xml:space="preserve"> mg/kg)</w:t>
      </w:r>
    </w:p>
    <w:p w14:paraId="2752C5D6" w14:textId="77777777" w:rsidR="00A07A5C" w:rsidRPr="00CF0E23" w:rsidRDefault="00A07A5C" w:rsidP="00C95BE9">
      <w:pPr>
        <w:pStyle w:val="ExamAnswer"/>
        <w:numPr>
          <w:ilvl w:val="0"/>
          <w:numId w:val="41"/>
        </w:numPr>
      </w:pPr>
      <w:r w:rsidRPr="00CF0E23">
        <w:t>2.45 mg/pound (5.4 mg/kg)</w:t>
      </w:r>
    </w:p>
    <w:p w14:paraId="2D7C5A1E" w14:textId="77777777" w:rsidR="00A07A5C" w:rsidRPr="00CF0E23" w:rsidRDefault="00A07A5C" w:rsidP="00C95BE9">
      <w:pPr>
        <w:pStyle w:val="ExamAnswer"/>
        <w:numPr>
          <w:ilvl w:val="0"/>
          <w:numId w:val="41"/>
        </w:numPr>
      </w:pPr>
      <w:r w:rsidRPr="00CF0E23">
        <w:t xml:space="preserve">2.2 mg/pound </w:t>
      </w:r>
      <w:proofErr w:type="gramStart"/>
      <w:r w:rsidRPr="00CF0E23">
        <w:t>( 4</w:t>
      </w:r>
      <w:proofErr w:type="gramEnd"/>
      <w:r w:rsidRPr="00CF0E23">
        <w:t>/85mg/kg)</w:t>
      </w:r>
    </w:p>
    <w:p w14:paraId="1699ED4B" w14:textId="77777777" w:rsidR="00A07A5C" w:rsidRPr="00CF0E23" w:rsidRDefault="00A07A5C" w:rsidP="00C95BE9">
      <w:pPr>
        <w:pStyle w:val="ExamAnswer"/>
        <w:numPr>
          <w:ilvl w:val="0"/>
          <w:numId w:val="41"/>
        </w:numPr>
      </w:pPr>
      <w:r w:rsidRPr="00CF0E23">
        <w:t>5 mg/ pound (11mg/kg)</w:t>
      </w:r>
    </w:p>
    <w:p w14:paraId="41FB64FD" w14:textId="731958BC" w:rsidR="00C65667" w:rsidRPr="00FB59A5" w:rsidRDefault="00A07A5C" w:rsidP="00C95BE9">
      <w:pPr>
        <w:pStyle w:val="ExamAnswer"/>
        <w:numPr>
          <w:ilvl w:val="0"/>
          <w:numId w:val="41"/>
        </w:numPr>
      </w:pPr>
      <w:r w:rsidRPr="00CF0E23">
        <w:t>2.7 mg/pound (6 mg/kg)</w:t>
      </w:r>
    </w:p>
    <w:sectPr w:rsidR="00C65667" w:rsidRPr="00FB59A5" w:rsidSect="00181E7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11" w:right="1411" w:bottom="1008" w:left="1411" w:header="720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010C2" w14:textId="77777777" w:rsidR="0030160A" w:rsidRDefault="0030160A" w:rsidP="006B318B">
      <w:r>
        <w:separator/>
      </w:r>
    </w:p>
  </w:endnote>
  <w:endnote w:type="continuationSeparator" w:id="0">
    <w:p w14:paraId="0CD95AF7" w14:textId="77777777" w:rsidR="0030160A" w:rsidRDefault="0030160A" w:rsidP="006B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5AFC1863-A917-4765-B6AB-576486715766}"/>
    <w:embedBold r:id="rId2" w:fontKey="{FE35AFD5-ED37-4488-A063-6A02E39FF5D7}"/>
    <w:embedItalic r:id="rId3" w:fontKey="{4AD279F0-A468-4768-A076-DD55D7ABE184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E9E577B9-F00E-41AA-B0D2-0CC4F9638842}"/>
    <w:embedBold r:id="rId5" w:fontKey="{E8FC494E-1473-4EE3-919C-FC9151CB1F31}"/>
    <w:embedItalic r:id="rId6" w:fontKey="{B28930C2-F4CE-4DA9-A8A5-0FF9C18B6C00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Regular r:id="rId7" w:fontKey="{BFD5DBEE-686C-4EA9-8839-BBAE8B1348C4}"/>
    <w:embedBold r:id="rId8" w:fontKey="{0E56CD89-9DCF-475C-B3DC-B7C20424E94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024A659F-28D6-4B9C-9253-15EE933FBC5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0" w:fontKey="{920872D7-B6C8-4EEC-B2C0-F3328B198B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EDA0" w14:textId="77777777" w:rsidR="00E974FE" w:rsidRDefault="00E87B95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D046" w14:textId="77777777" w:rsidR="006F45AE" w:rsidRDefault="006F45AE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BC955" w14:textId="77777777" w:rsidR="0030160A" w:rsidRDefault="0030160A" w:rsidP="006B318B">
      <w:r>
        <w:separator/>
      </w:r>
    </w:p>
  </w:footnote>
  <w:footnote w:type="continuationSeparator" w:id="0">
    <w:p w14:paraId="28164293" w14:textId="77777777" w:rsidR="0030160A" w:rsidRDefault="0030160A" w:rsidP="006B3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0EAB" w14:textId="77777777" w:rsidR="00E974FE" w:rsidRDefault="00E87B95" w:rsidP="006B318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AAE5C45" wp14:editId="7E16839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2A712" w14:textId="447B3528" w:rsidR="004B7734" w:rsidRDefault="001C4D9D" w:rsidP="00A07A5C">
    <w:pPr>
      <w:pStyle w:val="Header"/>
      <w:tabs>
        <w:tab w:val="left" w:pos="8985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40C2ADAA" wp14:editId="078D37FD">
          <wp:simplePos x="0" y="0"/>
          <wp:positionH relativeFrom="margin">
            <wp:align>left</wp:align>
          </wp:positionH>
          <wp:positionV relativeFrom="paragraph">
            <wp:posOffset>135890</wp:posOffset>
          </wp:positionV>
          <wp:extent cx="1559362" cy="676275"/>
          <wp:effectExtent l="0" t="0" r="317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FA Lettermark_Solid Filled Container_Blu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362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71552" behindDoc="1" locked="0" layoutInCell="1" allowOverlap="1" wp14:anchorId="4FA9A799" wp14:editId="3A8F6562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3pt;height:9.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BEC4D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AD25B6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EA69E2"/>
    <w:multiLevelType w:val="hybridMultilevel"/>
    <w:tmpl w:val="C08409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05077"/>
    <w:multiLevelType w:val="hybridMultilevel"/>
    <w:tmpl w:val="780E3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539B8"/>
    <w:multiLevelType w:val="multilevel"/>
    <w:tmpl w:val="7F7E6A3C"/>
    <w:lvl w:ilvl="0">
      <w:start w:val="1"/>
      <w:numFmt w:val="upperLetter"/>
      <w:pStyle w:val="ExamAnswer"/>
      <w:lvlText w:val="%1."/>
      <w:lvlJc w:val="left"/>
      <w:pPr>
        <w:ind w:left="648" w:hanging="360"/>
      </w:p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9E31AEF"/>
    <w:multiLevelType w:val="multilevel"/>
    <w:tmpl w:val="13D2D0CC"/>
    <w:styleLink w:val="Style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0C1E0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8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11"/>
  </w:num>
  <w:num w:numId="16">
    <w:abstractNumId w:val="14"/>
  </w:num>
  <w:num w:numId="17">
    <w:abstractNumId w:val="15"/>
  </w:num>
  <w:num w:numId="18">
    <w:abstractNumId w:val="8"/>
  </w:num>
  <w:num w:numId="19">
    <w:abstractNumId w:val="13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8"/>
  </w:num>
  <w:num w:numId="26">
    <w:abstractNumId w:val="8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12"/>
  </w:num>
  <w:num w:numId="44">
    <w:abstractNumId w:val="8"/>
  </w:num>
  <w:num w:numId="45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28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5C"/>
    <w:rsid w:val="00056C17"/>
    <w:rsid w:val="000639BF"/>
    <w:rsid w:val="000A4959"/>
    <w:rsid w:val="00106469"/>
    <w:rsid w:val="001541FB"/>
    <w:rsid w:val="00181E77"/>
    <w:rsid w:val="001C4D9D"/>
    <w:rsid w:val="001E56D8"/>
    <w:rsid w:val="001E6747"/>
    <w:rsid w:val="00206C6F"/>
    <w:rsid w:val="00226579"/>
    <w:rsid w:val="0028785F"/>
    <w:rsid w:val="002A4C33"/>
    <w:rsid w:val="002D1439"/>
    <w:rsid w:val="0030160A"/>
    <w:rsid w:val="0030297C"/>
    <w:rsid w:val="00305907"/>
    <w:rsid w:val="003600AA"/>
    <w:rsid w:val="003848BD"/>
    <w:rsid w:val="00394708"/>
    <w:rsid w:val="003D06F0"/>
    <w:rsid w:val="003F1000"/>
    <w:rsid w:val="00406D3B"/>
    <w:rsid w:val="00433EA0"/>
    <w:rsid w:val="00462466"/>
    <w:rsid w:val="004625E0"/>
    <w:rsid w:val="0049616A"/>
    <w:rsid w:val="004B7734"/>
    <w:rsid w:val="004E0DB9"/>
    <w:rsid w:val="00500211"/>
    <w:rsid w:val="00575640"/>
    <w:rsid w:val="005B0FDD"/>
    <w:rsid w:val="005C6C87"/>
    <w:rsid w:val="005F0AE1"/>
    <w:rsid w:val="006B318B"/>
    <w:rsid w:val="006B533D"/>
    <w:rsid w:val="006F45AE"/>
    <w:rsid w:val="007208D7"/>
    <w:rsid w:val="0072530E"/>
    <w:rsid w:val="00740B4F"/>
    <w:rsid w:val="0079024C"/>
    <w:rsid w:val="007B2573"/>
    <w:rsid w:val="007E01A1"/>
    <w:rsid w:val="00815033"/>
    <w:rsid w:val="008421CB"/>
    <w:rsid w:val="00887564"/>
    <w:rsid w:val="008D3073"/>
    <w:rsid w:val="00974B3A"/>
    <w:rsid w:val="0098410A"/>
    <w:rsid w:val="00995841"/>
    <w:rsid w:val="009B007B"/>
    <w:rsid w:val="00A07A5C"/>
    <w:rsid w:val="00A754D2"/>
    <w:rsid w:val="00A766D4"/>
    <w:rsid w:val="00A903C8"/>
    <w:rsid w:val="00AB306A"/>
    <w:rsid w:val="00AC0609"/>
    <w:rsid w:val="00B059C2"/>
    <w:rsid w:val="00B73261"/>
    <w:rsid w:val="00BC37A9"/>
    <w:rsid w:val="00BD0C51"/>
    <w:rsid w:val="00BF7389"/>
    <w:rsid w:val="00C05B76"/>
    <w:rsid w:val="00C10B54"/>
    <w:rsid w:val="00C43A64"/>
    <w:rsid w:val="00C65667"/>
    <w:rsid w:val="00C82B7A"/>
    <w:rsid w:val="00C908BF"/>
    <w:rsid w:val="00C95BE9"/>
    <w:rsid w:val="00CA4A0C"/>
    <w:rsid w:val="00CC278D"/>
    <w:rsid w:val="00D02CE2"/>
    <w:rsid w:val="00D27E09"/>
    <w:rsid w:val="00DE1200"/>
    <w:rsid w:val="00DF73FA"/>
    <w:rsid w:val="00E07D80"/>
    <w:rsid w:val="00E55329"/>
    <w:rsid w:val="00E80D18"/>
    <w:rsid w:val="00E87B95"/>
    <w:rsid w:val="00E974FE"/>
    <w:rsid w:val="00EC27BF"/>
    <w:rsid w:val="00ED2C7B"/>
    <w:rsid w:val="00F3091D"/>
    <w:rsid w:val="00FB59A5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A726B2"/>
  <w15:chartTrackingRefBased/>
  <w15:docId w15:val="{9DB9AC79-893E-4C10-8D67-7C5995BC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/>
    <w:lsdException w:name="heading 2" w:semiHidden="1" w:uiPriority="3" w:unhideWhenUsed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A5C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3"/>
    <w:unhideWhenUsed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974B3A"/>
    <w:pPr>
      <w:numPr>
        <w:numId w:val="9"/>
      </w:numPr>
      <w:tabs>
        <w:tab w:val="left" w:pos="720"/>
      </w:tabs>
      <w:spacing w:after="240"/>
      <w:contextualSpacing w:val="0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C95BE9"/>
    <w:pPr>
      <w:numPr>
        <w:numId w:val="16"/>
      </w:numPr>
      <w:spacing w:after="120" w:line="120" w:lineRule="atLeast"/>
    </w:pPr>
  </w:style>
  <w:style w:type="paragraph" w:customStyle="1" w:styleId="Instructions">
    <w:name w:val="Instructions"/>
    <w:basedOn w:val="Normal"/>
    <w:link w:val="InstructionsChar"/>
    <w:qFormat/>
    <w:rsid w:val="00A07A5C"/>
    <w:pPr>
      <w:spacing w:after="240"/>
    </w:pPr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974B3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C95BE9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A07A5C"/>
    <w:rPr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l\Box\CDE%20LDE%20TEAM%20FOLDER\Committees\Ag%20Sales%20CDE\FFA%20Exam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0623E-8D6E-439A-B335-C00587DE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Exam Template</Template>
  <TotalTime>63</TotalTime>
  <Pages>6</Pages>
  <Words>765</Words>
  <Characters>4362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Written Exam</vt:lpstr>
      <vt:lpstr>        Essay questions</vt:lpstr>
      <vt:lpstr>        Multiple Choice </vt:lpstr>
      <vt:lpstr>        Heading</vt:lpstr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8</cp:revision>
  <cp:lastPrinted>2021-08-23T19:45:00Z</cp:lastPrinted>
  <dcterms:created xsi:type="dcterms:W3CDTF">2021-04-07T19:47:00Z</dcterms:created>
  <dcterms:modified xsi:type="dcterms:W3CDTF">2021-08-23T19:45:00Z</dcterms:modified>
</cp:coreProperties>
</file>