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AE80C" w14:textId="77777777" w:rsidR="00602AA0" w:rsidRPr="004A645A" w:rsidRDefault="00602AA0" w:rsidP="00602AA0">
      <w:pPr>
        <w:pStyle w:val="Title"/>
      </w:pPr>
      <w:r w:rsidRPr="004A645A">
        <w:t>Food Science Career Development Event</w:t>
      </w:r>
    </w:p>
    <w:p w14:paraId="5964FD55" w14:textId="77777777" w:rsidR="00602AA0" w:rsidRPr="004A645A" w:rsidRDefault="00602AA0" w:rsidP="00602AA0">
      <w:pPr>
        <w:pStyle w:val="Heading1"/>
      </w:pPr>
      <w:r w:rsidRPr="004A645A">
        <w:t>202</w:t>
      </w:r>
      <w:r>
        <w:t>3</w:t>
      </w:r>
      <w:r w:rsidRPr="004A645A">
        <w:t xml:space="preserve"> General Knowledge Exam</w:t>
      </w:r>
    </w:p>
    <w:p w14:paraId="12579227" w14:textId="77777777" w:rsidR="00602AA0" w:rsidRDefault="00602AA0" w:rsidP="00602AA0"/>
    <w:p w14:paraId="448EA7B4" w14:textId="77777777" w:rsidR="00602AA0" w:rsidRPr="00663A13" w:rsidRDefault="00602AA0" w:rsidP="00663A13">
      <w:pPr>
        <w:pStyle w:val="MultipleChoiceQuestion"/>
      </w:pPr>
      <w:r w:rsidRPr="00663A13">
        <w:t>Which of the following is NOT a function that water serves in the body?</w:t>
      </w:r>
    </w:p>
    <w:p w14:paraId="2FC46D72" w14:textId="77777777" w:rsidR="00602AA0" w:rsidRPr="001606D7" w:rsidRDefault="00602AA0" w:rsidP="00663A13">
      <w:pPr>
        <w:pStyle w:val="MultipleChoiceQuestion"/>
        <w:numPr>
          <w:ilvl w:val="1"/>
          <w:numId w:val="34"/>
        </w:numPr>
        <w:rPr>
          <w:highlight w:val="yellow"/>
        </w:rPr>
      </w:pPr>
      <w:r w:rsidRPr="001606D7">
        <w:rPr>
          <w:highlight w:val="yellow"/>
        </w:rPr>
        <w:t>Improving the quality of sleep</w:t>
      </w:r>
    </w:p>
    <w:p w14:paraId="1DA78C14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Transportation of nutrients</w:t>
      </w:r>
    </w:p>
    <w:p w14:paraId="3FB590B1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Reactant in metabolism</w:t>
      </w:r>
    </w:p>
    <w:p w14:paraId="337C9D55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Maintaining body temperature</w:t>
      </w:r>
    </w:p>
    <w:p w14:paraId="4EACA736" w14:textId="77777777" w:rsidR="00602AA0" w:rsidRDefault="00602AA0" w:rsidP="00663A13">
      <w:pPr>
        <w:pStyle w:val="MultipleChoiceQuestion"/>
        <w:numPr>
          <w:ilvl w:val="0"/>
          <w:numId w:val="0"/>
        </w:numPr>
        <w:ind w:left="360"/>
      </w:pPr>
    </w:p>
    <w:p w14:paraId="50979A95" w14:textId="77777777" w:rsidR="00602AA0" w:rsidRDefault="00602AA0" w:rsidP="00663A13">
      <w:pPr>
        <w:pStyle w:val="MultipleChoiceQuestion"/>
      </w:pPr>
      <w:r>
        <w:t>Which of the following best defines fatty acid?</w:t>
      </w:r>
    </w:p>
    <w:p w14:paraId="63122968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Inorganic molecules that consist of a carbon chain with a carboxyl group at one end</w:t>
      </w:r>
    </w:p>
    <w:p w14:paraId="4ACB6E78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Inorganic molecules that consist of a carbon chain with a triglyceride at one end</w:t>
      </w:r>
    </w:p>
    <w:p w14:paraId="7959DCD0" w14:textId="77777777" w:rsidR="00602AA0" w:rsidRPr="001606D7" w:rsidRDefault="00602AA0" w:rsidP="00663A13">
      <w:pPr>
        <w:pStyle w:val="MultipleChoiceQuestion"/>
        <w:numPr>
          <w:ilvl w:val="1"/>
          <w:numId w:val="34"/>
        </w:numPr>
        <w:rPr>
          <w:highlight w:val="yellow"/>
        </w:rPr>
      </w:pPr>
      <w:r w:rsidRPr="001606D7">
        <w:rPr>
          <w:highlight w:val="yellow"/>
        </w:rPr>
        <w:t>Organic molecules that consist of a carbon chain with a carboxyl group at one end</w:t>
      </w:r>
    </w:p>
    <w:p w14:paraId="077914FF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Organic molecules that consist of a carbon chain with a triglyceride at one end</w:t>
      </w:r>
    </w:p>
    <w:p w14:paraId="4B2730CF" w14:textId="77777777" w:rsidR="00602AA0" w:rsidRDefault="00602AA0" w:rsidP="00663A13">
      <w:pPr>
        <w:pStyle w:val="MultipleChoiceQuestion"/>
        <w:numPr>
          <w:ilvl w:val="0"/>
          <w:numId w:val="0"/>
        </w:numPr>
        <w:ind w:left="360"/>
      </w:pPr>
    </w:p>
    <w:p w14:paraId="39885B8D" w14:textId="77777777" w:rsidR="00602AA0" w:rsidRDefault="00602AA0" w:rsidP="00663A13">
      <w:pPr>
        <w:pStyle w:val="MultipleChoiceQuestion"/>
      </w:pPr>
      <w:r>
        <w:t>Which of the following best defines margin of safety for an additive?</w:t>
      </w:r>
    </w:p>
    <w:p w14:paraId="3F2D0EB5" w14:textId="77777777" w:rsidR="00602AA0" w:rsidRPr="0015152E" w:rsidRDefault="00602AA0" w:rsidP="00663A13">
      <w:pPr>
        <w:pStyle w:val="MultipleChoiceQuestion"/>
        <w:numPr>
          <w:ilvl w:val="1"/>
          <w:numId w:val="34"/>
        </w:numPr>
        <w:rPr>
          <w:highlight w:val="yellow"/>
        </w:rPr>
      </w:pPr>
      <w:r w:rsidRPr="0015152E">
        <w:rPr>
          <w:highlight w:val="yellow"/>
        </w:rPr>
        <w:t xml:space="preserve">Zone between the concentration in which an additive is normally used and the level at which a hazard </w:t>
      </w:r>
      <w:proofErr w:type="gramStart"/>
      <w:r w:rsidRPr="0015152E">
        <w:rPr>
          <w:highlight w:val="yellow"/>
        </w:rPr>
        <w:t>exists</w:t>
      </w:r>
      <w:proofErr w:type="gramEnd"/>
    </w:p>
    <w:p w14:paraId="3E9A1177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 xml:space="preserve">Zone between no use (0% concentration) and the concentration at which an additive is normally </w:t>
      </w:r>
      <w:proofErr w:type="gramStart"/>
      <w:r>
        <w:t>used</w:t>
      </w:r>
      <w:proofErr w:type="gramEnd"/>
    </w:p>
    <w:p w14:paraId="379CE8A9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The concentration at which an additive is normally used with an acceptable error of +/- 5%</w:t>
      </w:r>
    </w:p>
    <w:p w14:paraId="19965A7D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None of the above</w:t>
      </w:r>
    </w:p>
    <w:p w14:paraId="381A1EA4" w14:textId="77777777" w:rsidR="00602AA0" w:rsidRDefault="00602AA0" w:rsidP="00663A13">
      <w:pPr>
        <w:pStyle w:val="MultipleChoiceQuestion"/>
        <w:numPr>
          <w:ilvl w:val="0"/>
          <w:numId w:val="0"/>
        </w:numPr>
        <w:ind w:left="360"/>
      </w:pPr>
    </w:p>
    <w:p w14:paraId="5D163A04" w14:textId="77777777" w:rsidR="00602AA0" w:rsidRDefault="00602AA0" w:rsidP="00663A13">
      <w:pPr>
        <w:pStyle w:val="MultipleChoiceQuestion"/>
      </w:pPr>
      <w:r>
        <w:t>Microorganisms and _________________ often work together to cause food spoilage.</w:t>
      </w:r>
    </w:p>
    <w:p w14:paraId="38BC8D63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people</w:t>
      </w:r>
    </w:p>
    <w:p w14:paraId="3488D1F4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animals</w:t>
      </w:r>
    </w:p>
    <w:p w14:paraId="7FEB3FF3" w14:textId="77777777" w:rsidR="00602AA0" w:rsidRPr="007D7C90" w:rsidRDefault="00602AA0" w:rsidP="00663A13">
      <w:pPr>
        <w:pStyle w:val="MultipleChoiceQuestion"/>
        <w:numPr>
          <w:ilvl w:val="1"/>
          <w:numId w:val="34"/>
        </w:numPr>
        <w:rPr>
          <w:highlight w:val="yellow"/>
        </w:rPr>
      </w:pPr>
      <w:r>
        <w:rPr>
          <w:highlight w:val="yellow"/>
        </w:rPr>
        <w:t>e</w:t>
      </w:r>
      <w:r w:rsidRPr="007D7C90">
        <w:rPr>
          <w:highlight w:val="yellow"/>
        </w:rPr>
        <w:t>nzymes</w:t>
      </w:r>
    </w:p>
    <w:p w14:paraId="7F0143F6" w14:textId="77777777" w:rsidR="00602AA0" w:rsidRDefault="00602AA0" w:rsidP="00663A13">
      <w:pPr>
        <w:pStyle w:val="MultipleChoiceQuestion"/>
        <w:numPr>
          <w:ilvl w:val="1"/>
          <w:numId w:val="34"/>
        </w:numPr>
      </w:pPr>
      <w:proofErr w:type="gramStart"/>
      <w:r>
        <w:t>All of</w:t>
      </w:r>
      <w:proofErr w:type="gramEnd"/>
      <w:r>
        <w:t xml:space="preserve"> the above</w:t>
      </w:r>
    </w:p>
    <w:p w14:paraId="6E9929C7" w14:textId="77777777" w:rsidR="00602AA0" w:rsidRDefault="00602AA0" w:rsidP="00663A13">
      <w:pPr>
        <w:pStyle w:val="MultipleChoiceQuestion"/>
        <w:numPr>
          <w:ilvl w:val="0"/>
          <w:numId w:val="0"/>
        </w:numPr>
        <w:ind w:left="360"/>
      </w:pPr>
    </w:p>
    <w:p w14:paraId="04E4A96A" w14:textId="77777777" w:rsidR="00602AA0" w:rsidRDefault="00602AA0" w:rsidP="00663A13">
      <w:pPr>
        <w:pStyle w:val="MultipleChoiceQuestion"/>
      </w:pPr>
      <w:r>
        <w:t>Why are three-digit codes used to label products during sensory evaluation?</w:t>
      </w:r>
    </w:p>
    <w:p w14:paraId="5343ED32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 xml:space="preserve">Allows for enough unique numbers to be available when doing a sensory study with a large number of </w:t>
      </w:r>
      <w:proofErr w:type="gramStart"/>
      <w:r>
        <w:t>samples</w:t>
      </w:r>
      <w:proofErr w:type="gramEnd"/>
    </w:p>
    <w:p w14:paraId="6FEF7F03" w14:textId="77777777" w:rsidR="00602AA0" w:rsidRPr="007D7C90" w:rsidRDefault="00602AA0" w:rsidP="00663A13">
      <w:pPr>
        <w:pStyle w:val="MultipleChoiceQuestion"/>
        <w:numPr>
          <w:ilvl w:val="1"/>
          <w:numId w:val="34"/>
        </w:numPr>
        <w:rPr>
          <w:highlight w:val="yellow"/>
        </w:rPr>
      </w:pPr>
      <w:r w:rsidRPr="007D7C90">
        <w:rPr>
          <w:highlight w:val="yellow"/>
        </w:rPr>
        <w:t xml:space="preserve">Reduces bias because </w:t>
      </w:r>
      <w:proofErr w:type="spellStart"/>
      <w:r w:rsidRPr="007D7C90">
        <w:rPr>
          <w:highlight w:val="yellow"/>
        </w:rPr>
        <w:t>panelists</w:t>
      </w:r>
      <w:proofErr w:type="spellEnd"/>
      <w:r w:rsidRPr="007D7C90">
        <w:rPr>
          <w:highlight w:val="yellow"/>
        </w:rPr>
        <w:t xml:space="preserve"> are more likely to select 1 over 3 or A instead of B or C</w:t>
      </w:r>
    </w:p>
    <w:p w14:paraId="51E88CDA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This is a requirement by the Food and Drug Administration</w:t>
      </w:r>
    </w:p>
    <w:p w14:paraId="61705D49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None of the above</w:t>
      </w:r>
    </w:p>
    <w:p w14:paraId="2EB7AE69" w14:textId="77777777" w:rsidR="00602AA0" w:rsidRDefault="00602AA0" w:rsidP="00663A13">
      <w:pPr>
        <w:pStyle w:val="MultipleChoiceQuestion"/>
        <w:numPr>
          <w:ilvl w:val="0"/>
          <w:numId w:val="0"/>
        </w:numPr>
        <w:ind w:left="360"/>
      </w:pPr>
    </w:p>
    <w:p w14:paraId="0C36F571" w14:textId="77777777" w:rsidR="00663A13" w:rsidRDefault="00663A13">
      <w:pPr>
        <w:spacing w:after="160" w:line="225" w:lineRule="atLeast"/>
        <w:rPr>
          <w:rFonts w:asciiTheme="minorHAnsi" w:hAnsiTheme="minorHAnsi" w:cstheme="minorBidi"/>
          <w:sz w:val="24"/>
          <w:szCs w:val="24"/>
        </w:rPr>
      </w:pPr>
      <w:r>
        <w:br w:type="page"/>
      </w:r>
    </w:p>
    <w:p w14:paraId="57AAB368" w14:textId="37928CF9" w:rsidR="00602AA0" w:rsidRDefault="00602AA0" w:rsidP="00663A13">
      <w:pPr>
        <w:pStyle w:val="MultipleChoiceQuestion"/>
      </w:pPr>
      <w:r>
        <w:lastRenderedPageBreak/>
        <w:t xml:space="preserve">Hydroponic crops are grown with their roots </w:t>
      </w:r>
      <w:proofErr w:type="gramStart"/>
      <w:r>
        <w:t>suspended  _</w:t>
      </w:r>
      <w:proofErr w:type="gramEnd"/>
      <w:r>
        <w:t>_______________.</w:t>
      </w:r>
    </w:p>
    <w:p w14:paraId="4AB17EA3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 xml:space="preserve">in a system that maintains moisture at a concentration of 50% soil and 50% water </w:t>
      </w:r>
    </w:p>
    <w:p w14:paraId="16541599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in distilled water</w:t>
      </w:r>
    </w:p>
    <w:p w14:paraId="32CD5504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in municipal tap water</w:t>
      </w:r>
    </w:p>
    <w:p w14:paraId="0A434A68" w14:textId="77777777" w:rsidR="00602AA0" w:rsidRPr="000A5D2B" w:rsidRDefault="00602AA0" w:rsidP="00663A13">
      <w:pPr>
        <w:pStyle w:val="MultipleChoiceQuestion"/>
        <w:numPr>
          <w:ilvl w:val="1"/>
          <w:numId w:val="34"/>
        </w:numPr>
        <w:rPr>
          <w:highlight w:val="yellow"/>
        </w:rPr>
      </w:pPr>
      <w:r w:rsidRPr="000A5D2B">
        <w:rPr>
          <w:highlight w:val="yellow"/>
        </w:rPr>
        <w:t>in a liquid nutrient solution</w:t>
      </w:r>
    </w:p>
    <w:p w14:paraId="528A23FD" w14:textId="77777777" w:rsidR="00602AA0" w:rsidRDefault="00602AA0" w:rsidP="00663A13">
      <w:pPr>
        <w:pStyle w:val="MultipleChoiceQuestion"/>
        <w:numPr>
          <w:ilvl w:val="0"/>
          <w:numId w:val="0"/>
        </w:numPr>
        <w:ind w:left="360"/>
      </w:pPr>
    </w:p>
    <w:p w14:paraId="18938132" w14:textId="77777777" w:rsidR="00602AA0" w:rsidRDefault="00602AA0" w:rsidP="00663A13">
      <w:pPr>
        <w:pStyle w:val="MultipleChoiceQuestion"/>
      </w:pPr>
      <w:r>
        <w:t>Which of the following a technique to separate foods based upon density?</w:t>
      </w:r>
    </w:p>
    <w:p w14:paraId="6DD01E4C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Centrifugal force</w:t>
      </w:r>
    </w:p>
    <w:p w14:paraId="64274038" w14:textId="77777777" w:rsidR="00602AA0" w:rsidRPr="000A5D2B" w:rsidRDefault="00602AA0" w:rsidP="00663A13">
      <w:pPr>
        <w:pStyle w:val="MultipleChoiceQuestion"/>
        <w:numPr>
          <w:ilvl w:val="1"/>
          <w:numId w:val="34"/>
        </w:numPr>
        <w:rPr>
          <w:highlight w:val="yellow"/>
        </w:rPr>
      </w:pPr>
      <w:r w:rsidRPr="000A5D2B">
        <w:rPr>
          <w:highlight w:val="yellow"/>
        </w:rPr>
        <w:t>Sedimentation</w:t>
      </w:r>
    </w:p>
    <w:p w14:paraId="50D792DD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Pressure</w:t>
      </w:r>
    </w:p>
    <w:p w14:paraId="7929FF0D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Chemicals</w:t>
      </w:r>
    </w:p>
    <w:p w14:paraId="5B2A7C99" w14:textId="77777777" w:rsidR="00602AA0" w:rsidRDefault="00602AA0" w:rsidP="00663A13">
      <w:pPr>
        <w:pStyle w:val="MultipleChoiceQuestion"/>
        <w:numPr>
          <w:ilvl w:val="0"/>
          <w:numId w:val="0"/>
        </w:numPr>
        <w:ind w:left="360"/>
      </w:pPr>
    </w:p>
    <w:p w14:paraId="07FAE28F" w14:textId="77777777" w:rsidR="00602AA0" w:rsidRDefault="00602AA0" w:rsidP="00663A13">
      <w:pPr>
        <w:pStyle w:val="MultipleChoiceQuestion"/>
      </w:pPr>
      <w:r>
        <w:t xml:space="preserve">What is the </w:t>
      </w:r>
      <w:r w:rsidRPr="00E0568C">
        <w:rPr>
          <w:b/>
          <w:bCs/>
        </w:rPr>
        <w:t>overarching goal</w:t>
      </w:r>
      <w:r>
        <w:t xml:space="preserve"> that MyPlate.gov, the Physical Activity Guidelines, and the Dietary Guidelines aim to achieve?</w:t>
      </w:r>
    </w:p>
    <w:p w14:paraId="3ED24DC8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More physical activity</w:t>
      </w:r>
    </w:p>
    <w:p w14:paraId="24FED696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 xml:space="preserve">Fewer calories consumed per </w:t>
      </w:r>
      <w:proofErr w:type="gramStart"/>
      <w:r>
        <w:t>day</w:t>
      </w:r>
      <w:proofErr w:type="gramEnd"/>
    </w:p>
    <w:p w14:paraId="5F7B05AB" w14:textId="77777777" w:rsidR="00602AA0" w:rsidRPr="00E0568C" w:rsidRDefault="00602AA0" w:rsidP="00663A13">
      <w:pPr>
        <w:pStyle w:val="MultipleChoiceQuestion"/>
        <w:numPr>
          <w:ilvl w:val="1"/>
          <w:numId w:val="34"/>
        </w:numPr>
        <w:rPr>
          <w:highlight w:val="yellow"/>
        </w:rPr>
      </w:pPr>
      <w:r w:rsidRPr="00E0568C">
        <w:rPr>
          <w:highlight w:val="yellow"/>
        </w:rPr>
        <w:t>Energy balance</w:t>
      </w:r>
    </w:p>
    <w:p w14:paraId="0D954E69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More sleep</w:t>
      </w:r>
    </w:p>
    <w:p w14:paraId="33EDCB17" w14:textId="77777777" w:rsidR="00602AA0" w:rsidRDefault="00602AA0" w:rsidP="00663A13">
      <w:pPr>
        <w:pStyle w:val="MultipleChoiceQuestion"/>
        <w:numPr>
          <w:ilvl w:val="0"/>
          <w:numId w:val="0"/>
        </w:numPr>
        <w:ind w:left="360"/>
      </w:pPr>
    </w:p>
    <w:p w14:paraId="44950CFE" w14:textId="77777777" w:rsidR="00602AA0" w:rsidRDefault="00602AA0" w:rsidP="00663A13">
      <w:pPr>
        <w:pStyle w:val="MultipleChoiceQuestion"/>
      </w:pPr>
      <w:r>
        <w:t>If eggs are cooked too long, ____________ will develop, and the result will be a green ring around the egg yolk.</w:t>
      </w:r>
    </w:p>
    <w:p w14:paraId="25204BBC" w14:textId="77777777" w:rsidR="00602AA0" w:rsidRDefault="00602AA0" w:rsidP="00663A13">
      <w:pPr>
        <w:pStyle w:val="MultipleChoiceQuestion"/>
        <w:numPr>
          <w:ilvl w:val="1"/>
          <w:numId w:val="34"/>
        </w:numPr>
      </w:pPr>
      <w:r w:rsidRPr="00E0568C">
        <w:rPr>
          <w:highlight w:val="yellow"/>
        </w:rPr>
        <w:t xml:space="preserve">Iron </w:t>
      </w:r>
      <w:proofErr w:type="spellStart"/>
      <w:r w:rsidRPr="00E0568C">
        <w:rPr>
          <w:highlight w:val="yellow"/>
        </w:rPr>
        <w:t>sulfide</w:t>
      </w:r>
      <w:proofErr w:type="spellEnd"/>
    </w:p>
    <w:p w14:paraId="63062E81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 xml:space="preserve">Hydrogen </w:t>
      </w:r>
      <w:proofErr w:type="spellStart"/>
      <w:r>
        <w:t>sulfide</w:t>
      </w:r>
      <w:proofErr w:type="spellEnd"/>
    </w:p>
    <w:p w14:paraId="7F330871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Iron disulfide</w:t>
      </w:r>
    </w:p>
    <w:p w14:paraId="63D7C15F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Hydrogen disulfide</w:t>
      </w:r>
    </w:p>
    <w:p w14:paraId="6722501F" w14:textId="77777777" w:rsidR="00602AA0" w:rsidRDefault="00602AA0" w:rsidP="00663A13">
      <w:pPr>
        <w:pStyle w:val="MultipleChoiceQuestion"/>
        <w:numPr>
          <w:ilvl w:val="0"/>
          <w:numId w:val="0"/>
        </w:numPr>
        <w:ind w:left="360"/>
      </w:pPr>
    </w:p>
    <w:p w14:paraId="2A68A3B5" w14:textId="77777777" w:rsidR="00602AA0" w:rsidRDefault="00602AA0" w:rsidP="00663A13">
      <w:pPr>
        <w:pStyle w:val="MultipleChoiceQuestion"/>
      </w:pPr>
      <w:r>
        <w:t>Cellulose is indigestible and composed of ______________.</w:t>
      </w:r>
    </w:p>
    <w:p w14:paraId="0B5D268E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beta-fructose</w:t>
      </w:r>
    </w:p>
    <w:p w14:paraId="0F9CDA39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beta-sucrose</w:t>
      </w:r>
    </w:p>
    <w:p w14:paraId="0F6C7EDF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beta-lactose</w:t>
      </w:r>
    </w:p>
    <w:p w14:paraId="504BF366" w14:textId="77777777" w:rsidR="00602AA0" w:rsidRPr="002428B8" w:rsidRDefault="00602AA0" w:rsidP="00663A13">
      <w:pPr>
        <w:pStyle w:val="MultipleChoiceQuestion"/>
        <w:numPr>
          <w:ilvl w:val="1"/>
          <w:numId w:val="34"/>
        </w:numPr>
        <w:rPr>
          <w:highlight w:val="yellow"/>
        </w:rPr>
      </w:pPr>
      <w:r w:rsidRPr="002428B8">
        <w:rPr>
          <w:highlight w:val="yellow"/>
        </w:rPr>
        <w:t>beta-glucose</w:t>
      </w:r>
    </w:p>
    <w:p w14:paraId="0CC56759" w14:textId="77777777" w:rsidR="00602AA0" w:rsidRDefault="00602AA0" w:rsidP="00663A13">
      <w:pPr>
        <w:pStyle w:val="MultipleChoiceQuestion"/>
        <w:numPr>
          <w:ilvl w:val="0"/>
          <w:numId w:val="0"/>
        </w:numPr>
        <w:ind w:left="360"/>
      </w:pPr>
    </w:p>
    <w:p w14:paraId="0C1A8C44" w14:textId="77777777" w:rsidR="00602AA0" w:rsidRDefault="00602AA0" w:rsidP="00663A13">
      <w:pPr>
        <w:pStyle w:val="MultipleChoiceQuestion"/>
      </w:pPr>
      <w:r>
        <w:t>Which of the following best describes cultivated meat?</w:t>
      </w:r>
    </w:p>
    <w:p w14:paraId="7183B264" w14:textId="77777777" w:rsidR="00602AA0" w:rsidRPr="00B032FF" w:rsidRDefault="00602AA0" w:rsidP="00663A13">
      <w:pPr>
        <w:pStyle w:val="MultipleChoiceQuestion"/>
        <w:numPr>
          <w:ilvl w:val="1"/>
          <w:numId w:val="34"/>
        </w:numPr>
        <w:rPr>
          <w:highlight w:val="yellow"/>
        </w:rPr>
      </w:pPr>
      <w:r w:rsidRPr="00B032FF">
        <w:rPr>
          <w:highlight w:val="yellow"/>
        </w:rPr>
        <w:t xml:space="preserve">Laboratories are used to reproduce animal flesh in bioreactors to produce a product that is characteristic of natural </w:t>
      </w:r>
      <w:proofErr w:type="gramStart"/>
      <w:r w:rsidRPr="00B032FF">
        <w:rPr>
          <w:highlight w:val="yellow"/>
        </w:rPr>
        <w:t>meat</w:t>
      </w:r>
      <w:proofErr w:type="gramEnd"/>
    </w:p>
    <w:p w14:paraId="645F8E2D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 xml:space="preserve">Laboratories are used to produce a product that resembles meat using ingredients that are not of an animal </w:t>
      </w:r>
      <w:proofErr w:type="gramStart"/>
      <w:r>
        <w:t>origin</w:t>
      </w:r>
      <w:proofErr w:type="gramEnd"/>
    </w:p>
    <w:p w14:paraId="40DE4B42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 xml:space="preserve">Processing plants are used to produce a product that resembles meat using ingredients that are not of an animal </w:t>
      </w:r>
      <w:proofErr w:type="gramStart"/>
      <w:r>
        <w:t>origin</w:t>
      </w:r>
      <w:proofErr w:type="gramEnd"/>
    </w:p>
    <w:p w14:paraId="2AFA06EF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 xml:space="preserve">Processing plants are used to produce a product that resembles meat but is made entirely of vegan </w:t>
      </w:r>
      <w:proofErr w:type="gramStart"/>
      <w:r>
        <w:t>materials</w:t>
      </w:r>
      <w:proofErr w:type="gramEnd"/>
    </w:p>
    <w:p w14:paraId="54E8BE23" w14:textId="77777777" w:rsidR="00602AA0" w:rsidRDefault="00602AA0" w:rsidP="00663A13">
      <w:pPr>
        <w:pStyle w:val="MultipleChoiceQuestion"/>
        <w:numPr>
          <w:ilvl w:val="0"/>
          <w:numId w:val="0"/>
        </w:numPr>
        <w:ind w:left="360"/>
      </w:pPr>
    </w:p>
    <w:p w14:paraId="4F7F8925" w14:textId="77777777" w:rsidR="00663A13" w:rsidRDefault="00663A13">
      <w:pPr>
        <w:spacing w:after="160" w:line="225" w:lineRule="atLeast"/>
        <w:rPr>
          <w:rFonts w:asciiTheme="minorHAnsi" w:hAnsiTheme="minorHAnsi" w:cstheme="minorBidi"/>
          <w:sz w:val="24"/>
          <w:szCs w:val="24"/>
        </w:rPr>
      </w:pPr>
      <w:r>
        <w:br w:type="page"/>
      </w:r>
    </w:p>
    <w:p w14:paraId="7FD33135" w14:textId="3372A061" w:rsidR="00602AA0" w:rsidRDefault="00602AA0" w:rsidP="00663A13">
      <w:pPr>
        <w:pStyle w:val="MultipleChoiceQuestion"/>
      </w:pPr>
      <w:r>
        <w:lastRenderedPageBreak/>
        <w:t>Foams can be described as ___________, surrounded by a _____________ film.</w:t>
      </w:r>
    </w:p>
    <w:p w14:paraId="6413BF0E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bubbles of air, lipid</w:t>
      </w:r>
    </w:p>
    <w:p w14:paraId="64955F37" w14:textId="77777777" w:rsidR="00602AA0" w:rsidRPr="001D2541" w:rsidRDefault="00602AA0" w:rsidP="00663A13">
      <w:pPr>
        <w:pStyle w:val="MultipleChoiceQuestion"/>
        <w:numPr>
          <w:ilvl w:val="1"/>
          <w:numId w:val="34"/>
        </w:numPr>
        <w:rPr>
          <w:highlight w:val="yellow"/>
        </w:rPr>
      </w:pPr>
      <w:r w:rsidRPr="001D2541">
        <w:rPr>
          <w:highlight w:val="yellow"/>
        </w:rPr>
        <w:t>bubbles of air, protein</w:t>
      </w:r>
    </w:p>
    <w:p w14:paraId="5172A6BB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proteins, carbohydrate</w:t>
      </w:r>
    </w:p>
    <w:p w14:paraId="36734766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proteins, lipid</w:t>
      </w:r>
    </w:p>
    <w:p w14:paraId="7F86EA5E" w14:textId="77777777" w:rsidR="00602AA0" w:rsidRDefault="00602AA0" w:rsidP="00663A13">
      <w:pPr>
        <w:pStyle w:val="MultipleChoiceQuestion"/>
        <w:numPr>
          <w:ilvl w:val="0"/>
          <w:numId w:val="0"/>
        </w:numPr>
        <w:ind w:left="360"/>
      </w:pPr>
    </w:p>
    <w:p w14:paraId="75DA21F0" w14:textId="77777777" w:rsidR="00602AA0" w:rsidRDefault="00602AA0" w:rsidP="00663A13">
      <w:pPr>
        <w:pStyle w:val="MultipleChoiceQuestion"/>
      </w:pPr>
      <w:r>
        <w:t>Which of the following is NOT a function of acids and bases?</w:t>
      </w:r>
    </w:p>
    <w:p w14:paraId="4C54F5E3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Food preservation</w:t>
      </w:r>
    </w:p>
    <w:p w14:paraId="7269EF7C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Cheese production</w:t>
      </w:r>
    </w:p>
    <w:p w14:paraId="65156912" w14:textId="77777777" w:rsidR="00602AA0" w:rsidRPr="00F84426" w:rsidRDefault="00602AA0" w:rsidP="00663A13">
      <w:pPr>
        <w:pStyle w:val="MultipleChoiceQuestion"/>
        <w:numPr>
          <w:ilvl w:val="1"/>
          <w:numId w:val="34"/>
        </w:numPr>
        <w:rPr>
          <w:highlight w:val="yellow"/>
        </w:rPr>
      </w:pPr>
      <w:r>
        <w:rPr>
          <w:highlight w:val="yellow"/>
        </w:rPr>
        <w:t>Protein source</w:t>
      </w:r>
    </w:p>
    <w:p w14:paraId="016CCFA7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Aid in digestion</w:t>
      </w:r>
    </w:p>
    <w:p w14:paraId="4666F3AA" w14:textId="77777777" w:rsidR="00602AA0" w:rsidRDefault="00602AA0" w:rsidP="00663A13">
      <w:pPr>
        <w:pStyle w:val="MultipleChoiceQuestion"/>
        <w:numPr>
          <w:ilvl w:val="0"/>
          <w:numId w:val="0"/>
        </w:numPr>
        <w:ind w:left="360"/>
      </w:pPr>
    </w:p>
    <w:p w14:paraId="769E8ADC" w14:textId="77777777" w:rsidR="00602AA0" w:rsidRDefault="00602AA0" w:rsidP="00663A13">
      <w:pPr>
        <w:pStyle w:val="MultipleChoiceQuestion"/>
      </w:pPr>
      <w:r>
        <w:t xml:space="preserve">High-dose irradiation can be defined as levels of radiation of ________ </w:t>
      </w:r>
      <w:proofErr w:type="spellStart"/>
      <w:r>
        <w:t>kgray</w:t>
      </w:r>
      <w:proofErr w:type="spellEnd"/>
      <w:r>
        <w:t xml:space="preserve"> or higher.</w:t>
      </w:r>
    </w:p>
    <w:p w14:paraId="3B4217E0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10</w:t>
      </w:r>
    </w:p>
    <w:p w14:paraId="719AD340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15</w:t>
      </w:r>
    </w:p>
    <w:p w14:paraId="5BA72726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20</w:t>
      </w:r>
    </w:p>
    <w:p w14:paraId="3695C209" w14:textId="77777777" w:rsidR="00602AA0" w:rsidRPr="00F84426" w:rsidRDefault="00602AA0" w:rsidP="00663A13">
      <w:pPr>
        <w:pStyle w:val="MultipleChoiceQuestion"/>
        <w:numPr>
          <w:ilvl w:val="1"/>
          <w:numId w:val="34"/>
        </w:numPr>
        <w:rPr>
          <w:highlight w:val="yellow"/>
        </w:rPr>
      </w:pPr>
      <w:r w:rsidRPr="00F84426">
        <w:rPr>
          <w:highlight w:val="yellow"/>
        </w:rPr>
        <w:t>25</w:t>
      </w:r>
    </w:p>
    <w:p w14:paraId="2A4195F5" w14:textId="77777777" w:rsidR="00602AA0" w:rsidRDefault="00602AA0" w:rsidP="00663A13">
      <w:pPr>
        <w:pStyle w:val="MultipleChoiceQuestion"/>
        <w:numPr>
          <w:ilvl w:val="0"/>
          <w:numId w:val="0"/>
        </w:numPr>
        <w:ind w:left="360"/>
      </w:pPr>
    </w:p>
    <w:p w14:paraId="3122A4CE" w14:textId="77777777" w:rsidR="00602AA0" w:rsidRDefault="00602AA0" w:rsidP="00663A13">
      <w:pPr>
        <w:pStyle w:val="MultipleChoiceQuestion"/>
      </w:pPr>
      <w:r>
        <w:t>A soft drink is a(n) ______________ solution.</w:t>
      </w:r>
    </w:p>
    <w:p w14:paraId="191953A5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oxygen-in-water</w:t>
      </w:r>
    </w:p>
    <w:p w14:paraId="7BAAAE7D" w14:textId="77777777" w:rsidR="00602AA0" w:rsidRPr="00773D77" w:rsidRDefault="00602AA0" w:rsidP="00663A13">
      <w:pPr>
        <w:pStyle w:val="MultipleChoiceQuestion"/>
        <w:numPr>
          <w:ilvl w:val="1"/>
          <w:numId w:val="34"/>
        </w:numPr>
        <w:rPr>
          <w:highlight w:val="yellow"/>
        </w:rPr>
      </w:pPr>
      <w:r w:rsidRPr="00773D77">
        <w:rPr>
          <w:highlight w:val="yellow"/>
        </w:rPr>
        <w:t>carbon dioxide-in-water</w:t>
      </w:r>
    </w:p>
    <w:p w14:paraId="5DF4F189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sugar with oxygen-in-water</w:t>
      </w:r>
    </w:p>
    <w:p w14:paraId="18E305FD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sugar with carbon dioxide-in-water</w:t>
      </w:r>
    </w:p>
    <w:p w14:paraId="58697FFE" w14:textId="77777777" w:rsidR="00602AA0" w:rsidRDefault="00602AA0" w:rsidP="00663A13">
      <w:pPr>
        <w:pStyle w:val="MultipleChoiceQuestion"/>
        <w:numPr>
          <w:ilvl w:val="0"/>
          <w:numId w:val="0"/>
        </w:numPr>
        <w:ind w:left="360"/>
      </w:pPr>
    </w:p>
    <w:p w14:paraId="62601F3E" w14:textId="77777777" w:rsidR="00602AA0" w:rsidRDefault="00602AA0" w:rsidP="00663A13">
      <w:pPr>
        <w:pStyle w:val="MultipleChoiceQuestion"/>
      </w:pPr>
      <w:r>
        <w:t>Which of the following are methods used in descriptive research?</w:t>
      </w:r>
    </w:p>
    <w:p w14:paraId="1C9B83EA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Surveys</w:t>
      </w:r>
    </w:p>
    <w:p w14:paraId="15205B30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Interviews</w:t>
      </w:r>
    </w:p>
    <w:p w14:paraId="1556F63D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Observations</w:t>
      </w:r>
    </w:p>
    <w:p w14:paraId="443145AC" w14:textId="77777777" w:rsidR="00602AA0" w:rsidRPr="00D355F4" w:rsidRDefault="00602AA0" w:rsidP="00663A13">
      <w:pPr>
        <w:pStyle w:val="MultipleChoiceQuestion"/>
        <w:numPr>
          <w:ilvl w:val="1"/>
          <w:numId w:val="34"/>
        </w:numPr>
        <w:rPr>
          <w:highlight w:val="yellow"/>
        </w:rPr>
      </w:pPr>
      <w:r w:rsidRPr="00D355F4">
        <w:rPr>
          <w:highlight w:val="yellow"/>
        </w:rPr>
        <w:t>All of the above</w:t>
      </w:r>
      <w:r>
        <w:rPr>
          <w:highlight w:val="yellow"/>
        </w:rPr>
        <w:t xml:space="preserve"> are descriptive research </w:t>
      </w:r>
      <w:proofErr w:type="gramStart"/>
      <w:r>
        <w:rPr>
          <w:highlight w:val="yellow"/>
        </w:rPr>
        <w:t>methods</w:t>
      </w:r>
      <w:proofErr w:type="gramEnd"/>
    </w:p>
    <w:p w14:paraId="314AA436" w14:textId="77777777" w:rsidR="00602AA0" w:rsidRDefault="00602AA0" w:rsidP="00663A13">
      <w:pPr>
        <w:pStyle w:val="MultipleChoiceQuestion"/>
        <w:numPr>
          <w:ilvl w:val="0"/>
          <w:numId w:val="0"/>
        </w:numPr>
        <w:ind w:left="360"/>
      </w:pPr>
    </w:p>
    <w:p w14:paraId="178A8576" w14:textId="77777777" w:rsidR="00602AA0" w:rsidRDefault="00602AA0" w:rsidP="00663A13">
      <w:pPr>
        <w:pStyle w:val="MultipleChoiceQuestion"/>
      </w:pPr>
      <w:r>
        <w:t xml:space="preserve">Which of the following is NOT true about </w:t>
      </w:r>
      <w:proofErr w:type="spellStart"/>
      <w:r>
        <w:t>molds</w:t>
      </w:r>
      <w:proofErr w:type="spellEnd"/>
      <w:r>
        <w:t>?</w:t>
      </w:r>
    </w:p>
    <w:p w14:paraId="382EAB2D" w14:textId="77777777" w:rsidR="00602AA0" w:rsidRPr="00D355F4" w:rsidRDefault="00602AA0" w:rsidP="00663A13">
      <w:pPr>
        <w:pStyle w:val="MultipleChoiceQuestion"/>
        <w:numPr>
          <w:ilvl w:val="1"/>
          <w:numId w:val="34"/>
        </w:numPr>
        <w:rPr>
          <w:highlight w:val="yellow"/>
        </w:rPr>
      </w:pPr>
      <w:r w:rsidRPr="00D355F4">
        <w:rPr>
          <w:highlight w:val="yellow"/>
        </w:rPr>
        <w:t xml:space="preserve">Almost all </w:t>
      </w:r>
      <w:proofErr w:type="spellStart"/>
      <w:r w:rsidRPr="00D355F4">
        <w:rPr>
          <w:highlight w:val="yellow"/>
        </w:rPr>
        <w:t>molds</w:t>
      </w:r>
      <w:proofErr w:type="spellEnd"/>
      <w:r w:rsidRPr="00D355F4">
        <w:rPr>
          <w:highlight w:val="yellow"/>
        </w:rPr>
        <w:t xml:space="preserve"> should be considered a health </w:t>
      </w:r>
      <w:proofErr w:type="gramStart"/>
      <w:r w:rsidRPr="00D355F4">
        <w:rPr>
          <w:highlight w:val="yellow"/>
        </w:rPr>
        <w:t>hazard</w:t>
      </w:r>
      <w:proofErr w:type="gramEnd"/>
    </w:p>
    <w:p w14:paraId="7169B6BC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 xml:space="preserve">Bacteria and yeast are less hardy than </w:t>
      </w:r>
      <w:proofErr w:type="spellStart"/>
      <w:proofErr w:type="gramStart"/>
      <w:r>
        <w:t>molds</w:t>
      </w:r>
      <w:proofErr w:type="spellEnd"/>
      <w:proofErr w:type="gramEnd"/>
    </w:p>
    <w:p w14:paraId="7F943EE2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Molds spoil foods</w:t>
      </w:r>
    </w:p>
    <w:p w14:paraId="753D5637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 xml:space="preserve">Mold growth can occur over a wide pH </w:t>
      </w:r>
      <w:proofErr w:type="gramStart"/>
      <w:r>
        <w:t>range</w:t>
      </w:r>
      <w:proofErr w:type="gramEnd"/>
    </w:p>
    <w:p w14:paraId="4D216E65" w14:textId="77777777" w:rsidR="00602AA0" w:rsidRDefault="00602AA0" w:rsidP="00663A13">
      <w:pPr>
        <w:pStyle w:val="MultipleChoiceQuestion"/>
        <w:numPr>
          <w:ilvl w:val="0"/>
          <w:numId w:val="0"/>
        </w:numPr>
        <w:ind w:left="360"/>
      </w:pPr>
    </w:p>
    <w:p w14:paraId="1695009F" w14:textId="77777777" w:rsidR="00602AA0" w:rsidRDefault="00602AA0" w:rsidP="00663A13">
      <w:pPr>
        <w:pStyle w:val="MultipleChoiceQuestion"/>
      </w:pPr>
      <w:r>
        <w:t>Which of the following is NOT one of the 7 principles of the Hazard Analysis and Critical Control Point program?</w:t>
      </w:r>
    </w:p>
    <w:p w14:paraId="6D4584C3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 xml:space="preserve">Establish critical </w:t>
      </w:r>
      <w:proofErr w:type="gramStart"/>
      <w:r>
        <w:t>limits</w:t>
      </w:r>
      <w:proofErr w:type="gramEnd"/>
    </w:p>
    <w:p w14:paraId="1F03251A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 xml:space="preserve">Establish corrective </w:t>
      </w:r>
      <w:proofErr w:type="gramStart"/>
      <w:r>
        <w:t>actions</w:t>
      </w:r>
      <w:proofErr w:type="gramEnd"/>
    </w:p>
    <w:p w14:paraId="56B31E73" w14:textId="77777777" w:rsidR="00602AA0" w:rsidRPr="002161B1" w:rsidRDefault="00602AA0" w:rsidP="00663A13">
      <w:pPr>
        <w:pStyle w:val="MultipleChoiceQuestion"/>
        <w:numPr>
          <w:ilvl w:val="1"/>
          <w:numId w:val="34"/>
        </w:numPr>
        <w:rPr>
          <w:highlight w:val="yellow"/>
        </w:rPr>
      </w:pPr>
      <w:r w:rsidRPr="002161B1">
        <w:rPr>
          <w:highlight w:val="yellow"/>
        </w:rPr>
        <w:t xml:space="preserve">Establish regulatory </w:t>
      </w:r>
      <w:proofErr w:type="gramStart"/>
      <w:r w:rsidRPr="002161B1">
        <w:rPr>
          <w:highlight w:val="yellow"/>
        </w:rPr>
        <w:t>relationships</w:t>
      </w:r>
      <w:proofErr w:type="gramEnd"/>
    </w:p>
    <w:p w14:paraId="30A410F9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 xml:space="preserve">Establish record-keeping and documentation </w:t>
      </w:r>
      <w:proofErr w:type="gramStart"/>
      <w:r>
        <w:t>procedures</w:t>
      </w:r>
      <w:proofErr w:type="gramEnd"/>
    </w:p>
    <w:p w14:paraId="212BE937" w14:textId="77777777" w:rsidR="00602AA0" w:rsidRDefault="00602AA0" w:rsidP="00663A13">
      <w:pPr>
        <w:pStyle w:val="MultipleChoiceQuestion"/>
        <w:numPr>
          <w:ilvl w:val="0"/>
          <w:numId w:val="0"/>
        </w:numPr>
        <w:ind w:left="360"/>
      </w:pPr>
    </w:p>
    <w:p w14:paraId="78EBBCB8" w14:textId="77777777" w:rsidR="00663A13" w:rsidRDefault="00663A13">
      <w:pPr>
        <w:spacing w:after="160" w:line="225" w:lineRule="atLeast"/>
        <w:rPr>
          <w:rFonts w:asciiTheme="minorHAnsi" w:hAnsiTheme="minorHAnsi" w:cstheme="minorBidi"/>
          <w:sz w:val="24"/>
          <w:szCs w:val="24"/>
        </w:rPr>
      </w:pPr>
      <w:r>
        <w:br w:type="page"/>
      </w:r>
    </w:p>
    <w:p w14:paraId="2C9EA4C5" w14:textId="6ABD3D76" w:rsidR="00602AA0" w:rsidRDefault="00602AA0" w:rsidP="00663A13">
      <w:pPr>
        <w:pStyle w:val="MultipleChoiceQuestion"/>
      </w:pPr>
      <w:r>
        <w:lastRenderedPageBreak/>
        <w:t>Which of the following is recognized as the leading body for setting international food standards with the goal of protecting consumer health ensuring fair food trade practices?</w:t>
      </w:r>
    </w:p>
    <w:p w14:paraId="5D23DF79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United States Department of Agriculture</w:t>
      </w:r>
    </w:p>
    <w:p w14:paraId="444110DB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Food and Drug Administration</w:t>
      </w:r>
    </w:p>
    <w:p w14:paraId="0F306A9E" w14:textId="77777777" w:rsidR="00602AA0" w:rsidRPr="002161B1" w:rsidRDefault="00602AA0" w:rsidP="00663A13">
      <w:pPr>
        <w:pStyle w:val="MultipleChoiceQuestion"/>
        <w:numPr>
          <w:ilvl w:val="1"/>
          <w:numId w:val="34"/>
        </w:numPr>
        <w:rPr>
          <w:highlight w:val="yellow"/>
        </w:rPr>
      </w:pPr>
      <w:r w:rsidRPr="002161B1">
        <w:rPr>
          <w:highlight w:val="yellow"/>
        </w:rPr>
        <w:t>Codex Alimentarius</w:t>
      </w:r>
    </w:p>
    <w:p w14:paraId="4F76E6B2" w14:textId="77777777" w:rsidR="00602AA0" w:rsidRDefault="00602AA0" w:rsidP="00663A13">
      <w:pPr>
        <w:pStyle w:val="MultipleChoiceQuestion"/>
        <w:numPr>
          <w:ilvl w:val="1"/>
          <w:numId w:val="34"/>
        </w:numPr>
      </w:pPr>
      <w:proofErr w:type="gramStart"/>
      <w:r>
        <w:t>All of</w:t>
      </w:r>
      <w:proofErr w:type="gramEnd"/>
      <w:r>
        <w:t xml:space="preserve"> the above</w:t>
      </w:r>
    </w:p>
    <w:p w14:paraId="7B22F44C" w14:textId="77777777" w:rsidR="00602AA0" w:rsidRDefault="00602AA0" w:rsidP="00663A13">
      <w:pPr>
        <w:pStyle w:val="MultipleChoiceQuestion"/>
        <w:numPr>
          <w:ilvl w:val="0"/>
          <w:numId w:val="0"/>
        </w:numPr>
        <w:ind w:left="360"/>
      </w:pPr>
    </w:p>
    <w:p w14:paraId="1CD3272D" w14:textId="77777777" w:rsidR="00602AA0" w:rsidRDefault="00602AA0" w:rsidP="00663A13">
      <w:pPr>
        <w:pStyle w:val="MultipleChoiceQuestion"/>
      </w:pPr>
      <w:r>
        <w:t>Which pathogen is often implicated in infant formula recalls?</w:t>
      </w:r>
    </w:p>
    <w:p w14:paraId="6B92A450" w14:textId="77777777" w:rsidR="00602AA0" w:rsidRPr="003450DC" w:rsidRDefault="00602AA0" w:rsidP="00663A13">
      <w:pPr>
        <w:pStyle w:val="MultipleChoiceQuestion"/>
        <w:numPr>
          <w:ilvl w:val="1"/>
          <w:numId w:val="34"/>
        </w:numPr>
      </w:pPr>
      <w:r>
        <w:t>Clostridium botulinum</w:t>
      </w:r>
    </w:p>
    <w:p w14:paraId="73B68F64" w14:textId="77777777" w:rsidR="00602AA0" w:rsidRPr="003450DC" w:rsidRDefault="00602AA0" w:rsidP="00663A13">
      <w:pPr>
        <w:pStyle w:val="MultipleChoiceQuestion"/>
        <w:numPr>
          <w:ilvl w:val="1"/>
          <w:numId w:val="34"/>
        </w:numPr>
        <w:rPr>
          <w:highlight w:val="yellow"/>
        </w:rPr>
      </w:pPr>
      <w:proofErr w:type="spellStart"/>
      <w:r w:rsidRPr="003450DC">
        <w:rPr>
          <w:highlight w:val="yellow"/>
        </w:rPr>
        <w:t>Cronobacter</w:t>
      </w:r>
      <w:proofErr w:type="spellEnd"/>
      <w:r w:rsidRPr="003450DC">
        <w:rPr>
          <w:highlight w:val="yellow"/>
        </w:rPr>
        <w:t xml:space="preserve"> </w:t>
      </w:r>
      <w:proofErr w:type="spellStart"/>
      <w:r w:rsidRPr="003450DC">
        <w:rPr>
          <w:highlight w:val="yellow"/>
        </w:rPr>
        <w:t>sakazakii</w:t>
      </w:r>
      <w:proofErr w:type="spellEnd"/>
    </w:p>
    <w:p w14:paraId="3DA7D2C2" w14:textId="77777777" w:rsidR="00602AA0" w:rsidRPr="003450DC" w:rsidRDefault="00602AA0" w:rsidP="00663A13">
      <w:pPr>
        <w:pStyle w:val="MultipleChoiceQuestion"/>
        <w:numPr>
          <w:ilvl w:val="1"/>
          <w:numId w:val="34"/>
        </w:numPr>
      </w:pPr>
      <w:r>
        <w:t xml:space="preserve">Campylobacter </w:t>
      </w:r>
      <w:proofErr w:type="spellStart"/>
      <w:r>
        <w:t>jejuni</w:t>
      </w:r>
      <w:proofErr w:type="spellEnd"/>
    </w:p>
    <w:p w14:paraId="6A4D37D0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None of the above</w:t>
      </w:r>
    </w:p>
    <w:p w14:paraId="2F631083" w14:textId="77777777" w:rsidR="00602AA0" w:rsidRDefault="00602AA0" w:rsidP="00663A13">
      <w:pPr>
        <w:pStyle w:val="MultipleChoiceQuestion"/>
        <w:numPr>
          <w:ilvl w:val="0"/>
          <w:numId w:val="0"/>
        </w:numPr>
        <w:ind w:left="360"/>
      </w:pPr>
    </w:p>
    <w:p w14:paraId="067D454A" w14:textId="77777777" w:rsidR="00602AA0" w:rsidRDefault="00602AA0" w:rsidP="00663A13">
      <w:pPr>
        <w:pStyle w:val="MultipleChoiceQuestion"/>
      </w:pPr>
      <w:r>
        <w:t>Which of the following best describes the research term meta-analysis?</w:t>
      </w:r>
    </w:p>
    <w:p w14:paraId="0ED7D73E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A sensory study that has 1,000 or more research participants</w:t>
      </w:r>
    </w:p>
    <w:p w14:paraId="09691136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 xml:space="preserve">A research study that is conducted by the USDA or FDA in conjunction with a </w:t>
      </w:r>
      <w:proofErr w:type="gramStart"/>
      <w:r>
        <w:t>university</w:t>
      </w:r>
      <w:proofErr w:type="gramEnd"/>
    </w:p>
    <w:p w14:paraId="1EC5F420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 xml:space="preserve">A research study conducted by 5 or university </w:t>
      </w:r>
      <w:proofErr w:type="gramStart"/>
      <w:r>
        <w:t>researchers</w:t>
      </w:r>
      <w:proofErr w:type="gramEnd"/>
    </w:p>
    <w:p w14:paraId="2B33293F" w14:textId="77777777" w:rsidR="00602AA0" w:rsidRPr="00B07E51" w:rsidRDefault="00602AA0" w:rsidP="00663A13">
      <w:pPr>
        <w:pStyle w:val="MultipleChoiceQuestion"/>
        <w:numPr>
          <w:ilvl w:val="1"/>
          <w:numId w:val="34"/>
        </w:numPr>
        <w:rPr>
          <w:highlight w:val="yellow"/>
        </w:rPr>
      </w:pPr>
      <w:r w:rsidRPr="00B07E51">
        <w:rPr>
          <w:highlight w:val="yellow"/>
        </w:rPr>
        <w:t>Drawing overall conclusions by pooling results from several individual research studies</w:t>
      </w:r>
    </w:p>
    <w:p w14:paraId="64C22383" w14:textId="77777777" w:rsidR="00602AA0" w:rsidRDefault="00602AA0" w:rsidP="00663A13">
      <w:pPr>
        <w:pStyle w:val="MultipleChoiceQuestion"/>
        <w:numPr>
          <w:ilvl w:val="0"/>
          <w:numId w:val="0"/>
        </w:numPr>
        <w:ind w:left="360"/>
      </w:pPr>
    </w:p>
    <w:p w14:paraId="06D93953" w14:textId="77777777" w:rsidR="00602AA0" w:rsidRDefault="00602AA0" w:rsidP="00663A13">
      <w:pPr>
        <w:pStyle w:val="MultipleChoiceQuestion"/>
      </w:pPr>
      <w:r>
        <w:t>When water leaks from a gel over time, this is known as _______________.</w:t>
      </w:r>
    </w:p>
    <w:p w14:paraId="5678EBBC" w14:textId="77777777" w:rsidR="00602AA0" w:rsidRPr="00B07E51" w:rsidRDefault="00602AA0" w:rsidP="00663A13">
      <w:pPr>
        <w:pStyle w:val="MultipleChoiceQuestion"/>
        <w:numPr>
          <w:ilvl w:val="1"/>
          <w:numId w:val="34"/>
        </w:numPr>
        <w:rPr>
          <w:highlight w:val="yellow"/>
        </w:rPr>
      </w:pPr>
      <w:r w:rsidRPr="00B07E51">
        <w:rPr>
          <w:highlight w:val="yellow"/>
        </w:rPr>
        <w:t>Syneresis</w:t>
      </w:r>
    </w:p>
    <w:p w14:paraId="77F8692E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Dehydration</w:t>
      </w:r>
    </w:p>
    <w:p w14:paraId="0FE7FA68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Stability</w:t>
      </w:r>
    </w:p>
    <w:p w14:paraId="517E2273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Gelatinization</w:t>
      </w:r>
    </w:p>
    <w:p w14:paraId="6EFC783B" w14:textId="77777777" w:rsidR="00602AA0" w:rsidRDefault="00602AA0" w:rsidP="00663A13">
      <w:pPr>
        <w:pStyle w:val="MultipleChoiceQuestion"/>
        <w:numPr>
          <w:ilvl w:val="0"/>
          <w:numId w:val="0"/>
        </w:numPr>
        <w:ind w:left="360"/>
      </w:pPr>
    </w:p>
    <w:p w14:paraId="669D6332" w14:textId="77777777" w:rsidR="00602AA0" w:rsidRDefault="00602AA0" w:rsidP="00663A13">
      <w:pPr>
        <w:pStyle w:val="MultipleChoiceQuestion"/>
      </w:pPr>
      <w:r>
        <w:t>Why does a dressing that consists of vinegar and oil separate?</w:t>
      </w:r>
    </w:p>
    <w:p w14:paraId="3EF3676E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 xml:space="preserve">Fat molecules in the vinegar are nonpolar and the oil molecules are </w:t>
      </w:r>
      <w:proofErr w:type="gramStart"/>
      <w:r>
        <w:t>polar</w:t>
      </w:r>
      <w:proofErr w:type="gramEnd"/>
    </w:p>
    <w:p w14:paraId="1AD3C0E1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 xml:space="preserve">Fat molecules in the oil are polar and vinegar molecules are </w:t>
      </w:r>
      <w:proofErr w:type="gramStart"/>
      <w:r>
        <w:t>nonpolar</w:t>
      </w:r>
      <w:proofErr w:type="gramEnd"/>
    </w:p>
    <w:p w14:paraId="489B2A04" w14:textId="77777777" w:rsidR="00602AA0" w:rsidRPr="00401C0F" w:rsidRDefault="00602AA0" w:rsidP="00663A13">
      <w:pPr>
        <w:pStyle w:val="MultipleChoiceQuestion"/>
        <w:numPr>
          <w:ilvl w:val="1"/>
          <w:numId w:val="34"/>
        </w:numPr>
        <w:rPr>
          <w:highlight w:val="yellow"/>
        </w:rPr>
      </w:pPr>
      <w:r w:rsidRPr="00401C0F">
        <w:rPr>
          <w:highlight w:val="yellow"/>
        </w:rPr>
        <w:t xml:space="preserve">Fat molecules in oil are nonpolar and vinegar molecules are </w:t>
      </w:r>
      <w:proofErr w:type="gramStart"/>
      <w:r w:rsidRPr="00401C0F">
        <w:rPr>
          <w:highlight w:val="yellow"/>
        </w:rPr>
        <w:t>polar</w:t>
      </w:r>
      <w:proofErr w:type="gramEnd"/>
    </w:p>
    <w:p w14:paraId="03A7B0BA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 xml:space="preserve">Fat molecules in the vinegar are polar and the oil molecules are </w:t>
      </w:r>
      <w:proofErr w:type="gramStart"/>
      <w:r>
        <w:t>nonpolar</w:t>
      </w:r>
      <w:proofErr w:type="gramEnd"/>
    </w:p>
    <w:p w14:paraId="533377CE" w14:textId="77777777" w:rsidR="00602AA0" w:rsidRDefault="00602AA0" w:rsidP="00663A13">
      <w:pPr>
        <w:pStyle w:val="MultipleChoiceQuestion"/>
        <w:numPr>
          <w:ilvl w:val="0"/>
          <w:numId w:val="0"/>
        </w:numPr>
        <w:ind w:left="360"/>
      </w:pPr>
    </w:p>
    <w:p w14:paraId="7888086D" w14:textId="77777777" w:rsidR="00602AA0" w:rsidRDefault="00602AA0" w:rsidP="00663A13">
      <w:pPr>
        <w:pStyle w:val="MultipleChoiceQuestion"/>
      </w:pPr>
      <w:r>
        <w:t>_______________ is the energy required for a reaction to begin and _______________ reduce the amount of energy required for a reaction to begin.</w:t>
      </w:r>
    </w:p>
    <w:p w14:paraId="15B841B3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Active energy, enzymes</w:t>
      </w:r>
    </w:p>
    <w:p w14:paraId="58BD2C7E" w14:textId="77777777" w:rsidR="00602AA0" w:rsidRPr="00401C0F" w:rsidRDefault="00602AA0" w:rsidP="00663A13">
      <w:pPr>
        <w:pStyle w:val="MultipleChoiceQuestion"/>
        <w:numPr>
          <w:ilvl w:val="1"/>
          <w:numId w:val="34"/>
        </w:numPr>
        <w:rPr>
          <w:highlight w:val="yellow"/>
        </w:rPr>
      </w:pPr>
      <w:r w:rsidRPr="00401C0F">
        <w:rPr>
          <w:highlight w:val="yellow"/>
        </w:rPr>
        <w:t>Activation energy, enzymes</w:t>
      </w:r>
    </w:p>
    <w:p w14:paraId="6C60CE03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Active energy, substrate</w:t>
      </w:r>
    </w:p>
    <w:p w14:paraId="58CC4D0A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Activation energy, substrate</w:t>
      </w:r>
    </w:p>
    <w:p w14:paraId="30B44D87" w14:textId="77777777" w:rsidR="00602AA0" w:rsidRDefault="00602AA0" w:rsidP="00663A13">
      <w:pPr>
        <w:pStyle w:val="MultipleChoiceQuestion"/>
        <w:numPr>
          <w:ilvl w:val="0"/>
          <w:numId w:val="0"/>
        </w:numPr>
        <w:ind w:left="360"/>
      </w:pPr>
    </w:p>
    <w:p w14:paraId="3A8F82FD" w14:textId="77777777" w:rsidR="00663A13" w:rsidRDefault="00663A13">
      <w:pPr>
        <w:spacing w:after="160" w:line="225" w:lineRule="atLeast"/>
        <w:rPr>
          <w:rFonts w:asciiTheme="minorHAnsi" w:hAnsiTheme="minorHAnsi" w:cstheme="minorBidi"/>
          <w:sz w:val="24"/>
          <w:szCs w:val="24"/>
        </w:rPr>
      </w:pPr>
      <w:r>
        <w:br w:type="page"/>
      </w:r>
    </w:p>
    <w:p w14:paraId="100F062B" w14:textId="06B3CB6B" w:rsidR="00602AA0" w:rsidRDefault="00602AA0" w:rsidP="00663A13">
      <w:pPr>
        <w:pStyle w:val="MultipleChoiceQuestion"/>
      </w:pPr>
      <w:r>
        <w:lastRenderedPageBreak/>
        <w:t>Which of the following best defines the term bioavailability?</w:t>
      </w:r>
    </w:p>
    <w:p w14:paraId="2B6C5618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 xml:space="preserve">Ability of the body to absorb a nutrient and convert it to a form that can be used by the </w:t>
      </w:r>
      <w:proofErr w:type="gramStart"/>
      <w:r>
        <w:t>body</w:t>
      </w:r>
      <w:proofErr w:type="gramEnd"/>
    </w:p>
    <w:p w14:paraId="762FB294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 xml:space="preserve">Degradation of a nutrient that is not needed in the body to prevent excess accumulation of </w:t>
      </w:r>
      <w:proofErr w:type="gramStart"/>
      <w:r>
        <w:t>nutrients</w:t>
      </w:r>
      <w:proofErr w:type="gramEnd"/>
    </w:p>
    <w:p w14:paraId="1EE2CC22" w14:textId="77777777" w:rsidR="00602AA0" w:rsidRPr="00D03D84" w:rsidRDefault="00602AA0" w:rsidP="00663A13">
      <w:pPr>
        <w:pStyle w:val="MultipleChoiceQuestion"/>
        <w:numPr>
          <w:ilvl w:val="1"/>
          <w:numId w:val="34"/>
        </w:numPr>
        <w:rPr>
          <w:highlight w:val="yellow"/>
        </w:rPr>
      </w:pPr>
      <w:r w:rsidRPr="00D03D84">
        <w:rPr>
          <w:highlight w:val="yellow"/>
        </w:rPr>
        <w:t xml:space="preserve">Ability of the body to absorb and use a nutrient in the form it was </w:t>
      </w:r>
      <w:proofErr w:type="gramStart"/>
      <w:r w:rsidRPr="00D03D84">
        <w:rPr>
          <w:highlight w:val="yellow"/>
        </w:rPr>
        <w:t>consumed</w:t>
      </w:r>
      <w:proofErr w:type="gramEnd"/>
    </w:p>
    <w:p w14:paraId="7DBDEB45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None of the above</w:t>
      </w:r>
    </w:p>
    <w:p w14:paraId="19D10E01" w14:textId="77777777" w:rsidR="00602AA0" w:rsidRDefault="00602AA0" w:rsidP="00663A13">
      <w:pPr>
        <w:pStyle w:val="MultipleChoiceQuestion"/>
        <w:numPr>
          <w:ilvl w:val="0"/>
          <w:numId w:val="0"/>
        </w:numPr>
        <w:ind w:left="360"/>
      </w:pPr>
    </w:p>
    <w:p w14:paraId="2FEA1D4C" w14:textId="77777777" w:rsidR="00602AA0" w:rsidRDefault="00602AA0" w:rsidP="00663A13">
      <w:pPr>
        <w:pStyle w:val="MultipleChoiceQuestion"/>
      </w:pPr>
      <w:r>
        <w:t>Why is slow freezing and the development of large ice crystals an issue in food products?</w:t>
      </w:r>
    </w:p>
    <w:p w14:paraId="4372CC25" w14:textId="77777777" w:rsidR="00602AA0" w:rsidRPr="004D6997" w:rsidRDefault="00602AA0" w:rsidP="00663A13">
      <w:pPr>
        <w:pStyle w:val="MultipleChoiceQuestion"/>
        <w:numPr>
          <w:ilvl w:val="1"/>
          <w:numId w:val="34"/>
        </w:numPr>
        <w:rPr>
          <w:highlight w:val="yellow"/>
        </w:rPr>
      </w:pPr>
      <w:r w:rsidRPr="004D6997">
        <w:rPr>
          <w:highlight w:val="yellow"/>
        </w:rPr>
        <w:t>Rupture cell walls of animal and plant tissues</w:t>
      </w:r>
    </w:p>
    <w:p w14:paraId="260E719F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 xml:space="preserve">Create a crunchy, undesirable eating </w:t>
      </w:r>
      <w:proofErr w:type="gramStart"/>
      <w:r>
        <w:t>experience</w:t>
      </w:r>
      <w:proofErr w:type="gramEnd"/>
    </w:p>
    <w:p w14:paraId="1329B3DC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 xml:space="preserve">Large ice crystals may damage a consumer’s mouth while </w:t>
      </w:r>
      <w:proofErr w:type="gramStart"/>
      <w:r>
        <w:t>eating</w:t>
      </w:r>
      <w:proofErr w:type="gramEnd"/>
    </w:p>
    <w:p w14:paraId="41E5C342" w14:textId="77777777" w:rsidR="00602AA0" w:rsidRDefault="00602AA0" w:rsidP="00663A13">
      <w:pPr>
        <w:pStyle w:val="MultipleChoiceQuestion"/>
        <w:numPr>
          <w:ilvl w:val="1"/>
          <w:numId w:val="34"/>
        </w:numPr>
      </w:pPr>
      <w:proofErr w:type="gramStart"/>
      <w:r>
        <w:t>All of</w:t>
      </w:r>
      <w:proofErr w:type="gramEnd"/>
      <w:r>
        <w:t xml:space="preserve"> the above</w:t>
      </w:r>
    </w:p>
    <w:p w14:paraId="268087A1" w14:textId="77777777" w:rsidR="00602AA0" w:rsidRDefault="00602AA0" w:rsidP="00663A13">
      <w:pPr>
        <w:pStyle w:val="MultipleChoiceQuestion"/>
        <w:numPr>
          <w:ilvl w:val="0"/>
          <w:numId w:val="0"/>
        </w:numPr>
        <w:ind w:left="360"/>
      </w:pPr>
    </w:p>
    <w:p w14:paraId="2BDFFE5C" w14:textId="77777777" w:rsidR="00602AA0" w:rsidRDefault="00602AA0" w:rsidP="00663A13">
      <w:pPr>
        <w:pStyle w:val="MultipleChoiceQuestion"/>
      </w:pPr>
      <w:proofErr w:type="spellStart"/>
      <w:r>
        <w:t>Dehydrofreezing</w:t>
      </w:r>
      <w:proofErr w:type="spellEnd"/>
      <w:r>
        <w:t xml:space="preserve"> is also known as _______________.</w:t>
      </w:r>
    </w:p>
    <w:p w14:paraId="4B2DE537" w14:textId="77777777" w:rsidR="00602AA0" w:rsidRPr="004D6997" w:rsidRDefault="00602AA0" w:rsidP="00663A13">
      <w:pPr>
        <w:pStyle w:val="MultipleChoiceQuestion"/>
        <w:numPr>
          <w:ilvl w:val="1"/>
          <w:numId w:val="34"/>
        </w:numPr>
        <w:rPr>
          <w:highlight w:val="yellow"/>
        </w:rPr>
      </w:pPr>
      <w:r>
        <w:rPr>
          <w:highlight w:val="yellow"/>
        </w:rPr>
        <w:t>l</w:t>
      </w:r>
      <w:r w:rsidRPr="004D6997">
        <w:rPr>
          <w:highlight w:val="yellow"/>
        </w:rPr>
        <w:t>yophilization</w:t>
      </w:r>
    </w:p>
    <w:p w14:paraId="3ABF47FF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dehydration</w:t>
      </w:r>
    </w:p>
    <w:p w14:paraId="5739D362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rehydration</w:t>
      </w:r>
    </w:p>
    <w:p w14:paraId="606F36F5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concentration</w:t>
      </w:r>
    </w:p>
    <w:p w14:paraId="259C4579" w14:textId="77777777" w:rsidR="00602AA0" w:rsidRDefault="00602AA0" w:rsidP="00663A13">
      <w:pPr>
        <w:pStyle w:val="MultipleChoiceQuestion"/>
        <w:numPr>
          <w:ilvl w:val="0"/>
          <w:numId w:val="0"/>
        </w:numPr>
        <w:ind w:left="360"/>
      </w:pPr>
    </w:p>
    <w:p w14:paraId="7721FF15" w14:textId="77777777" w:rsidR="00602AA0" w:rsidRDefault="00602AA0" w:rsidP="00663A13">
      <w:pPr>
        <w:pStyle w:val="MultipleChoiceQuestion"/>
      </w:pPr>
      <w:r>
        <w:t>The proportion of flour to liquid is lower in _____________ than in _____________.</w:t>
      </w:r>
    </w:p>
    <w:p w14:paraId="6E43B772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doughs, batters</w:t>
      </w:r>
    </w:p>
    <w:p w14:paraId="36E18321" w14:textId="77777777" w:rsidR="00602AA0" w:rsidRPr="00C92E70" w:rsidRDefault="00602AA0" w:rsidP="00663A13">
      <w:pPr>
        <w:pStyle w:val="MultipleChoiceQuestion"/>
        <w:numPr>
          <w:ilvl w:val="1"/>
          <w:numId w:val="34"/>
        </w:numPr>
        <w:rPr>
          <w:highlight w:val="yellow"/>
        </w:rPr>
      </w:pPr>
      <w:r w:rsidRPr="00C92E70">
        <w:rPr>
          <w:highlight w:val="yellow"/>
        </w:rPr>
        <w:t>batters, doughs</w:t>
      </w:r>
    </w:p>
    <w:p w14:paraId="0470666E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foams, batters</w:t>
      </w:r>
    </w:p>
    <w:p w14:paraId="67162A7A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foams, doughs</w:t>
      </w:r>
    </w:p>
    <w:p w14:paraId="58688414" w14:textId="77777777" w:rsidR="00602AA0" w:rsidRDefault="00602AA0" w:rsidP="00663A13">
      <w:pPr>
        <w:pStyle w:val="MultipleChoiceQuestion"/>
        <w:numPr>
          <w:ilvl w:val="0"/>
          <w:numId w:val="0"/>
        </w:numPr>
        <w:ind w:left="360"/>
      </w:pPr>
    </w:p>
    <w:p w14:paraId="3C9FD379" w14:textId="77777777" w:rsidR="00602AA0" w:rsidRDefault="00602AA0" w:rsidP="00663A13">
      <w:pPr>
        <w:pStyle w:val="MultipleChoiceQuestion"/>
      </w:pPr>
      <w:r>
        <w:t>Which of the following contribute the most kilocalories per gram of nuts?</w:t>
      </w:r>
    </w:p>
    <w:p w14:paraId="5A80AB7D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Carbohydrates</w:t>
      </w:r>
    </w:p>
    <w:p w14:paraId="153FAEC8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Proteins</w:t>
      </w:r>
    </w:p>
    <w:p w14:paraId="4720F65D" w14:textId="77777777" w:rsidR="00602AA0" w:rsidRPr="007C4621" w:rsidRDefault="00602AA0" w:rsidP="00663A13">
      <w:pPr>
        <w:pStyle w:val="MultipleChoiceQuestion"/>
        <w:numPr>
          <w:ilvl w:val="1"/>
          <w:numId w:val="34"/>
        </w:numPr>
        <w:rPr>
          <w:highlight w:val="yellow"/>
        </w:rPr>
      </w:pPr>
      <w:r w:rsidRPr="007C4621">
        <w:rPr>
          <w:highlight w:val="yellow"/>
        </w:rPr>
        <w:t>Fats</w:t>
      </w:r>
    </w:p>
    <w:p w14:paraId="5698211B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 xml:space="preserve">Proteins, fats, and carbohydrates contribute equal </w:t>
      </w:r>
      <w:proofErr w:type="gramStart"/>
      <w:r>
        <w:t>kilocalories</w:t>
      </w:r>
      <w:proofErr w:type="gramEnd"/>
      <w:r>
        <w:t xml:space="preserve"> </w:t>
      </w:r>
    </w:p>
    <w:p w14:paraId="253AE20D" w14:textId="77777777" w:rsidR="00602AA0" w:rsidRDefault="00602AA0" w:rsidP="00663A13">
      <w:pPr>
        <w:pStyle w:val="MultipleChoiceQuestion"/>
        <w:numPr>
          <w:ilvl w:val="0"/>
          <w:numId w:val="0"/>
        </w:numPr>
        <w:ind w:left="360"/>
      </w:pPr>
    </w:p>
    <w:p w14:paraId="5EFECD02" w14:textId="77777777" w:rsidR="00602AA0" w:rsidRDefault="00602AA0" w:rsidP="00663A13">
      <w:pPr>
        <w:pStyle w:val="MultipleChoiceQuestion"/>
      </w:pPr>
      <w:r>
        <w:t>Which of the following is NOT a phenolic acid?</w:t>
      </w:r>
    </w:p>
    <w:p w14:paraId="700BC015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Ellagic acid</w:t>
      </w:r>
    </w:p>
    <w:p w14:paraId="0DD4D739" w14:textId="77777777" w:rsidR="00602AA0" w:rsidRDefault="00602AA0" w:rsidP="00663A13">
      <w:pPr>
        <w:pStyle w:val="MultipleChoiceQuestion"/>
        <w:numPr>
          <w:ilvl w:val="1"/>
          <w:numId w:val="34"/>
        </w:numPr>
      </w:pPr>
      <w:proofErr w:type="spellStart"/>
      <w:r>
        <w:t>Vanillan</w:t>
      </w:r>
      <w:proofErr w:type="spellEnd"/>
    </w:p>
    <w:p w14:paraId="39516745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Thymol</w:t>
      </w:r>
    </w:p>
    <w:p w14:paraId="02F39970" w14:textId="77777777" w:rsidR="00602AA0" w:rsidRDefault="00602AA0" w:rsidP="00663A13">
      <w:pPr>
        <w:pStyle w:val="MultipleChoiceQuestion"/>
        <w:numPr>
          <w:ilvl w:val="1"/>
          <w:numId w:val="34"/>
        </w:numPr>
      </w:pPr>
      <w:r w:rsidRPr="00E31ECC">
        <w:rPr>
          <w:highlight w:val="yellow"/>
        </w:rPr>
        <w:t xml:space="preserve">All of the above are phenolic </w:t>
      </w:r>
      <w:proofErr w:type="gramStart"/>
      <w:r w:rsidRPr="00E31ECC">
        <w:rPr>
          <w:highlight w:val="yellow"/>
        </w:rPr>
        <w:t>acids</w:t>
      </w:r>
      <w:proofErr w:type="gramEnd"/>
    </w:p>
    <w:p w14:paraId="56520938" w14:textId="77777777" w:rsidR="00602AA0" w:rsidRDefault="00602AA0" w:rsidP="00663A13">
      <w:pPr>
        <w:pStyle w:val="MultipleChoiceQuestion"/>
        <w:numPr>
          <w:ilvl w:val="0"/>
          <w:numId w:val="0"/>
        </w:numPr>
        <w:ind w:left="360"/>
      </w:pPr>
    </w:p>
    <w:p w14:paraId="243897A4" w14:textId="77777777" w:rsidR="00602AA0" w:rsidRDefault="00602AA0" w:rsidP="00663A13">
      <w:pPr>
        <w:pStyle w:val="MultipleChoiceQuestion"/>
      </w:pPr>
      <w:r>
        <w:t>Coliforms present in a food product indicate the possible presence of ____________.</w:t>
      </w:r>
    </w:p>
    <w:p w14:paraId="2A1E4772" w14:textId="77777777" w:rsidR="00602AA0" w:rsidRPr="0014635E" w:rsidRDefault="00602AA0" w:rsidP="00663A13">
      <w:pPr>
        <w:pStyle w:val="MultipleChoiceQuestion"/>
        <w:numPr>
          <w:ilvl w:val="1"/>
          <w:numId w:val="34"/>
        </w:numPr>
        <w:rPr>
          <w:highlight w:val="yellow"/>
        </w:rPr>
      </w:pPr>
      <w:r w:rsidRPr="0014635E">
        <w:rPr>
          <w:highlight w:val="yellow"/>
        </w:rPr>
        <w:t>pathogenic microorganisms</w:t>
      </w:r>
    </w:p>
    <w:p w14:paraId="66A7A439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chemical contaminants</w:t>
      </w:r>
    </w:p>
    <w:p w14:paraId="4854074F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physical hazards</w:t>
      </w:r>
    </w:p>
    <w:p w14:paraId="5AA92B0D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a &amp; b</w:t>
      </w:r>
    </w:p>
    <w:p w14:paraId="26E58B42" w14:textId="77777777" w:rsidR="00602AA0" w:rsidRDefault="00602AA0" w:rsidP="00663A13">
      <w:pPr>
        <w:pStyle w:val="MultipleChoiceQuestion"/>
        <w:numPr>
          <w:ilvl w:val="0"/>
          <w:numId w:val="0"/>
        </w:numPr>
        <w:ind w:left="360"/>
      </w:pPr>
    </w:p>
    <w:p w14:paraId="73024B99" w14:textId="77777777" w:rsidR="00663A13" w:rsidRDefault="00663A13">
      <w:pPr>
        <w:spacing w:after="160" w:line="225" w:lineRule="atLeast"/>
        <w:rPr>
          <w:rFonts w:asciiTheme="minorHAnsi" w:hAnsiTheme="minorHAnsi" w:cstheme="minorBidi"/>
          <w:sz w:val="24"/>
          <w:szCs w:val="24"/>
        </w:rPr>
      </w:pPr>
      <w:r>
        <w:br w:type="page"/>
      </w:r>
    </w:p>
    <w:p w14:paraId="4F1C2E47" w14:textId="2EA109D0" w:rsidR="00602AA0" w:rsidRDefault="00602AA0" w:rsidP="00663A13">
      <w:pPr>
        <w:pStyle w:val="MultipleChoiceQuestion"/>
      </w:pPr>
      <w:r>
        <w:lastRenderedPageBreak/>
        <w:t>Which of the following is NOT one of the “4 Cs of Food Safety”?</w:t>
      </w:r>
    </w:p>
    <w:p w14:paraId="072848B1" w14:textId="77777777" w:rsidR="00602AA0" w:rsidRPr="009D23A9" w:rsidRDefault="00602AA0" w:rsidP="00663A13">
      <w:pPr>
        <w:pStyle w:val="MultipleChoiceQuestion"/>
        <w:numPr>
          <w:ilvl w:val="1"/>
          <w:numId w:val="34"/>
        </w:numPr>
        <w:rPr>
          <w:highlight w:val="yellow"/>
        </w:rPr>
      </w:pPr>
      <w:r w:rsidRPr="009D23A9">
        <w:rPr>
          <w:highlight w:val="yellow"/>
        </w:rPr>
        <w:t>Change</w:t>
      </w:r>
    </w:p>
    <w:p w14:paraId="2F795B2F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Clean</w:t>
      </w:r>
    </w:p>
    <w:p w14:paraId="5DABEC58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 xml:space="preserve">Cook </w:t>
      </w:r>
    </w:p>
    <w:p w14:paraId="2796D6BE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Chill</w:t>
      </w:r>
    </w:p>
    <w:p w14:paraId="60B90AA4" w14:textId="77777777" w:rsidR="00602AA0" w:rsidRDefault="00602AA0" w:rsidP="00663A13">
      <w:pPr>
        <w:pStyle w:val="MultipleChoiceQuestion"/>
        <w:numPr>
          <w:ilvl w:val="0"/>
          <w:numId w:val="0"/>
        </w:numPr>
        <w:ind w:left="360"/>
      </w:pPr>
    </w:p>
    <w:p w14:paraId="35DA2AB1" w14:textId="415D07AB" w:rsidR="00602AA0" w:rsidRDefault="00602AA0" w:rsidP="00663A13">
      <w:pPr>
        <w:pStyle w:val="MultipleChoiceQuestion"/>
      </w:pPr>
      <w:r>
        <w:t>Which of the following can viscosity influence in a food?</w:t>
      </w:r>
    </w:p>
    <w:p w14:paraId="0DA49E79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Texture of a food</w:t>
      </w:r>
    </w:p>
    <w:p w14:paraId="7F603715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Desirability of a food</w:t>
      </w:r>
    </w:p>
    <w:p w14:paraId="292E2A80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Effectiveness of a cooking oil</w:t>
      </w:r>
    </w:p>
    <w:p w14:paraId="6B212C5E" w14:textId="77777777" w:rsidR="00602AA0" w:rsidRPr="009D23A9" w:rsidRDefault="00602AA0" w:rsidP="00663A13">
      <w:pPr>
        <w:pStyle w:val="MultipleChoiceQuestion"/>
        <w:numPr>
          <w:ilvl w:val="1"/>
          <w:numId w:val="34"/>
        </w:numPr>
        <w:rPr>
          <w:highlight w:val="yellow"/>
        </w:rPr>
      </w:pPr>
      <w:proofErr w:type="gramStart"/>
      <w:r w:rsidRPr="009D23A9">
        <w:rPr>
          <w:highlight w:val="yellow"/>
        </w:rPr>
        <w:t>All of</w:t>
      </w:r>
      <w:proofErr w:type="gramEnd"/>
      <w:r w:rsidRPr="009D23A9">
        <w:rPr>
          <w:highlight w:val="yellow"/>
        </w:rPr>
        <w:t xml:space="preserve"> the above</w:t>
      </w:r>
    </w:p>
    <w:p w14:paraId="72AFF101" w14:textId="77777777" w:rsidR="00602AA0" w:rsidRDefault="00602AA0" w:rsidP="00663A13">
      <w:pPr>
        <w:pStyle w:val="MultipleChoiceQuestion"/>
        <w:numPr>
          <w:ilvl w:val="0"/>
          <w:numId w:val="0"/>
        </w:numPr>
        <w:ind w:left="360"/>
      </w:pPr>
    </w:p>
    <w:p w14:paraId="62BDB211" w14:textId="77777777" w:rsidR="00602AA0" w:rsidRDefault="00602AA0" w:rsidP="00663A13">
      <w:pPr>
        <w:pStyle w:val="MultipleChoiceQuestion"/>
      </w:pPr>
      <w:r>
        <w:t>What policy did the USDA implement in December of 2012 with the goal of significantly reducing consumer exposure to unsafe meat products?</w:t>
      </w:r>
    </w:p>
    <w:p w14:paraId="22651603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Chill and Test</w:t>
      </w:r>
    </w:p>
    <w:p w14:paraId="1B0A30C8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Chill and Ship</w:t>
      </w:r>
    </w:p>
    <w:p w14:paraId="70FE2B44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Test and Ship</w:t>
      </w:r>
    </w:p>
    <w:p w14:paraId="61CEBBE6" w14:textId="77777777" w:rsidR="00602AA0" w:rsidRPr="009D23A9" w:rsidRDefault="00602AA0" w:rsidP="00663A13">
      <w:pPr>
        <w:pStyle w:val="MultipleChoiceQuestion"/>
        <w:numPr>
          <w:ilvl w:val="1"/>
          <w:numId w:val="34"/>
        </w:numPr>
        <w:rPr>
          <w:highlight w:val="yellow"/>
        </w:rPr>
      </w:pPr>
      <w:r w:rsidRPr="009D23A9">
        <w:rPr>
          <w:highlight w:val="yellow"/>
        </w:rPr>
        <w:t>Test and Hold</w:t>
      </w:r>
    </w:p>
    <w:p w14:paraId="530B4B7B" w14:textId="77777777" w:rsidR="00602AA0" w:rsidRDefault="00602AA0" w:rsidP="00663A13">
      <w:pPr>
        <w:pStyle w:val="MultipleChoiceQuestion"/>
        <w:numPr>
          <w:ilvl w:val="0"/>
          <w:numId w:val="0"/>
        </w:numPr>
        <w:ind w:left="360"/>
      </w:pPr>
    </w:p>
    <w:p w14:paraId="735BA138" w14:textId="77777777" w:rsidR="00602AA0" w:rsidRDefault="00602AA0" w:rsidP="00663A13">
      <w:pPr>
        <w:pStyle w:val="MultipleChoiceQuestion"/>
      </w:pPr>
      <w:r>
        <w:t>Which of the following USDA Recall Classifications represents “high or medium risk”?</w:t>
      </w:r>
    </w:p>
    <w:p w14:paraId="1D44E4FF" w14:textId="77777777" w:rsidR="00602AA0" w:rsidRPr="00A7410B" w:rsidRDefault="00602AA0" w:rsidP="00663A13">
      <w:pPr>
        <w:pStyle w:val="MultipleChoiceQuestion"/>
        <w:numPr>
          <w:ilvl w:val="1"/>
          <w:numId w:val="34"/>
        </w:numPr>
        <w:rPr>
          <w:highlight w:val="yellow"/>
        </w:rPr>
      </w:pPr>
      <w:r w:rsidRPr="00A7410B">
        <w:rPr>
          <w:highlight w:val="yellow"/>
        </w:rPr>
        <w:t>Class I</w:t>
      </w:r>
    </w:p>
    <w:p w14:paraId="7711C3A7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Class II</w:t>
      </w:r>
    </w:p>
    <w:p w14:paraId="7F8BE6A2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Class III</w:t>
      </w:r>
    </w:p>
    <w:p w14:paraId="351BD68E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Class IV</w:t>
      </w:r>
    </w:p>
    <w:p w14:paraId="0802C940" w14:textId="77777777" w:rsidR="00602AA0" w:rsidRDefault="00602AA0" w:rsidP="00663A13">
      <w:pPr>
        <w:pStyle w:val="MultipleChoiceQuestion"/>
        <w:numPr>
          <w:ilvl w:val="0"/>
          <w:numId w:val="0"/>
        </w:numPr>
        <w:ind w:left="360"/>
      </w:pPr>
    </w:p>
    <w:p w14:paraId="6DEF508C" w14:textId="77777777" w:rsidR="00602AA0" w:rsidRDefault="00602AA0" w:rsidP="00663A13">
      <w:pPr>
        <w:pStyle w:val="MultipleChoiceQuestion"/>
      </w:pPr>
      <w:r>
        <w:t>Which of the following is a component of the FDA’s New Era of Smarter Food Safety blueprint?</w:t>
      </w:r>
    </w:p>
    <w:p w14:paraId="10F202D3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Green Energy</w:t>
      </w:r>
    </w:p>
    <w:p w14:paraId="2F6304C9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Cultivated Meats</w:t>
      </w:r>
    </w:p>
    <w:p w14:paraId="04BB6C57" w14:textId="77777777" w:rsidR="00602AA0" w:rsidRPr="00B1291F" w:rsidRDefault="00602AA0" w:rsidP="00663A13">
      <w:pPr>
        <w:pStyle w:val="MultipleChoiceQuestion"/>
        <w:numPr>
          <w:ilvl w:val="1"/>
          <w:numId w:val="34"/>
        </w:numPr>
        <w:rPr>
          <w:highlight w:val="yellow"/>
        </w:rPr>
      </w:pPr>
      <w:r w:rsidRPr="00B1291F">
        <w:rPr>
          <w:highlight w:val="yellow"/>
        </w:rPr>
        <w:t>Tech-Enabled Traceability</w:t>
      </w:r>
    </w:p>
    <w:p w14:paraId="2537E680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Genetic Engineering</w:t>
      </w:r>
    </w:p>
    <w:p w14:paraId="6C928C5F" w14:textId="77777777" w:rsidR="00602AA0" w:rsidRDefault="00602AA0" w:rsidP="00663A13">
      <w:pPr>
        <w:pStyle w:val="MultipleChoiceQuestion"/>
        <w:numPr>
          <w:ilvl w:val="0"/>
          <w:numId w:val="0"/>
        </w:numPr>
        <w:ind w:left="360"/>
      </w:pPr>
    </w:p>
    <w:p w14:paraId="4D200A7A" w14:textId="77777777" w:rsidR="00602AA0" w:rsidRDefault="00602AA0" w:rsidP="00663A13">
      <w:pPr>
        <w:pStyle w:val="MultipleChoiceQuestion"/>
      </w:pPr>
      <w:r>
        <w:t>Which of the following is the most recent edition of the FDA Food Code?</w:t>
      </w:r>
    </w:p>
    <w:p w14:paraId="613ECECC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2023 Food Code</w:t>
      </w:r>
    </w:p>
    <w:p w14:paraId="41905834" w14:textId="77777777" w:rsidR="00602AA0" w:rsidRDefault="00602AA0" w:rsidP="00663A13">
      <w:pPr>
        <w:pStyle w:val="MultipleChoiceQuestion"/>
        <w:numPr>
          <w:ilvl w:val="1"/>
          <w:numId w:val="34"/>
        </w:numPr>
      </w:pPr>
      <w:r w:rsidRPr="00B1291F">
        <w:rPr>
          <w:highlight w:val="yellow"/>
        </w:rPr>
        <w:t>2022 Food Code</w:t>
      </w:r>
    </w:p>
    <w:p w14:paraId="5994928A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2017 Food Code</w:t>
      </w:r>
    </w:p>
    <w:p w14:paraId="33C69532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2013 Food Code</w:t>
      </w:r>
    </w:p>
    <w:p w14:paraId="64566991" w14:textId="77777777" w:rsidR="00602AA0" w:rsidRDefault="00602AA0" w:rsidP="00663A13">
      <w:pPr>
        <w:pStyle w:val="MultipleChoiceQuestion"/>
        <w:numPr>
          <w:ilvl w:val="0"/>
          <w:numId w:val="0"/>
        </w:numPr>
        <w:ind w:left="360"/>
      </w:pPr>
    </w:p>
    <w:p w14:paraId="621CC7AD" w14:textId="77777777" w:rsidR="00602AA0" w:rsidRDefault="00602AA0" w:rsidP="00663A13">
      <w:pPr>
        <w:pStyle w:val="MultipleChoiceQuestion"/>
      </w:pPr>
      <w:r>
        <w:t>What is the definition of a compound?</w:t>
      </w:r>
    </w:p>
    <w:p w14:paraId="05251630" w14:textId="77777777" w:rsidR="00602AA0" w:rsidRDefault="00602AA0" w:rsidP="00663A13">
      <w:pPr>
        <w:pStyle w:val="MultipleChoiceQuestion"/>
        <w:numPr>
          <w:ilvl w:val="1"/>
          <w:numId w:val="34"/>
        </w:numPr>
      </w:pPr>
      <w:r w:rsidRPr="00F60AED">
        <w:rPr>
          <w:highlight w:val="yellow"/>
        </w:rPr>
        <w:t xml:space="preserve">Substance that contains two or more elements that are chemically </w:t>
      </w:r>
      <w:proofErr w:type="gramStart"/>
      <w:r w:rsidRPr="00F60AED">
        <w:rPr>
          <w:highlight w:val="yellow"/>
        </w:rPr>
        <w:t>combined</w:t>
      </w:r>
      <w:proofErr w:type="gramEnd"/>
    </w:p>
    <w:p w14:paraId="7AD0D6D9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 xml:space="preserve">Substance that contains three or more elements that are chemically </w:t>
      </w:r>
      <w:proofErr w:type="gramStart"/>
      <w:r>
        <w:t>combined</w:t>
      </w:r>
      <w:proofErr w:type="gramEnd"/>
    </w:p>
    <w:p w14:paraId="38CF3180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 xml:space="preserve">Pharmaceutical term that relates to the combining of ingredients to generate a pharmaceutical </w:t>
      </w:r>
      <w:proofErr w:type="gramStart"/>
      <w:r>
        <w:t>product</w:t>
      </w:r>
      <w:proofErr w:type="gramEnd"/>
    </w:p>
    <w:p w14:paraId="7FAAE046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None of the above</w:t>
      </w:r>
    </w:p>
    <w:p w14:paraId="596AE965" w14:textId="77777777" w:rsidR="00602AA0" w:rsidRDefault="00602AA0" w:rsidP="00663A13">
      <w:pPr>
        <w:pStyle w:val="MultipleChoiceQuestion"/>
        <w:numPr>
          <w:ilvl w:val="0"/>
          <w:numId w:val="0"/>
        </w:numPr>
        <w:ind w:left="360"/>
      </w:pPr>
    </w:p>
    <w:p w14:paraId="3DCEA125" w14:textId="77777777" w:rsidR="00663A13" w:rsidRDefault="00663A13">
      <w:pPr>
        <w:spacing w:after="160" w:line="225" w:lineRule="atLeast"/>
        <w:rPr>
          <w:rFonts w:asciiTheme="minorHAnsi" w:hAnsiTheme="minorHAnsi" w:cstheme="minorBidi"/>
          <w:sz w:val="24"/>
          <w:szCs w:val="24"/>
        </w:rPr>
      </w:pPr>
      <w:r>
        <w:br w:type="page"/>
      </w:r>
    </w:p>
    <w:p w14:paraId="7588AD37" w14:textId="3A1B2105" w:rsidR="00602AA0" w:rsidRDefault="00602AA0" w:rsidP="00663A13">
      <w:pPr>
        <w:pStyle w:val="MultipleChoiceQuestion"/>
      </w:pPr>
      <w:r>
        <w:lastRenderedPageBreak/>
        <w:t>Which of the following is another term for condensation?</w:t>
      </w:r>
    </w:p>
    <w:p w14:paraId="176A1BE8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Sublimation</w:t>
      </w:r>
    </w:p>
    <w:p w14:paraId="5CBD4FBF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Vaporization</w:t>
      </w:r>
    </w:p>
    <w:p w14:paraId="65A942A1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Fusion</w:t>
      </w:r>
    </w:p>
    <w:p w14:paraId="296DF813" w14:textId="77777777" w:rsidR="00602AA0" w:rsidRDefault="00602AA0" w:rsidP="00663A13">
      <w:pPr>
        <w:pStyle w:val="MultipleChoiceQuestion"/>
        <w:numPr>
          <w:ilvl w:val="1"/>
          <w:numId w:val="34"/>
        </w:numPr>
      </w:pPr>
      <w:r w:rsidRPr="009A3A74">
        <w:rPr>
          <w:highlight w:val="yellow"/>
        </w:rPr>
        <w:t>None of the above</w:t>
      </w:r>
    </w:p>
    <w:p w14:paraId="7AD2C5B8" w14:textId="77777777" w:rsidR="00602AA0" w:rsidRDefault="00602AA0" w:rsidP="00663A13">
      <w:pPr>
        <w:pStyle w:val="MultipleChoiceQuestion"/>
        <w:numPr>
          <w:ilvl w:val="0"/>
          <w:numId w:val="0"/>
        </w:numPr>
        <w:ind w:left="360"/>
      </w:pPr>
    </w:p>
    <w:p w14:paraId="02F8155D" w14:textId="02A5EC9D" w:rsidR="00602AA0" w:rsidRDefault="00602AA0" w:rsidP="00663A13">
      <w:pPr>
        <w:pStyle w:val="MultipleChoiceQuestion"/>
      </w:pPr>
      <w:r>
        <w:t>The enzyme _______________ breaks lactose down into _______________.</w:t>
      </w:r>
    </w:p>
    <w:p w14:paraId="02584B75" w14:textId="77777777" w:rsidR="00602AA0" w:rsidRDefault="00602AA0" w:rsidP="00663A13">
      <w:pPr>
        <w:pStyle w:val="MultipleChoiceQuestion"/>
        <w:numPr>
          <w:ilvl w:val="1"/>
          <w:numId w:val="34"/>
        </w:numPr>
      </w:pPr>
      <w:proofErr w:type="spellStart"/>
      <w:r>
        <w:t>Glucase</w:t>
      </w:r>
      <w:proofErr w:type="spellEnd"/>
      <w:r>
        <w:t>, glucose and galactose</w:t>
      </w:r>
    </w:p>
    <w:p w14:paraId="1053839A" w14:textId="77777777" w:rsidR="00602AA0" w:rsidRPr="00D048C1" w:rsidRDefault="00602AA0" w:rsidP="00663A13">
      <w:pPr>
        <w:pStyle w:val="MultipleChoiceQuestion"/>
        <w:numPr>
          <w:ilvl w:val="1"/>
          <w:numId w:val="34"/>
        </w:numPr>
        <w:rPr>
          <w:highlight w:val="yellow"/>
        </w:rPr>
      </w:pPr>
      <w:r w:rsidRPr="00D048C1">
        <w:rPr>
          <w:highlight w:val="yellow"/>
        </w:rPr>
        <w:t xml:space="preserve">Lactase, </w:t>
      </w:r>
      <w:proofErr w:type="gramStart"/>
      <w:r w:rsidRPr="00D048C1">
        <w:rPr>
          <w:highlight w:val="yellow"/>
        </w:rPr>
        <w:t>glucose</w:t>
      </w:r>
      <w:proofErr w:type="gramEnd"/>
      <w:r w:rsidRPr="00D048C1">
        <w:rPr>
          <w:highlight w:val="yellow"/>
        </w:rPr>
        <w:t xml:space="preserve"> and galactose</w:t>
      </w:r>
    </w:p>
    <w:p w14:paraId="6EEC68FB" w14:textId="77777777" w:rsidR="00602AA0" w:rsidRDefault="00602AA0" w:rsidP="00663A13">
      <w:pPr>
        <w:pStyle w:val="MultipleChoiceQuestion"/>
        <w:numPr>
          <w:ilvl w:val="1"/>
          <w:numId w:val="34"/>
        </w:numPr>
      </w:pPr>
      <w:proofErr w:type="spellStart"/>
      <w:r>
        <w:t>Glucase</w:t>
      </w:r>
      <w:proofErr w:type="spellEnd"/>
      <w:r>
        <w:t>, sucrose and galactose</w:t>
      </w:r>
    </w:p>
    <w:p w14:paraId="7E8446AE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 xml:space="preserve">Lactase, </w:t>
      </w:r>
      <w:proofErr w:type="gramStart"/>
      <w:r>
        <w:t>sucrose</w:t>
      </w:r>
      <w:proofErr w:type="gramEnd"/>
      <w:r>
        <w:t xml:space="preserve"> and galactose</w:t>
      </w:r>
    </w:p>
    <w:p w14:paraId="339885C3" w14:textId="77777777" w:rsidR="00602AA0" w:rsidRDefault="00602AA0" w:rsidP="00663A13">
      <w:pPr>
        <w:pStyle w:val="MultipleChoiceQuestion"/>
        <w:numPr>
          <w:ilvl w:val="0"/>
          <w:numId w:val="0"/>
        </w:numPr>
        <w:ind w:left="360"/>
      </w:pPr>
    </w:p>
    <w:p w14:paraId="7D5049C0" w14:textId="77777777" w:rsidR="00602AA0" w:rsidRDefault="00602AA0" w:rsidP="00663A13">
      <w:pPr>
        <w:pStyle w:val="MultipleChoiceQuestion"/>
      </w:pPr>
      <w:r>
        <w:t>Aspartame is comprised of which two amino acids?</w:t>
      </w:r>
    </w:p>
    <w:p w14:paraId="0C2A48A2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Lysine and phenylalanine</w:t>
      </w:r>
    </w:p>
    <w:p w14:paraId="4D312852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Asparagine and phenylalanine</w:t>
      </w:r>
    </w:p>
    <w:p w14:paraId="71E4B7D7" w14:textId="77777777" w:rsidR="00602AA0" w:rsidRPr="009D1D55" w:rsidRDefault="00602AA0" w:rsidP="00663A13">
      <w:pPr>
        <w:pStyle w:val="MultipleChoiceQuestion"/>
        <w:numPr>
          <w:ilvl w:val="1"/>
          <w:numId w:val="34"/>
        </w:numPr>
        <w:rPr>
          <w:highlight w:val="yellow"/>
        </w:rPr>
      </w:pPr>
      <w:r w:rsidRPr="009D1D55">
        <w:rPr>
          <w:highlight w:val="yellow"/>
        </w:rPr>
        <w:t>Aspartic acid and phenylalanine</w:t>
      </w:r>
    </w:p>
    <w:p w14:paraId="6E6D9C14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Alanine and phenylalanine</w:t>
      </w:r>
    </w:p>
    <w:p w14:paraId="7E099789" w14:textId="77777777" w:rsidR="00602AA0" w:rsidRDefault="00602AA0" w:rsidP="00663A13">
      <w:pPr>
        <w:pStyle w:val="MultipleChoiceQuestion"/>
        <w:numPr>
          <w:ilvl w:val="0"/>
          <w:numId w:val="0"/>
        </w:numPr>
        <w:ind w:left="360"/>
      </w:pPr>
    </w:p>
    <w:p w14:paraId="51074EBE" w14:textId="77777777" w:rsidR="00602AA0" w:rsidRDefault="00602AA0" w:rsidP="00663A13">
      <w:pPr>
        <w:pStyle w:val="MultipleChoiceQuestion"/>
      </w:pPr>
      <w:r>
        <w:t>Which of the following is NOT true about caffeine?</w:t>
      </w:r>
    </w:p>
    <w:p w14:paraId="20649F20" w14:textId="77777777" w:rsidR="00602AA0" w:rsidRPr="009D1D55" w:rsidRDefault="00602AA0" w:rsidP="00663A13">
      <w:pPr>
        <w:pStyle w:val="MultipleChoiceQuestion"/>
        <w:numPr>
          <w:ilvl w:val="1"/>
          <w:numId w:val="34"/>
        </w:numPr>
        <w:rPr>
          <w:highlight w:val="yellow"/>
        </w:rPr>
      </w:pPr>
      <w:r w:rsidRPr="009D1D55">
        <w:rPr>
          <w:highlight w:val="yellow"/>
        </w:rPr>
        <w:t xml:space="preserve">A moderate dose of caffeine is considered to be 300-400 mg per </w:t>
      </w:r>
      <w:proofErr w:type="gramStart"/>
      <w:r w:rsidRPr="009D1D55">
        <w:rPr>
          <w:highlight w:val="yellow"/>
        </w:rPr>
        <w:t>day</w:t>
      </w:r>
      <w:proofErr w:type="gramEnd"/>
    </w:p>
    <w:p w14:paraId="4F3948C5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 xml:space="preserve">Classified as a mild </w:t>
      </w:r>
      <w:proofErr w:type="gramStart"/>
      <w:r>
        <w:t>stimulant</w:t>
      </w:r>
      <w:proofErr w:type="gramEnd"/>
    </w:p>
    <w:p w14:paraId="63A9859B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Considered Generally Recognized as Safe (GRAS)</w:t>
      </w:r>
    </w:p>
    <w:p w14:paraId="7977758E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 xml:space="preserve">Added to many foods and </w:t>
      </w:r>
      <w:proofErr w:type="gramStart"/>
      <w:r>
        <w:t>beverages</w:t>
      </w:r>
      <w:proofErr w:type="gramEnd"/>
    </w:p>
    <w:p w14:paraId="76E5B827" w14:textId="77777777" w:rsidR="00602AA0" w:rsidRDefault="00602AA0" w:rsidP="00663A13">
      <w:pPr>
        <w:pStyle w:val="MultipleChoiceQuestion"/>
        <w:numPr>
          <w:ilvl w:val="0"/>
          <w:numId w:val="0"/>
        </w:numPr>
        <w:ind w:left="360"/>
      </w:pPr>
    </w:p>
    <w:p w14:paraId="65D69BD7" w14:textId="77777777" w:rsidR="00602AA0" w:rsidRDefault="00602AA0" w:rsidP="00663A13">
      <w:pPr>
        <w:pStyle w:val="MultipleChoiceQuestion"/>
      </w:pPr>
      <w:r>
        <w:t>When anaerobic bacteria digest cow manure, ______________ is produced, which can be captured and burned in generators to produce energy and decrease _____________.</w:t>
      </w:r>
    </w:p>
    <w:p w14:paraId="752561B1" w14:textId="77777777" w:rsidR="00602AA0" w:rsidRPr="002C6CC9" w:rsidRDefault="00602AA0" w:rsidP="00663A13">
      <w:pPr>
        <w:pStyle w:val="MultipleChoiceQuestion"/>
        <w:numPr>
          <w:ilvl w:val="1"/>
          <w:numId w:val="34"/>
        </w:numPr>
        <w:rPr>
          <w:highlight w:val="yellow"/>
        </w:rPr>
      </w:pPr>
      <w:r w:rsidRPr="002C6CC9">
        <w:rPr>
          <w:highlight w:val="yellow"/>
        </w:rPr>
        <w:t>methane, greenhouse gas emissions</w:t>
      </w:r>
    </w:p>
    <w:p w14:paraId="3621B44B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methane, smell</w:t>
      </w:r>
    </w:p>
    <w:p w14:paraId="460E77CA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carbon dioxide, greenhouse gas emissions</w:t>
      </w:r>
    </w:p>
    <w:p w14:paraId="3416525B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carbon dioxide, smell</w:t>
      </w:r>
    </w:p>
    <w:p w14:paraId="57623BF5" w14:textId="77777777" w:rsidR="00602AA0" w:rsidRDefault="00602AA0" w:rsidP="00663A13">
      <w:pPr>
        <w:pStyle w:val="MultipleChoiceQuestion"/>
        <w:numPr>
          <w:ilvl w:val="0"/>
          <w:numId w:val="0"/>
        </w:numPr>
        <w:ind w:left="360"/>
      </w:pPr>
    </w:p>
    <w:p w14:paraId="6EA30A1B" w14:textId="77777777" w:rsidR="00602AA0" w:rsidRDefault="00602AA0" w:rsidP="00663A13">
      <w:pPr>
        <w:pStyle w:val="MultipleChoiceQuestion"/>
      </w:pPr>
      <w:r>
        <w:t xml:space="preserve">Which of the following is considered the </w:t>
      </w:r>
      <w:r>
        <w:rPr>
          <w:b/>
          <w:bCs/>
        </w:rPr>
        <w:t>main source</w:t>
      </w:r>
      <w:r>
        <w:t xml:space="preserve"> for the foodborne pathogen </w:t>
      </w:r>
      <w:r>
        <w:rPr>
          <w:i/>
          <w:iCs/>
        </w:rPr>
        <w:t>Staphylococcus aureus</w:t>
      </w:r>
      <w:r>
        <w:t>?</w:t>
      </w:r>
    </w:p>
    <w:p w14:paraId="7FC7A16B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Cattle</w:t>
      </w:r>
    </w:p>
    <w:p w14:paraId="28889091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Pigs</w:t>
      </w:r>
    </w:p>
    <w:p w14:paraId="1A1EC68C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Chickens</w:t>
      </w:r>
    </w:p>
    <w:p w14:paraId="29B3A15B" w14:textId="77777777" w:rsidR="00602AA0" w:rsidRPr="001B34FC" w:rsidRDefault="00602AA0" w:rsidP="00663A13">
      <w:pPr>
        <w:pStyle w:val="MultipleChoiceQuestion"/>
        <w:numPr>
          <w:ilvl w:val="1"/>
          <w:numId w:val="34"/>
        </w:numPr>
        <w:rPr>
          <w:highlight w:val="yellow"/>
        </w:rPr>
      </w:pPr>
      <w:r w:rsidRPr="001B34FC">
        <w:rPr>
          <w:highlight w:val="yellow"/>
        </w:rPr>
        <w:t>Humans</w:t>
      </w:r>
    </w:p>
    <w:p w14:paraId="6B41F83F" w14:textId="77777777" w:rsidR="00602AA0" w:rsidRDefault="00602AA0" w:rsidP="00663A13">
      <w:pPr>
        <w:pStyle w:val="MultipleChoiceQuestion"/>
        <w:numPr>
          <w:ilvl w:val="0"/>
          <w:numId w:val="0"/>
        </w:numPr>
        <w:ind w:left="540"/>
      </w:pPr>
    </w:p>
    <w:p w14:paraId="5CDD8112" w14:textId="77777777" w:rsidR="00602AA0" w:rsidRDefault="00602AA0" w:rsidP="00663A13">
      <w:pPr>
        <w:pStyle w:val="MultipleChoiceQuestion"/>
      </w:pPr>
      <w:r>
        <w:t>What gas is often reduced in modified atmosphere packaging (MAP)?</w:t>
      </w:r>
    </w:p>
    <w:p w14:paraId="38AD76DE" w14:textId="77777777" w:rsidR="00602AA0" w:rsidRPr="001B34FC" w:rsidRDefault="00602AA0" w:rsidP="00663A13">
      <w:pPr>
        <w:pStyle w:val="MultipleChoiceQuestion"/>
        <w:numPr>
          <w:ilvl w:val="1"/>
          <w:numId w:val="34"/>
        </w:numPr>
        <w:rPr>
          <w:highlight w:val="yellow"/>
        </w:rPr>
      </w:pPr>
      <w:r w:rsidRPr="001B34FC">
        <w:rPr>
          <w:highlight w:val="yellow"/>
        </w:rPr>
        <w:t>Oxygen</w:t>
      </w:r>
    </w:p>
    <w:p w14:paraId="71B5E8A1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Carbon dioxide</w:t>
      </w:r>
    </w:p>
    <w:p w14:paraId="6AAA5B5A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Nitrogen</w:t>
      </w:r>
    </w:p>
    <w:p w14:paraId="247F7712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Carbon monoxide</w:t>
      </w:r>
    </w:p>
    <w:p w14:paraId="4907AC2E" w14:textId="77777777" w:rsidR="00602AA0" w:rsidRDefault="00602AA0" w:rsidP="00663A13">
      <w:pPr>
        <w:pStyle w:val="MultipleChoiceQuestion"/>
        <w:numPr>
          <w:ilvl w:val="0"/>
          <w:numId w:val="0"/>
        </w:numPr>
        <w:ind w:left="540"/>
      </w:pPr>
    </w:p>
    <w:p w14:paraId="601CC779" w14:textId="77777777" w:rsidR="00663A13" w:rsidRDefault="00663A13">
      <w:pPr>
        <w:spacing w:after="160" w:line="225" w:lineRule="atLeast"/>
        <w:rPr>
          <w:rFonts w:asciiTheme="minorHAnsi" w:hAnsiTheme="minorHAnsi" w:cstheme="minorBidi"/>
          <w:sz w:val="24"/>
          <w:szCs w:val="24"/>
        </w:rPr>
      </w:pPr>
      <w:r>
        <w:br w:type="page"/>
      </w:r>
    </w:p>
    <w:p w14:paraId="466534DB" w14:textId="3B08EA99" w:rsidR="00602AA0" w:rsidRDefault="00602AA0" w:rsidP="00663A13">
      <w:pPr>
        <w:pStyle w:val="MultipleChoiceQuestion"/>
      </w:pPr>
      <w:r>
        <w:lastRenderedPageBreak/>
        <w:t>The membrane in eggs that separates the egg white from the shell is similar in structure to a(n) _________________.</w:t>
      </w:r>
    </w:p>
    <w:p w14:paraId="33A98EB9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cytoplasmic membrane</w:t>
      </w:r>
    </w:p>
    <w:p w14:paraId="0AD52EE5" w14:textId="77777777" w:rsidR="00602AA0" w:rsidRPr="00A73085" w:rsidRDefault="00602AA0" w:rsidP="00663A13">
      <w:pPr>
        <w:pStyle w:val="MultipleChoiceQuestion"/>
        <w:numPr>
          <w:ilvl w:val="1"/>
          <w:numId w:val="34"/>
        </w:numPr>
        <w:rPr>
          <w:highlight w:val="yellow"/>
        </w:rPr>
      </w:pPr>
      <w:r w:rsidRPr="00A73085">
        <w:rPr>
          <w:highlight w:val="yellow"/>
        </w:rPr>
        <w:t>cell wall</w:t>
      </w:r>
    </w:p>
    <w:p w14:paraId="2F74B8F2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mucous membrane</w:t>
      </w:r>
    </w:p>
    <w:p w14:paraId="2BE7E6C5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biofilm</w:t>
      </w:r>
    </w:p>
    <w:p w14:paraId="7A8CD8A6" w14:textId="77777777" w:rsidR="00602AA0" w:rsidRDefault="00602AA0" w:rsidP="00663A13">
      <w:pPr>
        <w:pStyle w:val="MultipleChoiceQuestion"/>
        <w:numPr>
          <w:ilvl w:val="0"/>
          <w:numId w:val="0"/>
        </w:numPr>
        <w:ind w:left="540"/>
      </w:pPr>
    </w:p>
    <w:p w14:paraId="08604448" w14:textId="77777777" w:rsidR="00602AA0" w:rsidRDefault="00602AA0" w:rsidP="00663A13">
      <w:pPr>
        <w:pStyle w:val="MultipleChoiceQuestion"/>
      </w:pPr>
      <w:r>
        <w:t>Fresh apple shelf life can be extended by suppressing their natural production of ______________.</w:t>
      </w:r>
    </w:p>
    <w:p w14:paraId="702827E4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glucose</w:t>
      </w:r>
    </w:p>
    <w:p w14:paraId="4F8F3656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methane</w:t>
      </w:r>
    </w:p>
    <w:p w14:paraId="44245948" w14:textId="77777777" w:rsidR="00602AA0" w:rsidRPr="00A73085" w:rsidRDefault="00602AA0" w:rsidP="00663A13">
      <w:pPr>
        <w:pStyle w:val="MultipleChoiceQuestion"/>
        <w:numPr>
          <w:ilvl w:val="1"/>
          <w:numId w:val="34"/>
        </w:numPr>
        <w:rPr>
          <w:highlight w:val="yellow"/>
        </w:rPr>
      </w:pPr>
      <w:r w:rsidRPr="00A73085">
        <w:rPr>
          <w:highlight w:val="yellow"/>
        </w:rPr>
        <w:t>ethylene</w:t>
      </w:r>
    </w:p>
    <w:p w14:paraId="41820968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carbon dioxide</w:t>
      </w:r>
    </w:p>
    <w:p w14:paraId="34AFA3FD" w14:textId="77777777" w:rsidR="00602AA0" w:rsidRDefault="00602AA0" w:rsidP="00663A13">
      <w:pPr>
        <w:pStyle w:val="MultipleChoiceQuestion"/>
        <w:numPr>
          <w:ilvl w:val="0"/>
          <w:numId w:val="0"/>
        </w:numPr>
        <w:ind w:left="540"/>
      </w:pPr>
    </w:p>
    <w:p w14:paraId="5132E625" w14:textId="77777777" w:rsidR="00602AA0" w:rsidRDefault="00602AA0" w:rsidP="00663A13">
      <w:pPr>
        <w:pStyle w:val="MultipleChoiceQuestion"/>
      </w:pPr>
      <w:r>
        <w:t>Which of the following is NOT associated with rancidity?</w:t>
      </w:r>
    </w:p>
    <w:p w14:paraId="28B3ECFD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Unpleasant flavor for the consumer</w:t>
      </w:r>
    </w:p>
    <w:p w14:paraId="19976DB2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 xml:space="preserve">Unpleasant </w:t>
      </w:r>
      <w:proofErr w:type="spellStart"/>
      <w:r>
        <w:t>odor</w:t>
      </w:r>
      <w:proofErr w:type="spellEnd"/>
      <w:r>
        <w:t xml:space="preserve"> for the consumer</w:t>
      </w:r>
    </w:p>
    <w:p w14:paraId="6157F996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>Auto-oxidation of the product</w:t>
      </w:r>
    </w:p>
    <w:p w14:paraId="070EEAFA" w14:textId="77777777" w:rsidR="00602AA0" w:rsidRPr="00A73085" w:rsidRDefault="00602AA0" w:rsidP="00663A13">
      <w:pPr>
        <w:pStyle w:val="MultipleChoiceQuestion"/>
        <w:numPr>
          <w:ilvl w:val="1"/>
          <w:numId w:val="34"/>
        </w:numPr>
        <w:rPr>
          <w:highlight w:val="yellow"/>
        </w:rPr>
      </w:pPr>
      <w:r w:rsidRPr="00A73085">
        <w:rPr>
          <w:highlight w:val="yellow"/>
        </w:rPr>
        <w:t xml:space="preserve">Short-term health risks are a concern if a rancid product is </w:t>
      </w:r>
      <w:proofErr w:type="gramStart"/>
      <w:r w:rsidRPr="00A73085">
        <w:rPr>
          <w:highlight w:val="yellow"/>
        </w:rPr>
        <w:t>consumed</w:t>
      </w:r>
      <w:proofErr w:type="gramEnd"/>
    </w:p>
    <w:p w14:paraId="6259397B" w14:textId="77777777" w:rsidR="00602AA0" w:rsidRDefault="00602AA0" w:rsidP="00663A13">
      <w:pPr>
        <w:pStyle w:val="MultipleChoiceQuestion"/>
        <w:numPr>
          <w:ilvl w:val="0"/>
          <w:numId w:val="0"/>
        </w:numPr>
        <w:ind w:left="540"/>
      </w:pPr>
    </w:p>
    <w:p w14:paraId="13FF1A86" w14:textId="77777777" w:rsidR="00602AA0" w:rsidRDefault="00602AA0" w:rsidP="00663A13">
      <w:pPr>
        <w:pStyle w:val="MultipleChoiceQuestion"/>
      </w:pPr>
      <w:r>
        <w:t>What is collagen?</w:t>
      </w:r>
    </w:p>
    <w:p w14:paraId="3CA93D4E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 xml:space="preserve">A protein found in muscle </w:t>
      </w:r>
      <w:proofErr w:type="gramStart"/>
      <w:r>
        <w:t>tissue</w:t>
      </w:r>
      <w:proofErr w:type="gramEnd"/>
    </w:p>
    <w:p w14:paraId="43A19CC6" w14:textId="77777777" w:rsidR="00602AA0" w:rsidRDefault="00602AA0" w:rsidP="00663A13">
      <w:pPr>
        <w:pStyle w:val="MultipleChoiceQuestion"/>
        <w:numPr>
          <w:ilvl w:val="1"/>
          <w:numId w:val="34"/>
        </w:numPr>
      </w:pPr>
      <w:r w:rsidRPr="00624103">
        <w:rPr>
          <w:highlight w:val="yellow"/>
        </w:rPr>
        <w:t xml:space="preserve">A protein found in connective </w:t>
      </w:r>
      <w:proofErr w:type="gramStart"/>
      <w:r w:rsidRPr="00624103">
        <w:rPr>
          <w:highlight w:val="yellow"/>
        </w:rPr>
        <w:t>tissue</w:t>
      </w:r>
      <w:proofErr w:type="gramEnd"/>
    </w:p>
    <w:p w14:paraId="2A081DB1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 xml:space="preserve">A lipid found in muscle </w:t>
      </w:r>
      <w:proofErr w:type="gramStart"/>
      <w:r>
        <w:t>tissue</w:t>
      </w:r>
      <w:proofErr w:type="gramEnd"/>
    </w:p>
    <w:p w14:paraId="1467C6E7" w14:textId="77777777" w:rsidR="00602AA0" w:rsidRDefault="00602AA0" w:rsidP="00663A13">
      <w:pPr>
        <w:pStyle w:val="MultipleChoiceQuestion"/>
        <w:numPr>
          <w:ilvl w:val="1"/>
          <w:numId w:val="34"/>
        </w:numPr>
      </w:pPr>
      <w:r>
        <w:t xml:space="preserve">A lipid found in connective </w:t>
      </w:r>
      <w:proofErr w:type="gramStart"/>
      <w:r>
        <w:t>tissue</w:t>
      </w:r>
      <w:proofErr w:type="gramEnd"/>
    </w:p>
    <w:p w14:paraId="6C4636D9" w14:textId="77777777" w:rsidR="00602AA0" w:rsidRDefault="00602AA0" w:rsidP="00663A13">
      <w:pPr>
        <w:pStyle w:val="MultipleChoiceQuestion"/>
        <w:numPr>
          <w:ilvl w:val="0"/>
          <w:numId w:val="0"/>
        </w:numPr>
        <w:ind w:left="540"/>
      </w:pPr>
    </w:p>
    <w:p w14:paraId="5CB3261B" w14:textId="77777777" w:rsidR="00602AA0" w:rsidRDefault="00602AA0" w:rsidP="00663A13">
      <w:pPr>
        <w:pStyle w:val="MultipleChoiceQuestion"/>
      </w:pPr>
      <w:r>
        <w:t>Which of the following is a benefit of food additives?</w:t>
      </w:r>
    </w:p>
    <w:p w14:paraId="5FC9BCA3" w14:textId="77777777" w:rsidR="00602AA0" w:rsidRDefault="00602AA0" w:rsidP="00663A13">
      <w:pPr>
        <w:pStyle w:val="MultipleChoiceQuestion"/>
        <w:ind w:left="1080"/>
      </w:pPr>
      <w:r>
        <w:t>Reduced risk of foodborne illness</w:t>
      </w:r>
    </w:p>
    <w:p w14:paraId="5956A975" w14:textId="77777777" w:rsidR="00602AA0" w:rsidRDefault="00602AA0" w:rsidP="00663A13">
      <w:pPr>
        <w:pStyle w:val="MultipleChoiceQuestion"/>
        <w:ind w:left="1080"/>
      </w:pPr>
      <w:r>
        <w:t>Reduced waste due to spoilage</w:t>
      </w:r>
    </w:p>
    <w:p w14:paraId="6CAFCB16" w14:textId="77777777" w:rsidR="00602AA0" w:rsidRDefault="00602AA0" w:rsidP="00663A13">
      <w:pPr>
        <w:pStyle w:val="MultipleChoiceQuestion"/>
        <w:ind w:left="1080"/>
      </w:pPr>
      <w:r>
        <w:t xml:space="preserve">Reduced amount of time required to prepare </w:t>
      </w:r>
      <w:proofErr w:type="gramStart"/>
      <w:r>
        <w:t>food</w:t>
      </w:r>
      <w:proofErr w:type="gramEnd"/>
    </w:p>
    <w:p w14:paraId="2F0F062D" w14:textId="77777777" w:rsidR="00602AA0" w:rsidRPr="00624103" w:rsidRDefault="00602AA0" w:rsidP="00663A13">
      <w:pPr>
        <w:pStyle w:val="MultipleChoiceQuestion"/>
        <w:ind w:left="1080"/>
        <w:rPr>
          <w:highlight w:val="yellow"/>
        </w:rPr>
      </w:pPr>
      <w:proofErr w:type="gramStart"/>
      <w:r w:rsidRPr="00624103">
        <w:rPr>
          <w:highlight w:val="yellow"/>
        </w:rPr>
        <w:t>All of</w:t>
      </w:r>
      <w:proofErr w:type="gramEnd"/>
      <w:r w:rsidRPr="00624103">
        <w:rPr>
          <w:highlight w:val="yellow"/>
        </w:rPr>
        <w:t xml:space="preserve"> the above </w:t>
      </w:r>
    </w:p>
    <w:p w14:paraId="6E6CB780" w14:textId="77777777" w:rsidR="00602AA0" w:rsidRPr="004A645A" w:rsidRDefault="00602AA0" w:rsidP="00602AA0">
      <w:pPr>
        <w:pStyle w:val="ListParagraph"/>
        <w:ind w:left="1440"/>
      </w:pPr>
    </w:p>
    <w:sectPr w:rsidR="00602AA0" w:rsidRPr="004A645A" w:rsidSect="00CB12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2" w:h="15842" w:code="1"/>
      <w:pgMar w:top="720" w:right="720" w:bottom="720" w:left="720" w:header="675" w:footer="384" w:gutter="0"/>
      <w:cols w:space="40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29066" w14:textId="77777777" w:rsidR="00AB4414" w:rsidRDefault="00AB4414" w:rsidP="002357B1">
      <w:r>
        <w:separator/>
      </w:r>
    </w:p>
  </w:endnote>
  <w:endnote w:type="continuationSeparator" w:id="0">
    <w:p w14:paraId="51436687" w14:textId="77777777" w:rsidR="00AB4414" w:rsidRDefault="00AB4414" w:rsidP="00235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795EE464-DE21-4FA0-9A78-1EF688331C28}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  <w:embedRegular r:id="rId2" w:fontKey="{577006C4-18A5-4629-95DE-FDBA8BABD55D}"/>
    <w:embedBold r:id="rId3" w:fontKey="{B2F3BEFB-1F20-4BAB-A5F9-CEE519FDE136}"/>
    <w:embedItalic r:id="rId4" w:fontKey="{E82E6D7E-321A-47AD-ACCA-301D03E6FA81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845B00BF-651F-4889-9988-EE48898F534E}"/>
    <w:embedBold r:id="rId6" w:fontKey="{ACC646A4-C6C5-4801-BA38-6B4EFB90D127}"/>
    <w:embedItalic r:id="rId7" w:fontKey="{8EF8CC1B-1E84-4D50-B468-4DB9ADB5A74A}"/>
  </w:font>
  <w:font w:name="Montserrat ExtraBold">
    <w:charset w:val="00"/>
    <w:family w:val="auto"/>
    <w:pitch w:val="variable"/>
    <w:sig w:usb0="2000020F" w:usb1="00000003" w:usb2="00000000" w:usb3="00000000" w:csb0="00000197" w:csb1="00000000"/>
    <w:embedRegular r:id="rId8" w:fontKey="{C7CCB996-DEA6-4235-8122-D1C03477F13C}"/>
  </w:font>
  <w:font w:name="DM Serif Text">
    <w:charset w:val="00"/>
    <w:family w:val="auto"/>
    <w:pitch w:val="variable"/>
    <w:sig w:usb0="8000006F" w:usb1="0000004B" w:usb2="00000000" w:usb3="00000000" w:csb0="0000019F" w:csb1="00000000"/>
    <w:embedRegular r:id="rId9" w:fontKey="{A89B81A2-1487-48D2-BEBC-7BB2BE14F202}"/>
    <w:embedBold r:id="rId10" w:fontKey="{A900E87B-DC94-45A3-8BFE-49AFD40C1E1D}"/>
  </w:font>
  <w:font w:name="Montserrat SemiBold">
    <w:altName w:val="Calibri"/>
    <w:charset w:val="00"/>
    <w:family w:val="auto"/>
    <w:pitch w:val="variable"/>
    <w:sig w:usb0="2000020F" w:usb1="00000003" w:usb2="00000000" w:usb3="00000000" w:csb0="00000197" w:csb1="00000000"/>
    <w:embedRegular r:id="rId11" w:fontKey="{11E93E2D-7259-44AB-9B5F-FE82A7F3D290}"/>
  </w:font>
  <w:font w:name="Anton">
    <w:charset w:val="00"/>
    <w:family w:val="auto"/>
    <w:pitch w:val="variable"/>
    <w:sig w:usb0="A00000FF" w:usb1="4000207B" w:usb2="00000000" w:usb3="00000000" w:csb0="00000193" w:csb1="00000000"/>
    <w:embedRegular r:id="rId12" w:fontKey="{2B8CB0EE-2CB7-4EDB-812D-AA24A3FC0995}"/>
    <w:embedBold r:id="rId13" w:fontKey="{58825E06-5B3F-4CB4-A98E-258D1EC4C8DB}"/>
    <w:embedItalic r:id="rId14" w:fontKey="{B841D902-887D-405C-9273-5E6F491A10CC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5" w:fontKey="{36840FAB-6350-4555-909E-70542721B83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6" w:fontKey="{6D27DE44-0FC8-4384-8A34-D891F5DA0EFC}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 Slab Medium">
    <w:altName w:val="Calibri"/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7" w:fontKey="{2B589779-4DCC-4711-B9B8-D5269815FE0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D8D11" w14:textId="77777777" w:rsidR="00D446B8" w:rsidRDefault="00D446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4AB0B" w14:textId="77777777" w:rsidR="00245CA0" w:rsidRDefault="00245CA0" w:rsidP="00D106BD">
    <w:pPr>
      <w:pStyle w:val="Footer"/>
      <w:jc w:val="left"/>
    </w:pPr>
  </w:p>
  <w:p w14:paraId="65C297DD" w14:textId="77777777" w:rsidR="00E974FE" w:rsidRDefault="00E87B95" w:rsidP="002357B1">
    <w:pPr>
      <w:pStyle w:val="Footer"/>
    </w:pPr>
    <w:r w:rsidRPr="00E87B95">
      <w:t>National FFA Organization Headquarters</w:t>
    </w:r>
    <w:r w:rsidR="00C3724A">
      <w:t xml:space="preserve"> </w:t>
    </w:r>
    <w:r w:rsidRPr="00E87B95">
      <w:t>6060 FFA Drive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Indianapolis, IN</w:t>
    </w:r>
    <w:r w:rsidR="00C3724A">
      <w:t xml:space="preserve"> </w:t>
    </w:r>
    <w:r w:rsidRPr="00E87B95">
      <w:t>46268-0960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317-802-6060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888-332-2668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FFA.org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0650C" w14:textId="77777777" w:rsidR="006F45AE" w:rsidRDefault="76A6ACE0" w:rsidP="002357B1">
    <w:pPr>
      <w:pStyle w:val="Footer"/>
    </w:pPr>
    <w:bookmarkStart w:id="0" w:name="_Hlk101865633"/>
    <w:bookmarkStart w:id="1" w:name="_Hlk101865634"/>
    <w:r>
      <w:t>National FFA Organization Headquarters</w:t>
    </w:r>
    <w:r w:rsidR="00C3724A">
      <w:t xml:space="preserve"> </w:t>
    </w:r>
    <w:r>
      <w:t>6060 FFA Drive</w:t>
    </w:r>
    <w:r w:rsidR="00C3724A">
      <w:t xml:space="preserve"> </w:t>
    </w:r>
    <w:r>
      <w:t>|</w:t>
    </w:r>
    <w:r w:rsidR="00C3724A">
      <w:t xml:space="preserve"> </w:t>
    </w:r>
    <w:r>
      <w:t>Indianapolis, IN</w:t>
    </w:r>
    <w:r w:rsidR="00C3724A">
      <w:t xml:space="preserve"> </w:t>
    </w:r>
    <w:r>
      <w:t>46268-0960</w:t>
    </w:r>
    <w:r w:rsidR="00C3724A">
      <w:t xml:space="preserve"> </w:t>
    </w:r>
    <w:r>
      <w:t>|</w:t>
    </w:r>
    <w:r w:rsidR="00C3724A">
      <w:t xml:space="preserve"> </w:t>
    </w:r>
    <w:r>
      <w:t>317-802-6060</w:t>
    </w:r>
    <w:r w:rsidR="00C3724A">
      <w:t xml:space="preserve"> </w:t>
    </w:r>
    <w:r>
      <w:t>|</w:t>
    </w:r>
    <w:r w:rsidR="00C3724A">
      <w:t xml:space="preserve"> </w:t>
    </w:r>
    <w:r>
      <w:t>888-332-2668</w:t>
    </w:r>
    <w:r w:rsidR="00C3724A">
      <w:t xml:space="preserve"> </w:t>
    </w:r>
    <w:r>
      <w:t>|</w:t>
    </w:r>
    <w:r w:rsidR="00C3724A">
      <w:t xml:space="preserve"> </w:t>
    </w:r>
    <w:r>
      <w:t>FFA.org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9C96E" w14:textId="77777777" w:rsidR="00AB4414" w:rsidRDefault="00AB4414" w:rsidP="002357B1">
      <w:r>
        <w:separator/>
      </w:r>
    </w:p>
  </w:footnote>
  <w:footnote w:type="continuationSeparator" w:id="0">
    <w:p w14:paraId="45DFEC8E" w14:textId="77777777" w:rsidR="00AB4414" w:rsidRDefault="00AB4414" w:rsidP="00235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9D012" w14:textId="77777777" w:rsidR="00D446B8" w:rsidRDefault="00D446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762029"/>
      <w:docPartObj>
        <w:docPartGallery w:val="Page Numbers (Top of Page)"/>
        <w:docPartUnique/>
      </w:docPartObj>
    </w:sdtPr>
    <w:sdtEndPr>
      <w:rPr>
        <w:noProof/>
        <w:sz w:val="16"/>
        <w:szCs w:val="16"/>
      </w:rPr>
    </w:sdtEndPr>
    <w:sdtContent>
      <w:p w14:paraId="4F82EA54" w14:textId="773DBE87" w:rsidR="00D106BD" w:rsidRPr="00D106BD" w:rsidRDefault="00D106BD">
        <w:pPr>
          <w:pStyle w:val="Header"/>
          <w:jc w:val="right"/>
          <w:rPr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1" locked="0" layoutInCell="1" allowOverlap="1" wp14:anchorId="0A5C7988" wp14:editId="07E81B11">
                  <wp:simplePos x="0" y="0"/>
                  <wp:positionH relativeFrom="page">
                    <wp:align>right</wp:align>
                  </wp:positionH>
                  <wp:positionV relativeFrom="page">
                    <wp:posOffset>419100</wp:posOffset>
                  </wp:positionV>
                  <wp:extent cx="7772400" cy="205740"/>
                  <wp:effectExtent l="0" t="0" r="0" b="3810"/>
                  <wp:wrapNone/>
                  <wp:docPr id="3" name="Rectangle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7772400" cy="205740"/>
                          </a:xfrm>
                          <a:prstGeom prst="rect">
                            <a:avLst/>
                          </a:prstGeom>
                          <a:solidFill>
                            <a:srgbClr val="F2DAB2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>
              <w:pict w14:anchorId="50E04D83">
                <v:rect id="Rectangle 3" style="position:absolute;margin-left:560.8pt;margin-top:33pt;width:612pt;height:16.2pt;z-index:-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spid="_x0000_s1026" fillcolor="#f2dab2" stroked="f" strokeweight="1pt" w14:anchorId="20F78B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">
                  <w10:wrap anchorx="page" anchory="page"/>
                </v:rect>
              </w:pict>
            </mc:Fallback>
          </mc:AlternateContent>
        </w:r>
        <w:r w:rsidRPr="00D106BD">
          <w:rPr>
            <w:sz w:val="16"/>
            <w:szCs w:val="16"/>
          </w:rPr>
          <w:fldChar w:fldCharType="begin"/>
        </w:r>
        <w:r w:rsidRPr="00D106BD">
          <w:rPr>
            <w:sz w:val="16"/>
            <w:szCs w:val="16"/>
          </w:rPr>
          <w:instrText xml:space="preserve"> PAGE   \* MERGEFORMAT </w:instrText>
        </w:r>
        <w:r w:rsidRPr="00D106BD">
          <w:rPr>
            <w:sz w:val="16"/>
            <w:szCs w:val="16"/>
          </w:rPr>
          <w:fldChar w:fldCharType="separate"/>
        </w:r>
        <w:r w:rsidRPr="00D106BD">
          <w:rPr>
            <w:noProof/>
            <w:sz w:val="16"/>
            <w:szCs w:val="16"/>
          </w:rPr>
          <w:t>2</w:t>
        </w:r>
        <w:r w:rsidRPr="00D106BD">
          <w:rPr>
            <w:noProof/>
            <w:sz w:val="16"/>
            <w:szCs w:val="16"/>
          </w:rPr>
          <w:fldChar w:fldCharType="end"/>
        </w:r>
      </w:p>
    </w:sdtContent>
  </w:sdt>
  <w:p w14:paraId="79FE3806" w14:textId="72054708" w:rsidR="00E974FE" w:rsidRDefault="00E974FE" w:rsidP="002357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CC912" w14:textId="52B4A155" w:rsidR="004B7734" w:rsidRDefault="00D446B8" w:rsidP="00EE2E79">
    <w:pPr>
      <w:pStyle w:val="Header"/>
      <w:tabs>
        <w:tab w:val="clear" w:pos="4513"/>
        <w:tab w:val="clear" w:pos="902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C4CB50E" wp14:editId="144A2516">
              <wp:simplePos x="0" y="0"/>
              <wp:positionH relativeFrom="page">
                <wp:posOffset>635</wp:posOffset>
              </wp:positionH>
              <wp:positionV relativeFrom="page">
                <wp:posOffset>600710</wp:posOffset>
              </wp:positionV>
              <wp:extent cx="7772400" cy="20574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74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6229957" id="Rectangle 8" o:spid="_x0000_s1026" style="position:absolute;margin-left:.05pt;margin-top:47.3pt;width:612pt;height:16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" fillcolor="#f2dab2 [3214]" stroked="f" strokeweight="1pt">
              <w10:wrap anchorx="page" anchory="page"/>
            </v:rect>
          </w:pict>
        </mc:Fallback>
      </mc:AlternateContent>
    </w:r>
    <w:r>
      <w:rPr>
        <w:noProof/>
      </w:rPr>
      <w:drawing>
        <wp:anchor distT="0" distB="215900" distL="114300" distR="114300" simplePos="0" relativeHeight="251663360" behindDoc="1" locked="0" layoutInCell="1" allowOverlap="1" wp14:anchorId="4B47A5AE" wp14:editId="6171B5D3">
          <wp:simplePos x="0" y="0"/>
          <wp:positionH relativeFrom="margin">
            <wp:posOffset>2943860</wp:posOffset>
          </wp:positionH>
          <wp:positionV relativeFrom="page">
            <wp:posOffset>387601</wp:posOffset>
          </wp:positionV>
          <wp:extent cx="549275" cy="68580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cre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9275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BA62ED" w14:textId="4CEDFBCC" w:rsidR="00C3724A" w:rsidRDefault="00C3724A" w:rsidP="002357B1">
    <w:pPr>
      <w:pStyle w:val="Header"/>
    </w:pPr>
  </w:p>
  <w:p w14:paraId="6F71D817" w14:textId="2C106894" w:rsidR="00C3724A" w:rsidRDefault="00D106BD" w:rsidP="00D106BD">
    <w:pPr>
      <w:pStyle w:val="Header"/>
      <w:tabs>
        <w:tab w:val="clear" w:pos="4513"/>
        <w:tab w:val="clear" w:pos="9026"/>
        <w:tab w:val="left" w:pos="2664"/>
      </w:tabs>
    </w:pPr>
    <w:r>
      <w:tab/>
    </w:r>
  </w:p>
  <w:p w14:paraId="2E3C4D0F" w14:textId="77777777" w:rsidR="00C3724A" w:rsidRDefault="00C3724A" w:rsidP="002357B1">
    <w:pPr>
      <w:pStyle w:val="Header"/>
    </w:pPr>
  </w:p>
</w:hdr>
</file>

<file path=word/intelligence.xml><?xml version="1.0" encoding="utf-8"?>
<int:Intelligence xmlns:int="http://schemas.microsoft.com/office/intelligence/2019/intelligence">
  <int:IntelligenceSettings/>
  <int:Manifest>
    <int:WordHash hashCode="As4QmQpmt/srjk" id="ete6kK4k"/>
  </int:Manifest>
  <int:Observations>
    <int:Content id="ete6kK4k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CBC618D4"/>
    <w:lvl w:ilvl="0" w:tplc="07F462C2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  <w:lvl w:ilvl="1" w:tplc="07DAB3C2">
      <w:numFmt w:val="decimal"/>
      <w:lvlText w:val=""/>
      <w:lvlJc w:val="left"/>
    </w:lvl>
    <w:lvl w:ilvl="2" w:tplc="8B8A99B0">
      <w:numFmt w:val="decimal"/>
      <w:lvlText w:val=""/>
      <w:lvlJc w:val="left"/>
    </w:lvl>
    <w:lvl w:ilvl="3" w:tplc="5AE470D4">
      <w:numFmt w:val="decimal"/>
      <w:lvlText w:val=""/>
      <w:lvlJc w:val="left"/>
    </w:lvl>
    <w:lvl w:ilvl="4" w:tplc="E6E44792">
      <w:numFmt w:val="decimal"/>
      <w:lvlText w:val=""/>
      <w:lvlJc w:val="left"/>
    </w:lvl>
    <w:lvl w:ilvl="5" w:tplc="1DE076EC">
      <w:numFmt w:val="decimal"/>
      <w:lvlText w:val=""/>
      <w:lvlJc w:val="left"/>
    </w:lvl>
    <w:lvl w:ilvl="6" w:tplc="D4A078B2">
      <w:numFmt w:val="decimal"/>
      <w:lvlText w:val=""/>
      <w:lvlJc w:val="left"/>
    </w:lvl>
    <w:lvl w:ilvl="7" w:tplc="D00E27C8">
      <w:numFmt w:val="decimal"/>
      <w:lvlText w:val=""/>
      <w:lvlJc w:val="left"/>
    </w:lvl>
    <w:lvl w:ilvl="8" w:tplc="6FEC2380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B61CF660"/>
    <w:lvl w:ilvl="0" w:tplc="40624F74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  <w:lvl w:ilvl="1" w:tplc="7E560EDE">
      <w:numFmt w:val="decimal"/>
      <w:lvlText w:val=""/>
      <w:lvlJc w:val="left"/>
    </w:lvl>
    <w:lvl w:ilvl="2" w:tplc="B9BE3772">
      <w:numFmt w:val="decimal"/>
      <w:lvlText w:val=""/>
      <w:lvlJc w:val="left"/>
    </w:lvl>
    <w:lvl w:ilvl="3" w:tplc="A1E2ECAC">
      <w:numFmt w:val="decimal"/>
      <w:lvlText w:val=""/>
      <w:lvlJc w:val="left"/>
    </w:lvl>
    <w:lvl w:ilvl="4" w:tplc="2EB8D56A">
      <w:numFmt w:val="decimal"/>
      <w:lvlText w:val=""/>
      <w:lvlJc w:val="left"/>
    </w:lvl>
    <w:lvl w:ilvl="5" w:tplc="D146F2F6">
      <w:numFmt w:val="decimal"/>
      <w:lvlText w:val=""/>
      <w:lvlJc w:val="left"/>
    </w:lvl>
    <w:lvl w:ilvl="6" w:tplc="82F457B2">
      <w:numFmt w:val="decimal"/>
      <w:lvlText w:val=""/>
      <w:lvlJc w:val="left"/>
    </w:lvl>
    <w:lvl w:ilvl="7" w:tplc="9E780E8C">
      <w:numFmt w:val="decimal"/>
      <w:lvlText w:val=""/>
      <w:lvlJc w:val="left"/>
    </w:lvl>
    <w:lvl w:ilvl="8" w:tplc="70FCEAE8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356606EC"/>
    <w:lvl w:ilvl="0" w:tplc="EB78047A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  <w:lvl w:ilvl="1" w:tplc="31609B64">
      <w:numFmt w:val="decimal"/>
      <w:lvlText w:val=""/>
      <w:lvlJc w:val="left"/>
    </w:lvl>
    <w:lvl w:ilvl="2" w:tplc="FB7A09A6">
      <w:numFmt w:val="decimal"/>
      <w:lvlText w:val=""/>
      <w:lvlJc w:val="left"/>
    </w:lvl>
    <w:lvl w:ilvl="3" w:tplc="8E5E22D8">
      <w:numFmt w:val="decimal"/>
      <w:lvlText w:val=""/>
      <w:lvlJc w:val="left"/>
    </w:lvl>
    <w:lvl w:ilvl="4" w:tplc="27845D08">
      <w:numFmt w:val="decimal"/>
      <w:lvlText w:val=""/>
      <w:lvlJc w:val="left"/>
    </w:lvl>
    <w:lvl w:ilvl="5" w:tplc="64EC380E">
      <w:numFmt w:val="decimal"/>
      <w:lvlText w:val=""/>
      <w:lvlJc w:val="left"/>
    </w:lvl>
    <w:lvl w:ilvl="6" w:tplc="BA1E96F0">
      <w:numFmt w:val="decimal"/>
      <w:lvlText w:val=""/>
      <w:lvlJc w:val="left"/>
    </w:lvl>
    <w:lvl w:ilvl="7" w:tplc="097E6EDE">
      <w:numFmt w:val="decimal"/>
      <w:lvlText w:val=""/>
      <w:lvlJc w:val="left"/>
    </w:lvl>
    <w:lvl w:ilvl="8" w:tplc="DCA65648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74623FCC"/>
    <w:lvl w:ilvl="0" w:tplc="B8762D1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3FF40742">
      <w:numFmt w:val="decimal"/>
      <w:lvlText w:val=""/>
      <w:lvlJc w:val="left"/>
    </w:lvl>
    <w:lvl w:ilvl="2" w:tplc="BDF04A7C">
      <w:numFmt w:val="decimal"/>
      <w:lvlText w:val=""/>
      <w:lvlJc w:val="left"/>
    </w:lvl>
    <w:lvl w:ilvl="3" w:tplc="DD9E8630">
      <w:numFmt w:val="decimal"/>
      <w:lvlText w:val=""/>
      <w:lvlJc w:val="left"/>
    </w:lvl>
    <w:lvl w:ilvl="4" w:tplc="63D082F6">
      <w:numFmt w:val="decimal"/>
      <w:lvlText w:val=""/>
      <w:lvlJc w:val="left"/>
    </w:lvl>
    <w:lvl w:ilvl="5" w:tplc="939A0716">
      <w:numFmt w:val="decimal"/>
      <w:lvlText w:val=""/>
      <w:lvlJc w:val="left"/>
    </w:lvl>
    <w:lvl w:ilvl="6" w:tplc="19F05A42">
      <w:numFmt w:val="decimal"/>
      <w:lvlText w:val=""/>
      <w:lvlJc w:val="left"/>
    </w:lvl>
    <w:lvl w:ilvl="7" w:tplc="1BA85FB4">
      <w:numFmt w:val="decimal"/>
      <w:lvlText w:val=""/>
      <w:lvlJc w:val="left"/>
    </w:lvl>
    <w:lvl w:ilvl="8" w:tplc="F3A6C078">
      <w:numFmt w:val="decimal"/>
      <w:lvlText w:val=""/>
      <w:lvlJc w:val="left"/>
    </w:lvl>
  </w:abstractNum>
  <w:abstractNum w:abstractNumId="5" w15:restartNumberingAfterBreak="0">
    <w:nsid w:val="FFFFFF81"/>
    <w:multiLevelType w:val="hybridMultilevel"/>
    <w:tmpl w:val="055014CC"/>
    <w:lvl w:ilvl="0" w:tplc="85A81506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E8E2DF9E">
      <w:numFmt w:val="decimal"/>
      <w:lvlText w:val=""/>
      <w:lvlJc w:val="left"/>
    </w:lvl>
    <w:lvl w:ilvl="2" w:tplc="29C267BE">
      <w:numFmt w:val="decimal"/>
      <w:lvlText w:val=""/>
      <w:lvlJc w:val="left"/>
    </w:lvl>
    <w:lvl w:ilvl="3" w:tplc="50AC277C">
      <w:numFmt w:val="decimal"/>
      <w:lvlText w:val=""/>
      <w:lvlJc w:val="left"/>
    </w:lvl>
    <w:lvl w:ilvl="4" w:tplc="2E6AF498">
      <w:numFmt w:val="decimal"/>
      <w:lvlText w:val=""/>
      <w:lvlJc w:val="left"/>
    </w:lvl>
    <w:lvl w:ilvl="5" w:tplc="158C085A">
      <w:numFmt w:val="decimal"/>
      <w:lvlText w:val=""/>
      <w:lvlJc w:val="left"/>
    </w:lvl>
    <w:lvl w:ilvl="6" w:tplc="DE7E411A">
      <w:numFmt w:val="decimal"/>
      <w:lvlText w:val=""/>
      <w:lvlJc w:val="left"/>
    </w:lvl>
    <w:lvl w:ilvl="7" w:tplc="E1B2E45A">
      <w:numFmt w:val="decimal"/>
      <w:lvlText w:val=""/>
      <w:lvlJc w:val="left"/>
    </w:lvl>
    <w:lvl w:ilvl="8" w:tplc="FA10D7EE">
      <w:numFmt w:val="decimal"/>
      <w:lvlText w:val=""/>
      <w:lvlJc w:val="left"/>
    </w:lvl>
  </w:abstractNum>
  <w:abstractNum w:abstractNumId="6" w15:restartNumberingAfterBreak="0">
    <w:nsid w:val="FFFFFF82"/>
    <w:multiLevelType w:val="hybridMultilevel"/>
    <w:tmpl w:val="368AD020"/>
    <w:lvl w:ilvl="0" w:tplc="9A94867A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650A88F8">
      <w:numFmt w:val="decimal"/>
      <w:lvlText w:val=""/>
      <w:lvlJc w:val="left"/>
    </w:lvl>
    <w:lvl w:ilvl="2" w:tplc="35DEFBBE">
      <w:numFmt w:val="decimal"/>
      <w:lvlText w:val=""/>
      <w:lvlJc w:val="left"/>
    </w:lvl>
    <w:lvl w:ilvl="3" w:tplc="40043874">
      <w:numFmt w:val="decimal"/>
      <w:lvlText w:val=""/>
      <w:lvlJc w:val="left"/>
    </w:lvl>
    <w:lvl w:ilvl="4" w:tplc="0AD297B0">
      <w:numFmt w:val="decimal"/>
      <w:lvlText w:val=""/>
      <w:lvlJc w:val="left"/>
    </w:lvl>
    <w:lvl w:ilvl="5" w:tplc="D49AA952">
      <w:numFmt w:val="decimal"/>
      <w:lvlText w:val=""/>
      <w:lvlJc w:val="left"/>
    </w:lvl>
    <w:lvl w:ilvl="6" w:tplc="4C7A3F32">
      <w:numFmt w:val="decimal"/>
      <w:lvlText w:val=""/>
      <w:lvlJc w:val="left"/>
    </w:lvl>
    <w:lvl w:ilvl="7" w:tplc="B8EA865C">
      <w:numFmt w:val="decimal"/>
      <w:lvlText w:val=""/>
      <w:lvlJc w:val="left"/>
    </w:lvl>
    <w:lvl w:ilvl="8" w:tplc="EB269180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ADA29A5C"/>
    <w:lvl w:ilvl="0" w:tplc="FC3AF45C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  <w:lvl w:ilvl="1" w:tplc="27706070">
      <w:numFmt w:val="decimal"/>
      <w:lvlText w:val=""/>
      <w:lvlJc w:val="left"/>
    </w:lvl>
    <w:lvl w:ilvl="2" w:tplc="27E295FC">
      <w:numFmt w:val="decimal"/>
      <w:lvlText w:val=""/>
      <w:lvlJc w:val="left"/>
    </w:lvl>
    <w:lvl w:ilvl="3" w:tplc="8402CE06">
      <w:numFmt w:val="decimal"/>
      <w:lvlText w:val=""/>
      <w:lvlJc w:val="left"/>
    </w:lvl>
    <w:lvl w:ilvl="4" w:tplc="78CC99FC">
      <w:numFmt w:val="decimal"/>
      <w:lvlText w:val=""/>
      <w:lvlJc w:val="left"/>
    </w:lvl>
    <w:lvl w:ilvl="5" w:tplc="C83E8ECC">
      <w:numFmt w:val="decimal"/>
      <w:lvlText w:val=""/>
      <w:lvlJc w:val="left"/>
    </w:lvl>
    <w:lvl w:ilvl="6" w:tplc="90385776">
      <w:numFmt w:val="decimal"/>
      <w:lvlText w:val=""/>
      <w:lvlJc w:val="left"/>
    </w:lvl>
    <w:lvl w:ilvl="7" w:tplc="DB363E46">
      <w:numFmt w:val="decimal"/>
      <w:lvlText w:val=""/>
      <w:lvlJc w:val="left"/>
    </w:lvl>
    <w:lvl w:ilvl="8" w:tplc="57C2048A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0A7EFAB8"/>
    <w:lvl w:ilvl="0" w:tplc="C1BE4D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CC24C34">
      <w:numFmt w:val="decimal"/>
      <w:lvlText w:val=""/>
      <w:lvlJc w:val="left"/>
    </w:lvl>
    <w:lvl w:ilvl="2" w:tplc="D9FA00D4">
      <w:numFmt w:val="decimal"/>
      <w:lvlText w:val=""/>
      <w:lvlJc w:val="left"/>
    </w:lvl>
    <w:lvl w:ilvl="3" w:tplc="35B24864">
      <w:numFmt w:val="decimal"/>
      <w:lvlText w:val=""/>
      <w:lvlJc w:val="left"/>
    </w:lvl>
    <w:lvl w:ilvl="4" w:tplc="A9243D40">
      <w:numFmt w:val="decimal"/>
      <w:lvlText w:val=""/>
      <w:lvlJc w:val="left"/>
    </w:lvl>
    <w:lvl w:ilvl="5" w:tplc="281E6922">
      <w:numFmt w:val="decimal"/>
      <w:lvlText w:val=""/>
      <w:lvlJc w:val="left"/>
    </w:lvl>
    <w:lvl w:ilvl="6" w:tplc="A5B0DA4A">
      <w:numFmt w:val="decimal"/>
      <w:lvlText w:val=""/>
      <w:lvlJc w:val="left"/>
    </w:lvl>
    <w:lvl w:ilvl="7" w:tplc="C906807E">
      <w:numFmt w:val="decimal"/>
      <w:lvlText w:val=""/>
      <w:lvlJc w:val="left"/>
    </w:lvl>
    <w:lvl w:ilvl="8" w:tplc="FE967122">
      <w:numFmt w:val="decimal"/>
      <w:lvlText w:val=""/>
      <w:lvlJc w:val="left"/>
    </w:lvl>
  </w:abstractNum>
  <w:abstractNum w:abstractNumId="9" w15:restartNumberingAfterBreak="0">
    <w:nsid w:val="00000002"/>
    <w:multiLevelType w:val="hybridMultilevel"/>
    <w:tmpl w:val="00000002"/>
    <w:lvl w:ilvl="0" w:tplc="B92A20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6784D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43ABC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5A206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04C1BB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F2454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2226C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4F6784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EA0B8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A1A4015"/>
    <w:multiLevelType w:val="multilevel"/>
    <w:tmpl w:val="8B720288"/>
    <w:styleLink w:val="Style1"/>
    <w:lvl w:ilvl="0">
      <w:start w:val="1"/>
      <w:numFmt w:val="decimal"/>
      <w:pStyle w:val="MultipleChoiceQuestion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15B33181"/>
    <w:multiLevelType w:val="hybridMultilevel"/>
    <w:tmpl w:val="5498A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B137BF"/>
    <w:multiLevelType w:val="hybridMultilevel"/>
    <w:tmpl w:val="A3EAF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902781"/>
    <w:multiLevelType w:val="hybridMultilevel"/>
    <w:tmpl w:val="68201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560F39"/>
    <w:multiLevelType w:val="hybridMultilevel"/>
    <w:tmpl w:val="54D4DA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471409C"/>
    <w:multiLevelType w:val="hybridMultilevel"/>
    <w:tmpl w:val="AB56A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FA1982"/>
    <w:multiLevelType w:val="hybridMultilevel"/>
    <w:tmpl w:val="93F0D4A8"/>
    <w:lvl w:ilvl="0" w:tplc="D21E5D6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219835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E216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3C52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BA2F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807C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35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A013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7041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6079B3"/>
    <w:multiLevelType w:val="hybridMultilevel"/>
    <w:tmpl w:val="AC327E0C"/>
    <w:lvl w:ilvl="0" w:tplc="20302E48">
      <w:start w:val="1"/>
      <w:numFmt w:val="lowerLetter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29B539B8"/>
    <w:multiLevelType w:val="multilevel"/>
    <w:tmpl w:val="8B72028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3FF6081"/>
    <w:multiLevelType w:val="hybridMultilevel"/>
    <w:tmpl w:val="1CA65A06"/>
    <w:lvl w:ilvl="0" w:tplc="063C9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72E2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5052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AA81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84A1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860C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4248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A4AE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613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64288F"/>
    <w:multiLevelType w:val="hybridMultilevel"/>
    <w:tmpl w:val="3E6ABF3E"/>
    <w:lvl w:ilvl="0" w:tplc="386AC4D6">
      <w:start w:val="1"/>
      <w:numFmt w:val="bullet"/>
      <w:pStyle w:val="Bulle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9A7562"/>
    <w:multiLevelType w:val="hybridMultilevel"/>
    <w:tmpl w:val="074C6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977717"/>
    <w:multiLevelType w:val="hybridMultilevel"/>
    <w:tmpl w:val="051448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D5B4617"/>
    <w:multiLevelType w:val="hybridMultilevel"/>
    <w:tmpl w:val="3E607D34"/>
    <w:lvl w:ilvl="0" w:tplc="E4F8A19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277630"/>
    <w:multiLevelType w:val="hybridMultilevel"/>
    <w:tmpl w:val="74B83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5674D0"/>
    <w:multiLevelType w:val="hybridMultilevel"/>
    <w:tmpl w:val="0DF4AF22"/>
    <w:lvl w:ilvl="0" w:tplc="28A82E24">
      <w:start w:val="1"/>
      <w:numFmt w:val="upperLetter"/>
      <w:pStyle w:val="ListAlpha"/>
      <w:lvlText w:val="%1.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619A1C5C"/>
    <w:multiLevelType w:val="hybridMultilevel"/>
    <w:tmpl w:val="72F80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384399"/>
    <w:multiLevelType w:val="multilevel"/>
    <w:tmpl w:val="8B720288"/>
    <w:numStyleLink w:val="Style1"/>
  </w:abstractNum>
  <w:abstractNum w:abstractNumId="30" w15:restartNumberingAfterBreak="0">
    <w:nsid w:val="640D1872"/>
    <w:multiLevelType w:val="hybridMultilevel"/>
    <w:tmpl w:val="FABCC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807A76"/>
    <w:multiLevelType w:val="hybridMultilevel"/>
    <w:tmpl w:val="B1B60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AB6527"/>
    <w:multiLevelType w:val="hybridMultilevel"/>
    <w:tmpl w:val="AD7E3C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074A2A"/>
    <w:multiLevelType w:val="hybridMultilevel"/>
    <w:tmpl w:val="ED3CD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195BA0"/>
    <w:multiLevelType w:val="hybridMultilevel"/>
    <w:tmpl w:val="B44E96A4"/>
    <w:lvl w:ilvl="0" w:tplc="4B880658"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C36088"/>
    <w:multiLevelType w:val="hybridMultilevel"/>
    <w:tmpl w:val="0809001D"/>
    <w:styleLink w:val="1ai"/>
    <w:lvl w:ilvl="0" w:tplc="E10E50E0">
      <w:start w:val="1"/>
      <w:numFmt w:val="decimal"/>
      <w:lvlText w:val="%1)"/>
      <w:lvlJc w:val="left"/>
      <w:pPr>
        <w:ind w:left="360" w:hanging="360"/>
      </w:pPr>
    </w:lvl>
    <w:lvl w:ilvl="1" w:tplc="09160DC0">
      <w:start w:val="1"/>
      <w:numFmt w:val="lowerLetter"/>
      <w:lvlText w:val="%2)"/>
      <w:lvlJc w:val="left"/>
      <w:pPr>
        <w:ind w:left="720" w:hanging="360"/>
      </w:pPr>
    </w:lvl>
    <w:lvl w:ilvl="2" w:tplc="D79C02A8">
      <w:start w:val="1"/>
      <w:numFmt w:val="lowerRoman"/>
      <w:lvlText w:val="%3)"/>
      <w:lvlJc w:val="left"/>
      <w:pPr>
        <w:ind w:left="1080" w:hanging="360"/>
      </w:pPr>
    </w:lvl>
    <w:lvl w:ilvl="3" w:tplc="240C6B0E">
      <w:start w:val="1"/>
      <w:numFmt w:val="decimal"/>
      <w:lvlText w:val="(%4)"/>
      <w:lvlJc w:val="left"/>
      <w:pPr>
        <w:ind w:left="1440" w:hanging="360"/>
      </w:pPr>
    </w:lvl>
    <w:lvl w:ilvl="4" w:tplc="8A8CA97A">
      <w:start w:val="1"/>
      <w:numFmt w:val="lowerLetter"/>
      <w:lvlText w:val="(%5)"/>
      <w:lvlJc w:val="left"/>
      <w:pPr>
        <w:ind w:left="1800" w:hanging="360"/>
      </w:pPr>
    </w:lvl>
    <w:lvl w:ilvl="5" w:tplc="311A3A7E">
      <w:start w:val="1"/>
      <w:numFmt w:val="lowerRoman"/>
      <w:lvlText w:val="(%6)"/>
      <w:lvlJc w:val="left"/>
      <w:pPr>
        <w:ind w:left="2160" w:hanging="360"/>
      </w:pPr>
    </w:lvl>
    <w:lvl w:ilvl="6" w:tplc="85C68F84">
      <w:start w:val="1"/>
      <w:numFmt w:val="decimal"/>
      <w:lvlText w:val="%7."/>
      <w:lvlJc w:val="left"/>
      <w:pPr>
        <w:ind w:left="2520" w:hanging="360"/>
      </w:pPr>
    </w:lvl>
    <w:lvl w:ilvl="7" w:tplc="5C689708">
      <w:start w:val="1"/>
      <w:numFmt w:val="lowerLetter"/>
      <w:lvlText w:val="%8."/>
      <w:lvlJc w:val="left"/>
      <w:pPr>
        <w:ind w:left="2880" w:hanging="360"/>
      </w:pPr>
    </w:lvl>
    <w:lvl w:ilvl="8" w:tplc="9626B216">
      <w:start w:val="1"/>
      <w:numFmt w:val="lowerRoman"/>
      <w:lvlText w:val="%9."/>
      <w:lvlJc w:val="left"/>
      <w:pPr>
        <w:ind w:left="3240" w:hanging="360"/>
      </w:pPr>
    </w:lvl>
  </w:abstractNum>
  <w:num w:numId="1" w16cid:durableId="325406385">
    <w:abstractNumId w:val="17"/>
  </w:num>
  <w:num w:numId="2" w16cid:durableId="944533154">
    <w:abstractNumId w:val="20"/>
  </w:num>
  <w:num w:numId="3" w16cid:durableId="345249095">
    <w:abstractNumId w:val="35"/>
  </w:num>
  <w:num w:numId="4" w16cid:durableId="601229549">
    <w:abstractNumId w:val="11"/>
  </w:num>
  <w:num w:numId="5" w16cid:durableId="853764647">
    <w:abstractNumId w:val="7"/>
  </w:num>
  <w:num w:numId="6" w16cid:durableId="1341086040">
    <w:abstractNumId w:val="6"/>
  </w:num>
  <w:num w:numId="7" w16cid:durableId="713232977">
    <w:abstractNumId w:val="5"/>
  </w:num>
  <w:num w:numId="8" w16cid:durableId="1387953401">
    <w:abstractNumId w:val="4"/>
  </w:num>
  <w:num w:numId="9" w16cid:durableId="1309626198">
    <w:abstractNumId w:val="8"/>
  </w:num>
  <w:num w:numId="10" w16cid:durableId="92291047">
    <w:abstractNumId w:val="3"/>
  </w:num>
  <w:num w:numId="11" w16cid:durableId="63139377">
    <w:abstractNumId w:val="2"/>
  </w:num>
  <w:num w:numId="12" w16cid:durableId="601110322">
    <w:abstractNumId w:val="1"/>
  </w:num>
  <w:num w:numId="13" w16cid:durableId="1228299193">
    <w:abstractNumId w:val="0"/>
  </w:num>
  <w:num w:numId="14" w16cid:durableId="231086407">
    <w:abstractNumId w:val="25"/>
  </w:num>
  <w:num w:numId="15" w16cid:durableId="916986904">
    <w:abstractNumId w:val="22"/>
  </w:num>
  <w:num w:numId="16" w16cid:durableId="1544978108">
    <w:abstractNumId w:val="9"/>
  </w:num>
  <w:num w:numId="17" w16cid:durableId="37164807">
    <w:abstractNumId w:val="31"/>
  </w:num>
  <w:num w:numId="18" w16cid:durableId="915938413">
    <w:abstractNumId w:val="33"/>
  </w:num>
  <w:num w:numId="19" w16cid:durableId="7603963">
    <w:abstractNumId w:val="28"/>
  </w:num>
  <w:num w:numId="20" w16cid:durableId="1938251548">
    <w:abstractNumId w:val="14"/>
  </w:num>
  <w:num w:numId="21" w16cid:durableId="9920132">
    <w:abstractNumId w:val="30"/>
  </w:num>
  <w:num w:numId="22" w16cid:durableId="251748091">
    <w:abstractNumId w:val="16"/>
  </w:num>
  <w:num w:numId="23" w16cid:durableId="79447398">
    <w:abstractNumId w:val="13"/>
  </w:num>
  <w:num w:numId="24" w16cid:durableId="480654359">
    <w:abstractNumId w:val="23"/>
  </w:num>
  <w:num w:numId="25" w16cid:durableId="1270091609">
    <w:abstractNumId w:val="32"/>
  </w:num>
  <w:num w:numId="26" w16cid:durableId="558711856">
    <w:abstractNumId w:val="34"/>
  </w:num>
  <w:num w:numId="27" w16cid:durableId="2029869834">
    <w:abstractNumId w:val="21"/>
  </w:num>
  <w:num w:numId="28" w16cid:durableId="1481262792">
    <w:abstractNumId w:val="15"/>
  </w:num>
  <w:num w:numId="29" w16cid:durableId="99379849">
    <w:abstractNumId w:val="26"/>
  </w:num>
  <w:num w:numId="30" w16cid:durableId="1354111687">
    <w:abstractNumId w:val="24"/>
  </w:num>
  <w:num w:numId="31" w16cid:durableId="915473455">
    <w:abstractNumId w:val="18"/>
  </w:num>
  <w:num w:numId="32" w16cid:durableId="774400307">
    <w:abstractNumId w:val="27"/>
  </w:num>
  <w:num w:numId="33" w16cid:durableId="625476102">
    <w:abstractNumId w:val="19"/>
  </w:num>
  <w:num w:numId="34" w16cid:durableId="1002011144">
    <w:abstractNumId w:val="29"/>
  </w:num>
  <w:num w:numId="35" w16cid:durableId="559483240">
    <w:abstractNumId w:val="10"/>
  </w:num>
  <w:num w:numId="36" w16cid:durableId="873469884">
    <w:abstractNumId w:val="12"/>
  </w:num>
  <w:num w:numId="37" w16cid:durableId="2136099551">
    <w:abstractNumId w:val="2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embedTrueTypeFonts/>
  <w:hideSpellingErrors/>
  <w:hideGrammaticalErrors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G3MDQ0MDE1MzW0tDBT0lEKTi0uzszPAykwrgUA1znOiSwAAAA="/>
  </w:docVars>
  <w:rsids>
    <w:rsidRoot w:val="00394C3E"/>
    <w:rsid w:val="0000551E"/>
    <w:rsid w:val="00011A74"/>
    <w:rsid w:val="00013986"/>
    <w:rsid w:val="000148CD"/>
    <w:rsid w:val="0002411A"/>
    <w:rsid w:val="00046A45"/>
    <w:rsid w:val="00053C6C"/>
    <w:rsid w:val="00055238"/>
    <w:rsid w:val="00056C17"/>
    <w:rsid w:val="00057EC6"/>
    <w:rsid w:val="000639BF"/>
    <w:rsid w:val="00071575"/>
    <w:rsid w:val="0007480D"/>
    <w:rsid w:val="00075076"/>
    <w:rsid w:val="0008420A"/>
    <w:rsid w:val="00085659"/>
    <w:rsid w:val="00086DE3"/>
    <w:rsid w:val="000963B9"/>
    <w:rsid w:val="000A0A6B"/>
    <w:rsid w:val="000A4355"/>
    <w:rsid w:val="000B6602"/>
    <w:rsid w:val="000C293F"/>
    <w:rsid w:val="000C6140"/>
    <w:rsid w:val="000D4EEC"/>
    <w:rsid w:val="000F794F"/>
    <w:rsid w:val="00100985"/>
    <w:rsid w:val="00106469"/>
    <w:rsid w:val="00114AF2"/>
    <w:rsid w:val="00134FB0"/>
    <w:rsid w:val="00145743"/>
    <w:rsid w:val="00154258"/>
    <w:rsid w:val="001601BC"/>
    <w:rsid w:val="00160F00"/>
    <w:rsid w:val="00161907"/>
    <w:rsid w:val="00163722"/>
    <w:rsid w:val="00173246"/>
    <w:rsid w:val="001739BB"/>
    <w:rsid w:val="00173ED6"/>
    <w:rsid w:val="00177672"/>
    <w:rsid w:val="00177E31"/>
    <w:rsid w:val="001847EA"/>
    <w:rsid w:val="00190EA1"/>
    <w:rsid w:val="00191116"/>
    <w:rsid w:val="001913A6"/>
    <w:rsid w:val="001A0825"/>
    <w:rsid w:val="001A124F"/>
    <w:rsid w:val="001A12CD"/>
    <w:rsid w:val="001A310F"/>
    <w:rsid w:val="001A478C"/>
    <w:rsid w:val="001B38BF"/>
    <w:rsid w:val="001B7D2F"/>
    <w:rsid w:val="001C04DD"/>
    <w:rsid w:val="001C10C5"/>
    <w:rsid w:val="001C3471"/>
    <w:rsid w:val="001D479F"/>
    <w:rsid w:val="001D775A"/>
    <w:rsid w:val="001E2232"/>
    <w:rsid w:val="001E56D8"/>
    <w:rsid w:val="001E56EF"/>
    <w:rsid w:val="001E6747"/>
    <w:rsid w:val="001E763B"/>
    <w:rsid w:val="001F7FA9"/>
    <w:rsid w:val="00204469"/>
    <w:rsid w:val="00206C6F"/>
    <w:rsid w:val="00226579"/>
    <w:rsid w:val="00227011"/>
    <w:rsid w:val="00233BA7"/>
    <w:rsid w:val="002357B1"/>
    <w:rsid w:val="002424EE"/>
    <w:rsid w:val="00245186"/>
    <w:rsid w:val="002453F2"/>
    <w:rsid w:val="00245CA0"/>
    <w:rsid w:val="00247A29"/>
    <w:rsid w:val="00255834"/>
    <w:rsid w:val="00276999"/>
    <w:rsid w:val="00282117"/>
    <w:rsid w:val="002821E0"/>
    <w:rsid w:val="0028785F"/>
    <w:rsid w:val="002B32D2"/>
    <w:rsid w:val="002B4A24"/>
    <w:rsid w:val="002C0148"/>
    <w:rsid w:val="002C3B30"/>
    <w:rsid w:val="002D0298"/>
    <w:rsid w:val="002D1439"/>
    <w:rsid w:val="002E1B5F"/>
    <w:rsid w:val="002E4ABB"/>
    <w:rsid w:val="002F0988"/>
    <w:rsid w:val="002F3C77"/>
    <w:rsid w:val="00306A5B"/>
    <w:rsid w:val="00310C61"/>
    <w:rsid w:val="00312561"/>
    <w:rsid w:val="003126C0"/>
    <w:rsid w:val="00325221"/>
    <w:rsid w:val="00334E9E"/>
    <w:rsid w:val="003415A1"/>
    <w:rsid w:val="00341F36"/>
    <w:rsid w:val="00342E2A"/>
    <w:rsid w:val="00362AAB"/>
    <w:rsid w:val="00373FE0"/>
    <w:rsid w:val="00374966"/>
    <w:rsid w:val="00387DB7"/>
    <w:rsid w:val="00394708"/>
    <w:rsid w:val="00394C3E"/>
    <w:rsid w:val="00397D9D"/>
    <w:rsid w:val="003A7202"/>
    <w:rsid w:val="003B205D"/>
    <w:rsid w:val="003C5FF9"/>
    <w:rsid w:val="003D06F0"/>
    <w:rsid w:val="003D5930"/>
    <w:rsid w:val="003E3572"/>
    <w:rsid w:val="003E749D"/>
    <w:rsid w:val="003F1000"/>
    <w:rsid w:val="003F5EFA"/>
    <w:rsid w:val="003F694F"/>
    <w:rsid w:val="00402F7B"/>
    <w:rsid w:val="004030E3"/>
    <w:rsid w:val="00403EBC"/>
    <w:rsid w:val="004058AF"/>
    <w:rsid w:val="00407ADA"/>
    <w:rsid w:val="00414CCC"/>
    <w:rsid w:val="00414DD0"/>
    <w:rsid w:val="00417EAC"/>
    <w:rsid w:val="00426F5D"/>
    <w:rsid w:val="00430747"/>
    <w:rsid w:val="00446E69"/>
    <w:rsid w:val="00453F1B"/>
    <w:rsid w:val="0046142F"/>
    <w:rsid w:val="00462466"/>
    <w:rsid w:val="0046570C"/>
    <w:rsid w:val="00466CD4"/>
    <w:rsid w:val="00470C79"/>
    <w:rsid w:val="00472007"/>
    <w:rsid w:val="0047296C"/>
    <w:rsid w:val="00477224"/>
    <w:rsid w:val="00477A55"/>
    <w:rsid w:val="00481BF3"/>
    <w:rsid w:val="00485EF0"/>
    <w:rsid w:val="0049616A"/>
    <w:rsid w:val="00496A63"/>
    <w:rsid w:val="004A10E9"/>
    <w:rsid w:val="004A234A"/>
    <w:rsid w:val="004A4E5A"/>
    <w:rsid w:val="004B2CA4"/>
    <w:rsid w:val="004B6B10"/>
    <w:rsid w:val="004B6ECC"/>
    <w:rsid w:val="004B7734"/>
    <w:rsid w:val="004C6394"/>
    <w:rsid w:val="004D056A"/>
    <w:rsid w:val="004D2D89"/>
    <w:rsid w:val="004D47C5"/>
    <w:rsid w:val="004D7934"/>
    <w:rsid w:val="004E043C"/>
    <w:rsid w:val="004E0DB9"/>
    <w:rsid w:val="004E2B31"/>
    <w:rsid w:val="004E2E94"/>
    <w:rsid w:val="004E6063"/>
    <w:rsid w:val="004E7C41"/>
    <w:rsid w:val="004E7DAF"/>
    <w:rsid w:val="004F3E87"/>
    <w:rsid w:val="00500211"/>
    <w:rsid w:val="00506631"/>
    <w:rsid w:val="00511DB5"/>
    <w:rsid w:val="00521ACE"/>
    <w:rsid w:val="00522A75"/>
    <w:rsid w:val="00523312"/>
    <w:rsid w:val="0052508B"/>
    <w:rsid w:val="0053533A"/>
    <w:rsid w:val="0054104F"/>
    <w:rsid w:val="00553B7A"/>
    <w:rsid w:val="00553E10"/>
    <w:rsid w:val="00556464"/>
    <w:rsid w:val="00560CE2"/>
    <w:rsid w:val="005712DA"/>
    <w:rsid w:val="00575640"/>
    <w:rsid w:val="00580778"/>
    <w:rsid w:val="005862C4"/>
    <w:rsid w:val="005955DE"/>
    <w:rsid w:val="005A2449"/>
    <w:rsid w:val="005A3E2D"/>
    <w:rsid w:val="005A5AE9"/>
    <w:rsid w:val="005A7E1C"/>
    <w:rsid w:val="005B0FDD"/>
    <w:rsid w:val="005B4342"/>
    <w:rsid w:val="005B7FB6"/>
    <w:rsid w:val="005C3645"/>
    <w:rsid w:val="005C6C87"/>
    <w:rsid w:val="005E2961"/>
    <w:rsid w:val="005E5FA0"/>
    <w:rsid w:val="005F0AE1"/>
    <w:rsid w:val="006006CC"/>
    <w:rsid w:val="00601B87"/>
    <w:rsid w:val="006027BE"/>
    <w:rsid w:val="00602AA0"/>
    <w:rsid w:val="0061394A"/>
    <w:rsid w:val="00615D19"/>
    <w:rsid w:val="00623AA4"/>
    <w:rsid w:val="00623F80"/>
    <w:rsid w:val="00632713"/>
    <w:rsid w:val="00634BC7"/>
    <w:rsid w:val="0064480F"/>
    <w:rsid w:val="00644C70"/>
    <w:rsid w:val="00651481"/>
    <w:rsid w:val="00651E0C"/>
    <w:rsid w:val="00654F73"/>
    <w:rsid w:val="00660A61"/>
    <w:rsid w:val="00663A13"/>
    <w:rsid w:val="00665B0A"/>
    <w:rsid w:val="0069198A"/>
    <w:rsid w:val="0069423F"/>
    <w:rsid w:val="006A1AF9"/>
    <w:rsid w:val="006A376C"/>
    <w:rsid w:val="006B2179"/>
    <w:rsid w:val="006B6228"/>
    <w:rsid w:val="006B711B"/>
    <w:rsid w:val="006C1973"/>
    <w:rsid w:val="006D0AB7"/>
    <w:rsid w:val="006D0D68"/>
    <w:rsid w:val="006D0FFF"/>
    <w:rsid w:val="006D61DF"/>
    <w:rsid w:val="006E4052"/>
    <w:rsid w:val="006F45AE"/>
    <w:rsid w:val="006F4C16"/>
    <w:rsid w:val="006F6D36"/>
    <w:rsid w:val="006F75FE"/>
    <w:rsid w:val="00710A77"/>
    <w:rsid w:val="00712063"/>
    <w:rsid w:val="007208D7"/>
    <w:rsid w:val="00727E6E"/>
    <w:rsid w:val="00730FF7"/>
    <w:rsid w:val="007342BF"/>
    <w:rsid w:val="00740798"/>
    <w:rsid w:val="00740B4F"/>
    <w:rsid w:val="00744FDF"/>
    <w:rsid w:val="00752B79"/>
    <w:rsid w:val="00752E96"/>
    <w:rsid w:val="00774CF4"/>
    <w:rsid w:val="00774DFF"/>
    <w:rsid w:val="007775E5"/>
    <w:rsid w:val="0079024C"/>
    <w:rsid w:val="00792A27"/>
    <w:rsid w:val="00794985"/>
    <w:rsid w:val="0079538A"/>
    <w:rsid w:val="00797743"/>
    <w:rsid w:val="007979ED"/>
    <w:rsid w:val="007A1783"/>
    <w:rsid w:val="007B03F7"/>
    <w:rsid w:val="007B18BC"/>
    <w:rsid w:val="007B2573"/>
    <w:rsid w:val="007B779D"/>
    <w:rsid w:val="007C2E2E"/>
    <w:rsid w:val="007C616C"/>
    <w:rsid w:val="007D115D"/>
    <w:rsid w:val="007E01A1"/>
    <w:rsid w:val="007E0DA2"/>
    <w:rsid w:val="007E1338"/>
    <w:rsid w:val="007E5222"/>
    <w:rsid w:val="007E5BD0"/>
    <w:rsid w:val="007F5627"/>
    <w:rsid w:val="00807267"/>
    <w:rsid w:val="00811BAB"/>
    <w:rsid w:val="008127CE"/>
    <w:rsid w:val="00815401"/>
    <w:rsid w:val="0081593C"/>
    <w:rsid w:val="00817BE7"/>
    <w:rsid w:val="00841C02"/>
    <w:rsid w:val="008421CB"/>
    <w:rsid w:val="00843358"/>
    <w:rsid w:val="00865C52"/>
    <w:rsid w:val="00870A0C"/>
    <w:rsid w:val="00870C26"/>
    <w:rsid w:val="008760B2"/>
    <w:rsid w:val="00885235"/>
    <w:rsid w:val="00887863"/>
    <w:rsid w:val="00894B67"/>
    <w:rsid w:val="008A1E9F"/>
    <w:rsid w:val="008D4396"/>
    <w:rsid w:val="008E3283"/>
    <w:rsid w:val="008E5918"/>
    <w:rsid w:val="008E6BF8"/>
    <w:rsid w:val="008F4F62"/>
    <w:rsid w:val="008F6D49"/>
    <w:rsid w:val="008F7F4E"/>
    <w:rsid w:val="00905891"/>
    <w:rsid w:val="00906D87"/>
    <w:rsid w:val="0091161A"/>
    <w:rsid w:val="009119B9"/>
    <w:rsid w:val="009125AB"/>
    <w:rsid w:val="0091723D"/>
    <w:rsid w:val="009175CB"/>
    <w:rsid w:val="00920D06"/>
    <w:rsid w:val="00921152"/>
    <w:rsid w:val="00925EF1"/>
    <w:rsid w:val="0093597F"/>
    <w:rsid w:val="00940BE9"/>
    <w:rsid w:val="00941778"/>
    <w:rsid w:val="00947926"/>
    <w:rsid w:val="00951464"/>
    <w:rsid w:val="00995841"/>
    <w:rsid w:val="009A2527"/>
    <w:rsid w:val="009A58C4"/>
    <w:rsid w:val="009A7033"/>
    <w:rsid w:val="009A7A39"/>
    <w:rsid w:val="009B007B"/>
    <w:rsid w:val="009B190E"/>
    <w:rsid w:val="009B6AF9"/>
    <w:rsid w:val="009C093A"/>
    <w:rsid w:val="009C1681"/>
    <w:rsid w:val="009C47C9"/>
    <w:rsid w:val="009D6715"/>
    <w:rsid w:val="009E7BE8"/>
    <w:rsid w:val="009F789E"/>
    <w:rsid w:val="00A07531"/>
    <w:rsid w:val="00A11103"/>
    <w:rsid w:val="00A3005B"/>
    <w:rsid w:val="00A3608F"/>
    <w:rsid w:val="00A41BB5"/>
    <w:rsid w:val="00A502F3"/>
    <w:rsid w:val="00A60108"/>
    <w:rsid w:val="00A61A75"/>
    <w:rsid w:val="00A63612"/>
    <w:rsid w:val="00A727C4"/>
    <w:rsid w:val="00A75017"/>
    <w:rsid w:val="00A7573A"/>
    <w:rsid w:val="00A77EEF"/>
    <w:rsid w:val="00A91493"/>
    <w:rsid w:val="00A93694"/>
    <w:rsid w:val="00AA0D76"/>
    <w:rsid w:val="00AA0DCE"/>
    <w:rsid w:val="00AA2E8D"/>
    <w:rsid w:val="00AA714B"/>
    <w:rsid w:val="00AB3B55"/>
    <w:rsid w:val="00AB4414"/>
    <w:rsid w:val="00AC0609"/>
    <w:rsid w:val="00AC34B5"/>
    <w:rsid w:val="00AC74BF"/>
    <w:rsid w:val="00AD0F2E"/>
    <w:rsid w:val="00AD5544"/>
    <w:rsid w:val="00AD7185"/>
    <w:rsid w:val="00AE0369"/>
    <w:rsid w:val="00AE11E3"/>
    <w:rsid w:val="00B04D49"/>
    <w:rsid w:val="00B06009"/>
    <w:rsid w:val="00B07198"/>
    <w:rsid w:val="00B12256"/>
    <w:rsid w:val="00B15AAB"/>
    <w:rsid w:val="00B17168"/>
    <w:rsid w:val="00B23190"/>
    <w:rsid w:val="00B3568A"/>
    <w:rsid w:val="00B41E2E"/>
    <w:rsid w:val="00B53353"/>
    <w:rsid w:val="00B60D53"/>
    <w:rsid w:val="00B629FF"/>
    <w:rsid w:val="00B6347B"/>
    <w:rsid w:val="00B7056C"/>
    <w:rsid w:val="00B70924"/>
    <w:rsid w:val="00B73261"/>
    <w:rsid w:val="00B77117"/>
    <w:rsid w:val="00B8213C"/>
    <w:rsid w:val="00B86C44"/>
    <w:rsid w:val="00B87AFA"/>
    <w:rsid w:val="00B916AA"/>
    <w:rsid w:val="00B93329"/>
    <w:rsid w:val="00B93B95"/>
    <w:rsid w:val="00BA3AEE"/>
    <w:rsid w:val="00BB27B2"/>
    <w:rsid w:val="00BC195F"/>
    <w:rsid w:val="00BE5E5B"/>
    <w:rsid w:val="00BF3E1D"/>
    <w:rsid w:val="00BF3E76"/>
    <w:rsid w:val="00C038C8"/>
    <w:rsid w:val="00C05B76"/>
    <w:rsid w:val="00C05E44"/>
    <w:rsid w:val="00C10B54"/>
    <w:rsid w:val="00C125C5"/>
    <w:rsid w:val="00C14A3C"/>
    <w:rsid w:val="00C1626F"/>
    <w:rsid w:val="00C209D8"/>
    <w:rsid w:val="00C25509"/>
    <w:rsid w:val="00C26148"/>
    <w:rsid w:val="00C3724A"/>
    <w:rsid w:val="00C37383"/>
    <w:rsid w:val="00C43A64"/>
    <w:rsid w:val="00C51F8A"/>
    <w:rsid w:val="00C56600"/>
    <w:rsid w:val="00C5705E"/>
    <w:rsid w:val="00C60677"/>
    <w:rsid w:val="00C60F99"/>
    <w:rsid w:val="00C648F2"/>
    <w:rsid w:val="00C654E8"/>
    <w:rsid w:val="00C65667"/>
    <w:rsid w:val="00C6694F"/>
    <w:rsid w:val="00C7542F"/>
    <w:rsid w:val="00C82B7A"/>
    <w:rsid w:val="00C83CEA"/>
    <w:rsid w:val="00CA0687"/>
    <w:rsid w:val="00CA17BC"/>
    <w:rsid w:val="00CA4A0C"/>
    <w:rsid w:val="00CA7C82"/>
    <w:rsid w:val="00CB065E"/>
    <w:rsid w:val="00CB12BA"/>
    <w:rsid w:val="00CC278D"/>
    <w:rsid w:val="00CD3493"/>
    <w:rsid w:val="00CD4DE6"/>
    <w:rsid w:val="00CE59E7"/>
    <w:rsid w:val="00CE7C8C"/>
    <w:rsid w:val="00CF2F3D"/>
    <w:rsid w:val="00D0304D"/>
    <w:rsid w:val="00D046FC"/>
    <w:rsid w:val="00D106BD"/>
    <w:rsid w:val="00D1103D"/>
    <w:rsid w:val="00D11943"/>
    <w:rsid w:val="00D12BFF"/>
    <w:rsid w:val="00D15CD6"/>
    <w:rsid w:val="00D20B38"/>
    <w:rsid w:val="00D20FC5"/>
    <w:rsid w:val="00D2290E"/>
    <w:rsid w:val="00D27E09"/>
    <w:rsid w:val="00D34A58"/>
    <w:rsid w:val="00D446B8"/>
    <w:rsid w:val="00D4489B"/>
    <w:rsid w:val="00D524B0"/>
    <w:rsid w:val="00D526AB"/>
    <w:rsid w:val="00D56FEC"/>
    <w:rsid w:val="00D6611F"/>
    <w:rsid w:val="00D74233"/>
    <w:rsid w:val="00D8432A"/>
    <w:rsid w:val="00D9419D"/>
    <w:rsid w:val="00DA0D6D"/>
    <w:rsid w:val="00DB13A3"/>
    <w:rsid w:val="00DC0DB8"/>
    <w:rsid w:val="00DC6A79"/>
    <w:rsid w:val="00DD3E2E"/>
    <w:rsid w:val="00DD520B"/>
    <w:rsid w:val="00DE755A"/>
    <w:rsid w:val="00E065B9"/>
    <w:rsid w:val="00E101E7"/>
    <w:rsid w:val="00E14957"/>
    <w:rsid w:val="00E17206"/>
    <w:rsid w:val="00E20D1F"/>
    <w:rsid w:val="00E33BBB"/>
    <w:rsid w:val="00E3626C"/>
    <w:rsid w:val="00E457E6"/>
    <w:rsid w:val="00E46414"/>
    <w:rsid w:val="00E475F6"/>
    <w:rsid w:val="00E53336"/>
    <w:rsid w:val="00E55329"/>
    <w:rsid w:val="00E55F36"/>
    <w:rsid w:val="00E61AA7"/>
    <w:rsid w:val="00E6345A"/>
    <w:rsid w:val="00E65A0C"/>
    <w:rsid w:val="00E7362E"/>
    <w:rsid w:val="00E75FAA"/>
    <w:rsid w:val="00E76881"/>
    <w:rsid w:val="00E80D18"/>
    <w:rsid w:val="00E8563B"/>
    <w:rsid w:val="00E8625A"/>
    <w:rsid w:val="00E87B95"/>
    <w:rsid w:val="00E91FDC"/>
    <w:rsid w:val="00E94704"/>
    <w:rsid w:val="00E949B5"/>
    <w:rsid w:val="00E974FE"/>
    <w:rsid w:val="00EA3736"/>
    <w:rsid w:val="00EA676A"/>
    <w:rsid w:val="00EB4FE5"/>
    <w:rsid w:val="00EC03D2"/>
    <w:rsid w:val="00EC27BF"/>
    <w:rsid w:val="00EC3DD9"/>
    <w:rsid w:val="00EC5976"/>
    <w:rsid w:val="00ED2C7B"/>
    <w:rsid w:val="00EE226A"/>
    <w:rsid w:val="00EE2E79"/>
    <w:rsid w:val="00EF6072"/>
    <w:rsid w:val="00F07A9B"/>
    <w:rsid w:val="00F1230A"/>
    <w:rsid w:val="00F13925"/>
    <w:rsid w:val="00F23144"/>
    <w:rsid w:val="00F265CE"/>
    <w:rsid w:val="00F33988"/>
    <w:rsid w:val="00F34B20"/>
    <w:rsid w:val="00F3654E"/>
    <w:rsid w:val="00F443C1"/>
    <w:rsid w:val="00F46B52"/>
    <w:rsid w:val="00F50414"/>
    <w:rsid w:val="00F55C74"/>
    <w:rsid w:val="00F57468"/>
    <w:rsid w:val="00F64132"/>
    <w:rsid w:val="00F70122"/>
    <w:rsid w:val="00F823A9"/>
    <w:rsid w:val="00F840F5"/>
    <w:rsid w:val="00F92E39"/>
    <w:rsid w:val="00F933FB"/>
    <w:rsid w:val="00F95C14"/>
    <w:rsid w:val="00FB0717"/>
    <w:rsid w:val="00FB4D17"/>
    <w:rsid w:val="00FB7AF5"/>
    <w:rsid w:val="00FC2C01"/>
    <w:rsid w:val="00FC472E"/>
    <w:rsid w:val="00FD3835"/>
    <w:rsid w:val="00FE33E6"/>
    <w:rsid w:val="00FF42E6"/>
    <w:rsid w:val="00FF6472"/>
    <w:rsid w:val="1C74A39C"/>
    <w:rsid w:val="2DCEF0CF"/>
    <w:rsid w:val="3190A760"/>
    <w:rsid w:val="33F2AA1A"/>
    <w:rsid w:val="3EF10355"/>
    <w:rsid w:val="4846C7C7"/>
    <w:rsid w:val="4A12F991"/>
    <w:rsid w:val="515EBA4B"/>
    <w:rsid w:val="5658674C"/>
    <w:rsid w:val="665D5CF2"/>
    <w:rsid w:val="73B7A989"/>
    <w:rsid w:val="74C70EB8"/>
    <w:rsid w:val="76A6A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C6A233"/>
  <w15:chartTrackingRefBased/>
  <w15:docId w15:val="{0173F4C1-5D05-4EE2-BF26-6ECA55BE8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ACE"/>
    <w:pPr>
      <w:spacing w:after="120" w:line="240" w:lineRule="auto"/>
    </w:pPr>
    <w:rPr>
      <w:rFonts w:ascii="Segoe UI" w:hAnsi="Segoe UI" w:cs="Segoe UI"/>
      <w:sz w:val="19"/>
      <w:szCs w:val="19"/>
    </w:rPr>
  </w:style>
  <w:style w:type="paragraph" w:styleId="Heading1">
    <w:name w:val="heading 1"/>
    <w:basedOn w:val="Normal"/>
    <w:next w:val="Normal"/>
    <w:link w:val="Heading1Char"/>
    <w:uiPriority w:val="2"/>
    <w:qFormat/>
    <w:rsid w:val="00BB27B2"/>
    <w:pPr>
      <w:keepNext/>
      <w:keepLines/>
      <w:outlineLvl w:val="0"/>
    </w:pPr>
    <w:rPr>
      <w:rFonts w:ascii="Montserrat ExtraBold" w:eastAsiaTheme="majorEastAsia" w:hAnsi="Montserrat ExtraBold" w:cstheme="majorBidi"/>
      <w:cap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245CA0"/>
    <w:pPr>
      <w:keepNext/>
      <w:keepLines/>
      <w:spacing w:before="40" w:after="0" w:line="336" w:lineRule="atLeast"/>
      <w:outlineLvl w:val="1"/>
    </w:pPr>
    <w:rPr>
      <w:rFonts w:ascii="DM Serif Text" w:eastAsiaTheme="majorEastAsia" w:hAnsi="DM Serif Text" w:cstheme="majorBidi"/>
      <w:color w:val="004C97"/>
      <w:sz w:val="28"/>
      <w:szCs w:val="26"/>
    </w:rPr>
  </w:style>
  <w:style w:type="paragraph" w:styleId="Heading3">
    <w:name w:val="heading 3"/>
    <w:aliases w:val="Heading"/>
    <w:basedOn w:val="Normal"/>
    <w:next w:val="Normal"/>
    <w:link w:val="Heading3Char"/>
    <w:uiPriority w:val="4"/>
    <w:unhideWhenUsed/>
    <w:qFormat/>
    <w:rsid w:val="00815401"/>
    <w:pPr>
      <w:spacing w:before="240"/>
      <w:outlineLvl w:val="2"/>
    </w:pPr>
    <w:rPr>
      <w:rFonts w:ascii="Montserrat SemiBold" w:eastAsiaTheme="majorEastAsia" w:hAnsi="Montserrat SemiBold" w:cstheme="majorBidi"/>
      <w:color w:val="004C97"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245CA0"/>
    <w:pPr>
      <w:keepNext/>
      <w:keepLines/>
      <w:spacing w:before="40" w:after="0"/>
      <w:outlineLvl w:val="3"/>
    </w:pPr>
    <w:rPr>
      <w:rFonts w:ascii="Montserrat SemiBold" w:eastAsiaTheme="majorEastAsia" w:hAnsi="Montserrat SemiBold" w:cstheme="majorBidi"/>
      <w:iCs/>
      <w:color w:val="E1251B" w:themeColor="accent4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2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BB27B2"/>
    <w:rPr>
      <w:rFonts w:ascii="Montserrat ExtraBold" w:eastAsiaTheme="majorEastAsia" w:hAnsi="Montserrat ExtraBold" w:cstheme="majorBidi"/>
      <w:cap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245CA0"/>
    <w:rPr>
      <w:rFonts w:ascii="DM Serif Text" w:eastAsiaTheme="majorEastAsia" w:hAnsi="DM Serif Text" w:cstheme="majorBidi"/>
      <w:color w:val="004C97"/>
      <w:sz w:val="28"/>
      <w:szCs w:val="26"/>
    </w:rPr>
  </w:style>
  <w:style w:type="character" w:customStyle="1" w:styleId="Heading3Char">
    <w:name w:val="Heading 3 Char"/>
    <w:aliases w:val="Heading Char"/>
    <w:basedOn w:val="DefaultParagraphFont"/>
    <w:link w:val="Heading3"/>
    <w:uiPriority w:val="4"/>
    <w:rsid w:val="00815401"/>
    <w:rPr>
      <w:rFonts w:ascii="Montserrat SemiBold" w:eastAsiaTheme="majorEastAsia" w:hAnsi="Montserrat SemiBold" w:cstheme="majorBidi"/>
      <w:color w:val="004C97"/>
      <w:sz w:val="22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245CA0"/>
    <w:rPr>
      <w:rFonts w:ascii="Montserrat SemiBold" w:eastAsiaTheme="majorEastAsia" w:hAnsi="Montserrat SemiBold" w:cstheme="majorBidi"/>
      <w:iCs/>
      <w:color w:val="E1251B" w:themeColor="accent4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4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/>
    </w:pPr>
    <w:rPr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/>
    </w:pPr>
    <w:rPr>
      <w:rFonts w:ascii="Consolas" w:hAnsi="Consolas"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086DE3"/>
    <w:pPr>
      <w:numPr>
        <w:numId w:val="14"/>
      </w:numPr>
    </w:pPr>
    <w:rPr>
      <w:noProof/>
    </w:r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ind w:left="1415"/>
      <w:contextualSpacing/>
    </w:pPr>
  </w:style>
  <w:style w:type="paragraph" w:styleId="ListNumber">
    <w:name w:val="List Number"/>
    <w:aliases w:val="Exam Question"/>
    <w:basedOn w:val="Normal"/>
    <w:link w:val="ListNumberChar"/>
    <w:uiPriority w:val="8"/>
    <w:unhideWhenUsed/>
    <w:qFormat/>
    <w:rsid w:val="00C65667"/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AD7185"/>
    <w:pPr>
      <w:keepNext/>
      <w:keepLines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AD7185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qFormat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character" w:customStyle="1" w:styleId="normaltextrun">
    <w:name w:val="normaltextrun"/>
    <w:basedOn w:val="DefaultParagraphFont"/>
    <w:rsid w:val="00F1230A"/>
  </w:style>
  <w:style w:type="character" w:customStyle="1" w:styleId="eop">
    <w:name w:val="eop"/>
    <w:basedOn w:val="DefaultParagraphFont"/>
    <w:rsid w:val="00F1230A"/>
  </w:style>
  <w:style w:type="paragraph" w:customStyle="1" w:styleId="BulletParagraph">
    <w:name w:val="Bullet Paragraph"/>
    <w:basedOn w:val="Normal"/>
    <w:link w:val="BulletParagraphChar"/>
    <w:qFormat/>
    <w:rsid w:val="00920D06"/>
    <w:pPr>
      <w:numPr>
        <w:numId w:val="15"/>
      </w:numPr>
      <w:contextualSpacing/>
    </w:pPr>
    <w:rPr>
      <w:rFonts w:ascii="Montserrat" w:hAnsi="Montserrat"/>
      <w:color w:val="16274A"/>
      <w:szCs w:val="20"/>
      <w:lang w:val="en-US"/>
    </w:rPr>
  </w:style>
  <w:style w:type="character" w:customStyle="1" w:styleId="BulletParagraphChar">
    <w:name w:val="Bullet Paragraph Char"/>
    <w:basedOn w:val="DefaultParagraphFont"/>
    <w:link w:val="BulletParagraph"/>
    <w:rsid w:val="00920D06"/>
    <w:rPr>
      <w:rFonts w:ascii="Montserrat" w:hAnsi="Montserrat" w:cs="Segoe UI"/>
      <w:color w:val="16274A"/>
      <w:sz w:val="20"/>
      <w:szCs w:val="20"/>
      <w:lang w:val="en-US"/>
    </w:rPr>
  </w:style>
  <w:style w:type="paragraph" w:customStyle="1" w:styleId="FFABody">
    <w:name w:val="FFA Body"/>
    <w:basedOn w:val="Normal"/>
    <w:link w:val="FFABodyChar"/>
    <w:qFormat/>
    <w:rsid w:val="006027BE"/>
    <w:rPr>
      <w:rFonts w:asciiTheme="minorHAnsi" w:hAnsiTheme="minorHAnsi"/>
      <w:sz w:val="22"/>
      <w:szCs w:val="22"/>
    </w:rPr>
  </w:style>
  <w:style w:type="character" w:customStyle="1" w:styleId="FFABodyChar">
    <w:name w:val="FFA Body Char"/>
    <w:basedOn w:val="DefaultParagraphFont"/>
    <w:link w:val="FFABody"/>
    <w:rsid w:val="006027BE"/>
    <w:rPr>
      <w:rFonts w:cs="Segoe UI"/>
      <w:sz w:val="22"/>
      <w:szCs w:val="22"/>
    </w:rPr>
  </w:style>
  <w:style w:type="paragraph" w:customStyle="1" w:styleId="FFASub2">
    <w:name w:val="FFA Sub2"/>
    <w:basedOn w:val="Normal"/>
    <w:link w:val="FFASub2Char"/>
    <w:qFormat/>
    <w:rsid w:val="00397D9D"/>
    <w:pPr>
      <w:suppressAutoHyphens/>
      <w:spacing w:after="0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character" w:customStyle="1" w:styleId="FFASub2Char">
    <w:name w:val="FFA Sub2 Char"/>
    <w:basedOn w:val="DefaultParagraphFont"/>
    <w:link w:val="FFASub2"/>
    <w:rsid w:val="00397D9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paragraph" w:customStyle="1" w:styleId="DocumentTitle">
    <w:name w:val="Document Title"/>
    <w:basedOn w:val="Normal"/>
    <w:qFormat/>
    <w:rsid w:val="00397D9D"/>
    <w:pPr>
      <w:widowControl w:val="0"/>
      <w:suppressAutoHyphens/>
      <w:autoSpaceDE w:val="0"/>
      <w:autoSpaceDN w:val="0"/>
      <w:adjustRightInd w:val="0"/>
      <w:spacing w:after="90" w:line="460" w:lineRule="exact"/>
      <w:textAlignment w:val="center"/>
    </w:pPr>
    <w:rPr>
      <w:rFonts w:ascii="Klinic Slab Medium" w:eastAsiaTheme="minorEastAsia" w:hAnsi="Klinic Slab Medium" w:cs="MinionPro-Regular"/>
      <w:color w:val="004C97"/>
      <w:sz w:val="38"/>
      <w:szCs w:val="38"/>
      <w:lang w:val="en-US" w:eastAsia="ja-JP"/>
    </w:rPr>
  </w:style>
  <w:style w:type="paragraph" w:customStyle="1" w:styleId="Default">
    <w:name w:val="Default"/>
    <w:rsid w:val="00397D9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 w:eastAsia="ja-JP"/>
    </w:rPr>
  </w:style>
  <w:style w:type="paragraph" w:customStyle="1" w:styleId="paragraph">
    <w:name w:val="paragraph"/>
    <w:basedOn w:val="Normal"/>
    <w:rsid w:val="001E223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tabchar">
    <w:name w:val="tabchar"/>
    <w:basedOn w:val="DefaultParagraphFont"/>
    <w:rsid w:val="00AD5544"/>
  </w:style>
  <w:style w:type="character" w:customStyle="1" w:styleId="spellingerror">
    <w:name w:val="spellingerror"/>
    <w:basedOn w:val="DefaultParagraphFont"/>
    <w:rsid w:val="00AD5544"/>
  </w:style>
  <w:style w:type="paragraph" w:customStyle="1" w:styleId="xxmsonormal">
    <w:name w:val="x_x_msonormal"/>
    <w:basedOn w:val="Normal"/>
    <w:rsid w:val="008760B2"/>
    <w:pPr>
      <w:spacing w:after="0"/>
    </w:pPr>
    <w:rPr>
      <w:rFonts w:ascii="Calibri" w:hAnsi="Calibri" w:cs="Calibri"/>
      <w:color w:val="auto"/>
      <w:sz w:val="22"/>
      <w:szCs w:val="22"/>
      <w:lang w:val="en-US"/>
    </w:rPr>
  </w:style>
  <w:style w:type="character" w:customStyle="1" w:styleId="xxgmaildefault">
    <w:name w:val="x_x_gmaildefault"/>
    <w:basedOn w:val="DefaultParagraphFont"/>
    <w:rsid w:val="008760B2"/>
  </w:style>
  <w:style w:type="paragraph" w:customStyle="1" w:styleId="xxxmsonormal">
    <w:name w:val="x_x_xmsonormal"/>
    <w:basedOn w:val="Normal"/>
    <w:rsid w:val="008760B2"/>
    <w:pPr>
      <w:spacing w:after="0"/>
    </w:pPr>
    <w:rPr>
      <w:rFonts w:ascii="Calibri" w:hAnsi="Calibri" w:cs="Calibri"/>
      <w:color w:val="auto"/>
      <w:sz w:val="22"/>
      <w:szCs w:val="22"/>
      <w:lang w:val="en-US"/>
    </w:rPr>
  </w:style>
  <w:style w:type="paragraph" w:customStyle="1" w:styleId="ListAlpha">
    <w:name w:val="List Alpha"/>
    <w:basedOn w:val="ListNumber"/>
    <w:link w:val="ListAlphaChar"/>
    <w:qFormat/>
    <w:rsid w:val="006027BE"/>
    <w:pPr>
      <w:numPr>
        <w:numId w:val="32"/>
      </w:numPr>
      <w:ind w:left="720"/>
    </w:pPr>
  </w:style>
  <w:style w:type="character" w:customStyle="1" w:styleId="ListNumberChar">
    <w:name w:val="List Number Char"/>
    <w:aliases w:val="Exam Question Char"/>
    <w:basedOn w:val="DefaultParagraphFont"/>
    <w:link w:val="ListNumber"/>
    <w:uiPriority w:val="8"/>
    <w:rsid w:val="00CB12BA"/>
    <w:rPr>
      <w:rFonts w:ascii="Segoe UI" w:hAnsi="Segoe UI" w:cs="Segoe UI"/>
      <w:sz w:val="19"/>
      <w:szCs w:val="19"/>
    </w:rPr>
  </w:style>
  <w:style w:type="character" w:customStyle="1" w:styleId="ListAlphaChar">
    <w:name w:val="List Alpha Char"/>
    <w:basedOn w:val="ListNumberChar"/>
    <w:link w:val="ListAlpha"/>
    <w:rsid w:val="006027BE"/>
    <w:rPr>
      <w:rFonts w:ascii="Segoe UI" w:hAnsi="Segoe UI" w:cs="Segoe UI"/>
      <w:sz w:val="19"/>
      <w:szCs w:val="19"/>
    </w:rPr>
  </w:style>
  <w:style w:type="paragraph" w:customStyle="1" w:styleId="ExamAnswer">
    <w:name w:val="Exam Answer"/>
    <w:basedOn w:val="ListNumber"/>
    <w:link w:val="ExamAnswerChar"/>
    <w:qFormat/>
    <w:rsid w:val="009175CB"/>
    <w:pPr>
      <w:tabs>
        <w:tab w:val="left" w:pos="720"/>
      </w:tabs>
      <w:spacing w:after="240" w:line="360" w:lineRule="atLeast"/>
    </w:pPr>
    <w:rPr>
      <w:rFonts w:asciiTheme="minorHAnsi" w:hAnsiTheme="minorHAnsi" w:cstheme="minorBidi"/>
      <w:sz w:val="24"/>
      <w:szCs w:val="24"/>
    </w:rPr>
  </w:style>
  <w:style w:type="paragraph" w:customStyle="1" w:styleId="Instructions">
    <w:name w:val="Instructions"/>
    <w:basedOn w:val="Normal"/>
    <w:link w:val="InstructionsChar"/>
    <w:qFormat/>
    <w:rsid w:val="009175CB"/>
    <w:pPr>
      <w:spacing w:after="160" w:line="225" w:lineRule="atLeast"/>
    </w:pPr>
    <w:rPr>
      <w:rFonts w:asciiTheme="minorHAnsi" w:hAnsiTheme="minorHAnsi" w:cstheme="minorBidi"/>
      <w:i/>
      <w:iCs/>
      <w:sz w:val="24"/>
      <w:szCs w:val="24"/>
      <w:lang w:val="en-US"/>
    </w:rPr>
  </w:style>
  <w:style w:type="character" w:customStyle="1" w:styleId="ExamAnswerChar">
    <w:name w:val="Exam Answer Char"/>
    <w:basedOn w:val="DefaultParagraphFont"/>
    <w:link w:val="ExamAnswer"/>
    <w:rsid w:val="009175CB"/>
    <w:rPr>
      <w:sz w:val="24"/>
      <w:szCs w:val="24"/>
    </w:rPr>
  </w:style>
  <w:style w:type="character" w:customStyle="1" w:styleId="InstructionsChar">
    <w:name w:val="Instructions Char"/>
    <w:basedOn w:val="DefaultParagraphFont"/>
    <w:link w:val="Instructions"/>
    <w:rsid w:val="009175CB"/>
    <w:rPr>
      <w:i/>
      <w:iCs/>
      <w:sz w:val="24"/>
      <w:szCs w:val="24"/>
      <w:lang w:val="en-US"/>
    </w:rPr>
  </w:style>
  <w:style w:type="numbering" w:customStyle="1" w:styleId="Style1">
    <w:name w:val="Style1"/>
    <w:uiPriority w:val="99"/>
    <w:rsid w:val="00602AA0"/>
    <w:pPr>
      <w:numPr>
        <w:numId w:val="35"/>
      </w:numPr>
    </w:pPr>
  </w:style>
  <w:style w:type="paragraph" w:customStyle="1" w:styleId="MultipleChoiceQuestion">
    <w:name w:val="Multiple Choice Question"/>
    <w:basedOn w:val="ListNumber"/>
    <w:link w:val="MultipleChoiceQuestionChar"/>
    <w:qFormat/>
    <w:rsid w:val="00663A13"/>
    <w:pPr>
      <w:numPr>
        <w:numId w:val="34"/>
      </w:numPr>
      <w:spacing w:line="225" w:lineRule="atLeast"/>
      <w:ind w:left="540" w:hanging="540"/>
      <w:contextualSpacing/>
    </w:pPr>
    <w:rPr>
      <w:rFonts w:asciiTheme="minorHAnsi" w:hAnsiTheme="minorHAnsi" w:cstheme="minorBidi"/>
      <w:sz w:val="24"/>
      <w:szCs w:val="24"/>
    </w:rPr>
  </w:style>
  <w:style w:type="character" w:customStyle="1" w:styleId="MultipleChoiceQuestionChar">
    <w:name w:val="Multiple Choice Question Char"/>
    <w:basedOn w:val="ListNumberChar"/>
    <w:link w:val="MultipleChoiceQuestion"/>
    <w:rsid w:val="00663A13"/>
    <w:rPr>
      <w:rFonts w:ascii="Segoe UI" w:hAnsi="Segoe UI" w:cs="Segoe U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7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343f80db9edf4877" Type="http://schemas.microsoft.com/office/2019/09/relationships/intelligence" Target="intelligenc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22009-71CA-422B-BCAC-23A31BBCD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2023_Food Science CDE Knowledge Exam Key_Branded</Template>
  <TotalTime>0</TotalTime>
  <Pages>8</Pages>
  <Words>1646</Words>
  <Characters>8465</Characters>
  <Application>Microsoft Office Word</Application>
  <DocSecurity>0</DocSecurity>
  <Lines>1209</Lines>
  <Paragraphs>1011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Geoffrey</dc:creator>
  <cp:keywords/>
  <dc:description/>
  <cp:lastModifiedBy>Herl,Carol</cp:lastModifiedBy>
  <cp:revision>2</cp:revision>
  <cp:lastPrinted>2022-05-05T20:39:00Z</cp:lastPrinted>
  <dcterms:created xsi:type="dcterms:W3CDTF">2023-09-22T16:10:00Z</dcterms:created>
  <dcterms:modified xsi:type="dcterms:W3CDTF">2023-09-22T16:10:00Z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21d3ec2e3277f4f140cddbbc2e1c0616162b686fdbcd3d9932f13204f526afbc</vt:lpwstr>
  </property>
</Properties>
</file>