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6E0358" w14:textId="77777777" w:rsidR="00A67B63" w:rsidRPr="00F759A7" w:rsidRDefault="00580827" w:rsidP="003618BD">
      <w:pPr>
        <w:pStyle w:val="Title"/>
        <w:rPr>
          <w:lang w:val="en-US"/>
        </w:rPr>
      </w:pPr>
      <w:r>
        <w:rPr>
          <w:lang w:val="en-US"/>
        </w:rPr>
        <w:t xml:space="preserve">2024 </w:t>
      </w:r>
      <w:r w:rsidR="00214B59">
        <w:rPr>
          <w:lang w:val="en-US"/>
        </w:rPr>
        <w:t xml:space="preserve">National ffa </w:t>
      </w:r>
      <w:r w:rsidR="00D2746A">
        <w:rPr>
          <w:lang w:val="en-US"/>
        </w:rPr>
        <w:t xml:space="preserve">Forestry </w:t>
      </w:r>
      <w:r w:rsidR="00F759A7">
        <w:rPr>
          <w:lang w:val="en-US"/>
        </w:rPr>
        <w:t xml:space="preserve">Career </w:t>
      </w:r>
      <w:r w:rsidR="007C0C65">
        <w:rPr>
          <w:lang w:val="en-US"/>
        </w:rPr>
        <w:t>Development</w:t>
      </w:r>
      <w:r w:rsidR="00F759A7">
        <w:rPr>
          <w:lang w:val="en-US"/>
        </w:rPr>
        <w:t xml:space="preserve"> Event</w:t>
      </w:r>
    </w:p>
    <w:p w14:paraId="2B83150C" w14:textId="77777777" w:rsidR="00A67B63" w:rsidRDefault="00214B59" w:rsidP="003618BD">
      <w:pPr>
        <w:pStyle w:val="Heading1"/>
        <w:rPr>
          <w:lang w:val="en-US"/>
        </w:rPr>
      </w:pPr>
      <w:r>
        <w:t xml:space="preserve">General Knowledge </w:t>
      </w:r>
      <w:r w:rsidR="00A440D3">
        <w:t>Exam</w:t>
      </w:r>
    </w:p>
    <w:p w14:paraId="5ECB2B2C" w14:textId="77777777" w:rsidR="00186BE9" w:rsidRPr="007C0C65" w:rsidRDefault="00186BE9" w:rsidP="007C0C65">
      <w:pPr>
        <w:pStyle w:val="Question"/>
      </w:pPr>
      <w:r w:rsidRPr="007C0C65">
        <w:t>How many acres are in a typical section of land?</w:t>
      </w:r>
    </w:p>
    <w:p w14:paraId="33443191" w14:textId="77777777" w:rsidR="00186BE9" w:rsidRPr="007C0C65" w:rsidRDefault="00186BE9" w:rsidP="009B6EEE">
      <w:pPr>
        <w:pStyle w:val="Answer"/>
      </w:pPr>
      <w:r w:rsidRPr="007C0C65">
        <w:t>80 acres</w:t>
      </w:r>
    </w:p>
    <w:p w14:paraId="5A2E67CF" w14:textId="77777777" w:rsidR="00186BE9" w:rsidRPr="007C0C65" w:rsidRDefault="00186BE9" w:rsidP="009B6EEE">
      <w:pPr>
        <w:pStyle w:val="Answer"/>
      </w:pPr>
      <w:r w:rsidRPr="007C0C65">
        <w:t>160 acres</w:t>
      </w:r>
    </w:p>
    <w:p w14:paraId="41514BC3" w14:textId="77777777" w:rsidR="00186BE9" w:rsidRPr="007C0C65" w:rsidRDefault="00186BE9" w:rsidP="009B6EEE">
      <w:pPr>
        <w:pStyle w:val="Answer"/>
      </w:pPr>
      <w:r w:rsidRPr="007C0C65">
        <w:t>640 acres</w:t>
      </w:r>
    </w:p>
    <w:p w14:paraId="66D45054" w14:textId="77777777" w:rsidR="00186BE9" w:rsidRPr="007C0C65" w:rsidRDefault="00186BE9" w:rsidP="009B6EEE">
      <w:pPr>
        <w:pStyle w:val="Answer"/>
      </w:pPr>
      <w:r w:rsidRPr="007C0C65">
        <w:t>1000 acres</w:t>
      </w:r>
    </w:p>
    <w:p w14:paraId="7A1A9435" w14:textId="77777777" w:rsidR="00186BE9" w:rsidRDefault="00186BE9" w:rsidP="007C0C65">
      <w:pPr>
        <w:pStyle w:val="Question"/>
      </w:pPr>
      <w:r>
        <w:t>_______________ involves a three stage removal of crop trees over a period of years.</w:t>
      </w:r>
    </w:p>
    <w:p w14:paraId="68B4B275" w14:textId="77777777" w:rsidR="00186BE9" w:rsidRPr="007C0C65" w:rsidRDefault="00186BE9" w:rsidP="009B6EEE">
      <w:pPr>
        <w:pStyle w:val="Answer"/>
        <w:numPr>
          <w:ilvl w:val="0"/>
          <w:numId w:val="280"/>
        </w:numPr>
      </w:pPr>
      <w:r w:rsidRPr="007C0C65">
        <w:t>Shelterwood</w:t>
      </w:r>
    </w:p>
    <w:p w14:paraId="772F206C" w14:textId="77777777" w:rsidR="00186BE9" w:rsidRPr="007C0C65" w:rsidRDefault="00186BE9" w:rsidP="009B6EEE">
      <w:pPr>
        <w:pStyle w:val="Answer"/>
      </w:pPr>
      <w:r w:rsidRPr="007C0C65">
        <w:t>Seed Spreading</w:t>
      </w:r>
    </w:p>
    <w:p w14:paraId="65FBBAFB" w14:textId="77777777" w:rsidR="00186BE9" w:rsidRPr="007C0C65" w:rsidRDefault="00186BE9" w:rsidP="009B6EEE">
      <w:pPr>
        <w:pStyle w:val="Answer"/>
      </w:pPr>
      <w:r w:rsidRPr="007C0C65">
        <w:t>Diversified Logging</w:t>
      </w:r>
    </w:p>
    <w:p w14:paraId="054110D2" w14:textId="77777777" w:rsidR="00186BE9" w:rsidRPr="007C0C65" w:rsidRDefault="00186BE9" w:rsidP="009B6EEE">
      <w:pPr>
        <w:pStyle w:val="Answer"/>
      </w:pPr>
      <w:r w:rsidRPr="007C0C65">
        <w:t>Stage Removal</w:t>
      </w:r>
    </w:p>
    <w:p w14:paraId="2C2EEF67" w14:textId="77777777" w:rsidR="00186BE9" w:rsidRDefault="00186BE9" w:rsidP="00186BE9">
      <w:pPr>
        <w:pStyle w:val="ListParagraph"/>
        <w:ind w:left="1440"/>
      </w:pPr>
    </w:p>
    <w:p w14:paraId="1FA31537" w14:textId="77777777" w:rsidR="00186BE9" w:rsidRDefault="00186BE9" w:rsidP="007C0C65">
      <w:pPr>
        <w:pStyle w:val="Question"/>
      </w:pPr>
      <w:r>
        <w:t>The land adjacent to the bank of a stream, river, or other waterway is called:</w:t>
      </w:r>
    </w:p>
    <w:p w14:paraId="4E71ADCE" w14:textId="77777777" w:rsidR="00186BE9" w:rsidRDefault="00186BE9" w:rsidP="009B6EEE">
      <w:pPr>
        <w:pStyle w:val="Answer"/>
        <w:numPr>
          <w:ilvl w:val="0"/>
          <w:numId w:val="281"/>
        </w:numPr>
      </w:pPr>
      <w:r>
        <w:t xml:space="preserve">Riparian zone </w:t>
      </w:r>
    </w:p>
    <w:p w14:paraId="7A2594F8" w14:textId="77777777" w:rsidR="00186BE9" w:rsidRDefault="00186BE9" w:rsidP="009B6EEE">
      <w:pPr>
        <w:pStyle w:val="Answer"/>
      </w:pPr>
      <w:r>
        <w:t xml:space="preserve">Wetland </w:t>
      </w:r>
    </w:p>
    <w:p w14:paraId="0ED0E5D5" w14:textId="77777777" w:rsidR="00186BE9" w:rsidRDefault="00186BE9" w:rsidP="009B6EEE">
      <w:pPr>
        <w:pStyle w:val="Answer"/>
      </w:pPr>
      <w:r>
        <w:t xml:space="preserve">Floodplain </w:t>
      </w:r>
    </w:p>
    <w:p w14:paraId="7F0DDA0B" w14:textId="77777777" w:rsidR="00186BE9" w:rsidRDefault="00186BE9" w:rsidP="009B6EEE">
      <w:pPr>
        <w:pStyle w:val="Answer"/>
      </w:pPr>
      <w:r>
        <w:t xml:space="preserve">Estuary </w:t>
      </w:r>
    </w:p>
    <w:p w14:paraId="5172C4A4" w14:textId="77777777" w:rsidR="00186BE9" w:rsidRDefault="00186BE9" w:rsidP="009B6EEE">
      <w:pPr>
        <w:pStyle w:val="Answer"/>
      </w:pPr>
      <w:r>
        <w:t xml:space="preserve">Watershed </w:t>
      </w:r>
    </w:p>
    <w:p w14:paraId="3AEEB01B" w14:textId="77777777" w:rsidR="00186BE9" w:rsidRPr="007C0C65" w:rsidRDefault="00186BE9" w:rsidP="007C0C65">
      <w:pPr>
        <w:pStyle w:val="Question"/>
      </w:pPr>
      <w:r w:rsidRPr="007C0C65">
        <w:t>A specialized branch of forestry that manages trees for the physiological, sociological, and economic well-being of urban societies is called:</w:t>
      </w:r>
    </w:p>
    <w:p w14:paraId="71E6BE31" w14:textId="77777777" w:rsidR="00186BE9" w:rsidRDefault="00186BE9" w:rsidP="009B6EEE">
      <w:pPr>
        <w:pStyle w:val="Answer"/>
        <w:numPr>
          <w:ilvl w:val="0"/>
          <w:numId w:val="282"/>
        </w:numPr>
      </w:pPr>
      <w:r>
        <w:t xml:space="preserve">Urban forestry </w:t>
      </w:r>
    </w:p>
    <w:p w14:paraId="3C1B5B75" w14:textId="77777777" w:rsidR="00186BE9" w:rsidRDefault="00186BE9" w:rsidP="009B6EEE">
      <w:pPr>
        <w:pStyle w:val="Answer"/>
      </w:pPr>
      <w:r>
        <w:t xml:space="preserve">Municipal arboriculture </w:t>
      </w:r>
    </w:p>
    <w:p w14:paraId="00906283" w14:textId="77777777" w:rsidR="00186BE9" w:rsidRDefault="00186BE9" w:rsidP="009B6EEE">
      <w:pPr>
        <w:pStyle w:val="Answer"/>
      </w:pPr>
      <w:r>
        <w:t xml:space="preserve">City forestry </w:t>
      </w:r>
    </w:p>
    <w:p w14:paraId="3E1FE83F" w14:textId="77777777" w:rsidR="00186BE9" w:rsidRDefault="00186BE9" w:rsidP="009B6EEE">
      <w:pPr>
        <w:pStyle w:val="Answer"/>
      </w:pPr>
      <w:r>
        <w:t xml:space="preserve">Metropolitan tree management </w:t>
      </w:r>
    </w:p>
    <w:p w14:paraId="691D9C9E" w14:textId="77777777" w:rsidR="00186BE9" w:rsidRDefault="00186BE9" w:rsidP="009B6EEE">
      <w:pPr>
        <w:pStyle w:val="Answer"/>
      </w:pPr>
      <w:r>
        <w:t xml:space="preserve">Community forestry </w:t>
      </w:r>
    </w:p>
    <w:p w14:paraId="300E35A3" w14:textId="77777777" w:rsidR="009B6EEE" w:rsidRDefault="009B6EEE">
      <w:pPr>
        <w:spacing w:after="160" w:line="225" w:lineRule="atLeast"/>
        <w:rPr>
          <w:rFonts w:eastAsia="Proxima Nova" w:cs="Proxima Nova"/>
        </w:rPr>
      </w:pPr>
      <w:r>
        <w:br w:type="page"/>
      </w:r>
    </w:p>
    <w:p w14:paraId="2C2C78B2" w14:textId="77777777" w:rsidR="00186BE9" w:rsidRDefault="00186BE9" w:rsidP="007C0C65">
      <w:pPr>
        <w:pStyle w:val="Question"/>
      </w:pPr>
      <w:r>
        <w:lastRenderedPageBreak/>
        <w:t>The active layer of cells responsible for diameter growth of a tree’s trunk is called:</w:t>
      </w:r>
    </w:p>
    <w:p w14:paraId="411F0D45" w14:textId="77777777" w:rsidR="00186BE9" w:rsidRDefault="00186BE9" w:rsidP="009B6EEE">
      <w:pPr>
        <w:pStyle w:val="Answer"/>
        <w:numPr>
          <w:ilvl w:val="0"/>
          <w:numId w:val="283"/>
        </w:numPr>
      </w:pPr>
      <w:r>
        <w:t xml:space="preserve">Cambium </w:t>
      </w:r>
    </w:p>
    <w:p w14:paraId="5F4CEA47" w14:textId="77777777" w:rsidR="00186BE9" w:rsidRDefault="00186BE9" w:rsidP="009B6EEE">
      <w:pPr>
        <w:pStyle w:val="Answer"/>
      </w:pPr>
      <w:r>
        <w:t xml:space="preserve">Meristem </w:t>
      </w:r>
    </w:p>
    <w:p w14:paraId="24C49A4F" w14:textId="77777777" w:rsidR="00186BE9" w:rsidRDefault="00186BE9" w:rsidP="009B6EEE">
      <w:pPr>
        <w:pStyle w:val="Answer"/>
      </w:pPr>
      <w:r>
        <w:t xml:space="preserve">Sapwood </w:t>
      </w:r>
    </w:p>
    <w:p w14:paraId="25608D7C" w14:textId="77777777" w:rsidR="00186BE9" w:rsidRDefault="00186BE9" w:rsidP="009B6EEE">
      <w:pPr>
        <w:pStyle w:val="Answer"/>
      </w:pPr>
      <w:r>
        <w:t xml:space="preserve">Heartwood </w:t>
      </w:r>
    </w:p>
    <w:p w14:paraId="04209E26" w14:textId="77777777" w:rsidR="00186BE9" w:rsidRPr="007C0C65" w:rsidRDefault="00186BE9" w:rsidP="009B6EEE">
      <w:pPr>
        <w:pStyle w:val="Answer"/>
      </w:pPr>
      <w:r w:rsidRPr="007C0C65">
        <w:t xml:space="preserve">Epidermis </w:t>
      </w:r>
    </w:p>
    <w:p w14:paraId="725FD1F2" w14:textId="77777777" w:rsidR="00186BE9" w:rsidRDefault="00186BE9" w:rsidP="007C0C65">
      <w:pPr>
        <w:pStyle w:val="Question"/>
      </w:pPr>
      <w:r>
        <w:t>A laminated wood product made of several sheets of veneer that are joined together by adhesives is known as _____________.</w:t>
      </w:r>
    </w:p>
    <w:p w14:paraId="61062F51" w14:textId="77777777" w:rsidR="00186BE9" w:rsidRDefault="00186BE9" w:rsidP="009B6EEE">
      <w:pPr>
        <w:pStyle w:val="Answer"/>
        <w:numPr>
          <w:ilvl w:val="0"/>
          <w:numId w:val="284"/>
        </w:numPr>
      </w:pPr>
      <w:r>
        <w:t>Particle Board</w:t>
      </w:r>
    </w:p>
    <w:p w14:paraId="455220C0" w14:textId="77777777" w:rsidR="00186BE9" w:rsidRDefault="00186BE9" w:rsidP="009B6EEE">
      <w:pPr>
        <w:pStyle w:val="Answer"/>
      </w:pPr>
      <w:r>
        <w:t>Plywood</w:t>
      </w:r>
    </w:p>
    <w:p w14:paraId="7ABF35EC" w14:textId="77777777" w:rsidR="00186BE9" w:rsidRDefault="00186BE9" w:rsidP="009B6EEE">
      <w:pPr>
        <w:pStyle w:val="Answer"/>
      </w:pPr>
      <w:r>
        <w:t>Fiber Board</w:t>
      </w:r>
    </w:p>
    <w:p w14:paraId="14848637" w14:textId="77777777" w:rsidR="00186BE9" w:rsidRDefault="00186BE9" w:rsidP="009B6EEE">
      <w:pPr>
        <w:pStyle w:val="Answer"/>
      </w:pPr>
      <w:r>
        <w:t>Cross Laminated Beam</w:t>
      </w:r>
    </w:p>
    <w:p w14:paraId="3B1D999D" w14:textId="77777777" w:rsidR="00186BE9" w:rsidRDefault="00186BE9" w:rsidP="007C0C65">
      <w:pPr>
        <w:pStyle w:val="Question"/>
      </w:pPr>
      <w:r>
        <w:t>A person who specializes in the branch of biology that deals with insects is referred to as an ________.</w:t>
      </w:r>
    </w:p>
    <w:p w14:paraId="799AE743" w14:textId="77777777" w:rsidR="00186BE9" w:rsidRDefault="00186BE9" w:rsidP="009B6EEE">
      <w:pPr>
        <w:pStyle w:val="Answer"/>
        <w:numPr>
          <w:ilvl w:val="0"/>
          <w:numId w:val="285"/>
        </w:numPr>
      </w:pPr>
      <w:r>
        <w:t>Pestologist</w:t>
      </w:r>
    </w:p>
    <w:p w14:paraId="46A6DD44" w14:textId="77777777" w:rsidR="00186BE9" w:rsidRDefault="00186BE9" w:rsidP="009B6EEE">
      <w:pPr>
        <w:pStyle w:val="Answer"/>
      </w:pPr>
      <w:r>
        <w:t>Entomologist</w:t>
      </w:r>
    </w:p>
    <w:p w14:paraId="0A835126" w14:textId="77777777" w:rsidR="00186BE9" w:rsidRDefault="00186BE9" w:rsidP="009B6EEE">
      <w:pPr>
        <w:pStyle w:val="Answer"/>
      </w:pPr>
      <w:r>
        <w:t>Insectologist</w:t>
      </w:r>
    </w:p>
    <w:p w14:paraId="6ACCD14E" w14:textId="77777777" w:rsidR="00186BE9" w:rsidRDefault="00186BE9" w:rsidP="009B6EEE">
      <w:pPr>
        <w:pStyle w:val="Answer"/>
      </w:pPr>
      <w:r>
        <w:t>Zoologist</w:t>
      </w:r>
    </w:p>
    <w:p w14:paraId="4E868782" w14:textId="77777777" w:rsidR="00186BE9" w:rsidRDefault="00186BE9" w:rsidP="007C0C65">
      <w:pPr>
        <w:pStyle w:val="Question"/>
      </w:pPr>
      <w:r>
        <w:t>Which of the following is not a tool used to measure the merchantable height of a tree?</w:t>
      </w:r>
    </w:p>
    <w:p w14:paraId="1A096EE7" w14:textId="77777777" w:rsidR="00186BE9" w:rsidRDefault="00186BE9" w:rsidP="009B6EEE">
      <w:pPr>
        <w:pStyle w:val="Answer"/>
        <w:numPr>
          <w:ilvl w:val="0"/>
          <w:numId w:val="286"/>
        </w:numPr>
      </w:pPr>
      <w:r>
        <w:t>Clinometer</w:t>
      </w:r>
    </w:p>
    <w:p w14:paraId="76F0643D" w14:textId="77777777" w:rsidR="00186BE9" w:rsidRDefault="00186BE9" w:rsidP="009B6EEE">
      <w:pPr>
        <w:pStyle w:val="Answer"/>
      </w:pPr>
      <w:r>
        <w:t>Wedge prism</w:t>
      </w:r>
    </w:p>
    <w:p w14:paraId="7F426D92" w14:textId="77777777" w:rsidR="00186BE9" w:rsidRDefault="00186BE9" w:rsidP="009B6EEE">
      <w:pPr>
        <w:pStyle w:val="Answer"/>
      </w:pPr>
      <w:r>
        <w:t>Spiegel Relascope</w:t>
      </w:r>
    </w:p>
    <w:p w14:paraId="32726C28" w14:textId="77777777" w:rsidR="00186BE9" w:rsidRDefault="00186BE9" w:rsidP="009B6EEE">
      <w:pPr>
        <w:pStyle w:val="Answer"/>
      </w:pPr>
      <w:r>
        <w:t>Hypsometer</w:t>
      </w:r>
    </w:p>
    <w:p w14:paraId="6AAC0695" w14:textId="77777777" w:rsidR="00186BE9" w:rsidRDefault="00186BE9" w:rsidP="007C0C65">
      <w:pPr>
        <w:pStyle w:val="Question"/>
      </w:pPr>
      <w:r>
        <w:t>This fungus is considered to be the single most damaging disease to merchantable hardwood timber as it causes decay at the center of the stem and branches</w:t>
      </w:r>
      <w:r w:rsidR="001444AD">
        <w:t>,</w:t>
      </w:r>
      <w:r>
        <w:t xml:space="preserve"> causing the tree to weaken.</w:t>
      </w:r>
    </w:p>
    <w:p w14:paraId="648569FA" w14:textId="77777777" w:rsidR="00186BE9" w:rsidRPr="007C0C65" w:rsidRDefault="00186BE9" w:rsidP="009B6EEE">
      <w:pPr>
        <w:pStyle w:val="Answer"/>
        <w:numPr>
          <w:ilvl w:val="0"/>
          <w:numId w:val="287"/>
        </w:numPr>
      </w:pPr>
      <w:r w:rsidRPr="007C0C65">
        <w:t xml:space="preserve">Sudden oak death  </w:t>
      </w:r>
    </w:p>
    <w:p w14:paraId="6D3F9294" w14:textId="77777777" w:rsidR="00186BE9" w:rsidRPr="007C0C65" w:rsidRDefault="00186BE9" w:rsidP="009B6EEE">
      <w:pPr>
        <w:pStyle w:val="Answer"/>
      </w:pPr>
      <w:r w:rsidRPr="007C0C65">
        <w:t>Bacterial leaf scorch</w:t>
      </w:r>
    </w:p>
    <w:p w14:paraId="3AE73426" w14:textId="77777777" w:rsidR="00186BE9" w:rsidRPr="007C0C65" w:rsidRDefault="00186BE9" w:rsidP="009B6EEE">
      <w:pPr>
        <w:pStyle w:val="Answer"/>
      </w:pPr>
      <w:r w:rsidRPr="007C0C65">
        <w:t>Heart rot</w:t>
      </w:r>
    </w:p>
    <w:p w14:paraId="52C85D5C" w14:textId="77777777" w:rsidR="00186BE9" w:rsidRPr="007C0C65" w:rsidRDefault="00186BE9" w:rsidP="009B6EEE">
      <w:pPr>
        <w:pStyle w:val="Answer"/>
      </w:pPr>
      <w:r w:rsidRPr="007C0C65">
        <w:t xml:space="preserve">Fusiform rust </w:t>
      </w:r>
    </w:p>
    <w:p w14:paraId="6BB27E2B" w14:textId="77777777" w:rsidR="00186BE9" w:rsidRDefault="00186BE9" w:rsidP="007C0C65">
      <w:pPr>
        <w:pStyle w:val="Question"/>
      </w:pPr>
      <w:r>
        <w:t>Wooden cutting boards and countertops made of high-density species are valued for their ability to take punishment from sharp knives. This is a description of which property of wood?</w:t>
      </w:r>
    </w:p>
    <w:p w14:paraId="399F191B" w14:textId="77777777" w:rsidR="00186BE9" w:rsidRPr="009B6EEE" w:rsidRDefault="00186BE9" w:rsidP="009B6EEE">
      <w:pPr>
        <w:pStyle w:val="Answer"/>
        <w:numPr>
          <w:ilvl w:val="0"/>
          <w:numId w:val="288"/>
        </w:numPr>
      </w:pPr>
      <w:r w:rsidRPr="009B6EEE">
        <w:lastRenderedPageBreak/>
        <w:t xml:space="preserve">Hardness </w:t>
      </w:r>
    </w:p>
    <w:p w14:paraId="2792E06D" w14:textId="77777777" w:rsidR="00186BE9" w:rsidRPr="009B6EEE" w:rsidRDefault="00186BE9" w:rsidP="009B6EEE">
      <w:pPr>
        <w:pStyle w:val="Answer"/>
      </w:pPr>
      <w:r w:rsidRPr="009B6EEE">
        <w:t xml:space="preserve">Workability  </w:t>
      </w:r>
    </w:p>
    <w:p w14:paraId="48B8713E" w14:textId="77777777" w:rsidR="00186BE9" w:rsidRPr="009B6EEE" w:rsidRDefault="00186BE9" w:rsidP="009B6EEE">
      <w:pPr>
        <w:pStyle w:val="Answer"/>
      </w:pPr>
      <w:r w:rsidRPr="009B6EEE">
        <w:t xml:space="preserve">Strength  </w:t>
      </w:r>
    </w:p>
    <w:p w14:paraId="66DD217A" w14:textId="77777777" w:rsidR="00186BE9" w:rsidRPr="009B6EEE" w:rsidRDefault="00186BE9" w:rsidP="009B6EEE">
      <w:pPr>
        <w:pStyle w:val="Answer"/>
      </w:pPr>
      <w:r w:rsidRPr="009B6EEE">
        <w:t>Resistance to decay</w:t>
      </w:r>
    </w:p>
    <w:p w14:paraId="4C5A29E0" w14:textId="77777777" w:rsidR="00186BE9" w:rsidRDefault="00186BE9" w:rsidP="007C0C65">
      <w:pPr>
        <w:pStyle w:val="Question"/>
      </w:pPr>
      <w:r>
        <w:t>An area of undisturbed vegetative cover is known as a what?</w:t>
      </w:r>
    </w:p>
    <w:p w14:paraId="3A054713" w14:textId="77777777" w:rsidR="00186BE9" w:rsidRDefault="00186BE9" w:rsidP="009B6EEE">
      <w:pPr>
        <w:pStyle w:val="Answer"/>
        <w:numPr>
          <w:ilvl w:val="0"/>
          <w:numId w:val="289"/>
        </w:numPr>
      </w:pPr>
      <w:r>
        <w:t>Filter Strip</w:t>
      </w:r>
    </w:p>
    <w:p w14:paraId="77846F6D" w14:textId="77777777" w:rsidR="00186BE9" w:rsidRDefault="00186BE9" w:rsidP="009B6EEE">
      <w:pPr>
        <w:pStyle w:val="Answer"/>
      </w:pPr>
      <w:r>
        <w:t>Clearcut</w:t>
      </w:r>
    </w:p>
    <w:p w14:paraId="2EB3AC66" w14:textId="77777777" w:rsidR="00186BE9" w:rsidRDefault="00186BE9" w:rsidP="009B6EEE">
      <w:pPr>
        <w:pStyle w:val="Answer"/>
      </w:pPr>
      <w:r>
        <w:t>Fire Management Zone</w:t>
      </w:r>
    </w:p>
    <w:p w14:paraId="3DE98C03" w14:textId="77777777" w:rsidR="00186BE9" w:rsidRDefault="00186BE9" w:rsidP="009B6EEE">
      <w:pPr>
        <w:pStyle w:val="Answer"/>
      </w:pPr>
      <w:r>
        <w:t>Old Growth Forest</w:t>
      </w:r>
    </w:p>
    <w:p w14:paraId="43AD2974" w14:textId="77777777" w:rsidR="00186BE9" w:rsidRDefault="00186BE9" w:rsidP="007C0C65">
      <w:pPr>
        <w:pStyle w:val="Question"/>
      </w:pPr>
      <w:r>
        <w:t xml:space="preserve">The item used to protect your legs when running a chainsaw is called what? </w:t>
      </w:r>
    </w:p>
    <w:p w14:paraId="651C233A" w14:textId="77777777" w:rsidR="00186BE9" w:rsidRDefault="00186BE9" w:rsidP="009B6EEE">
      <w:pPr>
        <w:pStyle w:val="Answer"/>
        <w:numPr>
          <w:ilvl w:val="0"/>
          <w:numId w:val="290"/>
        </w:numPr>
      </w:pPr>
      <w:r>
        <w:t>Chain Protector</w:t>
      </w:r>
    </w:p>
    <w:p w14:paraId="03804AFB" w14:textId="77777777" w:rsidR="00186BE9" w:rsidRDefault="00186BE9" w:rsidP="009B6EEE">
      <w:pPr>
        <w:pStyle w:val="Answer"/>
      </w:pPr>
      <w:r>
        <w:t>Chaps</w:t>
      </w:r>
    </w:p>
    <w:p w14:paraId="6BC929AA" w14:textId="77777777" w:rsidR="00186BE9" w:rsidRDefault="00186BE9" w:rsidP="009B6EEE">
      <w:pPr>
        <w:pStyle w:val="Answer"/>
      </w:pPr>
      <w:r>
        <w:t>Bar Guard</w:t>
      </w:r>
    </w:p>
    <w:p w14:paraId="1F505E96" w14:textId="77777777" w:rsidR="00186BE9" w:rsidRDefault="00186BE9" w:rsidP="009B6EEE">
      <w:pPr>
        <w:pStyle w:val="Answer"/>
      </w:pPr>
      <w:r>
        <w:t>Bar Nut</w:t>
      </w:r>
    </w:p>
    <w:p w14:paraId="694975D5" w14:textId="77777777" w:rsidR="00186BE9" w:rsidRDefault="00186BE9" w:rsidP="007C0C65">
      <w:pPr>
        <w:pStyle w:val="Question"/>
      </w:pPr>
      <w:r>
        <w:t xml:space="preserve">Which type of logging operation will you typically find on slopes over 40%? </w:t>
      </w:r>
    </w:p>
    <w:p w14:paraId="423A684F" w14:textId="77777777" w:rsidR="00186BE9" w:rsidRDefault="00186BE9" w:rsidP="009B6EEE">
      <w:pPr>
        <w:pStyle w:val="Answer"/>
        <w:numPr>
          <w:ilvl w:val="0"/>
          <w:numId w:val="291"/>
        </w:numPr>
      </w:pPr>
      <w:r>
        <w:t>Cable Logging</w:t>
      </w:r>
    </w:p>
    <w:p w14:paraId="55C0892C" w14:textId="77777777" w:rsidR="00186BE9" w:rsidRDefault="00186BE9" w:rsidP="009B6EEE">
      <w:pPr>
        <w:pStyle w:val="Answer"/>
      </w:pPr>
      <w:r>
        <w:t>Ground Based Skidder Logging</w:t>
      </w:r>
    </w:p>
    <w:p w14:paraId="565B3B18" w14:textId="77777777" w:rsidR="00186BE9" w:rsidRDefault="00186BE9" w:rsidP="009B6EEE">
      <w:pPr>
        <w:pStyle w:val="Answer"/>
      </w:pPr>
      <w:r>
        <w:t>Cut-To-Length</w:t>
      </w:r>
    </w:p>
    <w:p w14:paraId="04F6E6F5" w14:textId="77777777" w:rsidR="00186BE9" w:rsidRDefault="00186BE9" w:rsidP="009B6EEE">
      <w:pPr>
        <w:pStyle w:val="Answer"/>
      </w:pPr>
      <w:r>
        <w:t>Bulldozer Winch Logging</w:t>
      </w:r>
    </w:p>
    <w:p w14:paraId="0F06F350" w14:textId="77777777" w:rsidR="00186BE9" w:rsidRDefault="00186BE9" w:rsidP="007C0C65">
      <w:pPr>
        <w:pStyle w:val="Question"/>
      </w:pPr>
      <w:r>
        <w:t xml:space="preserve">The area beneath the canopy of a forest filled with smaller trees is called the: </w:t>
      </w:r>
    </w:p>
    <w:p w14:paraId="18B10148" w14:textId="77777777" w:rsidR="00186BE9" w:rsidRDefault="00186BE9" w:rsidP="009B6EEE">
      <w:pPr>
        <w:pStyle w:val="Answer"/>
        <w:numPr>
          <w:ilvl w:val="0"/>
          <w:numId w:val="292"/>
        </w:numPr>
      </w:pPr>
      <w:r>
        <w:t xml:space="preserve">Shrub layer </w:t>
      </w:r>
    </w:p>
    <w:p w14:paraId="598AE9FE" w14:textId="77777777" w:rsidR="00186BE9" w:rsidRDefault="00186BE9" w:rsidP="009B6EEE">
      <w:pPr>
        <w:pStyle w:val="Answer"/>
      </w:pPr>
      <w:r>
        <w:t xml:space="preserve">Herb layer </w:t>
      </w:r>
    </w:p>
    <w:p w14:paraId="413F9003" w14:textId="77777777" w:rsidR="00186BE9" w:rsidRDefault="00186BE9" w:rsidP="009B6EEE">
      <w:pPr>
        <w:pStyle w:val="Answer"/>
      </w:pPr>
      <w:r>
        <w:t>Forest floor</w:t>
      </w:r>
    </w:p>
    <w:p w14:paraId="3E849BA8" w14:textId="77777777" w:rsidR="00186BE9" w:rsidRDefault="00186BE9" w:rsidP="009B6EEE">
      <w:pPr>
        <w:pStyle w:val="Answer"/>
      </w:pPr>
      <w:r>
        <w:t>Understory</w:t>
      </w:r>
    </w:p>
    <w:p w14:paraId="00544A56" w14:textId="77777777" w:rsidR="00186BE9" w:rsidRDefault="00186BE9" w:rsidP="007C0C65">
      <w:pPr>
        <w:pStyle w:val="Question"/>
      </w:pPr>
      <w:r>
        <w:t>When forests are damaged due to fire, insects, or diseases, it may be necessary to remove some or all of the affected trees which may have commercial value if trees are harvested in a timely manner. This type of cutting is called:</w:t>
      </w:r>
    </w:p>
    <w:p w14:paraId="3CB4719A" w14:textId="77777777" w:rsidR="00186BE9" w:rsidRDefault="00186BE9" w:rsidP="009B6EEE">
      <w:pPr>
        <w:pStyle w:val="Answer"/>
        <w:numPr>
          <w:ilvl w:val="0"/>
          <w:numId w:val="293"/>
        </w:numPr>
      </w:pPr>
      <w:r>
        <w:t xml:space="preserve">Salvage cutting </w:t>
      </w:r>
    </w:p>
    <w:p w14:paraId="7176E8CD" w14:textId="77777777" w:rsidR="00186BE9" w:rsidRDefault="00186BE9" w:rsidP="009B6EEE">
      <w:pPr>
        <w:pStyle w:val="Answer"/>
      </w:pPr>
      <w:r>
        <w:t xml:space="preserve">Restoration cutting </w:t>
      </w:r>
    </w:p>
    <w:p w14:paraId="79CDF01D" w14:textId="77777777" w:rsidR="00186BE9" w:rsidRDefault="00186BE9" w:rsidP="009B6EEE">
      <w:pPr>
        <w:pStyle w:val="Answer"/>
      </w:pPr>
      <w:r>
        <w:t xml:space="preserve">Rehabilitation cutting </w:t>
      </w:r>
    </w:p>
    <w:p w14:paraId="6C817B3F" w14:textId="77777777" w:rsidR="00186BE9" w:rsidRDefault="00186BE9" w:rsidP="009B6EEE">
      <w:pPr>
        <w:pStyle w:val="Answer"/>
      </w:pPr>
      <w:r>
        <w:t xml:space="preserve">Emergency cutting </w:t>
      </w:r>
    </w:p>
    <w:p w14:paraId="3E6223B0" w14:textId="77777777" w:rsidR="00186BE9" w:rsidRDefault="00186BE9" w:rsidP="009B6EEE">
      <w:pPr>
        <w:pStyle w:val="Answer"/>
      </w:pPr>
      <w:r>
        <w:t>Recovery cutting</w:t>
      </w:r>
    </w:p>
    <w:p w14:paraId="55FFDDE5" w14:textId="77777777" w:rsidR="009B6EEE" w:rsidRDefault="009B6EEE">
      <w:pPr>
        <w:spacing w:after="160" w:line="225" w:lineRule="atLeast"/>
        <w:rPr>
          <w:rFonts w:eastAsia="Proxima Nova" w:cs="Proxima Nova"/>
        </w:rPr>
      </w:pPr>
      <w:r>
        <w:br w:type="page"/>
      </w:r>
    </w:p>
    <w:p w14:paraId="53F0748E" w14:textId="77777777" w:rsidR="00186BE9" w:rsidRDefault="00186BE9" w:rsidP="007C0C65">
      <w:pPr>
        <w:pStyle w:val="Question"/>
      </w:pPr>
      <w:r>
        <w:lastRenderedPageBreak/>
        <w:t>A leaf that consists of three or more small leaflets is known as a  _________</w:t>
      </w:r>
      <w:r w:rsidR="00CC61AC">
        <w:t>.</w:t>
      </w:r>
    </w:p>
    <w:p w14:paraId="4AB447AC" w14:textId="77777777" w:rsidR="00186BE9" w:rsidRDefault="00186BE9" w:rsidP="009B6EEE">
      <w:pPr>
        <w:pStyle w:val="Answer"/>
        <w:numPr>
          <w:ilvl w:val="0"/>
          <w:numId w:val="294"/>
        </w:numPr>
      </w:pPr>
      <w:r>
        <w:t xml:space="preserve">Compound leaf </w:t>
      </w:r>
    </w:p>
    <w:p w14:paraId="012E7465" w14:textId="77777777" w:rsidR="00186BE9" w:rsidRDefault="00186BE9" w:rsidP="009B6EEE">
      <w:pPr>
        <w:pStyle w:val="Answer"/>
      </w:pPr>
      <w:r>
        <w:t xml:space="preserve">Simple leaf </w:t>
      </w:r>
    </w:p>
    <w:p w14:paraId="6E33F12C" w14:textId="77777777" w:rsidR="00186BE9" w:rsidRDefault="00186BE9" w:rsidP="009B6EEE">
      <w:pPr>
        <w:pStyle w:val="Answer"/>
      </w:pPr>
      <w:r>
        <w:t xml:space="preserve">Needles </w:t>
      </w:r>
    </w:p>
    <w:p w14:paraId="59B824D0" w14:textId="77777777" w:rsidR="00186BE9" w:rsidRDefault="00186BE9" w:rsidP="009B6EEE">
      <w:pPr>
        <w:pStyle w:val="Answer"/>
      </w:pPr>
      <w:r>
        <w:t>Bundle leaf</w:t>
      </w:r>
    </w:p>
    <w:p w14:paraId="0869204C" w14:textId="77777777" w:rsidR="00186BE9" w:rsidRDefault="00186BE9" w:rsidP="007C0C65">
      <w:pPr>
        <w:pStyle w:val="Question"/>
      </w:pPr>
      <w:r>
        <w:t>The raw material that is used to make numerous amounts of paper products is referred to as _________</w:t>
      </w:r>
      <w:r w:rsidR="00CC61AC">
        <w:t>.</w:t>
      </w:r>
    </w:p>
    <w:p w14:paraId="4408CA31" w14:textId="77777777" w:rsidR="00186BE9" w:rsidRDefault="00186BE9" w:rsidP="009B6EEE">
      <w:pPr>
        <w:pStyle w:val="Answer"/>
        <w:numPr>
          <w:ilvl w:val="0"/>
          <w:numId w:val="295"/>
        </w:numPr>
      </w:pPr>
      <w:r>
        <w:t xml:space="preserve">Sawtimber </w:t>
      </w:r>
    </w:p>
    <w:p w14:paraId="204197B0" w14:textId="77777777" w:rsidR="00186BE9" w:rsidRDefault="00186BE9" w:rsidP="009B6EEE">
      <w:pPr>
        <w:pStyle w:val="Answer"/>
      </w:pPr>
      <w:r>
        <w:t xml:space="preserve">Pulpwood </w:t>
      </w:r>
    </w:p>
    <w:p w14:paraId="0F650545" w14:textId="77777777" w:rsidR="00186BE9" w:rsidRDefault="00186BE9" w:rsidP="009B6EEE">
      <w:pPr>
        <w:pStyle w:val="Answer"/>
      </w:pPr>
      <w:r>
        <w:t xml:space="preserve">Fuelwood </w:t>
      </w:r>
    </w:p>
    <w:p w14:paraId="3187E2BD" w14:textId="77777777" w:rsidR="00186BE9" w:rsidRDefault="00186BE9" w:rsidP="009B6EEE">
      <w:pPr>
        <w:pStyle w:val="Answer"/>
      </w:pPr>
      <w:r>
        <w:t>Pole Timber</w:t>
      </w:r>
    </w:p>
    <w:p w14:paraId="451228C1" w14:textId="77777777" w:rsidR="00186BE9" w:rsidRDefault="00186BE9" w:rsidP="007C0C65">
      <w:pPr>
        <w:pStyle w:val="Question"/>
      </w:pPr>
      <w:r>
        <w:t>This instrument is used to view two different aerial photographs at the same time converting the two images into a single view with three dimensions.</w:t>
      </w:r>
    </w:p>
    <w:p w14:paraId="64B24183" w14:textId="77777777" w:rsidR="00186BE9" w:rsidRDefault="00186BE9" w:rsidP="009B6EEE">
      <w:pPr>
        <w:pStyle w:val="Answer"/>
        <w:numPr>
          <w:ilvl w:val="0"/>
          <w:numId w:val="296"/>
        </w:numPr>
      </w:pPr>
      <w:r>
        <w:t xml:space="preserve">Reliscope  </w:t>
      </w:r>
    </w:p>
    <w:p w14:paraId="258830C8" w14:textId="77777777" w:rsidR="00186BE9" w:rsidRDefault="00186BE9" w:rsidP="009B6EEE">
      <w:pPr>
        <w:pStyle w:val="Answer"/>
      </w:pPr>
      <w:r>
        <w:t xml:space="preserve">Planimeter  </w:t>
      </w:r>
    </w:p>
    <w:p w14:paraId="74C43B99" w14:textId="77777777" w:rsidR="00186BE9" w:rsidRDefault="00186BE9" w:rsidP="009B6EEE">
      <w:pPr>
        <w:pStyle w:val="Answer"/>
      </w:pPr>
      <w:r>
        <w:t xml:space="preserve">Stereoscope  </w:t>
      </w:r>
    </w:p>
    <w:p w14:paraId="272F5FB5" w14:textId="77777777" w:rsidR="00186BE9" w:rsidRDefault="00186BE9" w:rsidP="009B6EEE">
      <w:pPr>
        <w:pStyle w:val="Answer"/>
      </w:pPr>
      <w:r>
        <w:t xml:space="preserve">Hypsometer </w:t>
      </w:r>
    </w:p>
    <w:p w14:paraId="5F7777CC" w14:textId="77777777" w:rsidR="00186BE9" w:rsidRDefault="00186BE9" w:rsidP="007C0C65">
      <w:pPr>
        <w:pStyle w:val="Question"/>
      </w:pPr>
      <w:r>
        <w:t>The rectangular survey system established a system of baselines that run east-west, and _____________ that run north-south.</w:t>
      </w:r>
    </w:p>
    <w:p w14:paraId="053BAD2C" w14:textId="77777777" w:rsidR="00186BE9" w:rsidRDefault="00186BE9" w:rsidP="009B6EEE">
      <w:pPr>
        <w:pStyle w:val="Answer"/>
        <w:numPr>
          <w:ilvl w:val="0"/>
          <w:numId w:val="297"/>
        </w:numPr>
      </w:pPr>
      <w:r>
        <w:t xml:space="preserve">Sections </w:t>
      </w:r>
    </w:p>
    <w:p w14:paraId="5D6F1F37" w14:textId="77777777" w:rsidR="00186BE9" w:rsidRDefault="00186BE9" w:rsidP="009B6EEE">
      <w:pPr>
        <w:pStyle w:val="Answer"/>
      </w:pPr>
      <w:r>
        <w:t>Principal meridians</w:t>
      </w:r>
    </w:p>
    <w:p w14:paraId="0B0D5D98" w14:textId="77777777" w:rsidR="00186BE9" w:rsidRDefault="00186BE9" w:rsidP="009B6EEE">
      <w:pPr>
        <w:pStyle w:val="Answer"/>
      </w:pPr>
      <w:r>
        <w:t xml:space="preserve">Townships </w:t>
      </w:r>
    </w:p>
    <w:p w14:paraId="1ACC572E" w14:textId="77777777" w:rsidR="00186BE9" w:rsidRDefault="00186BE9" w:rsidP="009B6EEE">
      <w:pPr>
        <w:pStyle w:val="Answer"/>
      </w:pPr>
      <w:r>
        <w:t xml:space="preserve">Metes and bounds </w:t>
      </w:r>
    </w:p>
    <w:p w14:paraId="2C3933B6" w14:textId="77777777" w:rsidR="00186BE9" w:rsidRDefault="00580827" w:rsidP="007C0C65">
      <w:pPr>
        <w:pStyle w:val="Question"/>
      </w:pPr>
      <w:r>
        <w:t xml:space="preserve"> </w:t>
      </w:r>
      <w:r w:rsidR="00186BE9">
        <w:t>_________ is the most abundant element in the atmosphere making up about 80% of the air supply.</w:t>
      </w:r>
    </w:p>
    <w:p w14:paraId="2981A935" w14:textId="77777777" w:rsidR="00186BE9" w:rsidRDefault="00186BE9" w:rsidP="009B6EEE">
      <w:pPr>
        <w:pStyle w:val="Answer"/>
        <w:numPr>
          <w:ilvl w:val="0"/>
          <w:numId w:val="298"/>
        </w:numPr>
      </w:pPr>
      <w:r>
        <w:t xml:space="preserve">Hydrogen  </w:t>
      </w:r>
    </w:p>
    <w:p w14:paraId="6E4512CB" w14:textId="77777777" w:rsidR="00186BE9" w:rsidRDefault="00186BE9" w:rsidP="009B6EEE">
      <w:pPr>
        <w:pStyle w:val="Answer"/>
      </w:pPr>
      <w:r>
        <w:t xml:space="preserve">Oxygen </w:t>
      </w:r>
    </w:p>
    <w:p w14:paraId="6AEEECF4" w14:textId="77777777" w:rsidR="00186BE9" w:rsidRDefault="00186BE9" w:rsidP="009B6EEE">
      <w:pPr>
        <w:pStyle w:val="Answer"/>
      </w:pPr>
      <w:r>
        <w:t xml:space="preserve">Nitrogen  </w:t>
      </w:r>
    </w:p>
    <w:p w14:paraId="6B054C8A" w14:textId="77777777" w:rsidR="00186BE9" w:rsidRDefault="00186BE9" w:rsidP="009B6EEE">
      <w:pPr>
        <w:pStyle w:val="Answer"/>
      </w:pPr>
      <w:r>
        <w:t xml:space="preserve">Carbon </w:t>
      </w:r>
    </w:p>
    <w:p w14:paraId="45564CBC" w14:textId="77777777" w:rsidR="009B6EEE" w:rsidRDefault="009B6EEE">
      <w:pPr>
        <w:spacing w:after="160" w:line="225" w:lineRule="atLeast"/>
        <w:rPr>
          <w:rFonts w:eastAsia="Proxima Nova" w:cs="Proxima Nova"/>
        </w:rPr>
      </w:pPr>
      <w:r>
        <w:br w:type="page"/>
      </w:r>
    </w:p>
    <w:p w14:paraId="1ACA92DA" w14:textId="77777777" w:rsidR="00186BE9" w:rsidRDefault="00186BE9" w:rsidP="007C0C65">
      <w:pPr>
        <w:pStyle w:val="Question"/>
      </w:pPr>
      <w:r>
        <w:lastRenderedPageBreak/>
        <w:t>A crack formed in wood during the drying process is referred to as what?</w:t>
      </w:r>
    </w:p>
    <w:p w14:paraId="687084C4" w14:textId="77777777" w:rsidR="00186BE9" w:rsidRDefault="00186BE9" w:rsidP="009B6EEE">
      <w:pPr>
        <w:pStyle w:val="Answer"/>
        <w:numPr>
          <w:ilvl w:val="0"/>
          <w:numId w:val="299"/>
        </w:numPr>
      </w:pPr>
      <w:r>
        <w:t>Cup</w:t>
      </w:r>
    </w:p>
    <w:p w14:paraId="3FA24FA9" w14:textId="77777777" w:rsidR="00186BE9" w:rsidRDefault="00186BE9" w:rsidP="009B6EEE">
      <w:pPr>
        <w:pStyle w:val="Answer"/>
      </w:pPr>
      <w:r>
        <w:t>Split</w:t>
      </w:r>
    </w:p>
    <w:p w14:paraId="50D6D4EB" w14:textId="77777777" w:rsidR="00186BE9" w:rsidRDefault="00186BE9" w:rsidP="009B6EEE">
      <w:pPr>
        <w:pStyle w:val="Answer"/>
      </w:pPr>
      <w:r>
        <w:t>Warp</w:t>
      </w:r>
    </w:p>
    <w:p w14:paraId="5CB322FF" w14:textId="77777777" w:rsidR="00186BE9" w:rsidRDefault="00186BE9" w:rsidP="009B6EEE">
      <w:pPr>
        <w:pStyle w:val="Answer"/>
      </w:pPr>
      <w:r>
        <w:t>Check</w:t>
      </w:r>
    </w:p>
    <w:p w14:paraId="5F52727E" w14:textId="77777777" w:rsidR="00186BE9" w:rsidRDefault="00186BE9" w:rsidP="007C0C65">
      <w:pPr>
        <w:pStyle w:val="Question"/>
      </w:pPr>
      <w:r>
        <w:t>This refers to the actions prescribed by the forester to improve the consumption, structure, condition, health and growth of even or uneven aged stands.</w:t>
      </w:r>
    </w:p>
    <w:p w14:paraId="78FF2E27" w14:textId="77777777" w:rsidR="00186BE9" w:rsidRDefault="00186BE9" w:rsidP="009B6EEE">
      <w:pPr>
        <w:pStyle w:val="Answer"/>
        <w:numPr>
          <w:ilvl w:val="0"/>
          <w:numId w:val="300"/>
        </w:numPr>
      </w:pPr>
      <w:r>
        <w:t xml:space="preserve">Healthy Forest Objectivity   </w:t>
      </w:r>
    </w:p>
    <w:p w14:paraId="709A7AF6" w14:textId="77777777" w:rsidR="00186BE9" w:rsidRDefault="00186BE9" w:rsidP="009B6EEE">
      <w:pPr>
        <w:pStyle w:val="Answer"/>
      </w:pPr>
      <w:r>
        <w:t>Timber Stand Improvement</w:t>
      </w:r>
    </w:p>
    <w:p w14:paraId="716C25AD" w14:textId="77777777" w:rsidR="00186BE9" w:rsidRDefault="00186BE9" w:rsidP="009B6EEE">
      <w:pPr>
        <w:pStyle w:val="Answer"/>
      </w:pPr>
      <w:r>
        <w:t>Carbon Sequestration</w:t>
      </w:r>
    </w:p>
    <w:p w14:paraId="5CEE56DB" w14:textId="77777777" w:rsidR="00186BE9" w:rsidRDefault="00186BE9" w:rsidP="009B6EEE">
      <w:pPr>
        <w:pStyle w:val="Answer"/>
      </w:pPr>
      <w:r>
        <w:t>Forest Health Logging</w:t>
      </w:r>
    </w:p>
    <w:p w14:paraId="3E86F6E3" w14:textId="77777777" w:rsidR="00186BE9" w:rsidRDefault="00186BE9" w:rsidP="007C0C65">
      <w:pPr>
        <w:pStyle w:val="Question"/>
      </w:pPr>
      <w:r>
        <w:t>Prior to be renamed the Forest Service, the Division of Forestry was created by the federal government in the Department of:</w:t>
      </w:r>
    </w:p>
    <w:p w14:paraId="5ABA2872" w14:textId="77777777" w:rsidR="00186BE9" w:rsidRDefault="00186BE9" w:rsidP="009B6EEE">
      <w:pPr>
        <w:pStyle w:val="Answer"/>
        <w:numPr>
          <w:ilvl w:val="0"/>
          <w:numId w:val="301"/>
        </w:numPr>
      </w:pPr>
      <w:r>
        <w:t xml:space="preserve">Agriculture </w:t>
      </w:r>
    </w:p>
    <w:p w14:paraId="32AE9048" w14:textId="77777777" w:rsidR="00186BE9" w:rsidRDefault="00186BE9" w:rsidP="009B6EEE">
      <w:pPr>
        <w:pStyle w:val="Answer"/>
      </w:pPr>
      <w:r>
        <w:t xml:space="preserve">Commerce </w:t>
      </w:r>
    </w:p>
    <w:p w14:paraId="6DE1DF16" w14:textId="77777777" w:rsidR="00186BE9" w:rsidRDefault="00186BE9" w:rsidP="009B6EEE">
      <w:pPr>
        <w:pStyle w:val="Answer"/>
      </w:pPr>
      <w:r>
        <w:t>Interior</w:t>
      </w:r>
    </w:p>
    <w:p w14:paraId="0D385365" w14:textId="77777777" w:rsidR="00186BE9" w:rsidRDefault="00186BE9" w:rsidP="009B6EEE">
      <w:pPr>
        <w:pStyle w:val="Answer"/>
      </w:pPr>
      <w:r>
        <w:t xml:space="preserve">Education </w:t>
      </w:r>
    </w:p>
    <w:p w14:paraId="44E3FBAB" w14:textId="77777777" w:rsidR="00186BE9" w:rsidRDefault="00186BE9" w:rsidP="009B6EEE">
      <w:pPr>
        <w:pStyle w:val="Answer"/>
      </w:pPr>
      <w:r>
        <w:t>Energy</w:t>
      </w:r>
    </w:p>
    <w:p w14:paraId="793AAEE0" w14:textId="77777777" w:rsidR="00186BE9" w:rsidRDefault="00580827" w:rsidP="007C0C65">
      <w:pPr>
        <w:pStyle w:val="Question"/>
      </w:pPr>
      <w:r>
        <w:t xml:space="preserve"> </w:t>
      </w:r>
      <w:r w:rsidR="00186BE9">
        <w:t>The larvae of bark beetles and some other insects cause considerable damage to which tree tissues:</w:t>
      </w:r>
    </w:p>
    <w:p w14:paraId="5B53CCD2" w14:textId="77777777" w:rsidR="00186BE9" w:rsidRDefault="00186BE9" w:rsidP="009B6EEE">
      <w:pPr>
        <w:pStyle w:val="Answer"/>
        <w:numPr>
          <w:ilvl w:val="0"/>
          <w:numId w:val="302"/>
        </w:numPr>
      </w:pPr>
      <w:r>
        <w:t xml:space="preserve">Phloem and xylem </w:t>
      </w:r>
    </w:p>
    <w:p w14:paraId="38E58176" w14:textId="77777777" w:rsidR="00186BE9" w:rsidRDefault="00186BE9" w:rsidP="009B6EEE">
      <w:pPr>
        <w:pStyle w:val="Answer"/>
      </w:pPr>
      <w:r>
        <w:t xml:space="preserve">Cambium and bark </w:t>
      </w:r>
    </w:p>
    <w:p w14:paraId="57A4584B" w14:textId="77777777" w:rsidR="00186BE9" w:rsidRDefault="00186BE9" w:rsidP="009B6EEE">
      <w:pPr>
        <w:pStyle w:val="Answer"/>
      </w:pPr>
      <w:r>
        <w:t xml:space="preserve">Heartwood and sapwood </w:t>
      </w:r>
    </w:p>
    <w:p w14:paraId="56DC1993" w14:textId="77777777" w:rsidR="00186BE9" w:rsidRDefault="00186BE9" w:rsidP="009B6EEE">
      <w:pPr>
        <w:pStyle w:val="Answer"/>
      </w:pPr>
      <w:r>
        <w:t xml:space="preserve">Leaves and roots </w:t>
      </w:r>
    </w:p>
    <w:p w14:paraId="54CDFE8F" w14:textId="77777777" w:rsidR="00186BE9" w:rsidRDefault="00186BE9" w:rsidP="009B6EEE">
      <w:pPr>
        <w:pStyle w:val="Answer"/>
      </w:pPr>
      <w:r>
        <w:t xml:space="preserve">Pith and cortex </w:t>
      </w:r>
    </w:p>
    <w:p w14:paraId="7DAB8BD6" w14:textId="77777777" w:rsidR="00186BE9" w:rsidRDefault="00186BE9" w:rsidP="007C0C65">
      <w:pPr>
        <w:pStyle w:val="Question"/>
      </w:pPr>
      <w:r>
        <w:t>Which of the following is not an acceptable method of measuring diameter at breast height?</w:t>
      </w:r>
    </w:p>
    <w:p w14:paraId="3920936B" w14:textId="77777777" w:rsidR="00186BE9" w:rsidRDefault="00186BE9" w:rsidP="009B6EEE">
      <w:pPr>
        <w:pStyle w:val="Answer"/>
        <w:numPr>
          <w:ilvl w:val="0"/>
          <w:numId w:val="303"/>
        </w:numPr>
      </w:pPr>
      <w:r>
        <w:t xml:space="preserve">Tree caliper </w:t>
      </w:r>
    </w:p>
    <w:p w14:paraId="31C44152" w14:textId="77777777" w:rsidR="00186BE9" w:rsidRDefault="00186BE9" w:rsidP="009B6EEE">
      <w:pPr>
        <w:pStyle w:val="Answer"/>
      </w:pPr>
      <w:r>
        <w:t xml:space="preserve">Logger’s tape </w:t>
      </w:r>
    </w:p>
    <w:p w14:paraId="510AAB46" w14:textId="77777777" w:rsidR="00186BE9" w:rsidRDefault="00186BE9" w:rsidP="009B6EEE">
      <w:pPr>
        <w:pStyle w:val="Answer"/>
      </w:pPr>
      <w:r>
        <w:t xml:space="preserve">Biltmore stick </w:t>
      </w:r>
    </w:p>
    <w:p w14:paraId="21597705" w14:textId="77777777" w:rsidR="00214B59" w:rsidRDefault="00186BE9" w:rsidP="009B6EEE">
      <w:pPr>
        <w:pStyle w:val="Answer"/>
      </w:pPr>
      <w:r>
        <w:t>Ruler</w:t>
      </w:r>
    </w:p>
    <w:p w14:paraId="0037C573" w14:textId="77777777" w:rsidR="009B6EEE" w:rsidRDefault="009B6EEE">
      <w:pPr>
        <w:spacing w:after="160" w:line="225" w:lineRule="atLeast"/>
        <w:rPr>
          <w:rFonts w:eastAsia="Proxima Nova" w:cs="Proxima Nova"/>
        </w:rPr>
      </w:pPr>
      <w:r>
        <w:br w:type="page"/>
      </w:r>
    </w:p>
    <w:p w14:paraId="769E7CF4" w14:textId="77777777" w:rsidR="00186BE9" w:rsidRDefault="00186BE9" w:rsidP="007C0C65">
      <w:pPr>
        <w:pStyle w:val="Question"/>
      </w:pPr>
      <w:r>
        <w:lastRenderedPageBreak/>
        <w:t>The process in which trees and other plants capture the energy obtained from sunlight is known as _________.</w:t>
      </w:r>
    </w:p>
    <w:p w14:paraId="392C94FA" w14:textId="77777777" w:rsidR="00186BE9" w:rsidRDefault="00186BE9" w:rsidP="009B6EEE">
      <w:pPr>
        <w:pStyle w:val="Answer"/>
        <w:numPr>
          <w:ilvl w:val="0"/>
          <w:numId w:val="304"/>
        </w:numPr>
      </w:pPr>
      <w:r>
        <w:t xml:space="preserve">Mitosis </w:t>
      </w:r>
    </w:p>
    <w:p w14:paraId="7E5C181A" w14:textId="77777777" w:rsidR="00186BE9" w:rsidRDefault="00186BE9" w:rsidP="009B6EEE">
      <w:pPr>
        <w:pStyle w:val="Answer"/>
      </w:pPr>
      <w:r>
        <w:t xml:space="preserve">Carbon Cycle </w:t>
      </w:r>
    </w:p>
    <w:p w14:paraId="2E15A31E" w14:textId="77777777" w:rsidR="00186BE9" w:rsidRDefault="00186BE9" w:rsidP="009B6EEE">
      <w:pPr>
        <w:pStyle w:val="Answer"/>
      </w:pPr>
      <w:r>
        <w:t xml:space="preserve">Photosynthesis </w:t>
      </w:r>
    </w:p>
    <w:p w14:paraId="0F1F918A" w14:textId="77777777" w:rsidR="00186BE9" w:rsidRDefault="00186BE9" w:rsidP="009B6EEE">
      <w:pPr>
        <w:pStyle w:val="Answer"/>
      </w:pPr>
      <w:r>
        <w:t xml:space="preserve">Chlorophyll Process </w:t>
      </w:r>
    </w:p>
    <w:p w14:paraId="491F143A" w14:textId="77777777" w:rsidR="00186BE9" w:rsidRDefault="00186BE9" w:rsidP="007C0C65">
      <w:pPr>
        <w:pStyle w:val="Question"/>
      </w:pPr>
      <w:r>
        <w:t xml:space="preserve"> A growth that arises from an infection caused by fungi inside the tree is referred to as a _______.</w:t>
      </w:r>
    </w:p>
    <w:p w14:paraId="4857DEA5" w14:textId="77777777" w:rsidR="00186BE9" w:rsidRDefault="00186BE9" w:rsidP="009B6EEE">
      <w:pPr>
        <w:pStyle w:val="Answer"/>
        <w:numPr>
          <w:ilvl w:val="0"/>
          <w:numId w:val="305"/>
        </w:numPr>
      </w:pPr>
      <w:r>
        <w:t xml:space="preserve">Conk </w:t>
      </w:r>
    </w:p>
    <w:p w14:paraId="6E053728" w14:textId="77777777" w:rsidR="00186BE9" w:rsidRDefault="00186BE9" w:rsidP="009B6EEE">
      <w:pPr>
        <w:pStyle w:val="Answer"/>
      </w:pPr>
      <w:r>
        <w:t xml:space="preserve">Sprout </w:t>
      </w:r>
    </w:p>
    <w:p w14:paraId="5921E3DA" w14:textId="77777777" w:rsidR="00186BE9" w:rsidRDefault="00186BE9" w:rsidP="009B6EEE">
      <w:pPr>
        <w:pStyle w:val="Answer"/>
      </w:pPr>
      <w:r>
        <w:t xml:space="preserve">Spore </w:t>
      </w:r>
    </w:p>
    <w:p w14:paraId="042F18D0" w14:textId="77777777" w:rsidR="00186BE9" w:rsidRDefault="00186BE9" w:rsidP="009B6EEE">
      <w:pPr>
        <w:pStyle w:val="Answer"/>
      </w:pPr>
      <w:r>
        <w:t xml:space="preserve">Sucker </w:t>
      </w:r>
    </w:p>
    <w:p w14:paraId="1DD78548" w14:textId="77777777" w:rsidR="00186BE9" w:rsidRDefault="00186BE9" w:rsidP="007C0C65">
      <w:pPr>
        <w:pStyle w:val="Question"/>
      </w:pPr>
      <w:r>
        <w:t xml:space="preserve"> ________ is the square feet of all trees measured at DBH on an acre.</w:t>
      </w:r>
    </w:p>
    <w:p w14:paraId="7020EAF4" w14:textId="77777777" w:rsidR="00186BE9" w:rsidRDefault="00186BE9" w:rsidP="009B6EEE">
      <w:pPr>
        <w:pStyle w:val="Answer"/>
        <w:numPr>
          <w:ilvl w:val="0"/>
          <w:numId w:val="306"/>
        </w:numPr>
      </w:pPr>
      <w:r>
        <w:t xml:space="preserve">Basal Area </w:t>
      </w:r>
    </w:p>
    <w:p w14:paraId="39E27DA4" w14:textId="77777777" w:rsidR="00186BE9" w:rsidRDefault="00186BE9" w:rsidP="009B6EEE">
      <w:pPr>
        <w:pStyle w:val="Answer"/>
      </w:pPr>
      <w:r>
        <w:t xml:space="preserve">Board Feet </w:t>
      </w:r>
    </w:p>
    <w:p w14:paraId="40FABEBD" w14:textId="77777777" w:rsidR="00186BE9" w:rsidRDefault="00186BE9" w:rsidP="009B6EEE">
      <w:pPr>
        <w:pStyle w:val="Answer"/>
      </w:pPr>
      <w:r>
        <w:t xml:space="preserve">Cubic Foot </w:t>
      </w:r>
    </w:p>
    <w:p w14:paraId="6E744168" w14:textId="77777777" w:rsidR="00186BE9" w:rsidRDefault="00186BE9" w:rsidP="009B6EEE">
      <w:pPr>
        <w:pStyle w:val="Answer"/>
      </w:pPr>
      <w:r>
        <w:t xml:space="preserve">Surface Area </w:t>
      </w:r>
    </w:p>
    <w:p w14:paraId="7CFE306F" w14:textId="77777777" w:rsidR="00186BE9" w:rsidRDefault="00186BE9" w:rsidP="007C0C65">
      <w:pPr>
        <w:pStyle w:val="Question"/>
      </w:pPr>
      <w:r>
        <w:t xml:space="preserve">The _______________ is a measurement of the quality of the soil for a particular tree species and is based on the height of the dominant trees at a specific age. </w:t>
      </w:r>
    </w:p>
    <w:p w14:paraId="3E9503B1" w14:textId="77777777" w:rsidR="00186BE9" w:rsidRDefault="00186BE9" w:rsidP="009B6EEE">
      <w:pPr>
        <w:pStyle w:val="Answer"/>
        <w:numPr>
          <w:ilvl w:val="0"/>
          <w:numId w:val="307"/>
        </w:numPr>
      </w:pPr>
      <w:r>
        <w:t xml:space="preserve">Topography  </w:t>
      </w:r>
    </w:p>
    <w:p w14:paraId="75BB7065" w14:textId="77777777" w:rsidR="00186BE9" w:rsidRDefault="00186BE9" w:rsidP="009B6EEE">
      <w:pPr>
        <w:pStyle w:val="Answer"/>
      </w:pPr>
      <w:r>
        <w:t xml:space="preserve">Site productivity  </w:t>
      </w:r>
    </w:p>
    <w:p w14:paraId="32D3BD64" w14:textId="77777777" w:rsidR="00186BE9" w:rsidRDefault="00186BE9" w:rsidP="009B6EEE">
      <w:pPr>
        <w:pStyle w:val="Answer"/>
      </w:pPr>
      <w:r>
        <w:t xml:space="preserve">Site index </w:t>
      </w:r>
    </w:p>
    <w:p w14:paraId="001571FC" w14:textId="77777777" w:rsidR="00186BE9" w:rsidRDefault="00186BE9" w:rsidP="009B6EEE">
      <w:pPr>
        <w:pStyle w:val="Answer"/>
      </w:pPr>
      <w:r>
        <w:t xml:space="preserve">Stocking  </w:t>
      </w:r>
    </w:p>
    <w:p w14:paraId="51C27D0E" w14:textId="77777777" w:rsidR="00186BE9" w:rsidRDefault="00186BE9" w:rsidP="007C0C65">
      <w:pPr>
        <w:pStyle w:val="Question"/>
      </w:pPr>
      <w:r>
        <w:t xml:space="preserve"> Fire-dependent ecosystems contain organisms with special adaptations that enable them to survive fire and/or use the fire to their advantage. An example of a fire-dependent tree is _______________</w:t>
      </w:r>
      <w:r w:rsidR="00CC61AC">
        <w:t>.</w:t>
      </w:r>
    </w:p>
    <w:p w14:paraId="2D4457E2" w14:textId="77777777" w:rsidR="00186BE9" w:rsidRDefault="00186BE9" w:rsidP="009B6EEE">
      <w:pPr>
        <w:pStyle w:val="Answer"/>
        <w:numPr>
          <w:ilvl w:val="0"/>
          <w:numId w:val="308"/>
        </w:numPr>
      </w:pPr>
      <w:r>
        <w:t xml:space="preserve">Bald cypress  </w:t>
      </w:r>
    </w:p>
    <w:p w14:paraId="31EC3964" w14:textId="77777777" w:rsidR="00186BE9" w:rsidRDefault="00186BE9" w:rsidP="009B6EEE">
      <w:pPr>
        <w:pStyle w:val="Answer"/>
      </w:pPr>
      <w:r>
        <w:t xml:space="preserve">Longleaf pine  </w:t>
      </w:r>
    </w:p>
    <w:p w14:paraId="4E628552" w14:textId="77777777" w:rsidR="00186BE9" w:rsidRDefault="00186BE9" w:rsidP="009B6EEE">
      <w:pPr>
        <w:pStyle w:val="Answer"/>
      </w:pPr>
      <w:r>
        <w:t xml:space="preserve">Virginia pine  </w:t>
      </w:r>
    </w:p>
    <w:p w14:paraId="34A18C62" w14:textId="77777777" w:rsidR="00186BE9" w:rsidRDefault="00186BE9" w:rsidP="009B6EEE">
      <w:pPr>
        <w:pStyle w:val="Answer"/>
      </w:pPr>
      <w:r>
        <w:t xml:space="preserve">Red cedar  </w:t>
      </w:r>
    </w:p>
    <w:p w14:paraId="34934D2A" w14:textId="77777777" w:rsidR="009B6EEE" w:rsidRDefault="009B6EEE">
      <w:pPr>
        <w:spacing w:after="160" w:line="225" w:lineRule="atLeast"/>
        <w:rPr>
          <w:rFonts w:eastAsia="Proxima Nova" w:cs="Proxima Nova"/>
        </w:rPr>
      </w:pPr>
      <w:r>
        <w:br w:type="page"/>
      </w:r>
    </w:p>
    <w:p w14:paraId="12041BA1" w14:textId="77777777" w:rsidR="00186BE9" w:rsidRDefault="00186BE9" w:rsidP="007C0C65">
      <w:pPr>
        <w:pStyle w:val="Question"/>
      </w:pPr>
      <w:r>
        <w:lastRenderedPageBreak/>
        <w:t>This is a systematic survey to gather information necessary for forest management planning.</w:t>
      </w:r>
    </w:p>
    <w:p w14:paraId="42A49B06" w14:textId="77777777" w:rsidR="00186BE9" w:rsidRDefault="00186BE9" w:rsidP="009B6EEE">
      <w:pPr>
        <w:pStyle w:val="Answer"/>
        <w:numPr>
          <w:ilvl w:val="0"/>
          <w:numId w:val="309"/>
        </w:numPr>
      </w:pPr>
      <w:r>
        <w:t>Log Scale</w:t>
      </w:r>
      <w:r>
        <w:tab/>
      </w:r>
    </w:p>
    <w:p w14:paraId="3FDBFD1C" w14:textId="77777777" w:rsidR="00186BE9" w:rsidRDefault="00186BE9" w:rsidP="009B6EEE">
      <w:pPr>
        <w:pStyle w:val="Answer"/>
      </w:pPr>
      <w:r>
        <w:t>Quality Inspection</w:t>
      </w:r>
    </w:p>
    <w:p w14:paraId="758A0365" w14:textId="77777777" w:rsidR="00186BE9" w:rsidRDefault="00186BE9" w:rsidP="009B6EEE">
      <w:pPr>
        <w:pStyle w:val="Answer"/>
      </w:pPr>
      <w:r>
        <w:t>Timber Stand Improvement</w:t>
      </w:r>
    </w:p>
    <w:p w14:paraId="4AB12CEE" w14:textId="77777777" w:rsidR="00186BE9" w:rsidRDefault="00186BE9" w:rsidP="009B6EEE">
      <w:pPr>
        <w:pStyle w:val="Answer"/>
      </w:pPr>
      <w:r>
        <w:t xml:space="preserve">Timber Cruise </w:t>
      </w:r>
    </w:p>
    <w:p w14:paraId="0A158E64" w14:textId="77777777" w:rsidR="00186BE9" w:rsidRDefault="00580827" w:rsidP="007C0C65">
      <w:pPr>
        <w:pStyle w:val="Question"/>
      </w:pPr>
      <w:r>
        <w:t xml:space="preserve"> </w:t>
      </w:r>
      <w:r w:rsidR="00186BE9">
        <w:t>___________ refers to the human perception of natural beauty.</w:t>
      </w:r>
    </w:p>
    <w:p w14:paraId="78044354" w14:textId="77777777" w:rsidR="00186BE9" w:rsidRDefault="00186BE9" w:rsidP="009B6EEE">
      <w:pPr>
        <w:pStyle w:val="Answer"/>
        <w:numPr>
          <w:ilvl w:val="0"/>
          <w:numId w:val="310"/>
        </w:numPr>
      </w:pPr>
      <w:r>
        <w:t>Aesthetics</w:t>
      </w:r>
    </w:p>
    <w:p w14:paraId="5697E5C6" w14:textId="77777777" w:rsidR="00186BE9" w:rsidRDefault="00186BE9" w:rsidP="009B6EEE">
      <w:pPr>
        <w:pStyle w:val="Answer"/>
      </w:pPr>
      <w:r>
        <w:t>Nature Watching</w:t>
      </w:r>
    </w:p>
    <w:p w14:paraId="1C56CB4D" w14:textId="77777777" w:rsidR="00186BE9" w:rsidRDefault="00186BE9" w:rsidP="009B6EEE">
      <w:pPr>
        <w:pStyle w:val="Answer"/>
      </w:pPr>
      <w:r>
        <w:t>Beautification</w:t>
      </w:r>
    </w:p>
    <w:p w14:paraId="48C211CE" w14:textId="77777777" w:rsidR="00186BE9" w:rsidRDefault="00186BE9" w:rsidP="009B6EEE">
      <w:pPr>
        <w:pStyle w:val="Answer"/>
      </w:pPr>
      <w:r>
        <w:t xml:space="preserve">Viewshed </w:t>
      </w:r>
    </w:p>
    <w:p w14:paraId="5831D497" w14:textId="77777777" w:rsidR="00186BE9" w:rsidRDefault="00186BE9" w:rsidP="007C0C65">
      <w:pPr>
        <w:pStyle w:val="Question"/>
      </w:pPr>
      <w:r>
        <w:t>Which of the following is an application of remote sensing in forestry?</w:t>
      </w:r>
    </w:p>
    <w:p w14:paraId="0AB58D02" w14:textId="77777777" w:rsidR="00186BE9" w:rsidRDefault="00186BE9" w:rsidP="009B6EEE">
      <w:pPr>
        <w:pStyle w:val="Answer"/>
        <w:numPr>
          <w:ilvl w:val="0"/>
          <w:numId w:val="311"/>
        </w:numPr>
      </w:pPr>
      <w:r>
        <w:t xml:space="preserve">Measuring tree height and canopy density </w:t>
      </w:r>
    </w:p>
    <w:p w14:paraId="71EF4BA2" w14:textId="77777777" w:rsidR="00186BE9" w:rsidRDefault="00186BE9" w:rsidP="009B6EEE">
      <w:pPr>
        <w:pStyle w:val="Answer"/>
      </w:pPr>
      <w:r>
        <w:t xml:space="preserve">Counting the number of tree roots in a forest </w:t>
      </w:r>
    </w:p>
    <w:p w14:paraId="043571C1" w14:textId="77777777" w:rsidR="00186BE9" w:rsidRDefault="00186BE9" w:rsidP="009B6EEE">
      <w:pPr>
        <w:pStyle w:val="Answer"/>
      </w:pPr>
      <w:r>
        <w:t xml:space="preserve">Determining the exact age of each tree </w:t>
      </w:r>
    </w:p>
    <w:p w14:paraId="11599BCF" w14:textId="77777777" w:rsidR="00186BE9" w:rsidRDefault="00186BE9" w:rsidP="009B6EEE">
      <w:pPr>
        <w:pStyle w:val="Answer"/>
      </w:pPr>
      <w:r>
        <w:t xml:space="preserve">Monitoring the health of forest animals </w:t>
      </w:r>
    </w:p>
    <w:p w14:paraId="35BB0B7F" w14:textId="77777777" w:rsidR="00186BE9" w:rsidRDefault="00186BE9" w:rsidP="009B6EEE">
      <w:pPr>
        <w:pStyle w:val="Answer"/>
      </w:pPr>
      <w:r>
        <w:t>Analyzing soil composition</w:t>
      </w:r>
    </w:p>
    <w:p w14:paraId="63B4E2EC" w14:textId="77777777" w:rsidR="00186BE9" w:rsidRDefault="00580827" w:rsidP="007C0C65">
      <w:pPr>
        <w:pStyle w:val="Question"/>
      </w:pPr>
      <w:r>
        <w:t xml:space="preserve"> </w:t>
      </w:r>
      <w:r w:rsidR="00186BE9">
        <w:t>A type of cruising where all timber within a line of specific width, usually 1 chain, is measured is called:</w:t>
      </w:r>
    </w:p>
    <w:p w14:paraId="2D726522" w14:textId="77777777" w:rsidR="00186BE9" w:rsidRDefault="00186BE9" w:rsidP="009B6EEE">
      <w:pPr>
        <w:pStyle w:val="Answer"/>
        <w:numPr>
          <w:ilvl w:val="0"/>
          <w:numId w:val="312"/>
        </w:numPr>
      </w:pPr>
      <w:r>
        <w:t xml:space="preserve">Fixed plot cruise </w:t>
      </w:r>
    </w:p>
    <w:p w14:paraId="189E8453" w14:textId="77777777" w:rsidR="00186BE9" w:rsidRDefault="00186BE9" w:rsidP="009B6EEE">
      <w:pPr>
        <w:pStyle w:val="Answer"/>
      </w:pPr>
      <w:r>
        <w:t xml:space="preserve">Variable plot cruise </w:t>
      </w:r>
    </w:p>
    <w:p w14:paraId="144715C2" w14:textId="77777777" w:rsidR="00186BE9" w:rsidRDefault="00186BE9" w:rsidP="009B6EEE">
      <w:pPr>
        <w:pStyle w:val="Answer"/>
      </w:pPr>
      <w:r>
        <w:t>Line cruise</w:t>
      </w:r>
    </w:p>
    <w:p w14:paraId="061A7066" w14:textId="77777777" w:rsidR="00186BE9" w:rsidRDefault="00186BE9" w:rsidP="009B6EEE">
      <w:pPr>
        <w:pStyle w:val="Answer"/>
      </w:pPr>
      <w:r>
        <w:t>Strip cruise</w:t>
      </w:r>
    </w:p>
    <w:p w14:paraId="3F56A005" w14:textId="77777777" w:rsidR="00186BE9" w:rsidRDefault="00186BE9" w:rsidP="009B6EEE">
      <w:pPr>
        <w:pStyle w:val="Answer"/>
      </w:pPr>
      <w:r>
        <w:t>Line-plot cruise</w:t>
      </w:r>
    </w:p>
    <w:p w14:paraId="7945A4AC" w14:textId="77777777" w:rsidR="00186BE9" w:rsidRDefault="00186BE9" w:rsidP="007C0C65">
      <w:pPr>
        <w:pStyle w:val="Question"/>
      </w:pPr>
      <w:r>
        <w:t>When using the coppice method or spout method of regenerating trees, it is important to cut all trees in a stand at the same time because:</w:t>
      </w:r>
    </w:p>
    <w:p w14:paraId="7FCB57E9" w14:textId="77777777" w:rsidR="00186BE9" w:rsidRDefault="00186BE9" w:rsidP="009B6EEE">
      <w:pPr>
        <w:pStyle w:val="Answer"/>
        <w:numPr>
          <w:ilvl w:val="0"/>
          <w:numId w:val="313"/>
        </w:numPr>
      </w:pPr>
      <w:r>
        <w:t>Trees are believed to release hormones into the soil that inhibit sprouting</w:t>
      </w:r>
    </w:p>
    <w:p w14:paraId="36F8888C" w14:textId="77777777" w:rsidR="00186BE9" w:rsidRDefault="00186BE9" w:rsidP="009B6EEE">
      <w:pPr>
        <w:pStyle w:val="Answer"/>
      </w:pPr>
      <w:r>
        <w:t xml:space="preserve">It ensures uniform light conditions for new sprouts. </w:t>
      </w:r>
    </w:p>
    <w:p w14:paraId="779B22EC" w14:textId="77777777" w:rsidR="00186BE9" w:rsidRDefault="00186BE9" w:rsidP="009B6EEE">
      <w:pPr>
        <w:pStyle w:val="Answer"/>
      </w:pPr>
      <w:r>
        <w:t xml:space="preserve">It maximizes the economic value of the timber. </w:t>
      </w:r>
    </w:p>
    <w:p w14:paraId="15979D31" w14:textId="77777777" w:rsidR="00186BE9" w:rsidRDefault="00186BE9" w:rsidP="009B6EEE">
      <w:pPr>
        <w:pStyle w:val="Answer"/>
      </w:pPr>
      <w:r>
        <w:t xml:space="preserve">It prevents soil erosion more effectively. </w:t>
      </w:r>
    </w:p>
    <w:p w14:paraId="7476122D" w14:textId="77777777" w:rsidR="00186BE9" w:rsidRDefault="00186BE9" w:rsidP="009B6EEE">
      <w:pPr>
        <w:pStyle w:val="Answer"/>
      </w:pPr>
      <w:r>
        <w:t xml:space="preserve">It promotes wildlife habitat diversity. </w:t>
      </w:r>
    </w:p>
    <w:p w14:paraId="70A43D15" w14:textId="77777777" w:rsidR="009B6EEE" w:rsidRDefault="009B6EEE">
      <w:pPr>
        <w:spacing w:after="160" w:line="225" w:lineRule="atLeast"/>
        <w:rPr>
          <w:rFonts w:eastAsia="Proxima Nova" w:cs="Proxima Nova"/>
        </w:rPr>
      </w:pPr>
      <w:r>
        <w:br w:type="page"/>
      </w:r>
    </w:p>
    <w:p w14:paraId="67C84ED4" w14:textId="77777777" w:rsidR="00186BE9" w:rsidRDefault="00186BE9" w:rsidP="007C0C65">
      <w:pPr>
        <w:pStyle w:val="Question"/>
      </w:pPr>
      <w:r>
        <w:lastRenderedPageBreak/>
        <w:t xml:space="preserve"> Silviculture is the _______and science of tree production.</w:t>
      </w:r>
    </w:p>
    <w:p w14:paraId="0A851321" w14:textId="77777777" w:rsidR="00186BE9" w:rsidRDefault="00186BE9" w:rsidP="009B6EEE">
      <w:pPr>
        <w:pStyle w:val="Answer"/>
        <w:numPr>
          <w:ilvl w:val="0"/>
          <w:numId w:val="314"/>
        </w:numPr>
      </w:pPr>
      <w:r>
        <w:t xml:space="preserve">Chemistry </w:t>
      </w:r>
    </w:p>
    <w:p w14:paraId="2E3B92FC" w14:textId="77777777" w:rsidR="00186BE9" w:rsidRDefault="00186BE9" w:rsidP="009B6EEE">
      <w:pPr>
        <w:pStyle w:val="Answer"/>
      </w:pPr>
      <w:r>
        <w:t xml:space="preserve">Art </w:t>
      </w:r>
    </w:p>
    <w:p w14:paraId="3E8297A7" w14:textId="77777777" w:rsidR="00186BE9" w:rsidRDefault="00186BE9" w:rsidP="009B6EEE">
      <w:pPr>
        <w:pStyle w:val="Answer"/>
      </w:pPr>
      <w:r>
        <w:t xml:space="preserve">Research </w:t>
      </w:r>
    </w:p>
    <w:p w14:paraId="3300ADCC" w14:textId="77777777" w:rsidR="00186BE9" w:rsidRDefault="00186BE9" w:rsidP="009B6EEE">
      <w:pPr>
        <w:pStyle w:val="Answer"/>
      </w:pPr>
      <w:r>
        <w:t>Management</w:t>
      </w:r>
    </w:p>
    <w:p w14:paraId="3C183391" w14:textId="77777777" w:rsidR="00186BE9" w:rsidRDefault="00186BE9" w:rsidP="007C0C65">
      <w:pPr>
        <w:pStyle w:val="Question"/>
      </w:pPr>
      <w:r>
        <w:t xml:space="preserve"> An acre is a land area equal to ________square feet. </w:t>
      </w:r>
    </w:p>
    <w:p w14:paraId="077F0DF5" w14:textId="77777777" w:rsidR="00186BE9" w:rsidRDefault="00186BE9" w:rsidP="009B6EEE">
      <w:pPr>
        <w:pStyle w:val="Answer"/>
        <w:numPr>
          <w:ilvl w:val="0"/>
          <w:numId w:val="315"/>
        </w:numPr>
      </w:pPr>
      <w:r>
        <w:t xml:space="preserve">43,560 </w:t>
      </w:r>
    </w:p>
    <w:p w14:paraId="30472009" w14:textId="77777777" w:rsidR="00186BE9" w:rsidRDefault="00186BE9" w:rsidP="009B6EEE">
      <w:pPr>
        <w:pStyle w:val="Answer"/>
      </w:pPr>
      <w:r>
        <w:t xml:space="preserve">640 </w:t>
      </w:r>
    </w:p>
    <w:p w14:paraId="33A4BD4E" w14:textId="77777777" w:rsidR="00186BE9" w:rsidRDefault="00186BE9" w:rsidP="009B6EEE">
      <w:pPr>
        <w:pStyle w:val="Answer"/>
      </w:pPr>
      <w:r>
        <w:t xml:space="preserve">100 </w:t>
      </w:r>
    </w:p>
    <w:p w14:paraId="51FF307A" w14:textId="77777777" w:rsidR="00186BE9" w:rsidRDefault="00186BE9" w:rsidP="009B6EEE">
      <w:pPr>
        <w:pStyle w:val="Answer"/>
      </w:pPr>
      <w:r>
        <w:t xml:space="preserve">66 </w:t>
      </w:r>
    </w:p>
    <w:p w14:paraId="45F39BAD" w14:textId="77777777" w:rsidR="00186BE9" w:rsidRDefault="00186BE9" w:rsidP="007C0C65">
      <w:pPr>
        <w:pStyle w:val="Question"/>
      </w:pPr>
      <w:r>
        <w:t xml:space="preserve"> A population of trees consisting of a single variety species is called ________</w:t>
      </w:r>
      <w:r w:rsidR="00CC61AC">
        <w:t>.</w:t>
      </w:r>
    </w:p>
    <w:p w14:paraId="2DA81025" w14:textId="77777777" w:rsidR="00186BE9" w:rsidRDefault="00186BE9" w:rsidP="009B6EEE">
      <w:pPr>
        <w:pStyle w:val="Answer"/>
        <w:numPr>
          <w:ilvl w:val="0"/>
          <w:numId w:val="316"/>
        </w:numPr>
      </w:pPr>
      <w:r>
        <w:t xml:space="preserve">Monoculture </w:t>
      </w:r>
    </w:p>
    <w:p w14:paraId="23801C2E" w14:textId="77777777" w:rsidR="00186BE9" w:rsidRDefault="00186BE9" w:rsidP="009B6EEE">
      <w:pPr>
        <w:pStyle w:val="Answer"/>
      </w:pPr>
      <w:r>
        <w:t xml:space="preserve">Single Tree Selection </w:t>
      </w:r>
    </w:p>
    <w:p w14:paraId="04C5E828" w14:textId="77777777" w:rsidR="00186BE9" w:rsidRDefault="00186BE9" w:rsidP="009B6EEE">
      <w:pPr>
        <w:pStyle w:val="Answer"/>
      </w:pPr>
      <w:r>
        <w:t xml:space="preserve">One-age Stand </w:t>
      </w:r>
    </w:p>
    <w:p w14:paraId="3767F909" w14:textId="77777777" w:rsidR="00186BE9" w:rsidRDefault="00186BE9" w:rsidP="009B6EEE">
      <w:pPr>
        <w:pStyle w:val="Answer"/>
      </w:pPr>
      <w:r>
        <w:t xml:space="preserve">Natural Regeneration </w:t>
      </w:r>
    </w:p>
    <w:p w14:paraId="2AC99215" w14:textId="77777777" w:rsidR="00186BE9" w:rsidRDefault="00580827" w:rsidP="007C0C65">
      <w:pPr>
        <w:pStyle w:val="Question"/>
      </w:pPr>
      <w:r>
        <w:t xml:space="preserve"> </w:t>
      </w:r>
      <w:r w:rsidR="00186BE9">
        <w:t>Which of the trees below display a compound leaf with an opposite arrangement.</w:t>
      </w:r>
    </w:p>
    <w:p w14:paraId="11F5F1DE" w14:textId="77777777" w:rsidR="00186BE9" w:rsidRDefault="00186BE9" w:rsidP="009B6EEE">
      <w:pPr>
        <w:pStyle w:val="Answer"/>
        <w:numPr>
          <w:ilvl w:val="0"/>
          <w:numId w:val="317"/>
        </w:numPr>
      </w:pPr>
      <w:r>
        <w:t xml:space="preserve">American beech  </w:t>
      </w:r>
    </w:p>
    <w:p w14:paraId="234C9B01" w14:textId="77777777" w:rsidR="00186BE9" w:rsidRDefault="00186BE9" w:rsidP="009B6EEE">
      <w:pPr>
        <w:pStyle w:val="Answer"/>
      </w:pPr>
      <w:r>
        <w:t xml:space="preserve">Red maple  </w:t>
      </w:r>
    </w:p>
    <w:p w14:paraId="4CE34889" w14:textId="77777777" w:rsidR="00186BE9" w:rsidRDefault="00186BE9" w:rsidP="009B6EEE">
      <w:pPr>
        <w:pStyle w:val="Answer"/>
      </w:pPr>
      <w:r>
        <w:t xml:space="preserve">Shagbark hickory  </w:t>
      </w:r>
    </w:p>
    <w:p w14:paraId="46627B13" w14:textId="77777777" w:rsidR="00186BE9" w:rsidRDefault="00186BE9" w:rsidP="009B6EEE">
      <w:pPr>
        <w:pStyle w:val="Answer"/>
      </w:pPr>
      <w:r>
        <w:t xml:space="preserve">White ash  </w:t>
      </w:r>
    </w:p>
    <w:p w14:paraId="4B18506F" w14:textId="77777777" w:rsidR="00186BE9" w:rsidRDefault="00186BE9" w:rsidP="007C0C65">
      <w:pPr>
        <w:pStyle w:val="Question"/>
      </w:pPr>
      <w:r>
        <w:t>A ___________ is a formula or table that gives the volume of a log in merchantable log products, based on its diameter and length.</w:t>
      </w:r>
    </w:p>
    <w:p w14:paraId="7ED28591" w14:textId="77777777" w:rsidR="00186BE9" w:rsidRDefault="00186BE9" w:rsidP="009B6EEE">
      <w:pPr>
        <w:pStyle w:val="Answer"/>
        <w:numPr>
          <w:ilvl w:val="0"/>
          <w:numId w:val="318"/>
        </w:numPr>
      </w:pPr>
      <w:r>
        <w:t xml:space="preserve">Form class  </w:t>
      </w:r>
    </w:p>
    <w:p w14:paraId="6D5B044F" w14:textId="77777777" w:rsidR="00186BE9" w:rsidRDefault="00186BE9" w:rsidP="009B6EEE">
      <w:pPr>
        <w:pStyle w:val="Answer"/>
      </w:pPr>
      <w:r>
        <w:t xml:space="preserve">Log rule  </w:t>
      </w:r>
    </w:p>
    <w:p w14:paraId="57C1359F" w14:textId="77777777" w:rsidR="00186BE9" w:rsidRDefault="00186BE9" w:rsidP="009B6EEE">
      <w:pPr>
        <w:pStyle w:val="Answer"/>
      </w:pPr>
      <w:r>
        <w:t xml:space="preserve">Stand density  </w:t>
      </w:r>
    </w:p>
    <w:p w14:paraId="2A32F665" w14:textId="77777777" w:rsidR="00186BE9" w:rsidRDefault="00186BE9" w:rsidP="009B6EEE">
      <w:pPr>
        <w:pStyle w:val="Answer"/>
      </w:pPr>
      <w:r>
        <w:t xml:space="preserve">Point sampling  </w:t>
      </w:r>
    </w:p>
    <w:p w14:paraId="00234E2C" w14:textId="77777777" w:rsidR="00186BE9" w:rsidRDefault="00186BE9" w:rsidP="007C0C65">
      <w:pPr>
        <w:pStyle w:val="Question"/>
      </w:pPr>
      <w:r>
        <w:t>Which of the following trees is used primarily for structural lumber?</w:t>
      </w:r>
    </w:p>
    <w:p w14:paraId="657A9A6A" w14:textId="77777777" w:rsidR="00186BE9" w:rsidRDefault="00186BE9" w:rsidP="009B6EEE">
      <w:pPr>
        <w:pStyle w:val="Answer"/>
        <w:numPr>
          <w:ilvl w:val="0"/>
          <w:numId w:val="319"/>
        </w:numPr>
      </w:pPr>
      <w:r>
        <w:t>Red Maple</w:t>
      </w:r>
      <w:r>
        <w:tab/>
      </w:r>
    </w:p>
    <w:p w14:paraId="2B82C9B3" w14:textId="77777777" w:rsidR="00186BE9" w:rsidRDefault="00186BE9" w:rsidP="009B6EEE">
      <w:pPr>
        <w:pStyle w:val="Answer"/>
      </w:pPr>
      <w:r>
        <w:t>White Oak</w:t>
      </w:r>
    </w:p>
    <w:p w14:paraId="53809D2F" w14:textId="77777777" w:rsidR="00186BE9" w:rsidRDefault="00186BE9" w:rsidP="009B6EEE">
      <w:pPr>
        <w:pStyle w:val="Answer"/>
      </w:pPr>
      <w:r>
        <w:t xml:space="preserve">Douglas Fir </w:t>
      </w:r>
      <w:r>
        <w:tab/>
      </w:r>
    </w:p>
    <w:p w14:paraId="081B0705" w14:textId="77777777" w:rsidR="00186BE9" w:rsidRDefault="00186BE9" w:rsidP="009B6EEE">
      <w:pPr>
        <w:pStyle w:val="Answer"/>
      </w:pPr>
      <w:r>
        <w:t xml:space="preserve">Ponderosa Pine </w:t>
      </w:r>
    </w:p>
    <w:p w14:paraId="0FE8F05C" w14:textId="77777777" w:rsidR="00186BE9" w:rsidRDefault="00186BE9" w:rsidP="007C0C65">
      <w:pPr>
        <w:pStyle w:val="Question"/>
      </w:pPr>
      <w:r>
        <w:lastRenderedPageBreak/>
        <w:t>Which of the following is NOT a unit in which landowners are compensated when selling logs to a mill?</w:t>
      </w:r>
    </w:p>
    <w:p w14:paraId="7659ACF8" w14:textId="77777777" w:rsidR="00186BE9" w:rsidRDefault="00186BE9" w:rsidP="009B6EEE">
      <w:pPr>
        <w:pStyle w:val="Answer"/>
        <w:numPr>
          <w:ilvl w:val="0"/>
          <w:numId w:val="320"/>
        </w:numPr>
      </w:pPr>
      <w:r>
        <w:t>MBF</w:t>
      </w:r>
    </w:p>
    <w:p w14:paraId="694DA518" w14:textId="77777777" w:rsidR="00186BE9" w:rsidRDefault="00186BE9" w:rsidP="009B6EEE">
      <w:pPr>
        <w:pStyle w:val="Answer"/>
      </w:pPr>
      <w:r>
        <w:t>Ton</w:t>
      </w:r>
    </w:p>
    <w:p w14:paraId="62C3856C" w14:textId="77777777" w:rsidR="00186BE9" w:rsidRDefault="00186BE9" w:rsidP="009B6EEE">
      <w:pPr>
        <w:pStyle w:val="Answer"/>
      </w:pPr>
      <w:r>
        <w:t>Piece Count</w:t>
      </w:r>
    </w:p>
    <w:p w14:paraId="01E27C2B" w14:textId="77777777" w:rsidR="00186BE9" w:rsidRDefault="00186BE9" w:rsidP="009B6EEE">
      <w:pPr>
        <w:pStyle w:val="Answer"/>
      </w:pPr>
      <w:r>
        <w:t xml:space="preserve">Load </w:t>
      </w:r>
    </w:p>
    <w:p w14:paraId="68C241BB" w14:textId="77777777" w:rsidR="00186BE9" w:rsidRDefault="00186BE9" w:rsidP="007C0C65">
      <w:pPr>
        <w:pStyle w:val="Question"/>
      </w:pPr>
      <w:r>
        <w:t xml:space="preserve"> A conifer will increase in height as the _________ grows.</w:t>
      </w:r>
    </w:p>
    <w:p w14:paraId="7F60810B" w14:textId="77777777" w:rsidR="00186BE9" w:rsidRDefault="00186BE9" w:rsidP="009B6EEE">
      <w:pPr>
        <w:pStyle w:val="Answer"/>
        <w:numPr>
          <w:ilvl w:val="0"/>
          <w:numId w:val="321"/>
        </w:numPr>
      </w:pPr>
      <w:r>
        <w:t xml:space="preserve">Terminal bud </w:t>
      </w:r>
    </w:p>
    <w:p w14:paraId="3443793C" w14:textId="77777777" w:rsidR="00186BE9" w:rsidRDefault="00186BE9" w:rsidP="009B6EEE">
      <w:pPr>
        <w:pStyle w:val="Answer"/>
      </w:pPr>
      <w:r>
        <w:t xml:space="preserve">Lateral bud </w:t>
      </w:r>
    </w:p>
    <w:p w14:paraId="1B8EBE8D" w14:textId="77777777" w:rsidR="00186BE9" w:rsidRDefault="00186BE9" w:rsidP="009B6EEE">
      <w:pPr>
        <w:pStyle w:val="Answer"/>
      </w:pPr>
      <w:r>
        <w:t xml:space="preserve">Root tip </w:t>
      </w:r>
    </w:p>
    <w:p w14:paraId="4E30F333" w14:textId="77777777" w:rsidR="00186BE9" w:rsidRDefault="00186BE9" w:rsidP="009B6EEE">
      <w:pPr>
        <w:pStyle w:val="Answer"/>
      </w:pPr>
      <w:r>
        <w:t xml:space="preserve">Cambium layer </w:t>
      </w:r>
    </w:p>
    <w:p w14:paraId="46EECC69" w14:textId="77777777" w:rsidR="00186BE9" w:rsidRDefault="00186BE9" w:rsidP="009B6EEE">
      <w:pPr>
        <w:pStyle w:val="Answer"/>
      </w:pPr>
      <w:r>
        <w:t xml:space="preserve">Axillary bud </w:t>
      </w:r>
    </w:p>
    <w:p w14:paraId="5224ACAA" w14:textId="77777777" w:rsidR="00186BE9" w:rsidRDefault="00186BE9" w:rsidP="007C0C65">
      <w:pPr>
        <w:pStyle w:val="Question"/>
      </w:pPr>
      <w:r>
        <w:t>The United States Congress passed the Endangered Species Act in 1969, establishing two classes in which species at risk can be placed:</w:t>
      </w:r>
    </w:p>
    <w:p w14:paraId="6400CB66" w14:textId="77777777" w:rsidR="00186BE9" w:rsidRDefault="00186BE9" w:rsidP="009B6EEE">
      <w:pPr>
        <w:pStyle w:val="Answer"/>
        <w:numPr>
          <w:ilvl w:val="0"/>
          <w:numId w:val="322"/>
        </w:numPr>
      </w:pPr>
      <w:r>
        <w:t xml:space="preserve">Endangered and threatened species. </w:t>
      </w:r>
    </w:p>
    <w:p w14:paraId="0D87F980" w14:textId="77777777" w:rsidR="00186BE9" w:rsidRDefault="00186BE9" w:rsidP="009B6EEE">
      <w:pPr>
        <w:pStyle w:val="Answer"/>
      </w:pPr>
      <w:r>
        <w:t xml:space="preserve">Vulnerable and extinct species. </w:t>
      </w:r>
    </w:p>
    <w:p w14:paraId="347B5720" w14:textId="77777777" w:rsidR="00186BE9" w:rsidRDefault="00186BE9" w:rsidP="009B6EEE">
      <w:pPr>
        <w:pStyle w:val="Answer"/>
      </w:pPr>
      <w:r>
        <w:t xml:space="preserve">Critical and non-critical species. </w:t>
      </w:r>
    </w:p>
    <w:p w14:paraId="7ACA463B" w14:textId="77777777" w:rsidR="00186BE9" w:rsidRDefault="00186BE9" w:rsidP="009B6EEE">
      <w:pPr>
        <w:pStyle w:val="Answer"/>
      </w:pPr>
      <w:r>
        <w:t xml:space="preserve">Protected and unprotected species. </w:t>
      </w:r>
    </w:p>
    <w:p w14:paraId="3CF53CF2" w14:textId="77777777" w:rsidR="00186BE9" w:rsidRDefault="00186BE9" w:rsidP="009B6EEE">
      <w:pPr>
        <w:pStyle w:val="Answer"/>
      </w:pPr>
      <w:r>
        <w:t xml:space="preserve">Rare and common species. </w:t>
      </w:r>
    </w:p>
    <w:p w14:paraId="272FDEF7" w14:textId="77777777" w:rsidR="00186BE9" w:rsidRDefault="00580827" w:rsidP="007C0C65">
      <w:pPr>
        <w:pStyle w:val="Question"/>
      </w:pPr>
      <w:r>
        <w:t xml:space="preserve"> </w:t>
      </w:r>
      <w:r w:rsidR="00186BE9">
        <w:t>Which of the following is not a key element for a forest fire to occur?</w:t>
      </w:r>
    </w:p>
    <w:p w14:paraId="72897568" w14:textId="77777777" w:rsidR="00186BE9" w:rsidRDefault="00186BE9" w:rsidP="009B6EEE">
      <w:pPr>
        <w:pStyle w:val="Answer"/>
        <w:numPr>
          <w:ilvl w:val="0"/>
          <w:numId w:val="323"/>
        </w:numPr>
      </w:pPr>
      <w:r>
        <w:t xml:space="preserve">Heat  </w:t>
      </w:r>
    </w:p>
    <w:p w14:paraId="1E6A0228" w14:textId="77777777" w:rsidR="00186BE9" w:rsidRDefault="00186BE9" w:rsidP="009B6EEE">
      <w:pPr>
        <w:pStyle w:val="Answer"/>
      </w:pPr>
      <w:r>
        <w:t xml:space="preserve">Oxygen </w:t>
      </w:r>
    </w:p>
    <w:p w14:paraId="63E1773F" w14:textId="77777777" w:rsidR="00186BE9" w:rsidRDefault="00186BE9" w:rsidP="009B6EEE">
      <w:pPr>
        <w:pStyle w:val="Answer"/>
      </w:pPr>
      <w:r>
        <w:t xml:space="preserve">Fuel </w:t>
      </w:r>
    </w:p>
    <w:p w14:paraId="5BA88700" w14:textId="77777777" w:rsidR="00186BE9" w:rsidRDefault="00186BE9" w:rsidP="009B6EEE">
      <w:pPr>
        <w:pStyle w:val="Answer"/>
      </w:pPr>
      <w:r>
        <w:t xml:space="preserve">High Humidity </w:t>
      </w:r>
    </w:p>
    <w:p w14:paraId="6B4FE00B" w14:textId="77777777" w:rsidR="00186BE9" w:rsidRDefault="00186BE9" w:rsidP="007C0C65">
      <w:pPr>
        <w:pStyle w:val="Question"/>
      </w:pPr>
      <w:r>
        <w:t xml:space="preserve"> A hand compass needle points to _________.</w:t>
      </w:r>
    </w:p>
    <w:p w14:paraId="7252E60D" w14:textId="77777777" w:rsidR="00186BE9" w:rsidRDefault="00186BE9" w:rsidP="009B6EEE">
      <w:pPr>
        <w:pStyle w:val="Answer"/>
        <w:numPr>
          <w:ilvl w:val="0"/>
          <w:numId w:val="324"/>
        </w:numPr>
      </w:pPr>
      <w:r>
        <w:t xml:space="preserve">True North </w:t>
      </w:r>
    </w:p>
    <w:p w14:paraId="71507BD4" w14:textId="77777777" w:rsidR="00186BE9" w:rsidRDefault="00186BE9" w:rsidP="009B6EEE">
      <w:pPr>
        <w:pStyle w:val="Answer"/>
      </w:pPr>
      <w:r>
        <w:t xml:space="preserve">Magnetic North </w:t>
      </w:r>
    </w:p>
    <w:p w14:paraId="37AB5EA4" w14:textId="77777777" w:rsidR="00186BE9" w:rsidRDefault="00186BE9" w:rsidP="009B6EEE">
      <w:pPr>
        <w:pStyle w:val="Answer"/>
      </w:pPr>
      <w:r>
        <w:t xml:space="preserve">North Pole </w:t>
      </w:r>
    </w:p>
    <w:p w14:paraId="445A7F56" w14:textId="77777777" w:rsidR="00186BE9" w:rsidRDefault="00186BE9" w:rsidP="009B6EEE">
      <w:pPr>
        <w:pStyle w:val="Answer"/>
      </w:pPr>
      <w:r>
        <w:t xml:space="preserve">Magnetic South </w:t>
      </w:r>
    </w:p>
    <w:p w14:paraId="5ED3E433" w14:textId="77777777" w:rsidR="009B6EEE" w:rsidRDefault="009B6EEE">
      <w:pPr>
        <w:spacing w:after="160" w:line="225" w:lineRule="atLeast"/>
        <w:rPr>
          <w:rFonts w:eastAsia="Proxima Nova" w:cs="Proxima Nova"/>
        </w:rPr>
      </w:pPr>
      <w:r>
        <w:br w:type="page"/>
      </w:r>
    </w:p>
    <w:p w14:paraId="01E67031" w14:textId="77777777" w:rsidR="00186BE9" w:rsidRDefault="00580827" w:rsidP="007C0C65">
      <w:pPr>
        <w:pStyle w:val="Question"/>
      </w:pPr>
      <w:r>
        <w:lastRenderedPageBreak/>
        <w:t xml:space="preserve"> </w:t>
      </w:r>
      <w:r w:rsidR="00186BE9">
        <w:t>The length of a surveyor’s chain (unit of measurement) is how many feet in length?</w:t>
      </w:r>
    </w:p>
    <w:p w14:paraId="006ABE5A" w14:textId="77777777" w:rsidR="00186BE9" w:rsidRDefault="00186BE9" w:rsidP="009B6EEE">
      <w:pPr>
        <w:pStyle w:val="Answer"/>
        <w:numPr>
          <w:ilvl w:val="0"/>
          <w:numId w:val="325"/>
        </w:numPr>
      </w:pPr>
      <w:r>
        <w:t xml:space="preserve">100 feet </w:t>
      </w:r>
    </w:p>
    <w:p w14:paraId="1A153F2B" w14:textId="77777777" w:rsidR="00186BE9" w:rsidRDefault="00186BE9" w:rsidP="009B6EEE">
      <w:pPr>
        <w:pStyle w:val="Answer"/>
      </w:pPr>
      <w:r>
        <w:t xml:space="preserve">1000 feet </w:t>
      </w:r>
    </w:p>
    <w:p w14:paraId="3C250F23" w14:textId="77777777" w:rsidR="00186BE9" w:rsidRDefault="00186BE9" w:rsidP="009B6EEE">
      <w:pPr>
        <w:pStyle w:val="Answer"/>
      </w:pPr>
      <w:r>
        <w:t xml:space="preserve">66 feet </w:t>
      </w:r>
    </w:p>
    <w:p w14:paraId="74C2731B" w14:textId="77777777" w:rsidR="00186BE9" w:rsidRDefault="00186BE9" w:rsidP="009B6EEE">
      <w:pPr>
        <w:pStyle w:val="Answer"/>
      </w:pPr>
      <w:r>
        <w:t xml:space="preserve">640 feet </w:t>
      </w:r>
    </w:p>
    <w:p w14:paraId="62C6CA78" w14:textId="77777777" w:rsidR="00186BE9" w:rsidRDefault="00186BE9" w:rsidP="007C0C65">
      <w:pPr>
        <w:pStyle w:val="Question"/>
      </w:pPr>
      <w:r>
        <w:t xml:space="preserve">_________crown classification is given to larger trees with crowns forming the upper level of the canopy and receiving sunlight from above and partly from the side. </w:t>
      </w:r>
    </w:p>
    <w:p w14:paraId="7F523A94" w14:textId="77777777" w:rsidR="00186BE9" w:rsidRDefault="00186BE9" w:rsidP="009B6EEE">
      <w:pPr>
        <w:pStyle w:val="Answer"/>
        <w:numPr>
          <w:ilvl w:val="0"/>
          <w:numId w:val="326"/>
        </w:numPr>
      </w:pPr>
      <w:r>
        <w:t xml:space="preserve">Dominant </w:t>
      </w:r>
    </w:p>
    <w:p w14:paraId="109E2991" w14:textId="77777777" w:rsidR="00186BE9" w:rsidRDefault="00186BE9" w:rsidP="009B6EEE">
      <w:pPr>
        <w:pStyle w:val="Answer"/>
      </w:pPr>
      <w:r>
        <w:t xml:space="preserve">Codominant </w:t>
      </w:r>
    </w:p>
    <w:p w14:paraId="1EAD6570" w14:textId="77777777" w:rsidR="00186BE9" w:rsidRDefault="00186BE9" w:rsidP="009B6EEE">
      <w:pPr>
        <w:pStyle w:val="Answer"/>
      </w:pPr>
      <w:r>
        <w:t xml:space="preserve">Intermediate </w:t>
      </w:r>
    </w:p>
    <w:p w14:paraId="7D193148" w14:textId="77777777" w:rsidR="00186BE9" w:rsidRDefault="00186BE9" w:rsidP="009B6EEE">
      <w:pPr>
        <w:pStyle w:val="Answer"/>
      </w:pPr>
      <w:r>
        <w:t xml:space="preserve">Overtopped </w:t>
      </w:r>
    </w:p>
    <w:p w14:paraId="4A848ED1" w14:textId="77777777" w:rsidR="00186BE9" w:rsidRDefault="00580827" w:rsidP="007C0C65">
      <w:pPr>
        <w:pStyle w:val="Question"/>
      </w:pPr>
      <w:r>
        <w:t xml:space="preserve"> </w:t>
      </w:r>
      <w:r w:rsidR="00186BE9">
        <w:t>The _____________ only attacks pine trees and is often the first to attack a pine forest weakened by drought. They are usually found higher up on the tree’s trunk and their presence is not noticeable until long after the tree has been damaged.</w:t>
      </w:r>
    </w:p>
    <w:p w14:paraId="5A67C4E9" w14:textId="77777777" w:rsidR="00186BE9" w:rsidRDefault="00186BE9" w:rsidP="009B6EEE">
      <w:pPr>
        <w:pStyle w:val="Answer"/>
        <w:numPr>
          <w:ilvl w:val="0"/>
          <w:numId w:val="327"/>
        </w:numPr>
      </w:pPr>
      <w:r>
        <w:t xml:space="preserve">Ips engraver beetle </w:t>
      </w:r>
    </w:p>
    <w:p w14:paraId="59FA0871" w14:textId="77777777" w:rsidR="00186BE9" w:rsidRDefault="00186BE9" w:rsidP="009B6EEE">
      <w:pPr>
        <w:pStyle w:val="Answer"/>
      </w:pPr>
      <w:r>
        <w:t xml:space="preserve">Southern pine beetle  </w:t>
      </w:r>
    </w:p>
    <w:p w14:paraId="6822C32C" w14:textId="77777777" w:rsidR="00186BE9" w:rsidRDefault="00186BE9" w:rsidP="009B6EEE">
      <w:pPr>
        <w:pStyle w:val="Answer"/>
      </w:pPr>
      <w:r>
        <w:t xml:space="preserve">Emerald ash borer </w:t>
      </w:r>
    </w:p>
    <w:p w14:paraId="18A64CF2" w14:textId="77777777" w:rsidR="00186BE9" w:rsidRDefault="00186BE9" w:rsidP="009B6EEE">
      <w:pPr>
        <w:pStyle w:val="Answer"/>
      </w:pPr>
      <w:r>
        <w:t xml:space="preserve">Black turpentine beetle  </w:t>
      </w:r>
    </w:p>
    <w:p w14:paraId="3EE2B136" w14:textId="77777777" w:rsidR="00186BE9" w:rsidRDefault="00580827" w:rsidP="007C0C65">
      <w:pPr>
        <w:pStyle w:val="Question"/>
      </w:pPr>
      <w:r>
        <w:t xml:space="preserve"> </w:t>
      </w:r>
      <w:r w:rsidR="00186BE9">
        <w:t>________ is a ground fuel that is made up of decaying plant material located on or just beneath the surface of the forest floor.</w:t>
      </w:r>
    </w:p>
    <w:p w14:paraId="19B54188" w14:textId="77777777" w:rsidR="00186BE9" w:rsidRDefault="00186BE9" w:rsidP="009B6EEE">
      <w:pPr>
        <w:pStyle w:val="Answer"/>
        <w:numPr>
          <w:ilvl w:val="0"/>
          <w:numId w:val="328"/>
        </w:numPr>
      </w:pPr>
      <w:r>
        <w:t xml:space="preserve">Peat </w:t>
      </w:r>
    </w:p>
    <w:p w14:paraId="599FBADF" w14:textId="77777777" w:rsidR="00186BE9" w:rsidRDefault="00186BE9" w:rsidP="009B6EEE">
      <w:pPr>
        <w:pStyle w:val="Answer"/>
      </w:pPr>
      <w:r>
        <w:t>Duff</w:t>
      </w:r>
    </w:p>
    <w:p w14:paraId="5FD0ED41" w14:textId="77777777" w:rsidR="00186BE9" w:rsidRDefault="00186BE9" w:rsidP="009B6EEE">
      <w:pPr>
        <w:pStyle w:val="Answer"/>
      </w:pPr>
      <w:r>
        <w:t xml:space="preserve">Surface fuels </w:t>
      </w:r>
    </w:p>
    <w:p w14:paraId="6D2AB432" w14:textId="77777777" w:rsidR="003618BD" w:rsidRPr="00CD2905" w:rsidRDefault="00186BE9" w:rsidP="009B6EEE">
      <w:pPr>
        <w:pStyle w:val="Answer"/>
      </w:pPr>
      <w:r>
        <w:t>Biomass</w:t>
      </w:r>
    </w:p>
    <w:sectPr w:rsidR="003618BD" w:rsidRPr="00CD2905" w:rsidSect="00A67B63">
      <w:headerReference w:type="default" r:id="rId8"/>
      <w:footerReference w:type="default" r:id="rId9"/>
      <w:headerReference w:type="first" r:id="rId10"/>
      <w:footerReference w:type="first" r:id="rId11"/>
      <w:type w:val="continuous"/>
      <w:pgSz w:w="12242" w:h="15842" w:code="1"/>
      <w:pgMar w:top="1440" w:right="720" w:bottom="576" w:left="720" w:header="1008" w:footer="389" w:gutter="0"/>
      <w:cols w:space="4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30418" w14:textId="77777777" w:rsidR="00924F7A" w:rsidRDefault="00924F7A" w:rsidP="003618BD">
      <w:r>
        <w:separator/>
      </w:r>
    </w:p>
  </w:endnote>
  <w:endnote w:type="continuationSeparator" w:id="0">
    <w:p w14:paraId="38358F52" w14:textId="77777777" w:rsidR="00924F7A" w:rsidRDefault="00924F7A" w:rsidP="0036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embedRegular r:id="rId1" w:fontKey="{798BDC20-B7CC-4E9F-BCF8-7674CC024F7F}"/>
    <w:embedBold r:id="rId2" w:fontKey="{1F9E5F58-33A4-481C-9888-F3740C4C34D2}"/>
    <w:embedItalic r:id="rId3" w:fontKey="{5650D827-FF94-4F97-AED2-BD83953F5AA7}"/>
  </w:font>
  <w:font w:name="Segoe UI">
    <w:panose1 w:val="020B0502040204020203"/>
    <w:charset w:val="00"/>
    <w:family w:val="swiss"/>
    <w:pitch w:val="variable"/>
    <w:sig w:usb0="E4002EFF" w:usb1="C000E47F" w:usb2="00000009" w:usb3="00000000" w:csb0="000001FF" w:csb1="00000000"/>
    <w:embedRegular r:id="rId4" w:fontKey="{4BAACC08-084F-4DB9-97CE-BBCD52FB639A}"/>
    <w:embedBold r:id="rId5" w:fontKey="{1AC2C30B-D3D4-45ED-87A7-6F89AED7DACC}"/>
    <w:embedItalic r:id="rId6" w:fontKey="{85EDA134-51B6-4D0A-82F2-3FB627927D44}"/>
  </w:font>
  <w:font w:name="Montserrat ExtraBold">
    <w:charset w:val="00"/>
    <w:family w:val="auto"/>
    <w:pitch w:val="variable"/>
    <w:sig w:usb0="2000020F" w:usb1="00000003" w:usb2="00000000" w:usb3="00000000" w:csb0="00000197" w:csb1="00000000"/>
    <w:embedRegular r:id="rId7" w:fontKey="{CDAAFEE6-BD7B-481D-8771-47A5D4C64CB2}"/>
  </w:font>
  <w:font w:name="DM Serif Text">
    <w:charset w:val="00"/>
    <w:family w:val="auto"/>
    <w:pitch w:val="variable"/>
    <w:sig w:usb0="8000006F" w:usb1="0000004B" w:usb2="00000000" w:usb3="00000000" w:csb0="0000019F" w:csb1="00000000"/>
    <w:embedRegular r:id="rId8" w:fontKey="{31E2E897-27F8-4A15-B29D-117069D4F58B}"/>
    <w:embedBold r:id="rId9" w:fontKey="{0E02791B-142F-492E-8445-3EECF0D038C7}"/>
  </w:font>
  <w:font w:name="Montserrat SemiBold">
    <w:charset w:val="00"/>
    <w:family w:val="auto"/>
    <w:pitch w:val="variable"/>
    <w:sig w:usb0="2000020F" w:usb1="00000003" w:usb2="00000000" w:usb3="00000000" w:csb0="00000197" w:csb1="00000000"/>
    <w:embedRegular r:id="rId10" w:fontKey="{A583651F-8C79-4ED9-B07C-DD49BF8526DC}"/>
  </w:font>
  <w:font w:name="Anton">
    <w:charset w:val="00"/>
    <w:family w:val="auto"/>
    <w:pitch w:val="variable"/>
    <w:sig w:usb0="A00000FF" w:usb1="4000207B" w:usb2="00000000" w:usb3="00000000" w:csb0="00000193" w:csb1="00000000"/>
    <w:embedRegular r:id="rId11" w:fontKey="{38CC1EDB-0C36-4886-8FAF-F64B01FE2C9F}"/>
    <w:embedBold r:id="rId12" w:fontKey="{3D4D63E8-406B-4EEF-AB2E-897ACBD82D62}"/>
    <w:embedItalic r:id="rId13" w:fontKey="{C599ECED-2E2C-4C82-9CF7-B90BDDCC74B7}"/>
  </w:font>
  <w:font w:name="Consolas">
    <w:panose1 w:val="020B0609020204030204"/>
    <w:charset w:val="00"/>
    <w:family w:val="modern"/>
    <w:pitch w:val="fixed"/>
    <w:sig w:usb0="E00006FF" w:usb1="0000FCFF" w:usb2="00000001" w:usb3="00000000" w:csb0="0000019F" w:csb1="00000000"/>
    <w:embedRegular r:id="rId14" w:fontKey="{5CA03BF1-BEB7-4E86-9C8F-E7AA06836477}"/>
  </w:font>
  <w:font w:name="Georgia">
    <w:panose1 w:val="02040502050405020303"/>
    <w:charset w:val="00"/>
    <w:family w:val="roman"/>
    <w:pitch w:val="variable"/>
    <w:sig w:usb0="00000287" w:usb1="00000000" w:usb2="00000000" w:usb3="00000000" w:csb0="0000009F" w:csb1="00000000"/>
    <w:embedBold r:id="rId15" w:fontKey="{DA62CD97-E993-43DC-BEEC-F89AADF61248}"/>
    <w:embedItalic r:id="rId16" w:fontKey="{71579346-1ADC-482C-A52A-2EB36364D858}"/>
  </w:font>
  <w:font w:name="KlinicSlab-MediumItalic">
    <w:altName w:val="Calibri"/>
    <w:panose1 w:val="00000000000000000000"/>
    <w:charset w:val="4D"/>
    <w:family w:val="auto"/>
    <w:notTrueType/>
    <w:pitch w:val="default"/>
    <w:sig w:usb0="00000003" w:usb1="00000000" w:usb2="00000000" w:usb3="00000000" w:csb0="00000001"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7" w:fontKey="{AABEA15B-62FE-4FAF-A330-66C36A45D034}"/>
  </w:font>
  <w:font w:name="KlinicSlab-Medium">
    <w:altName w:val="Times New Roman"/>
    <w:panose1 w:val="00000000000000000000"/>
    <w:charset w:val="4D"/>
    <w:family w:val="auto"/>
    <w:notTrueType/>
    <w:pitch w:val="default"/>
    <w:sig w:usb0="00000003" w:usb1="00000000" w:usb2="00000000" w:usb3="00000000" w:csb0="00000001" w:csb1="00000000"/>
  </w:font>
  <w:font w:name="Proxima Nova">
    <w:altName w:val="Tahom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47B5C" w14:textId="77777777" w:rsidR="00245CA0" w:rsidRDefault="00245CA0" w:rsidP="003618BD">
    <w:pPr>
      <w:pStyle w:val="Footer"/>
    </w:pPr>
  </w:p>
  <w:p w14:paraId="4E7D496B" w14:textId="77777777" w:rsidR="00E974FE" w:rsidRDefault="00E87B95" w:rsidP="003618BD">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17A13" w14:textId="77777777" w:rsidR="006F45AE" w:rsidRDefault="76A6ACE0" w:rsidP="003618BD">
    <w:pPr>
      <w:pStyle w:val="Footer"/>
    </w:pPr>
    <w:bookmarkStart w:id="0" w:name="_Hlk101865633"/>
    <w:bookmarkStart w:id="1" w:name="_Hlk101865634"/>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1159C" w14:textId="77777777" w:rsidR="00924F7A" w:rsidRDefault="00924F7A" w:rsidP="003618BD">
      <w:r>
        <w:separator/>
      </w:r>
    </w:p>
  </w:footnote>
  <w:footnote w:type="continuationSeparator" w:id="0">
    <w:p w14:paraId="57D7E96E" w14:textId="77777777" w:rsidR="00924F7A" w:rsidRDefault="00924F7A" w:rsidP="00361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62029"/>
      <w:docPartObj>
        <w:docPartGallery w:val="Page Numbers (Top of Page)"/>
        <w:docPartUnique/>
      </w:docPartObj>
    </w:sdtPr>
    <w:sdtEndPr>
      <w:rPr>
        <w:noProof/>
      </w:rPr>
    </w:sdtEndPr>
    <w:sdtContent>
      <w:p w14:paraId="018E0899" w14:textId="77777777" w:rsidR="00D106BD" w:rsidRPr="00D106BD" w:rsidRDefault="0096729B" w:rsidP="00471B23">
        <w:pPr>
          <w:pStyle w:val="Header"/>
          <w:jc w:val="right"/>
        </w:pPr>
        <w:r>
          <w:rPr>
            <w:noProof/>
          </w:rPr>
          <mc:AlternateContent>
            <mc:Choice Requires="wps">
              <w:drawing>
                <wp:anchor distT="0" distB="0" distL="114300" distR="114300" simplePos="0" relativeHeight="251665408" behindDoc="1" locked="0" layoutInCell="1" allowOverlap="1" wp14:anchorId="03BD1C6C" wp14:editId="08F8074C">
                  <wp:simplePos x="0" y="0"/>
                  <wp:positionH relativeFrom="page">
                    <wp:posOffset>9525</wp:posOffset>
                  </wp:positionH>
                  <wp:positionV relativeFrom="page">
                    <wp:posOffset>450850</wp:posOffset>
                  </wp:positionV>
                  <wp:extent cx="7772400" cy="205740"/>
                  <wp:effectExtent l="0" t="0" r="0" b="3810"/>
                  <wp:wrapNone/>
                  <wp:docPr id="1475807358" name="Rectangle 147580735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8190E" id="Rectangle 1475807358" o:spid="_x0000_s1026" style="position:absolute;margin-left:.75pt;margin-top:35.5pt;width:612pt;height:16.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" fillcolor="#f2dab2 [3214]" stroked="f" strokeweight="1pt">
                  <w10:wrap anchorx="page" anchory="page"/>
                </v:rect>
              </w:pict>
            </mc:Fallback>
          </mc:AlternateContent>
        </w:r>
        <w:r w:rsidR="00D106BD" w:rsidRPr="00D106BD">
          <w:fldChar w:fldCharType="begin"/>
        </w:r>
        <w:r w:rsidR="00D106BD" w:rsidRPr="00D106BD">
          <w:instrText xml:space="preserve"> PAGE   \* MERGEFORMAT </w:instrText>
        </w:r>
        <w:r w:rsidR="00D106BD" w:rsidRPr="00D106BD">
          <w:fldChar w:fldCharType="separate"/>
        </w:r>
        <w:r w:rsidR="00D106BD" w:rsidRPr="00D106BD">
          <w:rPr>
            <w:noProof/>
          </w:rPr>
          <w:t>2</w:t>
        </w:r>
        <w:r w:rsidR="00D106BD" w:rsidRPr="00D106BD">
          <w:rPr>
            <w:noProof/>
          </w:rPr>
          <w:fldChar w:fldCharType="end"/>
        </w:r>
      </w:p>
    </w:sdtContent>
  </w:sdt>
  <w:p w14:paraId="40EC7BDF" w14:textId="77777777" w:rsidR="00E974FE" w:rsidRDefault="00E974FE" w:rsidP="00361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DCB61" w14:textId="77777777" w:rsidR="004B7734" w:rsidRDefault="0035257D" w:rsidP="003618BD">
    <w:pPr>
      <w:pStyle w:val="Header"/>
    </w:pPr>
    <w:r>
      <w:rPr>
        <w:noProof/>
      </w:rPr>
      <mc:AlternateContent>
        <mc:Choice Requires="wps">
          <w:drawing>
            <wp:anchor distT="0" distB="0" distL="114300" distR="114300" simplePos="0" relativeHeight="251659264" behindDoc="1" locked="0" layoutInCell="1" allowOverlap="1" wp14:anchorId="2E3C9A98" wp14:editId="66038498">
              <wp:simplePos x="0" y="0"/>
              <wp:positionH relativeFrom="page">
                <wp:posOffset>635</wp:posOffset>
              </wp:positionH>
              <wp:positionV relativeFrom="page">
                <wp:posOffset>429260</wp:posOffset>
              </wp:positionV>
              <wp:extent cx="7772400" cy="20574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B58D8" id="Rectangle 8" o:spid="_x0000_s1026" style="position:absolute;margin-left:.05pt;margin-top:33.8pt;width:612pt;height:1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" fillcolor="#f2dab2 [3214]" stroked="f" strokeweight="1pt">
              <w10:wrap anchorx="page" anchory="page"/>
            </v:rect>
          </w:pict>
        </mc:Fallback>
      </mc:AlternateContent>
    </w:r>
    <w:r>
      <w:rPr>
        <w:noProof/>
      </w:rPr>
      <w:drawing>
        <wp:anchor distT="0" distB="215900" distL="114300" distR="114300" simplePos="0" relativeHeight="251663360" behindDoc="1" locked="0" layoutInCell="1" allowOverlap="1" wp14:anchorId="3002B115" wp14:editId="725041C0">
          <wp:simplePos x="0" y="0"/>
          <wp:positionH relativeFrom="margin">
            <wp:posOffset>3153410</wp:posOffset>
          </wp:positionH>
          <wp:positionV relativeFrom="page">
            <wp:posOffset>215900</wp:posOffset>
          </wp:positionV>
          <wp:extent cx="549275" cy="6858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549275" cy="685800"/>
                  </a:xfrm>
                  <a:prstGeom prst="rect">
                    <a:avLst/>
                  </a:prstGeom>
                </pic:spPr>
              </pic:pic>
            </a:graphicData>
          </a:graphic>
          <wp14:sizeRelH relativeFrom="page">
            <wp14:pctWidth>0</wp14:pctWidth>
          </wp14:sizeRelH>
          <wp14:sizeRelV relativeFrom="page">
            <wp14:pctHeight>0</wp14:pctHeight>
          </wp14:sizeRelV>
        </wp:anchor>
      </w:drawing>
    </w:r>
  </w:p>
  <w:p w14:paraId="32F036FC" w14:textId="77777777" w:rsidR="00C3724A" w:rsidRDefault="00C3724A" w:rsidP="003618BD">
    <w:pPr>
      <w:pStyle w:val="Header"/>
    </w:pPr>
  </w:p>
</w:hdr>
</file>

<file path=word/intelligence.xml><?xml version="1.0" encoding="utf-8"?>
<int:Intelligence xmlns:int="http://schemas.microsoft.com/office/intelligence/2019/intelligence">
  <int:IntelligenceSettings/>
  <int:Manifest>
    <int:WordHash hashCode="As4QmQpmt/srjk" id="ete6kK4k"/>
  </int:Manifest>
  <int:Observations>
    <int:Content id="ete6kK4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EC65E2"/>
    <w:lvl w:ilvl="0">
      <w:start w:val="1"/>
      <w:numFmt w:val="decimal"/>
      <w:pStyle w:val="ListNumber5"/>
      <w:lvlText w:val="%1."/>
      <w:lvlJc w:val="left"/>
      <w:pPr>
        <w:tabs>
          <w:tab w:val="num" w:pos="1672"/>
        </w:tabs>
        <w:ind w:left="167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themeColor="text2"/>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01B35C7A"/>
    <w:multiLevelType w:val="multilevel"/>
    <w:tmpl w:val="E8A8F73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1DE4E21"/>
    <w:multiLevelType w:val="multilevel"/>
    <w:tmpl w:val="1B1EA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31304A"/>
    <w:multiLevelType w:val="hybridMultilevel"/>
    <w:tmpl w:val="9432B2B6"/>
    <w:lvl w:ilvl="0" w:tplc="79006128">
      <w:start w:val="3"/>
      <w:numFmt w:val="lowerLetter"/>
      <w:lvlText w:val="%1."/>
      <w:lvlJc w:val="left"/>
      <w:pPr>
        <w:tabs>
          <w:tab w:val="num" w:pos="720"/>
        </w:tabs>
        <w:ind w:left="720" w:hanging="360"/>
      </w:pPr>
    </w:lvl>
    <w:lvl w:ilvl="1" w:tplc="BE6019B6" w:tentative="1">
      <w:start w:val="1"/>
      <w:numFmt w:val="decimal"/>
      <w:lvlText w:val="%2."/>
      <w:lvlJc w:val="left"/>
      <w:pPr>
        <w:tabs>
          <w:tab w:val="num" w:pos="1440"/>
        </w:tabs>
        <w:ind w:left="1440" w:hanging="360"/>
      </w:pPr>
    </w:lvl>
    <w:lvl w:ilvl="2" w:tplc="AFE44D06" w:tentative="1">
      <w:start w:val="1"/>
      <w:numFmt w:val="decimal"/>
      <w:lvlText w:val="%3."/>
      <w:lvlJc w:val="left"/>
      <w:pPr>
        <w:tabs>
          <w:tab w:val="num" w:pos="2160"/>
        </w:tabs>
        <w:ind w:left="2160" w:hanging="360"/>
      </w:pPr>
    </w:lvl>
    <w:lvl w:ilvl="3" w:tplc="69BE145A" w:tentative="1">
      <w:start w:val="1"/>
      <w:numFmt w:val="decimal"/>
      <w:lvlText w:val="%4."/>
      <w:lvlJc w:val="left"/>
      <w:pPr>
        <w:tabs>
          <w:tab w:val="num" w:pos="2880"/>
        </w:tabs>
        <w:ind w:left="2880" w:hanging="360"/>
      </w:pPr>
    </w:lvl>
    <w:lvl w:ilvl="4" w:tplc="3E58235E" w:tentative="1">
      <w:start w:val="1"/>
      <w:numFmt w:val="decimal"/>
      <w:lvlText w:val="%5."/>
      <w:lvlJc w:val="left"/>
      <w:pPr>
        <w:tabs>
          <w:tab w:val="num" w:pos="3600"/>
        </w:tabs>
        <w:ind w:left="3600" w:hanging="360"/>
      </w:pPr>
    </w:lvl>
    <w:lvl w:ilvl="5" w:tplc="4C6A1448" w:tentative="1">
      <w:start w:val="1"/>
      <w:numFmt w:val="decimal"/>
      <w:lvlText w:val="%6."/>
      <w:lvlJc w:val="left"/>
      <w:pPr>
        <w:tabs>
          <w:tab w:val="num" w:pos="4320"/>
        </w:tabs>
        <w:ind w:left="4320" w:hanging="360"/>
      </w:pPr>
    </w:lvl>
    <w:lvl w:ilvl="6" w:tplc="6BBA32EA" w:tentative="1">
      <w:start w:val="1"/>
      <w:numFmt w:val="decimal"/>
      <w:lvlText w:val="%7."/>
      <w:lvlJc w:val="left"/>
      <w:pPr>
        <w:tabs>
          <w:tab w:val="num" w:pos="5040"/>
        </w:tabs>
        <w:ind w:left="5040" w:hanging="360"/>
      </w:pPr>
    </w:lvl>
    <w:lvl w:ilvl="7" w:tplc="8316457E" w:tentative="1">
      <w:start w:val="1"/>
      <w:numFmt w:val="decimal"/>
      <w:lvlText w:val="%8."/>
      <w:lvlJc w:val="left"/>
      <w:pPr>
        <w:tabs>
          <w:tab w:val="num" w:pos="5760"/>
        </w:tabs>
        <w:ind w:left="5760" w:hanging="360"/>
      </w:pPr>
    </w:lvl>
    <w:lvl w:ilvl="8" w:tplc="56D0E2A2" w:tentative="1">
      <w:start w:val="1"/>
      <w:numFmt w:val="decimal"/>
      <w:lvlText w:val="%9."/>
      <w:lvlJc w:val="left"/>
      <w:pPr>
        <w:tabs>
          <w:tab w:val="num" w:pos="6480"/>
        </w:tabs>
        <w:ind w:left="6480" w:hanging="360"/>
      </w:pPr>
    </w:lvl>
  </w:abstractNum>
  <w:abstractNum w:abstractNumId="11" w15:restartNumberingAfterBreak="0">
    <w:nsid w:val="060C3B3E"/>
    <w:multiLevelType w:val="multilevel"/>
    <w:tmpl w:val="09A685C8"/>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FC46DB"/>
    <w:multiLevelType w:val="hybridMultilevel"/>
    <w:tmpl w:val="99D8783C"/>
    <w:lvl w:ilvl="0" w:tplc="0846DB6A">
      <w:start w:val="1"/>
      <w:numFmt w:val="decimal"/>
      <w:pStyle w:val="Questio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B7068E6"/>
    <w:multiLevelType w:val="multilevel"/>
    <w:tmpl w:val="382C6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184EBD"/>
    <w:multiLevelType w:val="multilevel"/>
    <w:tmpl w:val="C924E7A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11077E7B"/>
    <w:multiLevelType w:val="hybridMultilevel"/>
    <w:tmpl w:val="15861A88"/>
    <w:lvl w:ilvl="0" w:tplc="16AAF792">
      <w:start w:val="3"/>
      <w:numFmt w:val="lowerLetter"/>
      <w:lvlText w:val="%1."/>
      <w:lvlJc w:val="left"/>
      <w:pPr>
        <w:tabs>
          <w:tab w:val="num" w:pos="720"/>
        </w:tabs>
        <w:ind w:left="720" w:hanging="360"/>
      </w:pPr>
    </w:lvl>
    <w:lvl w:ilvl="1" w:tplc="1F20871A" w:tentative="1">
      <w:start w:val="1"/>
      <w:numFmt w:val="decimal"/>
      <w:lvlText w:val="%2."/>
      <w:lvlJc w:val="left"/>
      <w:pPr>
        <w:tabs>
          <w:tab w:val="num" w:pos="1440"/>
        </w:tabs>
        <w:ind w:left="1440" w:hanging="360"/>
      </w:pPr>
    </w:lvl>
    <w:lvl w:ilvl="2" w:tplc="4FBA1F60" w:tentative="1">
      <w:start w:val="1"/>
      <w:numFmt w:val="decimal"/>
      <w:lvlText w:val="%3."/>
      <w:lvlJc w:val="left"/>
      <w:pPr>
        <w:tabs>
          <w:tab w:val="num" w:pos="2160"/>
        </w:tabs>
        <w:ind w:left="2160" w:hanging="360"/>
      </w:pPr>
    </w:lvl>
    <w:lvl w:ilvl="3" w:tplc="2DC2E8B2" w:tentative="1">
      <w:start w:val="1"/>
      <w:numFmt w:val="decimal"/>
      <w:lvlText w:val="%4."/>
      <w:lvlJc w:val="left"/>
      <w:pPr>
        <w:tabs>
          <w:tab w:val="num" w:pos="2880"/>
        </w:tabs>
        <w:ind w:left="2880" w:hanging="360"/>
      </w:pPr>
    </w:lvl>
    <w:lvl w:ilvl="4" w:tplc="8472817E" w:tentative="1">
      <w:start w:val="1"/>
      <w:numFmt w:val="decimal"/>
      <w:lvlText w:val="%5."/>
      <w:lvlJc w:val="left"/>
      <w:pPr>
        <w:tabs>
          <w:tab w:val="num" w:pos="3600"/>
        </w:tabs>
        <w:ind w:left="3600" w:hanging="360"/>
      </w:pPr>
    </w:lvl>
    <w:lvl w:ilvl="5" w:tplc="45BA879A" w:tentative="1">
      <w:start w:val="1"/>
      <w:numFmt w:val="decimal"/>
      <w:lvlText w:val="%6."/>
      <w:lvlJc w:val="left"/>
      <w:pPr>
        <w:tabs>
          <w:tab w:val="num" w:pos="4320"/>
        </w:tabs>
        <w:ind w:left="4320" w:hanging="360"/>
      </w:pPr>
    </w:lvl>
    <w:lvl w:ilvl="6" w:tplc="B38A4FFA" w:tentative="1">
      <w:start w:val="1"/>
      <w:numFmt w:val="decimal"/>
      <w:lvlText w:val="%7."/>
      <w:lvlJc w:val="left"/>
      <w:pPr>
        <w:tabs>
          <w:tab w:val="num" w:pos="5040"/>
        </w:tabs>
        <w:ind w:left="5040" w:hanging="360"/>
      </w:pPr>
    </w:lvl>
    <w:lvl w:ilvl="7" w:tplc="C44665C8" w:tentative="1">
      <w:start w:val="1"/>
      <w:numFmt w:val="decimal"/>
      <w:lvlText w:val="%8."/>
      <w:lvlJc w:val="left"/>
      <w:pPr>
        <w:tabs>
          <w:tab w:val="num" w:pos="5760"/>
        </w:tabs>
        <w:ind w:left="5760" w:hanging="360"/>
      </w:pPr>
    </w:lvl>
    <w:lvl w:ilvl="8" w:tplc="2B8CFBF6" w:tentative="1">
      <w:start w:val="1"/>
      <w:numFmt w:val="decimal"/>
      <w:lvlText w:val="%9."/>
      <w:lvlJc w:val="left"/>
      <w:pPr>
        <w:tabs>
          <w:tab w:val="num" w:pos="6480"/>
        </w:tabs>
        <w:ind w:left="6480" w:hanging="360"/>
      </w:pPr>
    </w:lvl>
  </w:abstractNum>
  <w:abstractNum w:abstractNumId="17" w15:restartNumberingAfterBreak="0">
    <w:nsid w:val="16766E0C"/>
    <w:multiLevelType w:val="hybridMultilevel"/>
    <w:tmpl w:val="2CD2EC36"/>
    <w:lvl w:ilvl="0" w:tplc="6C2E9AE2">
      <w:start w:val="2"/>
      <w:numFmt w:val="lowerLetter"/>
      <w:lvlText w:val="%1."/>
      <w:lvlJc w:val="left"/>
      <w:pPr>
        <w:tabs>
          <w:tab w:val="num" w:pos="720"/>
        </w:tabs>
        <w:ind w:left="720" w:hanging="360"/>
      </w:pPr>
    </w:lvl>
    <w:lvl w:ilvl="1" w:tplc="52028AFE" w:tentative="1">
      <w:start w:val="1"/>
      <w:numFmt w:val="decimal"/>
      <w:lvlText w:val="%2."/>
      <w:lvlJc w:val="left"/>
      <w:pPr>
        <w:tabs>
          <w:tab w:val="num" w:pos="1440"/>
        </w:tabs>
        <w:ind w:left="1440" w:hanging="360"/>
      </w:pPr>
    </w:lvl>
    <w:lvl w:ilvl="2" w:tplc="B59CC1B0" w:tentative="1">
      <w:start w:val="1"/>
      <w:numFmt w:val="decimal"/>
      <w:lvlText w:val="%3."/>
      <w:lvlJc w:val="left"/>
      <w:pPr>
        <w:tabs>
          <w:tab w:val="num" w:pos="2160"/>
        </w:tabs>
        <w:ind w:left="2160" w:hanging="360"/>
      </w:pPr>
    </w:lvl>
    <w:lvl w:ilvl="3" w:tplc="F9445F54" w:tentative="1">
      <w:start w:val="1"/>
      <w:numFmt w:val="decimal"/>
      <w:lvlText w:val="%4."/>
      <w:lvlJc w:val="left"/>
      <w:pPr>
        <w:tabs>
          <w:tab w:val="num" w:pos="2880"/>
        </w:tabs>
        <w:ind w:left="2880" w:hanging="360"/>
      </w:pPr>
    </w:lvl>
    <w:lvl w:ilvl="4" w:tplc="B3E6FF88" w:tentative="1">
      <w:start w:val="1"/>
      <w:numFmt w:val="decimal"/>
      <w:lvlText w:val="%5."/>
      <w:lvlJc w:val="left"/>
      <w:pPr>
        <w:tabs>
          <w:tab w:val="num" w:pos="3600"/>
        </w:tabs>
        <w:ind w:left="3600" w:hanging="360"/>
      </w:pPr>
    </w:lvl>
    <w:lvl w:ilvl="5" w:tplc="9E6E7BDC" w:tentative="1">
      <w:start w:val="1"/>
      <w:numFmt w:val="decimal"/>
      <w:lvlText w:val="%6."/>
      <w:lvlJc w:val="left"/>
      <w:pPr>
        <w:tabs>
          <w:tab w:val="num" w:pos="4320"/>
        </w:tabs>
        <w:ind w:left="4320" w:hanging="360"/>
      </w:pPr>
    </w:lvl>
    <w:lvl w:ilvl="6" w:tplc="21261BD8" w:tentative="1">
      <w:start w:val="1"/>
      <w:numFmt w:val="decimal"/>
      <w:lvlText w:val="%7."/>
      <w:lvlJc w:val="left"/>
      <w:pPr>
        <w:tabs>
          <w:tab w:val="num" w:pos="5040"/>
        </w:tabs>
        <w:ind w:left="5040" w:hanging="360"/>
      </w:pPr>
    </w:lvl>
    <w:lvl w:ilvl="7" w:tplc="A2B0CF76" w:tentative="1">
      <w:start w:val="1"/>
      <w:numFmt w:val="decimal"/>
      <w:lvlText w:val="%8."/>
      <w:lvlJc w:val="left"/>
      <w:pPr>
        <w:tabs>
          <w:tab w:val="num" w:pos="5760"/>
        </w:tabs>
        <w:ind w:left="5760" w:hanging="360"/>
      </w:pPr>
    </w:lvl>
    <w:lvl w:ilvl="8" w:tplc="669CCDF6" w:tentative="1">
      <w:start w:val="1"/>
      <w:numFmt w:val="decimal"/>
      <w:lvlText w:val="%9."/>
      <w:lvlJc w:val="left"/>
      <w:pPr>
        <w:tabs>
          <w:tab w:val="num" w:pos="6480"/>
        </w:tabs>
        <w:ind w:left="6480" w:hanging="360"/>
      </w:pPr>
    </w:lvl>
  </w:abstractNum>
  <w:abstractNum w:abstractNumId="18" w15:restartNumberingAfterBreak="0">
    <w:nsid w:val="16783AA7"/>
    <w:multiLevelType w:val="multilevel"/>
    <w:tmpl w:val="B23E6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1C3DBE"/>
    <w:multiLevelType w:val="multilevel"/>
    <w:tmpl w:val="A6BAA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293D54"/>
    <w:multiLevelType w:val="multilevel"/>
    <w:tmpl w:val="17CEB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FC41D9"/>
    <w:multiLevelType w:val="multilevel"/>
    <w:tmpl w:val="A9A0D68A"/>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DE39CD"/>
    <w:multiLevelType w:val="multilevel"/>
    <w:tmpl w:val="4EE62252"/>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F737ED"/>
    <w:multiLevelType w:val="multilevel"/>
    <w:tmpl w:val="80FEF45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334604"/>
    <w:multiLevelType w:val="multilevel"/>
    <w:tmpl w:val="B448BFE4"/>
    <w:lvl w:ilvl="0">
      <w:start w:val="4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0422945"/>
    <w:multiLevelType w:val="hybridMultilevel"/>
    <w:tmpl w:val="8CE6F08C"/>
    <w:lvl w:ilvl="0" w:tplc="AD32E69A">
      <w:start w:val="1"/>
      <w:numFmt w:val="lowerLetter"/>
      <w:pStyle w:val="Answ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4C26C59"/>
    <w:multiLevelType w:val="multilevel"/>
    <w:tmpl w:val="A9769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9E6058C"/>
    <w:multiLevelType w:val="multilevel"/>
    <w:tmpl w:val="DB8E6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A5F430F"/>
    <w:multiLevelType w:val="multilevel"/>
    <w:tmpl w:val="B13CDF3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B1D31DE"/>
    <w:multiLevelType w:val="multilevel"/>
    <w:tmpl w:val="7CF2AFA4"/>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3F3A61"/>
    <w:multiLevelType w:val="hybridMultilevel"/>
    <w:tmpl w:val="B3D46CF8"/>
    <w:lvl w:ilvl="0" w:tplc="FC9C8320">
      <w:start w:val="2"/>
      <w:numFmt w:val="lowerLetter"/>
      <w:lvlText w:val="%1."/>
      <w:lvlJc w:val="left"/>
      <w:pPr>
        <w:tabs>
          <w:tab w:val="num" w:pos="720"/>
        </w:tabs>
        <w:ind w:left="720" w:hanging="360"/>
      </w:pPr>
    </w:lvl>
    <w:lvl w:ilvl="1" w:tplc="D706AB3A" w:tentative="1">
      <w:start w:val="1"/>
      <w:numFmt w:val="decimal"/>
      <w:lvlText w:val="%2."/>
      <w:lvlJc w:val="left"/>
      <w:pPr>
        <w:tabs>
          <w:tab w:val="num" w:pos="1440"/>
        </w:tabs>
        <w:ind w:left="1440" w:hanging="360"/>
      </w:pPr>
    </w:lvl>
    <w:lvl w:ilvl="2" w:tplc="72F22102" w:tentative="1">
      <w:start w:val="1"/>
      <w:numFmt w:val="decimal"/>
      <w:lvlText w:val="%3."/>
      <w:lvlJc w:val="left"/>
      <w:pPr>
        <w:tabs>
          <w:tab w:val="num" w:pos="2160"/>
        </w:tabs>
        <w:ind w:left="2160" w:hanging="360"/>
      </w:pPr>
    </w:lvl>
    <w:lvl w:ilvl="3" w:tplc="8FC8710A" w:tentative="1">
      <w:start w:val="1"/>
      <w:numFmt w:val="decimal"/>
      <w:lvlText w:val="%4."/>
      <w:lvlJc w:val="left"/>
      <w:pPr>
        <w:tabs>
          <w:tab w:val="num" w:pos="2880"/>
        </w:tabs>
        <w:ind w:left="2880" w:hanging="360"/>
      </w:pPr>
    </w:lvl>
    <w:lvl w:ilvl="4" w:tplc="16E24778" w:tentative="1">
      <w:start w:val="1"/>
      <w:numFmt w:val="decimal"/>
      <w:lvlText w:val="%5."/>
      <w:lvlJc w:val="left"/>
      <w:pPr>
        <w:tabs>
          <w:tab w:val="num" w:pos="3600"/>
        </w:tabs>
        <w:ind w:left="3600" w:hanging="360"/>
      </w:pPr>
    </w:lvl>
    <w:lvl w:ilvl="5" w:tplc="5A363CF2" w:tentative="1">
      <w:start w:val="1"/>
      <w:numFmt w:val="decimal"/>
      <w:lvlText w:val="%6."/>
      <w:lvlJc w:val="left"/>
      <w:pPr>
        <w:tabs>
          <w:tab w:val="num" w:pos="4320"/>
        </w:tabs>
        <w:ind w:left="4320" w:hanging="360"/>
      </w:pPr>
    </w:lvl>
    <w:lvl w:ilvl="6" w:tplc="5EAED3A0" w:tentative="1">
      <w:start w:val="1"/>
      <w:numFmt w:val="decimal"/>
      <w:lvlText w:val="%7."/>
      <w:lvlJc w:val="left"/>
      <w:pPr>
        <w:tabs>
          <w:tab w:val="num" w:pos="5040"/>
        </w:tabs>
        <w:ind w:left="5040" w:hanging="360"/>
      </w:pPr>
    </w:lvl>
    <w:lvl w:ilvl="7" w:tplc="41C81D26" w:tentative="1">
      <w:start w:val="1"/>
      <w:numFmt w:val="decimal"/>
      <w:lvlText w:val="%8."/>
      <w:lvlJc w:val="left"/>
      <w:pPr>
        <w:tabs>
          <w:tab w:val="num" w:pos="5760"/>
        </w:tabs>
        <w:ind w:left="5760" w:hanging="360"/>
      </w:pPr>
    </w:lvl>
    <w:lvl w:ilvl="8" w:tplc="A5345CCA" w:tentative="1">
      <w:start w:val="1"/>
      <w:numFmt w:val="decimal"/>
      <w:lvlText w:val="%9."/>
      <w:lvlJc w:val="left"/>
      <w:pPr>
        <w:tabs>
          <w:tab w:val="num" w:pos="6480"/>
        </w:tabs>
        <w:ind w:left="6480" w:hanging="360"/>
      </w:pPr>
    </w:lvl>
  </w:abstractNum>
  <w:abstractNum w:abstractNumId="31" w15:restartNumberingAfterBreak="0">
    <w:nsid w:val="31B764CD"/>
    <w:multiLevelType w:val="multilevel"/>
    <w:tmpl w:val="96A26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A131E73"/>
    <w:multiLevelType w:val="multilevel"/>
    <w:tmpl w:val="A81CBB28"/>
    <w:lvl w:ilvl="0">
      <w:start w:val="4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A160C8E"/>
    <w:multiLevelType w:val="multilevel"/>
    <w:tmpl w:val="920EC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A9D5EA1"/>
    <w:multiLevelType w:val="multilevel"/>
    <w:tmpl w:val="282801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FE20FFF"/>
    <w:multiLevelType w:val="multilevel"/>
    <w:tmpl w:val="DEA84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40189B"/>
    <w:multiLevelType w:val="multilevel"/>
    <w:tmpl w:val="423A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3A83990"/>
    <w:multiLevelType w:val="hybridMultilevel"/>
    <w:tmpl w:val="1C040C32"/>
    <w:lvl w:ilvl="0" w:tplc="5F1415F2">
      <w:start w:val="4"/>
      <w:numFmt w:val="lowerLetter"/>
      <w:lvlText w:val="%1."/>
      <w:lvlJc w:val="left"/>
      <w:pPr>
        <w:tabs>
          <w:tab w:val="num" w:pos="720"/>
        </w:tabs>
        <w:ind w:left="720" w:hanging="360"/>
      </w:pPr>
    </w:lvl>
    <w:lvl w:ilvl="1" w:tplc="6AF26308" w:tentative="1">
      <w:start w:val="1"/>
      <w:numFmt w:val="decimal"/>
      <w:lvlText w:val="%2."/>
      <w:lvlJc w:val="left"/>
      <w:pPr>
        <w:tabs>
          <w:tab w:val="num" w:pos="1440"/>
        </w:tabs>
        <w:ind w:left="1440" w:hanging="360"/>
      </w:pPr>
    </w:lvl>
    <w:lvl w:ilvl="2" w:tplc="9A7C35D4" w:tentative="1">
      <w:start w:val="1"/>
      <w:numFmt w:val="decimal"/>
      <w:lvlText w:val="%3."/>
      <w:lvlJc w:val="left"/>
      <w:pPr>
        <w:tabs>
          <w:tab w:val="num" w:pos="2160"/>
        </w:tabs>
        <w:ind w:left="2160" w:hanging="360"/>
      </w:pPr>
    </w:lvl>
    <w:lvl w:ilvl="3" w:tplc="71AC531C" w:tentative="1">
      <w:start w:val="1"/>
      <w:numFmt w:val="decimal"/>
      <w:lvlText w:val="%4."/>
      <w:lvlJc w:val="left"/>
      <w:pPr>
        <w:tabs>
          <w:tab w:val="num" w:pos="2880"/>
        </w:tabs>
        <w:ind w:left="2880" w:hanging="360"/>
      </w:pPr>
    </w:lvl>
    <w:lvl w:ilvl="4" w:tplc="D33C4D5C" w:tentative="1">
      <w:start w:val="1"/>
      <w:numFmt w:val="decimal"/>
      <w:lvlText w:val="%5."/>
      <w:lvlJc w:val="left"/>
      <w:pPr>
        <w:tabs>
          <w:tab w:val="num" w:pos="3600"/>
        </w:tabs>
        <w:ind w:left="3600" w:hanging="360"/>
      </w:pPr>
    </w:lvl>
    <w:lvl w:ilvl="5" w:tplc="43AEE2A6" w:tentative="1">
      <w:start w:val="1"/>
      <w:numFmt w:val="decimal"/>
      <w:lvlText w:val="%6."/>
      <w:lvlJc w:val="left"/>
      <w:pPr>
        <w:tabs>
          <w:tab w:val="num" w:pos="4320"/>
        </w:tabs>
        <w:ind w:left="4320" w:hanging="360"/>
      </w:pPr>
    </w:lvl>
    <w:lvl w:ilvl="6" w:tplc="8A348FA8" w:tentative="1">
      <w:start w:val="1"/>
      <w:numFmt w:val="decimal"/>
      <w:lvlText w:val="%7."/>
      <w:lvlJc w:val="left"/>
      <w:pPr>
        <w:tabs>
          <w:tab w:val="num" w:pos="5040"/>
        </w:tabs>
        <w:ind w:left="5040" w:hanging="360"/>
      </w:pPr>
    </w:lvl>
    <w:lvl w:ilvl="7" w:tplc="C59C869C" w:tentative="1">
      <w:start w:val="1"/>
      <w:numFmt w:val="decimal"/>
      <w:lvlText w:val="%8."/>
      <w:lvlJc w:val="left"/>
      <w:pPr>
        <w:tabs>
          <w:tab w:val="num" w:pos="5760"/>
        </w:tabs>
        <w:ind w:left="5760" w:hanging="360"/>
      </w:pPr>
    </w:lvl>
    <w:lvl w:ilvl="8" w:tplc="88129CB8" w:tentative="1">
      <w:start w:val="1"/>
      <w:numFmt w:val="decimal"/>
      <w:lvlText w:val="%9."/>
      <w:lvlJc w:val="left"/>
      <w:pPr>
        <w:tabs>
          <w:tab w:val="num" w:pos="6480"/>
        </w:tabs>
        <w:ind w:left="6480" w:hanging="360"/>
      </w:pPr>
    </w:lvl>
  </w:abstractNum>
  <w:abstractNum w:abstractNumId="39" w15:restartNumberingAfterBreak="0">
    <w:nsid w:val="45F16664"/>
    <w:multiLevelType w:val="multilevel"/>
    <w:tmpl w:val="B582EF0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751829"/>
    <w:multiLevelType w:val="multilevel"/>
    <w:tmpl w:val="09B22D6A"/>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FC63055"/>
    <w:multiLevelType w:val="multilevel"/>
    <w:tmpl w:val="D23271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11A0DB9"/>
    <w:multiLevelType w:val="multilevel"/>
    <w:tmpl w:val="31586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36D4491"/>
    <w:multiLevelType w:val="multilevel"/>
    <w:tmpl w:val="7A0E079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4127EFE"/>
    <w:multiLevelType w:val="multilevel"/>
    <w:tmpl w:val="364A3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195EB1"/>
    <w:multiLevelType w:val="multilevel"/>
    <w:tmpl w:val="E1922AE2"/>
    <w:lvl w:ilvl="0">
      <w:start w:val="2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5674D0"/>
    <w:multiLevelType w:val="hybridMultilevel"/>
    <w:tmpl w:val="0DF4AF22"/>
    <w:lvl w:ilvl="0" w:tplc="28A82E24">
      <w:start w:val="1"/>
      <w:numFmt w:val="upperLetter"/>
      <w:pStyle w:val="ListAlpha"/>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9" w15:restartNumberingAfterBreak="0">
    <w:nsid w:val="617176F4"/>
    <w:multiLevelType w:val="multilevel"/>
    <w:tmpl w:val="7A70A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5886CB0"/>
    <w:multiLevelType w:val="multilevel"/>
    <w:tmpl w:val="E0222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AE40B62"/>
    <w:multiLevelType w:val="multilevel"/>
    <w:tmpl w:val="A19A2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C247D71"/>
    <w:multiLevelType w:val="multilevel"/>
    <w:tmpl w:val="4AC83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380852"/>
    <w:multiLevelType w:val="multilevel"/>
    <w:tmpl w:val="D4A41DFA"/>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FDD4004"/>
    <w:multiLevelType w:val="multilevel"/>
    <w:tmpl w:val="57ACCD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05837A6"/>
    <w:multiLevelType w:val="multilevel"/>
    <w:tmpl w:val="41188BC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4F1492"/>
    <w:multiLevelType w:val="multilevel"/>
    <w:tmpl w:val="1A5CA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767F3004"/>
    <w:multiLevelType w:val="hybridMultilevel"/>
    <w:tmpl w:val="962ED3EC"/>
    <w:lvl w:ilvl="0" w:tplc="7FFC5A26">
      <w:start w:val="4"/>
      <w:numFmt w:val="lowerLetter"/>
      <w:lvlText w:val="%1."/>
      <w:lvlJc w:val="left"/>
      <w:pPr>
        <w:tabs>
          <w:tab w:val="num" w:pos="720"/>
        </w:tabs>
        <w:ind w:left="720" w:hanging="360"/>
      </w:pPr>
    </w:lvl>
    <w:lvl w:ilvl="1" w:tplc="F58E0FC2" w:tentative="1">
      <w:start w:val="1"/>
      <w:numFmt w:val="decimal"/>
      <w:lvlText w:val="%2."/>
      <w:lvlJc w:val="left"/>
      <w:pPr>
        <w:tabs>
          <w:tab w:val="num" w:pos="1440"/>
        </w:tabs>
        <w:ind w:left="1440" w:hanging="360"/>
      </w:pPr>
    </w:lvl>
    <w:lvl w:ilvl="2" w:tplc="CACA480E" w:tentative="1">
      <w:start w:val="1"/>
      <w:numFmt w:val="decimal"/>
      <w:lvlText w:val="%3."/>
      <w:lvlJc w:val="left"/>
      <w:pPr>
        <w:tabs>
          <w:tab w:val="num" w:pos="2160"/>
        </w:tabs>
        <w:ind w:left="2160" w:hanging="360"/>
      </w:pPr>
    </w:lvl>
    <w:lvl w:ilvl="3" w:tplc="AD169292" w:tentative="1">
      <w:start w:val="1"/>
      <w:numFmt w:val="decimal"/>
      <w:lvlText w:val="%4."/>
      <w:lvlJc w:val="left"/>
      <w:pPr>
        <w:tabs>
          <w:tab w:val="num" w:pos="2880"/>
        </w:tabs>
        <w:ind w:left="2880" w:hanging="360"/>
      </w:pPr>
    </w:lvl>
    <w:lvl w:ilvl="4" w:tplc="92264A5A" w:tentative="1">
      <w:start w:val="1"/>
      <w:numFmt w:val="decimal"/>
      <w:lvlText w:val="%5."/>
      <w:lvlJc w:val="left"/>
      <w:pPr>
        <w:tabs>
          <w:tab w:val="num" w:pos="3600"/>
        </w:tabs>
        <w:ind w:left="3600" w:hanging="360"/>
      </w:pPr>
    </w:lvl>
    <w:lvl w:ilvl="5" w:tplc="C2E45DF4" w:tentative="1">
      <w:start w:val="1"/>
      <w:numFmt w:val="decimal"/>
      <w:lvlText w:val="%6."/>
      <w:lvlJc w:val="left"/>
      <w:pPr>
        <w:tabs>
          <w:tab w:val="num" w:pos="4320"/>
        </w:tabs>
        <w:ind w:left="4320" w:hanging="360"/>
      </w:pPr>
    </w:lvl>
    <w:lvl w:ilvl="6" w:tplc="B966F7EA" w:tentative="1">
      <w:start w:val="1"/>
      <w:numFmt w:val="decimal"/>
      <w:lvlText w:val="%7."/>
      <w:lvlJc w:val="left"/>
      <w:pPr>
        <w:tabs>
          <w:tab w:val="num" w:pos="5040"/>
        </w:tabs>
        <w:ind w:left="5040" w:hanging="360"/>
      </w:pPr>
    </w:lvl>
    <w:lvl w:ilvl="7" w:tplc="551454D0" w:tentative="1">
      <w:start w:val="1"/>
      <w:numFmt w:val="decimal"/>
      <w:lvlText w:val="%8."/>
      <w:lvlJc w:val="left"/>
      <w:pPr>
        <w:tabs>
          <w:tab w:val="num" w:pos="5760"/>
        </w:tabs>
        <w:ind w:left="5760" w:hanging="360"/>
      </w:pPr>
    </w:lvl>
    <w:lvl w:ilvl="8" w:tplc="29CCCFB2" w:tentative="1">
      <w:start w:val="1"/>
      <w:numFmt w:val="decimal"/>
      <w:lvlText w:val="%9."/>
      <w:lvlJc w:val="left"/>
      <w:pPr>
        <w:tabs>
          <w:tab w:val="num" w:pos="6480"/>
        </w:tabs>
        <w:ind w:left="6480" w:hanging="360"/>
      </w:pPr>
    </w:lvl>
  </w:abstractNum>
  <w:abstractNum w:abstractNumId="58" w15:restartNumberingAfterBreak="0">
    <w:nsid w:val="7D585E28"/>
    <w:multiLevelType w:val="multilevel"/>
    <w:tmpl w:val="DE52889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abstractNum w:abstractNumId="60" w15:restartNumberingAfterBreak="0">
    <w:nsid w:val="7F0E0089"/>
    <w:multiLevelType w:val="multilevel"/>
    <w:tmpl w:val="4B127F4A"/>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4533154">
    <w:abstractNumId w:val="32"/>
  </w:num>
  <w:num w:numId="2" w16cid:durableId="345249095">
    <w:abstractNumId w:val="59"/>
  </w:num>
  <w:num w:numId="3" w16cid:durableId="601229549">
    <w:abstractNumId w:val="13"/>
  </w:num>
  <w:num w:numId="4" w16cid:durableId="853764647">
    <w:abstractNumId w:val="7"/>
  </w:num>
  <w:num w:numId="5" w16cid:durableId="1341086040">
    <w:abstractNumId w:val="6"/>
  </w:num>
  <w:num w:numId="6" w16cid:durableId="713232977">
    <w:abstractNumId w:val="5"/>
  </w:num>
  <w:num w:numId="7" w16cid:durableId="1387953401">
    <w:abstractNumId w:val="4"/>
  </w:num>
  <w:num w:numId="8" w16cid:durableId="92291047">
    <w:abstractNumId w:val="3"/>
  </w:num>
  <w:num w:numId="9" w16cid:durableId="63139377">
    <w:abstractNumId w:val="2"/>
  </w:num>
  <w:num w:numId="10" w16cid:durableId="601110322">
    <w:abstractNumId w:val="1"/>
  </w:num>
  <w:num w:numId="11" w16cid:durableId="1228299193">
    <w:abstractNumId w:val="0"/>
  </w:num>
  <w:num w:numId="12" w16cid:durableId="231086407">
    <w:abstractNumId w:val="47"/>
  </w:num>
  <w:num w:numId="13" w16cid:durableId="916986904">
    <w:abstractNumId w:val="40"/>
  </w:num>
  <w:num w:numId="14" w16cid:durableId="774400307">
    <w:abstractNumId w:val="48"/>
  </w:num>
  <w:num w:numId="15" w16cid:durableId="1754014334">
    <w:abstractNumId w:val="56"/>
  </w:num>
  <w:num w:numId="16" w16cid:durableId="967394320">
    <w:abstractNumId w:val="15"/>
  </w:num>
  <w:num w:numId="17" w16cid:durableId="539440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58648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9613924">
    <w:abstractNumId w:val="34"/>
  </w:num>
  <w:num w:numId="20" w16cid:durableId="733117532">
    <w:abstractNumId w:val="34"/>
    <w:lvlOverride w:ilvl="1">
      <w:lvl w:ilvl="1">
        <w:numFmt w:val="lowerLetter"/>
        <w:lvlText w:val="%2."/>
        <w:lvlJc w:val="left"/>
      </w:lvl>
    </w:lvlOverride>
  </w:num>
  <w:num w:numId="21" w16cid:durableId="1969313244">
    <w:abstractNumId w:val="34"/>
    <w:lvlOverride w:ilvl="1">
      <w:lvl w:ilvl="1">
        <w:numFmt w:val="lowerLetter"/>
        <w:lvlText w:val="%2."/>
        <w:lvlJc w:val="left"/>
      </w:lvl>
    </w:lvlOverride>
  </w:num>
  <w:num w:numId="22" w16cid:durableId="867789828">
    <w:abstractNumId w:val="34"/>
    <w:lvlOverride w:ilvl="1">
      <w:lvl w:ilvl="1">
        <w:numFmt w:val="lowerLetter"/>
        <w:lvlText w:val="%2."/>
        <w:lvlJc w:val="left"/>
      </w:lvl>
    </w:lvlOverride>
  </w:num>
  <w:num w:numId="23" w16cid:durableId="1921019037">
    <w:abstractNumId w:val="34"/>
    <w:lvlOverride w:ilvl="1">
      <w:lvl w:ilvl="1">
        <w:numFmt w:val="lowerLetter"/>
        <w:lvlText w:val="%2."/>
        <w:lvlJc w:val="left"/>
      </w:lvl>
    </w:lvlOverride>
  </w:num>
  <w:num w:numId="24" w16cid:durableId="1497652051">
    <w:abstractNumId w:val="34"/>
    <w:lvlOverride w:ilvl="1">
      <w:lvl w:ilvl="1">
        <w:numFmt w:val="lowerLetter"/>
        <w:lvlText w:val="%2."/>
        <w:lvlJc w:val="left"/>
      </w:lvl>
    </w:lvlOverride>
  </w:num>
  <w:num w:numId="25" w16cid:durableId="1178540745">
    <w:abstractNumId w:val="34"/>
    <w:lvlOverride w:ilvl="1">
      <w:lvl w:ilvl="1">
        <w:numFmt w:val="lowerLetter"/>
        <w:lvlText w:val="%2."/>
        <w:lvlJc w:val="left"/>
      </w:lvl>
    </w:lvlOverride>
  </w:num>
  <w:num w:numId="26" w16cid:durableId="167253880">
    <w:abstractNumId w:val="34"/>
    <w:lvlOverride w:ilvl="1">
      <w:lvl w:ilvl="1">
        <w:numFmt w:val="lowerLetter"/>
        <w:lvlText w:val="%2."/>
        <w:lvlJc w:val="left"/>
      </w:lvl>
    </w:lvlOverride>
  </w:num>
  <w:num w:numId="27" w16cid:durableId="1740589919">
    <w:abstractNumId w:val="34"/>
    <w:lvlOverride w:ilvl="1">
      <w:lvl w:ilvl="1">
        <w:numFmt w:val="lowerLetter"/>
        <w:lvlText w:val="%2."/>
        <w:lvlJc w:val="left"/>
      </w:lvl>
    </w:lvlOverride>
  </w:num>
  <w:num w:numId="28" w16cid:durableId="1648196800">
    <w:abstractNumId w:val="20"/>
    <w:lvlOverride w:ilvl="0">
      <w:lvl w:ilvl="0">
        <w:numFmt w:val="lowerLetter"/>
        <w:lvlText w:val="%1."/>
        <w:lvlJc w:val="left"/>
      </w:lvl>
    </w:lvlOverride>
  </w:num>
  <w:num w:numId="29" w16cid:durableId="202909460">
    <w:abstractNumId w:val="20"/>
    <w:lvlOverride w:ilvl="0">
      <w:lvl w:ilvl="0">
        <w:numFmt w:val="lowerLetter"/>
        <w:lvlText w:val="%1."/>
        <w:lvlJc w:val="left"/>
      </w:lvl>
    </w:lvlOverride>
  </w:num>
  <w:num w:numId="30" w16cid:durableId="2025784715">
    <w:abstractNumId w:val="20"/>
    <w:lvlOverride w:ilvl="0">
      <w:lvl w:ilvl="0">
        <w:numFmt w:val="lowerLetter"/>
        <w:lvlText w:val="%1."/>
        <w:lvlJc w:val="left"/>
      </w:lvl>
    </w:lvlOverride>
  </w:num>
  <w:num w:numId="31" w16cid:durableId="952790475">
    <w:abstractNumId w:val="20"/>
    <w:lvlOverride w:ilvl="0">
      <w:lvl w:ilvl="0">
        <w:numFmt w:val="lowerLetter"/>
        <w:lvlText w:val="%1."/>
        <w:lvlJc w:val="left"/>
      </w:lvl>
    </w:lvlOverride>
  </w:num>
  <w:num w:numId="32" w16cid:durableId="1456145449">
    <w:abstractNumId w:val="20"/>
    <w:lvlOverride w:ilvl="0">
      <w:lvl w:ilvl="0">
        <w:numFmt w:val="lowerLetter"/>
        <w:lvlText w:val="%1."/>
        <w:lvlJc w:val="left"/>
      </w:lvl>
    </w:lvlOverride>
  </w:num>
  <w:num w:numId="33" w16cid:durableId="2029913469">
    <w:abstractNumId w:val="42"/>
    <w:lvlOverride w:ilvl="0">
      <w:lvl w:ilvl="0">
        <w:numFmt w:val="decimal"/>
        <w:lvlText w:val="%1."/>
        <w:lvlJc w:val="left"/>
      </w:lvl>
    </w:lvlOverride>
  </w:num>
  <w:num w:numId="34" w16cid:durableId="109134972">
    <w:abstractNumId w:val="49"/>
    <w:lvlOverride w:ilvl="0">
      <w:lvl w:ilvl="0">
        <w:numFmt w:val="lowerLetter"/>
        <w:lvlText w:val="%1."/>
        <w:lvlJc w:val="left"/>
      </w:lvl>
    </w:lvlOverride>
  </w:num>
  <w:num w:numId="35" w16cid:durableId="1244029703">
    <w:abstractNumId w:val="49"/>
    <w:lvlOverride w:ilvl="0">
      <w:lvl w:ilvl="0">
        <w:numFmt w:val="lowerLetter"/>
        <w:lvlText w:val="%1."/>
        <w:lvlJc w:val="left"/>
      </w:lvl>
    </w:lvlOverride>
  </w:num>
  <w:num w:numId="36" w16cid:durableId="1716155908">
    <w:abstractNumId w:val="49"/>
    <w:lvlOverride w:ilvl="0">
      <w:lvl w:ilvl="0">
        <w:numFmt w:val="lowerLetter"/>
        <w:lvlText w:val="%1."/>
        <w:lvlJc w:val="left"/>
      </w:lvl>
    </w:lvlOverride>
  </w:num>
  <w:num w:numId="37" w16cid:durableId="1272012367">
    <w:abstractNumId w:val="49"/>
    <w:lvlOverride w:ilvl="0">
      <w:lvl w:ilvl="0">
        <w:numFmt w:val="lowerLetter"/>
        <w:lvlText w:val="%1."/>
        <w:lvlJc w:val="left"/>
      </w:lvl>
    </w:lvlOverride>
  </w:num>
  <w:num w:numId="38" w16cid:durableId="1706981036">
    <w:abstractNumId w:val="49"/>
    <w:lvlOverride w:ilvl="0">
      <w:lvl w:ilvl="0">
        <w:numFmt w:val="lowerLetter"/>
        <w:lvlText w:val="%1."/>
        <w:lvlJc w:val="left"/>
      </w:lvl>
    </w:lvlOverride>
  </w:num>
  <w:num w:numId="39" w16cid:durableId="472521546">
    <w:abstractNumId w:val="35"/>
    <w:lvlOverride w:ilvl="0">
      <w:lvl w:ilvl="0">
        <w:numFmt w:val="decimal"/>
        <w:lvlText w:val="%1."/>
        <w:lvlJc w:val="left"/>
      </w:lvl>
    </w:lvlOverride>
  </w:num>
  <w:num w:numId="40" w16cid:durableId="321737348">
    <w:abstractNumId w:val="54"/>
    <w:lvlOverride w:ilvl="0">
      <w:lvl w:ilvl="0">
        <w:numFmt w:val="lowerLetter"/>
        <w:lvlText w:val="%1."/>
        <w:lvlJc w:val="left"/>
      </w:lvl>
    </w:lvlOverride>
  </w:num>
  <w:num w:numId="41" w16cid:durableId="1956709435">
    <w:abstractNumId w:val="54"/>
    <w:lvlOverride w:ilvl="0">
      <w:lvl w:ilvl="0">
        <w:numFmt w:val="lowerLetter"/>
        <w:lvlText w:val="%1."/>
        <w:lvlJc w:val="left"/>
      </w:lvl>
    </w:lvlOverride>
  </w:num>
  <w:num w:numId="42" w16cid:durableId="1474641373">
    <w:abstractNumId w:val="54"/>
    <w:lvlOverride w:ilvl="0">
      <w:lvl w:ilvl="0">
        <w:numFmt w:val="lowerLetter"/>
        <w:lvlText w:val="%1."/>
        <w:lvlJc w:val="left"/>
      </w:lvl>
    </w:lvlOverride>
  </w:num>
  <w:num w:numId="43" w16cid:durableId="1442919960">
    <w:abstractNumId w:val="54"/>
    <w:lvlOverride w:ilvl="0">
      <w:lvl w:ilvl="0">
        <w:numFmt w:val="lowerLetter"/>
        <w:lvlText w:val="%1."/>
        <w:lvlJc w:val="left"/>
      </w:lvl>
    </w:lvlOverride>
  </w:num>
  <w:num w:numId="44" w16cid:durableId="877855228">
    <w:abstractNumId w:val="54"/>
    <w:lvlOverride w:ilvl="0">
      <w:lvl w:ilvl="0">
        <w:numFmt w:val="lowerLetter"/>
        <w:lvlText w:val="%1."/>
        <w:lvlJc w:val="left"/>
      </w:lvl>
    </w:lvlOverride>
  </w:num>
  <w:num w:numId="45" w16cid:durableId="1848330741">
    <w:abstractNumId w:val="39"/>
    <w:lvlOverride w:ilvl="0">
      <w:lvl w:ilvl="0">
        <w:numFmt w:val="decimal"/>
        <w:lvlText w:val="%1."/>
        <w:lvlJc w:val="left"/>
      </w:lvl>
    </w:lvlOverride>
  </w:num>
  <w:num w:numId="46" w16cid:durableId="1684895627">
    <w:abstractNumId w:val="39"/>
    <w:lvlOverride w:ilvl="1">
      <w:lvl w:ilvl="1">
        <w:numFmt w:val="lowerLetter"/>
        <w:lvlText w:val="%2."/>
        <w:lvlJc w:val="left"/>
      </w:lvl>
    </w:lvlOverride>
  </w:num>
  <w:num w:numId="47" w16cid:durableId="1661036192">
    <w:abstractNumId w:val="39"/>
    <w:lvlOverride w:ilvl="1">
      <w:lvl w:ilvl="1">
        <w:numFmt w:val="lowerLetter"/>
        <w:lvlText w:val="%2."/>
        <w:lvlJc w:val="left"/>
      </w:lvl>
    </w:lvlOverride>
  </w:num>
  <w:num w:numId="48" w16cid:durableId="707294432">
    <w:abstractNumId w:val="39"/>
    <w:lvlOverride w:ilvl="1">
      <w:lvl w:ilvl="1">
        <w:numFmt w:val="lowerLetter"/>
        <w:lvlText w:val="%2."/>
        <w:lvlJc w:val="left"/>
      </w:lvl>
    </w:lvlOverride>
  </w:num>
  <w:num w:numId="49" w16cid:durableId="1248147783">
    <w:abstractNumId w:val="39"/>
    <w:lvlOverride w:ilvl="1">
      <w:lvl w:ilvl="1">
        <w:numFmt w:val="lowerLetter"/>
        <w:lvlText w:val="%2."/>
        <w:lvlJc w:val="left"/>
      </w:lvl>
    </w:lvlOverride>
  </w:num>
  <w:num w:numId="50" w16cid:durableId="656956049">
    <w:abstractNumId w:val="39"/>
    <w:lvlOverride w:ilvl="0">
      <w:lvl w:ilvl="0">
        <w:numFmt w:val="decimal"/>
        <w:lvlText w:val="%1."/>
        <w:lvlJc w:val="left"/>
      </w:lvl>
    </w:lvlOverride>
  </w:num>
  <w:num w:numId="51" w16cid:durableId="524053691">
    <w:abstractNumId w:val="39"/>
    <w:lvlOverride w:ilvl="1">
      <w:lvl w:ilvl="1">
        <w:numFmt w:val="lowerLetter"/>
        <w:lvlText w:val="%2."/>
        <w:lvlJc w:val="left"/>
      </w:lvl>
    </w:lvlOverride>
  </w:num>
  <w:num w:numId="52" w16cid:durableId="752045009">
    <w:abstractNumId w:val="39"/>
    <w:lvlOverride w:ilvl="1">
      <w:lvl w:ilvl="1">
        <w:numFmt w:val="lowerLetter"/>
        <w:lvlText w:val="%2."/>
        <w:lvlJc w:val="left"/>
      </w:lvl>
    </w:lvlOverride>
  </w:num>
  <w:num w:numId="53" w16cid:durableId="315496462">
    <w:abstractNumId w:val="39"/>
    <w:lvlOverride w:ilvl="1">
      <w:lvl w:ilvl="1">
        <w:numFmt w:val="lowerLetter"/>
        <w:lvlText w:val="%2."/>
        <w:lvlJc w:val="left"/>
      </w:lvl>
    </w:lvlOverride>
  </w:num>
  <w:num w:numId="54" w16cid:durableId="234512381">
    <w:abstractNumId w:val="39"/>
    <w:lvlOverride w:ilvl="1">
      <w:lvl w:ilvl="1">
        <w:numFmt w:val="lowerLetter"/>
        <w:lvlText w:val="%2."/>
        <w:lvlJc w:val="left"/>
      </w:lvl>
    </w:lvlOverride>
  </w:num>
  <w:num w:numId="55" w16cid:durableId="2028868307">
    <w:abstractNumId w:val="39"/>
    <w:lvlOverride w:ilvl="0">
      <w:lvl w:ilvl="0">
        <w:numFmt w:val="decimal"/>
        <w:lvlText w:val="%1."/>
        <w:lvlJc w:val="left"/>
      </w:lvl>
    </w:lvlOverride>
  </w:num>
  <w:num w:numId="56" w16cid:durableId="1616516924">
    <w:abstractNumId w:val="39"/>
    <w:lvlOverride w:ilvl="1">
      <w:lvl w:ilvl="1">
        <w:numFmt w:val="lowerLetter"/>
        <w:lvlText w:val="%2."/>
        <w:lvlJc w:val="left"/>
      </w:lvl>
    </w:lvlOverride>
  </w:num>
  <w:num w:numId="57" w16cid:durableId="36273048">
    <w:abstractNumId w:val="39"/>
    <w:lvlOverride w:ilvl="1">
      <w:lvl w:ilvl="1">
        <w:numFmt w:val="lowerLetter"/>
        <w:lvlText w:val="%2."/>
        <w:lvlJc w:val="left"/>
      </w:lvl>
    </w:lvlOverride>
  </w:num>
  <w:num w:numId="58" w16cid:durableId="2022245127">
    <w:abstractNumId w:val="39"/>
    <w:lvlOverride w:ilvl="1">
      <w:lvl w:ilvl="1">
        <w:numFmt w:val="lowerLetter"/>
        <w:lvlText w:val="%2."/>
        <w:lvlJc w:val="left"/>
      </w:lvl>
    </w:lvlOverride>
  </w:num>
  <w:num w:numId="59" w16cid:durableId="1986156630">
    <w:abstractNumId w:val="39"/>
    <w:lvlOverride w:ilvl="1">
      <w:lvl w:ilvl="1">
        <w:numFmt w:val="lowerLetter"/>
        <w:lvlText w:val="%2."/>
        <w:lvlJc w:val="left"/>
      </w:lvl>
    </w:lvlOverride>
  </w:num>
  <w:num w:numId="60" w16cid:durableId="1357929020">
    <w:abstractNumId w:val="39"/>
    <w:lvlOverride w:ilvl="0">
      <w:lvl w:ilvl="0">
        <w:numFmt w:val="decimal"/>
        <w:lvlText w:val="%1."/>
        <w:lvlJc w:val="left"/>
      </w:lvl>
    </w:lvlOverride>
  </w:num>
  <w:num w:numId="61" w16cid:durableId="1731416055">
    <w:abstractNumId w:val="39"/>
    <w:lvlOverride w:ilvl="1">
      <w:lvl w:ilvl="1">
        <w:numFmt w:val="lowerLetter"/>
        <w:lvlText w:val="%2."/>
        <w:lvlJc w:val="left"/>
      </w:lvl>
    </w:lvlOverride>
  </w:num>
  <w:num w:numId="62" w16cid:durableId="2112359280">
    <w:abstractNumId w:val="39"/>
    <w:lvlOverride w:ilvl="1">
      <w:lvl w:ilvl="1">
        <w:numFmt w:val="lowerLetter"/>
        <w:lvlText w:val="%2."/>
        <w:lvlJc w:val="left"/>
      </w:lvl>
    </w:lvlOverride>
  </w:num>
  <w:num w:numId="63" w16cid:durableId="1409770020">
    <w:abstractNumId w:val="39"/>
    <w:lvlOverride w:ilvl="1">
      <w:lvl w:ilvl="1">
        <w:numFmt w:val="lowerLetter"/>
        <w:lvlText w:val="%2."/>
        <w:lvlJc w:val="left"/>
      </w:lvl>
    </w:lvlOverride>
  </w:num>
  <w:num w:numId="64" w16cid:durableId="1518231767">
    <w:abstractNumId w:val="39"/>
    <w:lvlOverride w:ilvl="1">
      <w:lvl w:ilvl="1">
        <w:numFmt w:val="lowerLetter"/>
        <w:lvlText w:val="%2."/>
        <w:lvlJc w:val="left"/>
      </w:lvl>
    </w:lvlOverride>
  </w:num>
  <w:num w:numId="65" w16cid:durableId="1705135729">
    <w:abstractNumId w:val="39"/>
    <w:lvlOverride w:ilvl="0">
      <w:lvl w:ilvl="0">
        <w:numFmt w:val="decimal"/>
        <w:lvlText w:val="%1."/>
        <w:lvlJc w:val="left"/>
      </w:lvl>
    </w:lvlOverride>
  </w:num>
  <w:num w:numId="66" w16cid:durableId="1776437063">
    <w:abstractNumId w:val="39"/>
    <w:lvlOverride w:ilvl="1">
      <w:lvl w:ilvl="1">
        <w:numFmt w:val="lowerLetter"/>
        <w:lvlText w:val="%2."/>
        <w:lvlJc w:val="left"/>
      </w:lvl>
    </w:lvlOverride>
  </w:num>
  <w:num w:numId="67" w16cid:durableId="1578788002">
    <w:abstractNumId w:val="39"/>
    <w:lvlOverride w:ilvl="1">
      <w:lvl w:ilvl="1">
        <w:numFmt w:val="lowerLetter"/>
        <w:lvlText w:val="%2."/>
        <w:lvlJc w:val="left"/>
      </w:lvl>
    </w:lvlOverride>
  </w:num>
  <w:num w:numId="68" w16cid:durableId="306402737">
    <w:abstractNumId w:val="39"/>
    <w:lvlOverride w:ilvl="1">
      <w:lvl w:ilvl="1">
        <w:numFmt w:val="lowerLetter"/>
        <w:lvlText w:val="%2."/>
        <w:lvlJc w:val="left"/>
      </w:lvl>
    </w:lvlOverride>
  </w:num>
  <w:num w:numId="69" w16cid:durableId="939265826">
    <w:abstractNumId w:val="39"/>
    <w:lvlOverride w:ilvl="1">
      <w:lvl w:ilvl="1">
        <w:numFmt w:val="lowerLetter"/>
        <w:lvlText w:val="%2."/>
        <w:lvlJc w:val="left"/>
      </w:lvl>
    </w:lvlOverride>
  </w:num>
  <w:num w:numId="70" w16cid:durableId="806700807">
    <w:abstractNumId w:val="39"/>
    <w:lvlOverride w:ilvl="0">
      <w:lvl w:ilvl="0">
        <w:numFmt w:val="decimal"/>
        <w:lvlText w:val="%1."/>
        <w:lvlJc w:val="left"/>
      </w:lvl>
    </w:lvlOverride>
  </w:num>
  <w:num w:numId="71" w16cid:durableId="919365851">
    <w:abstractNumId w:val="39"/>
    <w:lvlOverride w:ilvl="1">
      <w:lvl w:ilvl="1">
        <w:numFmt w:val="lowerLetter"/>
        <w:lvlText w:val="%2."/>
        <w:lvlJc w:val="left"/>
      </w:lvl>
    </w:lvlOverride>
  </w:num>
  <w:num w:numId="72" w16cid:durableId="1175269485">
    <w:abstractNumId w:val="39"/>
    <w:lvlOverride w:ilvl="1">
      <w:lvl w:ilvl="1">
        <w:numFmt w:val="lowerLetter"/>
        <w:lvlText w:val="%2."/>
        <w:lvlJc w:val="left"/>
      </w:lvl>
    </w:lvlOverride>
  </w:num>
  <w:num w:numId="73" w16cid:durableId="986588031">
    <w:abstractNumId w:val="39"/>
    <w:lvlOverride w:ilvl="1">
      <w:lvl w:ilvl="1">
        <w:numFmt w:val="lowerLetter"/>
        <w:lvlText w:val="%2."/>
        <w:lvlJc w:val="left"/>
      </w:lvl>
    </w:lvlOverride>
  </w:num>
  <w:num w:numId="74" w16cid:durableId="476840471">
    <w:abstractNumId w:val="39"/>
    <w:lvlOverride w:ilvl="1">
      <w:lvl w:ilvl="1">
        <w:numFmt w:val="lowerLetter"/>
        <w:lvlText w:val="%2."/>
        <w:lvlJc w:val="left"/>
      </w:lvl>
    </w:lvlOverride>
  </w:num>
  <w:num w:numId="75" w16cid:durableId="1209217780">
    <w:abstractNumId w:val="39"/>
    <w:lvlOverride w:ilvl="0">
      <w:lvl w:ilvl="0">
        <w:numFmt w:val="decimal"/>
        <w:lvlText w:val="%1."/>
        <w:lvlJc w:val="left"/>
      </w:lvl>
    </w:lvlOverride>
  </w:num>
  <w:num w:numId="76" w16cid:durableId="1149441878">
    <w:abstractNumId w:val="39"/>
    <w:lvlOverride w:ilvl="1">
      <w:lvl w:ilvl="1">
        <w:numFmt w:val="lowerLetter"/>
        <w:lvlText w:val="%2."/>
        <w:lvlJc w:val="left"/>
      </w:lvl>
    </w:lvlOverride>
  </w:num>
  <w:num w:numId="77" w16cid:durableId="2032141555">
    <w:abstractNumId w:val="39"/>
    <w:lvlOverride w:ilvl="1">
      <w:lvl w:ilvl="1">
        <w:numFmt w:val="lowerLetter"/>
        <w:lvlText w:val="%2."/>
        <w:lvlJc w:val="left"/>
      </w:lvl>
    </w:lvlOverride>
  </w:num>
  <w:num w:numId="78" w16cid:durableId="781531128">
    <w:abstractNumId w:val="39"/>
    <w:lvlOverride w:ilvl="1">
      <w:lvl w:ilvl="1">
        <w:numFmt w:val="lowerLetter"/>
        <w:lvlText w:val="%2."/>
        <w:lvlJc w:val="left"/>
      </w:lvl>
    </w:lvlOverride>
  </w:num>
  <w:num w:numId="79" w16cid:durableId="855776208">
    <w:abstractNumId w:val="39"/>
    <w:lvlOverride w:ilvl="1">
      <w:lvl w:ilvl="1">
        <w:numFmt w:val="lowerLetter"/>
        <w:lvlText w:val="%2."/>
        <w:lvlJc w:val="left"/>
      </w:lvl>
    </w:lvlOverride>
  </w:num>
  <w:num w:numId="80" w16cid:durableId="595284963">
    <w:abstractNumId w:val="21"/>
    <w:lvlOverride w:ilvl="0">
      <w:lvl w:ilvl="0">
        <w:numFmt w:val="decimal"/>
        <w:lvlText w:val="%1."/>
        <w:lvlJc w:val="left"/>
      </w:lvl>
    </w:lvlOverride>
  </w:num>
  <w:num w:numId="81" w16cid:durableId="1813718228">
    <w:abstractNumId w:val="21"/>
    <w:lvlOverride w:ilvl="1">
      <w:lvl w:ilvl="1">
        <w:numFmt w:val="lowerLetter"/>
        <w:lvlText w:val="%2."/>
        <w:lvlJc w:val="left"/>
      </w:lvl>
    </w:lvlOverride>
  </w:num>
  <w:num w:numId="82" w16cid:durableId="1429423218">
    <w:abstractNumId w:val="21"/>
    <w:lvlOverride w:ilvl="1">
      <w:lvl w:ilvl="1">
        <w:numFmt w:val="lowerLetter"/>
        <w:lvlText w:val="%2."/>
        <w:lvlJc w:val="left"/>
      </w:lvl>
    </w:lvlOverride>
  </w:num>
  <w:num w:numId="83" w16cid:durableId="486240310">
    <w:abstractNumId w:val="21"/>
    <w:lvlOverride w:ilvl="1">
      <w:lvl w:ilvl="1">
        <w:numFmt w:val="lowerLetter"/>
        <w:lvlText w:val="%2."/>
        <w:lvlJc w:val="left"/>
      </w:lvl>
    </w:lvlOverride>
  </w:num>
  <w:num w:numId="84" w16cid:durableId="1957061785">
    <w:abstractNumId w:val="21"/>
    <w:lvlOverride w:ilvl="1">
      <w:lvl w:ilvl="1">
        <w:numFmt w:val="lowerLetter"/>
        <w:lvlText w:val="%2."/>
        <w:lvlJc w:val="left"/>
      </w:lvl>
    </w:lvlOverride>
  </w:num>
  <w:num w:numId="85" w16cid:durableId="2046906335">
    <w:abstractNumId w:val="21"/>
    <w:lvlOverride w:ilvl="0">
      <w:lvl w:ilvl="0">
        <w:numFmt w:val="decimal"/>
        <w:lvlText w:val="%1."/>
        <w:lvlJc w:val="left"/>
      </w:lvl>
    </w:lvlOverride>
  </w:num>
  <w:num w:numId="86" w16cid:durableId="1427462288">
    <w:abstractNumId w:val="21"/>
    <w:lvlOverride w:ilvl="1">
      <w:lvl w:ilvl="1">
        <w:numFmt w:val="lowerLetter"/>
        <w:lvlText w:val="%2."/>
        <w:lvlJc w:val="left"/>
      </w:lvl>
    </w:lvlOverride>
  </w:num>
  <w:num w:numId="87" w16cid:durableId="1528368828">
    <w:abstractNumId w:val="21"/>
    <w:lvlOverride w:ilvl="1">
      <w:lvl w:ilvl="1">
        <w:numFmt w:val="lowerLetter"/>
        <w:lvlText w:val="%2."/>
        <w:lvlJc w:val="left"/>
      </w:lvl>
    </w:lvlOverride>
  </w:num>
  <w:num w:numId="88" w16cid:durableId="1937901003">
    <w:abstractNumId w:val="21"/>
    <w:lvlOverride w:ilvl="1">
      <w:lvl w:ilvl="1">
        <w:numFmt w:val="lowerLetter"/>
        <w:lvlText w:val="%2."/>
        <w:lvlJc w:val="left"/>
      </w:lvl>
    </w:lvlOverride>
  </w:num>
  <w:num w:numId="89" w16cid:durableId="943417914">
    <w:abstractNumId w:val="21"/>
    <w:lvlOverride w:ilvl="1">
      <w:lvl w:ilvl="1">
        <w:numFmt w:val="lowerLetter"/>
        <w:lvlText w:val="%2."/>
        <w:lvlJc w:val="left"/>
      </w:lvl>
    </w:lvlOverride>
  </w:num>
  <w:num w:numId="90" w16cid:durableId="924342856">
    <w:abstractNumId w:val="21"/>
    <w:lvlOverride w:ilvl="0">
      <w:lvl w:ilvl="0">
        <w:numFmt w:val="decimal"/>
        <w:lvlText w:val="%1."/>
        <w:lvlJc w:val="left"/>
      </w:lvl>
    </w:lvlOverride>
  </w:num>
  <w:num w:numId="91" w16cid:durableId="2031177403">
    <w:abstractNumId w:val="21"/>
    <w:lvlOverride w:ilvl="1">
      <w:lvl w:ilvl="1">
        <w:numFmt w:val="lowerLetter"/>
        <w:lvlText w:val="%2."/>
        <w:lvlJc w:val="left"/>
      </w:lvl>
    </w:lvlOverride>
  </w:num>
  <w:num w:numId="92" w16cid:durableId="983042146">
    <w:abstractNumId w:val="21"/>
    <w:lvlOverride w:ilvl="1">
      <w:lvl w:ilvl="1">
        <w:numFmt w:val="lowerLetter"/>
        <w:lvlText w:val="%2."/>
        <w:lvlJc w:val="left"/>
      </w:lvl>
    </w:lvlOverride>
  </w:num>
  <w:num w:numId="93" w16cid:durableId="1237982730">
    <w:abstractNumId w:val="21"/>
    <w:lvlOverride w:ilvl="1">
      <w:lvl w:ilvl="1">
        <w:numFmt w:val="lowerLetter"/>
        <w:lvlText w:val="%2."/>
        <w:lvlJc w:val="left"/>
      </w:lvl>
    </w:lvlOverride>
  </w:num>
  <w:num w:numId="94" w16cid:durableId="2023168888">
    <w:abstractNumId w:val="21"/>
    <w:lvlOverride w:ilvl="1">
      <w:lvl w:ilvl="1">
        <w:numFmt w:val="lowerLetter"/>
        <w:lvlText w:val="%2."/>
        <w:lvlJc w:val="left"/>
      </w:lvl>
    </w:lvlOverride>
  </w:num>
  <w:num w:numId="95" w16cid:durableId="99298418">
    <w:abstractNumId w:val="21"/>
    <w:lvlOverride w:ilvl="1">
      <w:lvl w:ilvl="1">
        <w:numFmt w:val="lowerLetter"/>
        <w:lvlText w:val="%2."/>
        <w:lvlJc w:val="left"/>
      </w:lvl>
    </w:lvlOverride>
  </w:num>
  <w:num w:numId="96" w16cid:durableId="2009626982">
    <w:abstractNumId w:val="21"/>
    <w:lvlOverride w:ilvl="0">
      <w:lvl w:ilvl="0">
        <w:numFmt w:val="decimal"/>
        <w:lvlText w:val="%1."/>
        <w:lvlJc w:val="left"/>
      </w:lvl>
    </w:lvlOverride>
  </w:num>
  <w:num w:numId="97" w16cid:durableId="571474927">
    <w:abstractNumId w:val="21"/>
    <w:lvlOverride w:ilvl="1">
      <w:lvl w:ilvl="1">
        <w:numFmt w:val="lowerLetter"/>
        <w:lvlText w:val="%2."/>
        <w:lvlJc w:val="left"/>
      </w:lvl>
    </w:lvlOverride>
  </w:num>
  <w:num w:numId="98" w16cid:durableId="949124465">
    <w:abstractNumId w:val="21"/>
    <w:lvlOverride w:ilvl="1">
      <w:lvl w:ilvl="1">
        <w:numFmt w:val="lowerLetter"/>
        <w:lvlText w:val="%2."/>
        <w:lvlJc w:val="left"/>
      </w:lvl>
    </w:lvlOverride>
  </w:num>
  <w:num w:numId="99" w16cid:durableId="822162795">
    <w:abstractNumId w:val="21"/>
    <w:lvlOverride w:ilvl="1">
      <w:lvl w:ilvl="1">
        <w:numFmt w:val="lowerLetter"/>
        <w:lvlText w:val="%2."/>
        <w:lvlJc w:val="left"/>
      </w:lvl>
    </w:lvlOverride>
  </w:num>
  <w:num w:numId="100" w16cid:durableId="2001108779">
    <w:abstractNumId w:val="21"/>
    <w:lvlOverride w:ilvl="1">
      <w:lvl w:ilvl="1">
        <w:numFmt w:val="lowerLetter"/>
        <w:lvlText w:val="%2."/>
        <w:lvlJc w:val="left"/>
      </w:lvl>
    </w:lvlOverride>
  </w:num>
  <w:num w:numId="101" w16cid:durableId="1483890658">
    <w:abstractNumId w:val="21"/>
    <w:lvlOverride w:ilvl="0">
      <w:lvl w:ilvl="0">
        <w:numFmt w:val="decimal"/>
        <w:lvlText w:val="%1."/>
        <w:lvlJc w:val="left"/>
      </w:lvl>
    </w:lvlOverride>
  </w:num>
  <w:num w:numId="102" w16cid:durableId="577908456">
    <w:abstractNumId w:val="21"/>
    <w:lvlOverride w:ilvl="1">
      <w:lvl w:ilvl="1">
        <w:numFmt w:val="lowerLetter"/>
        <w:lvlText w:val="%2."/>
        <w:lvlJc w:val="left"/>
      </w:lvl>
    </w:lvlOverride>
  </w:num>
  <w:num w:numId="103" w16cid:durableId="1033462840">
    <w:abstractNumId w:val="21"/>
    <w:lvlOverride w:ilvl="1">
      <w:lvl w:ilvl="1">
        <w:numFmt w:val="lowerLetter"/>
        <w:lvlText w:val="%2."/>
        <w:lvlJc w:val="left"/>
      </w:lvl>
    </w:lvlOverride>
  </w:num>
  <w:num w:numId="104" w16cid:durableId="1919243884">
    <w:abstractNumId w:val="21"/>
    <w:lvlOverride w:ilvl="1">
      <w:lvl w:ilvl="1">
        <w:numFmt w:val="lowerLetter"/>
        <w:lvlText w:val="%2."/>
        <w:lvlJc w:val="left"/>
      </w:lvl>
    </w:lvlOverride>
  </w:num>
  <w:num w:numId="105" w16cid:durableId="154414523">
    <w:abstractNumId w:val="21"/>
    <w:lvlOverride w:ilvl="1">
      <w:lvl w:ilvl="1">
        <w:numFmt w:val="lowerLetter"/>
        <w:lvlText w:val="%2."/>
        <w:lvlJc w:val="left"/>
      </w:lvl>
    </w:lvlOverride>
  </w:num>
  <w:num w:numId="106" w16cid:durableId="562914956">
    <w:abstractNumId w:val="21"/>
    <w:lvlOverride w:ilvl="0">
      <w:lvl w:ilvl="0">
        <w:numFmt w:val="decimal"/>
        <w:lvlText w:val="%1."/>
        <w:lvlJc w:val="left"/>
      </w:lvl>
    </w:lvlOverride>
  </w:num>
  <w:num w:numId="107" w16cid:durableId="1829973559">
    <w:abstractNumId w:val="21"/>
    <w:lvlOverride w:ilvl="1">
      <w:lvl w:ilvl="1">
        <w:numFmt w:val="lowerLetter"/>
        <w:lvlText w:val="%2."/>
        <w:lvlJc w:val="left"/>
      </w:lvl>
    </w:lvlOverride>
  </w:num>
  <w:num w:numId="108" w16cid:durableId="1087729157">
    <w:abstractNumId w:val="21"/>
    <w:lvlOverride w:ilvl="1">
      <w:lvl w:ilvl="1">
        <w:numFmt w:val="lowerLetter"/>
        <w:lvlText w:val="%2."/>
        <w:lvlJc w:val="left"/>
      </w:lvl>
    </w:lvlOverride>
  </w:num>
  <w:num w:numId="109" w16cid:durableId="1838571808">
    <w:abstractNumId w:val="21"/>
    <w:lvlOverride w:ilvl="1">
      <w:lvl w:ilvl="1">
        <w:numFmt w:val="lowerLetter"/>
        <w:lvlText w:val="%2."/>
        <w:lvlJc w:val="left"/>
      </w:lvl>
    </w:lvlOverride>
  </w:num>
  <w:num w:numId="110" w16cid:durableId="926884750">
    <w:abstractNumId w:val="21"/>
    <w:lvlOverride w:ilvl="1">
      <w:lvl w:ilvl="1">
        <w:numFmt w:val="lowerLetter"/>
        <w:lvlText w:val="%2."/>
        <w:lvlJc w:val="left"/>
      </w:lvl>
    </w:lvlOverride>
  </w:num>
  <w:num w:numId="111" w16cid:durableId="674962066">
    <w:abstractNumId w:val="53"/>
    <w:lvlOverride w:ilvl="0">
      <w:lvl w:ilvl="0">
        <w:numFmt w:val="decimal"/>
        <w:lvlText w:val="%1."/>
        <w:lvlJc w:val="left"/>
      </w:lvl>
    </w:lvlOverride>
  </w:num>
  <w:num w:numId="112" w16cid:durableId="1552303015">
    <w:abstractNumId w:val="53"/>
    <w:lvlOverride w:ilvl="1">
      <w:lvl w:ilvl="1">
        <w:numFmt w:val="lowerLetter"/>
        <w:lvlText w:val="%2."/>
        <w:lvlJc w:val="left"/>
      </w:lvl>
    </w:lvlOverride>
  </w:num>
  <w:num w:numId="113" w16cid:durableId="89203323">
    <w:abstractNumId w:val="53"/>
    <w:lvlOverride w:ilvl="1">
      <w:lvl w:ilvl="1">
        <w:numFmt w:val="lowerLetter"/>
        <w:lvlText w:val="%2."/>
        <w:lvlJc w:val="left"/>
      </w:lvl>
    </w:lvlOverride>
  </w:num>
  <w:num w:numId="114" w16cid:durableId="1375083530">
    <w:abstractNumId w:val="53"/>
    <w:lvlOverride w:ilvl="1">
      <w:lvl w:ilvl="1">
        <w:numFmt w:val="lowerLetter"/>
        <w:lvlText w:val="%2."/>
        <w:lvlJc w:val="left"/>
      </w:lvl>
    </w:lvlOverride>
  </w:num>
  <w:num w:numId="115" w16cid:durableId="1336881564">
    <w:abstractNumId w:val="53"/>
    <w:lvlOverride w:ilvl="1">
      <w:lvl w:ilvl="1">
        <w:numFmt w:val="lowerLetter"/>
        <w:lvlText w:val="%2."/>
        <w:lvlJc w:val="left"/>
      </w:lvl>
    </w:lvlOverride>
  </w:num>
  <w:num w:numId="116" w16cid:durableId="584194957">
    <w:abstractNumId w:val="53"/>
    <w:lvlOverride w:ilvl="0">
      <w:lvl w:ilvl="0">
        <w:numFmt w:val="decimal"/>
        <w:lvlText w:val="%1."/>
        <w:lvlJc w:val="left"/>
      </w:lvl>
    </w:lvlOverride>
  </w:num>
  <w:num w:numId="117" w16cid:durableId="1733582764">
    <w:abstractNumId w:val="53"/>
    <w:lvlOverride w:ilvl="1">
      <w:lvl w:ilvl="1">
        <w:numFmt w:val="lowerLetter"/>
        <w:lvlText w:val="%2."/>
        <w:lvlJc w:val="left"/>
      </w:lvl>
    </w:lvlOverride>
  </w:num>
  <w:num w:numId="118" w16cid:durableId="724719887">
    <w:abstractNumId w:val="53"/>
    <w:lvlOverride w:ilvl="1">
      <w:lvl w:ilvl="1">
        <w:numFmt w:val="lowerLetter"/>
        <w:lvlText w:val="%2."/>
        <w:lvlJc w:val="left"/>
      </w:lvl>
    </w:lvlOverride>
  </w:num>
  <w:num w:numId="119" w16cid:durableId="957565118">
    <w:abstractNumId w:val="53"/>
    <w:lvlOverride w:ilvl="1">
      <w:lvl w:ilvl="1">
        <w:numFmt w:val="lowerLetter"/>
        <w:lvlText w:val="%2."/>
        <w:lvlJc w:val="left"/>
      </w:lvl>
    </w:lvlOverride>
  </w:num>
  <w:num w:numId="120" w16cid:durableId="973871938">
    <w:abstractNumId w:val="53"/>
    <w:lvlOverride w:ilvl="1">
      <w:lvl w:ilvl="1">
        <w:numFmt w:val="lowerLetter"/>
        <w:lvlText w:val="%2."/>
        <w:lvlJc w:val="left"/>
      </w:lvl>
    </w:lvlOverride>
  </w:num>
  <w:num w:numId="121" w16cid:durableId="1669021649">
    <w:abstractNumId w:val="53"/>
    <w:lvlOverride w:ilvl="0">
      <w:lvl w:ilvl="0">
        <w:numFmt w:val="decimal"/>
        <w:lvlText w:val="%1."/>
        <w:lvlJc w:val="left"/>
      </w:lvl>
    </w:lvlOverride>
  </w:num>
  <w:num w:numId="122" w16cid:durableId="1418091400">
    <w:abstractNumId w:val="53"/>
    <w:lvlOverride w:ilvl="1">
      <w:lvl w:ilvl="1">
        <w:numFmt w:val="lowerLetter"/>
        <w:lvlText w:val="%2."/>
        <w:lvlJc w:val="left"/>
      </w:lvl>
    </w:lvlOverride>
  </w:num>
  <w:num w:numId="123" w16cid:durableId="2016807912">
    <w:abstractNumId w:val="53"/>
    <w:lvlOverride w:ilvl="1">
      <w:lvl w:ilvl="1">
        <w:numFmt w:val="lowerLetter"/>
        <w:lvlText w:val="%2."/>
        <w:lvlJc w:val="left"/>
      </w:lvl>
    </w:lvlOverride>
  </w:num>
  <w:num w:numId="124" w16cid:durableId="1879924602">
    <w:abstractNumId w:val="53"/>
    <w:lvlOverride w:ilvl="1">
      <w:lvl w:ilvl="1">
        <w:numFmt w:val="lowerLetter"/>
        <w:lvlText w:val="%2."/>
        <w:lvlJc w:val="left"/>
      </w:lvl>
    </w:lvlOverride>
  </w:num>
  <w:num w:numId="125" w16cid:durableId="1283685843">
    <w:abstractNumId w:val="53"/>
    <w:lvlOverride w:ilvl="1">
      <w:lvl w:ilvl="1">
        <w:numFmt w:val="lowerLetter"/>
        <w:lvlText w:val="%2."/>
        <w:lvlJc w:val="left"/>
      </w:lvl>
    </w:lvlOverride>
  </w:num>
  <w:num w:numId="126" w16cid:durableId="512771174">
    <w:abstractNumId w:val="53"/>
    <w:lvlOverride w:ilvl="0">
      <w:lvl w:ilvl="0">
        <w:numFmt w:val="decimal"/>
        <w:lvlText w:val="%1."/>
        <w:lvlJc w:val="left"/>
      </w:lvl>
    </w:lvlOverride>
  </w:num>
  <w:num w:numId="127" w16cid:durableId="1221864238">
    <w:abstractNumId w:val="53"/>
    <w:lvlOverride w:ilvl="1">
      <w:lvl w:ilvl="1">
        <w:numFmt w:val="lowerLetter"/>
        <w:lvlText w:val="%2."/>
        <w:lvlJc w:val="left"/>
      </w:lvl>
    </w:lvlOverride>
  </w:num>
  <w:num w:numId="128" w16cid:durableId="684333284">
    <w:abstractNumId w:val="53"/>
    <w:lvlOverride w:ilvl="1">
      <w:lvl w:ilvl="1">
        <w:numFmt w:val="lowerLetter"/>
        <w:lvlText w:val="%2."/>
        <w:lvlJc w:val="left"/>
      </w:lvl>
    </w:lvlOverride>
  </w:num>
  <w:num w:numId="129" w16cid:durableId="1595743013">
    <w:abstractNumId w:val="53"/>
    <w:lvlOverride w:ilvl="1">
      <w:lvl w:ilvl="1">
        <w:numFmt w:val="lowerLetter"/>
        <w:lvlText w:val="%2."/>
        <w:lvlJc w:val="left"/>
      </w:lvl>
    </w:lvlOverride>
  </w:num>
  <w:num w:numId="130" w16cid:durableId="529418172">
    <w:abstractNumId w:val="53"/>
    <w:lvlOverride w:ilvl="1">
      <w:lvl w:ilvl="1">
        <w:numFmt w:val="lowerLetter"/>
        <w:lvlText w:val="%2."/>
        <w:lvlJc w:val="left"/>
      </w:lvl>
    </w:lvlOverride>
  </w:num>
  <w:num w:numId="131" w16cid:durableId="1575167423">
    <w:abstractNumId w:val="53"/>
    <w:lvlOverride w:ilvl="0">
      <w:lvl w:ilvl="0">
        <w:numFmt w:val="decimal"/>
        <w:lvlText w:val="%1."/>
        <w:lvlJc w:val="left"/>
      </w:lvl>
    </w:lvlOverride>
  </w:num>
  <w:num w:numId="132" w16cid:durableId="1428119038">
    <w:abstractNumId w:val="53"/>
    <w:lvlOverride w:ilvl="1">
      <w:lvl w:ilvl="1">
        <w:numFmt w:val="lowerLetter"/>
        <w:lvlText w:val="%2."/>
        <w:lvlJc w:val="left"/>
      </w:lvl>
    </w:lvlOverride>
  </w:num>
  <w:num w:numId="133" w16cid:durableId="2090692535">
    <w:abstractNumId w:val="53"/>
    <w:lvlOverride w:ilvl="1">
      <w:lvl w:ilvl="1">
        <w:numFmt w:val="lowerLetter"/>
        <w:lvlText w:val="%2."/>
        <w:lvlJc w:val="left"/>
      </w:lvl>
    </w:lvlOverride>
  </w:num>
  <w:num w:numId="134" w16cid:durableId="1727874363">
    <w:abstractNumId w:val="53"/>
    <w:lvlOverride w:ilvl="1">
      <w:lvl w:ilvl="1">
        <w:numFmt w:val="lowerLetter"/>
        <w:lvlText w:val="%2."/>
        <w:lvlJc w:val="left"/>
      </w:lvl>
    </w:lvlOverride>
  </w:num>
  <w:num w:numId="135" w16cid:durableId="1371998546">
    <w:abstractNumId w:val="53"/>
    <w:lvlOverride w:ilvl="1">
      <w:lvl w:ilvl="1">
        <w:numFmt w:val="lowerLetter"/>
        <w:lvlText w:val="%2."/>
        <w:lvlJc w:val="left"/>
      </w:lvl>
    </w:lvlOverride>
  </w:num>
  <w:num w:numId="136" w16cid:durableId="1562867350">
    <w:abstractNumId w:val="53"/>
    <w:lvlOverride w:ilvl="1">
      <w:lvl w:ilvl="1">
        <w:numFmt w:val="lowerLetter"/>
        <w:lvlText w:val="%2."/>
        <w:lvlJc w:val="left"/>
      </w:lvl>
    </w:lvlOverride>
  </w:num>
  <w:num w:numId="137" w16cid:durableId="1839807164">
    <w:abstractNumId w:val="53"/>
    <w:lvlOverride w:ilvl="0">
      <w:lvl w:ilvl="0">
        <w:numFmt w:val="decimal"/>
        <w:lvlText w:val="%1."/>
        <w:lvlJc w:val="left"/>
      </w:lvl>
    </w:lvlOverride>
  </w:num>
  <w:num w:numId="138" w16cid:durableId="2145541346">
    <w:abstractNumId w:val="53"/>
    <w:lvlOverride w:ilvl="1">
      <w:lvl w:ilvl="1">
        <w:numFmt w:val="lowerLetter"/>
        <w:lvlText w:val="%2."/>
        <w:lvlJc w:val="left"/>
      </w:lvl>
    </w:lvlOverride>
  </w:num>
  <w:num w:numId="139" w16cid:durableId="30540855">
    <w:abstractNumId w:val="53"/>
    <w:lvlOverride w:ilvl="1">
      <w:lvl w:ilvl="1">
        <w:numFmt w:val="lowerLetter"/>
        <w:lvlText w:val="%2."/>
        <w:lvlJc w:val="left"/>
      </w:lvl>
    </w:lvlOverride>
  </w:num>
  <w:num w:numId="140" w16cid:durableId="1619141353">
    <w:abstractNumId w:val="53"/>
    <w:lvlOverride w:ilvl="1">
      <w:lvl w:ilvl="1">
        <w:numFmt w:val="lowerLetter"/>
        <w:lvlText w:val="%2."/>
        <w:lvlJc w:val="left"/>
      </w:lvl>
    </w:lvlOverride>
  </w:num>
  <w:num w:numId="141" w16cid:durableId="1203207019">
    <w:abstractNumId w:val="53"/>
    <w:lvlOverride w:ilvl="1">
      <w:lvl w:ilvl="1">
        <w:numFmt w:val="lowerLetter"/>
        <w:lvlText w:val="%2."/>
        <w:lvlJc w:val="left"/>
      </w:lvl>
    </w:lvlOverride>
  </w:num>
  <w:num w:numId="142" w16cid:durableId="1100681812">
    <w:abstractNumId w:val="53"/>
    <w:lvlOverride w:ilvl="1">
      <w:lvl w:ilvl="1">
        <w:numFmt w:val="lowerLetter"/>
        <w:lvlText w:val="%2."/>
        <w:lvlJc w:val="left"/>
      </w:lvl>
    </w:lvlOverride>
  </w:num>
  <w:num w:numId="143" w16cid:durableId="1919242098">
    <w:abstractNumId w:val="29"/>
    <w:lvlOverride w:ilvl="0">
      <w:lvl w:ilvl="0">
        <w:numFmt w:val="decimal"/>
        <w:lvlText w:val="%1."/>
        <w:lvlJc w:val="left"/>
      </w:lvl>
    </w:lvlOverride>
  </w:num>
  <w:num w:numId="144" w16cid:durableId="117645087">
    <w:abstractNumId w:val="29"/>
    <w:lvlOverride w:ilvl="1">
      <w:lvl w:ilvl="1">
        <w:numFmt w:val="lowerLetter"/>
        <w:lvlText w:val="%2."/>
        <w:lvlJc w:val="left"/>
      </w:lvl>
    </w:lvlOverride>
  </w:num>
  <w:num w:numId="145" w16cid:durableId="1661927768">
    <w:abstractNumId w:val="29"/>
    <w:lvlOverride w:ilvl="1">
      <w:lvl w:ilvl="1">
        <w:numFmt w:val="lowerLetter"/>
        <w:lvlText w:val="%2."/>
        <w:lvlJc w:val="left"/>
      </w:lvl>
    </w:lvlOverride>
  </w:num>
  <w:num w:numId="146" w16cid:durableId="313996821">
    <w:abstractNumId w:val="29"/>
    <w:lvlOverride w:ilvl="1">
      <w:lvl w:ilvl="1">
        <w:numFmt w:val="lowerLetter"/>
        <w:lvlText w:val="%2."/>
        <w:lvlJc w:val="left"/>
      </w:lvl>
    </w:lvlOverride>
  </w:num>
  <w:num w:numId="147" w16cid:durableId="841433369">
    <w:abstractNumId w:val="29"/>
    <w:lvlOverride w:ilvl="1">
      <w:lvl w:ilvl="1">
        <w:numFmt w:val="lowerLetter"/>
        <w:lvlText w:val="%2."/>
        <w:lvlJc w:val="left"/>
      </w:lvl>
    </w:lvlOverride>
  </w:num>
  <w:num w:numId="148" w16cid:durableId="992758348">
    <w:abstractNumId w:val="29"/>
    <w:lvlOverride w:ilvl="0">
      <w:lvl w:ilvl="0">
        <w:numFmt w:val="decimal"/>
        <w:lvlText w:val="%1."/>
        <w:lvlJc w:val="left"/>
      </w:lvl>
    </w:lvlOverride>
  </w:num>
  <w:num w:numId="149" w16cid:durableId="1954943969">
    <w:abstractNumId w:val="9"/>
    <w:lvlOverride w:ilvl="0">
      <w:lvl w:ilvl="0">
        <w:numFmt w:val="lowerLetter"/>
        <w:lvlText w:val="%1."/>
        <w:lvlJc w:val="left"/>
      </w:lvl>
    </w:lvlOverride>
  </w:num>
  <w:num w:numId="150" w16cid:durableId="655770179">
    <w:abstractNumId w:val="9"/>
    <w:lvlOverride w:ilvl="0">
      <w:lvl w:ilvl="0">
        <w:numFmt w:val="lowerLetter"/>
        <w:lvlText w:val="%1."/>
        <w:lvlJc w:val="left"/>
      </w:lvl>
    </w:lvlOverride>
  </w:num>
  <w:num w:numId="151" w16cid:durableId="706176888">
    <w:abstractNumId w:val="9"/>
    <w:lvlOverride w:ilvl="0">
      <w:lvl w:ilvl="0">
        <w:numFmt w:val="lowerLetter"/>
        <w:lvlText w:val="%1."/>
        <w:lvlJc w:val="left"/>
      </w:lvl>
    </w:lvlOverride>
  </w:num>
  <w:num w:numId="152" w16cid:durableId="576213495">
    <w:abstractNumId w:val="9"/>
    <w:lvlOverride w:ilvl="0">
      <w:lvl w:ilvl="0">
        <w:numFmt w:val="lowerLetter"/>
        <w:lvlText w:val="%1."/>
        <w:lvlJc w:val="left"/>
      </w:lvl>
    </w:lvlOverride>
  </w:num>
  <w:num w:numId="153" w16cid:durableId="959989402">
    <w:abstractNumId w:val="58"/>
    <w:lvlOverride w:ilvl="0">
      <w:lvl w:ilvl="0">
        <w:numFmt w:val="decimal"/>
        <w:lvlText w:val="%1."/>
        <w:lvlJc w:val="left"/>
      </w:lvl>
    </w:lvlOverride>
  </w:num>
  <w:num w:numId="154" w16cid:durableId="89741751">
    <w:abstractNumId w:val="43"/>
    <w:lvlOverride w:ilvl="0">
      <w:lvl w:ilvl="0">
        <w:numFmt w:val="lowerLetter"/>
        <w:lvlText w:val="%1."/>
        <w:lvlJc w:val="left"/>
      </w:lvl>
    </w:lvlOverride>
  </w:num>
  <w:num w:numId="155" w16cid:durableId="818958187">
    <w:abstractNumId w:val="43"/>
    <w:lvlOverride w:ilvl="0">
      <w:lvl w:ilvl="0">
        <w:numFmt w:val="lowerLetter"/>
        <w:lvlText w:val="%1."/>
        <w:lvlJc w:val="left"/>
      </w:lvl>
    </w:lvlOverride>
  </w:num>
  <w:num w:numId="156" w16cid:durableId="387993829">
    <w:abstractNumId w:val="43"/>
    <w:lvlOverride w:ilvl="0">
      <w:lvl w:ilvl="0">
        <w:numFmt w:val="lowerLetter"/>
        <w:lvlText w:val="%1."/>
        <w:lvlJc w:val="left"/>
      </w:lvl>
    </w:lvlOverride>
  </w:num>
  <w:num w:numId="157" w16cid:durableId="795412077">
    <w:abstractNumId w:val="43"/>
    <w:lvlOverride w:ilvl="0">
      <w:lvl w:ilvl="0">
        <w:numFmt w:val="lowerLetter"/>
        <w:lvlText w:val="%1."/>
        <w:lvlJc w:val="left"/>
      </w:lvl>
    </w:lvlOverride>
  </w:num>
  <w:num w:numId="158" w16cid:durableId="578827449">
    <w:abstractNumId w:val="46"/>
    <w:lvlOverride w:ilvl="0">
      <w:lvl w:ilvl="0">
        <w:numFmt w:val="decimal"/>
        <w:lvlText w:val="%1."/>
        <w:lvlJc w:val="left"/>
      </w:lvl>
    </w:lvlOverride>
  </w:num>
  <w:num w:numId="159" w16cid:durableId="1262907212">
    <w:abstractNumId w:val="46"/>
    <w:lvlOverride w:ilvl="1">
      <w:lvl w:ilvl="1">
        <w:numFmt w:val="lowerLetter"/>
        <w:lvlText w:val="%2."/>
        <w:lvlJc w:val="left"/>
      </w:lvl>
    </w:lvlOverride>
  </w:num>
  <w:num w:numId="160" w16cid:durableId="747338998">
    <w:abstractNumId w:val="46"/>
    <w:lvlOverride w:ilvl="1">
      <w:lvl w:ilvl="1">
        <w:numFmt w:val="lowerLetter"/>
        <w:lvlText w:val="%2."/>
        <w:lvlJc w:val="left"/>
      </w:lvl>
    </w:lvlOverride>
  </w:num>
  <w:num w:numId="161" w16cid:durableId="1653826292">
    <w:abstractNumId w:val="46"/>
    <w:lvlOverride w:ilvl="1">
      <w:lvl w:ilvl="1">
        <w:numFmt w:val="lowerLetter"/>
        <w:lvlText w:val="%2."/>
        <w:lvlJc w:val="left"/>
      </w:lvl>
    </w:lvlOverride>
  </w:num>
  <w:num w:numId="162" w16cid:durableId="610868337">
    <w:abstractNumId w:val="46"/>
    <w:lvlOverride w:ilvl="1">
      <w:lvl w:ilvl="1">
        <w:numFmt w:val="lowerLetter"/>
        <w:lvlText w:val="%2."/>
        <w:lvlJc w:val="left"/>
      </w:lvl>
    </w:lvlOverride>
  </w:num>
  <w:num w:numId="163" w16cid:durableId="1655522956">
    <w:abstractNumId w:val="46"/>
    <w:lvlOverride w:ilvl="0">
      <w:lvl w:ilvl="0">
        <w:numFmt w:val="decimal"/>
        <w:lvlText w:val="%1."/>
        <w:lvlJc w:val="left"/>
      </w:lvl>
    </w:lvlOverride>
  </w:num>
  <w:num w:numId="164" w16cid:durableId="1115753191">
    <w:abstractNumId w:val="27"/>
    <w:lvlOverride w:ilvl="0">
      <w:lvl w:ilvl="0">
        <w:numFmt w:val="lowerLetter"/>
        <w:lvlText w:val="%1."/>
        <w:lvlJc w:val="left"/>
      </w:lvl>
    </w:lvlOverride>
  </w:num>
  <w:num w:numId="165" w16cid:durableId="963148671">
    <w:abstractNumId w:val="27"/>
    <w:lvlOverride w:ilvl="0">
      <w:lvl w:ilvl="0">
        <w:numFmt w:val="lowerLetter"/>
        <w:lvlText w:val="%1."/>
        <w:lvlJc w:val="left"/>
      </w:lvl>
    </w:lvlOverride>
  </w:num>
  <w:num w:numId="166" w16cid:durableId="459106608">
    <w:abstractNumId w:val="27"/>
    <w:lvlOverride w:ilvl="0">
      <w:lvl w:ilvl="0">
        <w:numFmt w:val="lowerLetter"/>
        <w:lvlText w:val="%1."/>
        <w:lvlJc w:val="left"/>
      </w:lvl>
    </w:lvlOverride>
  </w:num>
  <w:num w:numId="167" w16cid:durableId="508326070">
    <w:abstractNumId w:val="27"/>
    <w:lvlOverride w:ilvl="0">
      <w:lvl w:ilvl="0">
        <w:numFmt w:val="lowerLetter"/>
        <w:lvlText w:val="%1."/>
        <w:lvlJc w:val="left"/>
      </w:lvl>
    </w:lvlOverride>
  </w:num>
  <w:num w:numId="168" w16cid:durableId="194540099">
    <w:abstractNumId w:val="44"/>
    <w:lvlOverride w:ilvl="0">
      <w:lvl w:ilvl="0">
        <w:numFmt w:val="decimal"/>
        <w:lvlText w:val="%1."/>
        <w:lvlJc w:val="left"/>
      </w:lvl>
    </w:lvlOverride>
  </w:num>
  <w:num w:numId="169" w16cid:durableId="1093748930">
    <w:abstractNumId w:val="18"/>
    <w:lvlOverride w:ilvl="0">
      <w:lvl w:ilvl="0">
        <w:numFmt w:val="lowerLetter"/>
        <w:lvlText w:val="%1."/>
        <w:lvlJc w:val="left"/>
      </w:lvl>
    </w:lvlOverride>
  </w:num>
  <w:num w:numId="170" w16cid:durableId="843279508">
    <w:abstractNumId w:val="18"/>
    <w:lvlOverride w:ilvl="0">
      <w:lvl w:ilvl="0">
        <w:numFmt w:val="lowerLetter"/>
        <w:lvlText w:val="%1."/>
        <w:lvlJc w:val="left"/>
      </w:lvl>
    </w:lvlOverride>
  </w:num>
  <w:num w:numId="171" w16cid:durableId="689575447">
    <w:abstractNumId w:val="18"/>
    <w:lvlOverride w:ilvl="0">
      <w:lvl w:ilvl="0">
        <w:numFmt w:val="lowerLetter"/>
        <w:lvlText w:val="%1."/>
        <w:lvlJc w:val="left"/>
      </w:lvl>
    </w:lvlOverride>
  </w:num>
  <w:num w:numId="172" w16cid:durableId="1560284536">
    <w:abstractNumId w:val="18"/>
    <w:lvlOverride w:ilvl="0">
      <w:lvl w:ilvl="0">
        <w:numFmt w:val="lowerLetter"/>
        <w:lvlText w:val="%1."/>
        <w:lvlJc w:val="left"/>
      </w:lvl>
    </w:lvlOverride>
  </w:num>
  <w:num w:numId="173" w16cid:durableId="858081510">
    <w:abstractNumId w:val="11"/>
    <w:lvlOverride w:ilvl="0">
      <w:lvl w:ilvl="0">
        <w:numFmt w:val="decimal"/>
        <w:lvlText w:val="%1."/>
        <w:lvlJc w:val="left"/>
      </w:lvl>
    </w:lvlOverride>
  </w:num>
  <w:num w:numId="174" w16cid:durableId="1127547920">
    <w:abstractNumId w:val="11"/>
    <w:lvlOverride w:ilvl="1">
      <w:lvl w:ilvl="1">
        <w:numFmt w:val="lowerLetter"/>
        <w:lvlText w:val="%2."/>
        <w:lvlJc w:val="left"/>
      </w:lvl>
    </w:lvlOverride>
  </w:num>
  <w:num w:numId="175" w16cid:durableId="1607957330">
    <w:abstractNumId w:val="11"/>
    <w:lvlOverride w:ilvl="1">
      <w:lvl w:ilvl="1">
        <w:numFmt w:val="lowerLetter"/>
        <w:lvlText w:val="%2."/>
        <w:lvlJc w:val="left"/>
      </w:lvl>
    </w:lvlOverride>
  </w:num>
  <w:num w:numId="176" w16cid:durableId="422800655">
    <w:abstractNumId w:val="11"/>
    <w:lvlOverride w:ilvl="1">
      <w:lvl w:ilvl="1">
        <w:numFmt w:val="lowerLetter"/>
        <w:lvlText w:val="%2."/>
        <w:lvlJc w:val="left"/>
      </w:lvl>
    </w:lvlOverride>
  </w:num>
  <w:num w:numId="177" w16cid:durableId="1144587296">
    <w:abstractNumId w:val="11"/>
    <w:lvlOverride w:ilvl="1">
      <w:lvl w:ilvl="1">
        <w:numFmt w:val="lowerLetter"/>
        <w:lvlText w:val="%2."/>
        <w:lvlJc w:val="left"/>
      </w:lvl>
    </w:lvlOverride>
  </w:num>
  <w:num w:numId="178" w16cid:durableId="2064016799">
    <w:abstractNumId w:val="11"/>
    <w:lvlOverride w:ilvl="0">
      <w:lvl w:ilvl="0">
        <w:numFmt w:val="decimal"/>
        <w:lvlText w:val="%1."/>
        <w:lvlJc w:val="left"/>
      </w:lvl>
    </w:lvlOverride>
  </w:num>
  <w:num w:numId="179" w16cid:durableId="55248003">
    <w:abstractNumId w:val="11"/>
    <w:lvlOverride w:ilvl="1">
      <w:lvl w:ilvl="1">
        <w:numFmt w:val="lowerLetter"/>
        <w:lvlText w:val="%2."/>
        <w:lvlJc w:val="left"/>
      </w:lvl>
    </w:lvlOverride>
  </w:num>
  <w:num w:numId="180" w16cid:durableId="170334399">
    <w:abstractNumId w:val="11"/>
    <w:lvlOverride w:ilvl="1">
      <w:lvl w:ilvl="1">
        <w:numFmt w:val="lowerLetter"/>
        <w:lvlText w:val="%2."/>
        <w:lvlJc w:val="left"/>
      </w:lvl>
    </w:lvlOverride>
  </w:num>
  <w:num w:numId="181" w16cid:durableId="165900599">
    <w:abstractNumId w:val="11"/>
    <w:lvlOverride w:ilvl="1">
      <w:lvl w:ilvl="1">
        <w:numFmt w:val="lowerLetter"/>
        <w:lvlText w:val="%2."/>
        <w:lvlJc w:val="left"/>
      </w:lvl>
    </w:lvlOverride>
  </w:num>
  <w:num w:numId="182" w16cid:durableId="499737989">
    <w:abstractNumId w:val="11"/>
    <w:lvlOverride w:ilvl="1">
      <w:lvl w:ilvl="1">
        <w:numFmt w:val="lowerLetter"/>
        <w:lvlText w:val="%2."/>
        <w:lvlJc w:val="left"/>
      </w:lvl>
    </w:lvlOverride>
  </w:num>
  <w:num w:numId="183" w16cid:durableId="657924170">
    <w:abstractNumId w:val="11"/>
    <w:lvlOverride w:ilvl="0">
      <w:lvl w:ilvl="0">
        <w:numFmt w:val="decimal"/>
        <w:lvlText w:val="%1."/>
        <w:lvlJc w:val="left"/>
      </w:lvl>
    </w:lvlOverride>
  </w:num>
  <w:num w:numId="184" w16cid:durableId="522746535">
    <w:abstractNumId w:val="11"/>
    <w:lvlOverride w:ilvl="1">
      <w:lvl w:ilvl="1">
        <w:numFmt w:val="lowerLetter"/>
        <w:lvlText w:val="%2."/>
        <w:lvlJc w:val="left"/>
      </w:lvl>
    </w:lvlOverride>
  </w:num>
  <w:num w:numId="185" w16cid:durableId="1706828816">
    <w:abstractNumId w:val="11"/>
    <w:lvlOverride w:ilvl="1">
      <w:lvl w:ilvl="1">
        <w:numFmt w:val="lowerLetter"/>
        <w:lvlText w:val="%2."/>
        <w:lvlJc w:val="left"/>
      </w:lvl>
    </w:lvlOverride>
  </w:num>
  <w:num w:numId="186" w16cid:durableId="1550341572">
    <w:abstractNumId w:val="11"/>
    <w:lvlOverride w:ilvl="1">
      <w:lvl w:ilvl="1">
        <w:numFmt w:val="lowerLetter"/>
        <w:lvlText w:val="%2."/>
        <w:lvlJc w:val="left"/>
      </w:lvl>
    </w:lvlOverride>
  </w:num>
  <w:num w:numId="187" w16cid:durableId="1594702401">
    <w:abstractNumId w:val="11"/>
    <w:lvlOverride w:ilvl="1">
      <w:lvl w:ilvl="1">
        <w:numFmt w:val="lowerLetter"/>
        <w:lvlText w:val="%2."/>
        <w:lvlJc w:val="left"/>
      </w:lvl>
    </w:lvlOverride>
  </w:num>
  <w:num w:numId="188" w16cid:durableId="1293292061">
    <w:abstractNumId w:val="11"/>
    <w:lvlOverride w:ilvl="1">
      <w:lvl w:ilvl="1">
        <w:numFmt w:val="lowerLetter"/>
        <w:lvlText w:val="%2."/>
        <w:lvlJc w:val="left"/>
      </w:lvl>
    </w:lvlOverride>
  </w:num>
  <w:num w:numId="189" w16cid:durableId="915358563">
    <w:abstractNumId w:val="11"/>
    <w:lvlOverride w:ilvl="0">
      <w:lvl w:ilvl="0">
        <w:numFmt w:val="decimal"/>
        <w:lvlText w:val="%1."/>
        <w:lvlJc w:val="left"/>
      </w:lvl>
    </w:lvlOverride>
  </w:num>
  <w:num w:numId="190" w16cid:durableId="1375353438">
    <w:abstractNumId w:val="11"/>
    <w:lvlOverride w:ilvl="1">
      <w:lvl w:ilvl="1">
        <w:numFmt w:val="lowerLetter"/>
        <w:lvlText w:val="%2."/>
        <w:lvlJc w:val="left"/>
      </w:lvl>
    </w:lvlOverride>
  </w:num>
  <w:num w:numId="191" w16cid:durableId="1584682770">
    <w:abstractNumId w:val="11"/>
    <w:lvlOverride w:ilvl="1">
      <w:lvl w:ilvl="1">
        <w:numFmt w:val="lowerLetter"/>
        <w:lvlText w:val="%2."/>
        <w:lvlJc w:val="left"/>
      </w:lvl>
    </w:lvlOverride>
  </w:num>
  <w:num w:numId="192" w16cid:durableId="121925209">
    <w:abstractNumId w:val="11"/>
    <w:lvlOverride w:ilvl="1">
      <w:lvl w:ilvl="1">
        <w:numFmt w:val="lowerLetter"/>
        <w:lvlText w:val="%2."/>
        <w:lvlJc w:val="left"/>
      </w:lvl>
    </w:lvlOverride>
  </w:num>
  <w:num w:numId="193" w16cid:durableId="913321475">
    <w:abstractNumId w:val="11"/>
    <w:lvlOverride w:ilvl="1">
      <w:lvl w:ilvl="1">
        <w:numFmt w:val="lowerLetter"/>
        <w:lvlText w:val="%2."/>
        <w:lvlJc w:val="left"/>
      </w:lvl>
    </w:lvlOverride>
  </w:num>
  <w:num w:numId="194" w16cid:durableId="753429893">
    <w:abstractNumId w:val="11"/>
    <w:lvlOverride w:ilvl="1">
      <w:lvl w:ilvl="1">
        <w:numFmt w:val="lowerLetter"/>
        <w:lvlText w:val="%2."/>
        <w:lvlJc w:val="left"/>
      </w:lvl>
    </w:lvlOverride>
  </w:num>
  <w:num w:numId="195" w16cid:durableId="165563636">
    <w:abstractNumId w:val="11"/>
    <w:lvlOverride w:ilvl="0">
      <w:lvl w:ilvl="0">
        <w:numFmt w:val="decimal"/>
        <w:lvlText w:val="%1."/>
        <w:lvlJc w:val="left"/>
      </w:lvl>
    </w:lvlOverride>
  </w:num>
  <w:num w:numId="196" w16cid:durableId="166485188">
    <w:abstractNumId w:val="11"/>
    <w:lvlOverride w:ilvl="1">
      <w:lvl w:ilvl="1">
        <w:numFmt w:val="lowerLetter"/>
        <w:lvlText w:val="%2."/>
        <w:lvlJc w:val="left"/>
      </w:lvl>
    </w:lvlOverride>
  </w:num>
  <w:num w:numId="197" w16cid:durableId="706025136">
    <w:abstractNumId w:val="11"/>
    <w:lvlOverride w:ilvl="1">
      <w:lvl w:ilvl="1">
        <w:numFmt w:val="lowerLetter"/>
        <w:lvlText w:val="%2."/>
        <w:lvlJc w:val="left"/>
      </w:lvl>
    </w:lvlOverride>
  </w:num>
  <w:num w:numId="198" w16cid:durableId="158615143">
    <w:abstractNumId w:val="11"/>
    <w:lvlOverride w:ilvl="1">
      <w:lvl w:ilvl="1">
        <w:numFmt w:val="lowerLetter"/>
        <w:lvlText w:val="%2."/>
        <w:lvlJc w:val="left"/>
      </w:lvl>
    </w:lvlOverride>
  </w:num>
  <w:num w:numId="199" w16cid:durableId="1575117634">
    <w:abstractNumId w:val="11"/>
    <w:lvlOverride w:ilvl="1">
      <w:lvl w:ilvl="1">
        <w:numFmt w:val="lowerLetter"/>
        <w:lvlText w:val="%2."/>
        <w:lvlJc w:val="left"/>
      </w:lvl>
    </w:lvlOverride>
  </w:num>
  <w:num w:numId="200" w16cid:durableId="1518929999">
    <w:abstractNumId w:val="11"/>
    <w:lvlOverride w:ilvl="1">
      <w:lvl w:ilvl="1">
        <w:numFmt w:val="lowerLetter"/>
        <w:lvlText w:val="%2."/>
        <w:lvlJc w:val="left"/>
      </w:lvl>
    </w:lvlOverride>
  </w:num>
  <w:num w:numId="201" w16cid:durableId="2098676166">
    <w:abstractNumId w:val="11"/>
    <w:lvlOverride w:ilvl="0">
      <w:lvl w:ilvl="0">
        <w:numFmt w:val="decimal"/>
        <w:lvlText w:val="%1."/>
        <w:lvlJc w:val="left"/>
      </w:lvl>
    </w:lvlOverride>
  </w:num>
  <w:num w:numId="202" w16cid:durableId="1169442877">
    <w:abstractNumId w:val="36"/>
    <w:lvlOverride w:ilvl="0">
      <w:lvl w:ilvl="0">
        <w:numFmt w:val="lowerLetter"/>
        <w:lvlText w:val="%1."/>
        <w:lvlJc w:val="left"/>
      </w:lvl>
    </w:lvlOverride>
  </w:num>
  <w:num w:numId="203" w16cid:durableId="1260141895">
    <w:abstractNumId w:val="36"/>
    <w:lvlOverride w:ilvl="0">
      <w:lvl w:ilvl="0">
        <w:numFmt w:val="lowerLetter"/>
        <w:lvlText w:val="%1."/>
        <w:lvlJc w:val="left"/>
      </w:lvl>
    </w:lvlOverride>
  </w:num>
  <w:num w:numId="204" w16cid:durableId="807823901">
    <w:abstractNumId w:val="36"/>
    <w:lvlOverride w:ilvl="0">
      <w:lvl w:ilvl="0">
        <w:numFmt w:val="lowerLetter"/>
        <w:lvlText w:val="%1."/>
        <w:lvlJc w:val="left"/>
      </w:lvl>
    </w:lvlOverride>
  </w:num>
  <w:num w:numId="205" w16cid:durableId="1376616433">
    <w:abstractNumId w:val="36"/>
    <w:lvlOverride w:ilvl="0">
      <w:lvl w:ilvl="0">
        <w:numFmt w:val="lowerLetter"/>
        <w:lvlText w:val="%1."/>
        <w:lvlJc w:val="left"/>
      </w:lvl>
    </w:lvlOverride>
  </w:num>
  <w:num w:numId="206" w16cid:durableId="147551903">
    <w:abstractNumId w:val="55"/>
    <w:lvlOverride w:ilvl="0">
      <w:lvl w:ilvl="0">
        <w:numFmt w:val="decimal"/>
        <w:lvlText w:val="%1."/>
        <w:lvlJc w:val="left"/>
      </w:lvl>
    </w:lvlOverride>
  </w:num>
  <w:num w:numId="207" w16cid:durableId="759369727">
    <w:abstractNumId w:val="52"/>
    <w:lvlOverride w:ilvl="0">
      <w:lvl w:ilvl="0">
        <w:numFmt w:val="lowerLetter"/>
        <w:lvlText w:val="%1."/>
        <w:lvlJc w:val="left"/>
      </w:lvl>
    </w:lvlOverride>
  </w:num>
  <w:num w:numId="208" w16cid:durableId="2080125825">
    <w:abstractNumId w:val="52"/>
    <w:lvlOverride w:ilvl="0">
      <w:lvl w:ilvl="0">
        <w:numFmt w:val="lowerLetter"/>
        <w:lvlText w:val="%1."/>
        <w:lvlJc w:val="left"/>
      </w:lvl>
    </w:lvlOverride>
  </w:num>
  <w:num w:numId="209" w16cid:durableId="902256703">
    <w:abstractNumId w:val="52"/>
    <w:lvlOverride w:ilvl="0">
      <w:lvl w:ilvl="0">
        <w:numFmt w:val="lowerLetter"/>
        <w:lvlText w:val="%1."/>
        <w:lvlJc w:val="left"/>
      </w:lvl>
    </w:lvlOverride>
  </w:num>
  <w:num w:numId="210" w16cid:durableId="324482014">
    <w:abstractNumId w:val="52"/>
    <w:lvlOverride w:ilvl="0">
      <w:lvl w:ilvl="0">
        <w:numFmt w:val="lowerLetter"/>
        <w:lvlText w:val="%1."/>
        <w:lvlJc w:val="left"/>
      </w:lvl>
    </w:lvlOverride>
  </w:num>
  <w:num w:numId="211" w16cid:durableId="1329862732">
    <w:abstractNumId w:val="23"/>
    <w:lvlOverride w:ilvl="0">
      <w:lvl w:ilvl="0">
        <w:numFmt w:val="decimal"/>
        <w:lvlText w:val="%1."/>
        <w:lvlJc w:val="left"/>
      </w:lvl>
    </w:lvlOverride>
  </w:num>
  <w:num w:numId="212" w16cid:durableId="1366177657">
    <w:abstractNumId w:val="37"/>
    <w:lvlOverride w:ilvl="0">
      <w:lvl w:ilvl="0">
        <w:numFmt w:val="lowerLetter"/>
        <w:lvlText w:val="%1."/>
        <w:lvlJc w:val="left"/>
      </w:lvl>
    </w:lvlOverride>
  </w:num>
  <w:num w:numId="213" w16cid:durableId="1836604342">
    <w:abstractNumId w:val="37"/>
    <w:lvlOverride w:ilvl="0">
      <w:lvl w:ilvl="0">
        <w:numFmt w:val="lowerLetter"/>
        <w:lvlText w:val="%1."/>
        <w:lvlJc w:val="left"/>
      </w:lvl>
    </w:lvlOverride>
  </w:num>
  <w:num w:numId="214" w16cid:durableId="186260089">
    <w:abstractNumId w:val="37"/>
    <w:lvlOverride w:ilvl="0">
      <w:lvl w:ilvl="0">
        <w:numFmt w:val="lowerLetter"/>
        <w:lvlText w:val="%1."/>
        <w:lvlJc w:val="left"/>
      </w:lvl>
    </w:lvlOverride>
  </w:num>
  <w:num w:numId="215" w16cid:durableId="1673022913">
    <w:abstractNumId w:val="37"/>
    <w:lvlOverride w:ilvl="0">
      <w:lvl w:ilvl="0">
        <w:numFmt w:val="lowerLetter"/>
        <w:lvlText w:val="%1."/>
        <w:lvlJc w:val="left"/>
      </w:lvl>
    </w:lvlOverride>
  </w:num>
  <w:num w:numId="216" w16cid:durableId="756251917">
    <w:abstractNumId w:val="41"/>
    <w:lvlOverride w:ilvl="0">
      <w:lvl w:ilvl="0">
        <w:numFmt w:val="decimal"/>
        <w:lvlText w:val="%1."/>
        <w:lvlJc w:val="left"/>
      </w:lvl>
    </w:lvlOverride>
  </w:num>
  <w:num w:numId="217" w16cid:durableId="134684147">
    <w:abstractNumId w:val="14"/>
    <w:lvlOverride w:ilvl="0">
      <w:lvl w:ilvl="0">
        <w:numFmt w:val="lowerLetter"/>
        <w:lvlText w:val="%1."/>
        <w:lvlJc w:val="left"/>
      </w:lvl>
    </w:lvlOverride>
  </w:num>
  <w:num w:numId="218" w16cid:durableId="1239556947">
    <w:abstractNumId w:val="14"/>
    <w:lvlOverride w:ilvl="0">
      <w:lvl w:ilvl="0">
        <w:numFmt w:val="lowerLetter"/>
        <w:lvlText w:val="%1."/>
        <w:lvlJc w:val="left"/>
      </w:lvl>
    </w:lvlOverride>
  </w:num>
  <w:num w:numId="219" w16cid:durableId="511527717">
    <w:abstractNumId w:val="14"/>
    <w:lvlOverride w:ilvl="0">
      <w:lvl w:ilvl="0">
        <w:numFmt w:val="lowerLetter"/>
        <w:lvlText w:val="%1."/>
        <w:lvlJc w:val="left"/>
      </w:lvl>
    </w:lvlOverride>
  </w:num>
  <w:num w:numId="220" w16cid:durableId="1470244274">
    <w:abstractNumId w:val="14"/>
    <w:lvlOverride w:ilvl="0">
      <w:lvl w:ilvl="0">
        <w:numFmt w:val="lowerLetter"/>
        <w:lvlText w:val="%1."/>
        <w:lvlJc w:val="left"/>
      </w:lvl>
    </w:lvlOverride>
  </w:num>
  <w:num w:numId="221" w16cid:durableId="41948842">
    <w:abstractNumId w:val="28"/>
    <w:lvlOverride w:ilvl="0">
      <w:lvl w:ilvl="0">
        <w:numFmt w:val="decimal"/>
        <w:lvlText w:val="%1."/>
        <w:lvlJc w:val="left"/>
      </w:lvl>
    </w:lvlOverride>
  </w:num>
  <w:num w:numId="222" w16cid:durableId="969172677">
    <w:abstractNumId w:val="45"/>
    <w:lvlOverride w:ilvl="0">
      <w:lvl w:ilvl="0">
        <w:numFmt w:val="lowerLetter"/>
        <w:lvlText w:val="%1."/>
        <w:lvlJc w:val="left"/>
      </w:lvl>
    </w:lvlOverride>
  </w:num>
  <w:num w:numId="223" w16cid:durableId="278343526">
    <w:abstractNumId w:val="45"/>
    <w:lvlOverride w:ilvl="0">
      <w:lvl w:ilvl="0">
        <w:numFmt w:val="lowerLetter"/>
        <w:lvlText w:val="%1."/>
        <w:lvlJc w:val="left"/>
      </w:lvl>
    </w:lvlOverride>
  </w:num>
  <w:num w:numId="224" w16cid:durableId="168566922">
    <w:abstractNumId w:val="45"/>
    <w:lvlOverride w:ilvl="0">
      <w:lvl w:ilvl="0">
        <w:numFmt w:val="lowerLetter"/>
        <w:lvlText w:val="%1."/>
        <w:lvlJc w:val="left"/>
      </w:lvl>
    </w:lvlOverride>
  </w:num>
  <w:num w:numId="225" w16cid:durableId="1941453455">
    <w:abstractNumId w:val="45"/>
    <w:lvlOverride w:ilvl="0">
      <w:lvl w:ilvl="0">
        <w:numFmt w:val="lowerLetter"/>
        <w:lvlText w:val="%1."/>
        <w:lvlJc w:val="left"/>
      </w:lvl>
    </w:lvlOverride>
  </w:num>
  <w:num w:numId="226" w16cid:durableId="930243051">
    <w:abstractNumId w:val="8"/>
    <w:lvlOverride w:ilvl="0">
      <w:lvl w:ilvl="0">
        <w:numFmt w:val="decimal"/>
        <w:lvlText w:val="%1."/>
        <w:lvlJc w:val="left"/>
      </w:lvl>
    </w:lvlOverride>
  </w:num>
  <w:num w:numId="227" w16cid:durableId="1562138523">
    <w:abstractNumId w:val="31"/>
    <w:lvlOverride w:ilvl="0">
      <w:lvl w:ilvl="0">
        <w:numFmt w:val="lowerLetter"/>
        <w:lvlText w:val="%1."/>
        <w:lvlJc w:val="left"/>
      </w:lvl>
    </w:lvlOverride>
  </w:num>
  <w:num w:numId="228" w16cid:durableId="1635216585">
    <w:abstractNumId w:val="31"/>
    <w:lvlOverride w:ilvl="0">
      <w:lvl w:ilvl="0">
        <w:numFmt w:val="lowerLetter"/>
        <w:lvlText w:val="%1."/>
        <w:lvlJc w:val="left"/>
      </w:lvl>
    </w:lvlOverride>
  </w:num>
  <w:num w:numId="229" w16cid:durableId="868446834">
    <w:abstractNumId w:val="31"/>
    <w:lvlOverride w:ilvl="0">
      <w:lvl w:ilvl="0">
        <w:numFmt w:val="lowerLetter"/>
        <w:lvlText w:val="%1."/>
        <w:lvlJc w:val="left"/>
      </w:lvl>
    </w:lvlOverride>
  </w:num>
  <w:num w:numId="230" w16cid:durableId="1307278252">
    <w:abstractNumId w:val="31"/>
    <w:lvlOverride w:ilvl="0">
      <w:lvl w:ilvl="0">
        <w:numFmt w:val="lowerLetter"/>
        <w:lvlText w:val="%1."/>
        <w:lvlJc w:val="left"/>
      </w:lvl>
    </w:lvlOverride>
  </w:num>
  <w:num w:numId="231" w16cid:durableId="1624650724">
    <w:abstractNumId w:val="24"/>
    <w:lvlOverride w:ilvl="0">
      <w:lvl w:ilvl="0">
        <w:numFmt w:val="decimal"/>
        <w:lvlText w:val="%1."/>
        <w:lvlJc w:val="left"/>
      </w:lvl>
    </w:lvlOverride>
  </w:num>
  <w:num w:numId="232" w16cid:durableId="988484924">
    <w:abstractNumId w:val="24"/>
    <w:lvlOverride w:ilvl="1">
      <w:lvl w:ilvl="1">
        <w:numFmt w:val="lowerLetter"/>
        <w:lvlText w:val="%2."/>
        <w:lvlJc w:val="left"/>
      </w:lvl>
    </w:lvlOverride>
  </w:num>
  <w:num w:numId="233" w16cid:durableId="750353844">
    <w:abstractNumId w:val="24"/>
    <w:lvlOverride w:ilvl="1">
      <w:lvl w:ilvl="1">
        <w:numFmt w:val="lowerLetter"/>
        <w:lvlText w:val="%2."/>
        <w:lvlJc w:val="left"/>
      </w:lvl>
    </w:lvlOverride>
  </w:num>
  <w:num w:numId="234" w16cid:durableId="522669477">
    <w:abstractNumId w:val="24"/>
    <w:lvlOverride w:ilvl="1">
      <w:lvl w:ilvl="1">
        <w:numFmt w:val="lowerLetter"/>
        <w:lvlText w:val="%2."/>
        <w:lvlJc w:val="left"/>
      </w:lvl>
    </w:lvlOverride>
  </w:num>
  <w:num w:numId="235" w16cid:durableId="1487437045">
    <w:abstractNumId w:val="24"/>
    <w:lvlOverride w:ilvl="1">
      <w:lvl w:ilvl="1">
        <w:numFmt w:val="lowerLetter"/>
        <w:lvlText w:val="%2."/>
        <w:lvlJc w:val="left"/>
      </w:lvl>
    </w:lvlOverride>
  </w:num>
  <w:num w:numId="236" w16cid:durableId="2057467245">
    <w:abstractNumId w:val="24"/>
    <w:lvlOverride w:ilvl="0">
      <w:lvl w:ilvl="0">
        <w:numFmt w:val="decimal"/>
        <w:lvlText w:val="%1."/>
        <w:lvlJc w:val="left"/>
      </w:lvl>
    </w:lvlOverride>
  </w:num>
  <w:num w:numId="237" w16cid:durableId="1182164404">
    <w:abstractNumId w:val="24"/>
    <w:lvlOverride w:ilvl="1">
      <w:lvl w:ilvl="1">
        <w:numFmt w:val="lowerLetter"/>
        <w:lvlText w:val="%2."/>
        <w:lvlJc w:val="left"/>
      </w:lvl>
    </w:lvlOverride>
  </w:num>
  <w:num w:numId="238" w16cid:durableId="1355881098">
    <w:abstractNumId w:val="24"/>
    <w:lvlOverride w:ilvl="1">
      <w:lvl w:ilvl="1">
        <w:numFmt w:val="lowerLetter"/>
        <w:lvlText w:val="%2."/>
        <w:lvlJc w:val="left"/>
      </w:lvl>
    </w:lvlOverride>
  </w:num>
  <w:num w:numId="239" w16cid:durableId="1515538580">
    <w:abstractNumId w:val="24"/>
    <w:lvlOverride w:ilvl="1">
      <w:lvl w:ilvl="1">
        <w:numFmt w:val="lowerLetter"/>
        <w:lvlText w:val="%2."/>
        <w:lvlJc w:val="left"/>
      </w:lvl>
    </w:lvlOverride>
  </w:num>
  <w:num w:numId="240" w16cid:durableId="851528195">
    <w:abstractNumId w:val="24"/>
    <w:lvlOverride w:ilvl="1">
      <w:lvl w:ilvl="1">
        <w:numFmt w:val="lowerLetter"/>
        <w:lvlText w:val="%2."/>
        <w:lvlJc w:val="left"/>
      </w:lvl>
    </w:lvlOverride>
  </w:num>
  <w:num w:numId="241" w16cid:durableId="1180390248">
    <w:abstractNumId w:val="24"/>
    <w:lvlOverride w:ilvl="1">
      <w:lvl w:ilvl="1">
        <w:numFmt w:val="lowerLetter"/>
        <w:lvlText w:val="%2."/>
        <w:lvlJc w:val="left"/>
      </w:lvl>
    </w:lvlOverride>
  </w:num>
  <w:num w:numId="242" w16cid:durableId="1936402042">
    <w:abstractNumId w:val="24"/>
    <w:lvlOverride w:ilvl="0">
      <w:lvl w:ilvl="0">
        <w:numFmt w:val="decimal"/>
        <w:lvlText w:val="%1."/>
        <w:lvlJc w:val="left"/>
      </w:lvl>
    </w:lvlOverride>
  </w:num>
  <w:num w:numId="243" w16cid:durableId="431365239">
    <w:abstractNumId w:val="50"/>
    <w:lvlOverride w:ilvl="0">
      <w:lvl w:ilvl="0">
        <w:numFmt w:val="lowerLetter"/>
        <w:lvlText w:val="%1."/>
        <w:lvlJc w:val="left"/>
      </w:lvl>
    </w:lvlOverride>
  </w:num>
  <w:num w:numId="244" w16cid:durableId="1438450292">
    <w:abstractNumId w:val="50"/>
    <w:lvlOverride w:ilvl="0">
      <w:lvl w:ilvl="0">
        <w:numFmt w:val="lowerLetter"/>
        <w:lvlText w:val="%1."/>
        <w:lvlJc w:val="left"/>
      </w:lvl>
    </w:lvlOverride>
  </w:num>
  <w:num w:numId="245" w16cid:durableId="591210240">
    <w:abstractNumId w:val="50"/>
    <w:lvlOverride w:ilvl="0">
      <w:lvl w:ilvl="0">
        <w:numFmt w:val="lowerLetter"/>
        <w:lvlText w:val="%1."/>
        <w:lvlJc w:val="left"/>
      </w:lvl>
    </w:lvlOverride>
  </w:num>
  <w:num w:numId="246" w16cid:durableId="232010730">
    <w:abstractNumId w:val="50"/>
    <w:lvlOverride w:ilvl="0">
      <w:lvl w:ilvl="0">
        <w:numFmt w:val="lowerLetter"/>
        <w:lvlText w:val="%1."/>
        <w:lvlJc w:val="left"/>
      </w:lvl>
    </w:lvlOverride>
  </w:num>
  <w:num w:numId="247" w16cid:durableId="2036689629">
    <w:abstractNumId w:val="50"/>
    <w:lvlOverride w:ilvl="0">
      <w:lvl w:ilvl="0">
        <w:numFmt w:val="lowerLetter"/>
        <w:lvlText w:val="%1."/>
        <w:lvlJc w:val="left"/>
      </w:lvl>
    </w:lvlOverride>
  </w:num>
  <w:num w:numId="248" w16cid:durableId="1379665162">
    <w:abstractNumId w:val="33"/>
    <w:lvlOverride w:ilvl="0">
      <w:lvl w:ilvl="0">
        <w:numFmt w:val="decimal"/>
        <w:lvlText w:val="%1."/>
        <w:lvlJc w:val="left"/>
      </w:lvl>
    </w:lvlOverride>
  </w:num>
  <w:num w:numId="249" w16cid:durableId="1393700428">
    <w:abstractNumId w:val="33"/>
    <w:lvlOverride w:ilvl="1">
      <w:lvl w:ilvl="1">
        <w:numFmt w:val="lowerLetter"/>
        <w:lvlText w:val="%2."/>
        <w:lvlJc w:val="left"/>
      </w:lvl>
    </w:lvlOverride>
  </w:num>
  <w:num w:numId="250" w16cid:durableId="921833172">
    <w:abstractNumId w:val="33"/>
    <w:lvlOverride w:ilvl="1">
      <w:lvl w:ilvl="1">
        <w:numFmt w:val="lowerLetter"/>
        <w:lvlText w:val="%2."/>
        <w:lvlJc w:val="left"/>
      </w:lvl>
    </w:lvlOverride>
  </w:num>
  <w:num w:numId="251" w16cid:durableId="2142531216">
    <w:abstractNumId w:val="33"/>
    <w:lvlOverride w:ilvl="1">
      <w:lvl w:ilvl="1">
        <w:numFmt w:val="lowerLetter"/>
        <w:lvlText w:val="%2."/>
        <w:lvlJc w:val="left"/>
      </w:lvl>
    </w:lvlOverride>
  </w:num>
  <w:num w:numId="252" w16cid:durableId="244536998">
    <w:abstractNumId w:val="33"/>
    <w:lvlOverride w:ilvl="1">
      <w:lvl w:ilvl="1">
        <w:numFmt w:val="lowerLetter"/>
        <w:lvlText w:val="%2."/>
        <w:lvlJc w:val="left"/>
      </w:lvl>
    </w:lvlOverride>
  </w:num>
  <w:num w:numId="253" w16cid:durableId="738670690">
    <w:abstractNumId w:val="33"/>
    <w:lvlOverride w:ilvl="0">
      <w:lvl w:ilvl="0">
        <w:numFmt w:val="decimal"/>
        <w:lvlText w:val="%1."/>
        <w:lvlJc w:val="left"/>
      </w:lvl>
    </w:lvlOverride>
  </w:num>
  <w:num w:numId="254" w16cid:durableId="922879564">
    <w:abstractNumId w:val="33"/>
    <w:lvlOverride w:ilvl="1">
      <w:lvl w:ilvl="1">
        <w:numFmt w:val="lowerLetter"/>
        <w:lvlText w:val="%2."/>
        <w:lvlJc w:val="left"/>
      </w:lvl>
    </w:lvlOverride>
  </w:num>
  <w:num w:numId="255" w16cid:durableId="716975156">
    <w:abstractNumId w:val="33"/>
    <w:lvlOverride w:ilvl="1">
      <w:lvl w:ilvl="1">
        <w:numFmt w:val="lowerLetter"/>
        <w:lvlText w:val="%2."/>
        <w:lvlJc w:val="left"/>
      </w:lvl>
    </w:lvlOverride>
  </w:num>
  <w:num w:numId="256" w16cid:durableId="691809892">
    <w:abstractNumId w:val="33"/>
    <w:lvlOverride w:ilvl="1">
      <w:lvl w:ilvl="1">
        <w:numFmt w:val="lowerLetter"/>
        <w:lvlText w:val="%2."/>
        <w:lvlJc w:val="left"/>
      </w:lvl>
    </w:lvlOverride>
  </w:num>
  <w:num w:numId="257" w16cid:durableId="788816615">
    <w:abstractNumId w:val="33"/>
    <w:lvlOverride w:ilvl="1">
      <w:lvl w:ilvl="1">
        <w:numFmt w:val="lowerLetter"/>
        <w:lvlText w:val="%2."/>
        <w:lvlJc w:val="left"/>
      </w:lvl>
    </w:lvlOverride>
  </w:num>
  <w:num w:numId="258" w16cid:durableId="1674839405">
    <w:abstractNumId w:val="33"/>
    <w:lvlOverride w:ilvl="0">
      <w:lvl w:ilvl="0">
        <w:numFmt w:val="decimal"/>
        <w:lvlText w:val="%1."/>
        <w:lvlJc w:val="left"/>
      </w:lvl>
    </w:lvlOverride>
  </w:num>
  <w:num w:numId="259" w16cid:durableId="633020541">
    <w:abstractNumId w:val="33"/>
    <w:lvlOverride w:ilvl="1">
      <w:lvl w:ilvl="1">
        <w:numFmt w:val="lowerLetter"/>
        <w:lvlText w:val="%2."/>
        <w:lvlJc w:val="left"/>
      </w:lvl>
    </w:lvlOverride>
  </w:num>
  <w:num w:numId="260" w16cid:durableId="1794136445">
    <w:abstractNumId w:val="33"/>
    <w:lvlOverride w:ilvl="1">
      <w:lvl w:ilvl="1">
        <w:numFmt w:val="lowerLetter"/>
        <w:lvlText w:val="%2."/>
        <w:lvlJc w:val="left"/>
      </w:lvl>
    </w:lvlOverride>
  </w:num>
  <w:num w:numId="261" w16cid:durableId="878854789">
    <w:abstractNumId w:val="33"/>
    <w:lvlOverride w:ilvl="1">
      <w:lvl w:ilvl="1">
        <w:numFmt w:val="lowerLetter"/>
        <w:lvlText w:val="%2."/>
        <w:lvlJc w:val="left"/>
      </w:lvl>
    </w:lvlOverride>
  </w:num>
  <w:num w:numId="262" w16cid:durableId="192962377">
    <w:abstractNumId w:val="33"/>
    <w:lvlOverride w:ilvl="1">
      <w:lvl w:ilvl="1">
        <w:numFmt w:val="lowerLetter"/>
        <w:lvlText w:val="%2."/>
        <w:lvlJc w:val="left"/>
      </w:lvl>
    </w:lvlOverride>
  </w:num>
  <w:num w:numId="263" w16cid:durableId="2079279319">
    <w:abstractNumId w:val="33"/>
    <w:lvlOverride w:ilvl="0">
      <w:lvl w:ilvl="0">
        <w:numFmt w:val="decimal"/>
        <w:lvlText w:val="%1."/>
        <w:lvlJc w:val="left"/>
      </w:lvl>
    </w:lvlOverride>
  </w:num>
  <w:num w:numId="264" w16cid:durableId="1243293735">
    <w:abstractNumId w:val="26"/>
    <w:lvlOverride w:ilvl="0">
      <w:lvl w:ilvl="0">
        <w:numFmt w:val="lowerLetter"/>
        <w:lvlText w:val="%1."/>
        <w:lvlJc w:val="left"/>
      </w:lvl>
    </w:lvlOverride>
  </w:num>
  <w:num w:numId="265" w16cid:durableId="920140304">
    <w:abstractNumId w:val="26"/>
    <w:lvlOverride w:ilvl="0">
      <w:lvl w:ilvl="0">
        <w:numFmt w:val="lowerLetter"/>
        <w:lvlText w:val="%1."/>
        <w:lvlJc w:val="left"/>
      </w:lvl>
    </w:lvlOverride>
  </w:num>
  <w:num w:numId="266" w16cid:durableId="1376464969">
    <w:abstractNumId w:val="26"/>
    <w:lvlOverride w:ilvl="0">
      <w:lvl w:ilvl="0">
        <w:numFmt w:val="lowerLetter"/>
        <w:lvlText w:val="%1."/>
        <w:lvlJc w:val="left"/>
      </w:lvl>
    </w:lvlOverride>
  </w:num>
  <w:num w:numId="267" w16cid:durableId="2075738908">
    <w:abstractNumId w:val="26"/>
    <w:lvlOverride w:ilvl="0">
      <w:lvl w:ilvl="0">
        <w:numFmt w:val="lowerLetter"/>
        <w:lvlText w:val="%1."/>
        <w:lvlJc w:val="left"/>
      </w:lvl>
    </w:lvlOverride>
  </w:num>
  <w:num w:numId="268" w16cid:durableId="206457803">
    <w:abstractNumId w:val="60"/>
    <w:lvlOverride w:ilvl="0">
      <w:lvl w:ilvl="0">
        <w:numFmt w:val="decimal"/>
        <w:lvlText w:val="%1."/>
        <w:lvlJc w:val="left"/>
      </w:lvl>
    </w:lvlOverride>
  </w:num>
  <w:num w:numId="269" w16cid:durableId="387798778">
    <w:abstractNumId w:val="51"/>
    <w:lvlOverride w:ilvl="0">
      <w:lvl w:ilvl="0">
        <w:numFmt w:val="lowerLetter"/>
        <w:lvlText w:val="%1."/>
        <w:lvlJc w:val="left"/>
      </w:lvl>
    </w:lvlOverride>
  </w:num>
  <w:num w:numId="270" w16cid:durableId="372078421">
    <w:abstractNumId w:val="30"/>
  </w:num>
  <w:num w:numId="271" w16cid:durableId="86583882">
    <w:abstractNumId w:val="10"/>
  </w:num>
  <w:num w:numId="272" w16cid:durableId="1980188276">
    <w:abstractNumId w:val="38"/>
  </w:num>
  <w:num w:numId="273" w16cid:durableId="550271996">
    <w:abstractNumId w:val="22"/>
    <w:lvlOverride w:ilvl="0">
      <w:lvl w:ilvl="0">
        <w:numFmt w:val="decimal"/>
        <w:lvlText w:val="%1."/>
        <w:lvlJc w:val="left"/>
      </w:lvl>
    </w:lvlOverride>
  </w:num>
  <w:num w:numId="274" w16cid:durableId="1635060899">
    <w:abstractNumId w:val="19"/>
    <w:lvlOverride w:ilvl="0">
      <w:lvl w:ilvl="0">
        <w:numFmt w:val="lowerLetter"/>
        <w:lvlText w:val="%1."/>
        <w:lvlJc w:val="left"/>
      </w:lvl>
    </w:lvlOverride>
  </w:num>
  <w:num w:numId="275" w16cid:durableId="2106534070">
    <w:abstractNumId w:val="17"/>
  </w:num>
  <w:num w:numId="276" w16cid:durableId="1276642473">
    <w:abstractNumId w:val="16"/>
  </w:num>
  <w:num w:numId="277" w16cid:durableId="1023628894">
    <w:abstractNumId w:val="57"/>
  </w:num>
  <w:num w:numId="278" w16cid:durableId="46145147">
    <w:abstractNumId w:val="12"/>
  </w:num>
  <w:num w:numId="279" w16cid:durableId="697774844">
    <w:abstractNumId w:val="25"/>
  </w:num>
  <w:num w:numId="280" w16cid:durableId="1187671526">
    <w:abstractNumId w:val="25"/>
    <w:lvlOverride w:ilvl="0">
      <w:startOverride w:val="1"/>
    </w:lvlOverride>
  </w:num>
  <w:num w:numId="281" w16cid:durableId="777718868">
    <w:abstractNumId w:val="25"/>
    <w:lvlOverride w:ilvl="0">
      <w:startOverride w:val="1"/>
    </w:lvlOverride>
  </w:num>
  <w:num w:numId="282" w16cid:durableId="1050348472">
    <w:abstractNumId w:val="25"/>
    <w:lvlOverride w:ilvl="0">
      <w:startOverride w:val="1"/>
    </w:lvlOverride>
  </w:num>
  <w:num w:numId="283" w16cid:durableId="914895296">
    <w:abstractNumId w:val="25"/>
    <w:lvlOverride w:ilvl="0">
      <w:startOverride w:val="1"/>
    </w:lvlOverride>
  </w:num>
  <w:num w:numId="284" w16cid:durableId="1468662110">
    <w:abstractNumId w:val="25"/>
    <w:lvlOverride w:ilvl="0">
      <w:startOverride w:val="1"/>
    </w:lvlOverride>
  </w:num>
  <w:num w:numId="285" w16cid:durableId="2142503285">
    <w:abstractNumId w:val="25"/>
    <w:lvlOverride w:ilvl="0">
      <w:startOverride w:val="1"/>
    </w:lvlOverride>
  </w:num>
  <w:num w:numId="286" w16cid:durableId="646326167">
    <w:abstractNumId w:val="25"/>
    <w:lvlOverride w:ilvl="0">
      <w:startOverride w:val="1"/>
    </w:lvlOverride>
  </w:num>
  <w:num w:numId="287" w16cid:durableId="1933010573">
    <w:abstractNumId w:val="25"/>
    <w:lvlOverride w:ilvl="0">
      <w:startOverride w:val="1"/>
    </w:lvlOverride>
  </w:num>
  <w:num w:numId="288" w16cid:durableId="1241209217">
    <w:abstractNumId w:val="25"/>
    <w:lvlOverride w:ilvl="0">
      <w:startOverride w:val="1"/>
    </w:lvlOverride>
  </w:num>
  <w:num w:numId="289" w16cid:durableId="36862158">
    <w:abstractNumId w:val="25"/>
    <w:lvlOverride w:ilvl="0">
      <w:startOverride w:val="1"/>
    </w:lvlOverride>
  </w:num>
  <w:num w:numId="290" w16cid:durableId="687754263">
    <w:abstractNumId w:val="25"/>
    <w:lvlOverride w:ilvl="0">
      <w:startOverride w:val="1"/>
    </w:lvlOverride>
  </w:num>
  <w:num w:numId="291" w16cid:durableId="940184977">
    <w:abstractNumId w:val="25"/>
    <w:lvlOverride w:ilvl="0">
      <w:startOverride w:val="1"/>
    </w:lvlOverride>
  </w:num>
  <w:num w:numId="292" w16cid:durableId="1167597268">
    <w:abstractNumId w:val="25"/>
    <w:lvlOverride w:ilvl="0">
      <w:startOverride w:val="1"/>
    </w:lvlOverride>
  </w:num>
  <w:num w:numId="293" w16cid:durableId="306053186">
    <w:abstractNumId w:val="25"/>
    <w:lvlOverride w:ilvl="0">
      <w:startOverride w:val="1"/>
    </w:lvlOverride>
  </w:num>
  <w:num w:numId="294" w16cid:durableId="963851786">
    <w:abstractNumId w:val="25"/>
    <w:lvlOverride w:ilvl="0">
      <w:startOverride w:val="1"/>
    </w:lvlOverride>
  </w:num>
  <w:num w:numId="295" w16cid:durableId="1067337190">
    <w:abstractNumId w:val="25"/>
    <w:lvlOverride w:ilvl="0">
      <w:startOverride w:val="1"/>
    </w:lvlOverride>
  </w:num>
  <w:num w:numId="296" w16cid:durableId="1138376804">
    <w:abstractNumId w:val="25"/>
    <w:lvlOverride w:ilvl="0">
      <w:startOverride w:val="1"/>
    </w:lvlOverride>
  </w:num>
  <w:num w:numId="297" w16cid:durableId="479614311">
    <w:abstractNumId w:val="25"/>
    <w:lvlOverride w:ilvl="0">
      <w:startOverride w:val="1"/>
    </w:lvlOverride>
  </w:num>
  <w:num w:numId="298" w16cid:durableId="2103379104">
    <w:abstractNumId w:val="25"/>
    <w:lvlOverride w:ilvl="0">
      <w:startOverride w:val="1"/>
    </w:lvlOverride>
  </w:num>
  <w:num w:numId="299" w16cid:durableId="1778478847">
    <w:abstractNumId w:val="25"/>
    <w:lvlOverride w:ilvl="0">
      <w:startOverride w:val="1"/>
    </w:lvlOverride>
  </w:num>
  <w:num w:numId="300" w16cid:durableId="1058281893">
    <w:abstractNumId w:val="25"/>
    <w:lvlOverride w:ilvl="0">
      <w:startOverride w:val="1"/>
    </w:lvlOverride>
  </w:num>
  <w:num w:numId="301" w16cid:durableId="795179441">
    <w:abstractNumId w:val="25"/>
    <w:lvlOverride w:ilvl="0">
      <w:startOverride w:val="1"/>
    </w:lvlOverride>
  </w:num>
  <w:num w:numId="302" w16cid:durableId="1174370342">
    <w:abstractNumId w:val="25"/>
    <w:lvlOverride w:ilvl="0">
      <w:startOverride w:val="1"/>
    </w:lvlOverride>
  </w:num>
  <w:num w:numId="303" w16cid:durableId="512034473">
    <w:abstractNumId w:val="25"/>
    <w:lvlOverride w:ilvl="0">
      <w:startOverride w:val="1"/>
    </w:lvlOverride>
  </w:num>
  <w:num w:numId="304" w16cid:durableId="1903905990">
    <w:abstractNumId w:val="25"/>
    <w:lvlOverride w:ilvl="0">
      <w:startOverride w:val="1"/>
    </w:lvlOverride>
  </w:num>
  <w:num w:numId="305" w16cid:durableId="1908688472">
    <w:abstractNumId w:val="25"/>
    <w:lvlOverride w:ilvl="0">
      <w:startOverride w:val="1"/>
    </w:lvlOverride>
  </w:num>
  <w:num w:numId="306" w16cid:durableId="1230532269">
    <w:abstractNumId w:val="25"/>
    <w:lvlOverride w:ilvl="0">
      <w:startOverride w:val="1"/>
    </w:lvlOverride>
  </w:num>
  <w:num w:numId="307" w16cid:durableId="134294898">
    <w:abstractNumId w:val="25"/>
    <w:lvlOverride w:ilvl="0">
      <w:startOverride w:val="1"/>
    </w:lvlOverride>
  </w:num>
  <w:num w:numId="308" w16cid:durableId="956451926">
    <w:abstractNumId w:val="25"/>
    <w:lvlOverride w:ilvl="0">
      <w:startOverride w:val="1"/>
    </w:lvlOverride>
  </w:num>
  <w:num w:numId="309" w16cid:durableId="771902266">
    <w:abstractNumId w:val="25"/>
    <w:lvlOverride w:ilvl="0">
      <w:startOverride w:val="1"/>
    </w:lvlOverride>
  </w:num>
  <w:num w:numId="310" w16cid:durableId="158423770">
    <w:abstractNumId w:val="25"/>
    <w:lvlOverride w:ilvl="0">
      <w:startOverride w:val="1"/>
    </w:lvlOverride>
  </w:num>
  <w:num w:numId="311" w16cid:durableId="1903641980">
    <w:abstractNumId w:val="25"/>
    <w:lvlOverride w:ilvl="0">
      <w:startOverride w:val="1"/>
    </w:lvlOverride>
  </w:num>
  <w:num w:numId="312" w16cid:durableId="1595085970">
    <w:abstractNumId w:val="25"/>
    <w:lvlOverride w:ilvl="0">
      <w:startOverride w:val="1"/>
    </w:lvlOverride>
  </w:num>
  <w:num w:numId="313" w16cid:durableId="1247576000">
    <w:abstractNumId w:val="25"/>
    <w:lvlOverride w:ilvl="0">
      <w:startOverride w:val="1"/>
    </w:lvlOverride>
  </w:num>
  <w:num w:numId="314" w16cid:durableId="1695304077">
    <w:abstractNumId w:val="25"/>
    <w:lvlOverride w:ilvl="0">
      <w:startOverride w:val="1"/>
    </w:lvlOverride>
  </w:num>
  <w:num w:numId="315" w16cid:durableId="1674067184">
    <w:abstractNumId w:val="25"/>
    <w:lvlOverride w:ilvl="0">
      <w:startOverride w:val="1"/>
    </w:lvlOverride>
  </w:num>
  <w:num w:numId="316" w16cid:durableId="1891108063">
    <w:abstractNumId w:val="25"/>
    <w:lvlOverride w:ilvl="0">
      <w:startOverride w:val="1"/>
    </w:lvlOverride>
  </w:num>
  <w:num w:numId="317" w16cid:durableId="1520586833">
    <w:abstractNumId w:val="25"/>
    <w:lvlOverride w:ilvl="0">
      <w:startOverride w:val="1"/>
    </w:lvlOverride>
  </w:num>
  <w:num w:numId="318" w16cid:durableId="243613678">
    <w:abstractNumId w:val="25"/>
    <w:lvlOverride w:ilvl="0">
      <w:startOverride w:val="1"/>
    </w:lvlOverride>
  </w:num>
  <w:num w:numId="319" w16cid:durableId="1728189438">
    <w:abstractNumId w:val="25"/>
    <w:lvlOverride w:ilvl="0">
      <w:startOverride w:val="1"/>
    </w:lvlOverride>
  </w:num>
  <w:num w:numId="320" w16cid:durableId="1460688209">
    <w:abstractNumId w:val="25"/>
    <w:lvlOverride w:ilvl="0">
      <w:startOverride w:val="1"/>
    </w:lvlOverride>
  </w:num>
  <w:num w:numId="321" w16cid:durableId="130949962">
    <w:abstractNumId w:val="25"/>
    <w:lvlOverride w:ilvl="0">
      <w:startOverride w:val="1"/>
    </w:lvlOverride>
  </w:num>
  <w:num w:numId="322" w16cid:durableId="1119255260">
    <w:abstractNumId w:val="25"/>
    <w:lvlOverride w:ilvl="0">
      <w:startOverride w:val="1"/>
    </w:lvlOverride>
  </w:num>
  <w:num w:numId="323" w16cid:durableId="877350628">
    <w:abstractNumId w:val="25"/>
    <w:lvlOverride w:ilvl="0">
      <w:startOverride w:val="1"/>
    </w:lvlOverride>
  </w:num>
  <w:num w:numId="324" w16cid:durableId="2032143454">
    <w:abstractNumId w:val="25"/>
    <w:lvlOverride w:ilvl="0">
      <w:startOverride w:val="1"/>
    </w:lvlOverride>
  </w:num>
  <w:num w:numId="325" w16cid:durableId="1850824842">
    <w:abstractNumId w:val="25"/>
    <w:lvlOverride w:ilvl="0">
      <w:startOverride w:val="1"/>
    </w:lvlOverride>
  </w:num>
  <w:num w:numId="326" w16cid:durableId="354507025">
    <w:abstractNumId w:val="25"/>
    <w:lvlOverride w:ilvl="0">
      <w:startOverride w:val="1"/>
    </w:lvlOverride>
  </w:num>
  <w:num w:numId="327" w16cid:durableId="1372000015">
    <w:abstractNumId w:val="25"/>
    <w:lvlOverride w:ilvl="0">
      <w:startOverride w:val="1"/>
    </w:lvlOverride>
  </w:num>
  <w:num w:numId="328" w16cid:durableId="414519148">
    <w:abstractNumId w:val="25"/>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3MDQ0MDE1MzW0tDBT0lEKTi0uzszPAykwrQUAUZ6U3ywAAAA="/>
  </w:docVars>
  <w:rsids>
    <w:rsidRoot w:val="00864BE7"/>
    <w:rsid w:val="0000551E"/>
    <w:rsid w:val="00011A74"/>
    <w:rsid w:val="00013986"/>
    <w:rsid w:val="000148CD"/>
    <w:rsid w:val="0002411A"/>
    <w:rsid w:val="0003430E"/>
    <w:rsid w:val="00046A45"/>
    <w:rsid w:val="00053C6C"/>
    <w:rsid w:val="00055238"/>
    <w:rsid w:val="00056C17"/>
    <w:rsid w:val="00057EC6"/>
    <w:rsid w:val="000639BF"/>
    <w:rsid w:val="00071575"/>
    <w:rsid w:val="0007480D"/>
    <w:rsid w:val="00074E75"/>
    <w:rsid w:val="00075076"/>
    <w:rsid w:val="0008420A"/>
    <w:rsid w:val="00085659"/>
    <w:rsid w:val="00086DE3"/>
    <w:rsid w:val="000963B9"/>
    <w:rsid w:val="000A0A6B"/>
    <w:rsid w:val="000A4355"/>
    <w:rsid w:val="000B6602"/>
    <w:rsid w:val="000C293F"/>
    <w:rsid w:val="000C6140"/>
    <w:rsid w:val="000D4EEC"/>
    <w:rsid w:val="000E05DC"/>
    <w:rsid w:val="000F794F"/>
    <w:rsid w:val="00100985"/>
    <w:rsid w:val="00106469"/>
    <w:rsid w:val="00114AF2"/>
    <w:rsid w:val="00134FB0"/>
    <w:rsid w:val="001402BC"/>
    <w:rsid w:val="001444AD"/>
    <w:rsid w:val="00145743"/>
    <w:rsid w:val="00154258"/>
    <w:rsid w:val="001601BC"/>
    <w:rsid w:val="00160F00"/>
    <w:rsid w:val="00161907"/>
    <w:rsid w:val="00163722"/>
    <w:rsid w:val="00173246"/>
    <w:rsid w:val="001739BB"/>
    <w:rsid w:val="00173ED6"/>
    <w:rsid w:val="00177672"/>
    <w:rsid w:val="00177E31"/>
    <w:rsid w:val="001847EA"/>
    <w:rsid w:val="00186BE9"/>
    <w:rsid w:val="00190EA1"/>
    <w:rsid w:val="00191116"/>
    <w:rsid w:val="001913A6"/>
    <w:rsid w:val="00196340"/>
    <w:rsid w:val="001A0825"/>
    <w:rsid w:val="001A124F"/>
    <w:rsid w:val="001A12CD"/>
    <w:rsid w:val="001A310F"/>
    <w:rsid w:val="001A478C"/>
    <w:rsid w:val="001B38BF"/>
    <w:rsid w:val="001B6CCA"/>
    <w:rsid w:val="001B7D2F"/>
    <w:rsid w:val="001C04DD"/>
    <w:rsid w:val="001C10C5"/>
    <w:rsid w:val="001C3471"/>
    <w:rsid w:val="001D479F"/>
    <w:rsid w:val="001D775A"/>
    <w:rsid w:val="001E2232"/>
    <w:rsid w:val="001E56D8"/>
    <w:rsid w:val="001E56EF"/>
    <w:rsid w:val="001E6747"/>
    <w:rsid w:val="001E763B"/>
    <w:rsid w:val="001F51B1"/>
    <w:rsid w:val="001F7FA9"/>
    <w:rsid w:val="00204469"/>
    <w:rsid w:val="00206C6F"/>
    <w:rsid w:val="00214B59"/>
    <w:rsid w:val="00226579"/>
    <w:rsid w:val="00227011"/>
    <w:rsid w:val="00233BA7"/>
    <w:rsid w:val="002357B1"/>
    <w:rsid w:val="002424EE"/>
    <w:rsid w:val="00245186"/>
    <w:rsid w:val="002453F2"/>
    <w:rsid w:val="00245CA0"/>
    <w:rsid w:val="00247A29"/>
    <w:rsid w:val="00262DF3"/>
    <w:rsid w:val="00276999"/>
    <w:rsid w:val="00282117"/>
    <w:rsid w:val="002821E0"/>
    <w:rsid w:val="0028785F"/>
    <w:rsid w:val="002B32D2"/>
    <w:rsid w:val="002B4A24"/>
    <w:rsid w:val="002B5E5E"/>
    <w:rsid w:val="002C0148"/>
    <w:rsid w:val="002C1AA8"/>
    <w:rsid w:val="002C3B30"/>
    <w:rsid w:val="002D0298"/>
    <w:rsid w:val="002D1439"/>
    <w:rsid w:val="002E1413"/>
    <w:rsid w:val="002E1B5F"/>
    <w:rsid w:val="002E4ABB"/>
    <w:rsid w:val="002F0988"/>
    <w:rsid w:val="002F3C77"/>
    <w:rsid w:val="00306A5B"/>
    <w:rsid w:val="00310C61"/>
    <w:rsid w:val="00312561"/>
    <w:rsid w:val="003126C0"/>
    <w:rsid w:val="00324635"/>
    <w:rsid w:val="00325221"/>
    <w:rsid w:val="00334E9E"/>
    <w:rsid w:val="003415A1"/>
    <w:rsid w:val="00341F36"/>
    <w:rsid w:val="00342E2A"/>
    <w:rsid w:val="00350C5A"/>
    <w:rsid w:val="0035257D"/>
    <w:rsid w:val="003532DF"/>
    <w:rsid w:val="003618BD"/>
    <w:rsid w:val="00362AAB"/>
    <w:rsid w:val="0036603B"/>
    <w:rsid w:val="00373FE0"/>
    <w:rsid w:val="00374966"/>
    <w:rsid w:val="00387DB7"/>
    <w:rsid w:val="00394708"/>
    <w:rsid w:val="00394C3E"/>
    <w:rsid w:val="00397D9D"/>
    <w:rsid w:val="003A300D"/>
    <w:rsid w:val="003A7202"/>
    <w:rsid w:val="003B205D"/>
    <w:rsid w:val="003C5FF9"/>
    <w:rsid w:val="003D06F0"/>
    <w:rsid w:val="003D5930"/>
    <w:rsid w:val="003E3572"/>
    <w:rsid w:val="003E749D"/>
    <w:rsid w:val="003F1000"/>
    <w:rsid w:val="003F5EFA"/>
    <w:rsid w:val="003F694F"/>
    <w:rsid w:val="00402F7B"/>
    <w:rsid w:val="004030E3"/>
    <w:rsid w:val="00403EBC"/>
    <w:rsid w:val="004058AF"/>
    <w:rsid w:val="00407ADA"/>
    <w:rsid w:val="00414CCC"/>
    <w:rsid w:val="00414DD0"/>
    <w:rsid w:val="00417EAC"/>
    <w:rsid w:val="00426F5D"/>
    <w:rsid w:val="00430747"/>
    <w:rsid w:val="004317CD"/>
    <w:rsid w:val="00446E69"/>
    <w:rsid w:val="00453F1B"/>
    <w:rsid w:val="0046142F"/>
    <w:rsid w:val="00462466"/>
    <w:rsid w:val="0046570C"/>
    <w:rsid w:val="00466CD4"/>
    <w:rsid w:val="00470C79"/>
    <w:rsid w:val="00471B23"/>
    <w:rsid w:val="00472007"/>
    <w:rsid w:val="0047296C"/>
    <w:rsid w:val="00477224"/>
    <w:rsid w:val="00477A55"/>
    <w:rsid w:val="00481BF3"/>
    <w:rsid w:val="00485EF0"/>
    <w:rsid w:val="0049616A"/>
    <w:rsid w:val="00496A63"/>
    <w:rsid w:val="004A10E9"/>
    <w:rsid w:val="004A234A"/>
    <w:rsid w:val="004A4E5A"/>
    <w:rsid w:val="004B2CA4"/>
    <w:rsid w:val="004B6B10"/>
    <w:rsid w:val="004B6ECC"/>
    <w:rsid w:val="004B7734"/>
    <w:rsid w:val="004D056A"/>
    <w:rsid w:val="004D2D89"/>
    <w:rsid w:val="004D47C5"/>
    <w:rsid w:val="004D7934"/>
    <w:rsid w:val="004E043C"/>
    <w:rsid w:val="004E0DB9"/>
    <w:rsid w:val="004E2B31"/>
    <w:rsid w:val="004E2E94"/>
    <w:rsid w:val="004E3EFD"/>
    <w:rsid w:val="004E6063"/>
    <w:rsid w:val="004E7C41"/>
    <w:rsid w:val="004E7DAF"/>
    <w:rsid w:val="004F3E87"/>
    <w:rsid w:val="00500211"/>
    <w:rsid w:val="00506631"/>
    <w:rsid w:val="00511DB5"/>
    <w:rsid w:val="00516715"/>
    <w:rsid w:val="00521ACE"/>
    <w:rsid w:val="00522A75"/>
    <w:rsid w:val="00523312"/>
    <w:rsid w:val="0052508B"/>
    <w:rsid w:val="005273F5"/>
    <w:rsid w:val="005312BD"/>
    <w:rsid w:val="0053533A"/>
    <w:rsid w:val="0054104F"/>
    <w:rsid w:val="00541A46"/>
    <w:rsid w:val="00543FDB"/>
    <w:rsid w:val="00552B50"/>
    <w:rsid w:val="00553B7A"/>
    <w:rsid w:val="00553E10"/>
    <w:rsid w:val="00556464"/>
    <w:rsid w:val="00560CE2"/>
    <w:rsid w:val="005712DA"/>
    <w:rsid w:val="00571C9F"/>
    <w:rsid w:val="00575640"/>
    <w:rsid w:val="00580778"/>
    <w:rsid w:val="00580827"/>
    <w:rsid w:val="005862C4"/>
    <w:rsid w:val="005955DE"/>
    <w:rsid w:val="005A2449"/>
    <w:rsid w:val="005A3E2D"/>
    <w:rsid w:val="005A5AE9"/>
    <w:rsid w:val="005A7E1C"/>
    <w:rsid w:val="005B0FDD"/>
    <w:rsid w:val="005B4342"/>
    <w:rsid w:val="005B7FB6"/>
    <w:rsid w:val="005C3645"/>
    <w:rsid w:val="005C60F7"/>
    <w:rsid w:val="005C6C87"/>
    <w:rsid w:val="005D1559"/>
    <w:rsid w:val="005E2961"/>
    <w:rsid w:val="005E2CAF"/>
    <w:rsid w:val="005E5FA0"/>
    <w:rsid w:val="005E6BCC"/>
    <w:rsid w:val="005F0AE1"/>
    <w:rsid w:val="006006CC"/>
    <w:rsid w:val="00601B87"/>
    <w:rsid w:val="006027BE"/>
    <w:rsid w:val="0061394A"/>
    <w:rsid w:val="00623AA4"/>
    <w:rsid w:val="00623F80"/>
    <w:rsid w:val="00632713"/>
    <w:rsid w:val="00634BC7"/>
    <w:rsid w:val="0064480F"/>
    <w:rsid w:val="00644C70"/>
    <w:rsid w:val="00651481"/>
    <w:rsid w:val="00651E0C"/>
    <w:rsid w:val="00654F73"/>
    <w:rsid w:val="00660A61"/>
    <w:rsid w:val="00665B0A"/>
    <w:rsid w:val="0069198A"/>
    <w:rsid w:val="0069423F"/>
    <w:rsid w:val="006A1AF9"/>
    <w:rsid w:val="006A376C"/>
    <w:rsid w:val="006B2179"/>
    <w:rsid w:val="006B6228"/>
    <w:rsid w:val="006B711B"/>
    <w:rsid w:val="006C1973"/>
    <w:rsid w:val="006C3F15"/>
    <w:rsid w:val="006D0AB7"/>
    <w:rsid w:val="006D0D68"/>
    <w:rsid w:val="006D0FFF"/>
    <w:rsid w:val="006D61DF"/>
    <w:rsid w:val="006E4052"/>
    <w:rsid w:val="006F45AE"/>
    <w:rsid w:val="006F4C16"/>
    <w:rsid w:val="006F6B9D"/>
    <w:rsid w:val="006F6D36"/>
    <w:rsid w:val="006F75FE"/>
    <w:rsid w:val="00710A77"/>
    <w:rsid w:val="00712063"/>
    <w:rsid w:val="007208D7"/>
    <w:rsid w:val="00727E6E"/>
    <w:rsid w:val="00730FF7"/>
    <w:rsid w:val="00732D7C"/>
    <w:rsid w:val="007339D7"/>
    <w:rsid w:val="007342BF"/>
    <w:rsid w:val="00740798"/>
    <w:rsid w:val="00740B4F"/>
    <w:rsid w:val="00744FDF"/>
    <w:rsid w:val="00752B79"/>
    <w:rsid w:val="00752E96"/>
    <w:rsid w:val="00774CF4"/>
    <w:rsid w:val="00774DFF"/>
    <w:rsid w:val="007775E5"/>
    <w:rsid w:val="0079024C"/>
    <w:rsid w:val="00792A27"/>
    <w:rsid w:val="00794985"/>
    <w:rsid w:val="0079538A"/>
    <w:rsid w:val="00797743"/>
    <w:rsid w:val="007979ED"/>
    <w:rsid w:val="007A1783"/>
    <w:rsid w:val="007B03F7"/>
    <w:rsid w:val="007B18BC"/>
    <w:rsid w:val="007B1C75"/>
    <w:rsid w:val="007B2573"/>
    <w:rsid w:val="007B779D"/>
    <w:rsid w:val="007C0C65"/>
    <w:rsid w:val="007C2E2E"/>
    <w:rsid w:val="007C616C"/>
    <w:rsid w:val="007D115D"/>
    <w:rsid w:val="007E01A1"/>
    <w:rsid w:val="007E0DA2"/>
    <w:rsid w:val="007E1338"/>
    <w:rsid w:val="007E5222"/>
    <w:rsid w:val="007E5BD0"/>
    <w:rsid w:val="007F5627"/>
    <w:rsid w:val="00807267"/>
    <w:rsid w:val="00811B1D"/>
    <w:rsid w:val="00811BAB"/>
    <w:rsid w:val="008127CE"/>
    <w:rsid w:val="00813E0D"/>
    <w:rsid w:val="00815401"/>
    <w:rsid w:val="0081593C"/>
    <w:rsid w:val="00816A20"/>
    <w:rsid w:val="00817BE7"/>
    <w:rsid w:val="00841C02"/>
    <w:rsid w:val="008421CB"/>
    <w:rsid w:val="00843358"/>
    <w:rsid w:val="00864BE7"/>
    <w:rsid w:val="00865C52"/>
    <w:rsid w:val="00870A0C"/>
    <w:rsid w:val="00870C26"/>
    <w:rsid w:val="008760B2"/>
    <w:rsid w:val="00885235"/>
    <w:rsid w:val="00887863"/>
    <w:rsid w:val="00894B67"/>
    <w:rsid w:val="008A1E9F"/>
    <w:rsid w:val="008D4396"/>
    <w:rsid w:val="008E3283"/>
    <w:rsid w:val="008E5918"/>
    <w:rsid w:val="008E6BF8"/>
    <w:rsid w:val="008F4F62"/>
    <w:rsid w:val="008F6D49"/>
    <w:rsid w:val="008F7F4E"/>
    <w:rsid w:val="00905891"/>
    <w:rsid w:val="00906D87"/>
    <w:rsid w:val="0091161A"/>
    <w:rsid w:val="009119B9"/>
    <w:rsid w:val="009125AB"/>
    <w:rsid w:val="0091723D"/>
    <w:rsid w:val="009175CB"/>
    <w:rsid w:val="00920D06"/>
    <w:rsid w:val="00921152"/>
    <w:rsid w:val="00921179"/>
    <w:rsid w:val="00924F7A"/>
    <w:rsid w:val="00925EF1"/>
    <w:rsid w:val="009302C8"/>
    <w:rsid w:val="0093597F"/>
    <w:rsid w:val="00940BE9"/>
    <w:rsid w:val="00941778"/>
    <w:rsid w:val="00947926"/>
    <w:rsid w:val="00951464"/>
    <w:rsid w:val="009564FC"/>
    <w:rsid w:val="0096729B"/>
    <w:rsid w:val="00995841"/>
    <w:rsid w:val="009A2527"/>
    <w:rsid w:val="009A58C4"/>
    <w:rsid w:val="009A7033"/>
    <w:rsid w:val="009A7A39"/>
    <w:rsid w:val="009B007B"/>
    <w:rsid w:val="009B190E"/>
    <w:rsid w:val="009B6AF9"/>
    <w:rsid w:val="009B6EEE"/>
    <w:rsid w:val="009C093A"/>
    <w:rsid w:val="009C1681"/>
    <w:rsid w:val="009C47C9"/>
    <w:rsid w:val="009D6715"/>
    <w:rsid w:val="009E0801"/>
    <w:rsid w:val="009E7BE8"/>
    <w:rsid w:val="009F789E"/>
    <w:rsid w:val="00A011BC"/>
    <w:rsid w:val="00A07531"/>
    <w:rsid w:val="00A11103"/>
    <w:rsid w:val="00A3005B"/>
    <w:rsid w:val="00A3608F"/>
    <w:rsid w:val="00A41BB5"/>
    <w:rsid w:val="00A440D3"/>
    <w:rsid w:val="00A502F3"/>
    <w:rsid w:val="00A60108"/>
    <w:rsid w:val="00A61A75"/>
    <w:rsid w:val="00A63612"/>
    <w:rsid w:val="00A67B63"/>
    <w:rsid w:val="00A727C4"/>
    <w:rsid w:val="00A75017"/>
    <w:rsid w:val="00A7573A"/>
    <w:rsid w:val="00A77EEF"/>
    <w:rsid w:val="00A91493"/>
    <w:rsid w:val="00A92746"/>
    <w:rsid w:val="00A93694"/>
    <w:rsid w:val="00AA0D76"/>
    <w:rsid w:val="00AA0DCE"/>
    <w:rsid w:val="00AA19FF"/>
    <w:rsid w:val="00AA2E8D"/>
    <w:rsid w:val="00AA714B"/>
    <w:rsid w:val="00AB3B55"/>
    <w:rsid w:val="00AC0609"/>
    <w:rsid w:val="00AC34B5"/>
    <w:rsid w:val="00AC74BF"/>
    <w:rsid w:val="00AD0F2E"/>
    <w:rsid w:val="00AD5544"/>
    <w:rsid w:val="00AD7185"/>
    <w:rsid w:val="00AE0369"/>
    <w:rsid w:val="00AE11E3"/>
    <w:rsid w:val="00AE2D7B"/>
    <w:rsid w:val="00B04D49"/>
    <w:rsid w:val="00B06009"/>
    <w:rsid w:val="00B07198"/>
    <w:rsid w:val="00B12256"/>
    <w:rsid w:val="00B15AAB"/>
    <w:rsid w:val="00B17168"/>
    <w:rsid w:val="00B23190"/>
    <w:rsid w:val="00B3568A"/>
    <w:rsid w:val="00B41CF5"/>
    <w:rsid w:val="00B41E2E"/>
    <w:rsid w:val="00B60D53"/>
    <w:rsid w:val="00B629FF"/>
    <w:rsid w:val="00B6347B"/>
    <w:rsid w:val="00B7056C"/>
    <w:rsid w:val="00B70924"/>
    <w:rsid w:val="00B73261"/>
    <w:rsid w:val="00B76D75"/>
    <w:rsid w:val="00B77117"/>
    <w:rsid w:val="00B8213C"/>
    <w:rsid w:val="00B86C44"/>
    <w:rsid w:val="00B87AFA"/>
    <w:rsid w:val="00B916AA"/>
    <w:rsid w:val="00B93329"/>
    <w:rsid w:val="00B93B95"/>
    <w:rsid w:val="00BA3AEE"/>
    <w:rsid w:val="00BA60D3"/>
    <w:rsid w:val="00BB27B2"/>
    <w:rsid w:val="00BC195F"/>
    <w:rsid w:val="00BE5E5B"/>
    <w:rsid w:val="00BF3E1D"/>
    <w:rsid w:val="00BF3E76"/>
    <w:rsid w:val="00C038C8"/>
    <w:rsid w:val="00C05B76"/>
    <w:rsid w:val="00C05E44"/>
    <w:rsid w:val="00C10B54"/>
    <w:rsid w:val="00C125C5"/>
    <w:rsid w:val="00C14A3C"/>
    <w:rsid w:val="00C1626F"/>
    <w:rsid w:val="00C209D8"/>
    <w:rsid w:val="00C25509"/>
    <w:rsid w:val="00C26148"/>
    <w:rsid w:val="00C317D0"/>
    <w:rsid w:val="00C3724A"/>
    <w:rsid w:val="00C37383"/>
    <w:rsid w:val="00C43A64"/>
    <w:rsid w:val="00C51F8A"/>
    <w:rsid w:val="00C5419A"/>
    <w:rsid w:val="00C56600"/>
    <w:rsid w:val="00C5705E"/>
    <w:rsid w:val="00C60677"/>
    <w:rsid w:val="00C60F99"/>
    <w:rsid w:val="00C648F2"/>
    <w:rsid w:val="00C654E8"/>
    <w:rsid w:val="00C65601"/>
    <w:rsid w:val="00C65667"/>
    <w:rsid w:val="00C6694F"/>
    <w:rsid w:val="00C73DC3"/>
    <w:rsid w:val="00C7542F"/>
    <w:rsid w:val="00C82B7A"/>
    <w:rsid w:val="00C83CEA"/>
    <w:rsid w:val="00C90675"/>
    <w:rsid w:val="00C90DC5"/>
    <w:rsid w:val="00C9489F"/>
    <w:rsid w:val="00CA0687"/>
    <w:rsid w:val="00CA17BC"/>
    <w:rsid w:val="00CA4A0C"/>
    <w:rsid w:val="00CA7C82"/>
    <w:rsid w:val="00CB065E"/>
    <w:rsid w:val="00CB12BA"/>
    <w:rsid w:val="00CC278D"/>
    <w:rsid w:val="00CC61AC"/>
    <w:rsid w:val="00CD3493"/>
    <w:rsid w:val="00CD4DE6"/>
    <w:rsid w:val="00CE59E7"/>
    <w:rsid w:val="00CE7C8C"/>
    <w:rsid w:val="00CF00B7"/>
    <w:rsid w:val="00CF2F3D"/>
    <w:rsid w:val="00CF395F"/>
    <w:rsid w:val="00D0304D"/>
    <w:rsid w:val="00D046FC"/>
    <w:rsid w:val="00D106BD"/>
    <w:rsid w:val="00D1103D"/>
    <w:rsid w:val="00D11943"/>
    <w:rsid w:val="00D12BFF"/>
    <w:rsid w:val="00D15CD6"/>
    <w:rsid w:val="00D20B38"/>
    <w:rsid w:val="00D20FC5"/>
    <w:rsid w:val="00D2290E"/>
    <w:rsid w:val="00D2746A"/>
    <w:rsid w:val="00D27E09"/>
    <w:rsid w:val="00D34A58"/>
    <w:rsid w:val="00D446B8"/>
    <w:rsid w:val="00D4489B"/>
    <w:rsid w:val="00D51193"/>
    <w:rsid w:val="00D524B0"/>
    <w:rsid w:val="00D526AB"/>
    <w:rsid w:val="00D567FB"/>
    <w:rsid w:val="00D56FEC"/>
    <w:rsid w:val="00D60D71"/>
    <w:rsid w:val="00D6611F"/>
    <w:rsid w:val="00D70471"/>
    <w:rsid w:val="00D74233"/>
    <w:rsid w:val="00D8432A"/>
    <w:rsid w:val="00D9419D"/>
    <w:rsid w:val="00DA0D6D"/>
    <w:rsid w:val="00DB13A3"/>
    <w:rsid w:val="00DC0DB8"/>
    <w:rsid w:val="00DC2683"/>
    <w:rsid w:val="00DC6A79"/>
    <w:rsid w:val="00DD3E2E"/>
    <w:rsid w:val="00DD520B"/>
    <w:rsid w:val="00DE755A"/>
    <w:rsid w:val="00E015DA"/>
    <w:rsid w:val="00E065B9"/>
    <w:rsid w:val="00E101E7"/>
    <w:rsid w:val="00E14957"/>
    <w:rsid w:val="00E17206"/>
    <w:rsid w:val="00E20D1F"/>
    <w:rsid w:val="00E33BBB"/>
    <w:rsid w:val="00E3626C"/>
    <w:rsid w:val="00E42091"/>
    <w:rsid w:val="00E457E6"/>
    <w:rsid w:val="00E46414"/>
    <w:rsid w:val="00E475F6"/>
    <w:rsid w:val="00E53336"/>
    <w:rsid w:val="00E55329"/>
    <w:rsid w:val="00E55F36"/>
    <w:rsid w:val="00E61AA7"/>
    <w:rsid w:val="00E6345A"/>
    <w:rsid w:val="00E65A0C"/>
    <w:rsid w:val="00E7362E"/>
    <w:rsid w:val="00E75FAA"/>
    <w:rsid w:val="00E76881"/>
    <w:rsid w:val="00E80D18"/>
    <w:rsid w:val="00E8563B"/>
    <w:rsid w:val="00E8625A"/>
    <w:rsid w:val="00E87B95"/>
    <w:rsid w:val="00E9056D"/>
    <w:rsid w:val="00E91FDC"/>
    <w:rsid w:val="00E94704"/>
    <w:rsid w:val="00E949B5"/>
    <w:rsid w:val="00E974FE"/>
    <w:rsid w:val="00EA3736"/>
    <w:rsid w:val="00EA4E75"/>
    <w:rsid w:val="00EA676A"/>
    <w:rsid w:val="00EB4FE5"/>
    <w:rsid w:val="00EC03D2"/>
    <w:rsid w:val="00EC27BF"/>
    <w:rsid w:val="00EC3DD9"/>
    <w:rsid w:val="00EC5976"/>
    <w:rsid w:val="00ED2C7B"/>
    <w:rsid w:val="00EE226A"/>
    <w:rsid w:val="00EE2E79"/>
    <w:rsid w:val="00EF6072"/>
    <w:rsid w:val="00F07A9B"/>
    <w:rsid w:val="00F10C9B"/>
    <w:rsid w:val="00F1230A"/>
    <w:rsid w:val="00F13925"/>
    <w:rsid w:val="00F23144"/>
    <w:rsid w:val="00F265CE"/>
    <w:rsid w:val="00F33988"/>
    <w:rsid w:val="00F34B20"/>
    <w:rsid w:val="00F3654E"/>
    <w:rsid w:val="00F3787B"/>
    <w:rsid w:val="00F42E1C"/>
    <w:rsid w:val="00F443C1"/>
    <w:rsid w:val="00F46B52"/>
    <w:rsid w:val="00F50414"/>
    <w:rsid w:val="00F55C74"/>
    <w:rsid w:val="00F57468"/>
    <w:rsid w:val="00F64132"/>
    <w:rsid w:val="00F70122"/>
    <w:rsid w:val="00F759A7"/>
    <w:rsid w:val="00F823A9"/>
    <w:rsid w:val="00F840F5"/>
    <w:rsid w:val="00F92E39"/>
    <w:rsid w:val="00F933FB"/>
    <w:rsid w:val="00F95C14"/>
    <w:rsid w:val="00FB0717"/>
    <w:rsid w:val="00FB1D78"/>
    <w:rsid w:val="00FB4D17"/>
    <w:rsid w:val="00FB7AF5"/>
    <w:rsid w:val="00FC2C01"/>
    <w:rsid w:val="00FC472E"/>
    <w:rsid w:val="00FD3835"/>
    <w:rsid w:val="00FE33E6"/>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808CE"/>
  <w15:chartTrackingRefBased/>
  <w15:docId w15:val="{F43AC364-08CC-4FC6-BD45-A94EFC49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lsdException w:name="heading 3" w:semiHidden="1" w:uiPriority="4" w:unhideWhenUsed="1"/>
    <w:lsdException w:name="heading 4" w:semiHidden="1" w:uiPriority="5"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8BD"/>
    <w:pPr>
      <w:spacing w:after="120" w:line="240" w:lineRule="auto"/>
    </w:pPr>
    <w:rPr>
      <w:rFonts w:cs="Segoe UI"/>
      <w:sz w:val="24"/>
      <w:szCs w:val="24"/>
    </w:rPr>
  </w:style>
  <w:style w:type="paragraph" w:styleId="Heading1">
    <w:name w:val="heading 1"/>
    <w:aliases w:val="Exam Heading"/>
    <w:basedOn w:val="Normal"/>
    <w:next w:val="Normal"/>
    <w:link w:val="Heading1Char"/>
    <w:uiPriority w:val="2"/>
    <w:qFormat/>
    <w:rsid w:val="00BB27B2"/>
    <w:pPr>
      <w:keepNext/>
      <w:keepLines/>
      <w:outlineLvl w:val="0"/>
    </w:pPr>
    <w:rPr>
      <w:rFonts w:ascii="Montserrat ExtraBold" w:eastAsiaTheme="majorEastAsia" w:hAnsi="Montserrat ExtraBold" w:cstheme="majorBidi"/>
      <w:caps/>
      <w:sz w:val="28"/>
      <w:szCs w:val="32"/>
    </w:rPr>
  </w:style>
  <w:style w:type="paragraph" w:styleId="Heading2">
    <w:name w:val="heading 2"/>
    <w:basedOn w:val="Normal"/>
    <w:next w:val="Normal"/>
    <w:link w:val="Heading2Char"/>
    <w:uiPriority w:val="3"/>
    <w:unhideWhenUsed/>
    <w:rsid w:val="00245CA0"/>
    <w:pPr>
      <w:keepNext/>
      <w:keepLines/>
      <w:spacing w:before="40" w:after="0" w:line="336" w:lineRule="atLeast"/>
      <w:outlineLvl w:val="1"/>
    </w:pPr>
    <w:rPr>
      <w:rFonts w:ascii="DM Serif Text" w:eastAsiaTheme="majorEastAsia" w:hAnsi="DM Serif Text" w:cstheme="majorBidi"/>
      <w:color w:val="004C97"/>
      <w:sz w:val="28"/>
      <w:szCs w:val="26"/>
    </w:rPr>
  </w:style>
  <w:style w:type="paragraph" w:styleId="Heading3">
    <w:name w:val="heading 3"/>
    <w:aliases w:val="Heading"/>
    <w:basedOn w:val="Normal"/>
    <w:next w:val="Normal"/>
    <w:link w:val="Heading3Char"/>
    <w:uiPriority w:val="4"/>
    <w:unhideWhenUsed/>
    <w:rsid w:val="00815401"/>
    <w:pPr>
      <w:spacing w:before="240"/>
      <w:outlineLvl w:val="2"/>
    </w:pPr>
    <w:rPr>
      <w:rFonts w:ascii="Montserrat SemiBold" w:eastAsiaTheme="majorEastAsia" w:hAnsi="Montserrat SemiBold" w:cstheme="majorBidi"/>
      <w:color w:val="004C97"/>
      <w:sz w:val="22"/>
    </w:rPr>
  </w:style>
  <w:style w:type="paragraph" w:styleId="Heading4">
    <w:name w:val="heading 4"/>
    <w:basedOn w:val="Normal"/>
    <w:next w:val="Normal"/>
    <w:link w:val="Heading4Char"/>
    <w:uiPriority w:val="5"/>
    <w:unhideWhenUsed/>
    <w:rsid w:val="00245CA0"/>
    <w:pPr>
      <w:keepNext/>
      <w:keepLines/>
      <w:spacing w:before="40" w:after="0"/>
      <w:outlineLvl w:val="3"/>
    </w:pPr>
    <w:rPr>
      <w:rFonts w:ascii="Montserrat SemiBold" w:eastAsiaTheme="majorEastAsia" w:hAnsi="Montserrat SemiBold" w:cstheme="majorBidi"/>
      <w:iCs/>
      <w:color w:val="E1251B" w:themeColor="accent4"/>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aliases w:val="Exam Heading Char"/>
    <w:basedOn w:val="DefaultParagraphFont"/>
    <w:link w:val="Heading1"/>
    <w:uiPriority w:val="2"/>
    <w:rsid w:val="00BB27B2"/>
    <w:rPr>
      <w:rFonts w:ascii="Montserrat ExtraBold" w:eastAsiaTheme="majorEastAsia" w:hAnsi="Montserrat ExtraBold" w:cstheme="majorBidi"/>
      <w:caps/>
      <w:sz w:val="28"/>
      <w:szCs w:val="32"/>
    </w:rPr>
  </w:style>
  <w:style w:type="character" w:customStyle="1" w:styleId="Heading2Char">
    <w:name w:val="Heading 2 Char"/>
    <w:basedOn w:val="DefaultParagraphFont"/>
    <w:link w:val="Heading2"/>
    <w:uiPriority w:val="3"/>
    <w:rsid w:val="00245CA0"/>
    <w:rPr>
      <w:rFonts w:ascii="DM Serif Text" w:eastAsiaTheme="majorEastAsia" w:hAnsi="DM Serif Text" w:cstheme="majorBidi"/>
      <w:color w:val="004C97"/>
      <w:sz w:val="28"/>
      <w:szCs w:val="26"/>
    </w:rPr>
  </w:style>
  <w:style w:type="character" w:customStyle="1" w:styleId="Heading3Char">
    <w:name w:val="Heading 3 Char"/>
    <w:aliases w:val="Heading Char"/>
    <w:basedOn w:val="DefaultParagraphFont"/>
    <w:link w:val="Heading3"/>
    <w:uiPriority w:val="4"/>
    <w:rsid w:val="00815401"/>
    <w:rPr>
      <w:rFonts w:ascii="Montserrat SemiBold" w:eastAsiaTheme="majorEastAsia" w:hAnsi="Montserrat SemiBold" w:cstheme="majorBidi"/>
      <w:color w:val="004C97"/>
      <w:sz w:val="22"/>
      <w:szCs w:val="24"/>
    </w:rPr>
  </w:style>
  <w:style w:type="character" w:customStyle="1" w:styleId="Heading4Char">
    <w:name w:val="Heading 4 Char"/>
    <w:basedOn w:val="DefaultParagraphFont"/>
    <w:link w:val="Heading4"/>
    <w:uiPriority w:val="5"/>
    <w:rsid w:val="00245CA0"/>
    <w:rPr>
      <w:rFonts w:ascii="Montserrat SemiBold" w:eastAsiaTheme="majorEastAsia" w:hAnsi="Montserrat SemiBold" w:cstheme="majorBidi"/>
      <w:iCs/>
      <w:color w:val="E1251B" w:themeColor="accent4"/>
      <w:sz w:val="22"/>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rsid w:val="00086DE3"/>
    <w:pPr>
      <w:numPr>
        <w:numId w:val="12"/>
      </w:numPr>
    </w:pPr>
    <w:rPr>
      <w:noProof/>
    </w:rPr>
  </w:style>
  <w:style w:type="paragraph" w:styleId="ListBullet2">
    <w:name w:val="List Bullet 2"/>
    <w:basedOn w:val="Normal"/>
    <w:uiPriority w:val="7"/>
    <w:unhideWhenUsed/>
    <w:rsid w:val="00C65667"/>
    <w:pPr>
      <w:numPr>
        <w:numId w:val="4"/>
      </w:numPr>
    </w:pPr>
  </w:style>
  <w:style w:type="paragraph" w:styleId="ListBullet3">
    <w:name w:val="List Bullet 3"/>
    <w:basedOn w:val="Normal"/>
    <w:uiPriority w:val="99"/>
    <w:semiHidden/>
    <w:unhideWhenUsed/>
    <w:rsid w:val="007B2573"/>
    <w:pPr>
      <w:numPr>
        <w:numId w:val="5"/>
      </w:numPr>
      <w:contextualSpacing/>
    </w:pPr>
  </w:style>
  <w:style w:type="paragraph" w:styleId="ListBullet4">
    <w:name w:val="List Bullet 4"/>
    <w:basedOn w:val="Normal"/>
    <w:uiPriority w:val="99"/>
    <w:semiHidden/>
    <w:unhideWhenUsed/>
    <w:rsid w:val="007B2573"/>
    <w:pPr>
      <w:numPr>
        <w:numId w:val="6"/>
      </w:numPr>
      <w:contextualSpacing/>
    </w:pPr>
  </w:style>
  <w:style w:type="paragraph" w:styleId="ListBullet5">
    <w:name w:val="List Bullet 5"/>
    <w:basedOn w:val="Normal"/>
    <w:uiPriority w:val="99"/>
    <w:semiHidden/>
    <w:unhideWhenUsed/>
    <w:rsid w:val="007B2573"/>
    <w:pPr>
      <w:numPr>
        <w:numId w:val="7"/>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aliases w:val="Exam Question"/>
    <w:basedOn w:val="Normal"/>
    <w:link w:val="ListNumberChar"/>
    <w:uiPriority w:val="8"/>
    <w:unhideWhenUsed/>
    <w:rsid w:val="00C65667"/>
  </w:style>
  <w:style w:type="paragraph" w:styleId="ListNumber2">
    <w:name w:val="List Number 2"/>
    <w:basedOn w:val="Normal"/>
    <w:uiPriority w:val="99"/>
    <w:semiHidden/>
    <w:unhideWhenUsed/>
    <w:rsid w:val="007B2573"/>
    <w:pPr>
      <w:numPr>
        <w:numId w:val="8"/>
      </w:numPr>
      <w:contextualSpacing/>
    </w:pPr>
  </w:style>
  <w:style w:type="paragraph" w:styleId="ListNumber3">
    <w:name w:val="List Number 3"/>
    <w:basedOn w:val="Normal"/>
    <w:uiPriority w:val="99"/>
    <w:semiHidden/>
    <w:unhideWhenUsed/>
    <w:rsid w:val="007B2573"/>
    <w:pPr>
      <w:numPr>
        <w:numId w:val="9"/>
      </w:numPr>
      <w:contextualSpacing/>
    </w:pPr>
  </w:style>
  <w:style w:type="paragraph" w:styleId="ListNumber4">
    <w:name w:val="List Number 4"/>
    <w:basedOn w:val="Normal"/>
    <w:uiPriority w:val="99"/>
    <w:semiHidden/>
    <w:unhideWhenUsed/>
    <w:rsid w:val="007B2573"/>
    <w:pPr>
      <w:numPr>
        <w:numId w:val="10"/>
      </w:numPr>
      <w:contextualSpacing/>
    </w:pPr>
  </w:style>
  <w:style w:type="paragraph" w:styleId="ListNumber5">
    <w:name w:val="List Number 5"/>
    <w:basedOn w:val="Normal"/>
    <w:uiPriority w:val="99"/>
    <w:semiHidden/>
    <w:unhideWhenUsed/>
    <w:rsid w:val="007B2573"/>
    <w:pPr>
      <w:numPr>
        <w:numId w:val="11"/>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AD7185"/>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rsid w:val="00920D06"/>
    <w:pPr>
      <w:numPr>
        <w:numId w:val="13"/>
      </w:numPr>
      <w:contextualSpacing/>
    </w:pPr>
    <w:rPr>
      <w:rFonts w:ascii="Montserrat" w:hAnsi="Montserrat"/>
      <w:color w:val="16274A"/>
      <w:szCs w:val="20"/>
      <w:lang w:val="en-US"/>
    </w:rPr>
  </w:style>
  <w:style w:type="character" w:customStyle="1" w:styleId="BulletParagraphChar">
    <w:name w:val="Bullet Paragraph Char"/>
    <w:basedOn w:val="DefaultParagraphFont"/>
    <w:link w:val="BulletParagraph"/>
    <w:rsid w:val="00920D06"/>
    <w:rPr>
      <w:rFonts w:ascii="Montserrat" w:hAnsi="Montserrat" w:cs="Segoe UI"/>
      <w:color w:val="16274A"/>
      <w:sz w:val="24"/>
      <w:szCs w:val="20"/>
      <w:lang w:val="en-US"/>
    </w:rPr>
  </w:style>
  <w:style w:type="paragraph" w:customStyle="1" w:styleId="FFABody">
    <w:name w:val="FFA Body"/>
    <w:basedOn w:val="Normal"/>
    <w:link w:val="FFABodyChar"/>
    <w:qFormat/>
    <w:rsid w:val="00921179"/>
  </w:style>
  <w:style w:type="character" w:customStyle="1" w:styleId="FFABodyChar">
    <w:name w:val="FFA Body Char"/>
    <w:basedOn w:val="DefaultParagraphFont"/>
    <w:link w:val="FFABody"/>
    <w:rsid w:val="00921179"/>
    <w:rPr>
      <w:rFonts w:cs="Segoe UI"/>
      <w:sz w:val="24"/>
      <w:szCs w:val="24"/>
    </w:rPr>
  </w:style>
  <w:style w:type="paragraph" w:customStyle="1" w:styleId="FFASub2">
    <w:name w:val="FFA Sub2"/>
    <w:basedOn w:val="Normal"/>
    <w:link w:val="FFASub2Char"/>
    <w:rsid w:val="00397D9D"/>
    <w:pPr>
      <w:suppressAutoHyphens/>
      <w:spacing w:after="0"/>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397D9D"/>
    <w:rPr>
      <w:rFonts w:ascii="Georgia" w:eastAsiaTheme="minorEastAsia" w:hAnsi="Georgia" w:cs="KlinicSlab-MediumItalic"/>
      <w:i/>
      <w:iCs/>
      <w:color w:val="004C97"/>
      <w:position w:val="4"/>
      <w:sz w:val="20"/>
      <w:szCs w:val="17"/>
      <w:lang w:val="en-US" w:eastAsia="ja-JP"/>
    </w:rPr>
  </w:style>
  <w:style w:type="paragraph" w:customStyle="1" w:styleId="DocumentTitle">
    <w:name w:val="Document Title"/>
    <w:basedOn w:val="Normal"/>
    <w:rsid w:val="00397D9D"/>
    <w:pPr>
      <w:widowControl w:val="0"/>
      <w:suppressAutoHyphens/>
      <w:autoSpaceDE w:val="0"/>
      <w:autoSpaceDN w:val="0"/>
      <w:adjustRightInd w:val="0"/>
      <w:spacing w:after="90" w:line="460" w:lineRule="exact"/>
      <w:textAlignment w:val="center"/>
    </w:pPr>
    <w:rPr>
      <w:rFonts w:ascii="Klinic Slab Medium" w:eastAsiaTheme="minorEastAsia"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lang w:val="en-US"/>
    </w:rPr>
  </w:style>
  <w:style w:type="character" w:customStyle="1" w:styleId="tabchar">
    <w:name w:val="tabchar"/>
    <w:basedOn w:val="DefaultParagraphFont"/>
    <w:rsid w:val="00AD5544"/>
  </w:style>
  <w:style w:type="character" w:customStyle="1" w:styleId="spellingerror">
    <w:name w:val="spellingerror"/>
    <w:basedOn w:val="DefaultParagraphFont"/>
    <w:rsid w:val="00AD5544"/>
  </w:style>
  <w:style w:type="paragraph" w:customStyle="1" w:styleId="xxmsonormal">
    <w:name w:val="x_x_msonormal"/>
    <w:basedOn w:val="Normal"/>
    <w:rsid w:val="008760B2"/>
    <w:pPr>
      <w:spacing w:after="0"/>
    </w:pPr>
    <w:rPr>
      <w:rFonts w:ascii="Calibri" w:hAnsi="Calibri" w:cs="Calibri"/>
      <w:color w:val="auto"/>
      <w:sz w:val="22"/>
      <w:szCs w:val="22"/>
      <w:lang w:val="en-US"/>
    </w:rPr>
  </w:style>
  <w:style w:type="character" w:customStyle="1" w:styleId="xxgmaildefault">
    <w:name w:val="x_x_gmaildefault"/>
    <w:basedOn w:val="DefaultParagraphFont"/>
    <w:rsid w:val="008760B2"/>
  </w:style>
  <w:style w:type="paragraph" w:customStyle="1" w:styleId="xxxmsonormal">
    <w:name w:val="x_x_xmsonormal"/>
    <w:basedOn w:val="Normal"/>
    <w:rsid w:val="008760B2"/>
    <w:pPr>
      <w:spacing w:after="0"/>
    </w:pPr>
    <w:rPr>
      <w:rFonts w:ascii="Calibri" w:hAnsi="Calibri" w:cs="Calibri"/>
      <w:color w:val="auto"/>
      <w:sz w:val="22"/>
      <w:szCs w:val="22"/>
      <w:lang w:val="en-US"/>
    </w:rPr>
  </w:style>
  <w:style w:type="paragraph" w:customStyle="1" w:styleId="ListAlpha">
    <w:name w:val="List Alpha"/>
    <w:basedOn w:val="ListNumber"/>
    <w:link w:val="ListAlphaChar"/>
    <w:rsid w:val="006027BE"/>
    <w:pPr>
      <w:numPr>
        <w:numId w:val="14"/>
      </w:numPr>
      <w:ind w:left="720"/>
    </w:pPr>
  </w:style>
  <w:style w:type="character" w:customStyle="1" w:styleId="ListNumberChar">
    <w:name w:val="List Number Char"/>
    <w:aliases w:val="Exam Question Char"/>
    <w:basedOn w:val="DefaultParagraphFont"/>
    <w:link w:val="ListNumber"/>
    <w:uiPriority w:val="8"/>
    <w:rsid w:val="00CB12BA"/>
    <w:rPr>
      <w:rFonts w:ascii="Segoe UI" w:hAnsi="Segoe UI" w:cs="Segoe UI"/>
      <w:sz w:val="19"/>
      <w:szCs w:val="19"/>
    </w:rPr>
  </w:style>
  <w:style w:type="character" w:customStyle="1" w:styleId="ListAlphaChar">
    <w:name w:val="List Alpha Char"/>
    <w:basedOn w:val="ListNumberChar"/>
    <w:link w:val="ListAlpha"/>
    <w:rsid w:val="006027BE"/>
    <w:rPr>
      <w:rFonts w:ascii="Segoe UI" w:hAnsi="Segoe UI" w:cs="Segoe UI"/>
      <w:sz w:val="24"/>
      <w:szCs w:val="24"/>
    </w:rPr>
  </w:style>
  <w:style w:type="paragraph" w:customStyle="1" w:styleId="ExamAnswer">
    <w:name w:val="Exam Answer"/>
    <w:basedOn w:val="ListNumber"/>
    <w:link w:val="ExamAnswerChar"/>
    <w:rsid w:val="009175CB"/>
    <w:pPr>
      <w:tabs>
        <w:tab w:val="left" w:pos="720"/>
      </w:tabs>
      <w:spacing w:after="240" w:line="360" w:lineRule="atLeast"/>
    </w:pPr>
    <w:rPr>
      <w:rFonts w:cstheme="minorBidi"/>
    </w:rPr>
  </w:style>
  <w:style w:type="paragraph" w:customStyle="1" w:styleId="Instructions">
    <w:name w:val="Instructions"/>
    <w:basedOn w:val="Normal"/>
    <w:link w:val="InstructionsChar"/>
    <w:rsid w:val="009175CB"/>
    <w:pPr>
      <w:spacing w:after="160" w:line="225" w:lineRule="atLeast"/>
    </w:pPr>
    <w:rPr>
      <w:rFonts w:cstheme="minorBidi"/>
      <w:i/>
      <w:iCs/>
      <w:lang w:val="en-US"/>
    </w:rPr>
  </w:style>
  <w:style w:type="character" w:customStyle="1" w:styleId="ExamAnswerChar">
    <w:name w:val="Exam Answer Char"/>
    <w:basedOn w:val="DefaultParagraphFont"/>
    <w:link w:val="ExamAnswer"/>
    <w:rsid w:val="009175CB"/>
    <w:rPr>
      <w:sz w:val="24"/>
      <w:szCs w:val="24"/>
    </w:rPr>
  </w:style>
  <w:style w:type="character" w:customStyle="1" w:styleId="InstructionsChar">
    <w:name w:val="Instructions Char"/>
    <w:basedOn w:val="DefaultParagraphFont"/>
    <w:link w:val="Instructions"/>
    <w:rsid w:val="009175CB"/>
    <w:rPr>
      <w:i/>
      <w:iCs/>
      <w:sz w:val="24"/>
      <w:szCs w:val="24"/>
      <w:lang w:val="en-US"/>
    </w:rPr>
  </w:style>
  <w:style w:type="paragraph" w:customStyle="1" w:styleId="FFATitle">
    <w:name w:val="FFA Title"/>
    <w:basedOn w:val="Normal"/>
    <w:qFormat/>
    <w:rsid w:val="00F10C9B"/>
    <w:pPr>
      <w:widowControl w:val="0"/>
      <w:suppressAutoHyphens/>
      <w:autoSpaceDE w:val="0"/>
      <w:autoSpaceDN w:val="0"/>
      <w:adjustRightInd w:val="0"/>
      <w:spacing w:after="240"/>
      <w:textAlignment w:val="center"/>
    </w:pPr>
    <w:rPr>
      <w:rFonts w:ascii="Georgia" w:eastAsiaTheme="minorEastAsia" w:hAnsi="Georgia" w:cs="MinionPro-Regular"/>
      <w:b/>
      <w:color w:val="004C97"/>
      <w:sz w:val="38"/>
      <w:szCs w:val="38"/>
      <w:lang w:val="en-US" w:eastAsia="ja-JP"/>
    </w:rPr>
  </w:style>
  <w:style w:type="paragraph" w:customStyle="1" w:styleId="FFASub1">
    <w:name w:val="FFA Sub1"/>
    <w:basedOn w:val="Normal"/>
    <w:rsid w:val="00F10C9B"/>
    <w:pPr>
      <w:widowControl w:val="0"/>
      <w:suppressAutoHyphens/>
      <w:autoSpaceDE w:val="0"/>
      <w:autoSpaceDN w:val="0"/>
      <w:adjustRightInd w:val="0"/>
      <w:spacing w:before="120" w:after="90" w:line="260" w:lineRule="exact"/>
      <w:textAlignment w:val="center"/>
    </w:pPr>
    <w:rPr>
      <w:rFonts w:ascii="Georgia" w:eastAsiaTheme="minorEastAsia" w:hAnsi="Georgia" w:cs="KlinicSlab-Medium"/>
      <w:b/>
      <w:caps/>
      <w:color w:val="DA291C"/>
      <w:sz w:val="22"/>
      <w:lang w:val="en-US" w:eastAsia="ja-JP"/>
    </w:rPr>
  </w:style>
  <w:style w:type="paragraph" w:customStyle="1" w:styleId="FFASummary">
    <w:name w:val="FFA Summary"/>
    <w:basedOn w:val="Normal"/>
    <w:rsid w:val="005312BD"/>
    <w:pPr>
      <w:widowControl w:val="0"/>
      <w:suppressAutoHyphens/>
      <w:autoSpaceDE w:val="0"/>
      <w:autoSpaceDN w:val="0"/>
      <w:adjustRightInd w:val="0"/>
      <w:spacing w:after="0"/>
      <w:textAlignment w:val="center"/>
    </w:pPr>
    <w:rPr>
      <w:rFonts w:ascii="Georgia" w:eastAsiaTheme="minorEastAsia" w:hAnsi="Georgia" w:cs="KlinicSlab-MediumItalic"/>
      <w:i/>
      <w:iCs/>
      <w:color w:val="505150"/>
      <w:sz w:val="30"/>
      <w:szCs w:val="30"/>
      <w:lang w:val="en-US" w:eastAsia="ja-JP"/>
    </w:rPr>
  </w:style>
  <w:style w:type="paragraph" w:customStyle="1" w:styleId="Instructions1">
    <w:name w:val="Instructions1"/>
    <w:basedOn w:val="Normal"/>
    <w:link w:val="Instructions1Char"/>
    <w:qFormat/>
    <w:rsid w:val="0035257D"/>
    <w:pPr>
      <w:spacing w:after="240"/>
    </w:pPr>
    <w:rPr>
      <w:rFonts w:eastAsia="Proxima Nova" w:cs="Proxima Nova"/>
      <w:i/>
    </w:rPr>
  </w:style>
  <w:style w:type="character" w:customStyle="1" w:styleId="Instructions1Char">
    <w:name w:val="Instructions1 Char"/>
    <w:basedOn w:val="DefaultParagraphFont"/>
    <w:link w:val="Instructions1"/>
    <w:rsid w:val="0035257D"/>
    <w:rPr>
      <w:rFonts w:eastAsia="Proxima Nova" w:cs="Proxima Nova"/>
      <w:i/>
      <w:sz w:val="24"/>
      <w:szCs w:val="24"/>
    </w:rPr>
  </w:style>
  <w:style w:type="paragraph" w:customStyle="1" w:styleId="SectionHeading">
    <w:name w:val="Section Heading"/>
    <w:basedOn w:val="Normal"/>
    <w:link w:val="SectionHeadingChar"/>
    <w:qFormat/>
    <w:rsid w:val="00F3787B"/>
    <w:pPr>
      <w:spacing w:after="240"/>
    </w:pPr>
    <w:rPr>
      <w:rFonts w:ascii="Anton" w:eastAsia="Proxima Nova" w:hAnsi="Anton" w:cs="Proxima Nova"/>
      <w:bCs/>
      <w:color w:val="auto"/>
      <w:sz w:val="28"/>
      <w:szCs w:val="26"/>
    </w:rPr>
  </w:style>
  <w:style w:type="character" w:customStyle="1" w:styleId="SectionHeadingChar">
    <w:name w:val="Section Heading Char"/>
    <w:basedOn w:val="DefaultParagraphFont"/>
    <w:link w:val="SectionHeading"/>
    <w:rsid w:val="00F3787B"/>
    <w:rPr>
      <w:rFonts w:ascii="Anton" w:eastAsia="Proxima Nova" w:hAnsi="Anton" w:cs="Proxima Nova"/>
      <w:bCs/>
      <w:color w:val="auto"/>
      <w:sz w:val="28"/>
      <w:szCs w:val="26"/>
    </w:rPr>
  </w:style>
  <w:style w:type="paragraph" w:customStyle="1" w:styleId="Question">
    <w:name w:val="Question"/>
    <w:basedOn w:val="Normal"/>
    <w:link w:val="QuestionChar"/>
    <w:qFormat/>
    <w:rsid w:val="007C0C65"/>
    <w:pPr>
      <w:numPr>
        <w:numId w:val="278"/>
      </w:numPr>
      <w:spacing w:before="240" w:after="60" w:line="276" w:lineRule="auto"/>
      <w:ind w:hanging="540"/>
    </w:pPr>
    <w:rPr>
      <w:rFonts w:eastAsia="Proxima Nova" w:cs="Proxima Nova"/>
    </w:rPr>
  </w:style>
  <w:style w:type="character" w:customStyle="1" w:styleId="QuestionChar">
    <w:name w:val="Question Char"/>
    <w:basedOn w:val="DefaultParagraphFont"/>
    <w:link w:val="Question"/>
    <w:rsid w:val="007C0C65"/>
    <w:rPr>
      <w:rFonts w:eastAsia="Proxima Nova" w:cs="Proxima Nova"/>
      <w:sz w:val="24"/>
      <w:szCs w:val="24"/>
    </w:rPr>
  </w:style>
  <w:style w:type="paragraph" w:customStyle="1" w:styleId="Answer">
    <w:name w:val="Answer"/>
    <w:basedOn w:val="Normal"/>
    <w:link w:val="AnswerChar"/>
    <w:qFormat/>
    <w:rsid w:val="009B6EEE"/>
    <w:pPr>
      <w:numPr>
        <w:numId w:val="279"/>
      </w:numPr>
      <w:spacing w:after="40" w:line="276" w:lineRule="auto"/>
    </w:pPr>
    <w:rPr>
      <w:rFonts w:eastAsia="Proxima Nova" w:cs="Proxima Nova"/>
    </w:rPr>
  </w:style>
  <w:style w:type="character" w:customStyle="1" w:styleId="AnswerChar">
    <w:name w:val="Answer Char"/>
    <w:basedOn w:val="DefaultParagraphFont"/>
    <w:link w:val="Answer"/>
    <w:rsid w:val="009B6EEE"/>
    <w:rPr>
      <w:rFonts w:eastAsia="Proxima Nova" w:cs="Proxima Nov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0573">
      <w:bodyDiv w:val="1"/>
      <w:marLeft w:val="0"/>
      <w:marRight w:val="0"/>
      <w:marTop w:val="0"/>
      <w:marBottom w:val="0"/>
      <w:divBdr>
        <w:top w:val="none" w:sz="0" w:space="0" w:color="auto"/>
        <w:left w:val="none" w:sz="0" w:space="0" w:color="auto"/>
        <w:bottom w:val="none" w:sz="0" w:space="0" w:color="auto"/>
        <w:right w:val="none" w:sz="0" w:space="0" w:color="auto"/>
      </w:divBdr>
    </w:div>
    <w:div w:id="277883126">
      <w:bodyDiv w:val="1"/>
      <w:marLeft w:val="0"/>
      <w:marRight w:val="0"/>
      <w:marTop w:val="0"/>
      <w:marBottom w:val="0"/>
      <w:divBdr>
        <w:top w:val="none" w:sz="0" w:space="0" w:color="auto"/>
        <w:left w:val="none" w:sz="0" w:space="0" w:color="auto"/>
        <w:bottom w:val="none" w:sz="0" w:space="0" w:color="auto"/>
        <w:right w:val="none" w:sz="0" w:space="0" w:color="auto"/>
      </w:divBdr>
    </w:div>
    <w:div w:id="394161345">
      <w:bodyDiv w:val="1"/>
      <w:marLeft w:val="0"/>
      <w:marRight w:val="0"/>
      <w:marTop w:val="0"/>
      <w:marBottom w:val="0"/>
      <w:divBdr>
        <w:top w:val="none" w:sz="0" w:space="0" w:color="auto"/>
        <w:left w:val="none" w:sz="0" w:space="0" w:color="auto"/>
        <w:bottom w:val="none" w:sz="0" w:space="0" w:color="auto"/>
        <w:right w:val="none" w:sz="0" w:space="0" w:color="auto"/>
      </w:divBdr>
    </w:div>
    <w:div w:id="399407032">
      <w:bodyDiv w:val="1"/>
      <w:marLeft w:val="0"/>
      <w:marRight w:val="0"/>
      <w:marTop w:val="0"/>
      <w:marBottom w:val="0"/>
      <w:divBdr>
        <w:top w:val="none" w:sz="0" w:space="0" w:color="auto"/>
        <w:left w:val="none" w:sz="0" w:space="0" w:color="auto"/>
        <w:bottom w:val="none" w:sz="0" w:space="0" w:color="auto"/>
        <w:right w:val="none" w:sz="0" w:space="0" w:color="auto"/>
      </w:divBdr>
    </w:div>
    <w:div w:id="448550897">
      <w:bodyDiv w:val="1"/>
      <w:marLeft w:val="0"/>
      <w:marRight w:val="0"/>
      <w:marTop w:val="0"/>
      <w:marBottom w:val="0"/>
      <w:divBdr>
        <w:top w:val="none" w:sz="0" w:space="0" w:color="auto"/>
        <w:left w:val="none" w:sz="0" w:space="0" w:color="auto"/>
        <w:bottom w:val="none" w:sz="0" w:space="0" w:color="auto"/>
        <w:right w:val="none" w:sz="0" w:space="0" w:color="auto"/>
      </w:divBdr>
    </w:div>
    <w:div w:id="557519791">
      <w:bodyDiv w:val="1"/>
      <w:marLeft w:val="0"/>
      <w:marRight w:val="0"/>
      <w:marTop w:val="0"/>
      <w:marBottom w:val="0"/>
      <w:divBdr>
        <w:top w:val="none" w:sz="0" w:space="0" w:color="auto"/>
        <w:left w:val="none" w:sz="0" w:space="0" w:color="auto"/>
        <w:bottom w:val="none" w:sz="0" w:space="0" w:color="auto"/>
        <w:right w:val="none" w:sz="0" w:space="0" w:color="auto"/>
      </w:divBdr>
    </w:div>
    <w:div w:id="623658347">
      <w:bodyDiv w:val="1"/>
      <w:marLeft w:val="0"/>
      <w:marRight w:val="0"/>
      <w:marTop w:val="0"/>
      <w:marBottom w:val="0"/>
      <w:divBdr>
        <w:top w:val="none" w:sz="0" w:space="0" w:color="auto"/>
        <w:left w:val="none" w:sz="0" w:space="0" w:color="auto"/>
        <w:bottom w:val="none" w:sz="0" w:space="0" w:color="auto"/>
        <w:right w:val="none" w:sz="0" w:space="0" w:color="auto"/>
      </w:divBdr>
    </w:div>
    <w:div w:id="770704147">
      <w:bodyDiv w:val="1"/>
      <w:marLeft w:val="0"/>
      <w:marRight w:val="0"/>
      <w:marTop w:val="0"/>
      <w:marBottom w:val="0"/>
      <w:divBdr>
        <w:top w:val="none" w:sz="0" w:space="0" w:color="auto"/>
        <w:left w:val="none" w:sz="0" w:space="0" w:color="auto"/>
        <w:bottom w:val="none" w:sz="0" w:space="0" w:color="auto"/>
        <w:right w:val="none" w:sz="0" w:space="0" w:color="auto"/>
      </w:divBdr>
    </w:div>
    <w:div w:id="839585245">
      <w:bodyDiv w:val="1"/>
      <w:marLeft w:val="0"/>
      <w:marRight w:val="0"/>
      <w:marTop w:val="0"/>
      <w:marBottom w:val="0"/>
      <w:divBdr>
        <w:top w:val="none" w:sz="0" w:space="0" w:color="auto"/>
        <w:left w:val="none" w:sz="0" w:space="0" w:color="auto"/>
        <w:bottom w:val="none" w:sz="0" w:space="0" w:color="auto"/>
        <w:right w:val="none" w:sz="0" w:space="0" w:color="auto"/>
      </w:divBdr>
    </w:div>
    <w:div w:id="1076560816">
      <w:bodyDiv w:val="1"/>
      <w:marLeft w:val="0"/>
      <w:marRight w:val="0"/>
      <w:marTop w:val="0"/>
      <w:marBottom w:val="0"/>
      <w:divBdr>
        <w:top w:val="none" w:sz="0" w:space="0" w:color="auto"/>
        <w:left w:val="none" w:sz="0" w:space="0" w:color="auto"/>
        <w:bottom w:val="none" w:sz="0" w:space="0" w:color="auto"/>
        <w:right w:val="none" w:sz="0" w:space="0" w:color="auto"/>
      </w:divBdr>
    </w:div>
    <w:div w:id="1191336734">
      <w:bodyDiv w:val="1"/>
      <w:marLeft w:val="0"/>
      <w:marRight w:val="0"/>
      <w:marTop w:val="0"/>
      <w:marBottom w:val="0"/>
      <w:divBdr>
        <w:top w:val="none" w:sz="0" w:space="0" w:color="auto"/>
        <w:left w:val="none" w:sz="0" w:space="0" w:color="auto"/>
        <w:bottom w:val="none" w:sz="0" w:space="0" w:color="auto"/>
        <w:right w:val="none" w:sz="0" w:space="0" w:color="auto"/>
      </w:divBdr>
    </w:div>
    <w:div w:id="1212762533">
      <w:bodyDiv w:val="1"/>
      <w:marLeft w:val="0"/>
      <w:marRight w:val="0"/>
      <w:marTop w:val="0"/>
      <w:marBottom w:val="0"/>
      <w:divBdr>
        <w:top w:val="none" w:sz="0" w:space="0" w:color="auto"/>
        <w:left w:val="none" w:sz="0" w:space="0" w:color="auto"/>
        <w:bottom w:val="none" w:sz="0" w:space="0" w:color="auto"/>
        <w:right w:val="none" w:sz="0" w:space="0" w:color="auto"/>
      </w:divBdr>
    </w:div>
    <w:div w:id="1317104081">
      <w:bodyDiv w:val="1"/>
      <w:marLeft w:val="0"/>
      <w:marRight w:val="0"/>
      <w:marTop w:val="0"/>
      <w:marBottom w:val="0"/>
      <w:divBdr>
        <w:top w:val="none" w:sz="0" w:space="0" w:color="auto"/>
        <w:left w:val="none" w:sz="0" w:space="0" w:color="auto"/>
        <w:bottom w:val="none" w:sz="0" w:space="0" w:color="auto"/>
        <w:right w:val="none" w:sz="0" w:space="0" w:color="auto"/>
      </w:divBdr>
    </w:div>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608003470">
      <w:bodyDiv w:val="1"/>
      <w:marLeft w:val="0"/>
      <w:marRight w:val="0"/>
      <w:marTop w:val="0"/>
      <w:marBottom w:val="0"/>
      <w:divBdr>
        <w:top w:val="none" w:sz="0" w:space="0" w:color="auto"/>
        <w:left w:val="none" w:sz="0" w:space="0" w:color="auto"/>
        <w:bottom w:val="none" w:sz="0" w:space="0" w:color="auto"/>
        <w:right w:val="none" w:sz="0" w:space="0" w:color="auto"/>
      </w:divBdr>
    </w:div>
    <w:div w:id="1647080824">
      <w:bodyDiv w:val="1"/>
      <w:marLeft w:val="0"/>
      <w:marRight w:val="0"/>
      <w:marTop w:val="0"/>
      <w:marBottom w:val="0"/>
      <w:divBdr>
        <w:top w:val="none" w:sz="0" w:space="0" w:color="auto"/>
        <w:left w:val="none" w:sz="0" w:space="0" w:color="auto"/>
        <w:bottom w:val="none" w:sz="0" w:space="0" w:color="auto"/>
        <w:right w:val="none" w:sz="0" w:space="0" w:color="auto"/>
      </w:divBdr>
    </w:div>
    <w:div w:id="1868442981">
      <w:bodyDiv w:val="1"/>
      <w:marLeft w:val="0"/>
      <w:marRight w:val="0"/>
      <w:marTop w:val="0"/>
      <w:marBottom w:val="0"/>
      <w:divBdr>
        <w:top w:val="none" w:sz="0" w:space="0" w:color="auto"/>
        <w:left w:val="none" w:sz="0" w:space="0" w:color="auto"/>
        <w:bottom w:val="none" w:sz="0" w:space="0" w:color="auto"/>
        <w:right w:val="none" w:sz="0" w:space="0" w:color="auto"/>
      </w:divBdr>
    </w:div>
    <w:div w:id="1949307966">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343f80db9edf4877"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l\Box\CDE%20LDE%20TEAM%20FOLDER\Committees\Forestry%20CDE\2024%20event\Exam%20materials\National%20Forestry%20CDE%20Exam%202024.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National Forestry CDE Exam 2024</Template>
  <TotalTime>1</TotalTime>
  <Pages>10</Pages>
  <Words>1512</Words>
  <Characters>7213</Characters>
  <Application>Microsoft Office Word</Application>
  <DocSecurity>0</DocSecurity>
  <Lines>288</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Herl,Carol</dc:creator>
  <cp:keywords/>
  <dc:description/>
  <cp:lastModifiedBy>Herl,Carol</cp:lastModifiedBy>
  <cp:revision>1</cp:revision>
  <cp:lastPrinted>2023-10-06T15:13:00Z</cp:lastPrinted>
  <dcterms:created xsi:type="dcterms:W3CDTF">2024-10-14T20:51:00Z</dcterms:created>
  <dcterms:modified xsi:type="dcterms:W3CDTF">2024-10-14T20:52:00Z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3c3f0cef7a41403851a3a0cb98da3bd5f0a9ea70c8d9320e95dcb87034c1c3b8</vt:lpwstr>
  </property>
</Properties>
</file>