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E6905" w14:textId="77777777" w:rsidR="0078357F" w:rsidRPr="00807326" w:rsidRDefault="00FE050D" w:rsidP="0078357F">
      <w:pPr>
        <w:pStyle w:val="Title"/>
        <w:spacing w:after="60"/>
      </w:pPr>
      <w:r>
        <w:t xml:space="preserve">2024 nATIONAL ffa fORESTRY </w:t>
      </w:r>
      <w:r w:rsidR="0078357F" w:rsidRPr="00807326">
        <w:t>Career Development Event</w:t>
      </w:r>
    </w:p>
    <w:p w14:paraId="53AFB0A5" w14:textId="77777777" w:rsidR="0078357F" w:rsidRPr="00374A0F" w:rsidRDefault="0078357F" w:rsidP="001B49FF">
      <w:pPr>
        <w:pStyle w:val="ListNumber"/>
        <w:rPr>
          <w:bCs/>
          <w:color w:val="272929"/>
        </w:rPr>
      </w:pPr>
      <w:r w:rsidRPr="00374A0F">
        <w:t xml:space="preserve">Created: </w:t>
      </w:r>
      <w:r>
        <w:fldChar w:fldCharType="begin"/>
      </w:r>
      <w:r>
        <w:instrText xml:space="preserve"> DATE \@ "MMM-yy" </w:instrText>
      </w:r>
      <w:r>
        <w:fldChar w:fldCharType="separate"/>
      </w:r>
      <w:r w:rsidR="002D65E0">
        <w:rPr>
          <w:noProof/>
        </w:rPr>
        <w:t>Oct-24</w:t>
      </w:r>
      <w:r>
        <w:fldChar w:fldCharType="end"/>
      </w:r>
    </w:p>
    <w:p w14:paraId="16187CE4" w14:textId="77777777" w:rsidR="0078357F" w:rsidRDefault="00FE050D" w:rsidP="0078357F">
      <w:pPr>
        <w:pStyle w:val="Heading2"/>
      </w:pPr>
      <w:r>
        <w:t>General Knowledge Exam Key</w:t>
      </w:r>
    </w:p>
    <w:p w14:paraId="447BED3A" w14:textId="77777777" w:rsidR="001B49FF" w:rsidRPr="001B49FF" w:rsidRDefault="001B49FF" w:rsidP="001B49FF">
      <w:pPr>
        <w:pStyle w:val="Instructions"/>
      </w:pPr>
      <w:r>
        <w:t>Instructions:  At this time the identification of standards is optional.</w:t>
      </w:r>
    </w:p>
    <w:tbl>
      <w:tblPr>
        <w:tblStyle w:val="FFATable1"/>
        <w:tblW w:w="9545" w:type="dxa"/>
        <w:tblInd w:w="-5" w:type="dxa"/>
        <w:tblLook w:val="04A0" w:firstRow="1" w:lastRow="0" w:firstColumn="1" w:lastColumn="0" w:noHBand="0" w:noVBand="1"/>
      </w:tblPr>
      <w:tblGrid>
        <w:gridCol w:w="1063"/>
        <w:gridCol w:w="913"/>
        <w:gridCol w:w="891"/>
        <w:gridCol w:w="2498"/>
        <w:gridCol w:w="2090"/>
        <w:gridCol w:w="2090"/>
      </w:tblGrid>
      <w:tr w:rsidR="0078357F" w:rsidRPr="0078357F" w14:paraId="49CBCFCE" w14:textId="77777777" w:rsidTr="00FE05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14:paraId="61489EF6" w14:textId="77777777" w:rsidR="0078357F" w:rsidRPr="0078357F" w:rsidRDefault="0078357F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14:paraId="3A073BDA" w14:textId="77777777" w:rsidR="0078357F" w:rsidRPr="0078357F" w:rsidRDefault="0078357F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Answer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428FF708" w14:textId="77777777" w:rsidR="0078357F" w:rsidRPr="0078357F" w:rsidRDefault="0078357F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Point Value</w:t>
            </w:r>
          </w:p>
        </w:tc>
        <w:tc>
          <w:tcPr>
            <w:tcW w:w="2498" w:type="dxa"/>
            <w:tcBorders>
              <w:bottom w:val="single" w:sz="4" w:space="0" w:color="auto"/>
            </w:tcBorders>
            <w:vAlign w:val="center"/>
          </w:tcPr>
          <w:p w14:paraId="2804C9C5" w14:textId="77777777" w:rsidR="0078357F" w:rsidRPr="0078357F" w:rsidRDefault="0078357F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Standard</w:t>
            </w:r>
          </w:p>
        </w:tc>
        <w:tc>
          <w:tcPr>
            <w:tcW w:w="2090" w:type="dxa"/>
            <w:tcBorders>
              <w:bottom w:val="single" w:sz="4" w:space="0" w:color="auto"/>
            </w:tcBorders>
            <w:vAlign w:val="center"/>
          </w:tcPr>
          <w:p w14:paraId="5ABD5891" w14:textId="77777777" w:rsidR="0078357F" w:rsidRPr="0078357F" w:rsidRDefault="0078357F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Standard</w:t>
            </w:r>
          </w:p>
        </w:tc>
        <w:tc>
          <w:tcPr>
            <w:tcW w:w="2090" w:type="dxa"/>
            <w:tcBorders>
              <w:bottom w:val="single" w:sz="4" w:space="0" w:color="auto"/>
            </w:tcBorders>
            <w:vAlign w:val="center"/>
          </w:tcPr>
          <w:p w14:paraId="2CFB8FE3" w14:textId="77777777" w:rsidR="0078357F" w:rsidRPr="0078357F" w:rsidRDefault="0078357F" w:rsidP="003E17F9">
            <w:pPr>
              <w:jc w:val="center"/>
              <w:rPr>
                <w:b/>
                <w:bCs/>
                <w:sz w:val="20"/>
                <w:szCs w:val="20"/>
              </w:rPr>
            </w:pPr>
            <w:r w:rsidRPr="0078357F">
              <w:rPr>
                <w:b/>
                <w:bCs/>
                <w:sz w:val="20"/>
                <w:szCs w:val="20"/>
              </w:rPr>
              <w:t>Standard</w:t>
            </w:r>
          </w:p>
        </w:tc>
      </w:tr>
      <w:tr w:rsidR="0078357F" w:rsidRPr="00A24850" w14:paraId="034F321C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FF199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 w:right="2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4334D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0FE11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FBDFF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8C829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B5B8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2C870E95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1FC9E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505D4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6AFC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E1EA3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2BED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425B2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5FBF564D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739B4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D847C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05793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C63AB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8529D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6336B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56671040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EBE49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6C918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D57A4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7F1B7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0C9BA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7D303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776F8ACC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75252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E0349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0C5C8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087B0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2327F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7F786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323F2A6E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C9A04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D4022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20011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949FE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8807E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65F35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27B7B242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B7DF4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C8C4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1D9DA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F4116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0A801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A2559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42B2FC7C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E492B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9E37D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92FB0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767C0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1169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CA8C3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232FD7D2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CEB00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0438E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C6F4A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60F0C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C1CCB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984FD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1D1CEA02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75B24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07BB2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6532D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B452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F98DD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81F7D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0ECE702C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A2245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19F36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5B50E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FBD24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7ECDD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6AB82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4901D1CC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20893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FB8E8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57D64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82864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24D9C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25E0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167BCAE8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6DA0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C9042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F47E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E4850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E3EE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CFB27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407907C2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3E18D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0ABB3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7C4D3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6A17B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DA275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E33E1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490296DB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B6478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4095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C9109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4D83E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8916D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FC057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604E48C0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33D1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A8DBF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CDAC3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146C7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51542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D846D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04DBC975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9D108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4ED3B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DDBA9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09319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80278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38E02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7918BC0F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C422D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3ACC8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87F58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A5B90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823F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C8A0C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3354E90C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37326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61A1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F3BBF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3FB8F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66960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56C34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20D89C6A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D4940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FF88F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F7DC3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6667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D389C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1A58B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667D719B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55CF5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C03A9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55060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92E85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A6E45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5319E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4B0E2229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C4735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4BEC8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7C252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7817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9DBF4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7F210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2B41BC5E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14A45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B2EED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42FA9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54016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4FBB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77434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78357F" w:rsidRPr="00A24850" w14:paraId="22ACE570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34F2" w14:textId="77777777" w:rsidR="0078357F" w:rsidRPr="00A24850" w:rsidRDefault="0078357F" w:rsidP="0078357F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FF6BD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8DCC" w14:textId="77777777" w:rsidR="0078357F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9C7C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CFE8F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EB905" w14:textId="77777777" w:rsidR="0078357F" w:rsidRPr="00A24850" w:rsidRDefault="0078357F" w:rsidP="003E17F9">
            <w:pPr>
              <w:rPr>
                <w:sz w:val="20"/>
                <w:szCs w:val="20"/>
              </w:rPr>
            </w:pPr>
          </w:p>
        </w:tc>
      </w:tr>
      <w:tr w:rsidR="00FE050D" w:rsidRPr="00A24850" w14:paraId="648051E2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AD63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A958C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7C286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E5E07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A1A17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7E59B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6DA944C1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23E7E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43720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387CF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E1173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06648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BB96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24F070DE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F8319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5079B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1C7FB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1DFFF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AFE32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6A5B8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7CBDCA13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6B324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33249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FBEE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99209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1C11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585E0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13CFD09A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E23BB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D74E9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AB60F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725C1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041D1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9CD90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36B12AF4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25BC5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75467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EA55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7C8B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DCD24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3C673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02B8DC00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9B22D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53286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03823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816A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8C2A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0D3C5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2D0A63CB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C9EA8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F3E6C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5FDC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C5313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E176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53261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7123A97B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33133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32BD2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4FD46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512B6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B75E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676AD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77A2E7AA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9BD56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14436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2BFC2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34C2B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DED88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E4111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4F90C899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E5154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2E500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7F089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3B92C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39B23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35280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06E06691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C7618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B2865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994F1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3B639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265ED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CF7F0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3D74156E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B7AE0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5D80A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DCA5B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8CCEA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A0E44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217B4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4543E7E7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E9EA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87E63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587A2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152CD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27377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472C5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2592B6A4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57D1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9D107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4ED28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AFBCA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A2935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B244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72EC8B65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5868D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781F4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11FFE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52F82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C7F11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39E4C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22A958F3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8DF6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F0257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993B4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440E6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A8F98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3A477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717B3995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3586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027F4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9800E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4658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16CB9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4A502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08168974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CECB6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C507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07F40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E8EB2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51157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705CF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2299B4B3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3E3E8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B2109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F235F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CC9D3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7AD73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5C9C1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1EFF8143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0AB8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30ED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FC626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14F4F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C69AF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F2C34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6090C7EE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EADEC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3149F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AE216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06D63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1517F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04981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40E09890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2EF39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178D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45EC1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3E67B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EAC1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3C170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66A77AB7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9B2F8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381BA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487CD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9C09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0F9EE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1188B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1AFC97B4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9FD0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EC687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30C52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C997A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8C88B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2538F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  <w:tr w:rsidR="00FE050D" w:rsidRPr="00A24850" w14:paraId="48592A25" w14:textId="77777777" w:rsidTr="00FE050D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8684" w14:textId="77777777" w:rsidR="00FE050D" w:rsidRPr="00A24850" w:rsidRDefault="00FE050D" w:rsidP="00FE050D">
            <w:pPr>
              <w:pStyle w:val="ListParagraph"/>
              <w:numPr>
                <w:ilvl w:val="0"/>
                <w:numId w:val="34"/>
              </w:numPr>
              <w:spacing w:after="0"/>
              <w:ind w:left="435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63A6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AE25" w14:textId="77777777" w:rsidR="00FE050D" w:rsidRPr="00FE050D" w:rsidRDefault="00FE050D" w:rsidP="00FE050D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E050D"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5AF4A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2684C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81136" w14:textId="77777777" w:rsidR="00FE050D" w:rsidRPr="00A24850" w:rsidRDefault="00FE050D" w:rsidP="00FE050D">
            <w:pPr>
              <w:rPr>
                <w:sz w:val="20"/>
                <w:szCs w:val="20"/>
              </w:rPr>
            </w:pPr>
          </w:p>
        </w:tc>
      </w:tr>
    </w:tbl>
    <w:p w14:paraId="1FB2AC01" w14:textId="77777777" w:rsidR="00CB12BA" w:rsidRPr="009175CB" w:rsidRDefault="0078357F" w:rsidP="00FE050D">
      <w:pPr>
        <w:pStyle w:val="Caption"/>
        <w:rPr>
          <w:noProof/>
        </w:rPr>
      </w:pPr>
      <w:r>
        <w:tab/>
      </w:r>
    </w:p>
    <w:sectPr w:rsidR="00CB12BA" w:rsidRPr="009175CB" w:rsidSect="00CB12B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720" w:right="720" w:bottom="720" w:left="720" w:header="675" w:footer="384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0DA20" w14:textId="77777777" w:rsidR="002A60A9" w:rsidRDefault="002A60A9" w:rsidP="002357B1">
      <w:r>
        <w:separator/>
      </w:r>
    </w:p>
  </w:endnote>
  <w:endnote w:type="continuationSeparator" w:id="0">
    <w:p w14:paraId="47A3402E" w14:textId="77777777" w:rsidR="002A60A9" w:rsidRDefault="002A60A9" w:rsidP="0023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84A9D34E-6096-4111-979B-0353ECAD4A1C}"/>
    <w:embedBold r:id="rId2" w:fontKey="{CD1D88E9-C458-4F73-8F34-4633679133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3" w:fontKey="{8CDE89FB-0902-4DFB-AA3E-201E64F1E839}"/>
    <w:embedBold r:id="rId4" w:fontKey="{82A9BD82-AA15-46B5-979E-C8F94223B918}"/>
    <w:embedItalic r:id="rId5" w:fontKey="{EA34EE61-7964-4A98-B820-E1C6F57278E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E88215FF-9523-47E1-A91D-2A14EF5C8132}"/>
    <w:embedBold r:id="rId7" w:fontKey="{92D80E1A-5603-41F4-A9F0-D9CEA75AA37C}"/>
    <w:embedItalic r:id="rId8" w:fontKey="{D518B016-4D31-4D5D-B216-7E960B474FFD}"/>
  </w:font>
  <w:font w:name="Montserrat ExtraBold">
    <w:charset w:val="00"/>
    <w:family w:val="auto"/>
    <w:pitch w:val="variable"/>
    <w:sig w:usb0="2000020F" w:usb1="00000003" w:usb2="00000000" w:usb3="00000000" w:csb0="00000197" w:csb1="00000000"/>
    <w:embedRegular r:id="rId9" w:fontKey="{C48EE779-F8FA-4846-9E35-7030829EC1BD}"/>
  </w:font>
  <w:font w:name="DM Serif Text">
    <w:charset w:val="00"/>
    <w:family w:val="auto"/>
    <w:pitch w:val="variable"/>
    <w:sig w:usb0="8000006F" w:usb1="0000004B" w:usb2="00000000" w:usb3="00000000" w:csb0="0000019F" w:csb1="00000000"/>
    <w:embedRegular r:id="rId10" w:fontKey="{B47A7915-B35B-4EEF-A262-F5D97F57090B}"/>
    <w:embedBold r:id="rId11" w:fontKey="{1B04F962-AA56-4861-B854-B75180941598}"/>
  </w:font>
  <w:font w:name="Montserrat SemiBold">
    <w:charset w:val="00"/>
    <w:family w:val="auto"/>
    <w:pitch w:val="variable"/>
    <w:sig w:usb0="2000020F" w:usb1="00000003" w:usb2="00000000" w:usb3="00000000" w:csb0="00000197" w:csb1="00000000"/>
    <w:embedRegular r:id="rId12" w:fontKey="{C9CF7102-C97F-4183-B371-0B454A20EA9C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3" w:fontKey="{523FBD3C-D9A0-4616-A2C5-0A49D4E0CE7F}"/>
    <w:embedBold r:id="rId14" w:fontKey="{A8AA1C9B-D57E-4198-8F1F-3F7A4D554F68}"/>
    <w:embedItalic r:id="rId15" w:fontKey="{31848D8B-24AC-450E-B135-869A10F854BF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6" w:fontKey="{F6E2F01F-0467-49AA-8680-8372CEA1B43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7" w:fontKey="{16DD96D8-0871-4765-B51F-36B59EBE0D9D}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8" w:fontKey="{E2BF0131-596E-49CD-BCD9-C1DFF65839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62C04" w14:textId="77777777" w:rsidR="00245CA0" w:rsidRDefault="00245CA0" w:rsidP="00D106BD">
    <w:pPr>
      <w:pStyle w:val="Footer"/>
      <w:jc w:val="left"/>
    </w:pPr>
  </w:p>
  <w:p w14:paraId="0063737E" w14:textId="77777777" w:rsidR="00E974FE" w:rsidRDefault="00E87B95" w:rsidP="002357B1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59CCE" w14:textId="77777777" w:rsidR="006F45AE" w:rsidRDefault="76A6ACE0" w:rsidP="002357B1">
    <w:pPr>
      <w:pStyle w:val="Footer"/>
    </w:pPr>
    <w:bookmarkStart w:id="0" w:name="_Hlk101865633"/>
    <w:bookmarkStart w:id="1" w:name="_Hlk101865634"/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DB5A9" w14:textId="77777777" w:rsidR="002A60A9" w:rsidRDefault="002A60A9" w:rsidP="002357B1">
      <w:r>
        <w:separator/>
      </w:r>
    </w:p>
  </w:footnote>
  <w:footnote w:type="continuationSeparator" w:id="0">
    <w:p w14:paraId="11A05425" w14:textId="77777777" w:rsidR="002A60A9" w:rsidRDefault="002A60A9" w:rsidP="0023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762029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51E95653" w14:textId="77777777" w:rsidR="00D106BD" w:rsidRPr="00D106BD" w:rsidRDefault="00D106BD">
        <w:pPr>
          <w:pStyle w:val="Header"/>
          <w:jc w:val="right"/>
          <w:rPr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182953A5" wp14:editId="047A8DD4">
                  <wp:simplePos x="0" y="0"/>
                  <wp:positionH relativeFrom="page">
                    <wp:align>right</wp:align>
                  </wp:positionH>
                  <wp:positionV relativeFrom="page">
                    <wp:posOffset>419100</wp:posOffset>
                  </wp:positionV>
                  <wp:extent cx="7772400" cy="205740"/>
                  <wp:effectExtent l="0" t="0" r="0" b="3810"/>
                  <wp:wrapNone/>
                  <wp:docPr id="3" name="Rectangle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rgbClr val="F2DAB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DD91DC0" id="Rectangle 3" o:spid="_x0000_s1026" style="position:absolute;margin-left:560.8pt;margin-top:33pt;width:612pt;height:16.2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" fillcolor="#f2dab2" stroked="f" strokeweight="1pt">
                  <w10:wrap anchorx="page" anchory="page"/>
                </v:rect>
              </w:pict>
            </mc:Fallback>
          </mc:AlternateContent>
        </w:r>
        <w:r w:rsidRPr="00D106BD">
          <w:rPr>
            <w:sz w:val="16"/>
            <w:szCs w:val="16"/>
          </w:rPr>
          <w:fldChar w:fldCharType="begin"/>
        </w:r>
        <w:r w:rsidRPr="00D106BD">
          <w:rPr>
            <w:sz w:val="16"/>
            <w:szCs w:val="16"/>
          </w:rPr>
          <w:instrText xml:space="preserve"> PAGE   \* MERGEFORMAT </w:instrText>
        </w:r>
        <w:r w:rsidRPr="00D106BD">
          <w:rPr>
            <w:sz w:val="16"/>
            <w:szCs w:val="16"/>
          </w:rPr>
          <w:fldChar w:fldCharType="separate"/>
        </w:r>
        <w:r w:rsidRPr="00D106BD">
          <w:rPr>
            <w:noProof/>
            <w:sz w:val="16"/>
            <w:szCs w:val="16"/>
          </w:rPr>
          <w:t>2</w:t>
        </w:r>
        <w:r w:rsidRPr="00D106BD">
          <w:rPr>
            <w:noProof/>
            <w:sz w:val="16"/>
            <w:szCs w:val="16"/>
          </w:rPr>
          <w:fldChar w:fldCharType="end"/>
        </w:r>
      </w:p>
    </w:sdtContent>
  </w:sdt>
  <w:p w14:paraId="7FA18212" w14:textId="77777777" w:rsidR="00E974FE" w:rsidRDefault="00E974FE" w:rsidP="002357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D77A4" w14:textId="77777777" w:rsidR="004B7734" w:rsidRDefault="005E61CA" w:rsidP="00EE2E79">
    <w:pPr>
      <w:pStyle w:val="Header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C9FA9EC" wp14:editId="4446AD82">
              <wp:simplePos x="0" y="0"/>
              <wp:positionH relativeFrom="page">
                <wp:posOffset>635</wp:posOffset>
              </wp:positionH>
              <wp:positionV relativeFrom="page">
                <wp:posOffset>410210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B204BD" id="Rectangle 8" o:spid="_x0000_s1026" style="position:absolute;margin-left:.05pt;margin-top:32.3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w:drawing>
        <wp:anchor distT="0" distB="215900" distL="114300" distR="114300" simplePos="0" relativeHeight="251663360" behindDoc="1" locked="0" layoutInCell="1" allowOverlap="1" wp14:anchorId="667B27EB" wp14:editId="1DB75E74">
          <wp:simplePos x="0" y="0"/>
          <wp:positionH relativeFrom="margin">
            <wp:posOffset>3153410</wp:posOffset>
          </wp:positionH>
          <wp:positionV relativeFrom="page">
            <wp:posOffset>168275</wp:posOffset>
          </wp:positionV>
          <wp:extent cx="549275" cy="6858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9399CA" w14:textId="77777777" w:rsidR="00C3724A" w:rsidRDefault="00C3724A" w:rsidP="005E61CA">
    <w:pPr>
      <w:pStyle w:val="Header"/>
      <w:tabs>
        <w:tab w:val="clear" w:pos="4513"/>
        <w:tab w:val="clear" w:pos="9026"/>
        <w:tab w:val="left" w:pos="2664"/>
      </w:tabs>
    </w:pPr>
  </w:p>
  <w:p w14:paraId="7F7FE8C8" w14:textId="77777777" w:rsidR="005E61CA" w:rsidRDefault="005E61CA" w:rsidP="005E61CA">
    <w:pPr>
      <w:pStyle w:val="Header"/>
      <w:tabs>
        <w:tab w:val="clear" w:pos="4513"/>
        <w:tab w:val="clear" w:pos="9026"/>
        <w:tab w:val="left" w:pos="2664"/>
      </w:tabs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0000002"/>
    <w:multiLevelType w:val="hybridMultilevel"/>
    <w:tmpl w:val="00000002"/>
    <w:lvl w:ilvl="0" w:tplc="B92A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784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3AB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206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4C1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24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6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F67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A0B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14B377E"/>
    <w:multiLevelType w:val="hybridMultilevel"/>
    <w:tmpl w:val="3E9C3F76"/>
    <w:lvl w:ilvl="0" w:tplc="D42C3E9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6B137BF"/>
    <w:multiLevelType w:val="hybridMultilevel"/>
    <w:tmpl w:val="A3EA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02781"/>
    <w:multiLevelType w:val="hybridMultilevel"/>
    <w:tmpl w:val="6820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60F39"/>
    <w:multiLevelType w:val="hybridMultilevel"/>
    <w:tmpl w:val="54D4D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71409C"/>
    <w:multiLevelType w:val="hybridMultilevel"/>
    <w:tmpl w:val="AB56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A1982"/>
    <w:multiLevelType w:val="hybridMultilevel"/>
    <w:tmpl w:val="93F0D4A8"/>
    <w:lvl w:ilvl="0" w:tplc="D21E5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983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1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C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0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04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079B3"/>
    <w:multiLevelType w:val="hybridMultilevel"/>
    <w:tmpl w:val="AC327E0C"/>
    <w:lvl w:ilvl="0" w:tplc="20302E48">
      <w:start w:val="1"/>
      <w:numFmt w:val="lowerLetter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29B539B8"/>
    <w:multiLevelType w:val="multilevel"/>
    <w:tmpl w:val="8B72028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3FF6081"/>
    <w:multiLevelType w:val="hybridMultilevel"/>
    <w:tmpl w:val="1CA65A06"/>
    <w:lvl w:ilvl="0" w:tplc="063C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2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A7562"/>
    <w:multiLevelType w:val="hybridMultilevel"/>
    <w:tmpl w:val="074C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7717"/>
    <w:multiLevelType w:val="hybridMultilevel"/>
    <w:tmpl w:val="05144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277630"/>
    <w:multiLevelType w:val="hybridMultilevel"/>
    <w:tmpl w:val="74B83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5674D0"/>
    <w:multiLevelType w:val="hybridMultilevel"/>
    <w:tmpl w:val="0DF4AF22"/>
    <w:lvl w:ilvl="0" w:tplc="28A82E24">
      <w:start w:val="1"/>
      <w:numFmt w:val="upperLetter"/>
      <w:pStyle w:val="ListAlpha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619A1C5C"/>
    <w:multiLevelType w:val="hybridMultilevel"/>
    <w:tmpl w:val="72F80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D1872"/>
    <w:multiLevelType w:val="hybridMultilevel"/>
    <w:tmpl w:val="FAB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807A76"/>
    <w:multiLevelType w:val="hybridMultilevel"/>
    <w:tmpl w:val="B1B6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B6527"/>
    <w:multiLevelType w:val="hybridMultilevel"/>
    <w:tmpl w:val="AD7E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74A2A"/>
    <w:multiLevelType w:val="hybridMultilevel"/>
    <w:tmpl w:val="ED3C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95BA0"/>
    <w:multiLevelType w:val="hybridMultilevel"/>
    <w:tmpl w:val="B44E96A4"/>
    <w:lvl w:ilvl="0" w:tplc="4B880658"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 w16cid:durableId="325406385">
    <w:abstractNumId w:val="16"/>
  </w:num>
  <w:num w:numId="2" w16cid:durableId="944533154">
    <w:abstractNumId w:val="19"/>
  </w:num>
  <w:num w:numId="3" w16cid:durableId="345249095">
    <w:abstractNumId w:val="33"/>
  </w:num>
  <w:num w:numId="4" w16cid:durableId="601229549">
    <w:abstractNumId w:val="11"/>
  </w:num>
  <w:num w:numId="5" w16cid:durableId="853764647">
    <w:abstractNumId w:val="7"/>
  </w:num>
  <w:num w:numId="6" w16cid:durableId="1341086040">
    <w:abstractNumId w:val="6"/>
  </w:num>
  <w:num w:numId="7" w16cid:durableId="713232977">
    <w:abstractNumId w:val="5"/>
  </w:num>
  <w:num w:numId="8" w16cid:durableId="1387953401">
    <w:abstractNumId w:val="4"/>
  </w:num>
  <w:num w:numId="9" w16cid:durableId="1309626198">
    <w:abstractNumId w:val="8"/>
  </w:num>
  <w:num w:numId="10" w16cid:durableId="92291047">
    <w:abstractNumId w:val="3"/>
  </w:num>
  <w:num w:numId="11" w16cid:durableId="63139377">
    <w:abstractNumId w:val="2"/>
  </w:num>
  <w:num w:numId="12" w16cid:durableId="601110322">
    <w:abstractNumId w:val="1"/>
  </w:num>
  <w:num w:numId="13" w16cid:durableId="1228299193">
    <w:abstractNumId w:val="0"/>
  </w:num>
  <w:num w:numId="14" w16cid:durableId="231086407">
    <w:abstractNumId w:val="24"/>
  </w:num>
  <w:num w:numId="15" w16cid:durableId="916986904">
    <w:abstractNumId w:val="21"/>
  </w:num>
  <w:num w:numId="16" w16cid:durableId="1544978108">
    <w:abstractNumId w:val="9"/>
  </w:num>
  <w:num w:numId="17" w16cid:durableId="37164807">
    <w:abstractNumId w:val="29"/>
  </w:num>
  <w:num w:numId="18" w16cid:durableId="915938413">
    <w:abstractNumId w:val="31"/>
  </w:num>
  <w:num w:numId="19" w16cid:durableId="7603963">
    <w:abstractNumId w:val="27"/>
  </w:num>
  <w:num w:numId="20" w16cid:durableId="1938251548">
    <w:abstractNumId w:val="13"/>
  </w:num>
  <w:num w:numId="21" w16cid:durableId="9920132">
    <w:abstractNumId w:val="28"/>
  </w:num>
  <w:num w:numId="22" w16cid:durableId="251748091">
    <w:abstractNumId w:val="15"/>
  </w:num>
  <w:num w:numId="23" w16cid:durableId="79447398">
    <w:abstractNumId w:val="12"/>
  </w:num>
  <w:num w:numId="24" w16cid:durableId="480654359">
    <w:abstractNumId w:val="22"/>
  </w:num>
  <w:num w:numId="25" w16cid:durableId="1270091609">
    <w:abstractNumId w:val="30"/>
  </w:num>
  <w:num w:numId="26" w16cid:durableId="558711856">
    <w:abstractNumId w:val="32"/>
  </w:num>
  <w:num w:numId="27" w16cid:durableId="2029869834">
    <w:abstractNumId w:val="20"/>
  </w:num>
  <w:num w:numId="28" w16cid:durableId="1481262792">
    <w:abstractNumId w:val="14"/>
  </w:num>
  <w:num w:numId="29" w16cid:durableId="99379849">
    <w:abstractNumId w:val="25"/>
  </w:num>
  <w:num w:numId="30" w16cid:durableId="1354111687">
    <w:abstractNumId w:val="23"/>
  </w:num>
  <w:num w:numId="31" w16cid:durableId="915473455">
    <w:abstractNumId w:val="17"/>
  </w:num>
  <w:num w:numId="32" w16cid:durableId="774400307">
    <w:abstractNumId w:val="26"/>
  </w:num>
  <w:num w:numId="33" w16cid:durableId="625476102">
    <w:abstractNumId w:val="18"/>
  </w:num>
  <w:num w:numId="34" w16cid:durableId="633753728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hideSpellingErrors/>
  <w:hideGrammaticalError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3MDQ0MDE1MzW0tDBT0lEKTi0uzszPAykwqQUAEK+PxiwAAAA="/>
  </w:docVars>
  <w:rsids>
    <w:rsidRoot w:val="002D65E0"/>
    <w:rsid w:val="0000551E"/>
    <w:rsid w:val="00011A74"/>
    <w:rsid w:val="00013986"/>
    <w:rsid w:val="000148CD"/>
    <w:rsid w:val="0002411A"/>
    <w:rsid w:val="00025EF7"/>
    <w:rsid w:val="00046A45"/>
    <w:rsid w:val="00053C6C"/>
    <w:rsid w:val="00055238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0F4"/>
    <w:rsid w:val="000963B9"/>
    <w:rsid w:val="000A0A6B"/>
    <w:rsid w:val="000A4355"/>
    <w:rsid w:val="000B6602"/>
    <w:rsid w:val="000C293F"/>
    <w:rsid w:val="000C6140"/>
    <w:rsid w:val="000D4EEC"/>
    <w:rsid w:val="000F794F"/>
    <w:rsid w:val="00100985"/>
    <w:rsid w:val="00106469"/>
    <w:rsid w:val="00114AF2"/>
    <w:rsid w:val="00134FB0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90EA1"/>
    <w:rsid w:val="00191116"/>
    <w:rsid w:val="001913A6"/>
    <w:rsid w:val="001A0825"/>
    <w:rsid w:val="001A124F"/>
    <w:rsid w:val="001A12CD"/>
    <w:rsid w:val="001A310F"/>
    <w:rsid w:val="001A478C"/>
    <w:rsid w:val="001B38BF"/>
    <w:rsid w:val="001B49FF"/>
    <w:rsid w:val="001B7D2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7FA9"/>
    <w:rsid w:val="00204469"/>
    <w:rsid w:val="00206C6F"/>
    <w:rsid w:val="00215AB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76999"/>
    <w:rsid w:val="00282117"/>
    <w:rsid w:val="002821E0"/>
    <w:rsid w:val="0028785F"/>
    <w:rsid w:val="002A60A9"/>
    <w:rsid w:val="002B32D2"/>
    <w:rsid w:val="002B4A24"/>
    <w:rsid w:val="002C0148"/>
    <w:rsid w:val="002C3B30"/>
    <w:rsid w:val="002D0298"/>
    <w:rsid w:val="002D1439"/>
    <w:rsid w:val="002D65E0"/>
    <w:rsid w:val="002E1B5F"/>
    <w:rsid w:val="002E4ABB"/>
    <w:rsid w:val="002F0988"/>
    <w:rsid w:val="002F3C77"/>
    <w:rsid w:val="00306A5B"/>
    <w:rsid w:val="00310C61"/>
    <w:rsid w:val="00312561"/>
    <w:rsid w:val="003126C0"/>
    <w:rsid w:val="00325221"/>
    <w:rsid w:val="00334E9E"/>
    <w:rsid w:val="003415A1"/>
    <w:rsid w:val="00341F36"/>
    <w:rsid w:val="00342E2A"/>
    <w:rsid w:val="00355957"/>
    <w:rsid w:val="00362AAB"/>
    <w:rsid w:val="00373FE0"/>
    <w:rsid w:val="00374966"/>
    <w:rsid w:val="00387DB7"/>
    <w:rsid w:val="00394708"/>
    <w:rsid w:val="00394C3E"/>
    <w:rsid w:val="00397D9D"/>
    <w:rsid w:val="003A7202"/>
    <w:rsid w:val="003B205D"/>
    <w:rsid w:val="003C5FF9"/>
    <w:rsid w:val="003C77A6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46E69"/>
    <w:rsid w:val="00453F1B"/>
    <w:rsid w:val="0046142F"/>
    <w:rsid w:val="00462466"/>
    <w:rsid w:val="0046570C"/>
    <w:rsid w:val="00466CD4"/>
    <w:rsid w:val="00470C79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234A"/>
    <w:rsid w:val="004A4E5A"/>
    <w:rsid w:val="004B2CA4"/>
    <w:rsid w:val="004B6B10"/>
    <w:rsid w:val="004B6ECC"/>
    <w:rsid w:val="004B7734"/>
    <w:rsid w:val="004C6394"/>
    <w:rsid w:val="004D056A"/>
    <w:rsid w:val="004D2D89"/>
    <w:rsid w:val="004D47C5"/>
    <w:rsid w:val="004D7934"/>
    <w:rsid w:val="004E043C"/>
    <w:rsid w:val="004E0DB9"/>
    <w:rsid w:val="004E2B31"/>
    <w:rsid w:val="004E2E94"/>
    <w:rsid w:val="004E6063"/>
    <w:rsid w:val="004E7C41"/>
    <w:rsid w:val="004E7DAF"/>
    <w:rsid w:val="004F3E87"/>
    <w:rsid w:val="00500211"/>
    <w:rsid w:val="00506631"/>
    <w:rsid w:val="00511DB5"/>
    <w:rsid w:val="00521ACE"/>
    <w:rsid w:val="00522A75"/>
    <w:rsid w:val="00523312"/>
    <w:rsid w:val="0052508B"/>
    <w:rsid w:val="0053533A"/>
    <w:rsid w:val="0054104F"/>
    <w:rsid w:val="00543FDB"/>
    <w:rsid w:val="005515D1"/>
    <w:rsid w:val="00553B7A"/>
    <w:rsid w:val="00553E10"/>
    <w:rsid w:val="00556464"/>
    <w:rsid w:val="00560CE2"/>
    <w:rsid w:val="005712DA"/>
    <w:rsid w:val="00575640"/>
    <w:rsid w:val="00580778"/>
    <w:rsid w:val="005862C4"/>
    <w:rsid w:val="005955DE"/>
    <w:rsid w:val="005A2449"/>
    <w:rsid w:val="005A3E2D"/>
    <w:rsid w:val="005A5AE9"/>
    <w:rsid w:val="005A7E1C"/>
    <w:rsid w:val="005B0FDD"/>
    <w:rsid w:val="005B4342"/>
    <w:rsid w:val="005B7FB6"/>
    <w:rsid w:val="005C3645"/>
    <w:rsid w:val="005C6C87"/>
    <w:rsid w:val="005E2961"/>
    <w:rsid w:val="005E5FA0"/>
    <w:rsid w:val="005E61CA"/>
    <w:rsid w:val="005F0AE1"/>
    <w:rsid w:val="006006CC"/>
    <w:rsid w:val="00601B87"/>
    <w:rsid w:val="006027BE"/>
    <w:rsid w:val="0061394A"/>
    <w:rsid w:val="00623AA4"/>
    <w:rsid w:val="00623F80"/>
    <w:rsid w:val="00632713"/>
    <w:rsid w:val="00634BC7"/>
    <w:rsid w:val="0064480F"/>
    <w:rsid w:val="00644C70"/>
    <w:rsid w:val="00651481"/>
    <w:rsid w:val="00651E0C"/>
    <w:rsid w:val="00654F73"/>
    <w:rsid w:val="00660A61"/>
    <w:rsid w:val="00665B0A"/>
    <w:rsid w:val="0069198A"/>
    <w:rsid w:val="0069423F"/>
    <w:rsid w:val="006A1AF9"/>
    <w:rsid w:val="006A376C"/>
    <w:rsid w:val="006B2179"/>
    <w:rsid w:val="006B6228"/>
    <w:rsid w:val="006B711B"/>
    <w:rsid w:val="006C1973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42BF"/>
    <w:rsid w:val="00740798"/>
    <w:rsid w:val="00740B4F"/>
    <w:rsid w:val="00744FDF"/>
    <w:rsid w:val="00752B79"/>
    <w:rsid w:val="00752E96"/>
    <w:rsid w:val="00774CF4"/>
    <w:rsid w:val="00774DFF"/>
    <w:rsid w:val="007775E5"/>
    <w:rsid w:val="0078357F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2573"/>
    <w:rsid w:val="007B779D"/>
    <w:rsid w:val="007C2E2E"/>
    <w:rsid w:val="007C616C"/>
    <w:rsid w:val="007D115D"/>
    <w:rsid w:val="007E01A1"/>
    <w:rsid w:val="007E0DA2"/>
    <w:rsid w:val="007E1338"/>
    <w:rsid w:val="007E5222"/>
    <w:rsid w:val="007E5BD0"/>
    <w:rsid w:val="007F5627"/>
    <w:rsid w:val="00807267"/>
    <w:rsid w:val="00811BAB"/>
    <w:rsid w:val="008127CE"/>
    <w:rsid w:val="00815401"/>
    <w:rsid w:val="0081593C"/>
    <w:rsid w:val="00817BE7"/>
    <w:rsid w:val="00841C02"/>
    <w:rsid w:val="008421CB"/>
    <w:rsid w:val="00843358"/>
    <w:rsid w:val="00865C52"/>
    <w:rsid w:val="00870A0C"/>
    <w:rsid w:val="00870C26"/>
    <w:rsid w:val="008760B2"/>
    <w:rsid w:val="00885235"/>
    <w:rsid w:val="00887863"/>
    <w:rsid w:val="00894B67"/>
    <w:rsid w:val="008A1E9F"/>
    <w:rsid w:val="008D4396"/>
    <w:rsid w:val="008E3283"/>
    <w:rsid w:val="008E5918"/>
    <w:rsid w:val="008E6BF8"/>
    <w:rsid w:val="008F4F62"/>
    <w:rsid w:val="008F6D49"/>
    <w:rsid w:val="008F7F4E"/>
    <w:rsid w:val="00905891"/>
    <w:rsid w:val="00906D87"/>
    <w:rsid w:val="0091161A"/>
    <w:rsid w:val="009119B9"/>
    <w:rsid w:val="009125AB"/>
    <w:rsid w:val="0091723D"/>
    <w:rsid w:val="009175CB"/>
    <w:rsid w:val="00920D06"/>
    <w:rsid w:val="00921152"/>
    <w:rsid w:val="00925EF1"/>
    <w:rsid w:val="0093597F"/>
    <w:rsid w:val="00940BE9"/>
    <w:rsid w:val="00941778"/>
    <w:rsid w:val="00947926"/>
    <w:rsid w:val="00951464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D6715"/>
    <w:rsid w:val="009E7BE8"/>
    <w:rsid w:val="009F789E"/>
    <w:rsid w:val="00A07531"/>
    <w:rsid w:val="00A11103"/>
    <w:rsid w:val="00A3005B"/>
    <w:rsid w:val="00A3608F"/>
    <w:rsid w:val="00A41BB5"/>
    <w:rsid w:val="00A433BA"/>
    <w:rsid w:val="00A502F3"/>
    <w:rsid w:val="00A60108"/>
    <w:rsid w:val="00A61A75"/>
    <w:rsid w:val="00A63612"/>
    <w:rsid w:val="00A727C4"/>
    <w:rsid w:val="00A75017"/>
    <w:rsid w:val="00A7573A"/>
    <w:rsid w:val="00A77EEF"/>
    <w:rsid w:val="00A91493"/>
    <w:rsid w:val="00A93694"/>
    <w:rsid w:val="00AA0D76"/>
    <w:rsid w:val="00AA0DCE"/>
    <w:rsid w:val="00AA2E8D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53353"/>
    <w:rsid w:val="00B60D53"/>
    <w:rsid w:val="00B629FF"/>
    <w:rsid w:val="00B6347B"/>
    <w:rsid w:val="00B7056C"/>
    <w:rsid w:val="00B70924"/>
    <w:rsid w:val="00B73261"/>
    <w:rsid w:val="00B77117"/>
    <w:rsid w:val="00B8213C"/>
    <w:rsid w:val="00B86C44"/>
    <w:rsid w:val="00B87AFA"/>
    <w:rsid w:val="00B916AA"/>
    <w:rsid w:val="00B93329"/>
    <w:rsid w:val="00B93B95"/>
    <w:rsid w:val="00BA3AEE"/>
    <w:rsid w:val="00BB27B2"/>
    <w:rsid w:val="00BC195F"/>
    <w:rsid w:val="00BE5E5B"/>
    <w:rsid w:val="00BF3E1D"/>
    <w:rsid w:val="00BF3E76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724A"/>
    <w:rsid w:val="00C37383"/>
    <w:rsid w:val="00C43A64"/>
    <w:rsid w:val="00C51F8A"/>
    <w:rsid w:val="00C56600"/>
    <w:rsid w:val="00C5705E"/>
    <w:rsid w:val="00C60677"/>
    <w:rsid w:val="00C60F99"/>
    <w:rsid w:val="00C648F2"/>
    <w:rsid w:val="00C654E8"/>
    <w:rsid w:val="00C65667"/>
    <w:rsid w:val="00C6694F"/>
    <w:rsid w:val="00C7542F"/>
    <w:rsid w:val="00C82B7A"/>
    <w:rsid w:val="00C83CEA"/>
    <w:rsid w:val="00CA0687"/>
    <w:rsid w:val="00CA17BC"/>
    <w:rsid w:val="00CA4A0C"/>
    <w:rsid w:val="00CA7C82"/>
    <w:rsid w:val="00CB065E"/>
    <w:rsid w:val="00CB12BA"/>
    <w:rsid w:val="00CC278D"/>
    <w:rsid w:val="00CD3493"/>
    <w:rsid w:val="00CD4DE6"/>
    <w:rsid w:val="00CE59E7"/>
    <w:rsid w:val="00CE7C8C"/>
    <w:rsid w:val="00CF2F3D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4A58"/>
    <w:rsid w:val="00D446B8"/>
    <w:rsid w:val="00D4489B"/>
    <w:rsid w:val="00D524B0"/>
    <w:rsid w:val="00D526AB"/>
    <w:rsid w:val="00D56FEC"/>
    <w:rsid w:val="00D6611F"/>
    <w:rsid w:val="00D74233"/>
    <w:rsid w:val="00D8432A"/>
    <w:rsid w:val="00D9419D"/>
    <w:rsid w:val="00DA0D6D"/>
    <w:rsid w:val="00DB13A3"/>
    <w:rsid w:val="00DC0DB8"/>
    <w:rsid w:val="00DC6A79"/>
    <w:rsid w:val="00DD3E2E"/>
    <w:rsid w:val="00DD520B"/>
    <w:rsid w:val="00DE755A"/>
    <w:rsid w:val="00E0391E"/>
    <w:rsid w:val="00E065B9"/>
    <w:rsid w:val="00E101E7"/>
    <w:rsid w:val="00E14957"/>
    <w:rsid w:val="00E17206"/>
    <w:rsid w:val="00E20D1F"/>
    <w:rsid w:val="00E33BBB"/>
    <w:rsid w:val="00E3626C"/>
    <w:rsid w:val="00E457E6"/>
    <w:rsid w:val="00E46414"/>
    <w:rsid w:val="00E475F6"/>
    <w:rsid w:val="00E53336"/>
    <w:rsid w:val="00E55329"/>
    <w:rsid w:val="00E55F36"/>
    <w:rsid w:val="00E61AA7"/>
    <w:rsid w:val="00E6345A"/>
    <w:rsid w:val="00E65A0C"/>
    <w:rsid w:val="00E7362E"/>
    <w:rsid w:val="00E75FAA"/>
    <w:rsid w:val="00E76881"/>
    <w:rsid w:val="00E80D18"/>
    <w:rsid w:val="00E8563B"/>
    <w:rsid w:val="00E8625A"/>
    <w:rsid w:val="00E87B95"/>
    <w:rsid w:val="00E91FDC"/>
    <w:rsid w:val="00E94704"/>
    <w:rsid w:val="00E949B5"/>
    <w:rsid w:val="00E974FE"/>
    <w:rsid w:val="00EA3736"/>
    <w:rsid w:val="00EA4E75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F6072"/>
    <w:rsid w:val="00F07A9B"/>
    <w:rsid w:val="00F1230A"/>
    <w:rsid w:val="00F13925"/>
    <w:rsid w:val="00F23144"/>
    <w:rsid w:val="00F265CE"/>
    <w:rsid w:val="00F33988"/>
    <w:rsid w:val="00F34B20"/>
    <w:rsid w:val="00F3654E"/>
    <w:rsid w:val="00F443C1"/>
    <w:rsid w:val="00F46B52"/>
    <w:rsid w:val="00F50414"/>
    <w:rsid w:val="00F55C74"/>
    <w:rsid w:val="00F57468"/>
    <w:rsid w:val="00F64132"/>
    <w:rsid w:val="00F70122"/>
    <w:rsid w:val="00F823A9"/>
    <w:rsid w:val="00F840F5"/>
    <w:rsid w:val="00F92E39"/>
    <w:rsid w:val="00F933FB"/>
    <w:rsid w:val="00F95C14"/>
    <w:rsid w:val="00FB0717"/>
    <w:rsid w:val="00FB4D17"/>
    <w:rsid w:val="00FB7AF5"/>
    <w:rsid w:val="00FC2C01"/>
    <w:rsid w:val="00FC472E"/>
    <w:rsid w:val="00FD3835"/>
    <w:rsid w:val="00FE050D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88C552"/>
  <w15:chartTrackingRefBased/>
  <w15:docId w15:val="{3D5F55C7-676A-4FA4-AB18-CBFABA3A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ACE"/>
    <w:pPr>
      <w:spacing w:after="120" w:line="240" w:lineRule="auto"/>
    </w:pPr>
    <w:rPr>
      <w:rFonts w:ascii="Segoe UI" w:hAnsi="Segoe UI" w:cs="Segoe UI"/>
      <w:sz w:val="19"/>
      <w:szCs w:val="19"/>
    </w:rPr>
  </w:style>
  <w:style w:type="paragraph" w:styleId="Heading1">
    <w:name w:val="heading 1"/>
    <w:basedOn w:val="Normal"/>
    <w:next w:val="Normal"/>
    <w:link w:val="Heading1Char"/>
    <w:uiPriority w:val="2"/>
    <w:qFormat/>
    <w:rsid w:val="00BB27B2"/>
    <w:pPr>
      <w:keepNext/>
      <w:keepLines/>
      <w:outlineLvl w:val="0"/>
    </w:pPr>
    <w:rPr>
      <w:rFonts w:ascii="Montserrat ExtraBold" w:eastAsiaTheme="majorEastAsia" w:hAnsi="Montserrat ExtraBold" w:cstheme="majorBidi"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245CA0"/>
    <w:pPr>
      <w:keepNext/>
      <w:keepLines/>
      <w:spacing w:before="40" w:after="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815401"/>
    <w:pPr>
      <w:spacing w:before="240"/>
      <w:outlineLvl w:val="2"/>
    </w:pPr>
    <w:rPr>
      <w:rFonts w:ascii="Montserrat SemiBold" w:eastAsiaTheme="majorEastAsia" w:hAnsi="Montserrat SemiBold" w:cstheme="majorBidi"/>
      <w:color w:val="004C97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086DE3"/>
    <w:pPr>
      <w:numPr>
        <w:numId w:val="14"/>
      </w:numPr>
    </w:pPr>
    <w:rPr>
      <w:noProof/>
    </w:r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aliases w:val="Exam Question"/>
    <w:basedOn w:val="Normal"/>
    <w:link w:val="ListNumberChar"/>
    <w:uiPriority w:val="8"/>
    <w:unhideWhenUsed/>
    <w:qFormat/>
    <w:rsid w:val="00C65667"/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qFormat/>
    <w:rsid w:val="00920D06"/>
    <w:pPr>
      <w:numPr>
        <w:numId w:val="15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0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6027BE"/>
    <w:rPr>
      <w:rFonts w:asciiTheme="minorHAnsi" w:hAnsiTheme="minorHAnsi"/>
      <w:sz w:val="22"/>
      <w:szCs w:val="22"/>
    </w:rPr>
  </w:style>
  <w:style w:type="character" w:customStyle="1" w:styleId="FFABodyChar">
    <w:name w:val="FFA Body Char"/>
    <w:basedOn w:val="DefaultParagraphFont"/>
    <w:link w:val="FFABody"/>
    <w:rsid w:val="006027BE"/>
    <w:rPr>
      <w:rFonts w:cs="Segoe UI"/>
      <w:sz w:val="22"/>
      <w:szCs w:val="22"/>
    </w:rPr>
  </w:style>
  <w:style w:type="paragraph" w:customStyle="1" w:styleId="FFASub2">
    <w:name w:val="FFA Sub2"/>
    <w:basedOn w:val="Normal"/>
    <w:link w:val="FFASub2Char"/>
    <w:qFormat/>
    <w:rsid w:val="00397D9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qFormat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  <w:style w:type="paragraph" w:customStyle="1" w:styleId="xxmsonormal">
    <w:name w:val="x_x_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character" w:customStyle="1" w:styleId="xxgmaildefault">
    <w:name w:val="x_x_gmaildefault"/>
    <w:basedOn w:val="DefaultParagraphFont"/>
    <w:rsid w:val="008760B2"/>
  </w:style>
  <w:style w:type="paragraph" w:customStyle="1" w:styleId="xxxmsonormal">
    <w:name w:val="x_x_x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ListAlpha">
    <w:name w:val="List Alpha"/>
    <w:basedOn w:val="ListNumber"/>
    <w:link w:val="ListAlphaChar"/>
    <w:qFormat/>
    <w:rsid w:val="006027BE"/>
    <w:pPr>
      <w:numPr>
        <w:numId w:val="32"/>
      </w:numPr>
      <w:ind w:left="720"/>
    </w:p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CB12BA"/>
    <w:rPr>
      <w:rFonts w:ascii="Segoe UI" w:hAnsi="Segoe UI" w:cs="Segoe UI"/>
      <w:sz w:val="19"/>
      <w:szCs w:val="19"/>
    </w:rPr>
  </w:style>
  <w:style w:type="character" w:customStyle="1" w:styleId="ListAlphaChar">
    <w:name w:val="List Alpha Char"/>
    <w:basedOn w:val="ListNumberChar"/>
    <w:link w:val="ListAlpha"/>
    <w:rsid w:val="006027BE"/>
    <w:rPr>
      <w:rFonts w:ascii="Segoe UI" w:hAnsi="Segoe UI" w:cs="Segoe UI"/>
      <w:sz w:val="19"/>
      <w:szCs w:val="19"/>
    </w:rPr>
  </w:style>
  <w:style w:type="paragraph" w:customStyle="1" w:styleId="ExamAnswer">
    <w:name w:val="Exam Answer"/>
    <w:basedOn w:val="ListNumber"/>
    <w:link w:val="ExamAnswerChar"/>
    <w:qFormat/>
    <w:rsid w:val="009175CB"/>
    <w:pPr>
      <w:tabs>
        <w:tab w:val="left" w:pos="720"/>
      </w:tabs>
      <w:spacing w:after="240" w:line="360" w:lineRule="atLeast"/>
    </w:pPr>
    <w:rPr>
      <w:rFonts w:asciiTheme="minorHAnsi" w:hAnsiTheme="minorHAnsi" w:cstheme="minorBidi"/>
      <w:sz w:val="24"/>
      <w:szCs w:val="24"/>
    </w:rPr>
  </w:style>
  <w:style w:type="paragraph" w:customStyle="1" w:styleId="Instructions">
    <w:name w:val="Instructions"/>
    <w:basedOn w:val="Normal"/>
    <w:link w:val="InstructionsChar"/>
    <w:qFormat/>
    <w:rsid w:val="009175CB"/>
    <w:pPr>
      <w:spacing w:after="160" w:line="225" w:lineRule="atLeast"/>
    </w:pPr>
    <w:rPr>
      <w:rFonts w:asciiTheme="minorHAnsi" w:hAnsiTheme="minorHAnsi" w:cstheme="minorBidi"/>
      <w:i/>
      <w:iCs/>
      <w:sz w:val="24"/>
      <w:szCs w:val="24"/>
      <w:lang w:val="en-US"/>
    </w:rPr>
  </w:style>
  <w:style w:type="character" w:customStyle="1" w:styleId="ExamAnswerChar">
    <w:name w:val="Exam Answer Char"/>
    <w:basedOn w:val="DefaultParagraphFont"/>
    <w:link w:val="ExamAnswer"/>
    <w:rsid w:val="009175CB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9175CB"/>
    <w:rPr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0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l\Box\CDE%20LDE%20TEAM%20FOLDER\Committees\Forestry%20CDE\2024%20event\Exam%20materials\National%20Forestry%20CDE%20Exam%20Key%202024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National Forestry CDE Exam Key 2024</Template>
  <TotalTime>1</TotalTime>
  <Pages>2</Pages>
  <Words>120</Words>
  <Characters>577</Characters>
  <Application>Microsoft Office Word</Application>
  <DocSecurity>0</DocSecurity>
  <Lines>23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1</cp:revision>
  <cp:lastPrinted>2022-05-05T20:39:00Z</cp:lastPrinted>
  <dcterms:created xsi:type="dcterms:W3CDTF">2024-10-14T20:52:00Z</dcterms:created>
  <dcterms:modified xsi:type="dcterms:W3CDTF">2024-10-14T20:53:00Z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d55b1aaa-77aa-4893-8cc1-f7de3dd26574</vt:lpwstr>
  </property>
</Properties>
</file>