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F0DDF" w14:textId="6D7115EC" w:rsidR="00C038C8" w:rsidRPr="00DC58D5" w:rsidRDefault="00DC58D5" w:rsidP="00DC58D5">
      <w:pPr>
        <w:pStyle w:val="Title"/>
        <w:jc w:val="center"/>
        <w:rPr>
          <w:sz w:val="44"/>
          <w:szCs w:val="52"/>
        </w:rPr>
      </w:pPr>
      <w:r w:rsidRPr="00DC58D5">
        <w:rPr>
          <w:sz w:val="44"/>
          <w:szCs w:val="52"/>
        </w:rPr>
        <w:t>National FFA Horse Evaluation</w:t>
      </w:r>
      <w:r w:rsidR="009504EA">
        <w:rPr>
          <w:sz w:val="44"/>
          <w:szCs w:val="52"/>
        </w:rPr>
        <w:br/>
      </w:r>
      <w:r w:rsidRPr="00DC58D5">
        <w:rPr>
          <w:sz w:val="44"/>
          <w:szCs w:val="52"/>
        </w:rPr>
        <w:t>Career Development Event</w:t>
      </w:r>
    </w:p>
    <w:p w14:paraId="728B8A3F" w14:textId="231E9948" w:rsidR="001A12CD" w:rsidRPr="00DE5BE1" w:rsidRDefault="00DC58D5" w:rsidP="00DE5BE1">
      <w:pPr>
        <w:pStyle w:val="Heading1"/>
      </w:pPr>
      <w:r>
        <w:t>Exam</w:t>
      </w:r>
      <w:r w:rsidR="009504EA">
        <w:t xml:space="preserve"> (60 points)</w:t>
      </w:r>
    </w:p>
    <w:p w14:paraId="07983F51" w14:textId="7D8DC36D" w:rsidR="006203CC" w:rsidRDefault="00EE7F18" w:rsidP="00EE7F18">
      <w:pPr>
        <w:rPr>
          <w:i/>
          <w:iCs/>
        </w:rPr>
      </w:pPr>
      <w:r w:rsidRPr="00486480">
        <w:rPr>
          <w:i/>
          <w:iCs/>
        </w:rPr>
        <w:t>Rev</w:t>
      </w:r>
      <w:r>
        <w:rPr>
          <w:i/>
          <w:iCs/>
        </w:rPr>
        <w:t>ised:</w:t>
      </w:r>
      <w:r w:rsidR="00654D54">
        <w:rPr>
          <w:i/>
          <w:iCs/>
        </w:rPr>
        <w:t xml:space="preserve"> </w:t>
      </w:r>
      <w:r w:rsidR="00823E07">
        <w:rPr>
          <w:i/>
          <w:iCs/>
        </w:rPr>
        <w:fldChar w:fldCharType="begin"/>
      </w:r>
      <w:r w:rsidR="00823E07">
        <w:rPr>
          <w:i/>
          <w:iCs/>
        </w:rPr>
        <w:instrText xml:space="preserve"> DATE \@ "d MMMM yyyy" </w:instrText>
      </w:r>
      <w:r w:rsidR="00823E07">
        <w:rPr>
          <w:i/>
          <w:iCs/>
        </w:rPr>
        <w:fldChar w:fldCharType="separate"/>
      </w:r>
      <w:r w:rsidR="00DC58D5">
        <w:rPr>
          <w:i/>
          <w:iCs/>
          <w:noProof/>
        </w:rPr>
        <w:t>30 January 2025</w:t>
      </w:r>
      <w:r w:rsidR="00823E07">
        <w:rPr>
          <w:i/>
          <w:iCs/>
        </w:rPr>
        <w:fldChar w:fldCharType="end"/>
      </w:r>
    </w:p>
    <w:p w14:paraId="1027263D" w14:textId="2662E46A" w:rsidR="00DC58D5" w:rsidRDefault="00DC58D5" w:rsidP="00DC58D5">
      <w:pPr>
        <w:shd w:val="clear" w:color="auto" w:fill="FFFFFF" w:themeFill="background1"/>
        <w:rPr>
          <w:color w:val="011E41" w:themeColor="text2"/>
          <w:sz w:val="20"/>
          <w:szCs w:val="20"/>
          <w:lang w:val="en-US"/>
        </w:rPr>
      </w:pPr>
      <w:r w:rsidRPr="00DC58D5">
        <w:rPr>
          <w:color w:val="011E41" w:themeColor="text2"/>
          <w:sz w:val="20"/>
          <w:szCs w:val="20"/>
          <w:lang w:val="en-US"/>
        </w:rPr>
        <w:t xml:space="preserve">The </w:t>
      </w:r>
      <w:r>
        <w:rPr>
          <w:color w:val="011E41" w:themeColor="text2"/>
          <w:sz w:val="20"/>
          <w:szCs w:val="20"/>
          <w:lang w:val="en-US"/>
        </w:rPr>
        <w:t>exam</w:t>
      </w:r>
      <w:r w:rsidRPr="00DC58D5">
        <w:rPr>
          <w:color w:val="011E41" w:themeColor="text2"/>
          <w:sz w:val="20"/>
          <w:szCs w:val="20"/>
          <w:lang w:val="en-US"/>
        </w:rPr>
        <w:t xml:space="preserve"> </w:t>
      </w:r>
      <w:r>
        <w:rPr>
          <w:color w:val="011E41" w:themeColor="text2"/>
          <w:sz w:val="20"/>
          <w:szCs w:val="20"/>
          <w:lang w:val="en-US"/>
        </w:rPr>
        <w:t>was</w:t>
      </w:r>
      <w:r w:rsidRPr="00DC58D5">
        <w:rPr>
          <w:color w:val="011E41" w:themeColor="text2"/>
          <w:sz w:val="20"/>
          <w:szCs w:val="20"/>
          <w:lang w:val="en-US"/>
        </w:rPr>
        <w:t xml:space="preserve"> administered by CEV </w:t>
      </w:r>
      <w:r>
        <w:rPr>
          <w:color w:val="011E41" w:themeColor="text2"/>
          <w:sz w:val="20"/>
          <w:szCs w:val="20"/>
          <w:lang w:val="en-US"/>
        </w:rPr>
        <w:t>on behalf of</w:t>
      </w:r>
      <w:r w:rsidRPr="00DC58D5">
        <w:rPr>
          <w:color w:val="011E41" w:themeColor="text2"/>
          <w:sz w:val="20"/>
          <w:szCs w:val="20"/>
          <w:lang w:val="en-US"/>
        </w:rPr>
        <w:t xml:space="preserve"> the National Horse Judging Team Coaches Association. </w:t>
      </w:r>
      <w:r>
        <w:rPr>
          <w:color w:val="011E41" w:themeColor="text2"/>
          <w:sz w:val="20"/>
          <w:szCs w:val="20"/>
          <w:lang w:val="en-US"/>
        </w:rPr>
        <w:t xml:space="preserve">As this is a certification exam for the Equine Management and Evaluation Certification it is no longer shared. </w:t>
      </w:r>
      <w:r w:rsidRPr="00DC58D5">
        <w:rPr>
          <w:color w:val="011E41" w:themeColor="text2"/>
          <w:sz w:val="20"/>
          <w:szCs w:val="20"/>
          <w:lang w:val="en-US"/>
        </w:rPr>
        <w:t xml:space="preserve">The </w:t>
      </w:r>
      <w:r w:rsidRPr="00DC58D5">
        <w:rPr>
          <w:rFonts w:ascii="Montserrat" w:eastAsia="MS Mincho" w:hAnsi="Montserrat" w:cs="Lasiver-Regular"/>
          <w:color w:val="070909"/>
          <w:sz w:val="20"/>
          <w:szCs w:val="20"/>
          <w:lang w:eastAsia="ja-JP"/>
        </w:rPr>
        <w:t>National Horse Judging Team Coaches Association (NHJTCA) offers a free study guide for the Equine Management and Evaluation Certification</w:t>
      </w:r>
      <w:r>
        <w:rPr>
          <w:rFonts w:ascii="Montserrat" w:eastAsia="MS Mincho" w:hAnsi="Montserrat" w:cs="Lasiver-Regular"/>
          <w:color w:val="070909"/>
          <w:sz w:val="20"/>
          <w:szCs w:val="20"/>
          <w:lang w:eastAsia="ja-JP"/>
        </w:rPr>
        <w:t>/ Use this link to</w:t>
      </w:r>
      <w:r w:rsidRPr="00DC58D5">
        <w:rPr>
          <w:rFonts w:ascii="Montserrat" w:eastAsia="MS Mincho" w:hAnsi="Montserrat" w:cs="Lasiver-Regular"/>
          <w:color w:val="070909"/>
          <w:sz w:val="20"/>
          <w:szCs w:val="20"/>
          <w:lang w:eastAsia="ja-JP"/>
        </w:rPr>
        <w:t xml:space="preserve"> download/</w:t>
      </w:r>
      <w:r w:rsidRPr="00DC58D5">
        <w:rPr>
          <w:rFonts w:ascii="Montserrat" w:hAnsi="Montserrat"/>
          <w:sz w:val="20"/>
          <w:szCs w:val="20"/>
        </w:rPr>
        <w:t xml:space="preserve">view the </w:t>
      </w:r>
      <w:hyperlink r:id="rId8" w:history="1">
        <w:r w:rsidRPr="00DC58D5">
          <w:rPr>
            <w:rStyle w:val="Hyperlink"/>
            <w:rFonts w:ascii="Montserrat" w:eastAsia="Times New Roman" w:hAnsi="Montserrat" w:cs="Lasiver-Regular"/>
            <w:sz w:val="20"/>
            <w:szCs w:val="20"/>
            <w:lang w:eastAsia="ja-JP"/>
          </w:rPr>
          <w:t xml:space="preserve">National </w:t>
        </w:r>
        <w:r w:rsidRPr="00DC58D5">
          <w:rPr>
            <w:rStyle w:val="Hyperlink"/>
            <w:rFonts w:ascii="Montserrat" w:hAnsi="Montserrat"/>
            <w:sz w:val="20"/>
            <w:szCs w:val="20"/>
          </w:rPr>
          <w:t>Horse Judging Team Coaches Association Equine Study Guide</w:t>
        </w:r>
      </w:hyperlink>
      <w:r>
        <w:rPr>
          <w:sz w:val="20"/>
          <w:szCs w:val="20"/>
        </w:rPr>
        <w:t xml:space="preserve">. </w:t>
      </w:r>
    </w:p>
    <w:p w14:paraId="700B9F01" w14:textId="78ECD277" w:rsidR="00DC58D5" w:rsidRPr="00DC58D5" w:rsidRDefault="00DC58D5" w:rsidP="00DC58D5">
      <w:pPr>
        <w:shd w:val="clear" w:color="auto" w:fill="FFFFFF" w:themeFill="background1"/>
        <w:rPr>
          <w:color w:val="011E41" w:themeColor="text2"/>
          <w:sz w:val="20"/>
          <w:szCs w:val="20"/>
          <w:lang w:val="en-US"/>
        </w:rPr>
      </w:pPr>
      <w:r>
        <w:rPr>
          <w:color w:val="011E41" w:themeColor="text2"/>
          <w:sz w:val="20"/>
          <w:szCs w:val="20"/>
          <w:lang w:val="en-US"/>
        </w:rPr>
        <w:t xml:space="preserve">Competitors scoring a minimum of </w:t>
      </w:r>
      <w:r w:rsidR="00F41E42">
        <w:rPr>
          <w:color w:val="011E41" w:themeColor="text2"/>
          <w:sz w:val="20"/>
          <w:szCs w:val="20"/>
          <w:lang w:val="en-US"/>
        </w:rPr>
        <w:t xml:space="preserve">70% AND </w:t>
      </w:r>
      <w:r w:rsidR="009504EA">
        <w:rPr>
          <w:color w:val="011E41" w:themeColor="text2"/>
          <w:sz w:val="20"/>
          <w:szCs w:val="20"/>
          <w:lang w:val="en-US"/>
        </w:rPr>
        <w:t xml:space="preserve">earning </w:t>
      </w:r>
      <w:r w:rsidR="00F41E42">
        <w:rPr>
          <w:color w:val="011E41" w:themeColor="text2"/>
          <w:sz w:val="20"/>
          <w:szCs w:val="20"/>
          <w:lang w:val="en-US"/>
        </w:rPr>
        <w:t xml:space="preserve">a gold or silver rating on the halter, performance and oral reasons classes will receive the certification. </w:t>
      </w:r>
    </w:p>
    <w:p w14:paraId="4C08490E" w14:textId="481D37BE" w:rsidR="00EE4003" w:rsidRPr="00EE4003" w:rsidRDefault="00EE4003" w:rsidP="00C6363F">
      <w:pPr>
        <w:shd w:val="clear" w:color="auto" w:fill="FFFFFF" w:themeFill="background1"/>
        <w:rPr>
          <w:rFonts w:eastAsia="Montserrat"/>
          <w:szCs w:val="18"/>
        </w:rPr>
      </w:pPr>
    </w:p>
    <w:sectPr w:rsidR="00EE4003" w:rsidRPr="00EE4003" w:rsidSect="009504EA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2" w:h="15842" w:code="1"/>
      <w:pgMar w:top="1440" w:right="1440" w:bottom="1440" w:left="1440" w:header="1008" w:footer="389" w:gutter="0"/>
      <w:cols w:space="40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28327" w14:textId="77777777" w:rsidR="00821CEF" w:rsidRDefault="00821CEF" w:rsidP="002357B1">
      <w:r>
        <w:separator/>
      </w:r>
    </w:p>
  </w:endnote>
  <w:endnote w:type="continuationSeparator" w:id="0">
    <w:p w14:paraId="36DCAA96" w14:textId="77777777" w:rsidR="00821CEF" w:rsidRDefault="00821CEF" w:rsidP="002357B1">
      <w:r>
        <w:continuationSeparator/>
      </w:r>
    </w:p>
  </w:endnote>
  <w:endnote w:type="continuationNotice" w:id="1">
    <w:p w14:paraId="05814B34" w14:textId="77777777" w:rsidR="00821CEF" w:rsidRDefault="00821CE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  <w:embedRegular r:id="rId1" w:fontKey="{3C69F2CA-7801-492D-839A-70106D268DC0}"/>
    <w:embedBold r:id="rId2" w:fontKey="{99CF3DC0-1FDC-49FB-B05D-A46D731DA8AD}"/>
    <w:embedItalic r:id="rId3" w:fontKey="{3CBB81E2-2D2C-4C17-A395-78563D12ABE6}"/>
    <w:embedBoldItalic r:id="rId4" w:fontKey="{CEE6E7E4-E8A6-4884-9AB7-07401ECF602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836363E1-8BB9-4034-BC32-7EA0B11CFA86}"/>
    <w:embedBold r:id="rId6" w:fontKey="{3EE73BEC-E19A-49A3-96E5-B8539A5E4C41}"/>
    <w:embedItalic r:id="rId7" w:fontKey="{1CAE7706-B11C-432F-BF60-AF2F3073F9D8}"/>
  </w:font>
  <w:font w:name="Montserrat ExtraBold">
    <w:charset w:val="00"/>
    <w:family w:val="auto"/>
    <w:pitch w:val="variable"/>
    <w:sig w:usb0="2000020F" w:usb1="00000003" w:usb2="00000000" w:usb3="00000000" w:csb0="00000197" w:csb1="00000000"/>
    <w:embedRegular r:id="rId8" w:fontKey="{1E05F182-9652-4B0D-B238-D152FCFB3183}"/>
    <w:embedBold r:id="rId9" w:fontKey="{519A0BA1-9F7C-4788-9CB2-8B192CB0A1A9}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r:id="rId10" w:fontKey="{B92A2C7A-AF0B-446B-B5D0-28B2CB50DB6F}"/>
  </w:font>
  <w:font w:name="Anton">
    <w:charset w:val="00"/>
    <w:family w:val="auto"/>
    <w:pitch w:val="variable"/>
    <w:sig w:usb0="A00000FF" w:usb1="4000207B" w:usb2="00000000" w:usb3="00000000" w:csb0="00000193" w:csb1="00000000"/>
    <w:embedRegular r:id="rId11" w:fontKey="{A7015952-51DE-4ED3-B3FD-14E9338FA149}"/>
    <w:embedBold r:id="rId12" w:fontKey="{4531870D-7BB2-471A-807F-F282CBBFE622}"/>
    <w:embedItalic r:id="rId13" w:fontKey="{9BBD7B26-0382-424F-B9AB-498CB75722C5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4" w:fontKey="{B9DD1A3B-FEE8-48BE-93C7-E8FC2BDF32C5}"/>
  </w:font>
  <w:font w:name="DM Serif Text">
    <w:charset w:val="00"/>
    <w:family w:val="auto"/>
    <w:pitch w:val="variable"/>
    <w:sig w:usb0="8000006F" w:usb1="0000004B" w:usb2="00000000" w:usb3="00000000" w:csb0="0000019F" w:csb1="00000000"/>
    <w:embedBold r:id="rId15" w:fontKey="{026BC874-ED28-4D95-896D-832C8219464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6" w:fontKey="{1905099B-BECC-4F9D-B677-260F1B3321E3}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7" w:fontKey="{B6C7EE80-451D-4882-A664-C6CD7DD40D0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ADF52" w14:textId="77777777" w:rsidR="00E3582B" w:rsidRDefault="00E3582B" w:rsidP="002357B1">
    <w:pPr>
      <w:pStyle w:val="Footer"/>
    </w:pPr>
  </w:p>
  <w:p w14:paraId="46763E75" w14:textId="77777777" w:rsidR="00E3582B" w:rsidRDefault="00E3582B" w:rsidP="002357B1">
    <w:pPr>
      <w:pStyle w:val="Footer"/>
    </w:pPr>
    <w:r w:rsidRPr="00E87B95">
      <w:t>National FFA Organization Headquarters</w:t>
    </w:r>
    <w:r>
      <w:t xml:space="preserve"> </w:t>
    </w:r>
    <w:r w:rsidRPr="00E87B95">
      <w:t>6060 FFA Drive</w:t>
    </w:r>
    <w:r>
      <w:t xml:space="preserve"> </w:t>
    </w:r>
    <w:r w:rsidRPr="00E87B95">
      <w:t>|</w:t>
    </w:r>
    <w:r>
      <w:t xml:space="preserve"> </w:t>
    </w:r>
    <w:r w:rsidRPr="00E87B95">
      <w:t>Indianapolis, IN</w:t>
    </w:r>
    <w:r>
      <w:t xml:space="preserve"> </w:t>
    </w:r>
    <w:r w:rsidRPr="00E87B95">
      <w:t>46268-0960</w:t>
    </w:r>
    <w:r>
      <w:t xml:space="preserve"> </w:t>
    </w:r>
    <w:r w:rsidRPr="00E87B95">
      <w:t>|</w:t>
    </w:r>
    <w:r>
      <w:t xml:space="preserve"> </w:t>
    </w:r>
    <w:r w:rsidRPr="00E87B95">
      <w:t>317-802-6060</w:t>
    </w:r>
    <w:r>
      <w:t xml:space="preserve"> </w:t>
    </w:r>
    <w:r w:rsidRPr="00E87B95">
      <w:t>|</w:t>
    </w:r>
    <w:r>
      <w:t xml:space="preserve"> </w:t>
    </w:r>
    <w:r w:rsidRPr="00E87B95">
      <w:t>888-332-2668</w:t>
    </w:r>
    <w:r>
      <w:t xml:space="preserve"> </w:t>
    </w:r>
    <w:r w:rsidRPr="00E87B95">
      <w:t>|</w:t>
    </w:r>
    <w:r>
      <w:t xml:space="preserve"> </w:t>
    </w:r>
    <w:r w:rsidRPr="00E87B95">
      <w:t>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D30C9" w14:textId="77777777" w:rsidR="00E3582B" w:rsidRDefault="00E3582B" w:rsidP="002357B1">
    <w:pPr>
      <w:pStyle w:val="Footer"/>
    </w:pPr>
    <w:r>
      <w:t>National FFA Organization Headquarters 6060 FFA Drive | Indianapolis, IN 46268-0960 | 317-802-6060 | 888-332-2668 |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7FFA6" w14:textId="77777777" w:rsidR="00821CEF" w:rsidRDefault="00821CEF" w:rsidP="002357B1">
      <w:r>
        <w:separator/>
      </w:r>
    </w:p>
  </w:footnote>
  <w:footnote w:type="continuationSeparator" w:id="0">
    <w:p w14:paraId="1AE0FA7E" w14:textId="77777777" w:rsidR="00821CEF" w:rsidRDefault="00821CEF" w:rsidP="002357B1">
      <w:r>
        <w:continuationSeparator/>
      </w:r>
    </w:p>
  </w:footnote>
  <w:footnote w:type="continuationNotice" w:id="1">
    <w:p w14:paraId="61BB1333" w14:textId="77777777" w:rsidR="00821CEF" w:rsidRDefault="00821CE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9F9D7" w14:textId="77777777" w:rsidR="00E3582B" w:rsidRDefault="00E3582B" w:rsidP="002357B1">
    <w:pPr>
      <w:pStyle w:val="Header"/>
    </w:pPr>
  </w:p>
  <w:p w14:paraId="17426F58" w14:textId="77777777" w:rsidR="00E3582B" w:rsidRDefault="00E3582B" w:rsidP="002357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18D03670" wp14:editId="06C52AA7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406290120" name="Rectangle 4062901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1EAB1D" id="Rectangle 406290120" o:spid="_x0000_s1026" style="position:absolute;margin-left:0;margin-top:33.3pt;width:612pt;height:16.2pt;z-index:-251658237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" fillcolor="#f2dab2 [3214]" stroked="f" strokeweight="1pt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2762" w14:textId="77777777" w:rsidR="00E3582B" w:rsidRDefault="00E3582B" w:rsidP="002357B1">
    <w:pPr>
      <w:pStyle w:val="Header"/>
    </w:pPr>
    <w:r>
      <w:rPr>
        <w:noProof/>
      </w:rPr>
      <w:drawing>
        <wp:anchor distT="0" distB="215900" distL="114300" distR="114300" simplePos="0" relativeHeight="251658245" behindDoc="1" locked="0" layoutInCell="1" allowOverlap="1" wp14:anchorId="5501F27A" wp14:editId="46C019CC">
          <wp:simplePos x="0" y="0"/>
          <wp:positionH relativeFrom="margin">
            <wp:posOffset>3153410</wp:posOffset>
          </wp:positionH>
          <wp:positionV relativeFrom="page">
            <wp:posOffset>485775</wp:posOffset>
          </wp:positionV>
          <wp:extent cx="549275" cy="685800"/>
          <wp:effectExtent l="0" t="0" r="3175" b="0"/>
          <wp:wrapNone/>
          <wp:docPr id="374682797" name="Picture 3746827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res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27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E6ECF1D" w14:textId="77777777" w:rsidR="00E3582B" w:rsidRDefault="00E3582B" w:rsidP="002357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52AA7B07" wp14:editId="713EA62A">
              <wp:simplePos x="0" y="0"/>
              <wp:positionH relativeFrom="page">
                <wp:posOffset>635</wp:posOffset>
              </wp:positionH>
              <wp:positionV relativeFrom="page">
                <wp:posOffset>727710</wp:posOffset>
              </wp:positionV>
              <wp:extent cx="7772400" cy="205740"/>
              <wp:effectExtent l="0" t="0" r="0" b="3810"/>
              <wp:wrapNone/>
              <wp:docPr id="616716588" name="Rectangle 6167165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74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887B2A" id="Rectangle 616716588" o:spid="_x0000_s1026" style="position:absolute;margin-left:.05pt;margin-top:57.3pt;width:612pt;height:16.2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" fillcolor="#f2dab2 [3214]" stroked="f" strokeweight="1pt">
              <w10:wrap anchorx="page" anchory="page"/>
            </v:rect>
          </w:pict>
        </mc:Fallback>
      </mc:AlternateContent>
    </w:r>
  </w:p>
  <w:p w14:paraId="2C0C76AF" w14:textId="77777777" w:rsidR="00E3582B" w:rsidRDefault="00E3582B" w:rsidP="002357B1">
    <w:pPr>
      <w:pStyle w:val="Header"/>
    </w:pPr>
  </w:p>
  <w:p w14:paraId="7531E7D2" w14:textId="77777777" w:rsidR="00E3582B" w:rsidRDefault="00E3582B" w:rsidP="002357B1">
    <w:pPr>
      <w:pStyle w:val="Header"/>
    </w:pPr>
  </w:p>
  <w:p w14:paraId="169751BC" w14:textId="77777777" w:rsidR="00E3582B" w:rsidRDefault="00E3582B" w:rsidP="002357B1">
    <w:pPr>
      <w:pStyle w:val="Header"/>
    </w:pPr>
  </w:p>
  <w:p w14:paraId="4627693F" w14:textId="77777777" w:rsidR="00E3582B" w:rsidRDefault="00E3582B" w:rsidP="002357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CBC618D4"/>
    <w:lvl w:ilvl="0" w:tplc="07F462C2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  <w:lvl w:ilvl="1" w:tplc="07DAB3C2">
      <w:numFmt w:val="decimal"/>
      <w:lvlText w:val=""/>
      <w:lvlJc w:val="left"/>
    </w:lvl>
    <w:lvl w:ilvl="2" w:tplc="8B8A99B0">
      <w:numFmt w:val="decimal"/>
      <w:lvlText w:val=""/>
      <w:lvlJc w:val="left"/>
    </w:lvl>
    <w:lvl w:ilvl="3" w:tplc="5AE470D4">
      <w:numFmt w:val="decimal"/>
      <w:lvlText w:val=""/>
      <w:lvlJc w:val="left"/>
    </w:lvl>
    <w:lvl w:ilvl="4" w:tplc="E6E44792">
      <w:numFmt w:val="decimal"/>
      <w:lvlText w:val=""/>
      <w:lvlJc w:val="left"/>
    </w:lvl>
    <w:lvl w:ilvl="5" w:tplc="1DE076EC">
      <w:numFmt w:val="decimal"/>
      <w:lvlText w:val=""/>
      <w:lvlJc w:val="left"/>
    </w:lvl>
    <w:lvl w:ilvl="6" w:tplc="D4A078B2">
      <w:numFmt w:val="decimal"/>
      <w:lvlText w:val=""/>
      <w:lvlJc w:val="left"/>
    </w:lvl>
    <w:lvl w:ilvl="7" w:tplc="D00E27C8">
      <w:numFmt w:val="decimal"/>
      <w:lvlText w:val=""/>
      <w:lvlJc w:val="left"/>
    </w:lvl>
    <w:lvl w:ilvl="8" w:tplc="6FEC238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61CF660"/>
    <w:lvl w:ilvl="0" w:tplc="40624F74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  <w:lvl w:ilvl="1" w:tplc="7E560EDE">
      <w:numFmt w:val="decimal"/>
      <w:lvlText w:val=""/>
      <w:lvlJc w:val="left"/>
    </w:lvl>
    <w:lvl w:ilvl="2" w:tplc="B9BE3772">
      <w:numFmt w:val="decimal"/>
      <w:lvlText w:val=""/>
      <w:lvlJc w:val="left"/>
    </w:lvl>
    <w:lvl w:ilvl="3" w:tplc="A1E2ECAC">
      <w:numFmt w:val="decimal"/>
      <w:lvlText w:val=""/>
      <w:lvlJc w:val="left"/>
    </w:lvl>
    <w:lvl w:ilvl="4" w:tplc="2EB8D56A">
      <w:numFmt w:val="decimal"/>
      <w:lvlText w:val=""/>
      <w:lvlJc w:val="left"/>
    </w:lvl>
    <w:lvl w:ilvl="5" w:tplc="D146F2F6">
      <w:numFmt w:val="decimal"/>
      <w:lvlText w:val=""/>
      <w:lvlJc w:val="left"/>
    </w:lvl>
    <w:lvl w:ilvl="6" w:tplc="82F457B2">
      <w:numFmt w:val="decimal"/>
      <w:lvlText w:val=""/>
      <w:lvlJc w:val="left"/>
    </w:lvl>
    <w:lvl w:ilvl="7" w:tplc="9E780E8C">
      <w:numFmt w:val="decimal"/>
      <w:lvlText w:val=""/>
      <w:lvlJc w:val="left"/>
    </w:lvl>
    <w:lvl w:ilvl="8" w:tplc="70FCE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356606EC"/>
    <w:lvl w:ilvl="0" w:tplc="EB78047A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  <w:lvl w:ilvl="1" w:tplc="31609B64">
      <w:numFmt w:val="decimal"/>
      <w:lvlText w:val=""/>
      <w:lvlJc w:val="left"/>
    </w:lvl>
    <w:lvl w:ilvl="2" w:tplc="FB7A09A6">
      <w:numFmt w:val="decimal"/>
      <w:lvlText w:val=""/>
      <w:lvlJc w:val="left"/>
    </w:lvl>
    <w:lvl w:ilvl="3" w:tplc="8E5E22D8">
      <w:numFmt w:val="decimal"/>
      <w:lvlText w:val=""/>
      <w:lvlJc w:val="left"/>
    </w:lvl>
    <w:lvl w:ilvl="4" w:tplc="27845D08">
      <w:numFmt w:val="decimal"/>
      <w:lvlText w:val=""/>
      <w:lvlJc w:val="left"/>
    </w:lvl>
    <w:lvl w:ilvl="5" w:tplc="64EC380E">
      <w:numFmt w:val="decimal"/>
      <w:lvlText w:val=""/>
      <w:lvlJc w:val="left"/>
    </w:lvl>
    <w:lvl w:ilvl="6" w:tplc="BA1E96F0">
      <w:numFmt w:val="decimal"/>
      <w:lvlText w:val=""/>
      <w:lvlJc w:val="left"/>
    </w:lvl>
    <w:lvl w:ilvl="7" w:tplc="097E6EDE">
      <w:numFmt w:val="decimal"/>
      <w:lvlText w:val=""/>
      <w:lvlJc w:val="left"/>
    </w:lvl>
    <w:lvl w:ilvl="8" w:tplc="DCA6564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74623FCC"/>
    <w:lvl w:ilvl="0" w:tplc="B8762D1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3FF40742">
      <w:numFmt w:val="decimal"/>
      <w:lvlText w:val=""/>
      <w:lvlJc w:val="left"/>
    </w:lvl>
    <w:lvl w:ilvl="2" w:tplc="BDF04A7C">
      <w:numFmt w:val="decimal"/>
      <w:lvlText w:val=""/>
      <w:lvlJc w:val="left"/>
    </w:lvl>
    <w:lvl w:ilvl="3" w:tplc="DD9E8630">
      <w:numFmt w:val="decimal"/>
      <w:lvlText w:val=""/>
      <w:lvlJc w:val="left"/>
    </w:lvl>
    <w:lvl w:ilvl="4" w:tplc="63D082F6">
      <w:numFmt w:val="decimal"/>
      <w:lvlText w:val=""/>
      <w:lvlJc w:val="left"/>
    </w:lvl>
    <w:lvl w:ilvl="5" w:tplc="939A0716">
      <w:numFmt w:val="decimal"/>
      <w:lvlText w:val=""/>
      <w:lvlJc w:val="left"/>
    </w:lvl>
    <w:lvl w:ilvl="6" w:tplc="19F05A42">
      <w:numFmt w:val="decimal"/>
      <w:lvlText w:val=""/>
      <w:lvlJc w:val="left"/>
    </w:lvl>
    <w:lvl w:ilvl="7" w:tplc="1BA85FB4">
      <w:numFmt w:val="decimal"/>
      <w:lvlText w:val=""/>
      <w:lvlJc w:val="left"/>
    </w:lvl>
    <w:lvl w:ilvl="8" w:tplc="F3A6C078">
      <w:numFmt w:val="decimal"/>
      <w:lvlText w:val=""/>
      <w:lvlJc w:val="left"/>
    </w:lvl>
  </w:abstractNum>
  <w:abstractNum w:abstractNumId="5" w15:restartNumberingAfterBreak="0">
    <w:nsid w:val="FFFFFF81"/>
    <w:multiLevelType w:val="hybridMultilevel"/>
    <w:tmpl w:val="055014CC"/>
    <w:lvl w:ilvl="0" w:tplc="85A81506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E8E2DF9E">
      <w:numFmt w:val="decimal"/>
      <w:lvlText w:val=""/>
      <w:lvlJc w:val="left"/>
    </w:lvl>
    <w:lvl w:ilvl="2" w:tplc="29C267BE">
      <w:numFmt w:val="decimal"/>
      <w:lvlText w:val=""/>
      <w:lvlJc w:val="left"/>
    </w:lvl>
    <w:lvl w:ilvl="3" w:tplc="50AC277C">
      <w:numFmt w:val="decimal"/>
      <w:lvlText w:val=""/>
      <w:lvlJc w:val="left"/>
    </w:lvl>
    <w:lvl w:ilvl="4" w:tplc="2E6AF498">
      <w:numFmt w:val="decimal"/>
      <w:lvlText w:val=""/>
      <w:lvlJc w:val="left"/>
    </w:lvl>
    <w:lvl w:ilvl="5" w:tplc="158C085A">
      <w:numFmt w:val="decimal"/>
      <w:lvlText w:val=""/>
      <w:lvlJc w:val="left"/>
    </w:lvl>
    <w:lvl w:ilvl="6" w:tplc="DE7E411A">
      <w:numFmt w:val="decimal"/>
      <w:lvlText w:val=""/>
      <w:lvlJc w:val="left"/>
    </w:lvl>
    <w:lvl w:ilvl="7" w:tplc="E1B2E45A">
      <w:numFmt w:val="decimal"/>
      <w:lvlText w:val=""/>
      <w:lvlJc w:val="left"/>
    </w:lvl>
    <w:lvl w:ilvl="8" w:tplc="FA10D7EE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368AD020"/>
    <w:lvl w:ilvl="0" w:tplc="9A94867A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50A88F8">
      <w:numFmt w:val="decimal"/>
      <w:lvlText w:val=""/>
      <w:lvlJc w:val="left"/>
    </w:lvl>
    <w:lvl w:ilvl="2" w:tplc="35DEFBBE">
      <w:numFmt w:val="decimal"/>
      <w:lvlText w:val=""/>
      <w:lvlJc w:val="left"/>
    </w:lvl>
    <w:lvl w:ilvl="3" w:tplc="40043874">
      <w:numFmt w:val="decimal"/>
      <w:lvlText w:val=""/>
      <w:lvlJc w:val="left"/>
    </w:lvl>
    <w:lvl w:ilvl="4" w:tplc="0AD297B0">
      <w:numFmt w:val="decimal"/>
      <w:lvlText w:val=""/>
      <w:lvlJc w:val="left"/>
    </w:lvl>
    <w:lvl w:ilvl="5" w:tplc="D49AA952">
      <w:numFmt w:val="decimal"/>
      <w:lvlText w:val=""/>
      <w:lvlJc w:val="left"/>
    </w:lvl>
    <w:lvl w:ilvl="6" w:tplc="4C7A3F32">
      <w:numFmt w:val="decimal"/>
      <w:lvlText w:val=""/>
      <w:lvlJc w:val="left"/>
    </w:lvl>
    <w:lvl w:ilvl="7" w:tplc="B8EA865C">
      <w:numFmt w:val="decimal"/>
      <w:lvlText w:val=""/>
      <w:lvlJc w:val="left"/>
    </w:lvl>
    <w:lvl w:ilvl="8" w:tplc="EB269180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ADA29A5C"/>
    <w:lvl w:ilvl="0" w:tplc="FC3AF45C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  <w:lvl w:ilvl="1" w:tplc="27706070">
      <w:numFmt w:val="decimal"/>
      <w:lvlText w:val=""/>
      <w:lvlJc w:val="left"/>
    </w:lvl>
    <w:lvl w:ilvl="2" w:tplc="27E295FC">
      <w:numFmt w:val="decimal"/>
      <w:lvlText w:val=""/>
      <w:lvlJc w:val="left"/>
    </w:lvl>
    <w:lvl w:ilvl="3" w:tplc="8402CE06">
      <w:numFmt w:val="decimal"/>
      <w:lvlText w:val=""/>
      <w:lvlJc w:val="left"/>
    </w:lvl>
    <w:lvl w:ilvl="4" w:tplc="78CC99FC">
      <w:numFmt w:val="decimal"/>
      <w:lvlText w:val=""/>
      <w:lvlJc w:val="left"/>
    </w:lvl>
    <w:lvl w:ilvl="5" w:tplc="C83E8ECC">
      <w:numFmt w:val="decimal"/>
      <w:lvlText w:val=""/>
      <w:lvlJc w:val="left"/>
    </w:lvl>
    <w:lvl w:ilvl="6" w:tplc="90385776">
      <w:numFmt w:val="decimal"/>
      <w:lvlText w:val=""/>
      <w:lvlJc w:val="left"/>
    </w:lvl>
    <w:lvl w:ilvl="7" w:tplc="DB363E46">
      <w:numFmt w:val="decimal"/>
      <w:lvlText w:val=""/>
      <w:lvlJc w:val="left"/>
    </w:lvl>
    <w:lvl w:ilvl="8" w:tplc="57C2048A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0A7EFAB8"/>
    <w:lvl w:ilvl="0" w:tplc="C1BE4D2E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3CC24C34">
      <w:numFmt w:val="decimal"/>
      <w:lvlText w:val=""/>
      <w:lvlJc w:val="left"/>
    </w:lvl>
    <w:lvl w:ilvl="2" w:tplc="D9FA00D4">
      <w:numFmt w:val="decimal"/>
      <w:lvlText w:val=""/>
      <w:lvlJc w:val="left"/>
    </w:lvl>
    <w:lvl w:ilvl="3" w:tplc="35B24864">
      <w:numFmt w:val="decimal"/>
      <w:lvlText w:val=""/>
      <w:lvlJc w:val="left"/>
    </w:lvl>
    <w:lvl w:ilvl="4" w:tplc="A9243D40">
      <w:numFmt w:val="decimal"/>
      <w:lvlText w:val=""/>
      <w:lvlJc w:val="left"/>
    </w:lvl>
    <w:lvl w:ilvl="5" w:tplc="281E6922">
      <w:numFmt w:val="decimal"/>
      <w:lvlText w:val=""/>
      <w:lvlJc w:val="left"/>
    </w:lvl>
    <w:lvl w:ilvl="6" w:tplc="A5B0DA4A">
      <w:numFmt w:val="decimal"/>
      <w:lvlText w:val=""/>
      <w:lvlJc w:val="left"/>
    </w:lvl>
    <w:lvl w:ilvl="7" w:tplc="C906807E">
      <w:numFmt w:val="decimal"/>
      <w:lvlText w:val=""/>
      <w:lvlJc w:val="left"/>
    </w:lvl>
    <w:lvl w:ilvl="8" w:tplc="FE967122">
      <w:numFmt w:val="decimal"/>
      <w:lvlText w:val=""/>
      <w:lvlJc w:val="left"/>
    </w:lvl>
  </w:abstractNum>
  <w:abstractNum w:abstractNumId="9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 w15:restartNumberingAfterBreak="0">
    <w:nsid w:val="11A81D34"/>
    <w:multiLevelType w:val="hybridMultilevel"/>
    <w:tmpl w:val="2148389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AF96834"/>
    <w:multiLevelType w:val="multilevel"/>
    <w:tmpl w:val="41F812E4"/>
    <w:lvl w:ilvl="0">
      <w:start w:val="7"/>
      <w:numFmt w:val="none"/>
      <w:pStyle w:val="Leveli"/>
      <w:lvlText w:val="1.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7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28C9573D"/>
    <w:multiLevelType w:val="hybridMultilevel"/>
    <w:tmpl w:val="A7120E54"/>
    <w:lvl w:ilvl="0" w:tplc="6554DB26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346F0"/>
    <w:multiLevelType w:val="hybridMultilevel"/>
    <w:tmpl w:val="07BCF024"/>
    <w:lvl w:ilvl="0" w:tplc="3CB2CA5E">
      <w:start w:val="1"/>
      <w:numFmt w:val="lowerLetter"/>
      <w:pStyle w:val="Levela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0D43F4"/>
    <w:multiLevelType w:val="hybridMultilevel"/>
    <w:tmpl w:val="8398F4F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Montserrat" w:hAnsi="Montserrat" w:hint="default"/>
        <w:b w:val="0"/>
        <w:bCs w:val="0"/>
        <w:sz w:val="20"/>
        <w:szCs w:val="1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5E4FE6"/>
    <w:multiLevelType w:val="hybridMultilevel"/>
    <w:tmpl w:val="7A743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365A9E"/>
    <w:multiLevelType w:val="hybridMultilevel"/>
    <w:tmpl w:val="A6E645F0"/>
    <w:lvl w:ilvl="0" w:tplc="8FECF14E">
      <w:start w:val="1"/>
      <w:numFmt w:val="lowerLetter"/>
      <w:lvlText w:val="%1."/>
      <w:lvlJc w:val="left"/>
      <w:pPr>
        <w:ind w:left="720" w:hanging="360"/>
      </w:pPr>
      <w:rPr>
        <w:rFonts w:ascii="Montserrat" w:hAnsi="Montserrat" w:hint="default"/>
        <w:sz w:val="18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F700C"/>
    <w:multiLevelType w:val="hybridMultilevel"/>
    <w:tmpl w:val="7B8AD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64288F"/>
    <w:multiLevelType w:val="hybridMultilevel"/>
    <w:tmpl w:val="3E6ABF3E"/>
    <w:lvl w:ilvl="0" w:tplc="386AC4D6">
      <w:start w:val="1"/>
      <w:numFmt w:val="bullet"/>
      <w:pStyle w:val="Bulle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0165F"/>
    <w:multiLevelType w:val="hybridMultilevel"/>
    <w:tmpl w:val="A9440204"/>
    <w:lvl w:ilvl="0" w:tplc="A4F02FC8">
      <w:start w:val="1"/>
      <w:numFmt w:val="lowerRoman"/>
      <w:lvlText w:val="%1."/>
      <w:lvlJc w:val="righ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9E06483"/>
    <w:multiLevelType w:val="hybridMultilevel"/>
    <w:tmpl w:val="79843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376680"/>
    <w:multiLevelType w:val="multilevel"/>
    <w:tmpl w:val="3104AC74"/>
    <w:lvl w:ilvl="0">
      <w:start w:val="7"/>
      <w:numFmt w:val="none"/>
      <w:lvlText w:val="1.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7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 w15:restartNumberingAfterBreak="0">
    <w:nsid w:val="515861D5"/>
    <w:multiLevelType w:val="hybridMultilevel"/>
    <w:tmpl w:val="2A6CF7DE"/>
    <w:lvl w:ilvl="0" w:tplc="CC8CA0BA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5B4617"/>
    <w:multiLevelType w:val="hybridMultilevel"/>
    <w:tmpl w:val="3E607D34"/>
    <w:lvl w:ilvl="0" w:tplc="E4F8A19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B8307E"/>
    <w:multiLevelType w:val="hybridMultilevel"/>
    <w:tmpl w:val="0F081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453FF4"/>
    <w:multiLevelType w:val="hybridMultilevel"/>
    <w:tmpl w:val="1B3C18F4"/>
    <w:lvl w:ilvl="0" w:tplc="C7F0D666">
      <w:numFmt w:val="bullet"/>
      <w:pStyle w:val="NormalBulleted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E6F6D9F"/>
    <w:multiLevelType w:val="hybridMultilevel"/>
    <w:tmpl w:val="60C03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E60D4"/>
    <w:multiLevelType w:val="hybridMultilevel"/>
    <w:tmpl w:val="6A162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F2B67D5"/>
    <w:multiLevelType w:val="multilevel"/>
    <w:tmpl w:val="52E47540"/>
    <w:lvl w:ilvl="0">
      <w:start w:val="7"/>
      <w:numFmt w:val="none"/>
      <w:lvlText w:val="1.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7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340"/>
        </w:tabs>
        <w:ind w:left="9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989548547">
    <w:abstractNumId w:val="15"/>
  </w:num>
  <w:num w:numId="2" w16cid:durableId="1811941660">
    <w:abstractNumId w:val="29"/>
  </w:num>
  <w:num w:numId="3" w16cid:durableId="1561138145">
    <w:abstractNumId w:val="9"/>
  </w:num>
  <w:num w:numId="4" w16cid:durableId="596208826">
    <w:abstractNumId w:val="7"/>
  </w:num>
  <w:num w:numId="5" w16cid:durableId="725379498">
    <w:abstractNumId w:val="6"/>
  </w:num>
  <w:num w:numId="6" w16cid:durableId="558247933">
    <w:abstractNumId w:val="5"/>
  </w:num>
  <w:num w:numId="7" w16cid:durableId="1550066369">
    <w:abstractNumId w:val="4"/>
  </w:num>
  <w:num w:numId="8" w16cid:durableId="632903729">
    <w:abstractNumId w:val="8"/>
  </w:num>
  <w:num w:numId="9" w16cid:durableId="1308824601">
    <w:abstractNumId w:val="3"/>
  </w:num>
  <w:num w:numId="10" w16cid:durableId="490829341">
    <w:abstractNumId w:val="2"/>
  </w:num>
  <w:num w:numId="11" w16cid:durableId="1794051860">
    <w:abstractNumId w:val="1"/>
  </w:num>
  <w:num w:numId="12" w16cid:durableId="2035424588">
    <w:abstractNumId w:val="0"/>
  </w:num>
  <w:num w:numId="13" w16cid:durableId="373772439">
    <w:abstractNumId w:val="24"/>
  </w:num>
  <w:num w:numId="14" w16cid:durableId="173618034">
    <w:abstractNumId w:val="19"/>
  </w:num>
  <w:num w:numId="15" w16cid:durableId="2070418006">
    <w:abstractNumId w:val="23"/>
  </w:num>
  <w:num w:numId="16" w16cid:durableId="738090185">
    <w:abstractNumId w:val="26"/>
  </w:num>
  <w:num w:numId="17" w16cid:durableId="1093355077">
    <w:abstractNumId w:val="12"/>
  </w:num>
  <w:num w:numId="18" w16cid:durableId="1592540105">
    <w:abstractNumId w:val="28"/>
  </w:num>
  <w:num w:numId="19" w16cid:durableId="633868862">
    <w:abstractNumId w:val="14"/>
  </w:num>
  <w:num w:numId="20" w16cid:durableId="1686245090">
    <w:abstractNumId w:val="11"/>
  </w:num>
  <w:num w:numId="21" w16cid:durableId="291979532">
    <w:abstractNumId w:val="11"/>
    <w:lvlOverride w:ilvl="0">
      <w:lvl w:ilvl="0">
        <w:start w:val="7"/>
        <w:numFmt w:val="none"/>
        <w:pStyle w:val="Leveli"/>
        <w:lvlText w:val="1.7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7.1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"/>
        <w:lvlJc w:val="left"/>
        <w:pPr>
          <w:tabs>
            <w:tab w:val="num" w:pos="2880"/>
          </w:tabs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Roman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22" w16cid:durableId="420957031">
    <w:abstractNumId w:val="30"/>
  </w:num>
  <w:num w:numId="23" w16cid:durableId="1212231610">
    <w:abstractNumId w:val="17"/>
  </w:num>
  <w:num w:numId="24" w16cid:durableId="1990017496">
    <w:abstractNumId w:val="22"/>
  </w:num>
  <w:num w:numId="25" w16cid:durableId="150679367">
    <w:abstractNumId w:val="27"/>
  </w:num>
  <w:num w:numId="26" w16cid:durableId="1871524839">
    <w:abstractNumId w:val="20"/>
  </w:num>
  <w:num w:numId="27" w16cid:durableId="1918786063">
    <w:abstractNumId w:val="20"/>
    <w:lvlOverride w:ilvl="0">
      <w:startOverride w:val="1"/>
    </w:lvlOverride>
  </w:num>
  <w:num w:numId="28" w16cid:durableId="551580797">
    <w:abstractNumId w:val="13"/>
  </w:num>
  <w:num w:numId="29" w16cid:durableId="1550649883">
    <w:abstractNumId w:val="13"/>
    <w:lvlOverride w:ilvl="0">
      <w:startOverride w:val="1"/>
    </w:lvlOverride>
  </w:num>
  <w:num w:numId="30" w16cid:durableId="1957177571">
    <w:abstractNumId w:val="18"/>
  </w:num>
  <w:num w:numId="31" w16cid:durableId="1133792307">
    <w:abstractNumId w:val="10"/>
  </w:num>
  <w:num w:numId="32" w16cid:durableId="1310355808">
    <w:abstractNumId w:val="21"/>
  </w:num>
  <w:num w:numId="33" w16cid:durableId="411658969">
    <w:abstractNumId w:val="25"/>
  </w:num>
  <w:num w:numId="34" w16cid:durableId="2007635720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YwMTY2NzOysDAwMrNU0lEKTi0uzszPAymwrAUA5w4dSywAAAA="/>
  </w:docVars>
  <w:rsids>
    <w:rsidRoot w:val="00554F7F"/>
    <w:rsid w:val="000004EB"/>
    <w:rsid w:val="0001040A"/>
    <w:rsid w:val="000106E2"/>
    <w:rsid w:val="00011690"/>
    <w:rsid w:val="00011A74"/>
    <w:rsid w:val="00013986"/>
    <w:rsid w:val="000148CD"/>
    <w:rsid w:val="00021EE6"/>
    <w:rsid w:val="0002411A"/>
    <w:rsid w:val="00035DAD"/>
    <w:rsid w:val="000454D7"/>
    <w:rsid w:val="00046A45"/>
    <w:rsid w:val="00050D64"/>
    <w:rsid w:val="000529E4"/>
    <w:rsid w:val="00053C6C"/>
    <w:rsid w:val="00056C17"/>
    <w:rsid w:val="000639BF"/>
    <w:rsid w:val="00070AF9"/>
    <w:rsid w:val="00075076"/>
    <w:rsid w:val="0008420A"/>
    <w:rsid w:val="00085659"/>
    <w:rsid w:val="00086DE3"/>
    <w:rsid w:val="00095541"/>
    <w:rsid w:val="000970AE"/>
    <w:rsid w:val="000A1AA0"/>
    <w:rsid w:val="000A4355"/>
    <w:rsid w:val="000A5B83"/>
    <w:rsid w:val="000B278A"/>
    <w:rsid w:val="000B3876"/>
    <w:rsid w:val="000B4936"/>
    <w:rsid w:val="000B6602"/>
    <w:rsid w:val="000C4389"/>
    <w:rsid w:val="000C5BE7"/>
    <w:rsid w:val="000C6A39"/>
    <w:rsid w:val="000D0CB6"/>
    <w:rsid w:val="000E18CD"/>
    <w:rsid w:val="000E5009"/>
    <w:rsid w:val="000F07D5"/>
    <w:rsid w:val="000F3416"/>
    <w:rsid w:val="000F794F"/>
    <w:rsid w:val="0010017E"/>
    <w:rsid w:val="0010161B"/>
    <w:rsid w:val="001033B6"/>
    <w:rsid w:val="00105A9C"/>
    <w:rsid w:val="00106469"/>
    <w:rsid w:val="00110021"/>
    <w:rsid w:val="0012059F"/>
    <w:rsid w:val="00122C0B"/>
    <w:rsid w:val="00134FB0"/>
    <w:rsid w:val="00136E23"/>
    <w:rsid w:val="00142BD0"/>
    <w:rsid w:val="00144F46"/>
    <w:rsid w:val="00145743"/>
    <w:rsid w:val="00147A9A"/>
    <w:rsid w:val="00154258"/>
    <w:rsid w:val="00160F00"/>
    <w:rsid w:val="00163ADD"/>
    <w:rsid w:val="00173246"/>
    <w:rsid w:val="00174A3C"/>
    <w:rsid w:val="00183CD9"/>
    <w:rsid w:val="00185F70"/>
    <w:rsid w:val="001976B2"/>
    <w:rsid w:val="001A124F"/>
    <w:rsid w:val="001A12CD"/>
    <w:rsid w:val="001A478C"/>
    <w:rsid w:val="001B7655"/>
    <w:rsid w:val="001C04DD"/>
    <w:rsid w:val="001C10C5"/>
    <w:rsid w:val="001C7248"/>
    <w:rsid w:val="001D479F"/>
    <w:rsid w:val="001D775A"/>
    <w:rsid w:val="001E1527"/>
    <w:rsid w:val="001E1B86"/>
    <w:rsid w:val="001E1E61"/>
    <w:rsid w:val="001E56D8"/>
    <w:rsid w:val="001E6747"/>
    <w:rsid w:val="001F7FA9"/>
    <w:rsid w:val="00204469"/>
    <w:rsid w:val="00204BA3"/>
    <w:rsid w:val="00206C6F"/>
    <w:rsid w:val="00217A4D"/>
    <w:rsid w:val="0022055D"/>
    <w:rsid w:val="00222856"/>
    <w:rsid w:val="00226579"/>
    <w:rsid w:val="00227011"/>
    <w:rsid w:val="00233BA7"/>
    <w:rsid w:val="002357B1"/>
    <w:rsid w:val="002370FE"/>
    <w:rsid w:val="00240744"/>
    <w:rsid w:val="002424EE"/>
    <w:rsid w:val="00245CA0"/>
    <w:rsid w:val="00247A29"/>
    <w:rsid w:val="002508DF"/>
    <w:rsid w:val="00255C6F"/>
    <w:rsid w:val="00255EB1"/>
    <w:rsid w:val="002644B6"/>
    <w:rsid w:val="0027301F"/>
    <w:rsid w:val="00274CC9"/>
    <w:rsid w:val="002759EA"/>
    <w:rsid w:val="00282117"/>
    <w:rsid w:val="00282772"/>
    <w:rsid w:val="00282B3A"/>
    <w:rsid w:val="0028785F"/>
    <w:rsid w:val="002A1A77"/>
    <w:rsid w:val="002A32AB"/>
    <w:rsid w:val="002A6B39"/>
    <w:rsid w:val="002B4A24"/>
    <w:rsid w:val="002B5E5E"/>
    <w:rsid w:val="002B7748"/>
    <w:rsid w:val="002C646E"/>
    <w:rsid w:val="002C7476"/>
    <w:rsid w:val="002C7A0F"/>
    <w:rsid w:val="002D1439"/>
    <w:rsid w:val="002D737E"/>
    <w:rsid w:val="002E2489"/>
    <w:rsid w:val="002E4ABB"/>
    <w:rsid w:val="002F0988"/>
    <w:rsid w:val="002F3C77"/>
    <w:rsid w:val="003051E4"/>
    <w:rsid w:val="00306A5B"/>
    <w:rsid w:val="00310C61"/>
    <w:rsid w:val="003126C0"/>
    <w:rsid w:val="00312CA4"/>
    <w:rsid w:val="00322320"/>
    <w:rsid w:val="00330FC8"/>
    <w:rsid w:val="00333EA6"/>
    <w:rsid w:val="00334E9E"/>
    <w:rsid w:val="003415A1"/>
    <w:rsid w:val="00341802"/>
    <w:rsid w:val="00341F36"/>
    <w:rsid w:val="00344CFA"/>
    <w:rsid w:val="00344E4D"/>
    <w:rsid w:val="0035024A"/>
    <w:rsid w:val="00350942"/>
    <w:rsid w:val="003534E9"/>
    <w:rsid w:val="00357C86"/>
    <w:rsid w:val="00362AAB"/>
    <w:rsid w:val="003701C2"/>
    <w:rsid w:val="00373FE0"/>
    <w:rsid w:val="003747A8"/>
    <w:rsid w:val="00377DCE"/>
    <w:rsid w:val="00380352"/>
    <w:rsid w:val="0038538F"/>
    <w:rsid w:val="0039092A"/>
    <w:rsid w:val="00391EB8"/>
    <w:rsid w:val="00394708"/>
    <w:rsid w:val="003A6CAE"/>
    <w:rsid w:val="003B19AD"/>
    <w:rsid w:val="003B4217"/>
    <w:rsid w:val="003B5025"/>
    <w:rsid w:val="003B7E13"/>
    <w:rsid w:val="003C1BD4"/>
    <w:rsid w:val="003D06F0"/>
    <w:rsid w:val="003D5930"/>
    <w:rsid w:val="003E2A0C"/>
    <w:rsid w:val="003F1000"/>
    <w:rsid w:val="003F3355"/>
    <w:rsid w:val="003F5C97"/>
    <w:rsid w:val="003F5EFA"/>
    <w:rsid w:val="003F694F"/>
    <w:rsid w:val="00402F7B"/>
    <w:rsid w:val="004030E3"/>
    <w:rsid w:val="0040510D"/>
    <w:rsid w:val="004118D3"/>
    <w:rsid w:val="004126D2"/>
    <w:rsid w:val="00417EAC"/>
    <w:rsid w:val="00421E09"/>
    <w:rsid w:val="00423AD4"/>
    <w:rsid w:val="00424C2E"/>
    <w:rsid w:val="00430747"/>
    <w:rsid w:val="0043315B"/>
    <w:rsid w:val="004432DB"/>
    <w:rsid w:val="00446E69"/>
    <w:rsid w:val="004554C1"/>
    <w:rsid w:val="00456CB5"/>
    <w:rsid w:val="0046024E"/>
    <w:rsid w:val="00462466"/>
    <w:rsid w:val="0046570C"/>
    <w:rsid w:val="004722C1"/>
    <w:rsid w:val="0047296C"/>
    <w:rsid w:val="00477224"/>
    <w:rsid w:val="00483DFA"/>
    <w:rsid w:val="0048458C"/>
    <w:rsid w:val="00485EF0"/>
    <w:rsid w:val="0049117E"/>
    <w:rsid w:val="0049616A"/>
    <w:rsid w:val="00496A63"/>
    <w:rsid w:val="00497FA0"/>
    <w:rsid w:val="004A4E5A"/>
    <w:rsid w:val="004B1690"/>
    <w:rsid w:val="004B6ECC"/>
    <w:rsid w:val="004B7734"/>
    <w:rsid w:val="004C7035"/>
    <w:rsid w:val="004D14E4"/>
    <w:rsid w:val="004D3E7D"/>
    <w:rsid w:val="004D47C5"/>
    <w:rsid w:val="004D62E2"/>
    <w:rsid w:val="004D7934"/>
    <w:rsid w:val="004E043C"/>
    <w:rsid w:val="004E0DB9"/>
    <w:rsid w:val="004E2B31"/>
    <w:rsid w:val="004E331D"/>
    <w:rsid w:val="004E58D2"/>
    <w:rsid w:val="004E7C41"/>
    <w:rsid w:val="004F0693"/>
    <w:rsid w:val="004F151B"/>
    <w:rsid w:val="004F2C64"/>
    <w:rsid w:val="004F3E87"/>
    <w:rsid w:val="00500211"/>
    <w:rsid w:val="00507785"/>
    <w:rsid w:val="00507843"/>
    <w:rsid w:val="00511112"/>
    <w:rsid w:val="005121C1"/>
    <w:rsid w:val="005228E7"/>
    <w:rsid w:val="00523312"/>
    <w:rsid w:val="0052508B"/>
    <w:rsid w:val="00532341"/>
    <w:rsid w:val="00533079"/>
    <w:rsid w:val="0054104F"/>
    <w:rsid w:val="005458C4"/>
    <w:rsid w:val="00546A95"/>
    <w:rsid w:val="00546D3D"/>
    <w:rsid w:val="0054733F"/>
    <w:rsid w:val="00554F7F"/>
    <w:rsid w:val="00555E23"/>
    <w:rsid w:val="00560EB6"/>
    <w:rsid w:val="00562B73"/>
    <w:rsid w:val="00562DB5"/>
    <w:rsid w:val="00575640"/>
    <w:rsid w:val="00581ADA"/>
    <w:rsid w:val="005862C4"/>
    <w:rsid w:val="00586491"/>
    <w:rsid w:val="00590C15"/>
    <w:rsid w:val="00591216"/>
    <w:rsid w:val="0059398D"/>
    <w:rsid w:val="005955DE"/>
    <w:rsid w:val="0059644C"/>
    <w:rsid w:val="005A2449"/>
    <w:rsid w:val="005A2499"/>
    <w:rsid w:val="005A3ACA"/>
    <w:rsid w:val="005A3EBD"/>
    <w:rsid w:val="005A456D"/>
    <w:rsid w:val="005A5AE9"/>
    <w:rsid w:val="005A7E1C"/>
    <w:rsid w:val="005B0FDD"/>
    <w:rsid w:val="005B119D"/>
    <w:rsid w:val="005B3A55"/>
    <w:rsid w:val="005B7FB6"/>
    <w:rsid w:val="005C0960"/>
    <w:rsid w:val="005C1A0D"/>
    <w:rsid w:val="005C226A"/>
    <w:rsid w:val="005C3ABE"/>
    <w:rsid w:val="005C602E"/>
    <w:rsid w:val="005C6B05"/>
    <w:rsid w:val="005C6C87"/>
    <w:rsid w:val="005D31C4"/>
    <w:rsid w:val="005D581C"/>
    <w:rsid w:val="005E2961"/>
    <w:rsid w:val="005E5575"/>
    <w:rsid w:val="005E5FA0"/>
    <w:rsid w:val="005F0AE1"/>
    <w:rsid w:val="005F0F3A"/>
    <w:rsid w:val="005F16BF"/>
    <w:rsid w:val="005F4D11"/>
    <w:rsid w:val="00601B87"/>
    <w:rsid w:val="0060635C"/>
    <w:rsid w:val="006115E9"/>
    <w:rsid w:val="0061394A"/>
    <w:rsid w:val="00613EDE"/>
    <w:rsid w:val="006203CC"/>
    <w:rsid w:val="00623AA4"/>
    <w:rsid w:val="00623F80"/>
    <w:rsid w:val="00634BC7"/>
    <w:rsid w:val="006354DF"/>
    <w:rsid w:val="00640A28"/>
    <w:rsid w:val="0064298D"/>
    <w:rsid w:val="0064480F"/>
    <w:rsid w:val="00644C70"/>
    <w:rsid w:val="00651481"/>
    <w:rsid w:val="00654D54"/>
    <w:rsid w:val="00654F73"/>
    <w:rsid w:val="00660A61"/>
    <w:rsid w:val="00663F02"/>
    <w:rsid w:val="00665B0A"/>
    <w:rsid w:val="00680718"/>
    <w:rsid w:val="0068663C"/>
    <w:rsid w:val="0069191C"/>
    <w:rsid w:val="0069341D"/>
    <w:rsid w:val="006A376C"/>
    <w:rsid w:val="006A4963"/>
    <w:rsid w:val="006B2179"/>
    <w:rsid w:val="006B3942"/>
    <w:rsid w:val="006B5CDF"/>
    <w:rsid w:val="006B6228"/>
    <w:rsid w:val="006B711B"/>
    <w:rsid w:val="006C637F"/>
    <w:rsid w:val="006C76C9"/>
    <w:rsid w:val="006D0AB7"/>
    <w:rsid w:val="006E4C4B"/>
    <w:rsid w:val="006E5D16"/>
    <w:rsid w:val="006E6B69"/>
    <w:rsid w:val="006E7769"/>
    <w:rsid w:val="006F0310"/>
    <w:rsid w:val="006F45AE"/>
    <w:rsid w:val="006F5B98"/>
    <w:rsid w:val="007208D7"/>
    <w:rsid w:val="00724BB4"/>
    <w:rsid w:val="007342BF"/>
    <w:rsid w:val="00736E8C"/>
    <w:rsid w:val="00740B4F"/>
    <w:rsid w:val="00752427"/>
    <w:rsid w:val="00752B79"/>
    <w:rsid w:val="00760201"/>
    <w:rsid w:val="00763047"/>
    <w:rsid w:val="00770570"/>
    <w:rsid w:val="00780F78"/>
    <w:rsid w:val="00781A1F"/>
    <w:rsid w:val="00782CDC"/>
    <w:rsid w:val="00786EB1"/>
    <w:rsid w:val="0079024C"/>
    <w:rsid w:val="00793B3B"/>
    <w:rsid w:val="00794985"/>
    <w:rsid w:val="00797743"/>
    <w:rsid w:val="007979ED"/>
    <w:rsid w:val="007A05CB"/>
    <w:rsid w:val="007A40C5"/>
    <w:rsid w:val="007B18BC"/>
    <w:rsid w:val="007B2573"/>
    <w:rsid w:val="007B548E"/>
    <w:rsid w:val="007B779D"/>
    <w:rsid w:val="007C2E2E"/>
    <w:rsid w:val="007E01A1"/>
    <w:rsid w:val="007E4AB6"/>
    <w:rsid w:val="007E779B"/>
    <w:rsid w:val="007F47DE"/>
    <w:rsid w:val="0080625B"/>
    <w:rsid w:val="008127CE"/>
    <w:rsid w:val="00815401"/>
    <w:rsid w:val="00821CEF"/>
    <w:rsid w:val="00823E07"/>
    <w:rsid w:val="0084126E"/>
    <w:rsid w:val="008421CB"/>
    <w:rsid w:val="00843358"/>
    <w:rsid w:val="00885235"/>
    <w:rsid w:val="00887284"/>
    <w:rsid w:val="0089199C"/>
    <w:rsid w:val="00894B67"/>
    <w:rsid w:val="00894E77"/>
    <w:rsid w:val="00897003"/>
    <w:rsid w:val="008A05E6"/>
    <w:rsid w:val="008A3408"/>
    <w:rsid w:val="008A36A7"/>
    <w:rsid w:val="008B0864"/>
    <w:rsid w:val="008B1131"/>
    <w:rsid w:val="008B5571"/>
    <w:rsid w:val="008B65BE"/>
    <w:rsid w:val="008C4661"/>
    <w:rsid w:val="008C54EF"/>
    <w:rsid w:val="008C55BF"/>
    <w:rsid w:val="008D0952"/>
    <w:rsid w:val="008D4396"/>
    <w:rsid w:val="008D6ADB"/>
    <w:rsid w:val="008E3283"/>
    <w:rsid w:val="008F0D06"/>
    <w:rsid w:val="008F4C77"/>
    <w:rsid w:val="0091049B"/>
    <w:rsid w:val="0091161A"/>
    <w:rsid w:val="009119B9"/>
    <w:rsid w:val="009154C8"/>
    <w:rsid w:val="0091723D"/>
    <w:rsid w:val="00920D06"/>
    <w:rsid w:val="00921152"/>
    <w:rsid w:val="00930B3B"/>
    <w:rsid w:val="00935C60"/>
    <w:rsid w:val="0093685F"/>
    <w:rsid w:val="009371F1"/>
    <w:rsid w:val="00940BE9"/>
    <w:rsid w:val="0094707A"/>
    <w:rsid w:val="00947926"/>
    <w:rsid w:val="009504EA"/>
    <w:rsid w:val="00951464"/>
    <w:rsid w:val="00952D3D"/>
    <w:rsid w:val="00962A06"/>
    <w:rsid w:val="0097204C"/>
    <w:rsid w:val="00972677"/>
    <w:rsid w:val="00972D0A"/>
    <w:rsid w:val="0098379A"/>
    <w:rsid w:val="00991927"/>
    <w:rsid w:val="00995841"/>
    <w:rsid w:val="009A2527"/>
    <w:rsid w:val="009A58C4"/>
    <w:rsid w:val="009A7A39"/>
    <w:rsid w:val="009A7A6B"/>
    <w:rsid w:val="009B007B"/>
    <w:rsid w:val="009B190E"/>
    <w:rsid w:val="009B6AF9"/>
    <w:rsid w:val="009B73CB"/>
    <w:rsid w:val="009C093A"/>
    <w:rsid w:val="009C7B8F"/>
    <w:rsid w:val="009D6A02"/>
    <w:rsid w:val="009E305D"/>
    <w:rsid w:val="009E7BE8"/>
    <w:rsid w:val="00A00EA8"/>
    <w:rsid w:val="00A04C5E"/>
    <w:rsid w:val="00A06D94"/>
    <w:rsid w:val="00A11103"/>
    <w:rsid w:val="00A16946"/>
    <w:rsid w:val="00A22B6E"/>
    <w:rsid w:val="00A3608F"/>
    <w:rsid w:val="00A41BB5"/>
    <w:rsid w:val="00A447CA"/>
    <w:rsid w:val="00A60108"/>
    <w:rsid w:val="00A62D9A"/>
    <w:rsid w:val="00A75017"/>
    <w:rsid w:val="00A755C0"/>
    <w:rsid w:val="00A7573A"/>
    <w:rsid w:val="00A87838"/>
    <w:rsid w:val="00A957E6"/>
    <w:rsid w:val="00AA0DCE"/>
    <w:rsid w:val="00AA2E8D"/>
    <w:rsid w:val="00AA3E7A"/>
    <w:rsid w:val="00AA6232"/>
    <w:rsid w:val="00AB3B55"/>
    <w:rsid w:val="00AB3CDC"/>
    <w:rsid w:val="00AB4514"/>
    <w:rsid w:val="00AC0609"/>
    <w:rsid w:val="00AC34B5"/>
    <w:rsid w:val="00AE071D"/>
    <w:rsid w:val="00AE4263"/>
    <w:rsid w:val="00AE6E51"/>
    <w:rsid w:val="00B06009"/>
    <w:rsid w:val="00B12256"/>
    <w:rsid w:val="00B12CB9"/>
    <w:rsid w:val="00B15AAB"/>
    <w:rsid w:val="00B1690F"/>
    <w:rsid w:val="00B17168"/>
    <w:rsid w:val="00B17AAA"/>
    <w:rsid w:val="00B23190"/>
    <w:rsid w:val="00B32990"/>
    <w:rsid w:val="00B40A56"/>
    <w:rsid w:val="00B41E2E"/>
    <w:rsid w:val="00B52FD7"/>
    <w:rsid w:val="00B60D53"/>
    <w:rsid w:val="00B7056C"/>
    <w:rsid w:val="00B70924"/>
    <w:rsid w:val="00B70DA5"/>
    <w:rsid w:val="00B71235"/>
    <w:rsid w:val="00B73261"/>
    <w:rsid w:val="00B81332"/>
    <w:rsid w:val="00B8213C"/>
    <w:rsid w:val="00B8589E"/>
    <w:rsid w:val="00B86C44"/>
    <w:rsid w:val="00B87AFA"/>
    <w:rsid w:val="00B93B95"/>
    <w:rsid w:val="00B9618B"/>
    <w:rsid w:val="00BA1526"/>
    <w:rsid w:val="00BA75E4"/>
    <w:rsid w:val="00BB1DD1"/>
    <w:rsid w:val="00BB27B2"/>
    <w:rsid w:val="00BB30B8"/>
    <w:rsid w:val="00BB5459"/>
    <w:rsid w:val="00BC0021"/>
    <w:rsid w:val="00BC0C13"/>
    <w:rsid w:val="00BD290A"/>
    <w:rsid w:val="00BD42B4"/>
    <w:rsid w:val="00BE00E2"/>
    <w:rsid w:val="00BE03A7"/>
    <w:rsid w:val="00BE23E2"/>
    <w:rsid w:val="00BE3B38"/>
    <w:rsid w:val="00BE5E5B"/>
    <w:rsid w:val="00BF2C64"/>
    <w:rsid w:val="00BF3E1D"/>
    <w:rsid w:val="00BF3E76"/>
    <w:rsid w:val="00C038C8"/>
    <w:rsid w:val="00C05B76"/>
    <w:rsid w:val="00C05E44"/>
    <w:rsid w:val="00C10B54"/>
    <w:rsid w:val="00C13CA9"/>
    <w:rsid w:val="00C15105"/>
    <w:rsid w:val="00C1649D"/>
    <w:rsid w:val="00C3724A"/>
    <w:rsid w:val="00C37383"/>
    <w:rsid w:val="00C42846"/>
    <w:rsid w:val="00C43A64"/>
    <w:rsid w:val="00C455FD"/>
    <w:rsid w:val="00C5099C"/>
    <w:rsid w:val="00C52698"/>
    <w:rsid w:val="00C5705E"/>
    <w:rsid w:val="00C60677"/>
    <w:rsid w:val="00C6096C"/>
    <w:rsid w:val="00C62CCE"/>
    <w:rsid w:val="00C6363F"/>
    <w:rsid w:val="00C648F2"/>
    <w:rsid w:val="00C65667"/>
    <w:rsid w:val="00C66403"/>
    <w:rsid w:val="00C6694F"/>
    <w:rsid w:val="00C82B7A"/>
    <w:rsid w:val="00C83CEA"/>
    <w:rsid w:val="00C9175A"/>
    <w:rsid w:val="00C91C1A"/>
    <w:rsid w:val="00C93DA1"/>
    <w:rsid w:val="00C95AAF"/>
    <w:rsid w:val="00CA17BC"/>
    <w:rsid w:val="00CA285A"/>
    <w:rsid w:val="00CA4A0C"/>
    <w:rsid w:val="00CB7142"/>
    <w:rsid w:val="00CC278D"/>
    <w:rsid w:val="00CC3EF6"/>
    <w:rsid w:val="00CC400E"/>
    <w:rsid w:val="00CD3493"/>
    <w:rsid w:val="00CD6F39"/>
    <w:rsid w:val="00CD6FDA"/>
    <w:rsid w:val="00CE331B"/>
    <w:rsid w:val="00CE41EC"/>
    <w:rsid w:val="00D0304D"/>
    <w:rsid w:val="00D1103D"/>
    <w:rsid w:val="00D11A29"/>
    <w:rsid w:val="00D16679"/>
    <w:rsid w:val="00D20FC5"/>
    <w:rsid w:val="00D21E24"/>
    <w:rsid w:val="00D26A23"/>
    <w:rsid w:val="00D27E09"/>
    <w:rsid w:val="00D329B7"/>
    <w:rsid w:val="00D3381E"/>
    <w:rsid w:val="00D3435A"/>
    <w:rsid w:val="00D4489B"/>
    <w:rsid w:val="00D4682B"/>
    <w:rsid w:val="00D56FEC"/>
    <w:rsid w:val="00D64263"/>
    <w:rsid w:val="00D64A3A"/>
    <w:rsid w:val="00D64BC0"/>
    <w:rsid w:val="00D7273C"/>
    <w:rsid w:val="00D73BE1"/>
    <w:rsid w:val="00D766E8"/>
    <w:rsid w:val="00D943FE"/>
    <w:rsid w:val="00D95B5E"/>
    <w:rsid w:val="00DA6204"/>
    <w:rsid w:val="00DB157F"/>
    <w:rsid w:val="00DC25B3"/>
    <w:rsid w:val="00DC4413"/>
    <w:rsid w:val="00DC58D5"/>
    <w:rsid w:val="00DC6A79"/>
    <w:rsid w:val="00DC6FE9"/>
    <w:rsid w:val="00DD191B"/>
    <w:rsid w:val="00DD23E9"/>
    <w:rsid w:val="00DD3E2E"/>
    <w:rsid w:val="00DD5E59"/>
    <w:rsid w:val="00DD5EEE"/>
    <w:rsid w:val="00DD778E"/>
    <w:rsid w:val="00DD77AF"/>
    <w:rsid w:val="00DE5BE1"/>
    <w:rsid w:val="00DF5127"/>
    <w:rsid w:val="00E065B9"/>
    <w:rsid w:val="00E101E7"/>
    <w:rsid w:val="00E10F6F"/>
    <w:rsid w:val="00E12471"/>
    <w:rsid w:val="00E14957"/>
    <w:rsid w:val="00E20D1F"/>
    <w:rsid w:val="00E315FD"/>
    <w:rsid w:val="00E3582B"/>
    <w:rsid w:val="00E37C33"/>
    <w:rsid w:val="00E43FEE"/>
    <w:rsid w:val="00E47E48"/>
    <w:rsid w:val="00E55329"/>
    <w:rsid w:val="00E61AA7"/>
    <w:rsid w:val="00E61F1D"/>
    <w:rsid w:val="00E64983"/>
    <w:rsid w:val="00E67E16"/>
    <w:rsid w:val="00E70CCB"/>
    <w:rsid w:val="00E7236A"/>
    <w:rsid w:val="00E742B8"/>
    <w:rsid w:val="00E76881"/>
    <w:rsid w:val="00E77E77"/>
    <w:rsid w:val="00E80D18"/>
    <w:rsid w:val="00E82A17"/>
    <w:rsid w:val="00E8563B"/>
    <w:rsid w:val="00E87B95"/>
    <w:rsid w:val="00E949B5"/>
    <w:rsid w:val="00E974FE"/>
    <w:rsid w:val="00EA04B5"/>
    <w:rsid w:val="00EA676A"/>
    <w:rsid w:val="00EB740A"/>
    <w:rsid w:val="00EC03D2"/>
    <w:rsid w:val="00EC13B7"/>
    <w:rsid w:val="00EC1AA4"/>
    <w:rsid w:val="00EC27BF"/>
    <w:rsid w:val="00EC27FE"/>
    <w:rsid w:val="00EC3DD9"/>
    <w:rsid w:val="00EC5976"/>
    <w:rsid w:val="00ED096C"/>
    <w:rsid w:val="00ED2C7B"/>
    <w:rsid w:val="00ED5DC3"/>
    <w:rsid w:val="00EE226A"/>
    <w:rsid w:val="00EE4003"/>
    <w:rsid w:val="00EE59A2"/>
    <w:rsid w:val="00EE7F18"/>
    <w:rsid w:val="00EF0BB0"/>
    <w:rsid w:val="00EF2B07"/>
    <w:rsid w:val="00F0118D"/>
    <w:rsid w:val="00F028BD"/>
    <w:rsid w:val="00F04FD8"/>
    <w:rsid w:val="00F1230A"/>
    <w:rsid w:val="00F13925"/>
    <w:rsid w:val="00F14087"/>
    <w:rsid w:val="00F1472A"/>
    <w:rsid w:val="00F16D45"/>
    <w:rsid w:val="00F22289"/>
    <w:rsid w:val="00F24370"/>
    <w:rsid w:val="00F25D14"/>
    <w:rsid w:val="00F265CE"/>
    <w:rsid w:val="00F27A7D"/>
    <w:rsid w:val="00F30FF7"/>
    <w:rsid w:val="00F31740"/>
    <w:rsid w:val="00F3229A"/>
    <w:rsid w:val="00F3654E"/>
    <w:rsid w:val="00F41E42"/>
    <w:rsid w:val="00F46B52"/>
    <w:rsid w:val="00F50414"/>
    <w:rsid w:val="00F55C74"/>
    <w:rsid w:val="00F72847"/>
    <w:rsid w:val="00F7762E"/>
    <w:rsid w:val="00F828E5"/>
    <w:rsid w:val="00F84092"/>
    <w:rsid w:val="00F840F5"/>
    <w:rsid w:val="00F8523D"/>
    <w:rsid w:val="00F92E39"/>
    <w:rsid w:val="00F933FB"/>
    <w:rsid w:val="00F9367E"/>
    <w:rsid w:val="00F95C14"/>
    <w:rsid w:val="00F972A0"/>
    <w:rsid w:val="00FA2BFB"/>
    <w:rsid w:val="00FB58C4"/>
    <w:rsid w:val="00FB5B87"/>
    <w:rsid w:val="00FB5E1C"/>
    <w:rsid w:val="00FB7AF5"/>
    <w:rsid w:val="00FC4176"/>
    <w:rsid w:val="00FC472E"/>
    <w:rsid w:val="00FD4F6B"/>
    <w:rsid w:val="00FD55DF"/>
    <w:rsid w:val="00FD5FEB"/>
    <w:rsid w:val="00FE30CF"/>
    <w:rsid w:val="00FF3359"/>
    <w:rsid w:val="00FF42E6"/>
    <w:rsid w:val="00FF5ACA"/>
    <w:rsid w:val="00FF6472"/>
    <w:rsid w:val="00FF6BEF"/>
    <w:rsid w:val="00FF7B6D"/>
    <w:rsid w:val="03CD6586"/>
    <w:rsid w:val="04E63EC6"/>
    <w:rsid w:val="09C062EC"/>
    <w:rsid w:val="0B9C6F77"/>
    <w:rsid w:val="0ECBC99F"/>
    <w:rsid w:val="1E8289FD"/>
    <w:rsid w:val="1F2D31B9"/>
    <w:rsid w:val="1FF23C55"/>
    <w:rsid w:val="208A0D0D"/>
    <w:rsid w:val="25BC31F7"/>
    <w:rsid w:val="25C3B9DB"/>
    <w:rsid w:val="261135C8"/>
    <w:rsid w:val="30EEC94A"/>
    <w:rsid w:val="312403B0"/>
    <w:rsid w:val="332EED48"/>
    <w:rsid w:val="3546D547"/>
    <w:rsid w:val="39D07E8B"/>
    <w:rsid w:val="3A7A35BB"/>
    <w:rsid w:val="3C86C105"/>
    <w:rsid w:val="3F28C2ED"/>
    <w:rsid w:val="459A354B"/>
    <w:rsid w:val="48644252"/>
    <w:rsid w:val="49173C3B"/>
    <w:rsid w:val="4A12F991"/>
    <w:rsid w:val="4B52FAAE"/>
    <w:rsid w:val="4C6B2C88"/>
    <w:rsid w:val="51721B5F"/>
    <w:rsid w:val="532BA7A4"/>
    <w:rsid w:val="5418DDD7"/>
    <w:rsid w:val="54D5BD84"/>
    <w:rsid w:val="57177BD7"/>
    <w:rsid w:val="5D03E822"/>
    <w:rsid w:val="5E5564BF"/>
    <w:rsid w:val="61E170DF"/>
    <w:rsid w:val="656B52EB"/>
    <w:rsid w:val="65E72C25"/>
    <w:rsid w:val="7037EDD4"/>
    <w:rsid w:val="71124B01"/>
    <w:rsid w:val="7401953C"/>
    <w:rsid w:val="74C70EB8"/>
    <w:rsid w:val="7534C987"/>
    <w:rsid w:val="75B5BEB2"/>
    <w:rsid w:val="76A6ACE0"/>
    <w:rsid w:val="7DEF9D9D"/>
    <w:rsid w:val="7F438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1745B5"/>
  <w15:chartTrackingRefBased/>
  <w15:docId w15:val="{E25FA2B6-5CB6-4195-BA3C-4FB12EBC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56D"/>
    <w:pPr>
      <w:spacing w:after="120" w:line="240" w:lineRule="auto"/>
    </w:pPr>
    <w:rPr>
      <w:rFonts w:cs="Segoe UI"/>
      <w:color w:val="auto"/>
      <w:szCs w:val="19"/>
    </w:rPr>
  </w:style>
  <w:style w:type="paragraph" w:styleId="Heading1">
    <w:name w:val="heading 1"/>
    <w:basedOn w:val="Normal"/>
    <w:next w:val="Normal"/>
    <w:link w:val="Heading1Char"/>
    <w:uiPriority w:val="2"/>
    <w:qFormat/>
    <w:rsid w:val="00DE5BE1"/>
    <w:pPr>
      <w:keepNext/>
      <w:keepLines/>
      <w:spacing w:before="120"/>
      <w:outlineLvl w:val="0"/>
    </w:pPr>
    <w:rPr>
      <w:rFonts w:ascii="Montserrat ExtraBold" w:eastAsiaTheme="majorEastAsia" w:hAnsi="Montserrat ExtraBold" w:cstheme="majorBidi"/>
      <w:cap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0B4936"/>
    <w:pPr>
      <w:keepNext/>
      <w:keepLines/>
      <w:spacing w:line="336" w:lineRule="atLeast"/>
      <w:outlineLvl w:val="1"/>
    </w:pPr>
    <w:rPr>
      <w:rFonts w:ascii="Montserrat ExtraBold" w:eastAsiaTheme="majorEastAsia" w:hAnsi="Montserrat ExtraBold" w:cstheme="majorBidi"/>
      <w:caps/>
      <w:color w:val="000000" w:themeColor="text1"/>
      <w:sz w:val="24"/>
      <w:szCs w:val="26"/>
    </w:rPr>
  </w:style>
  <w:style w:type="paragraph" w:styleId="Heading3">
    <w:name w:val="heading 3"/>
    <w:basedOn w:val="FFASub2"/>
    <w:next w:val="Normal"/>
    <w:link w:val="Heading3Char"/>
    <w:uiPriority w:val="4"/>
    <w:unhideWhenUsed/>
    <w:qFormat/>
    <w:rsid w:val="00EA04B5"/>
    <w:pPr>
      <w:spacing w:after="120"/>
      <w:outlineLvl w:val="2"/>
    </w:pPr>
    <w:rPr>
      <w:rFonts w:ascii="Montserrat" w:hAnsi="Montserrat"/>
      <w:b/>
      <w:bCs/>
      <w:sz w:val="18"/>
      <w:szCs w:val="18"/>
      <w:u w:val="single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245CA0"/>
    <w:pPr>
      <w:keepNext/>
      <w:keepLines/>
      <w:spacing w:before="40" w:after="0"/>
      <w:outlineLvl w:val="3"/>
    </w:pPr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DE5BE1"/>
    <w:rPr>
      <w:rFonts w:ascii="Montserrat ExtraBold" w:eastAsiaTheme="majorEastAsia" w:hAnsi="Montserrat ExtraBold" w:cstheme="majorBidi"/>
      <w:caps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3"/>
    <w:rsid w:val="000B4936"/>
    <w:rPr>
      <w:rFonts w:ascii="Montserrat ExtraBold" w:eastAsiaTheme="majorEastAsia" w:hAnsi="Montserrat ExtraBold" w:cstheme="majorBidi"/>
      <w:cap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A04B5"/>
    <w:rPr>
      <w:rFonts w:ascii="Montserrat" w:eastAsiaTheme="minorEastAsia" w:hAnsi="Montserrat" w:cs="KlinicSlab-MediumItalic"/>
      <w:b/>
      <w:bCs/>
      <w:i/>
      <w:iCs/>
      <w:color w:val="004C97"/>
      <w:position w:val="4"/>
      <w:u w:val="single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5"/>
    <w:rsid w:val="00245CA0"/>
    <w:rPr>
      <w:rFonts w:ascii="Montserrat SemiBold" w:eastAsiaTheme="majorEastAsia" w:hAnsi="Montserrat SemiBold" w:cstheme="majorBidi"/>
      <w:iCs/>
      <w:color w:val="E1251B" w:themeColor="accent4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257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/>
    </w:pPr>
    <w:rPr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/>
    </w:pPr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086DE3"/>
    <w:pPr>
      <w:numPr>
        <w:numId w:val="13"/>
      </w:numPr>
    </w:pPr>
    <w:rPr>
      <w:noProof/>
    </w:r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4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8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6E7769"/>
    <w:pPr>
      <w:keepNext/>
      <w:keepLines/>
      <w:pageBreakBefore/>
      <w:spacing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6E7769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character" w:customStyle="1" w:styleId="normaltextrun">
    <w:name w:val="normaltextrun"/>
    <w:basedOn w:val="DefaultParagraphFont"/>
    <w:rsid w:val="00F1230A"/>
  </w:style>
  <w:style w:type="character" w:customStyle="1" w:styleId="eop">
    <w:name w:val="eop"/>
    <w:basedOn w:val="DefaultParagraphFont"/>
    <w:rsid w:val="00F1230A"/>
  </w:style>
  <w:style w:type="paragraph" w:customStyle="1" w:styleId="BulletParagraph">
    <w:name w:val="Bullet Paragraph"/>
    <w:basedOn w:val="Normal"/>
    <w:link w:val="BulletParagraphChar"/>
    <w:qFormat/>
    <w:rsid w:val="009D6A02"/>
    <w:pPr>
      <w:numPr>
        <w:numId w:val="14"/>
      </w:numPr>
      <w:contextualSpacing/>
    </w:pPr>
    <w:rPr>
      <w:rFonts w:ascii="Montserrat" w:hAnsi="Montserrat"/>
      <w:szCs w:val="20"/>
      <w:lang w:val="en-US"/>
    </w:rPr>
  </w:style>
  <w:style w:type="character" w:customStyle="1" w:styleId="BulletParagraphChar">
    <w:name w:val="Bullet Paragraph Char"/>
    <w:basedOn w:val="DefaultParagraphFont"/>
    <w:link w:val="BulletParagraph"/>
    <w:rsid w:val="009D6A02"/>
    <w:rPr>
      <w:rFonts w:ascii="Montserrat" w:hAnsi="Montserrat" w:cs="Segoe UI"/>
      <w:color w:val="auto"/>
      <w:szCs w:val="20"/>
      <w:lang w:val="en-US"/>
    </w:rPr>
  </w:style>
  <w:style w:type="paragraph" w:customStyle="1" w:styleId="Numberedlist">
    <w:name w:val="Numbered list"/>
    <w:basedOn w:val="ListParagraph"/>
    <w:link w:val="NumberedlistChar"/>
    <w:qFormat/>
    <w:rsid w:val="00EE7F18"/>
    <w:pPr>
      <w:numPr>
        <w:numId w:val="15"/>
      </w:numPr>
    </w:pPr>
    <w:rPr>
      <w:rFonts w:cstheme="minorBidi"/>
      <w:szCs w:val="22"/>
      <w:lang w:val="en-US"/>
    </w:rPr>
  </w:style>
  <w:style w:type="character" w:customStyle="1" w:styleId="NumberedlistChar">
    <w:name w:val="Numbered list Char"/>
    <w:basedOn w:val="DefaultParagraphFont"/>
    <w:link w:val="Numberedlist"/>
    <w:rsid w:val="00EE7F18"/>
    <w:rPr>
      <w:color w:val="auto"/>
      <w:szCs w:val="22"/>
      <w:lang w:val="en-US"/>
    </w:rPr>
  </w:style>
  <w:style w:type="paragraph" w:customStyle="1" w:styleId="Subhead">
    <w:name w:val="Subhead"/>
    <w:basedOn w:val="Heading2"/>
    <w:link w:val="SubheadChar"/>
    <w:qFormat/>
    <w:rsid w:val="003A6CAE"/>
    <w:pPr>
      <w:spacing w:after="60" w:line="240" w:lineRule="auto"/>
      <w:ind w:left="360"/>
    </w:pPr>
    <w:rPr>
      <w:b/>
      <w:color w:val="0250AE" w:themeColor="text2" w:themeTint="BF"/>
      <w:sz w:val="20"/>
      <w:szCs w:val="20"/>
      <w:lang w:val="en-US"/>
    </w:rPr>
  </w:style>
  <w:style w:type="paragraph" w:customStyle="1" w:styleId="Subtext">
    <w:name w:val="Subtext"/>
    <w:basedOn w:val="Normal"/>
    <w:link w:val="SubtextChar"/>
    <w:qFormat/>
    <w:rsid w:val="006203CC"/>
    <w:pPr>
      <w:ind w:left="360"/>
    </w:pPr>
    <w:rPr>
      <w:rFonts w:cstheme="minorBidi"/>
      <w:szCs w:val="22"/>
      <w:lang w:val="en-US"/>
    </w:rPr>
  </w:style>
  <w:style w:type="character" w:customStyle="1" w:styleId="SubheadChar">
    <w:name w:val="Subhead Char"/>
    <w:basedOn w:val="Heading2Char"/>
    <w:link w:val="Subhead"/>
    <w:rsid w:val="003A6CAE"/>
    <w:rPr>
      <w:rFonts w:ascii="Montserrat ExtraBold" w:eastAsiaTheme="majorEastAsia" w:hAnsi="Montserrat ExtraBold" w:cstheme="majorBidi"/>
      <w:b/>
      <w:caps/>
      <w:color w:val="0250AE" w:themeColor="text2" w:themeTint="BF"/>
      <w:sz w:val="20"/>
      <w:szCs w:val="20"/>
      <w:lang w:val="en-US"/>
    </w:rPr>
  </w:style>
  <w:style w:type="character" w:customStyle="1" w:styleId="SubtextChar">
    <w:name w:val="Subtext Char"/>
    <w:basedOn w:val="DefaultParagraphFont"/>
    <w:link w:val="Subtext"/>
    <w:rsid w:val="006203CC"/>
    <w:rPr>
      <w:color w:val="auto"/>
      <w:szCs w:val="22"/>
      <w:lang w:val="en-US"/>
    </w:rPr>
  </w:style>
  <w:style w:type="paragraph" w:customStyle="1" w:styleId="FFABody">
    <w:name w:val="FFA Body"/>
    <w:basedOn w:val="Normal"/>
    <w:link w:val="FFABodyChar"/>
    <w:qFormat/>
    <w:rsid w:val="00F028BD"/>
    <w:rPr>
      <w:color w:val="011E41" w:themeColor="text2"/>
      <w:sz w:val="20"/>
      <w:szCs w:val="20"/>
    </w:rPr>
  </w:style>
  <w:style w:type="character" w:customStyle="1" w:styleId="FFABodyChar">
    <w:name w:val="FFA Body Char"/>
    <w:basedOn w:val="DefaultParagraphFont"/>
    <w:link w:val="FFABody"/>
    <w:rsid w:val="00F028BD"/>
    <w:rPr>
      <w:rFonts w:cs="Segoe UI"/>
      <w:sz w:val="20"/>
      <w:szCs w:val="20"/>
    </w:rPr>
  </w:style>
  <w:style w:type="paragraph" w:styleId="Revision">
    <w:name w:val="Revision"/>
    <w:hidden/>
    <w:uiPriority w:val="99"/>
    <w:semiHidden/>
    <w:rsid w:val="00663F02"/>
    <w:pPr>
      <w:spacing w:after="0" w:line="240" w:lineRule="auto"/>
    </w:pPr>
    <w:rPr>
      <w:rFonts w:cs="Segoe UI"/>
      <w:color w:val="auto"/>
      <w:szCs w:val="19"/>
    </w:rPr>
  </w:style>
  <w:style w:type="character" w:customStyle="1" w:styleId="ui-provider">
    <w:name w:val="ui-provider"/>
    <w:basedOn w:val="DefaultParagraphFont"/>
    <w:rsid w:val="00ED5DC3"/>
  </w:style>
  <w:style w:type="paragraph" w:customStyle="1" w:styleId="Default">
    <w:name w:val="Default"/>
    <w:rsid w:val="003051E4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en-US"/>
    </w:rPr>
  </w:style>
  <w:style w:type="paragraph" w:customStyle="1" w:styleId="NormalBulleted">
    <w:name w:val="Normal Bulleted"/>
    <w:basedOn w:val="ListParagraph"/>
    <w:link w:val="NormalBulletedChar"/>
    <w:qFormat/>
    <w:rsid w:val="000E18CD"/>
    <w:pPr>
      <w:numPr>
        <w:numId w:val="16"/>
      </w:numPr>
      <w:spacing w:line="264" w:lineRule="auto"/>
      <w:contextualSpacing w:val="0"/>
    </w:pPr>
    <w:rPr>
      <w:rFonts w:ascii="Montserrat" w:eastAsia="MS Mincho" w:hAnsi="Montserrat" w:cs="Lasiver-Regular"/>
      <w:color w:val="070909"/>
      <w:szCs w:val="18"/>
      <w:lang w:val="en-US" w:eastAsia="ja-JP"/>
    </w:rPr>
  </w:style>
  <w:style w:type="character" w:customStyle="1" w:styleId="NormalBulletedChar">
    <w:name w:val="Normal Bulleted Char"/>
    <w:basedOn w:val="DefaultParagraphFont"/>
    <w:link w:val="NormalBulleted"/>
    <w:rsid w:val="000E18CD"/>
    <w:rPr>
      <w:rFonts w:ascii="Montserrat" w:eastAsia="MS Mincho" w:hAnsi="Montserrat" w:cs="Lasiver-Regular"/>
      <w:color w:val="070909"/>
      <w:lang w:val="en-US" w:eastAsia="ja-JP"/>
    </w:rPr>
  </w:style>
  <w:style w:type="paragraph" w:customStyle="1" w:styleId="FFASub2">
    <w:name w:val="FFA Sub2"/>
    <w:basedOn w:val="Normal"/>
    <w:link w:val="FFASub2Char"/>
    <w:qFormat/>
    <w:rsid w:val="00344E4D"/>
    <w:pPr>
      <w:suppressAutoHyphens/>
      <w:spacing w:after="0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character" w:customStyle="1" w:styleId="FFASub2Char">
    <w:name w:val="FFA Sub2 Char"/>
    <w:basedOn w:val="DefaultParagraphFont"/>
    <w:link w:val="FFASub2"/>
    <w:rsid w:val="00344E4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val="en-US" w:eastAsia="ja-JP"/>
    </w:rPr>
  </w:style>
  <w:style w:type="paragraph" w:customStyle="1" w:styleId="CDEbulletsbulletsvarious">
    <w:name w:val="CDE bullets (bullets various)"/>
    <w:basedOn w:val="Normal"/>
    <w:autoRedefine/>
    <w:uiPriority w:val="99"/>
    <w:rsid w:val="00F72847"/>
    <w:pPr>
      <w:widowControl w:val="0"/>
      <w:shd w:val="clear" w:color="auto" w:fill="F2DAB2" w:themeFill="background2"/>
      <w:tabs>
        <w:tab w:val="left" w:pos="540"/>
      </w:tabs>
      <w:autoSpaceDE w:val="0"/>
      <w:autoSpaceDN w:val="0"/>
      <w:adjustRightInd w:val="0"/>
      <w:spacing w:after="90"/>
      <w:textAlignment w:val="center"/>
    </w:pPr>
    <w:rPr>
      <w:rFonts w:eastAsiaTheme="minorEastAsia" w:cs="Lasiver-Regular"/>
      <w:color w:val="C00000"/>
      <w:sz w:val="22"/>
      <w:szCs w:val="22"/>
      <w:lang w:val="en-US" w:eastAsia="ja-JP"/>
    </w:rPr>
  </w:style>
  <w:style w:type="character" w:customStyle="1" w:styleId="CDEbodytextital">
    <w:name w:val="CDE body text ital"/>
    <w:uiPriority w:val="99"/>
    <w:qFormat/>
    <w:rsid w:val="00344E4D"/>
    <w:rPr>
      <w:rFonts w:ascii="Lasiver" w:hAnsi="Lasiver"/>
      <w:b w:val="0"/>
      <w:i/>
      <w:iCs/>
      <w:color w:val="808080"/>
    </w:rPr>
  </w:style>
  <w:style w:type="table" w:styleId="ListTable4-Accent3">
    <w:name w:val="List Table 4 Accent 3"/>
    <w:basedOn w:val="TableNormal"/>
    <w:uiPriority w:val="49"/>
    <w:rsid w:val="00344E4D"/>
    <w:pPr>
      <w:spacing w:after="0" w:line="240" w:lineRule="auto"/>
    </w:pPr>
    <w:rPr>
      <w:color w:val="auto"/>
      <w:sz w:val="22"/>
      <w:szCs w:val="22"/>
      <w:lang w:val="en-US"/>
    </w:rPr>
    <w:tblPr>
      <w:tblStyleRowBandSize w:val="1"/>
      <w:tblStyleColBandSize w:val="1"/>
      <w:tblBorders>
        <w:top w:val="single" w:sz="4" w:space="0" w:color="F9D185" w:themeColor="accent3" w:themeTint="99"/>
        <w:left w:val="single" w:sz="4" w:space="0" w:color="F9D185" w:themeColor="accent3" w:themeTint="99"/>
        <w:bottom w:val="single" w:sz="4" w:space="0" w:color="F9D185" w:themeColor="accent3" w:themeTint="99"/>
        <w:right w:val="single" w:sz="4" w:space="0" w:color="F9D185" w:themeColor="accent3" w:themeTint="99"/>
        <w:insideH w:val="single" w:sz="4" w:space="0" w:color="F9D18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B335" w:themeColor="accent3"/>
          <w:left w:val="single" w:sz="4" w:space="0" w:color="F5B335" w:themeColor="accent3"/>
          <w:bottom w:val="single" w:sz="4" w:space="0" w:color="F5B335" w:themeColor="accent3"/>
          <w:right w:val="single" w:sz="4" w:space="0" w:color="F5B335" w:themeColor="accent3"/>
          <w:insideH w:val="nil"/>
        </w:tcBorders>
        <w:shd w:val="clear" w:color="auto" w:fill="F5B335" w:themeFill="accent3"/>
      </w:tcPr>
    </w:tblStylePr>
    <w:tblStylePr w:type="lastRow">
      <w:rPr>
        <w:b/>
        <w:bCs/>
      </w:rPr>
      <w:tblPr/>
      <w:tcPr>
        <w:tcBorders>
          <w:top w:val="double" w:sz="4" w:space="0" w:color="F9D18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6" w:themeFill="accent3" w:themeFillTint="33"/>
      </w:tcPr>
    </w:tblStylePr>
    <w:tblStylePr w:type="band1Horz">
      <w:tblPr/>
      <w:tcPr>
        <w:shd w:val="clear" w:color="auto" w:fill="FDEFD6" w:themeFill="accent3" w:themeFillTint="33"/>
      </w:tcPr>
    </w:tblStylePr>
  </w:style>
  <w:style w:type="paragraph" w:customStyle="1" w:styleId="bullets">
    <w:name w:val="bullets"/>
    <w:basedOn w:val="Normal"/>
    <w:uiPriority w:val="99"/>
    <w:rsid w:val="00344E4D"/>
    <w:pPr>
      <w:widowControl w:val="0"/>
      <w:numPr>
        <w:numId w:val="17"/>
      </w:numPr>
      <w:tabs>
        <w:tab w:val="left" w:pos="540"/>
      </w:tabs>
      <w:suppressAutoHyphens/>
      <w:autoSpaceDE w:val="0"/>
      <w:autoSpaceDN w:val="0"/>
      <w:adjustRightInd w:val="0"/>
      <w:spacing w:after="90" w:line="320" w:lineRule="atLeast"/>
      <w:textAlignment w:val="center"/>
    </w:pPr>
    <w:rPr>
      <w:rFonts w:eastAsia="Times New Roman" w:cs="Lasiver-Regular"/>
      <w:sz w:val="20"/>
      <w:szCs w:val="18"/>
      <w:lang w:val="en-US" w:eastAsia="ja-JP"/>
    </w:rPr>
  </w:style>
  <w:style w:type="paragraph" w:customStyle="1" w:styleId="paragraph">
    <w:name w:val="paragraph"/>
    <w:basedOn w:val="Normal"/>
    <w:rsid w:val="00A447C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cxw4517505">
    <w:name w:val="scxw4517505"/>
    <w:basedOn w:val="DefaultParagraphFont"/>
    <w:rsid w:val="00A447CA"/>
  </w:style>
  <w:style w:type="character" w:customStyle="1" w:styleId="spellingerror">
    <w:name w:val="spellingerror"/>
    <w:basedOn w:val="DefaultParagraphFont"/>
    <w:rsid w:val="00A447CA"/>
  </w:style>
  <w:style w:type="paragraph" w:customStyle="1" w:styleId="Leveli">
    <w:name w:val="Level i"/>
    <w:basedOn w:val="Normal"/>
    <w:link w:val="LeveliChar"/>
    <w:autoRedefine/>
    <w:qFormat/>
    <w:rsid w:val="00770570"/>
    <w:pPr>
      <w:widowControl w:val="0"/>
      <w:numPr>
        <w:numId w:val="20"/>
      </w:numPr>
      <w:autoSpaceDE w:val="0"/>
      <w:autoSpaceDN w:val="0"/>
      <w:adjustRightInd w:val="0"/>
    </w:pPr>
    <w:rPr>
      <w:rFonts w:ascii="Times New Roman" w:eastAsia="Tahoma" w:hAnsi="Times New Roman" w:cs="Times New Roman"/>
      <w:sz w:val="24"/>
      <w:szCs w:val="24"/>
      <w:lang w:val="en-US"/>
    </w:rPr>
  </w:style>
  <w:style w:type="character" w:customStyle="1" w:styleId="LeveliChar">
    <w:name w:val="Level i Char"/>
    <w:basedOn w:val="DefaultParagraphFont"/>
    <w:link w:val="Leveli"/>
    <w:rsid w:val="00770570"/>
    <w:rPr>
      <w:rFonts w:ascii="Times New Roman" w:eastAsia="Tahoma" w:hAnsi="Times New Roman" w:cs="Times New Roman"/>
      <w:color w:val="auto"/>
      <w:sz w:val="24"/>
      <w:szCs w:val="24"/>
      <w:lang w:val="en-US"/>
    </w:rPr>
  </w:style>
  <w:style w:type="paragraph" w:customStyle="1" w:styleId="Levela">
    <w:name w:val="Level a"/>
    <w:basedOn w:val="Normal"/>
    <w:link w:val="LevelaChar"/>
    <w:autoRedefine/>
    <w:qFormat/>
    <w:rsid w:val="00F828E5"/>
    <w:pPr>
      <w:widowControl w:val="0"/>
      <w:numPr>
        <w:numId w:val="28"/>
      </w:numPr>
      <w:autoSpaceDE w:val="0"/>
      <w:autoSpaceDN w:val="0"/>
      <w:adjustRightInd w:val="0"/>
    </w:pPr>
    <w:rPr>
      <w:rFonts w:ascii="Times New Roman" w:eastAsia="Tahoma" w:hAnsi="Times New Roman" w:cs="Times New Roman"/>
      <w:sz w:val="24"/>
      <w:szCs w:val="24"/>
      <w:lang w:val="en-US"/>
    </w:rPr>
  </w:style>
  <w:style w:type="character" w:customStyle="1" w:styleId="LevelaChar">
    <w:name w:val="Level a Char"/>
    <w:basedOn w:val="DefaultParagraphFont"/>
    <w:link w:val="Levela"/>
    <w:rsid w:val="00F828E5"/>
    <w:rPr>
      <w:rFonts w:ascii="Times New Roman" w:eastAsia="Tahoma" w:hAnsi="Times New Roman" w:cs="Times New Roman"/>
      <w:color w:val="auto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3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4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1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1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59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3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7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9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4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3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8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6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7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0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1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3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6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8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6835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02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86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40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71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00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61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94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14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83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4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62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33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02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55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95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19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94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30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9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1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8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10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99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16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125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2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82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34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25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31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75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49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6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79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15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36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61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59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91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9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01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4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41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71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8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64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01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46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68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1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1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3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117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3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2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6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1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0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0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1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5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9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0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3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9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7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5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2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3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7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3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5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4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2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4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7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9992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1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25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7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16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1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2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5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85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38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332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8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92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8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7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530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0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5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3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8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9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9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7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4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5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0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evonline.com/hubfs/NHJTCA%20Equine%20Study%20Guide.pdf?__hstc=6129516.fa8d72a24bdd4fbe87897666f275074d.1710856997039.1710856997039.1710856997039.1&amp;__hssc=6129516.1.1710856997039&amp;__hsfp=1469681459&amp;hsutk=fa8d72a24bdd4fbe87897666f275074d&amp;contentType=standard-pag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2009-71CA-422B-BCAC-23A31BB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 Horse Knowledge  Test</Template>
  <TotalTime>3</TotalTime>
  <Pages>1</Pages>
  <Words>156</Words>
  <Characters>873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Geoffrey</dc:creator>
  <cp:keywords/>
  <dc:description/>
  <cp:lastModifiedBy>Herl,Carol</cp:lastModifiedBy>
  <cp:revision>2</cp:revision>
  <cp:lastPrinted>2024-05-14T23:03:00Z</cp:lastPrinted>
  <dcterms:created xsi:type="dcterms:W3CDTF">2025-01-30T22:32:00Z</dcterms:created>
  <dcterms:modified xsi:type="dcterms:W3CDTF">2025-01-30T22:32:00Z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d2c45c6e9dab91d90f8dd925f4e426adec9476e3abcc77e52e40f681cc8ab469</vt:lpwstr>
  </property>
</Properties>
</file>