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A784A" w14:textId="129C9816" w:rsidR="00BB529C" w:rsidRDefault="00BB529C" w:rsidP="004C082D">
      <w:pPr>
        <w:pStyle w:val="Heading3"/>
        <w:rPr>
          <w:rFonts w:eastAsia="Arial Black"/>
          <w:sz w:val="48"/>
          <w:szCs w:val="48"/>
        </w:rPr>
      </w:pPr>
      <w:r w:rsidRPr="00BB529C">
        <w:rPr>
          <w:rFonts w:eastAsia="Arial Black"/>
          <w:sz w:val="48"/>
          <w:szCs w:val="48"/>
        </w:rPr>
        <w:t>2024 NATIONAL FFA</w:t>
      </w:r>
      <w:r w:rsidR="000E45AF">
        <w:rPr>
          <w:rFonts w:eastAsia="Arial Black"/>
          <w:sz w:val="48"/>
          <w:szCs w:val="48"/>
        </w:rPr>
        <w:t xml:space="preserve"> </w:t>
      </w:r>
      <w:r w:rsidRPr="00BB529C">
        <w:rPr>
          <w:rFonts w:eastAsia="Arial Black"/>
          <w:sz w:val="48"/>
          <w:szCs w:val="48"/>
        </w:rPr>
        <w:t>CONDUCT OF CHAPTER MEETINGS</w:t>
      </w:r>
    </w:p>
    <w:p w14:paraId="6EFE9C8E" w14:textId="77777777" w:rsidR="000E45AF" w:rsidRPr="000E45AF" w:rsidRDefault="000E45AF" w:rsidP="0091006C">
      <w:pPr>
        <w:pStyle w:val="Heading3"/>
        <w:jc w:val="center"/>
      </w:pPr>
    </w:p>
    <w:p w14:paraId="55E5A27F" w14:textId="77777777" w:rsidR="00BB529C" w:rsidRPr="00BB529C" w:rsidRDefault="00BB529C" w:rsidP="0091006C">
      <w:pPr>
        <w:pStyle w:val="Heading3"/>
        <w:jc w:val="center"/>
        <w:rPr>
          <w:rFonts w:eastAsia="Arial Black"/>
          <w:sz w:val="40"/>
          <w:szCs w:val="40"/>
        </w:rPr>
      </w:pPr>
      <w:r w:rsidRPr="00BB529C">
        <w:rPr>
          <w:rFonts w:eastAsia="Arial Black"/>
          <w:sz w:val="40"/>
          <w:szCs w:val="40"/>
        </w:rPr>
        <w:t>FFA LEADERSHIP DEVELOPMENT EVENT</w:t>
      </w:r>
    </w:p>
    <w:p w14:paraId="6597C664" w14:textId="77777777" w:rsidR="00BB529C" w:rsidRDefault="00BB529C" w:rsidP="00BB529C">
      <w:pPr>
        <w:widowControl w:val="0"/>
        <w:jc w:val="center"/>
        <w:rPr>
          <w:rFonts w:ascii="Arial" w:eastAsia="Arial Black" w:hAnsi="Arial" w:cs="Arial"/>
        </w:rPr>
      </w:pPr>
    </w:p>
    <w:p w14:paraId="73130FD2" w14:textId="5B3C2092" w:rsidR="000E45AF" w:rsidRPr="004C082D" w:rsidRDefault="004C082D" w:rsidP="004C082D">
      <w:pPr>
        <w:pStyle w:val="Heading3"/>
        <w:jc w:val="center"/>
        <w:rPr>
          <w:rFonts w:eastAsia="Arial Black"/>
          <w:sz w:val="40"/>
          <w:szCs w:val="40"/>
        </w:rPr>
      </w:pPr>
      <w:r w:rsidRPr="004C082D">
        <w:rPr>
          <w:rFonts w:eastAsia="Arial Black"/>
          <w:sz w:val="40"/>
          <w:szCs w:val="40"/>
        </w:rPr>
        <w:t>Written Exam</w:t>
      </w:r>
    </w:p>
    <w:p w14:paraId="2F524745" w14:textId="77777777" w:rsidR="000E45AF" w:rsidRDefault="000E45AF" w:rsidP="00BB529C">
      <w:pPr>
        <w:widowControl w:val="0"/>
        <w:jc w:val="center"/>
        <w:rPr>
          <w:rFonts w:ascii="Arial" w:eastAsia="Arial Black" w:hAnsi="Arial" w:cs="Arial"/>
        </w:rPr>
      </w:pPr>
    </w:p>
    <w:p w14:paraId="5A6695C4" w14:textId="77777777" w:rsidR="004C082D" w:rsidRPr="00BB529C" w:rsidRDefault="004C082D" w:rsidP="00BB529C">
      <w:pPr>
        <w:widowControl w:val="0"/>
        <w:jc w:val="center"/>
        <w:rPr>
          <w:rFonts w:ascii="Arial" w:eastAsia="Arial Black" w:hAnsi="Arial" w:cs="Arial"/>
        </w:rPr>
      </w:pPr>
    </w:p>
    <w:p w14:paraId="4AE7A33A" w14:textId="5C90A74A" w:rsidR="00BB529C" w:rsidRPr="00BB529C" w:rsidRDefault="00BB529C" w:rsidP="00BB529C">
      <w:pPr>
        <w:widowControl w:val="0"/>
        <w:jc w:val="center"/>
        <w:rPr>
          <w:rFonts w:ascii="Arial" w:eastAsia="Arial Black" w:hAnsi="Arial" w:cs="Arial"/>
        </w:rPr>
      </w:pPr>
      <w:r w:rsidRPr="00BB529C">
        <w:rPr>
          <w:rFonts w:ascii="Arial" w:eastAsia="Arial Black" w:hAnsi="Arial" w:cs="Arial"/>
        </w:rPr>
        <w:t>AUTHOR</w:t>
      </w:r>
      <w:r>
        <w:rPr>
          <w:rFonts w:ascii="Arial" w:eastAsia="Arial Black" w:hAnsi="Arial" w:cs="Arial"/>
        </w:rPr>
        <w:t>S</w:t>
      </w:r>
      <w:r w:rsidRPr="00BB529C">
        <w:rPr>
          <w:rFonts w:ascii="Arial" w:eastAsia="Arial Black" w:hAnsi="Arial" w:cs="Arial"/>
        </w:rPr>
        <w:t xml:space="preserve">: </w:t>
      </w:r>
    </w:p>
    <w:p w14:paraId="336DB28D" w14:textId="58124DC5" w:rsidR="00BB529C" w:rsidRPr="00BB529C" w:rsidRDefault="00BB529C" w:rsidP="00BB529C">
      <w:pPr>
        <w:widowControl w:val="0"/>
        <w:jc w:val="center"/>
        <w:rPr>
          <w:rFonts w:ascii="Arial" w:eastAsia="Arial Black" w:hAnsi="Arial" w:cs="Arial"/>
        </w:rPr>
      </w:pPr>
      <w:r w:rsidRPr="00BB529C">
        <w:rPr>
          <w:rFonts w:ascii="Arial" w:eastAsia="Arial Black" w:hAnsi="Arial" w:cs="Arial"/>
        </w:rPr>
        <w:t xml:space="preserve">P. Troy White </w:t>
      </w:r>
      <w:r w:rsidRPr="00BB529C">
        <w:rPr>
          <w:rFonts w:ascii="Arial" w:eastAsia="Arial Black" w:hAnsi="Arial" w:cs="Arial"/>
          <w:sz w:val="16"/>
          <w:szCs w:val="16"/>
        </w:rPr>
        <w:t>(PhD, RP)</w:t>
      </w:r>
      <w:r w:rsidRPr="00BB529C">
        <w:rPr>
          <w:rFonts w:ascii="Arial" w:eastAsia="Arial Black" w:hAnsi="Arial" w:cs="Arial"/>
        </w:rPr>
        <w:t>,</w:t>
      </w:r>
      <w:r w:rsidRPr="00BB529C">
        <w:rPr>
          <w:rFonts w:ascii="Arial" w:eastAsia="Arial Black" w:hAnsi="Arial" w:cs="Arial"/>
          <w:sz w:val="13"/>
          <w:szCs w:val="13"/>
        </w:rPr>
        <w:t xml:space="preserve"> </w:t>
      </w:r>
      <w:r w:rsidRPr="00BB529C">
        <w:rPr>
          <w:rFonts w:ascii="Arial" w:eastAsia="Arial Black" w:hAnsi="Arial" w:cs="Arial"/>
        </w:rPr>
        <w:t>CJ Cavin</w:t>
      </w:r>
      <w:r w:rsidRPr="00BB529C">
        <w:rPr>
          <w:rFonts w:ascii="Arial" w:eastAsia="Arial Black" w:hAnsi="Arial" w:cs="Arial"/>
          <w:sz w:val="16"/>
          <w:szCs w:val="16"/>
        </w:rPr>
        <w:t xml:space="preserve"> (CPP-T, PRP)</w:t>
      </w:r>
      <w:r w:rsidRPr="00BB529C">
        <w:rPr>
          <w:rFonts w:ascii="Arial" w:eastAsia="Arial Black" w:hAnsi="Arial" w:cs="Arial"/>
        </w:rPr>
        <w:t xml:space="preserve">, &amp; AL GAGE </w:t>
      </w:r>
      <w:r w:rsidRPr="00BB529C">
        <w:rPr>
          <w:rFonts w:ascii="Arial" w:eastAsia="Arial Black" w:hAnsi="Arial" w:cs="Arial"/>
          <w:sz w:val="16"/>
          <w:szCs w:val="16"/>
        </w:rPr>
        <w:t>(CPP-T, PRP, PAP)</w:t>
      </w:r>
    </w:p>
    <w:p w14:paraId="126793D5" w14:textId="77777777" w:rsidR="00BB529C" w:rsidRDefault="00BB529C" w:rsidP="00BB529C">
      <w:pPr>
        <w:widowControl w:val="0"/>
        <w:jc w:val="center"/>
        <w:rPr>
          <w:rFonts w:ascii="Arial" w:eastAsia="Arial Black" w:hAnsi="Arial" w:cs="Arial"/>
        </w:rPr>
      </w:pPr>
    </w:p>
    <w:p w14:paraId="2A9F063B" w14:textId="77777777" w:rsidR="00BB529C" w:rsidRPr="00BB529C" w:rsidRDefault="00BB529C" w:rsidP="00BB529C">
      <w:pPr>
        <w:rPr>
          <w:rFonts w:ascii="Arial" w:hAnsi="Arial" w:cs="Arial"/>
        </w:rPr>
      </w:pPr>
    </w:p>
    <w:p w14:paraId="31BED396" w14:textId="77777777" w:rsidR="00BB529C" w:rsidRPr="00BB529C" w:rsidRDefault="00BB529C" w:rsidP="00BB529C">
      <w:pPr>
        <w:rPr>
          <w:rFonts w:ascii="Arial" w:hAnsi="Arial" w:cs="Arial"/>
        </w:rPr>
      </w:pPr>
    </w:p>
    <w:p w14:paraId="0FDA01E5" w14:textId="76CF3C47" w:rsidR="00BB529C" w:rsidRPr="00BB529C" w:rsidRDefault="00BB529C" w:rsidP="00BB529C">
      <w:pPr>
        <w:widowControl w:val="0"/>
        <w:rPr>
          <w:rFonts w:ascii="Arial" w:hAnsi="Arial" w:cs="Arial"/>
        </w:rPr>
      </w:pPr>
      <w:r w:rsidRPr="00BB529C">
        <w:rPr>
          <w:rFonts w:ascii="Arial" w:eastAsia="Arial Black" w:hAnsi="Arial" w:cs="Arial"/>
          <w:b/>
        </w:rPr>
        <w:t>NAME</w:t>
      </w:r>
      <w:r w:rsidRPr="00BB529C">
        <w:rPr>
          <w:rFonts w:ascii="Arial" w:hAnsi="Arial" w:cs="Arial"/>
          <w:sz w:val="18"/>
          <w:szCs w:val="18"/>
        </w:rPr>
        <w:t xml:space="preserve">: ______________________________, _______________________________ </w:t>
      </w:r>
      <w:r w:rsidRPr="00BB529C">
        <w:rPr>
          <w:rFonts w:ascii="Arial" w:eastAsia="Arial Black" w:hAnsi="Arial" w:cs="Arial"/>
        </w:rPr>
        <w:t>STATE</w:t>
      </w:r>
      <w:r w:rsidRPr="00BB529C">
        <w:rPr>
          <w:rFonts w:ascii="Arial" w:hAnsi="Arial" w:cs="Arial"/>
        </w:rPr>
        <w:t>: _________</w:t>
      </w:r>
    </w:p>
    <w:p w14:paraId="67A5CBCA" w14:textId="77777777" w:rsidR="000E45AF" w:rsidRPr="00BB529C" w:rsidRDefault="000E45AF" w:rsidP="00BB529C">
      <w:pPr>
        <w:tabs>
          <w:tab w:val="right" w:pos="270"/>
        </w:tabs>
        <w:rPr>
          <w:rFonts w:ascii="Arial" w:hAnsi="Arial" w:cs="Arial"/>
          <w:b/>
          <w:color w:val="FF0000"/>
        </w:rPr>
      </w:pPr>
    </w:p>
    <w:p w14:paraId="3F49993A" w14:textId="70BE2CE2" w:rsidR="00BB529C" w:rsidRPr="00BB529C" w:rsidRDefault="00BB529C" w:rsidP="00BB529C">
      <w:pPr>
        <w:tabs>
          <w:tab w:val="right" w:pos="270"/>
        </w:tabs>
        <w:jc w:val="center"/>
        <w:rPr>
          <w:rFonts w:ascii="Arial" w:eastAsia="Arial Black" w:hAnsi="Arial" w:cs="Arial"/>
          <w:sz w:val="28"/>
          <w:szCs w:val="28"/>
        </w:rPr>
      </w:pPr>
      <w:r w:rsidRPr="00BB529C">
        <w:rPr>
          <w:rFonts w:ascii="Arial" w:eastAsia="Arial Black" w:hAnsi="Arial" w:cs="Arial"/>
          <w:b/>
          <w:sz w:val="28"/>
          <w:szCs w:val="28"/>
          <w:u w:val="single"/>
        </w:rPr>
        <w:t>DIRECTIONS:</w:t>
      </w:r>
    </w:p>
    <w:p w14:paraId="4842481A" w14:textId="0FC29C79" w:rsidR="004C082D" w:rsidRDefault="00BB529C" w:rsidP="00BB529C">
      <w:pPr>
        <w:tabs>
          <w:tab w:val="right" w:pos="270"/>
        </w:tabs>
        <w:rPr>
          <w:rFonts w:ascii="Arial" w:hAnsi="Arial" w:cs="Arial"/>
          <w:sz w:val="22"/>
          <w:szCs w:val="22"/>
        </w:rPr>
      </w:pPr>
      <w:r w:rsidRPr="00BB529C">
        <w:rPr>
          <w:rFonts w:ascii="Arial" w:hAnsi="Arial" w:cs="Arial"/>
          <w:sz w:val="22"/>
          <w:szCs w:val="22"/>
        </w:rPr>
        <w:t xml:space="preserve">Read each question carefully and place the </w:t>
      </w:r>
      <w:r w:rsidR="00095678">
        <w:rPr>
          <w:rFonts w:ascii="Arial" w:hAnsi="Arial" w:cs="Arial"/>
          <w:sz w:val="22"/>
          <w:szCs w:val="22"/>
        </w:rPr>
        <w:t>single</w:t>
      </w:r>
      <w:r w:rsidRPr="00BB529C">
        <w:rPr>
          <w:rFonts w:ascii="Arial" w:hAnsi="Arial" w:cs="Arial"/>
          <w:sz w:val="22"/>
          <w:szCs w:val="22"/>
        </w:rPr>
        <w:t xml:space="preserve">, </w:t>
      </w:r>
      <w:r w:rsidRPr="00BB529C">
        <w:rPr>
          <w:rFonts w:ascii="Arial" w:eastAsia="Arial Black" w:hAnsi="Arial" w:cs="Arial"/>
          <w:b/>
          <w:sz w:val="22"/>
          <w:szCs w:val="22"/>
          <w:u w:val="single"/>
        </w:rPr>
        <w:t>best</w:t>
      </w:r>
      <w:r w:rsidRPr="00BB529C">
        <w:rPr>
          <w:rFonts w:ascii="Arial" w:hAnsi="Arial" w:cs="Arial"/>
          <w:sz w:val="22"/>
          <w:szCs w:val="22"/>
        </w:rPr>
        <w:t xml:space="preserve"> answer in the blank to the left of each question. Then transfer the answer to the computer answer sheet. </w:t>
      </w:r>
    </w:p>
    <w:p w14:paraId="058823CF" w14:textId="27ECF366" w:rsidR="00BB529C" w:rsidRPr="00BB529C" w:rsidRDefault="00BB529C" w:rsidP="00BB529C">
      <w:pPr>
        <w:tabs>
          <w:tab w:val="right" w:pos="270"/>
        </w:tabs>
        <w:rPr>
          <w:rFonts w:ascii="Arial" w:hAnsi="Arial" w:cs="Arial"/>
          <w:b/>
        </w:rPr>
      </w:pPr>
      <w:r w:rsidRPr="00BB529C">
        <w:rPr>
          <w:rFonts w:ascii="Arial" w:hAnsi="Arial" w:cs="Arial"/>
          <w:sz w:val="22"/>
          <w:szCs w:val="22"/>
        </w:rPr>
        <w:t xml:space="preserve">You will be allowed 30 minutes to complete the test. </w:t>
      </w:r>
    </w:p>
    <w:p w14:paraId="244765B5" w14:textId="77777777" w:rsidR="00BB529C" w:rsidRPr="00BB529C" w:rsidRDefault="00BB529C">
      <w:pPr>
        <w:rPr>
          <w:rFonts w:ascii="Arial" w:eastAsiaTheme="majorEastAsia" w:hAnsi="Arial" w:cs="Arial"/>
          <w:caps/>
          <w:color w:val="004A98" w:themeColor="accent1"/>
          <w:kern w:val="28"/>
          <w:sz w:val="48"/>
          <w:szCs w:val="56"/>
          <w:lang w:val="en-GB"/>
        </w:rPr>
      </w:pPr>
      <w:r w:rsidRPr="00BB529C">
        <w:rPr>
          <w:rFonts w:ascii="Arial" w:hAnsi="Arial" w:cs="Arial"/>
        </w:rPr>
        <w:br w:type="page"/>
      </w:r>
    </w:p>
    <w:p w14:paraId="0860B7F9" w14:textId="5BC80A7E" w:rsidR="00C05B76" w:rsidRPr="00FB59A5" w:rsidRDefault="004A0578" w:rsidP="006B318B">
      <w:pPr>
        <w:pStyle w:val="Title"/>
      </w:pPr>
      <w:r>
        <w:lastRenderedPageBreak/>
        <w:t>Conduct of Chapter Meetings LDE 2024 Exam</w:t>
      </w:r>
    </w:p>
    <w:p w14:paraId="7E2833FB" w14:textId="18013A3B" w:rsidR="004625E0" w:rsidRDefault="004A0578" w:rsidP="008A5896">
      <w:pPr>
        <w:pStyle w:val="Heading3"/>
      </w:pPr>
      <w:r w:rsidRPr="008A5896">
        <w:rPr>
          <w:b/>
          <w:bCs/>
        </w:rPr>
        <w:t>Instructions:</w:t>
      </w:r>
      <w:r w:rsidR="008A5896">
        <w:t xml:space="preserve"> </w:t>
      </w:r>
      <w:r w:rsidRPr="008A5896">
        <w:t>Select the best answer for each question from the options listed.</w:t>
      </w:r>
    </w:p>
    <w:p w14:paraId="45990768" w14:textId="77777777" w:rsidR="008A5896" w:rsidRPr="008A5896" w:rsidRDefault="008A5896" w:rsidP="008A5896">
      <w:pPr>
        <w:rPr>
          <w:lang w:val="en-GB"/>
        </w:rPr>
      </w:pPr>
    </w:p>
    <w:p w14:paraId="06474972" w14:textId="5A423BBD" w:rsidR="004A0578" w:rsidRPr="00657012" w:rsidRDefault="004A0578" w:rsidP="004A0578">
      <w:pPr>
        <w:pStyle w:val="ListParagraph"/>
        <w:numPr>
          <w:ilvl w:val="0"/>
          <w:numId w:val="22"/>
        </w:numPr>
        <w:spacing w:after="0" w:line="240" w:lineRule="auto"/>
      </w:pPr>
      <w:r w:rsidRPr="00657012">
        <w:t>Which of the following can</w:t>
      </w:r>
      <w:r w:rsidR="000868F1" w:rsidRPr="00657012">
        <w:t>not</w:t>
      </w:r>
      <w:r w:rsidRPr="00657012">
        <w:t xml:space="preserve"> be </w:t>
      </w:r>
      <w:r w:rsidR="00A83B2C" w:rsidRPr="00657012">
        <w:t>amended</w:t>
      </w:r>
      <w:r w:rsidRPr="00657012">
        <w:t>?</w:t>
      </w:r>
    </w:p>
    <w:p w14:paraId="77D94E69" w14:textId="77777777" w:rsidR="004A0578" w:rsidRPr="00657012" w:rsidRDefault="004A0578" w:rsidP="004A0578">
      <w:pPr>
        <w:pStyle w:val="ListParagraph"/>
        <w:numPr>
          <w:ilvl w:val="0"/>
          <w:numId w:val="21"/>
        </w:numPr>
        <w:spacing w:after="0" w:line="240" w:lineRule="auto"/>
      </w:pPr>
      <w:r w:rsidRPr="00657012">
        <w:t>Commit or Refer</w:t>
      </w:r>
    </w:p>
    <w:p w14:paraId="66A21498" w14:textId="77777777" w:rsidR="004A0578" w:rsidRPr="00657012" w:rsidRDefault="004A0578" w:rsidP="004A0578">
      <w:pPr>
        <w:pStyle w:val="ListParagraph"/>
        <w:numPr>
          <w:ilvl w:val="0"/>
          <w:numId w:val="21"/>
        </w:numPr>
        <w:spacing w:after="0" w:line="240" w:lineRule="auto"/>
      </w:pPr>
      <w:r w:rsidRPr="00657012">
        <w:t>Postpone Indefinitely</w:t>
      </w:r>
    </w:p>
    <w:p w14:paraId="72FCEE32" w14:textId="77777777" w:rsidR="004A0578" w:rsidRPr="00657012" w:rsidRDefault="004A0578" w:rsidP="004A0578">
      <w:pPr>
        <w:pStyle w:val="ListParagraph"/>
        <w:numPr>
          <w:ilvl w:val="0"/>
          <w:numId w:val="21"/>
        </w:numPr>
        <w:spacing w:after="0" w:line="240" w:lineRule="auto"/>
      </w:pPr>
      <w:r w:rsidRPr="00657012">
        <w:t>Postpone to a certain time (definitely)</w:t>
      </w:r>
    </w:p>
    <w:p w14:paraId="6C4AF257" w14:textId="77777777" w:rsidR="004A0578" w:rsidRPr="00657012" w:rsidRDefault="004A0578" w:rsidP="004A0578">
      <w:pPr>
        <w:pStyle w:val="ListParagraph"/>
        <w:numPr>
          <w:ilvl w:val="0"/>
          <w:numId w:val="21"/>
        </w:numPr>
        <w:spacing w:after="0" w:line="240" w:lineRule="auto"/>
      </w:pPr>
      <w:r w:rsidRPr="00657012">
        <w:t>Amend</w:t>
      </w:r>
    </w:p>
    <w:p w14:paraId="7A2021E9" w14:textId="2F0CD617" w:rsidR="000868F1" w:rsidRPr="00657012" w:rsidRDefault="000868F1" w:rsidP="00337CD4">
      <w:pPr>
        <w:pStyle w:val="ListParagraph"/>
        <w:numPr>
          <w:ilvl w:val="0"/>
          <w:numId w:val="21"/>
        </w:numPr>
        <w:spacing w:after="0" w:line="240" w:lineRule="auto"/>
      </w:pPr>
      <w:r w:rsidRPr="00657012">
        <w:t>Recess</w:t>
      </w:r>
    </w:p>
    <w:p w14:paraId="52E0F66B" w14:textId="77777777" w:rsidR="004A0578" w:rsidRPr="00657012" w:rsidRDefault="004A0578" w:rsidP="004D02B4">
      <w:pPr>
        <w:spacing w:after="0" w:line="240" w:lineRule="auto"/>
        <w:ind w:left="1080"/>
      </w:pPr>
    </w:p>
    <w:p w14:paraId="1B5A4A74" w14:textId="18BF035D" w:rsidR="004A0578" w:rsidRPr="00657012" w:rsidRDefault="004A0578" w:rsidP="004A0578">
      <w:pPr>
        <w:pStyle w:val="ListParagraph"/>
        <w:numPr>
          <w:ilvl w:val="0"/>
          <w:numId w:val="22"/>
        </w:numPr>
        <w:spacing w:after="0" w:line="240" w:lineRule="auto"/>
      </w:pPr>
      <w:r w:rsidRPr="00657012">
        <w:t>When is the latest that a division of the assembly can be called?</w:t>
      </w:r>
    </w:p>
    <w:p w14:paraId="71E706F9" w14:textId="77777777" w:rsidR="004A0578" w:rsidRPr="00657012" w:rsidRDefault="004A0578" w:rsidP="004A0578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Until the chair opens the floor for the next item of business.</w:t>
      </w:r>
    </w:p>
    <w:p w14:paraId="47037F8F" w14:textId="77777777" w:rsidR="004A0578" w:rsidRPr="00657012" w:rsidRDefault="004A0578" w:rsidP="004A0578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Until the chair states the next motion for the assembly.</w:t>
      </w:r>
    </w:p>
    <w:p w14:paraId="6C416996" w14:textId="77777777" w:rsidR="004A0578" w:rsidRPr="00657012" w:rsidRDefault="004A0578" w:rsidP="004A0578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Until a member has been assigned the floor and started speaking.</w:t>
      </w:r>
    </w:p>
    <w:p w14:paraId="247C9B20" w14:textId="77777777" w:rsidR="004A0578" w:rsidRPr="00657012" w:rsidRDefault="004A0578" w:rsidP="004A0578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 xml:space="preserve">Until the chair states the direction the group will take </w:t>
      </w:r>
      <w:proofErr w:type="gramStart"/>
      <w:r w:rsidRPr="00657012">
        <w:t>as a result of</w:t>
      </w:r>
      <w:proofErr w:type="gramEnd"/>
      <w:r w:rsidRPr="00657012">
        <w:t xml:space="preserve"> the vote.</w:t>
      </w:r>
    </w:p>
    <w:p w14:paraId="5B57E939" w14:textId="77777777" w:rsidR="004A0578" w:rsidRPr="00657012" w:rsidRDefault="004A0578" w:rsidP="004A0578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 xml:space="preserve">Until a vote on the next pending motion has been called for. </w:t>
      </w:r>
    </w:p>
    <w:p w14:paraId="04A8305D" w14:textId="77777777" w:rsidR="008A439A" w:rsidRPr="00657012" w:rsidRDefault="008A439A" w:rsidP="008A439A">
      <w:pPr>
        <w:pStyle w:val="ListParagraph"/>
        <w:spacing w:after="0" w:line="240" w:lineRule="auto"/>
        <w:ind w:left="1440"/>
      </w:pPr>
    </w:p>
    <w:p w14:paraId="218140D3" w14:textId="1890C93B" w:rsidR="008A439A" w:rsidRPr="00657012" w:rsidRDefault="008A439A" w:rsidP="008A439A">
      <w:pPr>
        <w:pStyle w:val="ListParagraph"/>
        <w:numPr>
          <w:ilvl w:val="0"/>
          <w:numId w:val="22"/>
        </w:numPr>
        <w:spacing w:after="0" w:line="240" w:lineRule="auto"/>
      </w:pPr>
      <w:r w:rsidRPr="00657012">
        <w:t>A recess can be taken which of the following reasons?</w:t>
      </w:r>
    </w:p>
    <w:p w14:paraId="76A08FF4" w14:textId="77777777" w:rsidR="008A439A" w:rsidRPr="00657012" w:rsidRDefault="008A439A" w:rsidP="008A439A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To count ballots</w:t>
      </w:r>
    </w:p>
    <w:p w14:paraId="08BF716A" w14:textId="77777777" w:rsidR="008A439A" w:rsidRPr="00657012" w:rsidRDefault="008A439A" w:rsidP="008A439A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To repair the AV equipment</w:t>
      </w:r>
    </w:p>
    <w:p w14:paraId="336EA708" w14:textId="77777777" w:rsidR="008A439A" w:rsidRPr="00657012" w:rsidRDefault="008A439A" w:rsidP="008A439A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For informal consultation</w:t>
      </w:r>
    </w:p>
    <w:p w14:paraId="370AA83C" w14:textId="77777777" w:rsidR="008A439A" w:rsidRPr="00657012" w:rsidRDefault="008A439A" w:rsidP="008A439A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A &amp; C</w:t>
      </w:r>
    </w:p>
    <w:p w14:paraId="51A7E927" w14:textId="695FECFA" w:rsidR="00A83B2C" w:rsidRPr="00657012" w:rsidRDefault="008A439A" w:rsidP="008A439A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Any of these reasons</w:t>
      </w:r>
    </w:p>
    <w:p w14:paraId="05DD44D5" w14:textId="77777777" w:rsidR="00A83B2C" w:rsidRPr="00657012" w:rsidRDefault="00A83B2C" w:rsidP="00A83B2C">
      <w:pPr>
        <w:pStyle w:val="ListParagraph"/>
        <w:spacing w:after="0" w:line="240" w:lineRule="auto"/>
        <w:ind w:left="1440"/>
      </w:pPr>
    </w:p>
    <w:p w14:paraId="78C1F21E" w14:textId="05849083" w:rsidR="00A83B2C" w:rsidRPr="00657012" w:rsidRDefault="000868F1" w:rsidP="00A83B2C">
      <w:pPr>
        <w:pStyle w:val="ListParagraph"/>
        <w:numPr>
          <w:ilvl w:val="0"/>
          <w:numId w:val="22"/>
        </w:numPr>
        <w:spacing w:after="0" w:line="240" w:lineRule="auto"/>
      </w:pPr>
      <w:r w:rsidRPr="00657012">
        <w:t xml:space="preserve">Which of the following motions may be both debatable </w:t>
      </w:r>
      <w:proofErr w:type="gramStart"/>
      <w:r w:rsidRPr="00657012">
        <w:t>or</w:t>
      </w:r>
      <w:proofErr w:type="gramEnd"/>
      <w:r w:rsidRPr="00657012">
        <w:t xml:space="preserve"> undebatable depending on its application?</w:t>
      </w:r>
    </w:p>
    <w:p w14:paraId="191085DD" w14:textId="052732C4" w:rsidR="000868F1" w:rsidRPr="00657012" w:rsidRDefault="000868F1" w:rsidP="000868F1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Postpone Indefinitely</w:t>
      </w:r>
    </w:p>
    <w:p w14:paraId="56A171F4" w14:textId="0917BC76" w:rsidR="000868F1" w:rsidRPr="00657012" w:rsidRDefault="000868F1" w:rsidP="000868F1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Amend</w:t>
      </w:r>
    </w:p>
    <w:p w14:paraId="0A885BFF" w14:textId="2E59BBB8" w:rsidR="000868F1" w:rsidRPr="00657012" w:rsidRDefault="000868F1" w:rsidP="000868F1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Previous Question</w:t>
      </w:r>
    </w:p>
    <w:p w14:paraId="03254D63" w14:textId="490593B1" w:rsidR="000868F1" w:rsidRPr="00657012" w:rsidRDefault="000868F1" w:rsidP="000868F1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Commit or Refer</w:t>
      </w:r>
    </w:p>
    <w:p w14:paraId="2D37A0CB" w14:textId="78613EBA" w:rsidR="000868F1" w:rsidRPr="00657012" w:rsidRDefault="000868F1" w:rsidP="000868F1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Postpone Definitely</w:t>
      </w:r>
    </w:p>
    <w:p w14:paraId="5797611B" w14:textId="48D5AA79" w:rsidR="000E45AF" w:rsidRPr="00657012" w:rsidRDefault="003A7894">
      <w:r w:rsidRPr="00657012">
        <w:br w:type="page"/>
      </w:r>
    </w:p>
    <w:p w14:paraId="17E64DB6" w14:textId="259F94C6" w:rsidR="004A0578" w:rsidRPr="00657012" w:rsidRDefault="004A0578" w:rsidP="004A0578">
      <w:pPr>
        <w:pStyle w:val="ListParagraph"/>
        <w:numPr>
          <w:ilvl w:val="0"/>
          <w:numId w:val="22"/>
        </w:numPr>
        <w:spacing w:after="0" w:line="240" w:lineRule="auto"/>
      </w:pPr>
      <w:r w:rsidRPr="00657012">
        <w:lastRenderedPageBreak/>
        <w:t xml:space="preserve">Assume two officers (president and secretary) and six members </w:t>
      </w:r>
      <w:proofErr w:type="gramStart"/>
      <w:r w:rsidRPr="00657012">
        <w:t>are in attendance at</w:t>
      </w:r>
      <w:proofErr w:type="gramEnd"/>
      <w:r w:rsidRPr="00657012">
        <w:t xml:space="preserve"> a regularly scheduled chapter meeting. Member A makes a main motion. It is seconded and stated by the chair. The Chair asks the assembly if they are ready for the question? Members B, C, &amp; D rise to obtain the floor and the chair calls on member B to debate, who speaks in </w:t>
      </w:r>
      <w:proofErr w:type="spellStart"/>
      <w:r w:rsidRPr="00657012">
        <w:t>favor</w:t>
      </w:r>
      <w:proofErr w:type="spellEnd"/>
      <w:r w:rsidRPr="00657012">
        <w:t xml:space="preserve"> of the motion. Following their debate, the floor is once again open to debate, members C &amp; D rise to obtain the floor, and member D is called on. Member D speaks against the immediately pending question. When the chair opens the floor, Members A, B, C, E &amp; F all rise to obtain the floor. Who should the chair recognize?</w:t>
      </w:r>
    </w:p>
    <w:p w14:paraId="793FFB82" w14:textId="77777777" w:rsidR="004A0578" w:rsidRPr="00657012" w:rsidRDefault="004A0578" w:rsidP="004A0578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Member A</w:t>
      </w:r>
    </w:p>
    <w:p w14:paraId="26A09381" w14:textId="77777777" w:rsidR="004A0578" w:rsidRPr="00657012" w:rsidRDefault="004A0578" w:rsidP="004A0578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Member B</w:t>
      </w:r>
    </w:p>
    <w:p w14:paraId="79477747" w14:textId="77777777" w:rsidR="004A0578" w:rsidRPr="00657012" w:rsidRDefault="004A0578" w:rsidP="004A0578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Member C</w:t>
      </w:r>
    </w:p>
    <w:p w14:paraId="45B7E092" w14:textId="77777777" w:rsidR="004A0578" w:rsidRPr="00657012" w:rsidRDefault="004A0578" w:rsidP="004A0578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Member E</w:t>
      </w:r>
    </w:p>
    <w:p w14:paraId="3A2F0B98" w14:textId="77777777" w:rsidR="004A0578" w:rsidRPr="00657012" w:rsidRDefault="004A0578" w:rsidP="004A0578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Member F</w:t>
      </w:r>
    </w:p>
    <w:p w14:paraId="4F5BAE3F" w14:textId="77777777" w:rsidR="003A7894" w:rsidRPr="00657012" w:rsidRDefault="003A7894" w:rsidP="003A7894">
      <w:pPr>
        <w:pStyle w:val="ListParagraph"/>
        <w:spacing w:after="0" w:line="240" w:lineRule="auto"/>
        <w:ind w:left="1440"/>
      </w:pPr>
    </w:p>
    <w:p w14:paraId="39DC95CB" w14:textId="77777777" w:rsidR="004A0578" w:rsidRPr="00657012" w:rsidRDefault="004A0578" w:rsidP="004A0578">
      <w:pPr>
        <w:pStyle w:val="ListParagraph"/>
        <w:numPr>
          <w:ilvl w:val="0"/>
          <w:numId w:val="22"/>
        </w:numPr>
        <w:spacing w:after="0" w:line="240" w:lineRule="auto"/>
      </w:pPr>
      <w:r w:rsidRPr="00657012">
        <w:t xml:space="preserve">The following motions are all pending. Which is the immediately pending motion? </w:t>
      </w:r>
    </w:p>
    <w:p w14:paraId="5E6B62D6" w14:textId="77777777" w:rsidR="004A0578" w:rsidRPr="00657012" w:rsidRDefault="004A0578" w:rsidP="004A0578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Main motion</w:t>
      </w:r>
    </w:p>
    <w:p w14:paraId="58BBA0A1" w14:textId="77777777" w:rsidR="004A0578" w:rsidRPr="00657012" w:rsidRDefault="004A0578" w:rsidP="004A0578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Refer to a committee</w:t>
      </w:r>
    </w:p>
    <w:p w14:paraId="310E281E" w14:textId="77777777" w:rsidR="004A0578" w:rsidRPr="00657012" w:rsidRDefault="004A0578" w:rsidP="004A0578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Postpone Indefinitely</w:t>
      </w:r>
    </w:p>
    <w:p w14:paraId="0725C265" w14:textId="505F61A2" w:rsidR="004A0578" w:rsidRPr="00657012" w:rsidRDefault="004A0578" w:rsidP="004A0578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P</w:t>
      </w:r>
      <w:r w:rsidR="000868F1" w:rsidRPr="00657012">
        <w:t>ostpone Definitely</w:t>
      </w:r>
    </w:p>
    <w:p w14:paraId="4E9F58B5" w14:textId="77777777" w:rsidR="004A0578" w:rsidRPr="00657012" w:rsidRDefault="004A0578" w:rsidP="004A0578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Amend</w:t>
      </w:r>
    </w:p>
    <w:p w14:paraId="22AB953F" w14:textId="77777777" w:rsidR="003A7894" w:rsidRPr="00657012" w:rsidRDefault="003A7894" w:rsidP="003A7894">
      <w:pPr>
        <w:pStyle w:val="ListParagraph"/>
        <w:spacing w:after="0" w:line="240" w:lineRule="auto"/>
        <w:ind w:left="1440"/>
      </w:pPr>
    </w:p>
    <w:p w14:paraId="521B048D" w14:textId="6E89F654" w:rsidR="004A0578" w:rsidRPr="00657012" w:rsidRDefault="004A0578" w:rsidP="004A0578">
      <w:pPr>
        <w:pStyle w:val="ListParagraph"/>
        <w:numPr>
          <w:ilvl w:val="0"/>
          <w:numId w:val="22"/>
        </w:numPr>
        <w:spacing w:after="0" w:line="240" w:lineRule="auto"/>
      </w:pPr>
      <w:r w:rsidRPr="00657012">
        <w:t>The quorum for a committee is defined as eight members</w:t>
      </w:r>
      <w:r w:rsidR="00F164F7" w:rsidRPr="00657012">
        <w:t xml:space="preserve"> in the bylaws</w:t>
      </w:r>
      <w:r w:rsidRPr="00657012">
        <w:t>. The president is an ex-officio member of all chapter committees. There are 5 members and the president at a committee meeting. How many more members (if any) need to arrive to be able to conduct business?</w:t>
      </w:r>
    </w:p>
    <w:p w14:paraId="718A652B" w14:textId="77777777" w:rsidR="004A0578" w:rsidRPr="00657012" w:rsidRDefault="004A0578" w:rsidP="004A0578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0</w:t>
      </w:r>
    </w:p>
    <w:p w14:paraId="65581B8E" w14:textId="77777777" w:rsidR="004A0578" w:rsidRPr="00657012" w:rsidRDefault="004A0578" w:rsidP="004A0578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1</w:t>
      </w:r>
    </w:p>
    <w:p w14:paraId="0025F6DF" w14:textId="77777777" w:rsidR="004A0578" w:rsidRPr="00657012" w:rsidRDefault="004A0578" w:rsidP="004A0578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2</w:t>
      </w:r>
    </w:p>
    <w:p w14:paraId="4B7C8C26" w14:textId="77777777" w:rsidR="004A0578" w:rsidRPr="00657012" w:rsidRDefault="004A0578" w:rsidP="004A0578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3</w:t>
      </w:r>
    </w:p>
    <w:p w14:paraId="04195E0F" w14:textId="77777777" w:rsidR="004A0578" w:rsidRPr="00657012" w:rsidRDefault="004A0578" w:rsidP="004A0578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4</w:t>
      </w:r>
    </w:p>
    <w:p w14:paraId="6A0EFC56" w14:textId="77777777" w:rsidR="003A7894" w:rsidRPr="00657012" w:rsidRDefault="003A7894" w:rsidP="003A7894">
      <w:pPr>
        <w:pStyle w:val="ListParagraph"/>
        <w:spacing w:after="0" w:line="240" w:lineRule="auto"/>
        <w:ind w:left="1440"/>
      </w:pPr>
    </w:p>
    <w:p w14:paraId="5C3A158D" w14:textId="761B45DF" w:rsidR="004A0578" w:rsidRPr="00657012" w:rsidRDefault="004A0578" w:rsidP="004A0578">
      <w:pPr>
        <w:pStyle w:val="ListParagraph"/>
        <w:numPr>
          <w:ilvl w:val="0"/>
          <w:numId w:val="22"/>
        </w:numPr>
        <w:spacing w:after="0" w:line="240" w:lineRule="auto"/>
      </w:pPr>
      <w:r w:rsidRPr="00657012">
        <w:t>Which of the following governing documents would be superseded by all the others?</w:t>
      </w:r>
    </w:p>
    <w:p w14:paraId="3B59B397" w14:textId="77777777" w:rsidR="004A0578" w:rsidRPr="00657012" w:rsidRDefault="004A0578" w:rsidP="004A0578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Charter</w:t>
      </w:r>
    </w:p>
    <w:p w14:paraId="7B4B7ADF" w14:textId="77777777" w:rsidR="004A0578" w:rsidRPr="00657012" w:rsidRDefault="004A0578" w:rsidP="004A0578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Constitution &amp; Bylaws</w:t>
      </w:r>
    </w:p>
    <w:p w14:paraId="19B5C71B" w14:textId="5D42D399" w:rsidR="004A0578" w:rsidRPr="00657012" w:rsidRDefault="00BA2BF1" w:rsidP="004A0578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 xml:space="preserve">Procedural </w:t>
      </w:r>
      <w:r w:rsidR="004A0578" w:rsidRPr="00657012">
        <w:t>Federal Law</w:t>
      </w:r>
    </w:p>
    <w:p w14:paraId="6DA427A7" w14:textId="77777777" w:rsidR="004A0578" w:rsidRPr="00657012" w:rsidRDefault="004A0578" w:rsidP="004A0578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Parliamentary Authority</w:t>
      </w:r>
    </w:p>
    <w:p w14:paraId="4D92317F" w14:textId="70B99B31" w:rsidR="004A0578" w:rsidRPr="00657012" w:rsidRDefault="004A0578" w:rsidP="004A0578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Special Rules</w:t>
      </w:r>
      <w:r w:rsidR="00D14A99" w:rsidRPr="00657012">
        <w:t xml:space="preserve"> of Order</w:t>
      </w:r>
    </w:p>
    <w:p w14:paraId="2C45FE30" w14:textId="77777777" w:rsidR="003A7894" w:rsidRPr="00657012" w:rsidRDefault="003A7894">
      <w:pPr>
        <w:rPr>
          <w:lang w:val="en-GB"/>
        </w:rPr>
      </w:pPr>
      <w:r w:rsidRPr="00657012">
        <w:br w:type="page"/>
      </w:r>
    </w:p>
    <w:p w14:paraId="7C81AA54" w14:textId="0F5462F7" w:rsidR="004A0578" w:rsidRPr="00657012" w:rsidRDefault="004A0578" w:rsidP="004A0578">
      <w:pPr>
        <w:pStyle w:val="ListParagraph"/>
        <w:numPr>
          <w:ilvl w:val="0"/>
          <w:numId w:val="22"/>
        </w:numPr>
        <w:spacing w:after="0" w:line="240" w:lineRule="auto"/>
      </w:pPr>
      <w:r w:rsidRPr="00657012">
        <w:lastRenderedPageBreak/>
        <w:t>Which of the following motions can only be made while a motion which is debatable or amendable is the immediately pending question?</w:t>
      </w:r>
    </w:p>
    <w:p w14:paraId="15704683" w14:textId="77777777" w:rsidR="004A0578" w:rsidRPr="00657012" w:rsidRDefault="004A0578" w:rsidP="004A0578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Amend</w:t>
      </w:r>
    </w:p>
    <w:p w14:paraId="0F4DDBF2" w14:textId="77777777" w:rsidR="004A0578" w:rsidRPr="00657012" w:rsidRDefault="004A0578" w:rsidP="004A0578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Previous Question</w:t>
      </w:r>
    </w:p>
    <w:p w14:paraId="38FB89EA" w14:textId="77777777" w:rsidR="004A0578" w:rsidRPr="00657012" w:rsidRDefault="004A0578" w:rsidP="004A0578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Commit or Refer</w:t>
      </w:r>
    </w:p>
    <w:p w14:paraId="24E695EC" w14:textId="77777777" w:rsidR="004A0578" w:rsidRPr="00657012" w:rsidRDefault="004A0578" w:rsidP="004A0578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Postpone Definitely</w:t>
      </w:r>
    </w:p>
    <w:p w14:paraId="3D125640" w14:textId="77777777" w:rsidR="004A0578" w:rsidRPr="00657012" w:rsidRDefault="004A0578" w:rsidP="004A0578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Parliamentary Inquiry</w:t>
      </w:r>
    </w:p>
    <w:p w14:paraId="0412FED9" w14:textId="77777777" w:rsidR="003A7894" w:rsidRPr="00657012" w:rsidRDefault="003A7894" w:rsidP="003A7894">
      <w:pPr>
        <w:pStyle w:val="ListParagraph"/>
        <w:spacing w:after="0" w:line="240" w:lineRule="auto"/>
        <w:ind w:left="1440"/>
      </w:pPr>
    </w:p>
    <w:p w14:paraId="0383B516" w14:textId="3365673C" w:rsidR="004A0578" w:rsidRPr="00657012" w:rsidRDefault="004A0578" w:rsidP="004A0578">
      <w:pPr>
        <w:pStyle w:val="ListParagraph"/>
        <w:numPr>
          <w:ilvl w:val="0"/>
          <w:numId w:val="22"/>
        </w:numPr>
        <w:spacing w:after="0" w:line="240" w:lineRule="auto"/>
      </w:pPr>
      <w:r w:rsidRPr="00657012">
        <w:t>A meeting is held on April 15</w:t>
      </w:r>
      <w:r w:rsidRPr="00657012">
        <w:rPr>
          <w:vertAlign w:val="superscript"/>
        </w:rPr>
        <w:t>th</w:t>
      </w:r>
      <w:r w:rsidRPr="00657012">
        <w:t>. At that meeting a motion is postponed to the next regularly scheduled meeting. What is the last day that the next regularly scheduled meeting can be held for this motion to be taken up?</w:t>
      </w:r>
    </w:p>
    <w:p w14:paraId="6EC6CCAE" w14:textId="77777777" w:rsidR="004A0578" w:rsidRPr="00657012" w:rsidRDefault="004A0578" w:rsidP="004A0578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June 15</w:t>
      </w:r>
      <w:r w:rsidRPr="00657012">
        <w:rPr>
          <w:vertAlign w:val="superscript"/>
        </w:rPr>
        <w:t>th</w:t>
      </w:r>
    </w:p>
    <w:p w14:paraId="5BA7182F" w14:textId="77777777" w:rsidR="004A0578" w:rsidRPr="00657012" w:rsidRDefault="004A0578" w:rsidP="004A0578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June 30</w:t>
      </w:r>
      <w:r w:rsidRPr="00657012">
        <w:rPr>
          <w:vertAlign w:val="superscript"/>
        </w:rPr>
        <w:t>th</w:t>
      </w:r>
    </w:p>
    <w:p w14:paraId="3457AF59" w14:textId="77777777" w:rsidR="004A0578" w:rsidRPr="00657012" w:rsidRDefault="004A0578" w:rsidP="004A0578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July 15</w:t>
      </w:r>
      <w:r w:rsidRPr="00657012">
        <w:rPr>
          <w:vertAlign w:val="superscript"/>
        </w:rPr>
        <w:t>th</w:t>
      </w:r>
    </w:p>
    <w:p w14:paraId="22EEAEDE" w14:textId="77777777" w:rsidR="004A0578" w:rsidRPr="00657012" w:rsidRDefault="004A0578" w:rsidP="004A0578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July 1</w:t>
      </w:r>
      <w:r w:rsidRPr="00657012">
        <w:rPr>
          <w:vertAlign w:val="superscript"/>
        </w:rPr>
        <w:t>st</w:t>
      </w:r>
    </w:p>
    <w:p w14:paraId="39B743B4" w14:textId="77777777" w:rsidR="004A0578" w:rsidRPr="00657012" w:rsidRDefault="004A0578" w:rsidP="004A0578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July 31</w:t>
      </w:r>
      <w:r w:rsidRPr="00657012">
        <w:rPr>
          <w:vertAlign w:val="superscript"/>
        </w:rPr>
        <w:t>st</w:t>
      </w:r>
    </w:p>
    <w:p w14:paraId="02FBE81A" w14:textId="77777777" w:rsidR="003A7894" w:rsidRPr="00657012" w:rsidRDefault="003A7894" w:rsidP="003A7894">
      <w:pPr>
        <w:pStyle w:val="ListParagraph"/>
        <w:spacing w:after="0" w:line="240" w:lineRule="auto"/>
        <w:ind w:left="1440"/>
      </w:pPr>
    </w:p>
    <w:p w14:paraId="46AD2E0D" w14:textId="543649E7" w:rsidR="004A0578" w:rsidRPr="00657012" w:rsidRDefault="004A0578" w:rsidP="004A0578">
      <w:pPr>
        <w:pStyle w:val="ListParagraph"/>
        <w:numPr>
          <w:ilvl w:val="0"/>
          <w:numId w:val="22"/>
        </w:numPr>
        <w:spacing w:after="0" w:line="240" w:lineRule="auto"/>
      </w:pPr>
      <w:r w:rsidRPr="00657012">
        <w:t xml:space="preserve">At the June chapter FFA meeting, the president and vice-president are not able to attend. Who </w:t>
      </w:r>
      <w:r w:rsidR="00BA12F2" w:rsidRPr="00657012">
        <w:t>calls</w:t>
      </w:r>
      <w:r w:rsidRPr="00657012">
        <w:t xml:space="preserve"> the June meeting </w:t>
      </w:r>
      <w:r w:rsidR="00BA12F2" w:rsidRPr="00657012">
        <w:t xml:space="preserve">to order </w:t>
      </w:r>
      <w:r w:rsidRPr="00657012">
        <w:t>in their absence?</w:t>
      </w:r>
    </w:p>
    <w:p w14:paraId="7CCC8482" w14:textId="77777777" w:rsidR="004A0578" w:rsidRPr="00657012" w:rsidRDefault="004A0578" w:rsidP="004A0578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The Secretary</w:t>
      </w:r>
    </w:p>
    <w:p w14:paraId="4D045C9F" w14:textId="77777777" w:rsidR="004A0578" w:rsidRPr="00657012" w:rsidRDefault="004A0578" w:rsidP="004A0578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The Treasurer</w:t>
      </w:r>
    </w:p>
    <w:p w14:paraId="3B622118" w14:textId="77777777" w:rsidR="004A0578" w:rsidRPr="00657012" w:rsidRDefault="004A0578" w:rsidP="004A0578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The Sentinel</w:t>
      </w:r>
    </w:p>
    <w:p w14:paraId="3E9C6DAF" w14:textId="7094BE9C" w:rsidR="004A0578" w:rsidRPr="00657012" w:rsidRDefault="004A0578" w:rsidP="004A0578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 xml:space="preserve">The </w:t>
      </w:r>
      <w:r w:rsidR="00600461" w:rsidRPr="00657012">
        <w:t xml:space="preserve">assembly elects </w:t>
      </w:r>
      <w:proofErr w:type="gramStart"/>
      <w:r w:rsidR="00600461" w:rsidRPr="00657012">
        <w:t xml:space="preserve">a Chairman Pro </w:t>
      </w:r>
      <w:proofErr w:type="spellStart"/>
      <w:r w:rsidR="00600461" w:rsidRPr="00657012">
        <w:t>tem</w:t>
      </w:r>
      <w:proofErr w:type="spellEnd"/>
      <w:proofErr w:type="gramEnd"/>
      <w:r w:rsidR="00600461" w:rsidRPr="00657012">
        <w:t xml:space="preserve"> to run the meeting</w:t>
      </w:r>
    </w:p>
    <w:p w14:paraId="1EFD6CBA" w14:textId="60F1AF9B" w:rsidR="005C6697" w:rsidRPr="00657012" w:rsidRDefault="00600461" w:rsidP="00A83B2C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The Advisor</w:t>
      </w:r>
    </w:p>
    <w:p w14:paraId="51EB1BD0" w14:textId="77777777" w:rsidR="003A7894" w:rsidRPr="00657012" w:rsidRDefault="003A7894" w:rsidP="003A7894">
      <w:pPr>
        <w:pStyle w:val="ListParagraph"/>
        <w:spacing w:after="0" w:line="240" w:lineRule="auto"/>
        <w:ind w:left="1440"/>
      </w:pPr>
    </w:p>
    <w:p w14:paraId="7B40DC88" w14:textId="41BE0C58" w:rsidR="005C6697" w:rsidRPr="00657012" w:rsidRDefault="005C6697" w:rsidP="005C6697">
      <w:pPr>
        <w:pStyle w:val="ListParagraph"/>
        <w:numPr>
          <w:ilvl w:val="0"/>
          <w:numId w:val="22"/>
        </w:numPr>
        <w:spacing w:after="0" w:line="240" w:lineRule="auto"/>
      </w:pPr>
      <w:r w:rsidRPr="00657012">
        <w:t>When can a motion which has been postponed indefinitely be made again?</w:t>
      </w:r>
    </w:p>
    <w:p w14:paraId="025939C2" w14:textId="77777777" w:rsidR="005C6697" w:rsidRPr="00657012" w:rsidRDefault="005C6697" w:rsidP="005C6697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At the next session</w:t>
      </w:r>
    </w:p>
    <w:p w14:paraId="34096D9E" w14:textId="77777777" w:rsidR="005C6697" w:rsidRPr="00657012" w:rsidRDefault="005C6697" w:rsidP="005C6697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At the next meeting in the current session</w:t>
      </w:r>
    </w:p>
    <w:p w14:paraId="68BF0B55" w14:textId="77777777" w:rsidR="005C6697" w:rsidRPr="00657012" w:rsidRDefault="005C6697" w:rsidP="005C6697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Never</w:t>
      </w:r>
    </w:p>
    <w:p w14:paraId="0422B0EC" w14:textId="2416BA76" w:rsidR="005C6697" w:rsidRPr="00657012" w:rsidRDefault="005C6697" w:rsidP="005C6697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 xml:space="preserve">After a vote of </w:t>
      </w:r>
      <w:r w:rsidR="00A83B2C" w:rsidRPr="00657012">
        <w:t xml:space="preserve">a majority </w:t>
      </w:r>
      <w:r w:rsidRPr="00657012">
        <w:t>of the members present to allow its renewal</w:t>
      </w:r>
    </w:p>
    <w:p w14:paraId="41E9F692" w14:textId="77777777" w:rsidR="005C6697" w:rsidRPr="00657012" w:rsidRDefault="005C6697" w:rsidP="005C6697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After the current president’s term of office has expired</w:t>
      </w:r>
    </w:p>
    <w:p w14:paraId="624D5693" w14:textId="77777777" w:rsidR="00916253" w:rsidRPr="00657012" w:rsidRDefault="00916253" w:rsidP="00657012">
      <w:pPr>
        <w:pStyle w:val="ListParagraph"/>
        <w:spacing w:after="0" w:line="240" w:lineRule="auto"/>
        <w:ind w:left="1440"/>
      </w:pPr>
    </w:p>
    <w:p w14:paraId="1E92577C" w14:textId="280B9D4C" w:rsidR="00ED17C6" w:rsidRPr="00657012" w:rsidRDefault="00916253" w:rsidP="00916253">
      <w:pPr>
        <w:pStyle w:val="ListParagraph"/>
        <w:numPr>
          <w:ilvl w:val="0"/>
          <w:numId w:val="22"/>
        </w:numPr>
        <w:spacing w:after="0" w:line="240" w:lineRule="auto"/>
      </w:pPr>
      <w:r w:rsidRPr="00657012">
        <w:t xml:space="preserve">When a main motion that has postponed and made a special order of the day for a specific time, </w:t>
      </w:r>
      <w:r w:rsidR="008440FC">
        <w:t>when that time arrives it can</w:t>
      </w:r>
      <w:r w:rsidRPr="00657012">
        <w:t>:</w:t>
      </w:r>
    </w:p>
    <w:p w14:paraId="74F9DADF" w14:textId="7E843EA4" w:rsidR="00916253" w:rsidRPr="00657012" w:rsidRDefault="00916253" w:rsidP="00916253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Be postponed to another meeting</w:t>
      </w:r>
    </w:p>
    <w:p w14:paraId="7687EDFD" w14:textId="3112C1D8" w:rsidR="00916253" w:rsidRPr="00657012" w:rsidRDefault="00916253" w:rsidP="00916253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 xml:space="preserve">Interrupt the </w:t>
      </w:r>
      <w:r w:rsidR="001E46B1" w:rsidRPr="00657012">
        <w:t xml:space="preserve">pending </w:t>
      </w:r>
      <w:r w:rsidRPr="00657012">
        <w:t>business when the designated time arrives</w:t>
      </w:r>
    </w:p>
    <w:p w14:paraId="005EEF32" w14:textId="6CF4B496" w:rsidR="00916253" w:rsidRPr="00657012" w:rsidRDefault="00916253" w:rsidP="00916253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 xml:space="preserve">Be </w:t>
      </w:r>
      <w:r w:rsidR="001E46B1" w:rsidRPr="00657012">
        <w:t>amended</w:t>
      </w:r>
    </w:p>
    <w:p w14:paraId="1C2DA157" w14:textId="75984341" w:rsidR="001E46B1" w:rsidRPr="00657012" w:rsidRDefault="001E46B1" w:rsidP="00916253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Have the previous question applied immediately upon being called up.</w:t>
      </w:r>
    </w:p>
    <w:p w14:paraId="5C95C14D" w14:textId="32EC5540" w:rsidR="003A7894" w:rsidRPr="00657012" w:rsidRDefault="001E46B1" w:rsidP="00657012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All of these</w:t>
      </w:r>
      <w:r w:rsidR="003A7894" w:rsidRPr="00657012">
        <w:br w:type="page"/>
      </w:r>
    </w:p>
    <w:p w14:paraId="47A518A7" w14:textId="2C184C0F" w:rsidR="005C6697" w:rsidRPr="00657012" w:rsidRDefault="005C6697" w:rsidP="005C6697">
      <w:pPr>
        <w:pStyle w:val="ListParagraph"/>
        <w:numPr>
          <w:ilvl w:val="0"/>
          <w:numId w:val="22"/>
        </w:numPr>
        <w:spacing w:after="0" w:line="240" w:lineRule="auto"/>
      </w:pPr>
      <w:r w:rsidRPr="00657012">
        <w:lastRenderedPageBreak/>
        <w:t xml:space="preserve">Which of the following motions </w:t>
      </w:r>
      <w:r w:rsidR="00447EBD" w:rsidRPr="00657012">
        <w:t xml:space="preserve">has an order of </w:t>
      </w:r>
      <w:r w:rsidRPr="00657012">
        <w:t xml:space="preserve">precedence </w:t>
      </w:r>
      <w:r w:rsidR="00447EBD" w:rsidRPr="00657012">
        <w:t xml:space="preserve">that </w:t>
      </w:r>
      <w:r w:rsidRPr="00657012">
        <w:t>changes based on</w:t>
      </w:r>
      <w:r w:rsidR="00F11349">
        <w:t xml:space="preserve"> what it is applied to</w:t>
      </w:r>
      <w:r w:rsidRPr="00657012">
        <w:t>?</w:t>
      </w:r>
    </w:p>
    <w:p w14:paraId="23AFA1CD" w14:textId="77777777" w:rsidR="005C6697" w:rsidRPr="00657012" w:rsidRDefault="005C6697" w:rsidP="005C6697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Postpone Definitely</w:t>
      </w:r>
    </w:p>
    <w:p w14:paraId="23DEF4DD" w14:textId="77777777" w:rsidR="005C6697" w:rsidRPr="00657012" w:rsidRDefault="005C6697" w:rsidP="005C6697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Commit or Refer</w:t>
      </w:r>
    </w:p>
    <w:p w14:paraId="3B648F63" w14:textId="77777777" w:rsidR="005C6697" w:rsidRPr="00657012" w:rsidRDefault="005C6697" w:rsidP="005C6697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Amend</w:t>
      </w:r>
    </w:p>
    <w:p w14:paraId="1BDD9F49" w14:textId="77777777" w:rsidR="005C6697" w:rsidRPr="00657012" w:rsidRDefault="005C6697" w:rsidP="005C6697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Recess</w:t>
      </w:r>
    </w:p>
    <w:p w14:paraId="095A3B33" w14:textId="04D42ED7" w:rsidR="008A439A" w:rsidRPr="00657012" w:rsidRDefault="005C6697" w:rsidP="00337CD4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Previous Question</w:t>
      </w:r>
      <w:r w:rsidR="00337CD4" w:rsidRPr="00657012">
        <w:br/>
      </w:r>
    </w:p>
    <w:p w14:paraId="58E151BB" w14:textId="2641E591" w:rsidR="00B427B0" w:rsidRPr="00657012" w:rsidRDefault="000E45AF" w:rsidP="00B427B0">
      <w:pPr>
        <w:pStyle w:val="ListParagraph"/>
        <w:numPr>
          <w:ilvl w:val="0"/>
          <w:numId w:val="22"/>
        </w:numPr>
        <w:spacing w:after="0" w:line="240" w:lineRule="auto"/>
      </w:pPr>
      <w:r w:rsidRPr="00657012">
        <w:t xml:space="preserve">A main motion, an amendment, and a postpone </w:t>
      </w:r>
      <w:proofErr w:type="gramStart"/>
      <w:r w:rsidRPr="00657012">
        <w:t>definitely are</w:t>
      </w:r>
      <w:proofErr w:type="gramEnd"/>
      <w:r w:rsidRPr="00657012">
        <w:t xml:space="preserve"> all pending. Previous Question on the immediately pending motion has been made and seconded. Before the chair states the question, which of the following motions can be made?</w:t>
      </w:r>
    </w:p>
    <w:p w14:paraId="55571C6A" w14:textId="0022C9FE" w:rsidR="000E45AF" w:rsidRPr="00657012" w:rsidRDefault="000E45AF" w:rsidP="000E45AF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Previous Question on all pending business</w:t>
      </w:r>
    </w:p>
    <w:p w14:paraId="71A6808E" w14:textId="40A76CB1" w:rsidR="000E45AF" w:rsidRPr="00657012" w:rsidRDefault="00351DC3" w:rsidP="000E45AF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Recess</w:t>
      </w:r>
    </w:p>
    <w:p w14:paraId="75C34B45" w14:textId="603FB707" w:rsidR="000E45AF" w:rsidRPr="00657012" w:rsidRDefault="000E45AF" w:rsidP="000E45AF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Previous Question on the Postponement and the Amendment</w:t>
      </w:r>
    </w:p>
    <w:p w14:paraId="290E08FE" w14:textId="2764E383" w:rsidR="000E45AF" w:rsidRPr="00657012" w:rsidRDefault="000E45AF" w:rsidP="000E45AF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None of these</w:t>
      </w:r>
    </w:p>
    <w:p w14:paraId="6BE207E2" w14:textId="0BC7FBC4" w:rsidR="000E45AF" w:rsidRPr="00657012" w:rsidRDefault="000E45AF" w:rsidP="000E45AF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All of these</w:t>
      </w:r>
    </w:p>
    <w:p w14:paraId="339A465C" w14:textId="77777777" w:rsidR="008A439A" w:rsidRPr="00657012" w:rsidRDefault="008A439A" w:rsidP="008A439A">
      <w:pPr>
        <w:spacing w:after="0" w:line="240" w:lineRule="auto"/>
      </w:pPr>
    </w:p>
    <w:p w14:paraId="4818A383" w14:textId="4910B3D5" w:rsidR="00762BAC" w:rsidRPr="00657012" w:rsidRDefault="00762BAC" w:rsidP="00762BAC">
      <w:pPr>
        <w:pStyle w:val="ListParagraph"/>
        <w:numPr>
          <w:ilvl w:val="0"/>
          <w:numId w:val="22"/>
        </w:numPr>
        <w:spacing w:after="0" w:line="240" w:lineRule="auto"/>
      </w:pPr>
      <w:r w:rsidRPr="00657012">
        <w:t xml:space="preserve">A request related to the rules of the organization having </w:t>
      </w:r>
      <w:proofErr w:type="gramStart"/>
      <w:r w:rsidRPr="00657012">
        <w:t>bearing</w:t>
      </w:r>
      <w:proofErr w:type="gramEnd"/>
      <w:r w:rsidRPr="00657012">
        <w:t xml:space="preserve"> on the pending business is made by the motion:</w:t>
      </w:r>
    </w:p>
    <w:p w14:paraId="0E755993" w14:textId="3E978086" w:rsidR="00762BAC" w:rsidRPr="00657012" w:rsidRDefault="00762BAC" w:rsidP="00762BAC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Request for Information</w:t>
      </w:r>
    </w:p>
    <w:p w14:paraId="57B7E7C5" w14:textId="2098C27B" w:rsidR="00762BAC" w:rsidRPr="00657012" w:rsidRDefault="00762BAC" w:rsidP="00762BAC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Parliamentary Inquiry</w:t>
      </w:r>
    </w:p>
    <w:p w14:paraId="0EA6F062" w14:textId="2AB53978" w:rsidR="00762BAC" w:rsidRPr="00657012" w:rsidRDefault="00762BAC" w:rsidP="00762BAC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Point of Order</w:t>
      </w:r>
    </w:p>
    <w:p w14:paraId="621FC393" w14:textId="013BFFD8" w:rsidR="00762BAC" w:rsidRPr="00657012" w:rsidRDefault="000161CE" w:rsidP="00762BAC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Raise a Question of Privilege Affecting the Assembly</w:t>
      </w:r>
    </w:p>
    <w:p w14:paraId="4E2B98C3" w14:textId="5DC9D98B" w:rsidR="00C65667" w:rsidRPr="00657012" w:rsidRDefault="000161CE" w:rsidP="00C33B1C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Raise a Question of Personal Privilege</w:t>
      </w:r>
    </w:p>
    <w:p w14:paraId="5F7D0A31" w14:textId="77777777" w:rsidR="008A439A" w:rsidRPr="00657012" w:rsidRDefault="008A439A" w:rsidP="008A439A">
      <w:pPr>
        <w:pStyle w:val="ListParagraph"/>
        <w:spacing w:after="0" w:line="240" w:lineRule="auto"/>
        <w:ind w:left="1440"/>
      </w:pPr>
    </w:p>
    <w:p w14:paraId="0949E458" w14:textId="20CFC926" w:rsidR="000161CE" w:rsidRPr="00657012" w:rsidRDefault="000161CE" w:rsidP="000161CE">
      <w:pPr>
        <w:pStyle w:val="ListParagraph"/>
        <w:numPr>
          <w:ilvl w:val="0"/>
          <w:numId w:val="22"/>
        </w:numPr>
        <w:spacing w:after="0" w:line="240" w:lineRule="auto"/>
      </w:pPr>
      <w:r w:rsidRPr="00657012">
        <w:t>Which of the following motions cannot be amended?</w:t>
      </w:r>
    </w:p>
    <w:p w14:paraId="0A4921F1" w14:textId="75E0BBF0" w:rsidR="000161CE" w:rsidRPr="00657012" w:rsidRDefault="000161CE" w:rsidP="000161CE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A primary amendment</w:t>
      </w:r>
    </w:p>
    <w:p w14:paraId="500FA320" w14:textId="541FF2E2" w:rsidR="000161CE" w:rsidRPr="00657012" w:rsidRDefault="000161CE" w:rsidP="000161CE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Commit or Refer</w:t>
      </w:r>
    </w:p>
    <w:p w14:paraId="19B3BC01" w14:textId="75A6DAD4" w:rsidR="000161CE" w:rsidRPr="00657012" w:rsidRDefault="000161CE" w:rsidP="000161CE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Postpone Indefinitely</w:t>
      </w:r>
    </w:p>
    <w:p w14:paraId="54D78D86" w14:textId="7784B0BF" w:rsidR="000161CE" w:rsidRPr="00657012" w:rsidRDefault="000161CE" w:rsidP="000161CE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Postpone Definitely</w:t>
      </w:r>
    </w:p>
    <w:p w14:paraId="4473202C" w14:textId="01B3ACB9" w:rsidR="000161CE" w:rsidRPr="00657012" w:rsidRDefault="000161CE" w:rsidP="000161CE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Recess</w:t>
      </w:r>
    </w:p>
    <w:p w14:paraId="7890F341" w14:textId="77777777" w:rsidR="00337CD4" w:rsidRPr="00657012" w:rsidRDefault="00337CD4" w:rsidP="00337CD4">
      <w:pPr>
        <w:pStyle w:val="ListParagraph"/>
        <w:spacing w:after="0" w:line="240" w:lineRule="auto"/>
        <w:ind w:left="1440"/>
      </w:pPr>
    </w:p>
    <w:p w14:paraId="3E6A9892" w14:textId="5E647751" w:rsidR="00337CD4" w:rsidRPr="00657012" w:rsidRDefault="00E06702" w:rsidP="00337CD4">
      <w:pPr>
        <w:pStyle w:val="ListParagraph"/>
        <w:numPr>
          <w:ilvl w:val="0"/>
          <w:numId w:val="22"/>
        </w:numPr>
        <w:spacing w:after="0" w:line="240" w:lineRule="auto"/>
      </w:pPr>
      <w:r w:rsidRPr="00657012">
        <w:t>An amendment to a main motion can</w:t>
      </w:r>
      <w:r w:rsidR="00916253" w:rsidRPr="00657012">
        <w:t>not</w:t>
      </w:r>
      <w:r w:rsidRPr="00657012">
        <w:t>:</w:t>
      </w:r>
    </w:p>
    <w:p w14:paraId="2AA2622B" w14:textId="4D2CB4A1" w:rsidR="00E06702" w:rsidRPr="00657012" w:rsidRDefault="00E06702" w:rsidP="00E06702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Add a date</w:t>
      </w:r>
    </w:p>
    <w:p w14:paraId="034616CC" w14:textId="48DB8D74" w:rsidR="00E06702" w:rsidRPr="00657012" w:rsidRDefault="00E06702" w:rsidP="00E06702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Be hostile to the original intent of the main motion</w:t>
      </w:r>
    </w:p>
    <w:p w14:paraId="6DC1D46E" w14:textId="33150C2B" w:rsidR="00E06702" w:rsidRPr="00657012" w:rsidRDefault="00E06702" w:rsidP="00E06702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Limit the scope of the original main motion</w:t>
      </w:r>
    </w:p>
    <w:p w14:paraId="505EB907" w14:textId="2C7F7825" w:rsidR="00E06702" w:rsidRPr="00657012" w:rsidRDefault="00E06702" w:rsidP="00E06702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 xml:space="preserve">Add an unrelated </w:t>
      </w:r>
      <w:r w:rsidR="009066C1" w:rsidRPr="00657012">
        <w:t>subject to the main motion</w:t>
      </w:r>
    </w:p>
    <w:p w14:paraId="5BD70BDE" w14:textId="4E34C9F5" w:rsidR="009066C1" w:rsidRPr="00657012" w:rsidRDefault="009066C1" w:rsidP="009066C1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Substitute a completely new main motion on the same topic as the original main motion</w:t>
      </w:r>
    </w:p>
    <w:p w14:paraId="37BF34C9" w14:textId="77777777" w:rsidR="00B97DB0" w:rsidRPr="00657012" w:rsidRDefault="00B97DB0">
      <w:pPr>
        <w:rPr>
          <w:lang w:val="en-GB"/>
        </w:rPr>
      </w:pPr>
      <w:r w:rsidRPr="00657012">
        <w:br w:type="page"/>
      </w:r>
    </w:p>
    <w:p w14:paraId="46D88B2C" w14:textId="48C64A67" w:rsidR="000161CE" w:rsidRPr="00657012" w:rsidRDefault="000161CE" w:rsidP="000161CE">
      <w:pPr>
        <w:pStyle w:val="ListParagraph"/>
        <w:numPr>
          <w:ilvl w:val="0"/>
          <w:numId w:val="22"/>
        </w:numPr>
        <w:spacing w:after="0" w:line="240" w:lineRule="auto"/>
      </w:pPr>
      <w:r w:rsidRPr="00657012">
        <w:lastRenderedPageBreak/>
        <w:t xml:space="preserve">A main motion </w:t>
      </w:r>
      <w:r w:rsidR="00B97DB0" w:rsidRPr="00657012">
        <w:t>‘</w:t>
      </w:r>
      <w:r w:rsidRPr="00657012">
        <w:t>that the chapter hold a spring planting dance</w:t>
      </w:r>
      <w:r w:rsidR="00B97DB0" w:rsidRPr="00657012">
        <w:t>’</w:t>
      </w:r>
      <w:r w:rsidRPr="00657012">
        <w:t xml:space="preserve"> is pending, an amendment to add ‘in the gym on May 1</w:t>
      </w:r>
      <w:r w:rsidRPr="00657012">
        <w:rPr>
          <w:vertAlign w:val="superscript"/>
        </w:rPr>
        <w:t>st</w:t>
      </w:r>
      <w:r w:rsidRPr="00657012">
        <w:t>’ is the immediately pending question. Which of the following motions is not in order?</w:t>
      </w:r>
    </w:p>
    <w:p w14:paraId="698FC1CB" w14:textId="230A066A" w:rsidR="000161CE" w:rsidRPr="00657012" w:rsidRDefault="000161CE" w:rsidP="000161CE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To strike ‘</w:t>
      </w:r>
      <w:r w:rsidR="00B97DB0" w:rsidRPr="00657012">
        <w:t xml:space="preserve">dance </w:t>
      </w:r>
      <w:r w:rsidRPr="00657012">
        <w:t>in the gym on May 1st’ and insert ‘</w:t>
      </w:r>
      <w:r w:rsidR="00B97DB0" w:rsidRPr="00657012">
        <w:t xml:space="preserve">potluck social </w:t>
      </w:r>
      <w:r w:rsidRPr="00657012">
        <w:t>on October 21st’</w:t>
      </w:r>
    </w:p>
    <w:p w14:paraId="4D891672" w14:textId="51BD8233" w:rsidR="000161CE" w:rsidRPr="00657012" w:rsidRDefault="000161CE" w:rsidP="000161CE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 xml:space="preserve">To </w:t>
      </w:r>
      <w:r w:rsidR="00B97DB0" w:rsidRPr="00657012">
        <w:t>add</w:t>
      </w:r>
      <w:r w:rsidRPr="00657012">
        <w:t xml:space="preserve"> </w:t>
      </w:r>
      <w:r w:rsidR="00B97DB0" w:rsidRPr="00657012">
        <w:t xml:space="preserve">‘or May 22’ after </w:t>
      </w:r>
      <w:r w:rsidRPr="00657012">
        <w:t>‘May 1</w:t>
      </w:r>
      <w:r w:rsidRPr="00657012">
        <w:rPr>
          <w:vertAlign w:val="superscript"/>
        </w:rPr>
        <w:t>st</w:t>
      </w:r>
      <w:r w:rsidRPr="00657012">
        <w:t>’</w:t>
      </w:r>
    </w:p>
    <w:p w14:paraId="7A381767" w14:textId="62497461" w:rsidR="000161CE" w:rsidRPr="00657012" w:rsidRDefault="000161CE" w:rsidP="000161CE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 xml:space="preserve">To </w:t>
      </w:r>
      <w:r w:rsidR="00B97DB0" w:rsidRPr="00657012">
        <w:t>p</w:t>
      </w:r>
      <w:r w:rsidRPr="00657012">
        <w:t xml:space="preserve">ostpone all pending business to the </w:t>
      </w:r>
      <w:r w:rsidR="00B97DB0" w:rsidRPr="00657012">
        <w:t>next regularly scheduled meeting</w:t>
      </w:r>
      <w:r w:rsidR="00AA11D0" w:rsidRPr="00657012">
        <w:t xml:space="preserve"> if the next meeting is within a quarterly interval.</w:t>
      </w:r>
    </w:p>
    <w:p w14:paraId="5BDD54FC" w14:textId="5D2AF024" w:rsidR="00B97DB0" w:rsidRPr="00657012" w:rsidRDefault="00B97DB0" w:rsidP="000161CE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To refer the pending business to the activities committee to report back in two months</w:t>
      </w:r>
    </w:p>
    <w:p w14:paraId="17D41DAA" w14:textId="4B95A904" w:rsidR="00B97DB0" w:rsidRPr="00657012" w:rsidRDefault="00B97DB0" w:rsidP="000161CE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To recess for 10 minutes to check the school activities calendar</w:t>
      </w:r>
    </w:p>
    <w:p w14:paraId="527D3215" w14:textId="77777777" w:rsidR="00AE68D0" w:rsidRPr="00657012" w:rsidRDefault="00AE68D0" w:rsidP="00AE68D0">
      <w:pPr>
        <w:pStyle w:val="ListParagraph"/>
        <w:spacing w:after="0" w:line="240" w:lineRule="auto"/>
        <w:ind w:left="1440"/>
      </w:pPr>
    </w:p>
    <w:p w14:paraId="15DFCDA5" w14:textId="4F424753" w:rsidR="00B97DB0" w:rsidRPr="00657012" w:rsidRDefault="00722FCE" w:rsidP="00B97DB0">
      <w:pPr>
        <w:pStyle w:val="ListParagraph"/>
        <w:numPr>
          <w:ilvl w:val="0"/>
          <w:numId w:val="22"/>
        </w:numPr>
        <w:spacing w:after="0" w:line="240" w:lineRule="auto"/>
      </w:pPr>
      <w:r w:rsidRPr="00657012">
        <w:t>Which privileged motion cannot be amended?</w:t>
      </w:r>
    </w:p>
    <w:p w14:paraId="04F7029E" w14:textId="309EA325" w:rsidR="00722FCE" w:rsidRPr="00657012" w:rsidRDefault="00722FCE" w:rsidP="00722FCE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Parliamentary Inquiry</w:t>
      </w:r>
    </w:p>
    <w:p w14:paraId="28818FAC" w14:textId="0F53B9C0" w:rsidR="00722FCE" w:rsidRPr="00657012" w:rsidRDefault="00722FCE" w:rsidP="00722FCE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Question of Privilege</w:t>
      </w:r>
    </w:p>
    <w:p w14:paraId="02E5605F" w14:textId="2B6EE24A" w:rsidR="00722FCE" w:rsidRPr="00657012" w:rsidRDefault="00722FCE" w:rsidP="00722FCE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Recess</w:t>
      </w:r>
    </w:p>
    <w:p w14:paraId="0CD696E5" w14:textId="4600E459" w:rsidR="00722FCE" w:rsidRPr="00657012" w:rsidRDefault="00722FCE" w:rsidP="00722FCE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Postpone Indefinitely</w:t>
      </w:r>
    </w:p>
    <w:p w14:paraId="7FC881E0" w14:textId="01724F4E" w:rsidR="0091006C" w:rsidRPr="00657012" w:rsidRDefault="00722FCE" w:rsidP="0091006C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Division of the Assembly</w:t>
      </w:r>
    </w:p>
    <w:p w14:paraId="6810A835" w14:textId="77777777" w:rsidR="0091006C" w:rsidRPr="00657012" w:rsidRDefault="0091006C" w:rsidP="0091006C">
      <w:pPr>
        <w:pStyle w:val="ListParagraph"/>
        <w:spacing w:after="0" w:line="240" w:lineRule="auto"/>
        <w:ind w:left="1440"/>
      </w:pPr>
    </w:p>
    <w:p w14:paraId="0A99120F" w14:textId="3CB72062" w:rsidR="0091006C" w:rsidRPr="00657012" w:rsidRDefault="008A5896" w:rsidP="0091006C">
      <w:pPr>
        <w:pStyle w:val="ListParagraph"/>
        <w:numPr>
          <w:ilvl w:val="0"/>
          <w:numId w:val="22"/>
        </w:numPr>
        <w:spacing w:after="0" w:line="240" w:lineRule="auto"/>
      </w:pPr>
      <w:r w:rsidRPr="00657012">
        <w:t xml:space="preserve">Which of the following types </w:t>
      </w:r>
      <w:r w:rsidR="007E65A1" w:rsidRPr="00657012">
        <w:t xml:space="preserve">of </w:t>
      </w:r>
      <w:r w:rsidRPr="00657012">
        <w:t xml:space="preserve">amendments is not </w:t>
      </w:r>
      <w:r w:rsidR="007E65A1" w:rsidRPr="00657012">
        <w:t xml:space="preserve">used </w:t>
      </w:r>
      <w:r w:rsidRPr="00657012">
        <w:t>for changing words</w:t>
      </w:r>
      <w:r w:rsidR="007E65A1" w:rsidRPr="00657012">
        <w:t xml:space="preserve"> in a motion</w:t>
      </w:r>
      <w:r w:rsidRPr="00657012">
        <w:t>?</w:t>
      </w:r>
    </w:p>
    <w:p w14:paraId="6EAF5EB2" w14:textId="4ED89E45" w:rsidR="008A5896" w:rsidRPr="00657012" w:rsidRDefault="008A5896" w:rsidP="008A5896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Insert</w:t>
      </w:r>
    </w:p>
    <w:p w14:paraId="19090461" w14:textId="6C692375" w:rsidR="008A5896" w:rsidRPr="00657012" w:rsidRDefault="008A5896" w:rsidP="008A5896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Strike out</w:t>
      </w:r>
    </w:p>
    <w:p w14:paraId="55BC2C8E" w14:textId="291EEB82" w:rsidR="008A5896" w:rsidRPr="00657012" w:rsidRDefault="008A5896" w:rsidP="008A5896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Substitute</w:t>
      </w:r>
    </w:p>
    <w:p w14:paraId="3026F068" w14:textId="600752DA" w:rsidR="008A5896" w:rsidRPr="00657012" w:rsidRDefault="008A5896" w:rsidP="008A5896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Strike out and Insert</w:t>
      </w:r>
    </w:p>
    <w:p w14:paraId="37A1BDD0" w14:textId="28444B6B" w:rsidR="008A5896" w:rsidRPr="00657012" w:rsidRDefault="008A5896" w:rsidP="008A5896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Add</w:t>
      </w:r>
    </w:p>
    <w:p w14:paraId="1FABF6E2" w14:textId="77777777" w:rsidR="008A5896" w:rsidRPr="00657012" w:rsidRDefault="008A5896" w:rsidP="007E65A1">
      <w:pPr>
        <w:spacing w:after="0" w:line="240" w:lineRule="auto"/>
        <w:ind w:left="1080"/>
      </w:pPr>
    </w:p>
    <w:p w14:paraId="3705D048" w14:textId="58621249" w:rsidR="008A5896" w:rsidRPr="00657012" w:rsidRDefault="008A5896" w:rsidP="008A5896">
      <w:pPr>
        <w:pStyle w:val="ListParagraph"/>
        <w:numPr>
          <w:ilvl w:val="0"/>
          <w:numId w:val="22"/>
        </w:numPr>
        <w:spacing w:after="0" w:line="240" w:lineRule="auto"/>
      </w:pPr>
      <w:r w:rsidRPr="00657012">
        <w:t>The motion “I move to go into executive session” is a form of what motion?</w:t>
      </w:r>
    </w:p>
    <w:p w14:paraId="5AD1B288" w14:textId="4C5D2028" w:rsidR="008A5896" w:rsidRPr="00657012" w:rsidRDefault="008A5896" w:rsidP="008A5896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Commit or Refer</w:t>
      </w:r>
    </w:p>
    <w:p w14:paraId="52DE64E4" w14:textId="0A4F941D" w:rsidR="008A5896" w:rsidRPr="00657012" w:rsidRDefault="008A5896" w:rsidP="008A5896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Question of Privilege</w:t>
      </w:r>
    </w:p>
    <w:p w14:paraId="6A771638" w14:textId="24D49FEA" w:rsidR="008A5896" w:rsidRPr="00657012" w:rsidRDefault="008A5896" w:rsidP="008A5896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Incidental Main Motion</w:t>
      </w:r>
    </w:p>
    <w:p w14:paraId="1AD3AFF8" w14:textId="09D7F718" w:rsidR="008A5896" w:rsidRPr="00657012" w:rsidRDefault="008A5896" w:rsidP="008A5896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Original Main Motion</w:t>
      </w:r>
    </w:p>
    <w:p w14:paraId="4EFD68CD" w14:textId="03652348" w:rsidR="008A5896" w:rsidRPr="00657012" w:rsidRDefault="007E65A1" w:rsidP="008A5896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Recess</w:t>
      </w:r>
    </w:p>
    <w:p w14:paraId="1E9EBF8D" w14:textId="3B039A87" w:rsidR="007E65A1" w:rsidRPr="00657012" w:rsidRDefault="007E65A1" w:rsidP="007E65A1">
      <w:pPr>
        <w:spacing w:after="0" w:line="240" w:lineRule="auto"/>
        <w:ind w:left="1080"/>
      </w:pPr>
    </w:p>
    <w:p w14:paraId="3B95445C" w14:textId="38D0B362" w:rsidR="007E65A1" w:rsidRPr="00657012" w:rsidRDefault="007E65A1" w:rsidP="007E65A1">
      <w:pPr>
        <w:pStyle w:val="ListParagraph"/>
        <w:numPr>
          <w:ilvl w:val="0"/>
          <w:numId w:val="22"/>
        </w:numPr>
        <w:spacing w:after="0" w:line="240" w:lineRule="auto"/>
      </w:pPr>
      <w:r w:rsidRPr="00657012">
        <w:t>The FFA Official Manual states that the President and Vice-President shall be ex-officio members of all chapter committees. Which of the following actions does this not allow while they are in the committee meeting?</w:t>
      </w:r>
    </w:p>
    <w:p w14:paraId="43F75D67" w14:textId="10468A51" w:rsidR="007E65A1" w:rsidRPr="00657012" w:rsidRDefault="007E65A1" w:rsidP="007E65A1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To make motions</w:t>
      </w:r>
    </w:p>
    <w:p w14:paraId="72ED36B8" w14:textId="5BB39E5F" w:rsidR="007E65A1" w:rsidRPr="00657012" w:rsidRDefault="007E65A1" w:rsidP="007E65A1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To vote</w:t>
      </w:r>
    </w:p>
    <w:p w14:paraId="7929E01C" w14:textId="23790610" w:rsidR="007E65A1" w:rsidRPr="00657012" w:rsidRDefault="007E65A1" w:rsidP="007E65A1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To debate</w:t>
      </w:r>
    </w:p>
    <w:p w14:paraId="5CD17BA1" w14:textId="2ED939DB" w:rsidR="007E65A1" w:rsidRPr="00657012" w:rsidRDefault="007E65A1" w:rsidP="007E65A1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To be counted in determining a quorum</w:t>
      </w:r>
    </w:p>
    <w:p w14:paraId="6D372313" w14:textId="2A93060A" w:rsidR="007E65A1" w:rsidRPr="00657012" w:rsidRDefault="007E65A1" w:rsidP="007E65A1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To call for a recess</w:t>
      </w:r>
    </w:p>
    <w:p w14:paraId="7F21CFE6" w14:textId="45A0A5EF" w:rsidR="007E65A1" w:rsidRPr="00657012" w:rsidRDefault="007E65A1" w:rsidP="007E65A1">
      <w:pPr>
        <w:pStyle w:val="ListParagraph"/>
        <w:numPr>
          <w:ilvl w:val="0"/>
          <w:numId w:val="22"/>
        </w:numPr>
        <w:spacing w:after="0" w:line="240" w:lineRule="auto"/>
      </w:pPr>
      <w:r w:rsidRPr="00657012">
        <w:lastRenderedPageBreak/>
        <w:t>Which FFA officer is responsible for submitting the chapter membership roster?</w:t>
      </w:r>
    </w:p>
    <w:p w14:paraId="24F34A1D" w14:textId="71065962" w:rsidR="007E65A1" w:rsidRPr="00657012" w:rsidRDefault="007E65A1" w:rsidP="007E65A1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President</w:t>
      </w:r>
    </w:p>
    <w:p w14:paraId="6280E00D" w14:textId="3D343890" w:rsidR="007E65A1" w:rsidRPr="00657012" w:rsidRDefault="007E65A1" w:rsidP="007E65A1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Vice-President</w:t>
      </w:r>
    </w:p>
    <w:p w14:paraId="74C2490A" w14:textId="7C005803" w:rsidR="007E65A1" w:rsidRPr="00657012" w:rsidRDefault="007E65A1" w:rsidP="007E65A1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Secretary</w:t>
      </w:r>
    </w:p>
    <w:p w14:paraId="33836B68" w14:textId="1C133E33" w:rsidR="007E65A1" w:rsidRPr="00657012" w:rsidRDefault="007E65A1" w:rsidP="007E65A1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Treasurer</w:t>
      </w:r>
    </w:p>
    <w:p w14:paraId="7A1D4A1E" w14:textId="29CBFB5E" w:rsidR="007E65A1" w:rsidRPr="00657012" w:rsidRDefault="00C86B27" w:rsidP="007E65A1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Advisor</w:t>
      </w:r>
    </w:p>
    <w:p w14:paraId="4F9C102E" w14:textId="77777777" w:rsidR="00C86B27" w:rsidRPr="00657012" w:rsidRDefault="00C86B27" w:rsidP="00C86B27">
      <w:pPr>
        <w:pStyle w:val="ListParagraph"/>
        <w:spacing w:after="0" w:line="240" w:lineRule="auto"/>
        <w:ind w:left="1440"/>
      </w:pPr>
    </w:p>
    <w:p w14:paraId="03B5873C" w14:textId="3F0A8C87" w:rsidR="00C86B27" w:rsidRPr="00657012" w:rsidRDefault="00C86B27" w:rsidP="00C86B27">
      <w:pPr>
        <w:pStyle w:val="ListParagraph"/>
        <w:numPr>
          <w:ilvl w:val="0"/>
          <w:numId w:val="22"/>
        </w:numPr>
        <w:spacing w:after="0" w:line="240" w:lineRule="auto"/>
      </w:pPr>
      <w:r w:rsidRPr="00657012">
        <w:t>Which officer is responsible for encouraging the involvement of all chapter members?</w:t>
      </w:r>
    </w:p>
    <w:p w14:paraId="3E9099B6" w14:textId="3F2D6EF6" w:rsidR="00C86B27" w:rsidRPr="00657012" w:rsidRDefault="00C86B27" w:rsidP="00C86B27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President</w:t>
      </w:r>
    </w:p>
    <w:p w14:paraId="14075DBD" w14:textId="470FC884" w:rsidR="00C86B27" w:rsidRPr="00657012" w:rsidRDefault="00C86B27" w:rsidP="00C86B27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Vice-President</w:t>
      </w:r>
    </w:p>
    <w:p w14:paraId="77C6E49D" w14:textId="14F92E5E" w:rsidR="00C86B27" w:rsidRPr="00657012" w:rsidRDefault="00C86B27" w:rsidP="00C86B27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Secretary</w:t>
      </w:r>
    </w:p>
    <w:p w14:paraId="2DA7566E" w14:textId="65BB0019" w:rsidR="00C86B27" w:rsidRPr="00657012" w:rsidRDefault="00C86B27" w:rsidP="00C86B27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Treasurer</w:t>
      </w:r>
    </w:p>
    <w:p w14:paraId="57D39943" w14:textId="5F139EF3" w:rsidR="00C86B27" w:rsidRPr="00657012" w:rsidRDefault="00C86B27" w:rsidP="00C86B27">
      <w:pPr>
        <w:pStyle w:val="ListParagraph"/>
        <w:numPr>
          <w:ilvl w:val="1"/>
          <w:numId w:val="22"/>
        </w:numPr>
        <w:spacing w:after="0" w:line="240" w:lineRule="auto"/>
      </w:pPr>
      <w:r w:rsidRPr="00657012">
        <w:t>Advisor</w:t>
      </w:r>
    </w:p>
    <w:sectPr w:rsidR="00C86B27" w:rsidRPr="00657012" w:rsidSect="003A7894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2" w:h="15842" w:code="1"/>
      <w:pgMar w:top="1101" w:right="1411" w:bottom="1008" w:left="1411" w:header="720" w:footer="3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3544D4" w14:textId="77777777" w:rsidR="002C6D6F" w:rsidRDefault="002C6D6F" w:rsidP="006B318B">
      <w:r>
        <w:separator/>
      </w:r>
    </w:p>
  </w:endnote>
  <w:endnote w:type="continuationSeparator" w:id="0">
    <w:p w14:paraId="46EE80F2" w14:textId="77777777" w:rsidR="002C6D6F" w:rsidRDefault="002C6D6F" w:rsidP="006B3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568228B6-F835-2B4D-9F62-CEEADFC5B39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728A5180-F224-0544-9C43-BB39B9531CF8}"/>
    <w:embedBold r:id="rId3" w:fontKey="{A2B36087-80E3-9040-9EAD-F38D9F4275D9}"/>
    <w:embedItalic r:id="rId4" w:fontKey="{098E9C59-D005-9042-AA34-7E38D9EC530B}"/>
    <w:embedBoldItalic r:id="rId5" w:fontKey="{0C7686BF-4B77-6042-8712-D2F945E63CD3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4929F91C-A7A4-B24D-92B9-77855D9E687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5703FFB9-0531-EF4F-B26E-6D34E7EC4985}"/>
    <w:embedBold r:id="rId8" w:fontKey="{A620A16A-CC7F-4E43-8E20-46B96291B672}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  <w:embedRegular r:id="rId9" w:fontKey="{B0B57AE2-3E14-2046-9379-5536949D24AE}"/>
    <w:embedBold r:id="rId10" w:fontKey="{E50B5028-97BB-7147-8D9C-CD05F747D3BE}"/>
    <w:embedItalic r:id="rId11" w:fontKey="{4F6D4ACC-20F9-6E4A-B93C-A77F3AE4DA2A}"/>
  </w:font>
  <w:font w:name="Anton">
    <w:panose1 w:val="00000000000000000000"/>
    <w:charset w:val="4D"/>
    <w:family w:val="auto"/>
    <w:pitch w:val="variable"/>
    <w:sig w:usb0="A00000FF" w:usb1="4000207B" w:usb2="00000000" w:usb3="00000000" w:csb0="00000193" w:csb1="00000000"/>
    <w:embedRegular r:id="rId12" w:fontKey="{14DDECF3-8E24-A64A-9400-F4CDF8C475B2}"/>
    <w:embedBold r:id="rId13" w:fontKey="{1EC32951-A09E-004E-9456-0B601652D490}"/>
    <w:embedItalic r:id="rId14" w:fontKey="{B2A02051-E2B6-2B42-82BA-D0A33FD2CD17}"/>
  </w:font>
  <w:font w:name="DM Serif Text">
    <w:panose1 w:val="00000000000000000000"/>
    <w:charset w:val="00"/>
    <w:family w:val="auto"/>
    <w:pitch w:val="variable"/>
    <w:sig w:usb0="8000006F" w:usb1="0000004B" w:usb2="00000000" w:usb3="00000000" w:csb0="0000019F" w:csb1="00000000"/>
    <w:embedRegular r:id="rId15" w:fontKey="{2D5FE542-1172-5F44-9191-B8624E18AEC1}"/>
    <w:embedBold r:id="rId16" w:fontKey="{8F540EF8-37C5-7A47-A3E6-AC73B2B4EEC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7" w:fontKey="{A409D7C2-E6BA-2A45-B8EB-49E78A34102E}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  <w:embedRegular r:id="rId18" w:fontKey="{9BA74CAA-32FA-364E-8C06-8EDDC18525BF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19" w:fontKey="{5E818A43-B803-B245-9976-4789AF5A1060}"/>
    <w:embedBold r:id="rId20" w:fontKey="{0B4FA496-338A-174B-9B03-3376B9821DD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3B160C" w14:textId="77777777" w:rsidR="00E974FE" w:rsidRDefault="00E87B95" w:rsidP="006B318B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D226D" w14:textId="77777777" w:rsidR="006F45AE" w:rsidRDefault="006F45AE" w:rsidP="006B318B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B66CC8" w14:textId="77777777" w:rsidR="002C6D6F" w:rsidRDefault="002C6D6F" w:rsidP="006B318B">
      <w:r>
        <w:separator/>
      </w:r>
    </w:p>
  </w:footnote>
  <w:footnote w:type="continuationSeparator" w:id="0">
    <w:p w14:paraId="604C07CA" w14:textId="77777777" w:rsidR="002C6D6F" w:rsidRDefault="002C6D6F" w:rsidP="006B3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43318" w14:textId="77777777" w:rsidR="00E974FE" w:rsidRDefault="00E87B95" w:rsidP="006B318B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143FE97A" wp14:editId="72EC9E78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E7612A" w14:textId="77777777" w:rsidR="004B7734" w:rsidRDefault="001C4D9D" w:rsidP="006B318B">
    <w:pPr>
      <w:pStyle w:val="Header"/>
    </w:pPr>
    <w:r>
      <w:rPr>
        <w:noProof/>
      </w:rPr>
      <w:drawing>
        <wp:anchor distT="0" distB="0" distL="114300" distR="114300" simplePos="0" relativeHeight="251670528" behindDoc="0" locked="0" layoutInCell="1" allowOverlap="1" wp14:anchorId="7A8867C9" wp14:editId="5E029682">
          <wp:simplePos x="0" y="0"/>
          <wp:positionH relativeFrom="margin">
            <wp:align>left</wp:align>
          </wp:positionH>
          <wp:positionV relativeFrom="paragraph">
            <wp:posOffset>135890</wp:posOffset>
          </wp:positionV>
          <wp:extent cx="1559362" cy="676275"/>
          <wp:effectExtent l="0" t="0" r="3175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FA Lettermark_Solid Filled Container_Blue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9362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</w:rPr>
      <w:drawing>
        <wp:anchor distT="0" distB="0" distL="114300" distR="114300" simplePos="0" relativeHeight="251671552" behindDoc="1" locked="0" layoutInCell="1" allowOverlap="1" wp14:anchorId="2454E93F" wp14:editId="6884DE91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0C51">
      <w:tab/>
    </w:r>
    <w:r w:rsidR="00433EA0">
      <w:tab/>
    </w:r>
    <w:r w:rsidR="00181E7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2.7pt;height:9.5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AE380A5E"/>
    <w:lvl w:ilvl="0">
      <w:start w:val="55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AD25B64"/>
    <w:multiLevelType w:val="multilevel"/>
    <w:tmpl w:val="0A7EF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05077"/>
    <w:multiLevelType w:val="hybridMultilevel"/>
    <w:tmpl w:val="780E3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770A4A"/>
    <w:multiLevelType w:val="hybridMultilevel"/>
    <w:tmpl w:val="B57263DE"/>
    <w:lvl w:ilvl="0" w:tplc="C7D0FACE">
      <w:start w:val="1"/>
      <w:numFmt w:val="decimal"/>
      <w:lvlText w:val="____ 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B539B8"/>
    <w:multiLevelType w:val="multilevel"/>
    <w:tmpl w:val="8B720288"/>
    <w:lvl w:ilvl="0">
      <w:start w:val="1"/>
      <w:numFmt w:val="upperLetter"/>
      <w:pStyle w:val="ExamAnsw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9E31AEF"/>
    <w:multiLevelType w:val="multilevel"/>
    <w:tmpl w:val="13D2D0CC"/>
    <w:styleLink w:val="Style1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0C1E04"/>
    <w:multiLevelType w:val="multilevel"/>
    <w:tmpl w:val="0A7EF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0D45DD"/>
    <w:multiLevelType w:val="multilevel"/>
    <w:tmpl w:val="560EB6F4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2A62075"/>
    <w:multiLevelType w:val="hybridMultilevel"/>
    <w:tmpl w:val="62ACC52E"/>
    <w:lvl w:ilvl="0" w:tplc="9500B59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92497626">
    <w:abstractNumId w:val="18"/>
  </w:num>
  <w:num w:numId="2" w16cid:durableId="1947347692">
    <w:abstractNumId w:val="20"/>
  </w:num>
  <w:num w:numId="3" w16cid:durableId="1621103939">
    <w:abstractNumId w:val="10"/>
  </w:num>
  <w:num w:numId="4" w16cid:durableId="411005449">
    <w:abstractNumId w:val="9"/>
  </w:num>
  <w:num w:numId="5" w16cid:durableId="824590214">
    <w:abstractNumId w:val="7"/>
  </w:num>
  <w:num w:numId="6" w16cid:durableId="842672809">
    <w:abstractNumId w:val="6"/>
  </w:num>
  <w:num w:numId="7" w16cid:durableId="547765536">
    <w:abstractNumId w:val="5"/>
  </w:num>
  <w:num w:numId="8" w16cid:durableId="2049211258">
    <w:abstractNumId w:val="4"/>
  </w:num>
  <w:num w:numId="9" w16cid:durableId="762340776">
    <w:abstractNumId w:val="8"/>
  </w:num>
  <w:num w:numId="10" w16cid:durableId="577135201">
    <w:abstractNumId w:val="3"/>
  </w:num>
  <w:num w:numId="11" w16cid:durableId="1719817613">
    <w:abstractNumId w:val="2"/>
  </w:num>
  <w:num w:numId="12" w16cid:durableId="1654719160">
    <w:abstractNumId w:val="1"/>
  </w:num>
  <w:num w:numId="13" w16cid:durableId="1980063220">
    <w:abstractNumId w:val="0"/>
  </w:num>
  <w:num w:numId="14" w16cid:durableId="362445024">
    <w:abstractNumId w:val="16"/>
  </w:num>
  <w:num w:numId="15" w16cid:durableId="1684240583">
    <w:abstractNumId w:val="11"/>
  </w:num>
  <w:num w:numId="16" w16cid:durableId="12071842">
    <w:abstractNumId w:val="14"/>
  </w:num>
  <w:num w:numId="17" w16cid:durableId="156044485">
    <w:abstractNumId w:val="15"/>
  </w:num>
  <w:num w:numId="18" w16cid:durableId="1685472350">
    <w:abstractNumId w:val="8"/>
  </w:num>
  <w:num w:numId="19" w16cid:durableId="126359881">
    <w:abstractNumId w:val="12"/>
  </w:num>
  <w:num w:numId="20" w16cid:durableId="416559084">
    <w:abstractNumId w:val="14"/>
  </w:num>
  <w:num w:numId="21" w16cid:durableId="314140520">
    <w:abstractNumId w:val="19"/>
  </w:num>
  <w:num w:numId="22" w16cid:durableId="1665356472">
    <w:abstractNumId w:val="13"/>
  </w:num>
  <w:num w:numId="23" w16cid:durableId="17885456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embedTrueTypeFonts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28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578"/>
    <w:rsid w:val="000161CE"/>
    <w:rsid w:val="00052015"/>
    <w:rsid w:val="00056C17"/>
    <w:rsid w:val="000639BF"/>
    <w:rsid w:val="000868F1"/>
    <w:rsid w:val="00095678"/>
    <w:rsid w:val="000A6A91"/>
    <w:rsid w:val="000B1AF2"/>
    <w:rsid w:val="000C0B37"/>
    <w:rsid w:val="000E45AF"/>
    <w:rsid w:val="00106469"/>
    <w:rsid w:val="00116908"/>
    <w:rsid w:val="001541FB"/>
    <w:rsid w:val="00181E77"/>
    <w:rsid w:val="001A02D6"/>
    <w:rsid w:val="001A48B6"/>
    <w:rsid w:val="001C4D9D"/>
    <w:rsid w:val="001E46B1"/>
    <w:rsid w:val="001E56D8"/>
    <w:rsid w:val="001E6747"/>
    <w:rsid w:val="001F0E5E"/>
    <w:rsid w:val="00206C6F"/>
    <w:rsid w:val="00213A5B"/>
    <w:rsid w:val="00216D07"/>
    <w:rsid w:val="00226579"/>
    <w:rsid w:val="00244933"/>
    <w:rsid w:val="00284BD8"/>
    <w:rsid w:val="0028785F"/>
    <w:rsid w:val="002A4C33"/>
    <w:rsid w:val="002C6D6F"/>
    <w:rsid w:val="002D1439"/>
    <w:rsid w:val="00305907"/>
    <w:rsid w:val="00337CD4"/>
    <w:rsid w:val="00351DC3"/>
    <w:rsid w:val="00364FE1"/>
    <w:rsid w:val="00394708"/>
    <w:rsid w:val="003A7894"/>
    <w:rsid w:val="003D06F0"/>
    <w:rsid w:val="003D37D5"/>
    <w:rsid w:val="003F1000"/>
    <w:rsid w:val="00406D3B"/>
    <w:rsid w:val="00433EA0"/>
    <w:rsid w:val="00447EBD"/>
    <w:rsid w:val="004623DA"/>
    <w:rsid w:val="00462466"/>
    <w:rsid w:val="004625E0"/>
    <w:rsid w:val="0049616A"/>
    <w:rsid w:val="004A0578"/>
    <w:rsid w:val="004B7734"/>
    <w:rsid w:val="004C082D"/>
    <w:rsid w:val="004C7E80"/>
    <w:rsid w:val="004D02B4"/>
    <w:rsid w:val="004E0DB9"/>
    <w:rsid w:val="00500211"/>
    <w:rsid w:val="00505148"/>
    <w:rsid w:val="00575640"/>
    <w:rsid w:val="00581D1A"/>
    <w:rsid w:val="00595C95"/>
    <w:rsid w:val="005A1D6F"/>
    <w:rsid w:val="005B050F"/>
    <w:rsid w:val="005B0FDD"/>
    <w:rsid w:val="005C6697"/>
    <w:rsid w:val="005C6C87"/>
    <w:rsid w:val="005D2172"/>
    <w:rsid w:val="005F0AE1"/>
    <w:rsid w:val="005F5E5E"/>
    <w:rsid w:val="00600461"/>
    <w:rsid w:val="00601907"/>
    <w:rsid w:val="00625805"/>
    <w:rsid w:val="00657012"/>
    <w:rsid w:val="00662C62"/>
    <w:rsid w:val="006810CF"/>
    <w:rsid w:val="006B318B"/>
    <w:rsid w:val="006B533D"/>
    <w:rsid w:val="006B708F"/>
    <w:rsid w:val="006C372A"/>
    <w:rsid w:val="006F45AE"/>
    <w:rsid w:val="007208D7"/>
    <w:rsid w:val="00722FCE"/>
    <w:rsid w:val="0072530E"/>
    <w:rsid w:val="00725BAE"/>
    <w:rsid w:val="00740B4F"/>
    <w:rsid w:val="00762BAC"/>
    <w:rsid w:val="0079024C"/>
    <w:rsid w:val="007B2573"/>
    <w:rsid w:val="007E01A1"/>
    <w:rsid w:val="007E65A1"/>
    <w:rsid w:val="008421CB"/>
    <w:rsid w:val="008440FC"/>
    <w:rsid w:val="00850C31"/>
    <w:rsid w:val="00887564"/>
    <w:rsid w:val="00896F29"/>
    <w:rsid w:val="008A439A"/>
    <w:rsid w:val="008A53E5"/>
    <w:rsid w:val="008A5896"/>
    <w:rsid w:val="009066C1"/>
    <w:rsid w:val="0091006C"/>
    <w:rsid w:val="00916253"/>
    <w:rsid w:val="0096732D"/>
    <w:rsid w:val="0097189C"/>
    <w:rsid w:val="00995841"/>
    <w:rsid w:val="009A5E25"/>
    <w:rsid w:val="009B007B"/>
    <w:rsid w:val="009B687E"/>
    <w:rsid w:val="009F4994"/>
    <w:rsid w:val="00A669FF"/>
    <w:rsid w:val="00A766D4"/>
    <w:rsid w:val="00A83B2C"/>
    <w:rsid w:val="00A903C8"/>
    <w:rsid w:val="00AA11D0"/>
    <w:rsid w:val="00AC0609"/>
    <w:rsid w:val="00AE68D0"/>
    <w:rsid w:val="00B427B0"/>
    <w:rsid w:val="00B72986"/>
    <w:rsid w:val="00B73261"/>
    <w:rsid w:val="00B97DB0"/>
    <w:rsid w:val="00BA12F2"/>
    <w:rsid w:val="00BA2BF1"/>
    <w:rsid w:val="00BB529C"/>
    <w:rsid w:val="00BC37A9"/>
    <w:rsid w:val="00BD0C51"/>
    <w:rsid w:val="00C04BFF"/>
    <w:rsid w:val="00C05B76"/>
    <w:rsid w:val="00C10B54"/>
    <w:rsid w:val="00C43A64"/>
    <w:rsid w:val="00C65667"/>
    <w:rsid w:val="00C82B7A"/>
    <w:rsid w:val="00C86B27"/>
    <w:rsid w:val="00C908BF"/>
    <w:rsid w:val="00C95FB0"/>
    <w:rsid w:val="00C97CAB"/>
    <w:rsid w:val="00CA22D7"/>
    <w:rsid w:val="00CA4A0C"/>
    <w:rsid w:val="00CC278D"/>
    <w:rsid w:val="00CC4310"/>
    <w:rsid w:val="00D02CE2"/>
    <w:rsid w:val="00D14A99"/>
    <w:rsid w:val="00D27E09"/>
    <w:rsid w:val="00D33AB2"/>
    <w:rsid w:val="00D37AEF"/>
    <w:rsid w:val="00D65793"/>
    <w:rsid w:val="00DE1200"/>
    <w:rsid w:val="00DF5E91"/>
    <w:rsid w:val="00DF73FA"/>
    <w:rsid w:val="00E06702"/>
    <w:rsid w:val="00E44C63"/>
    <w:rsid w:val="00E55329"/>
    <w:rsid w:val="00E80D18"/>
    <w:rsid w:val="00E87B95"/>
    <w:rsid w:val="00E90729"/>
    <w:rsid w:val="00E974FE"/>
    <w:rsid w:val="00EC218D"/>
    <w:rsid w:val="00EC27BF"/>
    <w:rsid w:val="00ED17C6"/>
    <w:rsid w:val="00ED2C7B"/>
    <w:rsid w:val="00EE6CD8"/>
    <w:rsid w:val="00F11349"/>
    <w:rsid w:val="00F13FAD"/>
    <w:rsid w:val="00F164F7"/>
    <w:rsid w:val="00F25B26"/>
    <w:rsid w:val="00F81E46"/>
    <w:rsid w:val="00FB1E9D"/>
    <w:rsid w:val="00FB59A5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FA5EF3"/>
  <w15:chartTrackingRefBased/>
  <w15:docId w15:val="{F50D43D2-7EB5-A04B-9082-DFAA8EA37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/>
    <w:lsdException w:name="heading 2" w:semiHidden="1" w:uiPriority="3" w:unhideWhenUsed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18B"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2"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3"/>
    <w:unhideWhenUsed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  <w:lang w:val="en-GB"/>
    </w:rPr>
  </w:style>
  <w:style w:type="paragraph" w:styleId="Heading3">
    <w:name w:val="heading 3"/>
    <w:aliases w:val="Heading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lang w:val="en-GB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406D3B"/>
    <w:pPr>
      <w:keepNext/>
      <w:keepLines/>
      <w:spacing w:before="40" w:after="0"/>
      <w:outlineLvl w:val="3"/>
    </w:pPr>
    <w:rPr>
      <w:rFonts w:ascii="DM Serif Text" w:eastAsiaTheme="majorEastAsia" w:hAnsi="DM Serif Text" w:cstheme="majorBidi"/>
      <w:iCs/>
      <w:color w:val="E1251B" w:themeColor="accent4"/>
      <w:sz w:val="20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aliases w:val="Heading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406D3B"/>
    <w:rPr>
      <w:rFonts w:ascii="DM Serif Text" w:eastAsiaTheme="majorEastAsia" w:hAnsi="DM Serif Text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  <w:rPr>
      <w:lang w:val="en-GB"/>
    </w:rPr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  <w:rPr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  <w:rPr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  <w:rPr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  <w:rPr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  <w:rPr>
      <w:lang w:val="en-GB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2573"/>
    <w:pPr>
      <w:spacing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  <w:rPr>
      <w:lang w:val="en-GB"/>
    </w:rPr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  <w:lang w:val="en-GB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  <w:rPr>
      <w:lang w:val="en-GB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lang w:val="en-GB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  <w:lang w:val="en-GB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  <w:rPr>
      <w:lang w:val="en-GB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  <w:rPr>
      <w:lang w:val="en-GB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  <w:rPr>
      <w:lang w:val="en-GB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  <w:rPr>
      <w:lang w:val="en-GB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  <w:rPr>
      <w:lang w:val="en-GB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  <w:rPr>
      <w:lang w:val="en-GB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  <w:rPr>
      <w:lang w:val="en-GB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  <w:rPr>
      <w:lang w:val="en-GB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  <w:rPr>
      <w:lang w:val="en-GB"/>
    </w:r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  <w:lang w:val="en-GB"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  <w:rPr>
      <w:lang w:val="en-GB"/>
    </w:r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  <w:rPr>
      <w:lang w:val="en-GB"/>
    </w:r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  <w:rPr>
      <w:lang w:val="en-GB"/>
    </w:r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  <w:rPr>
      <w:lang w:val="en-GB"/>
    </w:r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  <w:rPr>
      <w:lang w:val="en-GB"/>
    </w:rPr>
  </w:style>
  <w:style w:type="paragraph" w:styleId="ListBullet">
    <w:name w:val="List Bullet"/>
    <w:basedOn w:val="Normal"/>
    <w:uiPriority w:val="6"/>
    <w:unhideWhenUsed/>
    <w:rsid w:val="00C65667"/>
    <w:pPr>
      <w:numPr>
        <w:numId w:val="4"/>
      </w:numPr>
    </w:pPr>
    <w:rPr>
      <w:lang w:val="en-GB"/>
    </w:rPr>
  </w:style>
  <w:style w:type="paragraph" w:styleId="ListBullet2">
    <w:name w:val="List Bullet 2"/>
    <w:basedOn w:val="Normal"/>
    <w:uiPriority w:val="7"/>
    <w:unhideWhenUsed/>
    <w:rsid w:val="00C65667"/>
    <w:pPr>
      <w:numPr>
        <w:numId w:val="5"/>
      </w:numPr>
    </w:pPr>
    <w:rPr>
      <w:lang w:val="en-GB"/>
    </w:r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  <w:rPr>
      <w:lang w:val="en-GB"/>
    </w:r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  <w:rPr>
      <w:lang w:val="en-GB"/>
    </w:r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  <w:rPr>
      <w:lang w:val="en-GB"/>
    </w:r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  <w:rPr>
      <w:lang w:val="en-GB"/>
    </w:r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  <w:rPr>
      <w:lang w:val="en-GB"/>
    </w:r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  <w:rPr>
      <w:lang w:val="en-GB"/>
    </w:r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  <w:rPr>
      <w:lang w:val="en-GB"/>
    </w:r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  <w:rPr>
      <w:lang w:val="en-GB"/>
    </w:rPr>
  </w:style>
  <w:style w:type="paragraph" w:styleId="ListNumber">
    <w:name w:val="List Number"/>
    <w:aliases w:val="Exam Question"/>
    <w:basedOn w:val="ListNumber2"/>
    <w:link w:val="ListNumberChar"/>
    <w:uiPriority w:val="8"/>
    <w:unhideWhenUsed/>
    <w:qFormat/>
    <w:rsid w:val="00DF73FA"/>
    <w:pPr>
      <w:numPr>
        <w:numId w:val="9"/>
      </w:numPr>
      <w:tabs>
        <w:tab w:val="clear" w:pos="360"/>
        <w:tab w:val="num" w:pos="504"/>
      </w:tabs>
      <w:spacing w:after="120"/>
      <w:ind w:left="504" w:hanging="504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  <w:rPr>
      <w:lang w:val="en-GB"/>
    </w:r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  <w:rPr>
      <w:lang w:val="en-GB"/>
    </w:r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  <w:rPr>
      <w:lang w:val="en-GB"/>
    </w:r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  <w:rPr>
      <w:lang w:val="en-GB"/>
    </w:r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  <w:rPr>
      <w:lang w:val="en-GB"/>
    </w:r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lang w:val="en-GB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lang w:val="en-GB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  <w:rPr>
      <w:lang w:val="en-GB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  <w:rPr>
      <w:lang w:val="en-GB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lang w:val="en-GB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  <w:rPr>
      <w:lang w:val="en-GB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  <w:rPr>
      <w:lang w:val="en-GB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  <w:rPr>
      <w:lang w:val="en-GB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  <w:rPr>
      <w:lang w:val="en-GB"/>
    </w:r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lang w:val="en-GB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  <w:rPr>
      <w:lang w:val="en-GB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  <w:rPr>
      <w:lang w:val="en-GB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  <w:rPr>
      <w:lang w:val="en-GB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  <w:rPr>
      <w:lang w:val="en-GB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  <w:rPr>
      <w:lang w:val="en-GB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  <w:rPr>
      <w:lang w:val="en-GB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  <w:rPr>
      <w:lang w:val="en-GB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  <w:rPr>
      <w:lang w:val="en-GB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  <w:rPr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F25B26"/>
    <w:pPr>
      <w:spacing w:after="0" w:line="240" w:lineRule="auto"/>
    </w:pPr>
    <w:rPr>
      <w:sz w:val="20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rPr>
      <w:tblHeader/>
    </w:trPr>
    <w:tcPr>
      <w:shd w:val="clear" w:color="auto" w:fill="FFFFFF" w:themeFill="background1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numbering" w:customStyle="1" w:styleId="Style1">
    <w:name w:val="Style1"/>
    <w:uiPriority w:val="99"/>
    <w:rsid w:val="00305907"/>
    <w:pPr>
      <w:numPr>
        <w:numId w:val="17"/>
      </w:numPr>
    </w:pPr>
  </w:style>
  <w:style w:type="paragraph" w:customStyle="1" w:styleId="ExamAnswer">
    <w:name w:val="Exam Answer"/>
    <w:basedOn w:val="ListNumber"/>
    <w:link w:val="ExamAnswerChar"/>
    <w:qFormat/>
    <w:rsid w:val="00601907"/>
    <w:pPr>
      <w:numPr>
        <w:numId w:val="16"/>
      </w:numPr>
      <w:tabs>
        <w:tab w:val="left" w:pos="720"/>
      </w:tabs>
      <w:spacing w:after="240" w:line="360" w:lineRule="atLeast"/>
      <w:ind w:left="1080" w:hanging="720"/>
      <w:contextualSpacing w:val="0"/>
    </w:pPr>
  </w:style>
  <w:style w:type="paragraph" w:customStyle="1" w:styleId="Instructions">
    <w:name w:val="Instructions"/>
    <w:basedOn w:val="Normal"/>
    <w:link w:val="InstructionsChar"/>
    <w:qFormat/>
    <w:rsid w:val="004625E0"/>
    <w:rPr>
      <w:i/>
      <w:iCs/>
    </w:rPr>
  </w:style>
  <w:style w:type="character" w:customStyle="1" w:styleId="ListNumberChar">
    <w:name w:val="List Number Char"/>
    <w:aliases w:val="Exam Question Char"/>
    <w:basedOn w:val="DefaultParagraphFont"/>
    <w:link w:val="ListNumber"/>
    <w:uiPriority w:val="8"/>
    <w:rsid w:val="00DF73FA"/>
    <w:rPr>
      <w:sz w:val="24"/>
      <w:szCs w:val="24"/>
    </w:rPr>
  </w:style>
  <w:style w:type="character" w:customStyle="1" w:styleId="ExamAnswerChar">
    <w:name w:val="Exam Answer Char"/>
    <w:basedOn w:val="ListNumberChar"/>
    <w:link w:val="ExamAnswer"/>
    <w:rsid w:val="00601907"/>
    <w:rPr>
      <w:sz w:val="24"/>
      <w:szCs w:val="24"/>
    </w:rPr>
  </w:style>
  <w:style w:type="character" w:customStyle="1" w:styleId="InstructionsChar">
    <w:name w:val="Instructions Char"/>
    <w:basedOn w:val="DefaultParagraphFont"/>
    <w:link w:val="Instructions"/>
    <w:rsid w:val="004625E0"/>
    <w:rPr>
      <w:i/>
      <w:iCs/>
      <w:lang w:val="en-US"/>
    </w:rPr>
  </w:style>
  <w:style w:type="numbering" w:customStyle="1" w:styleId="CurrentList1">
    <w:name w:val="Current List1"/>
    <w:uiPriority w:val="99"/>
    <w:rsid w:val="003A7894"/>
    <w:pPr>
      <w:numPr>
        <w:numId w:val="23"/>
      </w:numPr>
    </w:pPr>
  </w:style>
  <w:style w:type="paragraph" w:styleId="Revision">
    <w:name w:val="Revision"/>
    <w:hidden/>
    <w:uiPriority w:val="99"/>
    <w:semiHidden/>
    <w:rsid w:val="00095678"/>
    <w:pPr>
      <w:spacing w:after="0" w:line="240" w:lineRule="auto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0623E-8D6E-439A-B335-C00587DE5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.~WRD2035</Template>
  <TotalTime>1</TotalTime>
  <Pages>7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Troy White</cp:lastModifiedBy>
  <cp:revision>4</cp:revision>
  <dcterms:created xsi:type="dcterms:W3CDTF">2024-09-06T16:02:00Z</dcterms:created>
  <dcterms:modified xsi:type="dcterms:W3CDTF">2024-09-11T12:24:00Z</dcterms:modified>
</cp:coreProperties>
</file>