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2D41D" w14:textId="77777777" w:rsidR="00E26277" w:rsidRPr="00B1064C" w:rsidRDefault="00E26277" w:rsidP="00E26277">
      <w:pPr>
        <w:pStyle w:val="FFATitle"/>
      </w:pPr>
      <w:r w:rsidRPr="00B1064C">
        <w:t>Food Science Career Development Event</w:t>
      </w:r>
    </w:p>
    <w:p w14:paraId="093FFC15" w14:textId="77777777" w:rsidR="00E26277" w:rsidRPr="00B1064C" w:rsidRDefault="00E26277" w:rsidP="00E26277">
      <w:pPr>
        <w:pStyle w:val="Heading1"/>
      </w:pPr>
      <w:r w:rsidRPr="00B1064C">
        <w:t>2024 General Knowledge Exam</w:t>
      </w:r>
    </w:p>
    <w:p w14:paraId="02FDFF61" w14:textId="77777777" w:rsidR="00E26277" w:rsidRPr="00B1064C" w:rsidRDefault="00E26277" w:rsidP="00E26277">
      <w:pPr>
        <w:pStyle w:val="Question"/>
      </w:pPr>
      <w:r w:rsidRPr="00B1064C">
        <w:t>Which of the following prompted the discipline of food science to emerge?</w:t>
      </w:r>
    </w:p>
    <w:p w14:paraId="653ADD77" w14:textId="77777777" w:rsidR="00E26277" w:rsidRPr="00B1064C" w:rsidRDefault="00E26277" w:rsidP="00E26277">
      <w:pPr>
        <w:pStyle w:val="Answer"/>
      </w:pPr>
      <w:r w:rsidRPr="00B1064C">
        <w:t>Cross-contamination in home kitchens caused foodborne illness</w:t>
      </w:r>
    </w:p>
    <w:p w14:paraId="1E4F0509" w14:textId="77777777" w:rsidR="00E26277" w:rsidRPr="00B1064C" w:rsidRDefault="00E26277" w:rsidP="00E26277">
      <w:pPr>
        <w:pStyle w:val="Answer"/>
      </w:pPr>
      <w:r w:rsidRPr="00B1064C">
        <w:t>The USDA declared the need for food science</w:t>
      </w:r>
    </w:p>
    <w:p w14:paraId="5880FCD7" w14:textId="77777777" w:rsidR="00E26277" w:rsidRPr="00B1064C" w:rsidRDefault="00E26277" w:rsidP="00E26277">
      <w:pPr>
        <w:pStyle w:val="Answer"/>
      </w:pPr>
      <w:r w:rsidRPr="00B1064C">
        <w:t>Food preparation transitioned from the home to a factory because of technology advancements</w:t>
      </w:r>
    </w:p>
    <w:p w14:paraId="6770A463" w14:textId="77777777" w:rsidR="00E26277" w:rsidRPr="00B1064C" w:rsidRDefault="00E26277" w:rsidP="00E26277">
      <w:pPr>
        <w:pStyle w:val="Answer"/>
      </w:pPr>
      <w:r w:rsidRPr="00B1064C">
        <w:t>None of the above</w:t>
      </w:r>
    </w:p>
    <w:p w14:paraId="675F5376" w14:textId="77777777" w:rsidR="00E26277" w:rsidRPr="00B1064C" w:rsidRDefault="00E26277" w:rsidP="00E26277">
      <w:pPr>
        <w:pStyle w:val="Question"/>
        <w:ind w:hanging="720"/>
      </w:pPr>
      <w:r w:rsidRPr="00B1064C">
        <w:t>Which of the following is required to calibrate an alcohol thermometer?</w:t>
      </w:r>
    </w:p>
    <w:p w14:paraId="4F11CC7A" w14:textId="77777777" w:rsidR="00E26277" w:rsidRPr="00B1064C" w:rsidRDefault="00E26277" w:rsidP="00E26277">
      <w:pPr>
        <w:pStyle w:val="ListParagraph"/>
        <w:numPr>
          <w:ilvl w:val="1"/>
          <w:numId w:val="112"/>
        </w:numPr>
        <w:spacing w:after="0"/>
      </w:pPr>
      <w:r w:rsidRPr="00B1064C">
        <w:t>Ice water</w:t>
      </w:r>
    </w:p>
    <w:p w14:paraId="78DE52C3" w14:textId="77777777" w:rsidR="00E26277" w:rsidRPr="00B1064C" w:rsidRDefault="00E26277" w:rsidP="00E26277">
      <w:pPr>
        <w:pStyle w:val="ListParagraph"/>
        <w:numPr>
          <w:ilvl w:val="1"/>
          <w:numId w:val="112"/>
        </w:numPr>
        <w:spacing w:after="0"/>
      </w:pPr>
      <w:r w:rsidRPr="00B1064C">
        <w:t>Boiling water</w:t>
      </w:r>
    </w:p>
    <w:p w14:paraId="0419F901" w14:textId="77777777" w:rsidR="00E26277" w:rsidRPr="00B1064C" w:rsidRDefault="00E26277" w:rsidP="00E26277">
      <w:pPr>
        <w:pStyle w:val="ListParagraph"/>
        <w:numPr>
          <w:ilvl w:val="1"/>
          <w:numId w:val="112"/>
        </w:numPr>
        <w:spacing w:after="0"/>
      </w:pPr>
      <w:r w:rsidRPr="00B1064C">
        <w:t>70% ethanol</w:t>
      </w:r>
    </w:p>
    <w:p w14:paraId="73726012" w14:textId="77777777" w:rsidR="00E26277" w:rsidRPr="00B1064C" w:rsidRDefault="00E26277" w:rsidP="00E26277">
      <w:pPr>
        <w:pStyle w:val="ListParagraph"/>
        <w:numPr>
          <w:ilvl w:val="1"/>
          <w:numId w:val="112"/>
        </w:numPr>
        <w:spacing w:after="0"/>
      </w:pPr>
      <w:r w:rsidRPr="00B1064C">
        <w:t>A&amp;B</w:t>
      </w:r>
    </w:p>
    <w:p w14:paraId="05DC8209" w14:textId="77777777" w:rsidR="00E26277" w:rsidRPr="00B1064C" w:rsidRDefault="00E26277" w:rsidP="00E26277">
      <w:pPr>
        <w:pStyle w:val="Question"/>
        <w:ind w:hanging="720"/>
      </w:pPr>
      <w:r w:rsidRPr="00B1064C">
        <w:t xml:space="preserve">What is/are the best food vehicle(s) for delivering Vitamin E as a </w:t>
      </w:r>
      <w:proofErr w:type="spellStart"/>
      <w:r w:rsidRPr="00B1064C">
        <w:t>fortificant</w:t>
      </w:r>
      <w:proofErr w:type="spellEnd"/>
      <w:r w:rsidRPr="00B1064C">
        <w:t>?</w:t>
      </w:r>
    </w:p>
    <w:p w14:paraId="77755188" w14:textId="77777777" w:rsidR="00E26277" w:rsidRPr="00B1064C" w:rsidRDefault="00E26277" w:rsidP="00850265">
      <w:pPr>
        <w:pStyle w:val="Answer"/>
        <w:numPr>
          <w:ilvl w:val="0"/>
          <w:numId w:val="260"/>
        </w:numPr>
      </w:pPr>
      <w:r w:rsidRPr="00B1064C">
        <w:t>Orange juice</w:t>
      </w:r>
    </w:p>
    <w:p w14:paraId="6AC5CC6F" w14:textId="77777777" w:rsidR="00E26277" w:rsidRPr="00B1064C" w:rsidRDefault="00E26277" w:rsidP="00850265">
      <w:pPr>
        <w:pStyle w:val="Answer"/>
      </w:pPr>
      <w:r w:rsidRPr="00B1064C">
        <w:t>Fats and oils</w:t>
      </w:r>
    </w:p>
    <w:p w14:paraId="4140AC3F" w14:textId="77777777" w:rsidR="00E26277" w:rsidRPr="00B1064C" w:rsidRDefault="00E26277" w:rsidP="00850265">
      <w:pPr>
        <w:pStyle w:val="Answer"/>
      </w:pPr>
      <w:r w:rsidRPr="00B1064C">
        <w:t>Milk and dairy products</w:t>
      </w:r>
    </w:p>
    <w:p w14:paraId="691CB258" w14:textId="77777777" w:rsidR="00E26277" w:rsidRPr="00B1064C" w:rsidRDefault="00E26277" w:rsidP="00850265">
      <w:pPr>
        <w:pStyle w:val="Answer"/>
      </w:pPr>
      <w:r w:rsidRPr="00B1064C">
        <w:t>Cereal</w:t>
      </w:r>
    </w:p>
    <w:p w14:paraId="0CF2C26C" w14:textId="77777777" w:rsidR="00E26277" w:rsidRPr="00B1064C" w:rsidRDefault="00E26277" w:rsidP="00E26277">
      <w:pPr>
        <w:pStyle w:val="Question"/>
        <w:ind w:hanging="720"/>
      </w:pPr>
      <w:r w:rsidRPr="00B1064C">
        <w:t>Why is the milk that is used for yogurt production heated?</w:t>
      </w:r>
    </w:p>
    <w:p w14:paraId="581964A7" w14:textId="77777777" w:rsidR="00E26277" w:rsidRPr="00B1064C" w:rsidRDefault="00E26277" w:rsidP="00850265">
      <w:pPr>
        <w:pStyle w:val="Answer"/>
        <w:numPr>
          <w:ilvl w:val="0"/>
          <w:numId w:val="259"/>
        </w:numPr>
      </w:pPr>
      <w:r w:rsidRPr="00B1064C">
        <w:t>Killing undesirable bacteria</w:t>
      </w:r>
    </w:p>
    <w:p w14:paraId="61373614" w14:textId="77777777" w:rsidR="00E26277" w:rsidRPr="00B1064C" w:rsidRDefault="00E26277" w:rsidP="00850265">
      <w:pPr>
        <w:pStyle w:val="Answer"/>
      </w:pPr>
      <w:r w:rsidRPr="00B1064C">
        <w:t>Denatures proteins</w:t>
      </w:r>
    </w:p>
    <w:p w14:paraId="1E228E2F" w14:textId="77777777" w:rsidR="00E26277" w:rsidRPr="00B1064C" w:rsidRDefault="00E26277" w:rsidP="00850265">
      <w:pPr>
        <w:pStyle w:val="Answer"/>
      </w:pPr>
      <w:r w:rsidRPr="00B1064C">
        <w:t>Contributes to thick texture</w:t>
      </w:r>
    </w:p>
    <w:p w14:paraId="2EB570A6" w14:textId="77777777" w:rsidR="00E26277" w:rsidRPr="00B1064C" w:rsidRDefault="00E26277" w:rsidP="00850265">
      <w:pPr>
        <w:pStyle w:val="Answer"/>
      </w:pPr>
      <w:proofErr w:type="gramStart"/>
      <w:r w:rsidRPr="00B1064C">
        <w:t>All of</w:t>
      </w:r>
      <w:proofErr w:type="gramEnd"/>
      <w:r w:rsidRPr="00B1064C">
        <w:t xml:space="preserve"> the above</w:t>
      </w:r>
    </w:p>
    <w:p w14:paraId="01AF6667" w14:textId="77777777" w:rsidR="00E26277" w:rsidRPr="00B1064C" w:rsidRDefault="00E26277" w:rsidP="00E26277">
      <w:pPr>
        <w:pStyle w:val="Question"/>
        <w:ind w:hanging="720"/>
      </w:pPr>
      <w:r w:rsidRPr="00B1064C">
        <w:t>What is an advantage of concentrated foods?</w:t>
      </w:r>
    </w:p>
    <w:p w14:paraId="40F82594" w14:textId="77777777" w:rsidR="00E26277" w:rsidRPr="00B1064C" w:rsidRDefault="00E26277" w:rsidP="00850265">
      <w:pPr>
        <w:pStyle w:val="Answer"/>
        <w:numPr>
          <w:ilvl w:val="0"/>
          <w:numId w:val="258"/>
        </w:numPr>
      </w:pPr>
      <w:r w:rsidRPr="00B1064C">
        <w:t>Shipping and packaging cost savings</w:t>
      </w:r>
    </w:p>
    <w:p w14:paraId="0AC68666" w14:textId="77777777" w:rsidR="00E26277" w:rsidRPr="00B1064C" w:rsidRDefault="00E26277" w:rsidP="00850265">
      <w:pPr>
        <w:pStyle w:val="Answer"/>
      </w:pPr>
      <w:r w:rsidRPr="00B1064C">
        <w:t>Customers can dilute the product to their taste preferences</w:t>
      </w:r>
    </w:p>
    <w:p w14:paraId="7D1EA32F" w14:textId="77777777" w:rsidR="00E26277" w:rsidRPr="00B1064C" w:rsidRDefault="00E26277" w:rsidP="00850265">
      <w:pPr>
        <w:pStyle w:val="Answer"/>
      </w:pPr>
      <w:r w:rsidRPr="00B1064C">
        <w:t>Less water is required, so these products are more sustainable for the environment</w:t>
      </w:r>
    </w:p>
    <w:p w14:paraId="1B6741C1" w14:textId="77777777" w:rsidR="00E26277" w:rsidRPr="00B1064C" w:rsidRDefault="00E26277" w:rsidP="00850265">
      <w:pPr>
        <w:pStyle w:val="Answer"/>
      </w:pPr>
      <w:r w:rsidRPr="00B1064C">
        <w:t>These products have a more intense color, which is desirable to consumers</w:t>
      </w:r>
    </w:p>
    <w:p w14:paraId="030C85AB" w14:textId="77777777" w:rsidR="00850265" w:rsidRDefault="00850265">
      <w:pPr>
        <w:spacing w:after="160" w:line="225" w:lineRule="atLeast"/>
        <w:rPr>
          <w:rFonts w:eastAsia="Proxima Nova" w:cs="Proxima Nova"/>
        </w:rPr>
      </w:pPr>
      <w:r>
        <w:br w:type="page"/>
      </w:r>
    </w:p>
    <w:p w14:paraId="6352505E" w14:textId="29AA3DAB" w:rsidR="00E26277" w:rsidRPr="00B1064C" w:rsidRDefault="00E26277" w:rsidP="00E26277">
      <w:pPr>
        <w:pStyle w:val="Question"/>
        <w:ind w:hanging="720"/>
      </w:pPr>
      <w:r w:rsidRPr="00B1064C">
        <w:lastRenderedPageBreak/>
        <w:t xml:space="preserve">What </w:t>
      </w:r>
      <w:proofErr w:type="gramStart"/>
      <w:r w:rsidRPr="00B1064C">
        <w:t>is</w:t>
      </w:r>
      <w:proofErr w:type="gramEnd"/>
      <w:r w:rsidRPr="00B1064C">
        <w:t xml:space="preserve"> freezer burn?</w:t>
      </w:r>
    </w:p>
    <w:p w14:paraId="67E21C62" w14:textId="77777777" w:rsidR="00E26277" w:rsidRPr="00B1064C" w:rsidRDefault="00E26277" w:rsidP="00850265">
      <w:pPr>
        <w:pStyle w:val="Answer"/>
        <w:numPr>
          <w:ilvl w:val="0"/>
          <w:numId w:val="257"/>
        </w:numPr>
      </w:pPr>
      <w:r w:rsidRPr="00B1064C">
        <w:t>Undesired sublimation of frozen foods</w:t>
      </w:r>
    </w:p>
    <w:p w14:paraId="6867CD91" w14:textId="77777777" w:rsidR="00E26277" w:rsidRPr="00B1064C" w:rsidRDefault="00E26277" w:rsidP="00850265">
      <w:pPr>
        <w:pStyle w:val="Answer"/>
      </w:pPr>
      <w:r w:rsidRPr="00B1064C">
        <w:t>Desired sublimation of frozen foods</w:t>
      </w:r>
    </w:p>
    <w:p w14:paraId="71461814" w14:textId="77777777" w:rsidR="00E26277" w:rsidRPr="00B1064C" w:rsidRDefault="00E26277" w:rsidP="00850265">
      <w:pPr>
        <w:pStyle w:val="Answer"/>
      </w:pPr>
      <w:r w:rsidRPr="00B1064C">
        <w:t>Undesired freezing that only occurs in a blast freezer</w:t>
      </w:r>
    </w:p>
    <w:p w14:paraId="2916A064" w14:textId="77777777" w:rsidR="00E26277" w:rsidRPr="00B1064C" w:rsidRDefault="00E26277" w:rsidP="00850265">
      <w:pPr>
        <w:pStyle w:val="Answer"/>
      </w:pPr>
      <w:r w:rsidRPr="00B1064C">
        <w:t>None of the above</w:t>
      </w:r>
    </w:p>
    <w:p w14:paraId="6413F02C" w14:textId="77777777" w:rsidR="00E26277" w:rsidRPr="00B1064C" w:rsidRDefault="00E26277" w:rsidP="00E26277">
      <w:pPr>
        <w:pStyle w:val="Question"/>
        <w:ind w:hanging="720"/>
      </w:pPr>
      <w:r w:rsidRPr="00E26277">
        <w:t>In comparison to proteins and carbohydrates, fats provide _________ as many</w:t>
      </w:r>
      <w:r w:rsidRPr="00B1064C">
        <w:t xml:space="preserve"> calories.</w:t>
      </w:r>
    </w:p>
    <w:p w14:paraId="6BF1ABA3" w14:textId="77777777" w:rsidR="00E26277" w:rsidRPr="00B1064C" w:rsidRDefault="00E26277" w:rsidP="00850265">
      <w:pPr>
        <w:pStyle w:val="Answer"/>
        <w:numPr>
          <w:ilvl w:val="0"/>
          <w:numId w:val="256"/>
        </w:numPr>
      </w:pPr>
      <w:r w:rsidRPr="00B1064C">
        <w:t>2x</w:t>
      </w:r>
    </w:p>
    <w:p w14:paraId="31527C62" w14:textId="77777777" w:rsidR="00E26277" w:rsidRPr="00B1064C" w:rsidRDefault="00E26277" w:rsidP="00850265">
      <w:pPr>
        <w:pStyle w:val="Answer"/>
      </w:pPr>
      <w:r w:rsidRPr="00B1064C">
        <w:t>3x</w:t>
      </w:r>
    </w:p>
    <w:p w14:paraId="447A924B" w14:textId="77777777" w:rsidR="00E26277" w:rsidRPr="00B1064C" w:rsidRDefault="00E26277" w:rsidP="00850265">
      <w:pPr>
        <w:pStyle w:val="Answer"/>
      </w:pPr>
      <w:r w:rsidRPr="00B1064C">
        <w:t>4x</w:t>
      </w:r>
    </w:p>
    <w:p w14:paraId="2D4B2728" w14:textId="77777777" w:rsidR="00E26277" w:rsidRPr="00B1064C" w:rsidRDefault="00E26277" w:rsidP="00850265">
      <w:pPr>
        <w:pStyle w:val="Answer"/>
      </w:pPr>
      <w:r w:rsidRPr="00B1064C">
        <w:t>5x</w:t>
      </w:r>
    </w:p>
    <w:p w14:paraId="3729F031" w14:textId="77777777" w:rsidR="00E26277" w:rsidRPr="00B1064C" w:rsidRDefault="00E26277" w:rsidP="00E26277">
      <w:pPr>
        <w:pStyle w:val="Question"/>
        <w:ind w:hanging="720"/>
      </w:pPr>
      <w:r w:rsidRPr="00B1064C">
        <w:t>What is another name for glucose?</w:t>
      </w:r>
    </w:p>
    <w:p w14:paraId="5EF0464A" w14:textId="77777777" w:rsidR="00E26277" w:rsidRPr="00B1064C" w:rsidRDefault="00E26277" w:rsidP="00850265">
      <w:pPr>
        <w:pStyle w:val="Answer"/>
        <w:numPr>
          <w:ilvl w:val="0"/>
          <w:numId w:val="255"/>
        </w:numPr>
      </w:pPr>
      <w:r w:rsidRPr="00B1064C">
        <w:t>Fructose</w:t>
      </w:r>
    </w:p>
    <w:p w14:paraId="42C57174" w14:textId="77777777" w:rsidR="00E26277" w:rsidRPr="00B1064C" w:rsidRDefault="00E26277" w:rsidP="00850265">
      <w:pPr>
        <w:pStyle w:val="Answer"/>
      </w:pPr>
      <w:r w:rsidRPr="00B1064C">
        <w:t>Sucrose</w:t>
      </w:r>
    </w:p>
    <w:p w14:paraId="2B9E508D" w14:textId="77777777" w:rsidR="00E26277" w:rsidRPr="00B1064C" w:rsidRDefault="00E26277" w:rsidP="00850265">
      <w:pPr>
        <w:pStyle w:val="Answer"/>
      </w:pPr>
      <w:r w:rsidRPr="00B1064C">
        <w:t>Dextrose</w:t>
      </w:r>
    </w:p>
    <w:p w14:paraId="7384E9CA" w14:textId="77777777" w:rsidR="00E26277" w:rsidRPr="00B1064C" w:rsidRDefault="00E26277" w:rsidP="00850265">
      <w:pPr>
        <w:pStyle w:val="Answer"/>
      </w:pPr>
      <w:r w:rsidRPr="00B1064C">
        <w:t>Aspartame</w:t>
      </w:r>
    </w:p>
    <w:p w14:paraId="4D09EFE8" w14:textId="77777777" w:rsidR="00E26277" w:rsidRPr="00B1064C" w:rsidRDefault="00E26277" w:rsidP="00E26277">
      <w:pPr>
        <w:pStyle w:val="Question"/>
        <w:ind w:hanging="720"/>
      </w:pPr>
      <w:r w:rsidRPr="00B1064C">
        <w:t>Which of the following is not true about water?</w:t>
      </w:r>
    </w:p>
    <w:p w14:paraId="11456523" w14:textId="77777777" w:rsidR="00E26277" w:rsidRPr="00B1064C" w:rsidRDefault="00E26277" w:rsidP="00850265">
      <w:pPr>
        <w:pStyle w:val="Answer"/>
        <w:numPr>
          <w:ilvl w:val="0"/>
          <w:numId w:val="254"/>
        </w:numPr>
      </w:pPr>
      <w:r w:rsidRPr="00B1064C">
        <w:t>Contains one oxygen atom</w:t>
      </w:r>
    </w:p>
    <w:p w14:paraId="2E4598A1" w14:textId="77777777" w:rsidR="00E26277" w:rsidRPr="00B1064C" w:rsidRDefault="00E26277" w:rsidP="00850265">
      <w:pPr>
        <w:pStyle w:val="Answer"/>
      </w:pPr>
      <w:r w:rsidRPr="00B1064C">
        <w:t>Contains two hydrogen atoms</w:t>
      </w:r>
    </w:p>
    <w:p w14:paraId="3EFD12B5" w14:textId="77777777" w:rsidR="00E26277" w:rsidRPr="00B1064C" w:rsidRDefault="00E26277" w:rsidP="00850265">
      <w:pPr>
        <w:pStyle w:val="Answer"/>
      </w:pPr>
      <w:r w:rsidRPr="00B1064C">
        <w:t>The compound is held together by covalent bonds</w:t>
      </w:r>
    </w:p>
    <w:p w14:paraId="0DC388C4" w14:textId="77777777" w:rsidR="00E26277" w:rsidRPr="00B1064C" w:rsidRDefault="00E26277" w:rsidP="00850265">
      <w:pPr>
        <w:pStyle w:val="Answer"/>
      </w:pPr>
      <w:proofErr w:type="gramStart"/>
      <w:r w:rsidRPr="00B1064C">
        <w:t>All of</w:t>
      </w:r>
      <w:proofErr w:type="gramEnd"/>
      <w:r w:rsidRPr="00B1064C">
        <w:t xml:space="preserve"> the above are true</w:t>
      </w:r>
    </w:p>
    <w:p w14:paraId="216286F8" w14:textId="77777777" w:rsidR="00E26277" w:rsidRPr="00B1064C" w:rsidRDefault="00E26277" w:rsidP="00E26277">
      <w:pPr>
        <w:pStyle w:val="Question"/>
        <w:ind w:hanging="720"/>
      </w:pPr>
      <w:r w:rsidRPr="00B1064C">
        <w:t>Eggs have carbon dioxide that escapes through the porous shell during storage. What happens to pH of the egg as carbon dioxide escapes?</w:t>
      </w:r>
    </w:p>
    <w:p w14:paraId="5BE0A1AC" w14:textId="77777777" w:rsidR="00E26277" w:rsidRPr="00B1064C" w:rsidRDefault="00E26277" w:rsidP="00850265">
      <w:pPr>
        <w:pStyle w:val="Answer"/>
        <w:numPr>
          <w:ilvl w:val="0"/>
          <w:numId w:val="253"/>
        </w:numPr>
      </w:pPr>
      <w:r w:rsidRPr="00B1064C">
        <w:t>Remains the same</w:t>
      </w:r>
    </w:p>
    <w:p w14:paraId="53A72B8F" w14:textId="77777777" w:rsidR="00E26277" w:rsidRPr="00B1064C" w:rsidRDefault="00E26277" w:rsidP="00850265">
      <w:pPr>
        <w:pStyle w:val="Answer"/>
      </w:pPr>
      <w:r w:rsidRPr="00B1064C">
        <w:t>Increases</w:t>
      </w:r>
    </w:p>
    <w:p w14:paraId="4F3EF240" w14:textId="77777777" w:rsidR="00E26277" w:rsidRPr="00B1064C" w:rsidRDefault="00E26277" w:rsidP="00850265">
      <w:pPr>
        <w:pStyle w:val="Answer"/>
      </w:pPr>
      <w:r w:rsidRPr="00B1064C">
        <w:t>Decreases</w:t>
      </w:r>
    </w:p>
    <w:p w14:paraId="3CE07145" w14:textId="77777777" w:rsidR="00E26277" w:rsidRPr="00B1064C" w:rsidRDefault="00E26277" w:rsidP="00850265">
      <w:pPr>
        <w:pStyle w:val="Answer"/>
      </w:pPr>
      <w:r w:rsidRPr="00B1064C">
        <w:t>This does not happen in eggs and the statement is not true</w:t>
      </w:r>
    </w:p>
    <w:p w14:paraId="09662CC0" w14:textId="77777777" w:rsidR="00E26277" w:rsidRPr="00B1064C" w:rsidRDefault="00E26277" w:rsidP="00E26277">
      <w:pPr>
        <w:pStyle w:val="Question"/>
        <w:ind w:hanging="720"/>
      </w:pPr>
      <w:r w:rsidRPr="00B1064C">
        <w:t xml:space="preserve">Excess consumption of which of the following may cause </w:t>
      </w:r>
      <w:proofErr w:type="spellStart"/>
      <w:r w:rsidRPr="00B1064C">
        <w:t>diarrhea</w:t>
      </w:r>
      <w:proofErr w:type="spellEnd"/>
      <w:r w:rsidRPr="00B1064C">
        <w:t>?</w:t>
      </w:r>
    </w:p>
    <w:p w14:paraId="2FCF7C92" w14:textId="77777777" w:rsidR="00E26277" w:rsidRPr="00B1064C" w:rsidRDefault="00E26277" w:rsidP="00850265">
      <w:pPr>
        <w:pStyle w:val="Answer"/>
        <w:numPr>
          <w:ilvl w:val="0"/>
          <w:numId w:val="252"/>
        </w:numPr>
      </w:pPr>
      <w:r w:rsidRPr="00B1064C">
        <w:t>Glycerol</w:t>
      </w:r>
    </w:p>
    <w:p w14:paraId="45EAB711" w14:textId="77777777" w:rsidR="00E26277" w:rsidRPr="00B1064C" w:rsidRDefault="00E26277" w:rsidP="00850265">
      <w:pPr>
        <w:pStyle w:val="Answer"/>
      </w:pPr>
      <w:r w:rsidRPr="00B1064C">
        <w:t>Mannitol</w:t>
      </w:r>
    </w:p>
    <w:p w14:paraId="587DF2B2" w14:textId="77777777" w:rsidR="00E26277" w:rsidRPr="00B1064C" w:rsidRDefault="00E26277" w:rsidP="00850265">
      <w:pPr>
        <w:pStyle w:val="Answer"/>
      </w:pPr>
      <w:r w:rsidRPr="00B1064C">
        <w:t>Sorbitol</w:t>
      </w:r>
    </w:p>
    <w:p w14:paraId="72D4899A" w14:textId="77777777" w:rsidR="00E26277" w:rsidRPr="00B1064C" w:rsidRDefault="00E26277" w:rsidP="00850265">
      <w:pPr>
        <w:pStyle w:val="Answer"/>
      </w:pPr>
      <w:proofErr w:type="gramStart"/>
      <w:r w:rsidRPr="00B1064C">
        <w:t>All of</w:t>
      </w:r>
      <w:proofErr w:type="gramEnd"/>
      <w:r w:rsidRPr="00B1064C">
        <w:t xml:space="preserve"> the above</w:t>
      </w:r>
    </w:p>
    <w:p w14:paraId="050E62C7" w14:textId="77777777" w:rsidR="00850265" w:rsidRDefault="00850265">
      <w:pPr>
        <w:spacing w:after="160" w:line="225" w:lineRule="atLeast"/>
        <w:rPr>
          <w:rFonts w:eastAsia="Proxima Nova" w:cs="Proxima Nova"/>
        </w:rPr>
      </w:pPr>
      <w:r>
        <w:br w:type="page"/>
      </w:r>
    </w:p>
    <w:p w14:paraId="5EAFCB36" w14:textId="12709B9C" w:rsidR="00E26277" w:rsidRPr="00B1064C" w:rsidRDefault="00E26277" w:rsidP="00E26277">
      <w:pPr>
        <w:pStyle w:val="Question"/>
        <w:ind w:hanging="720"/>
      </w:pPr>
      <w:r w:rsidRPr="00B1064C">
        <w:lastRenderedPageBreak/>
        <w:t>Caffeine reaches maximum effects __________ minutes after consumption.</w:t>
      </w:r>
    </w:p>
    <w:p w14:paraId="1913B09C" w14:textId="77777777" w:rsidR="00E26277" w:rsidRPr="00B1064C" w:rsidRDefault="00E26277" w:rsidP="00850265">
      <w:pPr>
        <w:pStyle w:val="Answer"/>
        <w:numPr>
          <w:ilvl w:val="0"/>
          <w:numId w:val="251"/>
        </w:numPr>
      </w:pPr>
      <w:r w:rsidRPr="00B1064C">
        <w:t>15 to 45</w:t>
      </w:r>
    </w:p>
    <w:p w14:paraId="236B09EB" w14:textId="77777777" w:rsidR="00E26277" w:rsidRPr="00B1064C" w:rsidRDefault="00E26277" w:rsidP="00850265">
      <w:pPr>
        <w:pStyle w:val="Answer"/>
      </w:pPr>
      <w:r w:rsidRPr="00B1064C">
        <w:t>30 to 60</w:t>
      </w:r>
    </w:p>
    <w:p w14:paraId="5C684D84" w14:textId="77777777" w:rsidR="00E26277" w:rsidRPr="00B1064C" w:rsidRDefault="00E26277" w:rsidP="00850265">
      <w:pPr>
        <w:pStyle w:val="Answer"/>
      </w:pPr>
      <w:r w:rsidRPr="00B1064C">
        <w:t>60 to 90</w:t>
      </w:r>
    </w:p>
    <w:p w14:paraId="2872B64B" w14:textId="77777777" w:rsidR="00E26277" w:rsidRPr="00B1064C" w:rsidRDefault="00E26277" w:rsidP="00850265">
      <w:pPr>
        <w:pStyle w:val="Answer"/>
      </w:pPr>
      <w:r w:rsidRPr="00B1064C">
        <w:t>90 to 120</w:t>
      </w:r>
    </w:p>
    <w:p w14:paraId="53C81FF4" w14:textId="77777777" w:rsidR="00E26277" w:rsidRPr="00B1064C" w:rsidRDefault="00E26277" w:rsidP="00E26277">
      <w:pPr>
        <w:pStyle w:val="Question"/>
        <w:ind w:hanging="720"/>
      </w:pPr>
      <w:r w:rsidRPr="00B1064C">
        <w:t>Which of the following are used to produce wine?</w:t>
      </w:r>
    </w:p>
    <w:p w14:paraId="3F7EC322" w14:textId="77777777" w:rsidR="00E26277" w:rsidRPr="00B1064C" w:rsidRDefault="00E26277" w:rsidP="00850265">
      <w:pPr>
        <w:pStyle w:val="Answer"/>
        <w:numPr>
          <w:ilvl w:val="0"/>
          <w:numId w:val="250"/>
        </w:numPr>
      </w:pPr>
      <w:r w:rsidRPr="00B1064C">
        <w:t>Honey</w:t>
      </w:r>
    </w:p>
    <w:p w14:paraId="7D10D3FA" w14:textId="77777777" w:rsidR="00E26277" w:rsidRPr="00B1064C" w:rsidRDefault="00E26277" w:rsidP="00850265">
      <w:pPr>
        <w:pStyle w:val="Answer"/>
      </w:pPr>
      <w:r w:rsidRPr="00B1064C">
        <w:t>Dandelions</w:t>
      </w:r>
    </w:p>
    <w:p w14:paraId="09A11BDA" w14:textId="77777777" w:rsidR="00E26277" w:rsidRPr="00B1064C" w:rsidRDefault="00E26277" w:rsidP="00850265">
      <w:pPr>
        <w:pStyle w:val="Answer"/>
      </w:pPr>
      <w:r w:rsidRPr="00B1064C">
        <w:t>Grapes</w:t>
      </w:r>
    </w:p>
    <w:p w14:paraId="04B641C1" w14:textId="77777777" w:rsidR="00E26277" w:rsidRPr="00B1064C" w:rsidRDefault="00E26277" w:rsidP="00850265">
      <w:pPr>
        <w:pStyle w:val="Answer"/>
      </w:pPr>
      <w:proofErr w:type="gramStart"/>
      <w:r w:rsidRPr="00B1064C">
        <w:t>All of</w:t>
      </w:r>
      <w:proofErr w:type="gramEnd"/>
      <w:r w:rsidRPr="00B1064C">
        <w:t xml:space="preserve"> the above</w:t>
      </w:r>
    </w:p>
    <w:p w14:paraId="5F054E7F" w14:textId="77777777" w:rsidR="00E26277" w:rsidRPr="00B1064C" w:rsidRDefault="00E26277" w:rsidP="00E26277">
      <w:pPr>
        <w:pStyle w:val="Question"/>
        <w:ind w:hanging="720"/>
      </w:pPr>
      <w:r w:rsidRPr="00E26277">
        <w:t xml:space="preserve">According to </w:t>
      </w:r>
      <w:proofErr w:type="spellStart"/>
      <w:r w:rsidRPr="00E26277">
        <w:t>Centers</w:t>
      </w:r>
      <w:proofErr w:type="spellEnd"/>
      <w:r w:rsidRPr="00E26277">
        <w:t xml:space="preserve"> for Disease Control and Prevention estimates, about</w:t>
      </w:r>
      <w:r w:rsidRPr="00B1064C">
        <w:t xml:space="preserve"> _______ of salmonellosis outbreaks involve eggs?</w:t>
      </w:r>
    </w:p>
    <w:p w14:paraId="69A13F9E" w14:textId="77777777" w:rsidR="00E26277" w:rsidRPr="00B1064C" w:rsidRDefault="00E26277" w:rsidP="00850265">
      <w:pPr>
        <w:pStyle w:val="Answer"/>
        <w:numPr>
          <w:ilvl w:val="0"/>
          <w:numId w:val="249"/>
        </w:numPr>
      </w:pPr>
      <w:r w:rsidRPr="00B1064C">
        <w:t>25%</w:t>
      </w:r>
    </w:p>
    <w:p w14:paraId="6A12764C" w14:textId="77777777" w:rsidR="00E26277" w:rsidRPr="00B1064C" w:rsidRDefault="00E26277" w:rsidP="00850265">
      <w:pPr>
        <w:pStyle w:val="Answer"/>
      </w:pPr>
      <w:r w:rsidRPr="00B1064C">
        <w:t>50%</w:t>
      </w:r>
    </w:p>
    <w:p w14:paraId="61514302" w14:textId="77777777" w:rsidR="00E26277" w:rsidRPr="00B1064C" w:rsidRDefault="00E26277" w:rsidP="00850265">
      <w:pPr>
        <w:pStyle w:val="Answer"/>
      </w:pPr>
      <w:r w:rsidRPr="00B1064C">
        <w:t>75%</w:t>
      </w:r>
    </w:p>
    <w:p w14:paraId="0584982B" w14:textId="77777777" w:rsidR="00E26277" w:rsidRPr="00B1064C" w:rsidRDefault="00E26277" w:rsidP="00850265">
      <w:pPr>
        <w:pStyle w:val="Answer"/>
      </w:pPr>
      <w:r w:rsidRPr="00B1064C">
        <w:t>85%</w:t>
      </w:r>
    </w:p>
    <w:p w14:paraId="4ACE6770" w14:textId="77777777" w:rsidR="00E26277" w:rsidRPr="00B1064C" w:rsidRDefault="00E26277" w:rsidP="00E26277">
      <w:pPr>
        <w:pStyle w:val="Question"/>
        <w:ind w:hanging="720"/>
      </w:pPr>
      <w:r w:rsidRPr="00B1064C">
        <w:t>Which of the following viruses have been associated with foodborne illness?</w:t>
      </w:r>
    </w:p>
    <w:p w14:paraId="6B6307E8" w14:textId="77777777" w:rsidR="00E26277" w:rsidRPr="00B1064C" w:rsidRDefault="00E26277" w:rsidP="00850265">
      <w:pPr>
        <w:pStyle w:val="Answer"/>
        <w:numPr>
          <w:ilvl w:val="0"/>
          <w:numId w:val="248"/>
        </w:numPr>
      </w:pPr>
      <w:r w:rsidRPr="00B1064C">
        <w:t>Rotavirus</w:t>
      </w:r>
    </w:p>
    <w:p w14:paraId="51332F6A" w14:textId="77777777" w:rsidR="00E26277" w:rsidRPr="00B1064C" w:rsidRDefault="00E26277" w:rsidP="00850265">
      <w:pPr>
        <w:pStyle w:val="Answer"/>
      </w:pPr>
      <w:r w:rsidRPr="00B1064C">
        <w:t>Norovirus (also known as Norwalk)</w:t>
      </w:r>
    </w:p>
    <w:p w14:paraId="33AED125" w14:textId="77777777" w:rsidR="00E26277" w:rsidRPr="00B1064C" w:rsidRDefault="00E26277" w:rsidP="00850265">
      <w:pPr>
        <w:pStyle w:val="Answer"/>
      </w:pPr>
      <w:r w:rsidRPr="00B1064C">
        <w:t>Hepatitis A</w:t>
      </w:r>
    </w:p>
    <w:p w14:paraId="549A57E6" w14:textId="77777777" w:rsidR="00E26277" w:rsidRPr="00B1064C" w:rsidRDefault="00E26277" w:rsidP="00850265">
      <w:pPr>
        <w:pStyle w:val="Answer"/>
      </w:pPr>
      <w:proofErr w:type="gramStart"/>
      <w:r w:rsidRPr="00B1064C">
        <w:t>All of</w:t>
      </w:r>
      <w:proofErr w:type="gramEnd"/>
      <w:r w:rsidRPr="00B1064C">
        <w:t xml:space="preserve"> the above</w:t>
      </w:r>
    </w:p>
    <w:p w14:paraId="402AFC21" w14:textId="77777777" w:rsidR="00E26277" w:rsidRPr="00B1064C" w:rsidRDefault="00E26277" w:rsidP="00E26277">
      <w:pPr>
        <w:pStyle w:val="Question"/>
        <w:ind w:hanging="720"/>
      </w:pPr>
      <w:r w:rsidRPr="00B1064C">
        <w:t>Which ingredient in soft drinks is an effective meat tenderizer?</w:t>
      </w:r>
    </w:p>
    <w:p w14:paraId="4C175534" w14:textId="77777777" w:rsidR="00E26277" w:rsidRPr="00B1064C" w:rsidRDefault="00E26277" w:rsidP="00850265">
      <w:pPr>
        <w:pStyle w:val="Answer"/>
        <w:numPr>
          <w:ilvl w:val="0"/>
          <w:numId w:val="247"/>
        </w:numPr>
      </w:pPr>
      <w:r w:rsidRPr="00B1064C">
        <w:t>Carbon dioxide</w:t>
      </w:r>
    </w:p>
    <w:p w14:paraId="362C9637" w14:textId="77777777" w:rsidR="00E26277" w:rsidRPr="00B1064C" w:rsidRDefault="00E26277" w:rsidP="00850265">
      <w:pPr>
        <w:pStyle w:val="Answer"/>
      </w:pPr>
      <w:r w:rsidRPr="00B1064C">
        <w:t>Phosphoric acid</w:t>
      </w:r>
    </w:p>
    <w:p w14:paraId="678B8C27" w14:textId="77777777" w:rsidR="00E26277" w:rsidRPr="00B1064C" w:rsidRDefault="00E26277" w:rsidP="00850265">
      <w:pPr>
        <w:pStyle w:val="Answer"/>
      </w:pPr>
      <w:r w:rsidRPr="00B1064C">
        <w:t>Sodium benzoate</w:t>
      </w:r>
    </w:p>
    <w:p w14:paraId="6F8C9BA4" w14:textId="77777777" w:rsidR="00E26277" w:rsidRPr="00B1064C" w:rsidRDefault="00E26277" w:rsidP="00850265">
      <w:pPr>
        <w:pStyle w:val="Answer"/>
      </w:pPr>
      <w:r w:rsidRPr="00B1064C">
        <w:t>Sweeteners</w:t>
      </w:r>
    </w:p>
    <w:p w14:paraId="003BDCDE" w14:textId="77777777" w:rsidR="00E26277" w:rsidRPr="00B1064C" w:rsidRDefault="00E26277" w:rsidP="00E26277">
      <w:pPr>
        <w:pStyle w:val="Question"/>
        <w:ind w:hanging="720"/>
      </w:pPr>
      <w:r w:rsidRPr="00B1064C">
        <w:t>Acrylamides are a by-product of __________.</w:t>
      </w:r>
    </w:p>
    <w:p w14:paraId="1394CE8C" w14:textId="77777777" w:rsidR="00E26277" w:rsidRPr="00B1064C" w:rsidRDefault="00E26277" w:rsidP="00850265">
      <w:pPr>
        <w:pStyle w:val="Answer"/>
        <w:numPr>
          <w:ilvl w:val="0"/>
          <w:numId w:val="246"/>
        </w:numPr>
      </w:pPr>
      <w:r w:rsidRPr="00B1064C">
        <w:t>Baking</w:t>
      </w:r>
    </w:p>
    <w:p w14:paraId="4EC4968B" w14:textId="77777777" w:rsidR="00E26277" w:rsidRPr="00B1064C" w:rsidRDefault="00E26277" w:rsidP="00850265">
      <w:pPr>
        <w:pStyle w:val="Answer"/>
      </w:pPr>
      <w:r w:rsidRPr="00B1064C">
        <w:t>Cooking</w:t>
      </w:r>
    </w:p>
    <w:p w14:paraId="66D037DA" w14:textId="77777777" w:rsidR="00E26277" w:rsidRPr="00B1064C" w:rsidRDefault="00E26277" w:rsidP="00850265">
      <w:pPr>
        <w:pStyle w:val="Answer"/>
      </w:pPr>
      <w:r w:rsidRPr="00B1064C">
        <w:t>Frying</w:t>
      </w:r>
    </w:p>
    <w:p w14:paraId="5CFBA50C" w14:textId="77777777" w:rsidR="00E26277" w:rsidRPr="00B1064C" w:rsidRDefault="00E26277" w:rsidP="00850265">
      <w:pPr>
        <w:pStyle w:val="Answer"/>
      </w:pPr>
      <w:proofErr w:type="gramStart"/>
      <w:r w:rsidRPr="00B1064C">
        <w:t>All of</w:t>
      </w:r>
      <w:proofErr w:type="gramEnd"/>
      <w:r w:rsidRPr="00B1064C">
        <w:t xml:space="preserve"> the above</w:t>
      </w:r>
    </w:p>
    <w:p w14:paraId="0C7A2CA9" w14:textId="77777777" w:rsidR="00850265" w:rsidRDefault="00850265">
      <w:pPr>
        <w:spacing w:after="160" w:line="225" w:lineRule="atLeast"/>
        <w:rPr>
          <w:rFonts w:eastAsia="Proxima Nova" w:cs="Proxima Nova"/>
        </w:rPr>
      </w:pPr>
      <w:r>
        <w:br w:type="page"/>
      </w:r>
    </w:p>
    <w:p w14:paraId="3CF7AB0E" w14:textId="35EE27D0" w:rsidR="00E26277" w:rsidRPr="00B1064C" w:rsidRDefault="00E26277" w:rsidP="00E26277">
      <w:pPr>
        <w:pStyle w:val="Question"/>
        <w:ind w:hanging="720"/>
      </w:pPr>
      <w:r w:rsidRPr="00B1064C">
        <w:lastRenderedPageBreak/>
        <w:t>What causes taste bias?</w:t>
      </w:r>
    </w:p>
    <w:p w14:paraId="046A0EEF" w14:textId="77777777" w:rsidR="00E26277" w:rsidRPr="00B1064C" w:rsidRDefault="00E26277" w:rsidP="00850265">
      <w:pPr>
        <w:pStyle w:val="Answer"/>
        <w:numPr>
          <w:ilvl w:val="0"/>
          <w:numId w:val="245"/>
        </w:numPr>
      </w:pPr>
      <w:r w:rsidRPr="00B1064C">
        <w:t>Negative experiences that lead a person to disliking a food</w:t>
      </w:r>
    </w:p>
    <w:p w14:paraId="73CB87F1" w14:textId="77777777" w:rsidR="00E26277" w:rsidRPr="00B1064C" w:rsidRDefault="00E26277" w:rsidP="00850265">
      <w:pPr>
        <w:pStyle w:val="Answer"/>
      </w:pPr>
      <w:r w:rsidRPr="00B1064C">
        <w:t>Positive food experiences</w:t>
      </w:r>
    </w:p>
    <w:p w14:paraId="622B0D54" w14:textId="77777777" w:rsidR="00E26277" w:rsidRPr="00B1064C" w:rsidRDefault="00E26277" w:rsidP="00850265">
      <w:pPr>
        <w:pStyle w:val="Answer"/>
      </w:pPr>
      <w:r w:rsidRPr="00B1064C">
        <w:t>Taste preferences</w:t>
      </w:r>
    </w:p>
    <w:p w14:paraId="28AB3532" w14:textId="77777777" w:rsidR="00E26277" w:rsidRPr="00B1064C" w:rsidRDefault="00E26277" w:rsidP="00850265">
      <w:pPr>
        <w:pStyle w:val="Answer"/>
      </w:pPr>
      <w:proofErr w:type="gramStart"/>
      <w:r w:rsidRPr="00B1064C">
        <w:t>All of</w:t>
      </w:r>
      <w:proofErr w:type="gramEnd"/>
      <w:r w:rsidRPr="00B1064C">
        <w:t xml:space="preserve"> the above</w:t>
      </w:r>
    </w:p>
    <w:p w14:paraId="4B24854C" w14:textId="77777777" w:rsidR="00E26277" w:rsidRPr="00B1064C" w:rsidRDefault="00E26277" w:rsidP="00E26277">
      <w:pPr>
        <w:pStyle w:val="Question"/>
        <w:ind w:hanging="720"/>
      </w:pPr>
      <w:r w:rsidRPr="00B1064C">
        <w:t>What can lead to systematic error?</w:t>
      </w:r>
    </w:p>
    <w:p w14:paraId="531A8F0C" w14:textId="77777777" w:rsidR="00E26277" w:rsidRPr="00B1064C" w:rsidRDefault="00E26277" w:rsidP="00850265">
      <w:pPr>
        <w:pStyle w:val="Answer"/>
        <w:numPr>
          <w:ilvl w:val="0"/>
          <w:numId w:val="244"/>
        </w:numPr>
      </w:pPr>
      <w:r w:rsidRPr="00B1064C">
        <w:t>Too many variables</w:t>
      </w:r>
    </w:p>
    <w:p w14:paraId="3CEEA26A" w14:textId="77777777" w:rsidR="00E26277" w:rsidRPr="00B1064C" w:rsidRDefault="00E26277" w:rsidP="00850265">
      <w:pPr>
        <w:pStyle w:val="Answer"/>
      </w:pPr>
      <w:r w:rsidRPr="00B1064C">
        <w:t>A poorly designed experiment</w:t>
      </w:r>
    </w:p>
    <w:p w14:paraId="29D99B4B" w14:textId="77777777" w:rsidR="00E26277" w:rsidRPr="00B1064C" w:rsidRDefault="00E26277" w:rsidP="00850265">
      <w:pPr>
        <w:pStyle w:val="Answer"/>
      </w:pPr>
      <w:r w:rsidRPr="00B1064C">
        <w:t>A&amp;B</w:t>
      </w:r>
    </w:p>
    <w:p w14:paraId="1C275D79" w14:textId="77777777" w:rsidR="00E26277" w:rsidRPr="00B1064C" w:rsidRDefault="00E26277" w:rsidP="00850265">
      <w:pPr>
        <w:pStyle w:val="Answer"/>
      </w:pPr>
      <w:r w:rsidRPr="00B1064C">
        <w:t>None of the above</w:t>
      </w:r>
    </w:p>
    <w:p w14:paraId="2D399A8A" w14:textId="77777777" w:rsidR="00E26277" w:rsidRPr="00B1064C" w:rsidRDefault="00E26277" w:rsidP="00E26277">
      <w:pPr>
        <w:pStyle w:val="Question"/>
        <w:ind w:hanging="720"/>
      </w:pPr>
      <w:r w:rsidRPr="00B1064C">
        <w:t>Why is sodium dioxide or potassium metabisulfite added to wine?</w:t>
      </w:r>
    </w:p>
    <w:p w14:paraId="15EA60B9" w14:textId="77777777" w:rsidR="00E26277" w:rsidRPr="00B1064C" w:rsidRDefault="00E26277" w:rsidP="00850265">
      <w:pPr>
        <w:pStyle w:val="Answer"/>
        <w:numPr>
          <w:ilvl w:val="0"/>
          <w:numId w:val="243"/>
        </w:numPr>
      </w:pPr>
      <w:r w:rsidRPr="00B1064C">
        <w:t>Prevent unwanted growth of organisms</w:t>
      </w:r>
    </w:p>
    <w:p w14:paraId="5B8D62B6" w14:textId="77777777" w:rsidR="00E26277" w:rsidRPr="00B1064C" w:rsidRDefault="00E26277" w:rsidP="00850265">
      <w:pPr>
        <w:pStyle w:val="Answer"/>
      </w:pPr>
      <w:r w:rsidRPr="00B1064C">
        <w:t>Stabilize color</w:t>
      </w:r>
    </w:p>
    <w:p w14:paraId="5A10C139" w14:textId="77777777" w:rsidR="00E26277" w:rsidRPr="00B1064C" w:rsidRDefault="00E26277" w:rsidP="00850265">
      <w:pPr>
        <w:pStyle w:val="Answer"/>
      </w:pPr>
      <w:r w:rsidRPr="00B1064C">
        <w:t>A&amp;B</w:t>
      </w:r>
    </w:p>
    <w:p w14:paraId="4FD19121" w14:textId="77777777" w:rsidR="00E26277" w:rsidRPr="00B1064C" w:rsidRDefault="00E26277" w:rsidP="00850265">
      <w:pPr>
        <w:pStyle w:val="Answer"/>
      </w:pPr>
      <w:r w:rsidRPr="00B1064C">
        <w:t>None of the above</w:t>
      </w:r>
    </w:p>
    <w:p w14:paraId="35B98EA2" w14:textId="77777777" w:rsidR="00E26277" w:rsidRPr="00B1064C" w:rsidRDefault="00E26277" w:rsidP="00E26277">
      <w:pPr>
        <w:pStyle w:val="Question"/>
        <w:ind w:hanging="720"/>
      </w:pPr>
      <w:r w:rsidRPr="00B1064C">
        <w:t>Which of the following is a liquid-in-liquid solution?</w:t>
      </w:r>
    </w:p>
    <w:p w14:paraId="2AA1A90E" w14:textId="77777777" w:rsidR="00E26277" w:rsidRPr="00B1064C" w:rsidRDefault="00E26277" w:rsidP="00850265">
      <w:pPr>
        <w:pStyle w:val="Answer"/>
        <w:numPr>
          <w:ilvl w:val="0"/>
          <w:numId w:val="242"/>
        </w:numPr>
      </w:pPr>
      <w:r w:rsidRPr="00B1064C">
        <w:t>Carbon dioxide in water</w:t>
      </w:r>
    </w:p>
    <w:p w14:paraId="16DF4D83" w14:textId="77777777" w:rsidR="00E26277" w:rsidRPr="00B1064C" w:rsidRDefault="00E26277" w:rsidP="00850265">
      <w:pPr>
        <w:pStyle w:val="Answer"/>
      </w:pPr>
      <w:r w:rsidRPr="00B1064C">
        <w:t xml:space="preserve">Alcohol in water </w:t>
      </w:r>
    </w:p>
    <w:p w14:paraId="0FAD62C0" w14:textId="77777777" w:rsidR="00E26277" w:rsidRPr="00B1064C" w:rsidRDefault="00E26277" w:rsidP="00850265">
      <w:pPr>
        <w:pStyle w:val="Answer"/>
      </w:pPr>
      <w:r w:rsidRPr="00B1064C">
        <w:t>Sugar in water</w:t>
      </w:r>
    </w:p>
    <w:p w14:paraId="09B21028" w14:textId="77777777" w:rsidR="00E26277" w:rsidRPr="00B1064C" w:rsidRDefault="00E26277" w:rsidP="00850265">
      <w:pPr>
        <w:pStyle w:val="Answer"/>
      </w:pPr>
      <w:proofErr w:type="gramStart"/>
      <w:r w:rsidRPr="00B1064C">
        <w:t>All of</w:t>
      </w:r>
      <w:proofErr w:type="gramEnd"/>
      <w:r w:rsidRPr="00B1064C">
        <w:t xml:space="preserve"> the above</w:t>
      </w:r>
    </w:p>
    <w:p w14:paraId="0F228F0C" w14:textId="77777777" w:rsidR="00E26277" w:rsidRPr="00B1064C" w:rsidRDefault="00E26277" w:rsidP="00E26277">
      <w:pPr>
        <w:pStyle w:val="Question"/>
        <w:ind w:hanging="720"/>
      </w:pPr>
      <w:r w:rsidRPr="00B1064C">
        <w:t>When should a marketing campaign be prepared for a new food product?</w:t>
      </w:r>
    </w:p>
    <w:p w14:paraId="3BD681E5" w14:textId="77777777" w:rsidR="00E26277" w:rsidRPr="00B1064C" w:rsidRDefault="00E26277" w:rsidP="00850265">
      <w:pPr>
        <w:pStyle w:val="Answer"/>
        <w:numPr>
          <w:ilvl w:val="0"/>
          <w:numId w:val="241"/>
        </w:numPr>
      </w:pPr>
      <w:r w:rsidRPr="00B1064C">
        <w:t>During idea conception</w:t>
      </w:r>
    </w:p>
    <w:p w14:paraId="2F42136C" w14:textId="77777777" w:rsidR="00E26277" w:rsidRPr="00B1064C" w:rsidRDefault="00E26277" w:rsidP="00850265">
      <w:pPr>
        <w:pStyle w:val="Answer"/>
      </w:pPr>
      <w:r w:rsidRPr="00B1064C">
        <w:t>During initial formulation and development</w:t>
      </w:r>
    </w:p>
    <w:p w14:paraId="14EFD8EC" w14:textId="77777777" w:rsidR="00E26277" w:rsidRPr="00B1064C" w:rsidRDefault="00E26277" w:rsidP="00850265">
      <w:pPr>
        <w:pStyle w:val="Answer"/>
      </w:pPr>
      <w:r w:rsidRPr="00B1064C">
        <w:t>Before sensory testing begins</w:t>
      </w:r>
    </w:p>
    <w:p w14:paraId="5061A289" w14:textId="77777777" w:rsidR="00E26277" w:rsidRPr="00B1064C" w:rsidRDefault="00E26277" w:rsidP="00850265">
      <w:pPr>
        <w:pStyle w:val="Answer"/>
      </w:pPr>
      <w:r w:rsidRPr="00B1064C">
        <w:t>Simultaneously with preparing to manufacture the product</w:t>
      </w:r>
    </w:p>
    <w:p w14:paraId="4CA54294" w14:textId="77777777" w:rsidR="00E26277" w:rsidRPr="00B1064C" w:rsidRDefault="00E26277" w:rsidP="00E26277">
      <w:pPr>
        <w:pStyle w:val="Question"/>
        <w:ind w:hanging="720"/>
      </w:pPr>
      <w:r w:rsidRPr="00B1064C">
        <w:t>Isoflavones are present in which of the following foods?</w:t>
      </w:r>
    </w:p>
    <w:p w14:paraId="7AF7F550" w14:textId="77777777" w:rsidR="00E26277" w:rsidRPr="00B1064C" w:rsidRDefault="00E26277" w:rsidP="00850265">
      <w:pPr>
        <w:pStyle w:val="Answer"/>
        <w:numPr>
          <w:ilvl w:val="0"/>
          <w:numId w:val="240"/>
        </w:numPr>
      </w:pPr>
      <w:r w:rsidRPr="00B1064C">
        <w:t>Soy products</w:t>
      </w:r>
    </w:p>
    <w:p w14:paraId="158AFE31" w14:textId="77777777" w:rsidR="00E26277" w:rsidRPr="00B1064C" w:rsidRDefault="00E26277" w:rsidP="00850265">
      <w:pPr>
        <w:pStyle w:val="Answer"/>
      </w:pPr>
      <w:r w:rsidRPr="00B1064C">
        <w:t>Chickpeas</w:t>
      </w:r>
    </w:p>
    <w:p w14:paraId="104668A8" w14:textId="77777777" w:rsidR="00E26277" w:rsidRPr="00B1064C" w:rsidRDefault="00E26277" w:rsidP="00850265">
      <w:pPr>
        <w:pStyle w:val="Answer"/>
      </w:pPr>
      <w:proofErr w:type="spellStart"/>
      <w:r w:rsidRPr="00B1064C">
        <w:t>Licorice</w:t>
      </w:r>
      <w:proofErr w:type="spellEnd"/>
    </w:p>
    <w:p w14:paraId="7829BA1D" w14:textId="77777777" w:rsidR="00E26277" w:rsidRPr="00B1064C" w:rsidRDefault="00E26277" w:rsidP="00850265">
      <w:pPr>
        <w:pStyle w:val="Answer"/>
      </w:pPr>
      <w:proofErr w:type="gramStart"/>
      <w:r w:rsidRPr="00B1064C">
        <w:t>All of</w:t>
      </w:r>
      <w:proofErr w:type="gramEnd"/>
      <w:r w:rsidRPr="00B1064C">
        <w:t xml:space="preserve"> the above</w:t>
      </w:r>
    </w:p>
    <w:p w14:paraId="6D98EA36" w14:textId="77777777" w:rsidR="00850265" w:rsidRDefault="00850265">
      <w:pPr>
        <w:spacing w:after="160" w:line="225" w:lineRule="atLeast"/>
        <w:rPr>
          <w:rFonts w:eastAsia="Proxima Nova" w:cs="Proxima Nova"/>
        </w:rPr>
      </w:pPr>
      <w:r>
        <w:br w:type="page"/>
      </w:r>
    </w:p>
    <w:p w14:paraId="73D5D681" w14:textId="460FF78E" w:rsidR="00E26277" w:rsidRPr="00B1064C" w:rsidRDefault="00E26277" w:rsidP="00E26277">
      <w:pPr>
        <w:pStyle w:val="Question"/>
        <w:ind w:hanging="720"/>
      </w:pPr>
      <w:r w:rsidRPr="00B1064C">
        <w:lastRenderedPageBreak/>
        <w:t xml:space="preserve">Riboflavin is a natural </w:t>
      </w:r>
      <w:proofErr w:type="spellStart"/>
      <w:r w:rsidRPr="00B1064C">
        <w:t>coloring</w:t>
      </w:r>
      <w:proofErr w:type="spellEnd"/>
      <w:r w:rsidRPr="00B1064C">
        <w:t xml:space="preserve"> agent that provides a __________ color.</w:t>
      </w:r>
    </w:p>
    <w:p w14:paraId="6D930953" w14:textId="77777777" w:rsidR="00E26277" w:rsidRPr="00B1064C" w:rsidRDefault="00E26277" w:rsidP="00850265">
      <w:pPr>
        <w:pStyle w:val="Answer"/>
        <w:numPr>
          <w:ilvl w:val="0"/>
          <w:numId w:val="239"/>
        </w:numPr>
      </w:pPr>
      <w:proofErr w:type="gramStart"/>
      <w:r w:rsidRPr="00B1064C">
        <w:t>Yellow-red</w:t>
      </w:r>
      <w:proofErr w:type="gramEnd"/>
    </w:p>
    <w:p w14:paraId="3CD995BC" w14:textId="77777777" w:rsidR="00E26277" w:rsidRPr="00B1064C" w:rsidRDefault="00E26277" w:rsidP="00850265">
      <w:pPr>
        <w:pStyle w:val="Answer"/>
      </w:pPr>
      <w:r w:rsidRPr="00B1064C">
        <w:t>Yellow</w:t>
      </w:r>
    </w:p>
    <w:p w14:paraId="02522C63" w14:textId="77777777" w:rsidR="00E26277" w:rsidRPr="00B1064C" w:rsidRDefault="00E26277" w:rsidP="00850265">
      <w:pPr>
        <w:pStyle w:val="Answer"/>
      </w:pPr>
      <w:proofErr w:type="gramStart"/>
      <w:r w:rsidRPr="00B1064C">
        <w:t>Red-orange</w:t>
      </w:r>
      <w:proofErr w:type="gramEnd"/>
    </w:p>
    <w:p w14:paraId="257D7256" w14:textId="77777777" w:rsidR="00E26277" w:rsidRPr="00B1064C" w:rsidRDefault="00E26277" w:rsidP="00850265">
      <w:pPr>
        <w:pStyle w:val="Answer"/>
      </w:pPr>
      <w:r w:rsidRPr="00B1064C">
        <w:t>Orange</w:t>
      </w:r>
    </w:p>
    <w:p w14:paraId="589812B4" w14:textId="77777777" w:rsidR="00E26277" w:rsidRPr="00B1064C" w:rsidRDefault="00E26277" w:rsidP="00E26277">
      <w:pPr>
        <w:pStyle w:val="Question"/>
        <w:ind w:hanging="720"/>
      </w:pPr>
      <w:r w:rsidRPr="00B1064C">
        <w:t>High-dose irradiation has been recommended for __________.</w:t>
      </w:r>
    </w:p>
    <w:p w14:paraId="5D125C7B" w14:textId="77777777" w:rsidR="00E26277" w:rsidRPr="00B1064C" w:rsidRDefault="00E26277" w:rsidP="00850265">
      <w:pPr>
        <w:pStyle w:val="Answer"/>
        <w:numPr>
          <w:ilvl w:val="0"/>
          <w:numId w:val="238"/>
        </w:numPr>
      </w:pPr>
      <w:r w:rsidRPr="00B1064C">
        <w:t>Spices</w:t>
      </w:r>
    </w:p>
    <w:p w14:paraId="2472B367" w14:textId="77777777" w:rsidR="00E26277" w:rsidRPr="00B1064C" w:rsidRDefault="00E26277" w:rsidP="00850265">
      <w:pPr>
        <w:pStyle w:val="Answer"/>
      </w:pPr>
      <w:r w:rsidRPr="00B1064C">
        <w:t>Leafy greens</w:t>
      </w:r>
    </w:p>
    <w:p w14:paraId="5F592C4A" w14:textId="77777777" w:rsidR="00E26277" w:rsidRPr="00B1064C" w:rsidRDefault="00E26277" w:rsidP="00850265">
      <w:pPr>
        <w:pStyle w:val="Answer"/>
      </w:pPr>
      <w:r w:rsidRPr="00B1064C">
        <w:t>Fresh ground beef</w:t>
      </w:r>
    </w:p>
    <w:p w14:paraId="7B0503B9" w14:textId="77777777" w:rsidR="00E26277" w:rsidRPr="00B1064C" w:rsidRDefault="00E26277" w:rsidP="00850265">
      <w:pPr>
        <w:pStyle w:val="Answer"/>
      </w:pPr>
      <w:r w:rsidRPr="00B1064C">
        <w:t>None of the above</w:t>
      </w:r>
    </w:p>
    <w:p w14:paraId="0A6CBF2E" w14:textId="77777777" w:rsidR="00E26277" w:rsidRPr="00B1064C" w:rsidRDefault="00E26277" w:rsidP="00E26277">
      <w:pPr>
        <w:pStyle w:val="Question"/>
        <w:ind w:hanging="720"/>
      </w:pPr>
      <w:r w:rsidRPr="00B1064C">
        <w:t>Pure lactic acid is produced from __________.</w:t>
      </w:r>
    </w:p>
    <w:p w14:paraId="08EEFBA4" w14:textId="77777777" w:rsidR="00E26277" w:rsidRPr="00B1064C" w:rsidRDefault="00E26277" w:rsidP="00850265">
      <w:pPr>
        <w:pStyle w:val="Answer"/>
        <w:numPr>
          <w:ilvl w:val="0"/>
          <w:numId w:val="237"/>
        </w:numPr>
      </w:pPr>
      <w:r w:rsidRPr="00B1064C">
        <w:t>Yogurt</w:t>
      </w:r>
    </w:p>
    <w:p w14:paraId="53387155" w14:textId="77777777" w:rsidR="00E26277" w:rsidRPr="00B1064C" w:rsidRDefault="00E26277" w:rsidP="00850265">
      <w:pPr>
        <w:pStyle w:val="Answer"/>
      </w:pPr>
      <w:r w:rsidRPr="00B1064C">
        <w:t>Whey</w:t>
      </w:r>
    </w:p>
    <w:p w14:paraId="3760B0E8" w14:textId="77777777" w:rsidR="00E26277" w:rsidRPr="00B1064C" w:rsidRDefault="00E26277" w:rsidP="00850265">
      <w:pPr>
        <w:pStyle w:val="Answer"/>
      </w:pPr>
      <w:r w:rsidRPr="00B1064C">
        <w:t>Casein</w:t>
      </w:r>
    </w:p>
    <w:p w14:paraId="136F84C2" w14:textId="77777777" w:rsidR="00E26277" w:rsidRPr="00B1064C" w:rsidRDefault="00E26277" w:rsidP="00850265">
      <w:pPr>
        <w:pStyle w:val="Answer"/>
      </w:pPr>
      <w:r w:rsidRPr="00B1064C">
        <w:t>Sour cream</w:t>
      </w:r>
    </w:p>
    <w:p w14:paraId="3844BD1A" w14:textId="77777777" w:rsidR="00E26277" w:rsidRPr="00B1064C" w:rsidRDefault="00E26277" w:rsidP="00E26277">
      <w:pPr>
        <w:pStyle w:val="Question"/>
        <w:ind w:hanging="720"/>
      </w:pPr>
      <w:r w:rsidRPr="00B1064C">
        <w:t xml:space="preserve">In the metric system, the prefix </w:t>
      </w:r>
      <w:proofErr w:type="spellStart"/>
      <w:r w:rsidRPr="00B1064C">
        <w:t>hecto</w:t>
      </w:r>
      <w:proofErr w:type="spellEnd"/>
      <w:r w:rsidRPr="00B1064C">
        <w:t xml:space="preserve"> means ___________.</w:t>
      </w:r>
    </w:p>
    <w:p w14:paraId="401751E2" w14:textId="77777777" w:rsidR="00E26277" w:rsidRPr="00B1064C" w:rsidRDefault="00E26277" w:rsidP="00850265">
      <w:pPr>
        <w:pStyle w:val="Answer"/>
        <w:numPr>
          <w:ilvl w:val="0"/>
          <w:numId w:val="236"/>
        </w:numPr>
      </w:pPr>
      <w:r w:rsidRPr="00B1064C">
        <w:t>One</w:t>
      </w:r>
    </w:p>
    <w:p w14:paraId="59AD10DC" w14:textId="77777777" w:rsidR="00E26277" w:rsidRPr="00B1064C" w:rsidRDefault="00E26277" w:rsidP="00850265">
      <w:pPr>
        <w:pStyle w:val="Answer"/>
      </w:pPr>
      <w:r w:rsidRPr="00B1064C">
        <w:t>Ten</w:t>
      </w:r>
    </w:p>
    <w:p w14:paraId="5F6CA5E1" w14:textId="77777777" w:rsidR="00E26277" w:rsidRPr="00B1064C" w:rsidRDefault="00E26277" w:rsidP="00850265">
      <w:pPr>
        <w:pStyle w:val="Answer"/>
      </w:pPr>
      <w:r w:rsidRPr="00B1064C">
        <w:t>Hundred</w:t>
      </w:r>
    </w:p>
    <w:p w14:paraId="6624A066" w14:textId="77777777" w:rsidR="00E26277" w:rsidRPr="00B1064C" w:rsidRDefault="00E26277" w:rsidP="00850265">
      <w:pPr>
        <w:pStyle w:val="Answer"/>
      </w:pPr>
      <w:r w:rsidRPr="00B1064C">
        <w:t>Thousand</w:t>
      </w:r>
    </w:p>
    <w:p w14:paraId="262A45F8" w14:textId="77777777" w:rsidR="00E26277" w:rsidRPr="00B1064C" w:rsidRDefault="00E26277" w:rsidP="00E26277">
      <w:pPr>
        <w:pStyle w:val="Question"/>
        <w:ind w:hanging="720"/>
      </w:pPr>
      <w:r w:rsidRPr="00B1064C">
        <w:t>On the Celsius scale (</w:t>
      </w:r>
      <w:proofErr w:type="spellStart"/>
      <w:r w:rsidRPr="00E26277">
        <w:t>o</w:t>
      </w:r>
      <w:r w:rsidRPr="00B1064C">
        <w:t>C</w:t>
      </w:r>
      <w:proofErr w:type="spellEnd"/>
      <w:r w:rsidRPr="00B1064C">
        <w:t>), which of the following would be considered room temperature?</w:t>
      </w:r>
    </w:p>
    <w:p w14:paraId="3ECAF790" w14:textId="77777777" w:rsidR="00E26277" w:rsidRPr="00B1064C" w:rsidRDefault="00E26277" w:rsidP="00850265">
      <w:pPr>
        <w:pStyle w:val="Answer"/>
        <w:numPr>
          <w:ilvl w:val="0"/>
          <w:numId w:val="235"/>
        </w:numPr>
      </w:pPr>
      <w:r w:rsidRPr="00B1064C">
        <w:t>4</w:t>
      </w:r>
    </w:p>
    <w:p w14:paraId="0B881932" w14:textId="77777777" w:rsidR="00E26277" w:rsidRPr="00B1064C" w:rsidRDefault="00E26277" w:rsidP="00850265">
      <w:pPr>
        <w:pStyle w:val="Answer"/>
      </w:pPr>
      <w:r w:rsidRPr="00B1064C">
        <w:t>11</w:t>
      </w:r>
    </w:p>
    <w:p w14:paraId="7F3B4A62" w14:textId="77777777" w:rsidR="00E26277" w:rsidRPr="00B1064C" w:rsidRDefault="00E26277" w:rsidP="00850265">
      <w:pPr>
        <w:pStyle w:val="Answer"/>
      </w:pPr>
      <w:r w:rsidRPr="00B1064C">
        <w:t>21</w:t>
      </w:r>
    </w:p>
    <w:p w14:paraId="20A18CC9" w14:textId="77777777" w:rsidR="00E26277" w:rsidRPr="00B1064C" w:rsidRDefault="00E26277" w:rsidP="00850265">
      <w:pPr>
        <w:pStyle w:val="Answer"/>
      </w:pPr>
      <w:r w:rsidRPr="00B1064C">
        <w:t>30</w:t>
      </w:r>
    </w:p>
    <w:p w14:paraId="70A2C62C" w14:textId="77777777" w:rsidR="00E26277" w:rsidRPr="00B1064C" w:rsidRDefault="00E26277" w:rsidP="00E26277">
      <w:pPr>
        <w:pStyle w:val="Question"/>
        <w:ind w:hanging="720"/>
      </w:pPr>
      <w:r w:rsidRPr="00B1064C">
        <w:t>Sources of modified starches most commonly include ___________.</w:t>
      </w:r>
    </w:p>
    <w:p w14:paraId="2F9966F1" w14:textId="77777777" w:rsidR="00E26277" w:rsidRPr="00B1064C" w:rsidRDefault="00E26277" w:rsidP="00850265">
      <w:pPr>
        <w:pStyle w:val="Answer"/>
        <w:numPr>
          <w:ilvl w:val="0"/>
          <w:numId w:val="234"/>
        </w:numPr>
      </w:pPr>
      <w:r w:rsidRPr="00B1064C">
        <w:t>Wheat</w:t>
      </w:r>
    </w:p>
    <w:p w14:paraId="2B0F0731" w14:textId="77777777" w:rsidR="00E26277" w:rsidRPr="00B1064C" w:rsidRDefault="00E26277" w:rsidP="00850265">
      <w:pPr>
        <w:pStyle w:val="Answer"/>
      </w:pPr>
      <w:r w:rsidRPr="00B1064C">
        <w:t>Corn</w:t>
      </w:r>
    </w:p>
    <w:p w14:paraId="7A939BE5" w14:textId="77777777" w:rsidR="00E26277" w:rsidRPr="00B1064C" w:rsidRDefault="00E26277" w:rsidP="00850265">
      <w:pPr>
        <w:pStyle w:val="Answer"/>
      </w:pPr>
      <w:r w:rsidRPr="00B1064C">
        <w:t>Soy</w:t>
      </w:r>
    </w:p>
    <w:p w14:paraId="0BD089C5" w14:textId="77777777" w:rsidR="00E26277" w:rsidRPr="00B1064C" w:rsidRDefault="00E26277" w:rsidP="00850265">
      <w:pPr>
        <w:pStyle w:val="Answer"/>
      </w:pPr>
      <w:proofErr w:type="gramStart"/>
      <w:r w:rsidRPr="00B1064C">
        <w:t>All of</w:t>
      </w:r>
      <w:proofErr w:type="gramEnd"/>
      <w:r w:rsidRPr="00B1064C">
        <w:t xml:space="preserve"> the above</w:t>
      </w:r>
    </w:p>
    <w:p w14:paraId="1685337E" w14:textId="77777777" w:rsidR="00850265" w:rsidRDefault="00850265">
      <w:pPr>
        <w:spacing w:after="160" w:line="225" w:lineRule="atLeast"/>
        <w:rPr>
          <w:rFonts w:eastAsia="Proxima Nova" w:cs="Proxima Nova"/>
        </w:rPr>
      </w:pPr>
      <w:r>
        <w:br w:type="page"/>
      </w:r>
    </w:p>
    <w:p w14:paraId="5A41FB7E" w14:textId="1E5DFB7A" w:rsidR="00E26277" w:rsidRPr="00B1064C" w:rsidRDefault="00E26277" w:rsidP="00E26277">
      <w:pPr>
        <w:pStyle w:val="Question"/>
        <w:ind w:hanging="720"/>
      </w:pPr>
      <w:r w:rsidRPr="00B1064C">
        <w:lastRenderedPageBreak/>
        <w:t>In an enzymatic reaction, what is the substrate?</w:t>
      </w:r>
    </w:p>
    <w:p w14:paraId="305A0211" w14:textId="77777777" w:rsidR="00E26277" w:rsidRPr="00B1064C" w:rsidRDefault="00E26277" w:rsidP="00850265">
      <w:pPr>
        <w:pStyle w:val="Answer"/>
        <w:numPr>
          <w:ilvl w:val="0"/>
          <w:numId w:val="233"/>
        </w:numPr>
      </w:pPr>
      <w:r w:rsidRPr="00B1064C">
        <w:t>Coenzyme necessary for the reaction to proceed</w:t>
      </w:r>
    </w:p>
    <w:p w14:paraId="080E123B" w14:textId="77777777" w:rsidR="00E26277" w:rsidRPr="00B1064C" w:rsidRDefault="00E26277" w:rsidP="00850265">
      <w:pPr>
        <w:pStyle w:val="Answer"/>
      </w:pPr>
      <w:r w:rsidRPr="00B1064C">
        <w:t>Location where the enzyme acts</w:t>
      </w:r>
    </w:p>
    <w:p w14:paraId="1EDE22EC" w14:textId="77777777" w:rsidR="00E26277" w:rsidRPr="00B1064C" w:rsidRDefault="00E26277" w:rsidP="00850265">
      <w:pPr>
        <w:pStyle w:val="Answer"/>
      </w:pPr>
      <w:r w:rsidRPr="00B1064C">
        <w:t>Energy needed to start the reaction</w:t>
      </w:r>
    </w:p>
    <w:p w14:paraId="4AEE8822" w14:textId="77777777" w:rsidR="00E26277" w:rsidRPr="00B1064C" w:rsidRDefault="00E26277" w:rsidP="00850265">
      <w:pPr>
        <w:pStyle w:val="Answer"/>
      </w:pPr>
      <w:r w:rsidRPr="00B1064C">
        <w:t>None of the above</w:t>
      </w:r>
    </w:p>
    <w:p w14:paraId="3BE9565F" w14:textId="77777777" w:rsidR="00E26277" w:rsidRPr="00B1064C" w:rsidRDefault="00E26277" w:rsidP="00E26277">
      <w:pPr>
        <w:pStyle w:val="Question"/>
        <w:ind w:hanging="720"/>
      </w:pPr>
      <w:proofErr w:type="spellStart"/>
      <w:r w:rsidRPr="00B1064C">
        <w:t>Gelatin</w:t>
      </w:r>
      <w:proofErr w:type="spellEnd"/>
      <w:r w:rsidRPr="00B1064C">
        <w:t xml:space="preserve"> is a __________.</w:t>
      </w:r>
    </w:p>
    <w:p w14:paraId="01A34213" w14:textId="77777777" w:rsidR="00E26277" w:rsidRPr="00B1064C" w:rsidRDefault="00E26277" w:rsidP="00850265">
      <w:pPr>
        <w:pStyle w:val="Answer"/>
        <w:numPr>
          <w:ilvl w:val="0"/>
          <w:numId w:val="232"/>
        </w:numPr>
      </w:pPr>
      <w:r w:rsidRPr="00B1064C">
        <w:t>Protein</w:t>
      </w:r>
    </w:p>
    <w:p w14:paraId="6F2A71EC" w14:textId="77777777" w:rsidR="00E26277" w:rsidRPr="00B1064C" w:rsidRDefault="00E26277" w:rsidP="00850265">
      <w:pPr>
        <w:pStyle w:val="Answer"/>
      </w:pPr>
      <w:r w:rsidRPr="00B1064C">
        <w:t>Carbohydrate</w:t>
      </w:r>
    </w:p>
    <w:p w14:paraId="4A614C38" w14:textId="77777777" w:rsidR="00E26277" w:rsidRPr="00B1064C" w:rsidRDefault="00E26277" w:rsidP="00850265">
      <w:pPr>
        <w:pStyle w:val="Answer"/>
      </w:pPr>
      <w:r w:rsidRPr="00B1064C">
        <w:t>Lipid</w:t>
      </w:r>
    </w:p>
    <w:p w14:paraId="11B5CB80" w14:textId="77777777" w:rsidR="00E26277" w:rsidRPr="00B1064C" w:rsidRDefault="00E26277" w:rsidP="00850265">
      <w:pPr>
        <w:pStyle w:val="Answer"/>
      </w:pPr>
      <w:r w:rsidRPr="00B1064C">
        <w:t>Artificial sweetener</w:t>
      </w:r>
    </w:p>
    <w:p w14:paraId="064CA819" w14:textId="77777777" w:rsidR="00E26277" w:rsidRPr="00B1064C" w:rsidRDefault="00E26277" w:rsidP="00E26277">
      <w:pPr>
        <w:pStyle w:val="Question"/>
        <w:ind w:hanging="720"/>
      </w:pPr>
      <w:r w:rsidRPr="00B1064C">
        <w:t>What is another name for tocopherol?</w:t>
      </w:r>
    </w:p>
    <w:p w14:paraId="45D97C35" w14:textId="77777777" w:rsidR="00E26277" w:rsidRPr="00B1064C" w:rsidRDefault="00E26277" w:rsidP="00850265">
      <w:pPr>
        <w:pStyle w:val="Answer"/>
        <w:numPr>
          <w:ilvl w:val="0"/>
          <w:numId w:val="231"/>
        </w:numPr>
      </w:pPr>
      <w:r w:rsidRPr="00B1064C">
        <w:t>Vitamin A</w:t>
      </w:r>
    </w:p>
    <w:p w14:paraId="437ECEC7" w14:textId="77777777" w:rsidR="00E26277" w:rsidRPr="00B1064C" w:rsidRDefault="00E26277" w:rsidP="00850265">
      <w:pPr>
        <w:pStyle w:val="Answer"/>
      </w:pPr>
      <w:r w:rsidRPr="00B1064C">
        <w:t>Vitamin B</w:t>
      </w:r>
    </w:p>
    <w:p w14:paraId="72CF73BE" w14:textId="77777777" w:rsidR="00E26277" w:rsidRPr="00B1064C" w:rsidRDefault="00E26277" w:rsidP="00850265">
      <w:pPr>
        <w:pStyle w:val="Answer"/>
      </w:pPr>
      <w:r w:rsidRPr="00B1064C">
        <w:t>Vitamin D</w:t>
      </w:r>
    </w:p>
    <w:p w14:paraId="1B983CDB" w14:textId="77777777" w:rsidR="00E26277" w:rsidRPr="00B1064C" w:rsidRDefault="00E26277" w:rsidP="00850265">
      <w:pPr>
        <w:pStyle w:val="Answer"/>
      </w:pPr>
      <w:r w:rsidRPr="00B1064C">
        <w:t>Vitamin E</w:t>
      </w:r>
    </w:p>
    <w:p w14:paraId="3A6368B6" w14:textId="77777777" w:rsidR="00E26277" w:rsidRPr="00B1064C" w:rsidRDefault="00E26277" w:rsidP="00E26277">
      <w:pPr>
        <w:pStyle w:val="Question"/>
        <w:ind w:hanging="720"/>
      </w:pPr>
      <w:r w:rsidRPr="00B1064C">
        <w:t>What is the preferred water activity (a</w:t>
      </w:r>
      <w:r w:rsidRPr="00E26277">
        <w:t>w</w:t>
      </w:r>
      <w:r w:rsidRPr="00B1064C">
        <w:t>) for most yeasts?</w:t>
      </w:r>
    </w:p>
    <w:p w14:paraId="12B4EF14" w14:textId="77777777" w:rsidR="00E26277" w:rsidRPr="00B1064C" w:rsidRDefault="00E26277" w:rsidP="00850265">
      <w:pPr>
        <w:pStyle w:val="Answer"/>
        <w:numPr>
          <w:ilvl w:val="0"/>
          <w:numId w:val="230"/>
        </w:numPr>
      </w:pPr>
      <w:r w:rsidRPr="00B1064C">
        <w:t>0.83 – 0.96</w:t>
      </w:r>
    </w:p>
    <w:p w14:paraId="42448764" w14:textId="77777777" w:rsidR="00E26277" w:rsidRPr="00B1064C" w:rsidRDefault="00E26277" w:rsidP="00850265">
      <w:pPr>
        <w:pStyle w:val="Answer"/>
      </w:pPr>
      <w:r w:rsidRPr="00B1064C">
        <w:t>0.90 – 0.91</w:t>
      </w:r>
    </w:p>
    <w:p w14:paraId="5A0AD8D9" w14:textId="77777777" w:rsidR="00E26277" w:rsidRPr="00B1064C" w:rsidRDefault="00E26277" w:rsidP="00850265">
      <w:pPr>
        <w:pStyle w:val="Answer"/>
      </w:pPr>
      <w:r w:rsidRPr="00B1064C">
        <w:t>0.87 – 0.94</w:t>
      </w:r>
    </w:p>
    <w:p w14:paraId="6D2DEEA5" w14:textId="77777777" w:rsidR="00E26277" w:rsidRPr="00B1064C" w:rsidRDefault="00E26277" w:rsidP="00850265">
      <w:pPr>
        <w:pStyle w:val="Answer"/>
      </w:pPr>
      <w:r w:rsidRPr="00B1064C">
        <w:t>0.70 – 0.80</w:t>
      </w:r>
    </w:p>
    <w:p w14:paraId="16292CC6" w14:textId="77777777" w:rsidR="00E26277" w:rsidRPr="00B1064C" w:rsidRDefault="00E26277" w:rsidP="00E26277">
      <w:pPr>
        <w:pStyle w:val="Question"/>
        <w:ind w:hanging="720"/>
      </w:pPr>
      <w:r w:rsidRPr="00B1064C">
        <w:t xml:space="preserve">What is the preferred pH range for most </w:t>
      </w:r>
      <w:proofErr w:type="spellStart"/>
      <w:r w:rsidRPr="00B1064C">
        <w:t>molds</w:t>
      </w:r>
      <w:proofErr w:type="spellEnd"/>
      <w:r w:rsidRPr="00B1064C">
        <w:t xml:space="preserve"> to grow?</w:t>
      </w:r>
    </w:p>
    <w:p w14:paraId="44A77315" w14:textId="77777777" w:rsidR="00E26277" w:rsidRPr="00B1064C" w:rsidRDefault="00E26277" w:rsidP="00850265">
      <w:pPr>
        <w:pStyle w:val="Answer"/>
        <w:numPr>
          <w:ilvl w:val="0"/>
          <w:numId w:val="229"/>
        </w:numPr>
      </w:pPr>
      <w:r w:rsidRPr="00B1064C">
        <w:t>6.5 – 7.5</w:t>
      </w:r>
    </w:p>
    <w:p w14:paraId="66F6CD96" w14:textId="77777777" w:rsidR="00E26277" w:rsidRPr="00B1064C" w:rsidRDefault="00E26277" w:rsidP="00850265">
      <w:pPr>
        <w:pStyle w:val="Answer"/>
      </w:pPr>
      <w:r w:rsidRPr="00B1064C">
        <w:t>4.0 – 6.5</w:t>
      </w:r>
    </w:p>
    <w:p w14:paraId="2539CEFB" w14:textId="77777777" w:rsidR="00E26277" w:rsidRPr="00B1064C" w:rsidRDefault="00E26277" w:rsidP="00850265">
      <w:pPr>
        <w:pStyle w:val="Answer"/>
      </w:pPr>
      <w:r w:rsidRPr="00B1064C">
        <w:t xml:space="preserve">4.0 – 6.8 </w:t>
      </w:r>
    </w:p>
    <w:p w14:paraId="35C644B5" w14:textId="77777777" w:rsidR="00E26277" w:rsidRPr="00B1064C" w:rsidRDefault="00E26277" w:rsidP="00850265">
      <w:pPr>
        <w:pStyle w:val="Answer"/>
      </w:pPr>
      <w:r w:rsidRPr="00B1064C">
        <w:t>2.9 – 6.0</w:t>
      </w:r>
    </w:p>
    <w:p w14:paraId="12469F36" w14:textId="77777777" w:rsidR="00E26277" w:rsidRPr="00B1064C" w:rsidRDefault="00E26277" w:rsidP="00E26277">
      <w:pPr>
        <w:pStyle w:val="Question"/>
        <w:ind w:hanging="720"/>
      </w:pPr>
      <w:r w:rsidRPr="00B1064C">
        <w:t>Water activity is a measure of the ________________ to support chemical and biological reactions.</w:t>
      </w:r>
    </w:p>
    <w:p w14:paraId="3A568AB9" w14:textId="77777777" w:rsidR="00E26277" w:rsidRPr="00B1064C" w:rsidRDefault="00E26277" w:rsidP="00850265">
      <w:pPr>
        <w:pStyle w:val="Answer"/>
        <w:numPr>
          <w:ilvl w:val="0"/>
          <w:numId w:val="228"/>
        </w:numPr>
      </w:pPr>
      <w:r w:rsidRPr="00B1064C">
        <w:t>Free water available</w:t>
      </w:r>
    </w:p>
    <w:p w14:paraId="2514A636" w14:textId="77777777" w:rsidR="00E26277" w:rsidRPr="00B1064C" w:rsidRDefault="00E26277" w:rsidP="00850265">
      <w:pPr>
        <w:pStyle w:val="Answer"/>
      </w:pPr>
      <w:r w:rsidRPr="00B1064C">
        <w:t>Bound water unavailable</w:t>
      </w:r>
    </w:p>
    <w:p w14:paraId="243938A4" w14:textId="77777777" w:rsidR="00E26277" w:rsidRPr="00B1064C" w:rsidRDefault="00E26277" w:rsidP="00850265">
      <w:pPr>
        <w:pStyle w:val="Answer"/>
      </w:pPr>
      <w:r w:rsidRPr="00B1064C">
        <w:t>Amount of water added to a food that is available</w:t>
      </w:r>
    </w:p>
    <w:p w14:paraId="423EA8F2" w14:textId="77777777" w:rsidR="00E26277" w:rsidRPr="00B1064C" w:rsidRDefault="00E26277" w:rsidP="00850265">
      <w:pPr>
        <w:pStyle w:val="Answer"/>
      </w:pPr>
      <w:r w:rsidRPr="00B1064C">
        <w:t>None of the above</w:t>
      </w:r>
    </w:p>
    <w:p w14:paraId="3717BE5D" w14:textId="77777777" w:rsidR="00850265" w:rsidRDefault="00850265">
      <w:pPr>
        <w:spacing w:after="160" w:line="225" w:lineRule="atLeast"/>
        <w:rPr>
          <w:rFonts w:eastAsia="Proxima Nova" w:cs="Proxima Nova"/>
        </w:rPr>
      </w:pPr>
      <w:r>
        <w:br w:type="page"/>
      </w:r>
    </w:p>
    <w:p w14:paraId="78E41CAF" w14:textId="0F1516C8" w:rsidR="00E26277" w:rsidRPr="00B1064C" w:rsidRDefault="00E26277" w:rsidP="00E26277">
      <w:pPr>
        <w:pStyle w:val="Question"/>
        <w:ind w:hanging="720"/>
      </w:pPr>
      <w:r w:rsidRPr="00B1064C">
        <w:lastRenderedPageBreak/>
        <w:t>What is the maximum FDA-approved irradiation dose for spices and seasonings?</w:t>
      </w:r>
    </w:p>
    <w:p w14:paraId="622D5E6F" w14:textId="77777777" w:rsidR="00E26277" w:rsidRPr="00B1064C" w:rsidRDefault="00E26277" w:rsidP="00850265">
      <w:pPr>
        <w:pStyle w:val="Answer"/>
        <w:numPr>
          <w:ilvl w:val="0"/>
          <w:numId w:val="227"/>
        </w:numPr>
      </w:pPr>
      <w:r w:rsidRPr="00B1064C">
        <w:t xml:space="preserve">30 </w:t>
      </w:r>
      <w:proofErr w:type="spellStart"/>
      <w:r w:rsidRPr="00B1064C">
        <w:t>kGy</w:t>
      </w:r>
      <w:proofErr w:type="spellEnd"/>
    </w:p>
    <w:p w14:paraId="018CA1B8" w14:textId="77777777" w:rsidR="00E26277" w:rsidRPr="00B1064C" w:rsidRDefault="00E26277" w:rsidP="00850265">
      <w:pPr>
        <w:pStyle w:val="Answer"/>
      </w:pPr>
      <w:r w:rsidRPr="00B1064C">
        <w:t xml:space="preserve">50 </w:t>
      </w:r>
      <w:proofErr w:type="spellStart"/>
      <w:r w:rsidRPr="00B1064C">
        <w:t>kGy</w:t>
      </w:r>
      <w:proofErr w:type="spellEnd"/>
    </w:p>
    <w:p w14:paraId="0B24B7B6" w14:textId="77777777" w:rsidR="00E26277" w:rsidRPr="00B1064C" w:rsidRDefault="00E26277" w:rsidP="00850265">
      <w:pPr>
        <w:pStyle w:val="Answer"/>
      </w:pPr>
      <w:r w:rsidRPr="00B1064C">
        <w:t xml:space="preserve">70 </w:t>
      </w:r>
      <w:proofErr w:type="spellStart"/>
      <w:r w:rsidRPr="00B1064C">
        <w:t>kGy</w:t>
      </w:r>
      <w:proofErr w:type="spellEnd"/>
    </w:p>
    <w:p w14:paraId="1AA86683" w14:textId="77777777" w:rsidR="00E26277" w:rsidRPr="00B1064C" w:rsidRDefault="00E26277" w:rsidP="00850265">
      <w:pPr>
        <w:pStyle w:val="Answer"/>
      </w:pPr>
      <w:r w:rsidRPr="00B1064C">
        <w:t xml:space="preserve">100 </w:t>
      </w:r>
      <w:proofErr w:type="spellStart"/>
      <w:r w:rsidRPr="00B1064C">
        <w:t>kGy</w:t>
      </w:r>
      <w:proofErr w:type="spellEnd"/>
    </w:p>
    <w:p w14:paraId="497160B5" w14:textId="77777777" w:rsidR="00E26277" w:rsidRPr="00B1064C" w:rsidRDefault="00E26277" w:rsidP="00E26277">
      <w:pPr>
        <w:pStyle w:val="Question"/>
        <w:ind w:hanging="720"/>
      </w:pPr>
      <w:r w:rsidRPr="00B1064C">
        <w:t>When combining vinegar and baking soda, the fizz that forms is ____________.</w:t>
      </w:r>
    </w:p>
    <w:p w14:paraId="1D97C8EC" w14:textId="77777777" w:rsidR="00E26277" w:rsidRPr="00B1064C" w:rsidRDefault="00E26277" w:rsidP="00850265">
      <w:pPr>
        <w:pStyle w:val="Answer"/>
        <w:numPr>
          <w:ilvl w:val="0"/>
          <w:numId w:val="226"/>
        </w:numPr>
      </w:pPr>
      <w:r w:rsidRPr="00B1064C">
        <w:t>Toxic</w:t>
      </w:r>
    </w:p>
    <w:p w14:paraId="6303DAB4" w14:textId="77777777" w:rsidR="00E26277" w:rsidRPr="00B1064C" w:rsidRDefault="00E26277" w:rsidP="00850265">
      <w:pPr>
        <w:pStyle w:val="Answer"/>
      </w:pPr>
      <w:r w:rsidRPr="00B1064C">
        <w:t>The result of carbon dioxide physically separating from water</w:t>
      </w:r>
    </w:p>
    <w:p w14:paraId="25EA047B" w14:textId="77777777" w:rsidR="00E26277" w:rsidRPr="00B1064C" w:rsidRDefault="00E26277" w:rsidP="00850265">
      <w:pPr>
        <w:pStyle w:val="Answer"/>
      </w:pPr>
      <w:r w:rsidRPr="00B1064C">
        <w:t>The result of carbon dioxide forming through a chemical reaction</w:t>
      </w:r>
    </w:p>
    <w:p w14:paraId="1DBABB67" w14:textId="77777777" w:rsidR="00E26277" w:rsidRPr="00B1064C" w:rsidRDefault="00E26277" w:rsidP="00850265">
      <w:pPr>
        <w:pStyle w:val="Answer"/>
      </w:pPr>
      <w:r w:rsidRPr="00B1064C">
        <w:t>A&amp;C</w:t>
      </w:r>
    </w:p>
    <w:p w14:paraId="1FB4144B" w14:textId="77777777" w:rsidR="00E26277" w:rsidRPr="00B1064C" w:rsidRDefault="00E26277" w:rsidP="00E26277">
      <w:pPr>
        <w:pStyle w:val="Question"/>
        <w:ind w:hanging="720"/>
      </w:pPr>
      <w:r w:rsidRPr="00B1064C">
        <w:t>Which of the following is the name of a saturated fatty acid?</w:t>
      </w:r>
    </w:p>
    <w:p w14:paraId="5A7B4BB9" w14:textId="77777777" w:rsidR="00E26277" w:rsidRPr="00B1064C" w:rsidRDefault="00E26277" w:rsidP="00850265">
      <w:pPr>
        <w:pStyle w:val="Answer"/>
        <w:numPr>
          <w:ilvl w:val="0"/>
          <w:numId w:val="225"/>
        </w:numPr>
      </w:pPr>
      <w:r w:rsidRPr="00B1064C">
        <w:t>Oleic</w:t>
      </w:r>
    </w:p>
    <w:p w14:paraId="4714E72D" w14:textId="77777777" w:rsidR="00E26277" w:rsidRPr="00B1064C" w:rsidRDefault="00E26277" w:rsidP="00850265">
      <w:pPr>
        <w:pStyle w:val="Answer"/>
      </w:pPr>
      <w:r w:rsidRPr="00B1064C">
        <w:t>Butyric</w:t>
      </w:r>
    </w:p>
    <w:p w14:paraId="07F58391" w14:textId="77777777" w:rsidR="00E26277" w:rsidRPr="00B1064C" w:rsidRDefault="00E26277" w:rsidP="00850265">
      <w:pPr>
        <w:pStyle w:val="Answer"/>
      </w:pPr>
      <w:r w:rsidRPr="00B1064C">
        <w:t>Linoleic</w:t>
      </w:r>
    </w:p>
    <w:p w14:paraId="70C4F976" w14:textId="77777777" w:rsidR="00E26277" w:rsidRPr="00B1064C" w:rsidRDefault="00E26277" w:rsidP="00850265">
      <w:pPr>
        <w:pStyle w:val="Answer"/>
      </w:pPr>
      <w:r w:rsidRPr="00B1064C">
        <w:t>Linolenic</w:t>
      </w:r>
    </w:p>
    <w:p w14:paraId="4FA30F04" w14:textId="77777777" w:rsidR="00E26277" w:rsidRPr="00B1064C" w:rsidRDefault="00E26277" w:rsidP="00E26277">
      <w:pPr>
        <w:pStyle w:val="Question"/>
        <w:ind w:hanging="720"/>
      </w:pPr>
      <w:r w:rsidRPr="00B1064C">
        <w:t>Which of the following correctly describes indispensable amino acids?</w:t>
      </w:r>
    </w:p>
    <w:p w14:paraId="3D83DCB4" w14:textId="77777777" w:rsidR="00E26277" w:rsidRPr="00B1064C" w:rsidRDefault="00E26277" w:rsidP="00850265">
      <w:pPr>
        <w:pStyle w:val="Answer"/>
        <w:numPr>
          <w:ilvl w:val="0"/>
          <w:numId w:val="224"/>
        </w:numPr>
      </w:pPr>
      <w:r w:rsidRPr="00B1064C">
        <w:t>Do not need to be provided by the diet because they can be sufficiently produced by the body</w:t>
      </w:r>
    </w:p>
    <w:p w14:paraId="06B6AD7A" w14:textId="77777777" w:rsidR="00E26277" w:rsidRPr="00B1064C" w:rsidRDefault="00E26277" w:rsidP="00850265">
      <w:pPr>
        <w:pStyle w:val="Answer"/>
      </w:pPr>
      <w:r w:rsidRPr="00B1064C">
        <w:t xml:space="preserve">Must be provided by foods in a diet and are required for growth of new tissues </w:t>
      </w:r>
    </w:p>
    <w:p w14:paraId="2929CAC2" w14:textId="77777777" w:rsidR="00E26277" w:rsidRPr="00B1064C" w:rsidRDefault="00E26277" w:rsidP="00850265">
      <w:pPr>
        <w:pStyle w:val="Answer"/>
      </w:pPr>
      <w:r w:rsidRPr="00B1064C">
        <w:t>Considered nonessential</w:t>
      </w:r>
    </w:p>
    <w:p w14:paraId="4354391C" w14:textId="77777777" w:rsidR="00E26277" w:rsidRPr="00B1064C" w:rsidRDefault="00E26277" w:rsidP="00850265">
      <w:pPr>
        <w:pStyle w:val="Answer"/>
      </w:pPr>
      <w:r w:rsidRPr="00B1064C">
        <w:t>A&amp;C</w:t>
      </w:r>
    </w:p>
    <w:p w14:paraId="111FCFB3" w14:textId="77777777" w:rsidR="00E26277" w:rsidRPr="00B1064C" w:rsidRDefault="00E26277" w:rsidP="00E26277">
      <w:pPr>
        <w:pStyle w:val="Question"/>
        <w:ind w:hanging="720"/>
      </w:pPr>
      <w:r w:rsidRPr="00B1064C">
        <w:t>What is sucralose?</w:t>
      </w:r>
    </w:p>
    <w:p w14:paraId="0C6FC86B" w14:textId="77777777" w:rsidR="00E26277" w:rsidRPr="00B1064C" w:rsidRDefault="00E26277" w:rsidP="00850265">
      <w:pPr>
        <w:pStyle w:val="Answer"/>
        <w:numPr>
          <w:ilvl w:val="0"/>
          <w:numId w:val="223"/>
        </w:numPr>
      </w:pPr>
      <w:r w:rsidRPr="00B1064C">
        <w:t>Sugar substitute that is manufactured through the addition of chlorine atoms to sugar</w:t>
      </w:r>
    </w:p>
    <w:p w14:paraId="376861CD" w14:textId="77777777" w:rsidR="00E26277" w:rsidRPr="00B1064C" w:rsidRDefault="00E26277" w:rsidP="00850265">
      <w:pPr>
        <w:pStyle w:val="Answer"/>
      </w:pPr>
      <w:r w:rsidRPr="00B1064C">
        <w:t>A natural extract from a plant leaf</w:t>
      </w:r>
    </w:p>
    <w:p w14:paraId="3A7CC067" w14:textId="77777777" w:rsidR="00E26277" w:rsidRPr="00B1064C" w:rsidRDefault="00E26277" w:rsidP="00850265">
      <w:pPr>
        <w:pStyle w:val="Answer"/>
      </w:pPr>
      <w:r w:rsidRPr="00B1064C">
        <w:t>A sweet alcohol</w:t>
      </w:r>
    </w:p>
    <w:p w14:paraId="5EEDFB78" w14:textId="77777777" w:rsidR="00E26277" w:rsidRPr="00B1064C" w:rsidRDefault="00E26277" w:rsidP="00850265">
      <w:pPr>
        <w:pStyle w:val="Answer"/>
      </w:pPr>
      <w:r w:rsidRPr="00B1064C">
        <w:t>The common name for aspartame</w:t>
      </w:r>
    </w:p>
    <w:p w14:paraId="77A5EA0C" w14:textId="77777777" w:rsidR="00850265" w:rsidRDefault="00850265">
      <w:pPr>
        <w:spacing w:after="160" w:line="225" w:lineRule="atLeast"/>
        <w:rPr>
          <w:rFonts w:eastAsia="Proxima Nova" w:cs="Proxima Nova"/>
        </w:rPr>
      </w:pPr>
      <w:r>
        <w:br w:type="page"/>
      </w:r>
    </w:p>
    <w:p w14:paraId="6AD51271" w14:textId="24EEC91B" w:rsidR="00E26277" w:rsidRPr="00B1064C" w:rsidRDefault="00E26277" w:rsidP="00E26277">
      <w:pPr>
        <w:pStyle w:val="Question"/>
        <w:ind w:hanging="720"/>
      </w:pPr>
      <w:r w:rsidRPr="00B1064C">
        <w:lastRenderedPageBreak/>
        <w:t>What is the recommended storage time (shelf life) of ice cream?</w:t>
      </w:r>
    </w:p>
    <w:p w14:paraId="0B316FD1" w14:textId="77777777" w:rsidR="00E26277" w:rsidRPr="00B1064C" w:rsidRDefault="00E26277" w:rsidP="00850265">
      <w:pPr>
        <w:pStyle w:val="Answer"/>
        <w:numPr>
          <w:ilvl w:val="0"/>
          <w:numId w:val="222"/>
        </w:numPr>
      </w:pPr>
      <w:r w:rsidRPr="00B1064C">
        <w:t>1 month</w:t>
      </w:r>
    </w:p>
    <w:p w14:paraId="029B54A9" w14:textId="77777777" w:rsidR="00E26277" w:rsidRPr="00B1064C" w:rsidRDefault="00E26277" w:rsidP="00850265">
      <w:pPr>
        <w:pStyle w:val="Answer"/>
      </w:pPr>
      <w:r w:rsidRPr="00B1064C">
        <w:t>2 months</w:t>
      </w:r>
    </w:p>
    <w:p w14:paraId="1C0B7F8F" w14:textId="77777777" w:rsidR="00E26277" w:rsidRPr="00B1064C" w:rsidRDefault="00E26277" w:rsidP="00850265">
      <w:pPr>
        <w:pStyle w:val="Answer"/>
      </w:pPr>
      <w:r w:rsidRPr="00B1064C">
        <w:t>6 months</w:t>
      </w:r>
    </w:p>
    <w:p w14:paraId="00295238" w14:textId="77777777" w:rsidR="00E26277" w:rsidRPr="00B1064C" w:rsidRDefault="00E26277" w:rsidP="00850265">
      <w:pPr>
        <w:pStyle w:val="Answer"/>
      </w:pPr>
      <w:r w:rsidRPr="00B1064C">
        <w:t>9 months</w:t>
      </w:r>
    </w:p>
    <w:p w14:paraId="4C43DA7A" w14:textId="77777777" w:rsidR="00E26277" w:rsidRPr="00B1064C" w:rsidRDefault="00E26277" w:rsidP="00E26277">
      <w:pPr>
        <w:pStyle w:val="Question"/>
        <w:ind w:hanging="720"/>
      </w:pPr>
      <w:r w:rsidRPr="00B1064C">
        <w:t xml:space="preserve">In the United States, organic foods must meet requirements of the ______________ </w:t>
      </w:r>
      <w:proofErr w:type="gramStart"/>
      <w:r w:rsidRPr="00B1064C">
        <w:t>in order to</w:t>
      </w:r>
      <w:proofErr w:type="gramEnd"/>
      <w:r w:rsidRPr="00B1064C">
        <w:t xml:space="preserve"> be labeled </w:t>
      </w:r>
      <w:r w:rsidRPr="00E26277">
        <w:t>organic</w:t>
      </w:r>
      <w:r w:rsidRPr="00B1064C">
        <w:t>.</w:t>
      </w:r>
    </w:p>
    <w:p w14:paraId="622153A2" w14:textId="77777777" w:rsidR="00E26277" w:rsidRPr="00B1064C" w:rsidRDefault="00E26277" w:rsidP="00850265">
      <w:pPr>
        <w:pStyle w:val="Answer"/>
        <w:numPr>
          <w:ilvl w:val="0"/>
          <w:numId w:val="221"/>
        </w:numPr>
      </w:pPr>
      <w:r w:rsidRPr="00B1064C">
        <w:t>FDA Organic Program</w:t>
      </w:r>
    </w:p>
    <w:p w14:paraId="339269DC" w14:textId="77777777" w:rsidR="00E26277" w:rsidRPr="00B1064C" w:rsidRDefault="00E26277" w:rsidP="00850265">
      <w:pPr>
        <w:pStyle w:val="Answer"/>
      </w:pPr>
      <w:r w:rsidRPr="00B1064C">
        <w:t>USDA Organic Program</w:t>
      </w:r>
    </w:p>
    <w:p w14:paraId="12F3E801" w14:textId="77777777" w:rsidR="00E26277" w:rsidRPr="00B1064C" w:rsidRDefault="00E26277" w:rsidP="00850265">
      <w:pPr>
        <w:pStyle w:val="Answer"/>
      </w:pPr>
      <w:r w:rsidRPr="00B1064C">
        <w:t>National Organic Program</w:t>
      </w:r>
    </w:p>
    <w:p w14:paraId="321821FD" w14:textId="77777777" w:rsidR="00E26277" w:rsidRPr="00B1064C" w:rsidRDefault="00E26277" w:rsidP="00850265">
      <w:pPr>
        <w:pStyle w:val="Answer"/>
      </w:pPr>
      <w:r w:rsidRPr="00B1064C">
        <w:t>United States Organic Foods Program</w:t>
      </w:r>
    </w:p>
    <w:p w14:paraId="62DCC684" w14:textId="77777777" w:rsidR="00E26277" w:rsidRPr="00B1064C" w:rsidRDefault="00E26277" w:rsidP="00E26277">
      <w:pPr>
        <w:pStyle w:val="Question"/>
        <w:ind w:hanging="720"/>
      </w:pPr>
      <w:r w:rsidRPr="00B1064C">
        <w:t>Chemical leavening agents cause an acid-base reaction that leads to the formation of ___________.</w:t>
      </w:r>
    </w:p>
    <w:p w14:paraId="4AB8AD77" w14:textId="77777777" w:rsidR="00E26277" w:rsidRPr="00B1064C" w:rsidRDefault="00E26277" w:rsidP="00850265">
      <w:pPr>
        <w:pStyle w:val="Answer"/>
        <w:numPr>
          <w:ilvl w:val="0"/>
          <w:numId w:val="220"/>
        </w:numPr>
      </w:pPr>
      <w:r w:rsidRPr="00B1064C">
        <w:t>Carbon dioxide</w:t>
      </w:r>
    </w:p>
    <w:p w14:paraId="29E37D35" w14:textId="77777777" w:rsidR="00E26277" w:rsidRPr="00B1064C" w:rsidRDefault="00E26277" w:rsidP="00850265">
      <w:pPr>
        <w:pStyle w:val="Answer"/>
      </w:pPr>
      <w:r w:rsidRPr="00B1064C">
        <w:t>Water</w:t>
      </w:r>
    </w:p>
    <w:p w14:paraId="17471EF7" w14:textId="77777777" w:rsidR="00E26277" w:rsidRPr="00B1064C" w:rsidRDefault="00E26277" w:rsidP="00850265">
      <w:pPr>
        <w:pStyle w:val="Answer"/>
      </w:pPr>
      <w:r w:rsidRPr="00B1064C">
        <w:t>Salt</w:t>
      </w:r>
    </w:p>
    <w:p w14:paraId="1E7BB2DD" w14:textId="77777777" w:rsidR="00E26277" w:rsidRPr="00B1064C" w:rsidRDefault="00E26277" w:rsidP="00850265">
      <w:pPr>
        <w:pStyle w:val="Answer"/>
      </w:pPr>
      <w:proofErr w:type="gramStart"/>
      <w:r w:rsidRPr="00B1064C">
        <w:t>All of</w:t>
      </w:r>
      <w:proofErr w:type="gramEnd"/>
      <w:r w:rsidRPr="00B1064C">
        <w:t xml:space="preserve"> the above</w:t>
      </w:r>
    </w:p>
    <w:p w14:paraId="0A89868E" w14:textId="77777777" w:rsidR="00E26277" w:rsidRPr="00B1064C" w:rsidRDefault="00E26277" w:rsidP="00E26277">
      <w:pPr>
        <w:pStyle w:val="Question"/>
        <w:ind w:hanging="720"/>
      </w:pPr>
      <w:r w:rsidRPr="00B1064C">
        <w:t>Which of the following teas has the largest caffeine content?</w:t>
      </w:r>
    </w:p>
    <w:p w14:paraId="58FBA6E3" w14:textId="77777777" w:rsidR="00E26277" w:rsidRPr="00B1064C" w:rsidRDefault="00E26277" w:rsidP="00850265">
      <w:pPr>
        <w:pStyle w:val="Answer"/>
        <w:numPr>
          <w:ilvl w:val="0"/>
          <w:numId w:val="219"/>
        </w:numPr>
      </w:pPr>
      <w:r w:rsidRPr="00B1064C">
        <w:t>White</w:t>
      </w:r>
    </w:p>
    <w:p w14:paraId="493E403C" w14:textId="77777777" w:rsidR="00E26277" w:rsidRPr="00B1064C" w:rsidRDefault="00E26277" w:rsidP="00850265">
      <w:pPr>
        <w:pStyle w:val="Answer"/>
      </w:pPr>
      <w:r w:rsidRPr="00B1064C">
        <w:t>Green</w:t>
      </w:r>
    </w:p>
    <w:p w14:paraId="74331B9B" w14:textId="77777777" w:rsidR="00E26277" w:rsidRPr="00B1064C" w:rsidRDefault="00E26277" w:rsidP="00850265">
      <w:pPr>
        <w:pStyle w:val="Answer"/>
      </w:pPr>
      <w:r w:rsidRPr="00B1064C">
        <w:t>Black</w:t>
      </w:r>
    </w:p>
    <w:p w14:paraId="67B6F308" w14:textId="77777777" w:rsidR="00E26277" w:rsidRPr="00B1064C" w:rsidRDefault="00E26277" w:rsidP="00850265">
      <w:pPr>
        <w:pStyle w:val="Answer"/>
      </w:pPr>
      <w:r w:rsidRPr="00B1064C">
        <w:t>They all have the same caffeine content</w:t>
      </w:r>
    </w:p>
    <w:p w14:paraId="70965F22" w14:textId="77777777" w:rsidR="00E26277" w:rsidRPr="00B1064C" w:rsidRDefault="00E26277" w:rsidP="00E26277">
      <w:pPr>
        <w:pStyle w:val="Question"/>
        <w:ind w:hanging="720"/>
      </w:pPr>
      <w:r w:rsidRPr="00B1064C">
        <w:t>During cooking, the reaction that occurs between carbohydrates and proteins that causes the food to turn brown is called _____________.</w:t>
      </w:r>
    </w:p>
    <w:p w14:paraId="53CC8466" w14:textId="77777777" w:rsidR="00E26277" w:rsidRPr="00B1064C" w:rsidRDefault="00E26277" w:rsidP="00850265">
      <w:pPr>
        <w:pStyle w:val="Answer"/>
        <w:numPr>
          <w:ilvl w:val="0"/>
          <w:numId w:val="218"/>
        </w:numPr>
      </w:pPr>
      <w:r w:rsidRPr="00B1064C">
        <w:t>Acrylamide</w:t>
      </w:r>
    </w:p>
    <w:p w14:paraId="6800305E" w14:textId="77777777" w:rsidR="00E26277" w:rsidRPr="00B1064C" w:rsidRDefault="00E26277" w:rsidP="00850265">
      <w:pPr>
        <w:pStyle w:val="Answer"/>
      </w:pPr>
      <w:r w:rsidRPr="00B1064C">
        <w:t>Aldehyde</w:t>
      </w:r>
    </w:p>
    <w:p w14:paraId="6A4C74E4" w14:textId="77777777" w:rsidR="00E26277" w:rsidRPr="00B1064C" w:rsidRDefault="00E26277" w:rsidP="00850265">
      <w:pPr>
        <w:pStyle w:val="Answer"/>
      </w:pPr>
      <w:r w:rsidRPr="00B1064C">
        <w:t>Maillard</w:t>
      </w:r>
    </w:p>
    <w:p w14:paraId="122D3A81" w14:textId="77777777" w:rsidR="00E26277" w:rsidRPr="00B1064C" w:rsidRDefault="00E26277" w:rsidP="00850265">
      <w:pPr>
        <w:pStyle w:val="Answer"/>
      </w:pPr>
      <w:r w:rsidRPr="00B1064C">
        <w:t>Methionine</w:t>
      </w:r>
    </w:p>
    <w:p w14:paraId="6C2A1B03" w14:textId="77777777" w:rsidR="00E26277" w:rsidRPr="00B1064C" w:rsidRDefault="00E26277" w:rsidP="00E26277">
      <w:pPr>
        <w:pStyle w:val="Question"/>
        <w:ind w:hanging="720"/>
      </w:pPr>
      <w:r w:rsidRPr="00B1064C">
        <w:t>____________ are responsible for the characteristic texture of gummy bears.</w:t>
      </w:r>
    </w:p>
    <w:p w14:paraId="265B2C1E" w14:textId="77777777" w:rsidR="00E26277" w:rsidRPr="00B1064C" w:rsidRDefault="00E26277" w:rsidP="00850265">
      <w:pPr>
        <w:pStyle w:val="Answer"/>
        <w:numPr>
          <w:ilvl w:val="0"/>
          <w:numId w:val="217"/>
        </w:numPr>
      </w:pPr>
      <w:r w:rsidRPr="00B1064C">
        <w:t>Carbohydrate gums</w:t>
      </w:r>
    </w:p>
    <w:p w14:paraId="12B82F47" w14:textId="77777777" w:rsidR="00E26277" w:rsidRPr="00B1064C" w:rsidRDefault="00E26277" w:rsidP="00850265">
      <w:pPr>
        <w:pStyle w:val="Answer"/>
      </w:pPr>
      <w:proofErr w:type="spellStart"/>
      <w:r w:rsidRPr="00B1064C">
        <w:t>Pectins</w:t>
      </w:r>
      <w:proofErr w:type="spellEnd"/>
    </w:p>
    <w:p w14:paraId="3EFA68FF" w14:textId="77777777" w:rsidR="00E26277" w:rsidRPr="00B1064C" w:rsidRDefault="00E26277" w:rsidP="00850265">
      <w:pPr>
        <w:pStyle w:val="Answer"/>
      </w:pPr>
      <w:r w:rsidRPr="00B1064C">
        <w:t>Gelatinized starches</w:t>
      </w:r>
    </w:p>
    <w:p w14:paraId="279ACCF0" w14:textId="77777777" w:rsidR="00E26277" w:rsidRPr="00B1064C" w:rsidRDefault="00E26277" w:rsidP="00850265">
      <w:pPr>
        <w:pStyle w:val="Answer"/>
      </w:pPr>
      <w:r w:rsidRPr="00B1064C">
        <w:t>None of the above</w:t>
      </w:r>
    </w:p>
    <w:p w14:paraId="22FD083D" w14:textId="77777777" w:rsidR="00850265" w:rsidRDefault="00850265">
      <w:pPr>
        <w:spacing w:after="160" w:line="225" w:lineRule="atLeast"/>
        <w:rPr>
          <w:rFonts w:eastAsia="Proxima Nova" w:cs="Proxima Nova"/>
        </w:rPr>
      </w:pPr>
      <w:r>
        <w:br w:type="page"/>
      </w:r>
    </w:p>
    <w:p w14:paraId="78B4E5E8" w14:textId="3310B503" w:rsidR="00E26277" w:rsidRPr="00B1064C" w:rsidRDefault="00E26277" w:rsidP="00E26277">
      <w:pPr>
        <w:pStyle w:val="Question"/>
        <w:ind w:hanging="720"/>
      </w:pPr>
      <w:r w:rsidRPr="00B1064C">
        <w:lastRenderedPageBreak/>
        <w:t>Bottled water is regulated by the ____________.</w:t>
      </w:r>
    </w:p>
    <w:p w14:paraId="4EE4E380" w14:textId="77777777" w:rsidR="00E26277" w:rsidRPr="00B1064C" w:rsidRDefault="00E26277" w:rsidP="00850265">
      <w:pPr>
        <w:pStyle w:val="Answer"/>
        <w:numPr>
          <w:ilvl w:val="0"/>
          <w:numId w:val="216"/>
        </w:numPr>
      </w:pPr>
      <w:r w:rsidRPr="00B1064C">
        <w:t>Environmental Protection Agency</w:t>
      </w:r>
    </w:p>
    <w:p w14:paraId="3DF886D5" w14:textId="77777777" w:rsidR="00E26277" w:rsidRPr="00B1064C" w:rsidRDefault="00E26277" w:rsidP="00850265">
      <w:pPr>
        <w:pStyle w:val="Answer"/>
      </w:pPr>
      <w:r w:rsidRPr="00B1064C">
        <w:t>Food and Drug Administration</w:t>
      </w:r>
    </w:p>
    <w:p w14:paraId="02597159" w14:textId="77777777" w:rsidR="00E26277" w:rsidRPr="00B1064C" w:rsidRDefault="00E26277" w:rsidP="00850265">
      <w:pPr>
        <w:pStyle w:val="Answer"/>
      </w:pPr>
      <w:r w:rsidRPr="00B1064C">
        <w:t>United States Department of Agriculture</w:t>
      </w:r>
    </w:p>
    <w:p w14:paraId="3C5E2040" w14:textId="77777777" w:rsidR="00E26277" w:rsidRPr="00B1064C" w:rsidRDefault="00E26277" w:rsidP="00850265">
      <w:pPr>
        <w:pStyle w:val="Answer"/>
      </w:pPr>
      <w:proofErr w:type="spellStart"/>
      <w:r w:rsidRPr="00B1064C">
        <w:t>Centers</w:t>
      </w:r>
      <w:proofErr w:type="spellEnd"/>
      <w:r w:rsidRPr="00B1064C">
        <w:t xml:space="preserve"> for Disease Control and Prevention</w:t>
      </w:r>
    </w:p>
    <w:p w14:paraId="02080495" w14:textId="77777777" w:rsidR="00E26277" w:rsidRPr="00B1064C" w:rsidRDefault="00E26277" w:rsidP="00E26277">
      <w:pPr>
        <w:pStyle w:val="Question"/>
        <w:ind w:hanging="720"/>
      </w:pPr>
      <w:r w:rsidRPr="00E26277">
        <w:t>Which type of sensory panel is most used during the development of a food</w:t>
      </w:r>
      <w:r w:rsidRPr="00B1064C">
        <w:t xml:space="preserve"> product?</w:t>
      </w:r>
    </w:p>
    <w:p w14:paraId="08A47DA2" w14:textId="77777777" w:rsidR="00E26277" w:rsidRPr="00B1064C" w:rsidRDefault="00E26277" w:rsidP="00850265">
      <w:pPr>
        <w:pStyle w:val="Answer"/>
        <w:numPr>
          <w:ilvl w:val="0"/>
          <w:numId w:val="215"/>
        </w:numPr>
      </w:pPr>
      <w:r w:rsidRPr="00B1064C">
        <w:t xml:space="preserve">Consumer taste </w:t>
      </w:r>
      <w:proofErr w:type="spellStart"/>
      <w:r w:rsidRPr="00B1064C">
        <w:t>panelists</w:t>
      </w:r>
      <w:proofErr w:type="spellEnd"/>
    </w:p>
    <w:p w14:paraId="2974577E" w14:textId="77777777" w:rsidR="00E26277" w:rsidRPr="00B1064C" w:rsidRDefault="00E26277" w:rsidP="00850265">
      <w:pPr>
        <w:pStyle w:val="Answer"/>
      </w:pPr>
      <w:r w:rsidRPr="00B1064C">
        <w:t>Robotic and electronic sensory testing</w:t>
      </w:r>
    </w:p>
    <w:p w14:paraId="6F4D4A9D" w14:textId="77777777" w:rsidR="00E26277" w:rsidRPr="00B1064C" w:rsidRDefault="00E26277" w:rsidP="00850265">
      <w:pPr>
        <w:pStyle w:val="Answer"/>
      </w:pPr>
      <w:r w:rsidRPr="00B1064C">
        <w:t xml:space="preserve">Trained taste </w:t>
      </w:r>
      <w:proofErr w:type="spellStart"/>
      <w:r w:rsidRPr="00B1064C">
        <w:t>panelists</w:t>
      </w:r>
      <w:proofErr w:type="spellEnd"/>
    </w:p>
    <w:p w14:paraId="03344F6E" w14:textId="77777777" w:rsidR="00E26277" w:rsidRPr="00B1064C" w:rsidRDefault="00E26277" w:rsidP="00850265">
      <w:pPr>
        <w:pStyle w:val="Answer"/>
      </w:pPr>
      <w:r w:rsidRPr="00B1064C">
        <w:t>B&amp;C</w:t>
      </w:r>
    </w:p>
    <w:p w14:paraId="08D7D780" w14:textId="77777777" w:rsidR="00E26277" w:rsidRPr="00B1064C" w:rsidRDefault="00E26277" w:rsidP="00E26277">
      <w:pPr>
        <w:pStyle w:val="Question"/>
        <w:ind w:hanging="720"/>
      </w:pPr>
      <w:r w:rsidRPr="00B1064C">
        <w:t>Which of the following laws was passed in 1906?</w:t>
      </w:r>
    </w:p>
    <w:p w14:paraId="5B73073E" w14:textId="77777777" w:rsidR="00E26277" w:rsidRPr="00B1064C" w:rsidRDefault="00E26277" w:rsidP="00850265">
      <w:pPr>
        <w:pStyle w:val="Answer"/>
        <w:numPr>
          <w:ilvl w:val="0"/>
          <w:numId w:val="214"/>
        </w:numPr>
      </w:pPr>
      <w:r w:rsidRPr="00B1064C">
        <w:t>Pure Food and Drug Act</w:t>
      </w:r>
    </w:p>
    <w:p w14:paraId="66E9B9C4" w14:textId="77777777" w:rsidR="00E26277" w:rsidRPr="00B1064C" w:rsidRDefault="00E26277" w:rsidP="00850265">
      <w:pPr>
        <w:pStyle w:val="Answer"/>
      </w:pPr>
      <w:r w:rsidRPr="00B1064C">
        <w:t>Food, Drug, and Cosmetic Act</w:t>
      </w:r>
    </w:p>
    <w:p w14:paraId="2F888678" w14:textId="77777777" w:rsidR="00E26277" w:rsidRPr="00B1064C" w:rsidRDefault="00E26277" w:rsidP="00850265">
      <w:pPr>
        <w:pStyle w:val="Answer"/>
      </w:pPr>
      <w:r w:rsidRPr="00B1064C">
        <w:t>Meat Inspection Act</w:t>
      </w:r>
    </w:p>
    <w:p w14:paraId="239B8382" w14:textId="77777777" w:rsidR="00E26277" w:rsidRPr="00B1064C" w:rsidRDefault="00E26277" w:rsidP="00850265">
      <w:pPr>
        <w:pStyle w:val="Answer"/>
      </w:pPr>
      <w:r w:rsidRPr="00B1064C">
        <w:t>A&amp;C</w:t>
      </w:r>
    </w:p>
    <w:p w14:paraId="2010EADE" w14:textId="77777777" w:rsidR="00E26277" w:rsidRPr="00B1064C" w:rsidRDefault="00E26277" w:rsidP="00E26277">
      <w:pPr>
        <w:pStyle w:val="Question"/>
        <w:ind w:hanging="720"/>
      </w:pPr>
      <w:r w:rsidRPr="00B1064C">
        <w:t xml:space="preserve">What pH is needed for </w:t>
      </w:r>
      <w:r w:rsidRPr="00E26277">
        <w:t>Clostridium botulinum</w:t>
      </w:r>
      <w:r w:rsidRPr="00B1064C">
        <w:t xml:space="preserve"> to grow?</w:t>
      </w:r>
    </w:p>
    <w:p w14:paraId="440F1BEB" w14:textId="77777777" w:rsidR="00E26277" w:rsidRPr="00B1064C" w:rsidRDefault="00E26277" w:rsidP="00850265">
      <w:pPr>
        <w:pStyle w:val="Answer"/>
        <w:numPr>
          <w:ilvl w:val="0"/>
          <w:numId w:val="213"/>
        </w:numPr>
      </w:pPr>
      <w:r w:rsidRPr="00B1064C">
        <w:t>4.0 – 4.2</w:t>
      </w:r>
    </w:p>
    <w:p w14:paraId="12AED4F9" w14:textId="77777777" w:rsidR="00E26277" w:rsidRPr="00B1064C" w:rsidRDefault="00E26277" w:rsidP="00850265">
      <w:pPr>
        <w:pStyle w:val="Answer"/>
      </w:pPr>
      <w:r w:rsidRPr="00B1064C">
        <w:t>4.2 – 4.4</w:t>
      </w:r>
    </w:p>
    <w:p w14:paraId="582D1CB0" w14:textId="77777777" w:rsidR="00E26277" w:rsidRPr="00B1064C" w:rsidRDefault="00E26277" w:rsidP="00850265">
      <w:pPr>
        <w:pStyle w:val="Answer"/>
      </w:pPr>
      <w:r w:rsidRPr="00B1064C">
        <w:t xml:space="preserve">4.4 – 4.6 </w:t>
      </w:r>
    </w:p>
    <w:p w14:paraId="55B269AC" w14:textId="77777777" w:rsidR="00E26277" w:rsidRPr="00B1064C" w:rsidRDefault="00E26277" w:rsidP="00850265">
      <w:pPr>
        <w:pStyle w:val="Answer"/>
      </w:pPr>
      <w:r w:rsidRPr="00B1064C">
        <w:t>4.6 or greater</w:t>
      </w:r>
    </w:p>
    <w:p w14:paraId="56873C70" w14:textId="17C1313C" w:rsidR="002C0B30" w:rsidRPr="00F71BC6" w:rsidRDefault="002C0B30" w:rsidP="00E26277">
      <w:pPr>
        <w:pStyle w:val="Answer"/>
        <w:numPr>
          <w:ilvl w:val="0"/>
          <w:numId w:val="0"/>
        </w:numPr>
        <w:ind w:left="1440" w:hanging="360"/>
      </w:pPr>
      <w:r w:rsidRPr="00F71BC6">
        <w:tab/>
      </w:r>
    </w:p>
    <w:sectPr w:rsidR="002C0B30" w:rsidRPr="00F71BC6" w:rsidSect="00F71BC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40" w:right="1008" w:bottom="576" w:left="1008" w:header="1008" w:footer="389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2B2AD" w14:textId="77777777" w:rsidR="00621FCF" w:rsidRDefault="00621FCF" w:rsidP="003618BD">
      <w:r>
        <w:separator/>
      </w:r>
    </w:p>
  </w:endnote>
  <w:endnote w:type="continuationSeparator" w:id="0">
    <w:p w14:paraId="6B5A630C" w14:textId="77777777" w:rsidR="00621FCF" w:rsidRDefault="00621FCF" w:rsidP="0036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C844BBC-5236-48B5-BF1F-201413DA6C4D}"/>
  </w:font>
  <w:font w:name="Lasiver-Regular">
    <w:altName w:val="Calibri"/>
    <w:charset w:val="00"/>
    <w:family w:val="auto"/>
    <w:pitch w:val="variable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2" w:fontKey="{3CA20ABC-ADE8-4099-886E-3399C44DDE38}"/>
    <w:embedBold r:id="rId3" w:fontKey="{725E4127-941F-4607-9CC7-509A0634E3A1}"/>
    <w:embedItalic r:id="rId4" w:fontKey="{855FDB34-D410-4E05-A8C9-ACE8D1F2D36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955957B-6E0A-468D-B4BA-261AAA6C2FB7}"/>
    <w:embedBold r:id="rId6" w:fontKey="{AD178A48-A04B-484B-A971-3024EF253D45}"/>
    <w:embedItalic r:id="rId7" w:fontKey="{8C14A702-6C91-45A2-BAAA-7B504CCCB8B1}"/>
  </w:font>
  <w:font w:name="Montserrat ExtraBold">
    <w:altName w:val="Calibri"/>
    <w:charset w:val="00"/>
    <w:family w:val="auto"/>
    <w:pitch w:val="variable"/>
    <w:sig w:usb0="2000020F" w:usb1="00000003" w:usb2="00000000" w:usb3="00000000" w:csb0="00000197" w:csb1="00000000"/>
    <w:embedRegular r:id="rId8" w:fontKey="{5DC81989-C4C2-426C-BCD0-4622622C8125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9" w:fontKey="{C1F71343-B2BC-46F9-8464-2B096B280179}"/>
    <w:embedBold r:id="rId10" w:fontKey="{16CBCE93-6C49-4FCD-95F9-6F33E037C86E}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  <w:embedRegular r:id="rId11" w:fontKey="{FC69421F-283E-4C73-9AB5-5A0246D4CE50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2" w:fontKey="{B0A0E3E3-A530-4F84-A661-B0CE9A275379}"/>
    <w:embedBold r:id="rId13" w:fontKey="{36121C54-AC35-4279-9717-0D0364E42990}"/>
    <w:embedItalic r:id="rId14" w:fontKey="{FAD594AD-8A71-49E8-A8F1-1D2E11D28B8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12CCF9F8-5D62-41E3-A592-E5FC2191CF3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6" w:fontKey="{A5E0FB2E-F570-4649-ABDD-2D92AEE82E6D}"/>
    <w:embedItalic r:id="rId17" w:fontKey="{A5C0ED81-7254-49D1-BF8E-2861C94BBA30}"/>
  </w:font>
  <w:font w:name="KlinicSlab-MediumItalic">
    <w:altName w:val="Calibri"/>
    <w:charset w:val="00"/>
    <w:family w:val="auto"/>
    <w:pitch w:val="variable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00345CAA-74BA-4751-A6CC-9DD72B7364BF}"/>
  </w:font>
  <w:font w:name="KlinicSlab-Medium">
    <w:altName w:val="Times New Roman"/>
    <w:charset w:val="00"/>
    <w:family w:val="auto"/>
    <w:pitch w:val="variable"/>
  </w:font>
  <w:font w:name="Proxima Nova">
    <w:altName w:val="Tahoma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9" w:fontKey="{77950BF3-CF08-4343-9FD2-5494D1B17D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4AB0B" w14:textId="77777777" w:rsidR="00245CA0" w:rsidRDefault="00245CA0" w:rsidP="003618BD">
    <w:pPr>
      <w:pStyle w:val="Footer"/>
    </w:pPr>
  </w:p>
  <w:p w14:paraId="65C297DD" w14:textId="77777777" w:rsidR="00E974FE" w:rsidRDefault="00E87B95" w:rsidP="003618BD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0650C" w14:textId="77777777" w:rsidR="006F45AE" w:rsidRDefault="76A6ACE0" w:rsidP="003618BD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EA873" w14:textId="77777777" w:rsidR="00621FCF" w:rsidRDefault="00621FCF" w:rsidP="003618BD">
      <w:r>
        <w:separator/>
      </w:r>
    </w:p>
  </w:footnote>
  <w:footnote w:type="continuationSeparator" w:id="0">
    <w:p w14:paraId="5FDBE4C7" w14:textId="77777777" w:rsidR="00621FCF" w:rsidRDefault="00621FCF" w:rsidP="0036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620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82EA54" w14:textId="29C14B7A" w:rsidR="00D106BD" w:rsidRPr="00D106BD" w:rsidRDefault="0096729B" w:rsidP="00471B23">
        <w:pPr>
          <w:pStyle w:val="Head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2E95D222" wp14:editId="55BBF91A">
                  <wp:simplePos x="0" y="0"/>
                  <wp:positionH relativeFrom="page">
                    <wp:posOffset>9525</wp:posOffset>
                  </wp:positionH>
                  <wp:positionV relativeFrom="page">
                    <wp:posOffset>450850</wp:posOffset>
                  </wp:positionV>
                  <wp:extent cx="7772400" cy="205740"/>
                  <wp:effectExtent l="0" t="0" r="0" b="3810"/>
                  <wp:wrapNone/>
                  <wp:docPr id="1475807358" name="Rectangle 147580735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A99FE1B" id="Rectangle 1475807358" o:spid="_x0000_s1026" style="position:absolute;margin-left:.75pt;margin-top:35.5pt;width:612pt;height:1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DK5kuT3QAA&#10;AAkBAAAPAAAAAAAAAAAAAAAAANcEAABkcnMvZG93bnJldi54bWxQSwUGAAAAAAQABADzAAAA4QUA&#10;AAAA&#10;" fillcolor="#f2dab2 [3214]" stroked="f" strokeweight="1pt">
                  <w10:wrap anchorx="page" anchory="page"/>
                </v:rect>
              </w:pict>
            </mc:Fallback>
          </mc:AlternateContent>
        </w:r>
        <w:r w:rsidR="00D106BD" w:rsidRPr="00D106BD">
          <w:fldChar w:fldCharType="begin"/>
        </w:r>
        <w:r w:rsidR="00D106BD" w:rsidRPr="00D106BD">
          <w:instrText xml:space="preserve"> PAGE   \* MERGEFORMAT </w:instrText>
        </w:r>
        <w:r w:rsidR="00D106BD" w:rsidRPr="00D106BD">
          <w:fldChar w:fldCharType="separate"/>
        </w:r>
        <w:r w:rsidR="00D106BD" w:rsidRPr="00D106BD">
          <w:rPr>
            <w:noProof/>
          </w:rPr>
          <w:t>2</w:t>
        </w:r>
        <w:r w:rsidR="00D106BD" w:rsidRPr="00D106BD">
          <w:rPr>
            <w:noProof/>
          </w:rPr>
          <w:fldChar w:fldCharType="end"/>
        </w:r>
      </w:p>
    </w:sdtContent>
  </w:sdt>
  <w:p w14:paraId="79FE3806" w14:textId="72054708" w:rsidR="00E974FE" w:rsidRDefault="00E974FE" w:rsidP="003618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CC912" w14:textId="565CC24E" w:rsidR="004B7734" w:rsidRDefault="0035257D" w:rsidP="003618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1C0BA190">
              <wp:simplePos x="0" y="0"/>
              <wp:positionH relativeFrom="page">
                <wp:posOffset>635</wp:posOffset>
              </wp:positionH>
              <wp:positionV relativeFrom="page">
                <wp:posOffset>429260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969664" id="Rectangle 8" o:spid="_x0000_s1026" style="position:absolute;margin-left:.05pt;margin-top:33.8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AcHQ5q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69E54818">
          <wp:simplePos x="0" y="0"/>
          <wp:positionH relativeFrom="margin">
            <wp:posOffset>3153410</wp:posOffset>
          </wp:positionH>
          <wp:positionV relativeFrom="page">
            <wp:posOffset>215900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C4D0F" w14:textId="3FD6211F" w:rsidR="00C3724A" w:rsidRDefault="00C3724A" w:rsidP="003618BD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672"/>
        </w:tabs>
        <w:ind w:left="167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193F06"/>
    <w:multiLevelType w:val="hybridMultilevel"/>
    <w:tmpl w:val="1DF48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7C2EE5"/>
    <w:multiLevelType w:val="multilevel"/>
    <w:tmpl w:val="AFF0FAA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18B5AC4"/>
    <w:multiLevelType w:val="hybridMultilevel"/>
    <w:tmpl w:val="D07E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685550"/>
    <w:multiLevelType w:val="multilevel"/>
    <w:tmpl w:val="5FAA87E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0BBB47AD"/>
    <w:multiLevelType w:val="hybridMultilevel"/>
    <w:tmpl w:val="96FCB49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184EBD"/>
    <w:multiLevelType w:val="multilevel"/>
    <w:tmpl w:val="3FDA21B0"/>
    <w:lvl w:ilvl="0">
      <w:start w:val="1"/>
      <w:numFmt w:val="lowerLetter"/>
      <w:pStyle w:val="Answ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11EB1443"/>
    <w:multiLevelType w:val="multilevel"/>
    <w:tmpl w:val="1486D792"/>
    <w:styleLink w:val="WWNum28"/>
    <w:lvl w:ilvl="0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20C0B6C"/>
    <w:multiLevelType w:val="multilevel"/>
    <w:tmpl w:val="AFF0FAA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5B33181"/>
    <w:multiLevelType w:val="hybridMultilevel"/>
    <w:tmpl w:val="5498A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57B86"/>
    <w:multiLevelType w:val="hybridMultilevel"/>
    <w:tmpl w:val="097A088C"/>
    <w:lvl w:ilvl="0" w:tplc="3F32C8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03994">
      <w:start w:val="1"/>
      <w:numFmt w:val="lowerLetter"/>
      <w:lvlText w:val="%2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EE10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CCF0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EDAA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A98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0AC3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87F4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C616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4500BB"/>
    <w:multiLevelType w:val="hybridMultilevel"/>
    <w:tmpl w:val="BBA411D4"/>
    <w:lvl w:ilvl="0" w:tplc="EB12995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25358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F8B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36A5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26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091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6E6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F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24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EE26F03"/>
    <w:multiLevelType w:val="multilevel"/>
    <w:tmpl w:val="3920DEE0"/>
    <w:styleLink w:val="WWNum24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219423F"/>
    <w:multiLevelType w:val="multilevel"/>
    <w:tmpl w:val="5BB2254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268462C9"/>
    <w:multiLevelType w:val="multilevel"/>
    <w:tmpl w:val="08285F44"/>
    <w:styleLink w:val="WWNum27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8C71E07"/>
    <w:multiLevelType w:val="hybridMultilevel"/>
    <w:tmpl w:val="036A7494"/>
    <w:lvl w:ilvl="0" w:tplc="DD189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34F7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63C6338"/>
    <w:multiLevelType w:val="hybridMultilevel"/>
    <w:tmpl w:val="4C0E129E"/>
    <w:lvl w:ilvl="0" w:tplc="1E003994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7573C7"/>
    <w:multiLevelType w:val="multilevel"/>
    <w:tmpl w:val="D4AC6ED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6" w15:restartNumberingAfterBreak="0">
    <w:nsid w:val="3B0A3510"/>
    <w:multiLevelType w:val="multilevel"/>
    <w:tmpl w:val="C6403348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7" w15:restartNumberingAfterBreak="0">
    <w:nsid w:val="3F6E2513"/>
    <w:multiLevelType w:val="hybridMultilevel"/>
    <w:tmpl w:val="21E0F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9C5C64"/>
    <w:multiLevelType w:val="multilevel"/>
    <w:tmpl w:val="84705F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42C242C5"/>
    <w:multiLevelType w:val="hybridMultilevel"/>
    <w:tmpl w:val="6B366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B9568A"/>
    <w:multiLevelType w:val="multilevel"/>
    <w:tmpl w:val="86AE4446"/>
    <w:styleLink w:val="WWNum2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9D76C9"/>
    <w:multiLevelType w:val="multilevel"/>
    <w:tmpl w:val="C0B0CD4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3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2D5392"/>
    <w:multiLevelType w:val="hybridMultilevel"/>
    <w:tmpl w:val="96F01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E605E1"/>
    <w:multiLevelType w:val="multilevel"/>
    <w:tmpl w:val="64AC8F08"/>
    <w:styleLink w:val="WWNum2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BF412E4"/>
    <w:multiLevelType w:val="multilevel"/>
    <w:tmpl w:val="EE723E2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7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D83963"/>
    <w:multiLevelType w:val="multilevel"/>
    <w:tmpl w:val="9B36FC0A"/>
    <w:styleLink w:val="WWNum29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DC36DFD"/>
    <w:multiLevelType w:val="multilevel"/>
    <w:tmpl w:val="AFF0FAA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E0A2247"/>
    <w:multiLevelType w:val="multilevel"/>
    <w:tmpl w:val="71122B6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1" w15:restartNumberingAfterBreak="0">
    <w:nsid w:val="4EAA1674"/>
    <w:multiLevelType w:val="multilevel"/>
    <w:tmpl w:val="24984362"/>
    <w:styleLink w:val="WWNum21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C0194C"/>
    <w:multiLevelType w:val="hybridMultilevel"/>
    <w:tmpl w:val="A19C51E4"/>
    <w:lvl w:ilvl="0" w:tplc="09A088E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88A5CDA"/>
    <w:multiLevelType w:val="hybridMultilevel"/>
    <w:tmpl w:val="7BA29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58AD1AEE"/>
    <w:multiLevelType w:val="hybridMultilevel"/>
    <w:tmpl w:val="B9883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93C1B11"/>
    <w:multiLevelType w:val="hybridMultilevel"/>
    <w:tmpl w:val="C16E3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0A1E2A"/>
    <w:multiLevelType w:val="multilevel"/>
    <w:tmpl w:val="D7EE596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9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1AA0CF1"/>
    <w:multiLevelType w:val="multilevel"/>
    <w:tmpl w:val="4532E156"/>
    <w:styleLink w:val="WWNum25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4F26B8D"/>
    <w:multiLevelType w:val="hybridMultilevel"/>
    <w:tmpl w:val="90BAB772"/>
    <w:lvl w:ilvl="0" w:tplc="60368978">
      <w:start w:val="1"/>
      <w:numFmt w:val="decimal"/>
      <w:lvlText w:val="%1."/>
      <w:lvlJc w:val="left"/>
      <w:pPr>
        <w:ind w:left="360" w:hanging="360"/>
      </w:pPr>
      <w:rPr>
        <w:rFonts w:hint="default"/>
        <w:w w:val="97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C897FBD"/>
    <w:multiLevelType w:val="multilevel"/>
    <w:tmpl w:val="706EAEA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9" w15:restartNumberingAfterBreak="0">
    <w:nsid w:val="6E3E21A9"/>
    <w:multiLevelType w:val="hybridMultilevel"/>
    <w:tmpl w:val="4E32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2E50466"/>
    <w:multiLevelType w:val="hybridMultilevel"/>
    <w:tmpl w:val="FCD2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30F4C3D"/>
    <w:multiLevelType w:val="hybridMultilevel"/>
    <w:tmpl w:val="F96C6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5730EF1"/>
    <w:multiLevelType w:val="hybridMultilevel"/>
    <w:tmpl w:val="EA626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64F1492"/>
    <w:multiLevelType w:val="multilevel"/>
    <w:tmpl w:val="E5324396"/>
    <w:lvl w:ilvl="0">
      <w:start w:val="1"/>
      <w:numFmt w:val="decimal"/>
      <w:pStyle w:val="Questio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5" w15:restartNumberingAfterBreak="0">
    <w:nsid w:val="780D614B"/>
    <w:multiLevelType w:val="hybridMultilevel"/>
    <w:tmpl w:val="7690E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791600"/>
    <w:multiLevelType w:val="multilevel"/>
    <w:tmpl w:val="4552AC3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7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28"/>
  </w:num>
  <w:num w:numId="2" w16cid:durableId="944533154">
    <w:abstractNumId w:val="33"/>
  </w:num>
  <w:num w:numId="3" w16cid:durableId="345249095">
    <w:abstractNumId w:val="77"/>
  </w:num>
  <w:num w:numId="4" w16cid:durableId="601229549">
    <w:abstractNumId w:val="14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57"/>
  </w:num>
  <w:num w:numId="15" w16cid:durableId="916986904">
    <w:abstractNumId w:val="43"/>
  </w:num>
  <w:num w:numId="16" w16cid:durableId="1544978108">
    <w:abstractNumId w:val="9"/>
  </w:num>
  <w:num w:numId="17" w16cid:durableId="37164807">
    <w:abstractNumId w:val="65"/>
  </w:num>
  <w:num w:numId="18" w16cid:durableId="915938413">
    <w:abstractNumId w:val="67"/>
  </w:num>
  <w:num w:numId="19" w16cid:durableId="7603963">
    <w:abstractNumId w:val="61"/>
  </w:num>
  <w:num w:numId="20" w16cid:durableId="1938251548">
    <w:abstractNumId w:val="22"/>
  </w:num>
  <w:num w:numId="21" w16cid:durableId="9920132">
    <w:abstractNumId w:val="63"/>
  </w:num>
  <w:num w:numId="22" w16cid:durableId="251748091">
    <w:abstractNumId w:val="27"/>
  </w:num>
  <w:num w:numId="23" w16cid:durableId="79447398">
    <w:abstractNumId w:val="20"/>
  </w:num>
  <w:num w:numId="24" w16cid:durableId="480654359">
    <w:abstractNumId w:val="47"/>
  </w:num>
  <w:num w:numId="25" w16cid:durableId="1270091609">
    <w:abstractNumId w:val="66"/>
  </w:num>
  <w:num w:numId="26" w16cid:durableId="558711856">
    <w:abstractNumId w:val="73"/>
  </w:num>
  <w:num w:numId="27" w16cid:durableId="2029869834">
    <w:abstractNumId w:val="41"/>
  </w:num>
  <w:num w:numId="28" w16cid:durableId="1481262792">
    <w:abstractNumId w:val="24"/>
  </w:num>
  <w:num w:numId="29" w16cid:durableId="99379849">
    <w:abstractNumId w:val="59"/>
  </w:num>
  <w:num w:numId="30" w16cid:durableId="1354111687">
    <w:abstractNumId w:val="52"/>
  </w:num>
  <w:num w:numId="31" w16cid:durableId="915473455">
    <w:abstractNumId w:val="29"/>
  </w:num>
  <w:num w:numId="32" w16cid:durableId="774400307">
    <w:abstractNumId w:val="60"/>
  </w:num>
  <w:num w:numId="33" w16cid:durableId="625476102">
    <w:abstractNumId w:val="32"/>
  </w:num>
  <w:num w:numId="34" w16cid:durableId="716315537">
    <w:abstractNumId w:val="54"/>
  </w:num>
  <w:num w:numId="35" w16cid:durableId="1236665320">
    <w:abstractNumId w:val="64"/>
  </w:num>
  <w:num w:numId="36" w16cid:durableId="241569487">
    <w:abstractNumId w:val="56"/>
  </w:num>
  <w:num w:numId="37" w16cid:durableId="1323005595">
    <w:abstractNumId w:val="55"/>
  </w:num>
  <w:num w:numId="38" w16cid:durableId="2134128895">
    <w:abstractNumId w:val="21"/>
  </w:num>
  <w:num w:numId="39" w16cid:durableId="1254582636">
    <w:abstractNumId w:val="23"/>
  </w:num>
  <w:num w:numId="40" w16cid:durableId="867136809">
    <w:abstractNumId w:val="15"/>
  </w:num>
  <w:num w:numId="41" w16cid:durableId="850870558">
    <w:abstractNumId w:val="31"/>
  </w:num>
  <w:num w:numId="42" w16cid:durableId="645939125">
    <w:abstractNumId w:val="34"/>
  </w:num>
  <w:num w:numId="43" w16cid:durableId="392657133">
    <w:abstractNumId w:val="44"/>
  </w:num>
  <w:num w:numId="44" w16cid:durableId="131099661">
    <w:abstractNumId w:val="37"/>
  </w:num>
  <w:num w:numId="45" w16cid:durableId="623120227">
    <w:abstractNumId w:val="72"/>
  </w:num>
  <w:num w:numId="46" w16cid:durableId="248000289">
    <w:abstractNumId w:val="39"/>
  </w:num>
  <w:num w:numId="47" w16cid:durableId="711684863">
    <w:abstractNumId w:val="70"/>
  </w:num>
  <w:num w:numId="48" w16cid:durableId="12423737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53494539">
    <w:abstractNumId w:val="69"/>
  </w:num>
  <w:num w:numId="50" w16cid:durableId="800996113">
    <w:abstractNumId w:val="71"/>
  </w:num>
  <w:num w:numId="51" w16cid:durableId="837235609">
    <w:abstractNumId w:val="10"/>
  </w:num>
  <w:num w:numId="52" w16cid:durableId="594050182">
    <w:abstractNumId w:val="75"/>
  </w:num>
  <w:num w:numId="53" w16cid:durableId="942878812">
    <w:abstractNumId w:val="12"/>
  </w:num>
  <w:num w:numId="54" w16cid:durableId="1754014334">
    <w:abstractNumId w:val="74"/>
  </w:num>
  <w:num w:numId="55" w16cid:durableId="967394320">
    <w:abstractNumId w:val="16"/>
  </w:num>
  <w:num w:numId="56" w16cid:durableId="1556969518">
    <w:abstractNumId w:val="26"/>
  </w:num>
  <w:num w:numId="57" w16cid:durableId="1856768501">
    <w:abstractNumId w:val="68"/>
  </w:num>
  <w:num w:numId="58" w16cid:durableId="679351446">
    <w:abstractNumId w:val="58"/>
  </w:num>
  <w:num w:numId="59" w16cid:durableId="688070538">
    <w:abstractNumId w:val="50"/>
  </w:num>
  <w:num w:numId="60" w16cid:durableId="1966888303">
    <w:abstractNumId w:val="46"/>
  </w:num>
  <w:num w:numId="61" w16cid:durableId="1769042434">
    <w:abstractNumId w:val="13"/>
  </w:num>
  <w:num w:numId="62" w16cid:durableId="1194417869">
    <w:abstractNumId w:val="76"/>
  </w:num>
  <w:num w:numId="63" w16cid:durableId="854808881">
    <w:abstractNumId w:val="38"/>
  </w:num>
  <w:num w:numId="64" w16cid:durableId="1203707451">
    <w:abstractNumId w:val="35"/>
  </w:num>
  <w:num w:numId="65" w16cid:durableId="303970696">
    <w:abstractNumId w:val="42"/>
  </w:num>
  <w:num w:numId="66" w16cid:durableId="433523601">
    <w:abstractNumId w:val="53"/>
  </w:num>
  <w:num w:numId="67" w16cid:durableId="14462655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394408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9858648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11638888">
    <w:abstractNumId w:val="36"/>
  </w:num>
  <w:num w:numId="71" w16cid:durableId="860824698">
    <w:abstractNumId w:val="45"/>
  </w:num>
  <w:num w:numId="72" w16cid:durableId="1478109366">
    <w:abstractNumId w:val="51"/>
  </w:num>
  <w:num w:numId="73" w16cid:durableId="1625381644">
    <w:abstractNumId w:val="40"/>
  </w:num>
  <w:num w:numId="74" w16cid:durableId="603653531">
    <w:abstractNumId w:val="25"/>
  </w:num>
  <w:num w:numId="75" w16cid:durableId="1283537626">
    <w:abstractNumId w:val="62"/>
  </w:num>
  <w:num w:numId="76" w16cid:durableId="921647883">
    <w:abstractNumId w:val="30"/>
  </w:num>
  <w:num w:numId="77" w16cid:durableId="1333294695">
    <w:abstractNumId w:val="17"/>
  </w:num>
  <w:num w:numId="78" w16cid:durableId="195168178">
    <w:abstractNumId w:val="48"/>
  </w:num>
  <w:num w:numId="79" w16cid:durableId="426997801">
    <w:abstractNumId w:val="30"/>
    <w:lvlOverride w:ilvl="0">
      <w:startOverride w:val="1"/>
    </w:lvlOverride>
  </w:num>
  <w:num w:numId="80" w16cid:durableId="1174422448">
    <w:abstractNumId w:val="17"/>
    <w:lvlOverride w:ilvl="0">
      <w:startOverride w:val="1"/>
    </w:lvlOverride>
  </w:num>
  <w:num w:numId="81" w16cid:durableId="1157108873">
    <w:abstractNumId w:val="48"/>
    <w:lvlOverride w:ilvl="0">
      <w:startOverride w:val="1"/>
    </w:lvlOverride>
  </w:num>
  <w:num w:numId="82" w16cid:durableId="1962221493">
    <w:abstractNumId w:val="25"/>
    <w:lvlOverride w:ilvl="0">
      <w:startOverride w:val="1"/>
    </w:lvlOverride>
  </w:num>
  <w:num w:numId="83" w16cid:durableId="1249651879">
    <w:abstractNumId w:val="40"/>
    <w:lvlOverride w:ilvl="0">
      <w:startOverride w:val="1"/>
    </w:lvlOverride>
  </w:num>
  <w:num w:numId="84" w16cid:durableId="940383041">
    <w:abstractNumId w:val="51"/>
    <w:lvlOverride w:ilvl="0">
      <w:startOverride w:val="1"/>
    </w:lvlOverride>
  </w:num>
  <w:num w:numId="85" w16cid:durableId="1694502699">
    <w:abstractNumId w:val="45"/>
    <w:lvlOverride w:ilvl="0">
      <w:startOverride w:val="1"/>
    </w:lvlOverride>
  </w:num>
  <w:num w:numId="86" w16cid:durableId="1127046712">
    <w:abstractNumId w:val="11"/>
  </w:num>
  <w:num w:numId="87" w16cid:durableId="1339431648">
    <w:abstractNumId w:val="18"/>
  </w:num>
  <w:num w:numId="88" w16cid:durableId="1361591870">
    <w:abstractNumId w:val="49"/>
  </w:num>
  <w:num w:numId="89" w16cid:durableId="19535839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690715044">
    <w:abstractNumId w:val="74"/>
  </w:num>
  <w:num w:numId="91" w16cid:durableId="1196961178">
    <w:abstractNumId w:val="74"/>
  </w:num>
  <w:num w:numId="92" w16cid:durableId="518082952">
    <w:abstractNumId w:val="74"/>
  </w:num>
  <w:num w:numId="93" w16cid:durableId="462769797">
    <w:abstractNumId w:val="74"/>
  </w:num>
  <w:num w:numId="94" w16cid:durableId="1691639985">
    <w:abstractNumId w:val="74"/>
  </w:num>
  <w:num w:numId="95" w16cid:durableId="407385256">
    <w:abstractNumId w:val="74"/>
  </w:num>
  <w:num w:numId="96" w16cid:durableId="1845364321">
    <w:abstractNumId w:val="74"/>
  </w:num>
  <w:num w:numId="97" w16cid:durableId="231550985">
    <w:abstractNumId w:val="74"/>
  </w:num>
  <w:num w:numId="98" w16cid:durableId="1225068685">
    <w:abstractNumId w:val="74"/>
  </w:num>
  <w:num w:numId="99" w16cid:durableId="451898942">
    <w:abstractNumId w:val="74"/>
  </w:num>
  <w:num w:numId="100" w16cid:durableId="7444500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2454097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9507691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7568244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4039408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9180506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9169370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516449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6416887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12533174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824396914">
    <w:abstractNumId w:val="74"/>
  </w:num>
  <w:num w:numId="111" w16cid:durableId="271715507">
    <w:abstractNumId w:val="74"/>
  </w:num>
  <w:num w:numId="112" w16cid:durableId="1732314906">
    <w:abstractNumId w:val="19"/>
  </w:num>
  <w:num w:numId="113" w16cid:durableId="28728259">
    <w:abstractNumId w:val="74"/>
  </w:num>
  <w:num w:numId="114" w16cid:durableId="1749958966">
    <w:abstractNumId w:val="74"/>
  </w:num>
  <w:num w:numId="115" w16cid:durableId="1393039581">
    <w:abstractNumId w:val="74"/>
  </w:num>
  <w:num w:numId="116" w16cid:durableId="1136147057">
    <w:abstractNumId w:val="74"/>
  </w:num>
  <w:num w:numId="117" w16cid:durableId="1656374902">
    <w:abstractNumId w:val="74"/>
  </w:num>
  <w:num w:numId="118" w16cid:durableId="2136215362">
    <w:abstractNumId w:val="74"/>
  </w:num>
  <w:num w:numId="119" w16cid:durableId="171992526">
    <w:abstractNumId w:val="74"/>
  </w:num>
  <w:num w:numId="120" w16cid:durableId="1670477043">
    <w:abstractNumId w:val="74"/>
  </w:num>
  <w:num w:numId="121" w16cid:durableId="2052463042">
    <w:abstractNumId w:val="74"/>
  </w:num>
  <w:num w:numId="122" w16cid:durableId="206837679">
    <w:abstractNumId w:val="74"/>
  </w:num>
  <w:num w:numId="123" w16cid:durableId="770317943">
    <w:abstractNumId w:val="74"/>
  </w:num>
  <w:num w:numId="124" w16cid:durableId="273438463">
    <w:abstractNumId w:val="74"/>
  </w:num>
  <w:num w:numId="125" w16cid:durableId="1298872411">
    <w:abstractNumId w:val="74"/>
  </w:num>
  <w:num w:numId="126" w16cid:durableId="1130172726">
    <w:abstractNumId w:val="74"/>
  </w:num>
  <w:num w:numId="127" w16cid:durableId="1099253788">
    <w:abstractNumId w:val="74"/>
  </w:num>
  <w:num w:numId="128" w16cid:durableId="1737556689">
    <w:abstractNumId w:val="74"/>
  </w:num>
  <w:num w:numId="129" w16cid:durableId="831413742">
    <w:abstractNumId w:val="74"/>
  </w:num>
  <w:num w:numId="130" w16cid:durableId="1567836045">
    <w:abstractNumId w:val="74"/>
  </w:num>
  <w:num w:numId="131" w16cid:durableId="38169645">
    <w:abstractNumId w:val="74"/>
  </w:num>
  <w:num w:numId="132" w16cid:durableId="564410694">
    <w:abstractNumId w:val="74"/>
  </w:num>
  <w:num w:numId="133" w16cid:durableId="910120547">
    <w:abstractNumId w:val="74"/>
  </w:num>
  <w:num w:numId="134" w16cid:durableId="81924373">
    <w:abstractNumId w:val="74"/>
  </w:num>
  <w:num w:numId="135" w16cid:durableId="362052764">
    <w:abstractNumId w:val="74"/>
  </w:num>
  <w:num w:numId="136" w16cid:durableId="623970904">
    <w:abstractNumId w:val="74"/>
  </w:num>
  <w:num w:numId="137" w16cid:durableId="1315573079">
    <w:abstractNumId w:val="74"/>
  </w:num>
  <w:num w:numId="138" w16cid:durableId="104010614">
    <w:abstractNumId w:val="74"/>
  </w:num>
  <w:num w:numId="139" w16cid:durableId="416632282">
    <w:abstractNumId w:val="74"/>
  </w:num>
  <w:num w:numId="140" w16cid:durableId="2079788612">
    <w:abstractNumId w:val="74"/>
  </w:num>
  <w:num w:numId="141" w16cid:durableId="1570772035">
    <w:abstractNumId w:val="74"/>
  </w:num>
  <w:num w:numId="142" w16cid:durableId="1084035025">
    <w:abstractNumId w:val="74"/>
  </w:num>
  <w:num w:numId="143" w16cid:durableId="12464881">
    <w:abstractNumId w:val="74"/>
  </w:num>
  <w:num w:numId="144" w16cid:durableId="439224264">
    <w:abstractNumId w:val="74"/>
  </w:num>
  <w:num w:numId="145" w16cid:durableId="1913469653">
    <w:abstractNumId w:val="74"/>
  </w:num>
  <w:num w:numId="146" w16cid:durableId="1180970430">
    <w:abstractNumId w:val="74"/>
  </w:num>
  <w:num w:numId="147" w16cid:durableId="251789796">
    <w:abstractNumId w:val="74"/>
  </w:num>
  <w:num w:numId="148" w16cid:durableId="405996243">
    <w:abstractNumId w:val="74"/>
  </w:num>
  <w:num w:numId="149" w16cid:durableId="365563125">
    <w:abstractNumId w:val="74"/>
  </w:num>
  <w:num w:numId="150" w16cid:durableId="1892228429">
    <w:abstractNumId w:val="74"/>
  </w:num>
  <w:num w:numId="151" w16cid:durableId="365449747">
    <w:abstractNumId w:val="74"/>
  </w:num>
  <w:num w:numId="152" w16cid:durableId="1462919353">
    <w:abstractNumId w:val="74"/>
  </w:num>
  <w:num w:numId="153" w16cid:durableId="1378819828">
    <w:abstractNumId w:val="74"/>
  </w:num>
  <w:num w:numId="154" w16cid:durableId="1452867670">
    <w:abstractNumId w:val="74"/>
  </w:num>
  <w:num w:numId="155" w16cid:durableId="51779872">
    <w:abstractNumId w:val="74"/>
  </w:num>
  <w:num w:numId="156" w16cid:durableId="1551916931">
    <w:abstractNumId w:val="74"/>
  </w:num>
  <w:num w:numId="157" w16cid:durableId="1435637873">
    <w:abstractNumId w:val="74"/>
  </w:num>
  <w:num w:numId="158" w16cid:durableId="1026909905">
    <w:abstractNumId w:val="74"/>
  </w:num>
  <w:num w:numId="159" w16cid:durableId="145899309">
    <w:abstractNumId w:val="74"/>
  </w:num>
  <w:num w:numId="160" w16cid:durableId="2137218952">
    <w:abstractNumId w:val="74"/>
  </w:num>
  <w:num w:numId="161" w16cid:durableId="334961165">
    <w:abstractNumId w:val="74"/>
  </w:num>
  <w:num w:numId="162" w16cid:durableId="707336598">
    <w:abstractNumId w:val="16"/>
  </w:num>
  <w:num w:numId="163" w16cid:durableId="273055669">
    <w:abstractNumId w:val="16"/>
  </w:num>
  <w:num w:numId="164" w16cid:durableId="1805734938">
    <w:abstractNumId w:val="16"/>
  </w:num>
  <w:num w:numId="165" w16cid:durableId="1558590906">
    <w:abstractNumId w:val="16"/>
  </w:num>
  <w:num w:numId="166" w16cid:durableId="589048346">
    <w:abstractNumId w:val="16"/>
  </w:num>
  <w:num w:numId="167" w16cid:durableId="1207834997">
    <w:abstractNumId w:val="16"/>
  </w:num>
  <w:num w:numId="168" w16cid:durableId="703363854">
    <w:abstractNumId w:val="16"/>
  </w:num>
  <w:num w:numId="169" w16cid:durableId="1401371153">
    <w:abstractNumId w:val="16"/>
  </w:num>
  <w:num w:numId="170" w16cid:durableId="1061177022">
    <w:abstractNumId w:val="16"/>
  </w:num>
  <w:num w:numId="171" w16cid:durableId="515923682">
    <w:abstractNumId w:val="16"/>
  </w:num>
  <w:num w:numId="172" w16cid:durableId="1363751686">
    <w:abstractNumId w:val="16"/>
  </w:num>
  <w:num w:numId="173" w16cid:durableId="1815416543">
    <w:abstractNumId w:val="16"/>
  </w:num>
  <w:num w:numId="174" w16cid:durableId="856893611">
    <w:abstractNumId w:val="16"/>
  </w:num>
  <w:num w:numId="175" w16cid:durableId="1959406339">
    <w:abstractNumId w:val="16"/>
  </w:num>
  <w:num w:numId="176" w16cid:durableId="486634781">
    <w:abstractNumId w:val="16"/>
  </w:num>
  <w:num w:numId="177" w16cid:durableId="884025269">
    <w:abstractNumId w:val="16"/>
  </w:num>
  <w:num w:numId="178" w16cid:durableId="701323642">
    <w:abstractNumId w:val="16"/>
  </w:num>
  <w:num w:numId="179" w16cid:durableId="877090407">
    <w:abstractNumId w:val="16"/>
  </w:num>
  <w:num w:numId="180" w16cid:durableId="1475952055">
    <w:abstractNumId w:val="16"/>
  </w:num>
  <w:num w:numId="181" w16cid:durableId="1930651636">
    <w:abstractNumId w:val="16"/>
  </w:num>
  <w:num w:numId="182" w16cid:durableId="1606840308">
    <w:abstractNumId w:val="16"/>
  </w:num>
  <w:num w:numId="183" w16cid:durableId="1500653608">
    <w:abstractNumId w:val="16"/>
  </w:num>
  <w:num w:numId="184" w16cid:durableId="719204827">
    <w:abstractNumId w:val="16"/>
  </w:num>
  <w:num w:numId="185" w16cid:durableId="89279640">
    <w:abstractNumId w:val="16"/>
  </w:num>
  <w:num w:numId="186" w16cid:durableId="1410226230">
    <w:abstractNumId w:val="16"/>
  </w:num>
  <w:num w:numId="187" w16cid:durableId="1553693261">
    <w:abstractNumId w:val="16"/>
  </w:num>
  <w:num w:numId="188" w16cid:durableId="120655939">
    <w:abstractNumId w:val="16"/>
  </w:num>
  <w:num w:numId="189" w16cid:durableId="719596157">
    <w:abstractNumId w:val="16"/>
  </w:num>
  <w:num w:numId="190" w16cid:durableId="959192460">
    <w:abstractNumId w:val="16"/>
  </w:num>
  <w:num w:numId="191" w16cid:durableId="54164721">
    <w:abstractNumId w:val="16"/>
  </w:num>
  <w:num w:numId="192" w16cid:durableId="968896450">
    <w:abstractNumId w:val="16"/>
  </w:num>
  <w:num w:numId="193" w16cid:durableId="1673144063">
    <w:abstractNumId w:val="16"/>
  </w:num>
  <w:num w:numId="194" w16cid:durableId="839658887">
    <w:abstractNumId w:val="16"/>
  </w:num>
  <w:num w:numId="195" w16cid:durableId="936518182">
    <w:abstractNumId w:val="16"/>
  </w:num>
  <w:num w:numId="196" w16cid:durableId="38015065">
    <w:abstractNumId w:val="16"/>
  </w:num>
  <w:num w:numId="197" w16cid:durableId="993263874">
    <w:abstractNumId w:val="16"/>
  </w:num>
  <w:num w:numId="198" w16cid:durableId="2031294622">
    <w:abstractNumId w:val="16"/>
  </w:num>
  <w:num w:numId="199" w16cid:durableId="90593750">
    <w:abstractNumId w:val="16"/>
  </w:num>
  <w:num w:numId="200" w16cid:durableId="2138713803">
    <w:abstractNumId w:val="16"/>
  </w:num>
  <w:num w:numId="201" w16cid:durableId="1786731242">
    <w:abstractNumId w:val="16"/>
  </w:num>
  <w:num w:numId="202" w16cid:durableId="1010565169">
    <w:abstractNumId w:val="16"/>
  </w:num>
  <w:num w:numId="203" w16cid:durableId="1136218714">
    <w:abstractNumId w:val="16"/>
  </w:num>
  <w:num w:numId="204" w16cid:durableId="608464863">
    <w:abstractNumId w:val="16"/>
  </w:num>
  <w:num w:numId="205" w16cid:durableId="512181749">
    <w:abstractNumId w:val="16"/>
  </w:num>
  <w:num w:numId="206" w16cid:durableId="580025601">
    <w:abstractNumId w:val="16"/>
  </w:num>
  <w:num w:numId="207" w16cid:durableId="1872843498">
    <w:abstractNumId w:val="16"/>
  </w:num>
  <w:num w:numId="208" w16cid:durableId="1639215737">
    <w:abstractNumId w:val="16"/>
  </w:num>
  <w:num w:numId="209" w16cid:durableId="123743887">
    <w:abstractNumId w:val="16"/>
  </w:num>
  <w:num w:numId="210" w16cid:durableId="452286077">
    <w:abstractNumId w:val="16"/>
  </w:num>
  <w:num w:numId="211" w16cid:durableId="1662927813">
    <w:abstractNumId w:val="16"/>
  </w:num>
  <w:num w:numId="212" w16cid:durableId="60568043">
    <w:abstractNumId w:val="16"/>
  </w:num>
  <w:num w:numId="213" w16cid:durableId="1139867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 w16cid:durableId="958686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 w16cid:durableId="17451047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 w16cid:durableId="10394714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 w16cid:durableId="2692383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 w16cid:durableId="15721527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 w16cid:durableId="13373425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 w16cid:durableId="17102569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 w16cid:durableId="3457886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 w16cid:durableId="916290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754129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 w16cid:durableId="9577612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 w16cid:durableId="3960484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 w16cid:durableId="17687731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 w16cid:durableId="15960865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 w16cid:durableId="12525412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 w16cid:durableId="17008164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0" w16cid:durableId="8679103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 w16cid:durableId="1930850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 w16cid:durableId="17440600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3" w16cid:durableId="21353659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 w16cid:durableId="2630740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 w16cid:durableId="9236148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 w16cid:durableId="3047740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15982920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090085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9" w16cid:durableId="17538895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0" w16cid:durableId="1742240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1" w16cid:durableId="4838550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2" w16cid:durableId="10172728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 w16cid:durableId="7340853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4" w16cid:durableId="621884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 w16cid:durableId="10312222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6" w16cid:durableId="19392137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7" w16cid:durableId="15855295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8" w16cid:durableId="12887742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9" w16cid:durableId="18001479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 w16cid:durableId="15943603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 w16cid:durableId="8802402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 w16cid:durableId="9700161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 w16cid:durableId="7138471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4" w16cid:durableId="12649227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 w16cid:durableId="8901126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 w16cid:durableId="8331859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 w16cid:durableId="2002452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 w16cid:durableId="7294964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 w16cid:durableId="10009628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 w16cid:durableId="12805326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QUAUZ6U3ywAAAA="/>
  </w:docVars>
  <w:rsids>
    <w:rsidRoot w:val="00394C3E"/>
    <w:rsid w:val="0000551E"/>
    <w:rsid w:val="00011A74"/>
    <w:rsid w:val="00013986"/>
    <w:rsid w:val="000148CD"/>
    <w:rsid w:val="0002411A"/>
    <w:rsid w:val="00026736"/>
    <w:rsid w:val="0003430E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E05DC"/>
    <w:rsid w:val="000F794F"/>
    <w:rsid w:val="00100985"/>
    <w:rsid w:val="00106469"/>
    <w:rsid w:val="00114AF2"/>
    <w:rsid w:val="00134FB0"/>
    <w:rsid w:val="001402BC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96340"/>
    <w:rsid w:val="001A0825"/>
    <w:rsid w:val="001A124F"/>
    <w:rsid w:val="001A12CD"/>
    <w:rsid w:val="001A310F"/>
    <w:rsid w:val="001A478C"/>
    <w:rsid w:val="001B38BF"/>
    <w:rsid w:val="001B6CCA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51B1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032D"/>
    <w:rsid w:val="00282117"/>
    <w:rsid w:val="002821E0"/>
    <w:rsid w:val="0028785F"/>
    <w:rsid w:val="002B32D2"/>
    <w:rsid w:val="002B4A24"/>
    <w:rsid w:val="002B5E5E"/>
    <w:rsid w:val="002C0148"/>
    <w:rsid w:val="002C0B30"/>
    <w:rsid w:val="002C1AA8"/>
    <w:rsid w:val="002C3B30"/>
    <w:rsid w:val="002D0298"/>
    <w:rsid w:val="002D1439"/>
    <w:rsid w:val="002E1413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5257D"/>
    <w:rsid w:val="003532DF"/>
    <w:rsid w:val="003618BD"/>
    <w:rsid w:val="00362AAB"/>
    <w:rsid w:val="0036603B"/>
    <w:rsid w:val="00373FE0"/>
    <w:rsid w:val="00374966"/>
    <w:rsid w:val="00387DB7"/>
    <w:rsid w:val="00394708"/>
    <w:rsid w:val="00394C3E"/>
    <w:rsid w:val="00397D9D"/>
    <w:rsid w:val="003A300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317CD"/>
    <w:rsid w:val="00446E69"/>
    <w:rsid w:val="00453F1B"/>
    <w:rsid w:val="0046142F"/>
    <w:rsid w:val="00462466"/>
    <w:rsid w:val="0046570C"/>
    <w:rsid w:val="00466CD4"/>
    <w:rsid w:val="00470C79"/>
    <w:rsid w:val="00471B23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D056A"/>
    <w:rsid w:val="004D2D89"/>
    <w:rsid w:val="004D47C5"/>
    <w:rsid w:val="004D7934"/>
    <w:rsid w:val="004E043C"/>
    <w:rsid w:val="004E0DB9"/>
    <w:rsid w:val="004E2B31"/>
    <w:rsid w:val="004E2E94"/>
    <w:rsid w:val="004E3EFD"/>
    <w:rsid w:val="004E6063"/>
    <w:rsid w:val="004E7C41"/>
    <w:rsid w:val="004E7DAF"/>
    <w:rsid w:val="004F3E87"/>
    <w:rsid w:val="00500211"/>
    <w:rsid w:val="00506631"/>
    <w:rsid w:val="00511DB5"/>
    <w:rsid w:val="00516715"/>
    <w:rsid w:val="00521ACE"/>
    <w:rsid w:val="00522A75"/>
    <w:rsid w:val="00523312"/>
    <w:rsid w:val="0052508B"/>
    <w:rsid w:val="005273F5"/>
    <w:rsid w:val="005312BD"/>
    <w:rsid w:val="0053533A"/>
    <w:rsid w:val="0054104F"/>
    <w:rsid w:val="00541A46"/>
    <w:rsid w:val="00543FDB"/>
    <w:rsid w:val="00552B50"/>
    <w:rsid w:val="00553B7A"/>
    <w:rsid w:val="00553E10"/>
    <w:rsid w:val="00556464"/>
    <w:rsid w:val="00560CE2"/>
    <w:rsid w:val="005712DA"/>
    <w:rsid w:val="00571C9F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0F7"/>
    <w:rsid w:val="005C6C87"/>
    <w:rsid w:val="005D1559"/>
    <w:rsid w:val="005E2961"/>
    <w:rsid w:val="005E2CAF"/>
    <w:rsid w:val="005E5FA0"/>
    <w:rsid w:val="005E6BCC"/>
    <w:rsid w:val="005F0AE1"/>
    <w:rsid w:val="006006CC"/>
    <w:rsid w:val="00601B87"/>
    <w:rsid w:val="006027BE"/>
    <w:rsid w:val="0061394A"/>
    <w:rsid w:val="0062016C"/>
    <w:rsid w:val="00621FCF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B7260"/>
    <w:rsid w:val="006C1973"/>
    <w:rsid w:val="006C3F15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2D7C"/>
    <w:rsid w:val="007339D7"/>
    <w:rsid w:val="007342BF"/>
    <w:rsid w:val="00740798"/>
    <w:rsid w:val="00740B4F"/>
    <w:rsid w:val="00744FDF"/>
    <w:rsid w:val="0074675D"/>
    <w:rsid w:val="00752B79"/>
    <w:rsid w:val="00752E96"/>
    <w:rsid w:val="00774CF4"/>
    <w:rsid w:val="00774DFF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1C75"/>
    <w:rsid w:val="007B2573"/>
    <w:rsid w:val="007B779D"/>
    <w:rsid w:val="007C2E2E"/>
    <w:rsid w:val="007C616C"/>
    <w:rsid w:val="007D115D"/>
    <w:rsid w:val="007E01A1"/>
    <w:rsid w:val="007E0DA2"/>
    <w:rsid w:val="007E1338"/>
    <w:rsid w:val="007E5222"/>
    <w:rsid w:val="007E5BD0"/>
    <w:rsid w:val="007F5627"/>
    <w:rsid w:val="00807267"/>
    <w:rsid w:val="00811B1D"/>
    <w:rsid w:val="00811BAB"/>
    <w:rsid w:val="008127CE"/>
    <w:rsid w:val="00813E0D"/>
    <w:rsid w:val="00815401"/>
    <w:rsid w:val="0081593C"/>
    <w:rsid w:val="00816A20"/>
    <w:rsid w:val="00817BE7"/>
    <w:rsid w:val="00841C02"/>
    <w:rsid w:val="008421CB"/>
    <w:rsid w:val="00843358"/>
    <w:rsid w:val="00850265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1179"/>
    <w:rsid w:val="00925EF1"/>
    <w:rsid w:val="009302C8"/>
    <w:rsid w:val="0093597F"/>
    <w:rsid w:val="00940BE9"/>
    <w:rsid w:val="00941778"/>
    <w:rsid w:val="0094566B"/>
    <w:rsid w:val="00947926"/>
    <w:rsid w:val="00951464"/>
    <w:rsid w:val="009564FC"/>
    <w:rsid w:val="0096729B"/>
    <w:rsid w:val="009751C1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0801"/>
    <w:rsid w:val="009E7BE8"/>
    <w:rsid w:val="009F789E"/>
    <w:rsid w:val="00A011BC"/>
    <w:rsid w:val="00A07531"/>
    <w:rsid w:val="00A11103"/>
    <w:rsid w:val="00A3005B"/>
    <w:rsid w:val="00A3608F"/>
    <w:rsid w:val="00A41BB5"/>
    <w:rsid w:val="00A440D3"/>
    <w:rsid w:val="00A502F3"/>
    <w:rsid w:val="00A60108"/>
    <w:rsid w:val="00A61A75"/>
    <w:rsid w:val="00A63612"/>
    <w:rsid w:val="00A67B63"/>
    <w:rsid w:val="00A727C4"/>
    <w:rsid w:val="00A75017"/>
    <w:rsid w:val="00A7573A"/>
    <w:rsid w:val="00A77EEF"/>
    <w:rsid w:val="00A91493"/>
    <w:rsid w:val="00A92746"/>
    <w:rsid w:val="00A93694"/>
    <w:rsid w:val="00AA0D76"/>
    <w:rsid w:val="00AA0DCE"/>
    <w:rsid w:val="00AA19FF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AE2D7B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A60D3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17D0"/>
    <w:rsid w:val="00C3724A"/>
    <w:rsid w:val="00C37383"/>
    <w:rsid w:val="00C43A64"/>
    <w:rsid w:val="00C51F8A"/>
    <w:rsid w:val="00C5419A"/>
    <w:rsid w:val="00C56600"/>
    <w:rsid w:val="00C5705E"/>
    <w:rsid w:val="00C60677"/>
    <w:rsid w:val="00C60F99"/>
    <w:rsid w:val="00C648F2"/>
    <w:rsid w:val="00C654E8"/>
    <w:rsid w:val="00C65601"/>
    <w:rsid w:val="00C65667"/>
    <w:rsid w:val="00C6694F"/>
    <w:rsid w:val="00C73DC3"/>
    <w:rsid w:val="00C7542F"/>
    <w:rsid w:val="00C82B7A"/>
    <w:rsid w:val="00C83CEA"/>
    <w:rsid w:val="00C90675"/>
    <w:rsid w:val="00C90DC5"/>
    <w:rsid w:val="00C9489F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00B7"/>
    <w:rsid w:val="00CF2F3D"/>
    <w:rsid w:val="00CF395F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7FB"/>
    <w:rsid w:val="00D56FEC"/>
    <w:rsid w:val="00D60D71"/>
    <w:rsid w:val="00D6611F"/>
    <w:rsid w:val="00D70471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15DA"/>
    <w:rsid w:val="00E065B9"/>
    <w:rsid w:val="00E101E7"/>
    <w:rsid w:val="00E14957"/>
    <w:rsid w:val="00E15044"/>
    <w:rsid w:val="00E17206"/>
    <w:rsid w:val="00E20D1F"/>
    <w:rsid w:val="00E26277"/>
    <w:rsid w:val="00E33BBB"/>
    <w:rsid w:val="00E3626C"/>
    <w:rsid w:val="00E42091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056D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0C9B"/>
    <w:rsid w:val="00F1230A"/>
    <w:rsid w:val="00F13925"/>
    <w:rsid w:val="00F23144"/>
    <w:rsid w:val="00F265CE"/>
    <w:rsid w:val="00F33988"/>
    <w:rsid w:val="00F34B20"/>
    <w:rsid w:val="00F3654E"/>
    <w:rsid w:val="00F3787B"/>
    <w:rsid w:val="00F42E1C"/>
    <w:rsid w:val="00F443C1"/>
    <w:rsid w:val="00F46B52"/>
    <w:rsid w:val="00F50414"/>
    <w:rsid w:val="00F5370B"/>
    <w:rsid w:val="00F55C74"/>
    <w:rsid w:val="00F57468"/>
    <w:rsid w:val="00F64132"/>
    <w:rsid w:val="00F70122"/>
    <w:rsid w:val="00F71BC6"/>
    <w:rsid w:val="00F759A7"/>
    <w:rsid w:val="00F823A9"/>
    <w:rsid w:val="00F840F5"/>
    <w:rsid w:val="00F92E39"/>
    <w:rsid w:val="00F933FB"/>
    <w:rsid w:val="00F95C14"/>
    <w:rsid w:val="00FB0717"/>
    <w:rsid w:val="00FB1D78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6A233"/>
  <w15:chartTrackingRefBased/>
  <w15:docId w15:val="{2C0E7371-E941-436C-9609-6BCDF671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/>
    <w:lsdException w:name="heading 3" w:semiHidden="1" w:uiPriority="4" w:unhideWhenUsed="1"/>
    <w:lsdException w:name="heading 4" w:semiHidden="1" w:uiPriority="5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8BD"/>
    <w:pPr>
      <w:spacing w:after="120" w:line="240" w:lineRule="auto"/>
    </w:pPr>
    <w:rPr>
      <w:rFonts w:cs="Segoe UI"/>
      <w:sz w:val="24"/>
      <w:szCs w:val="24"/>
    </w:rPr>
  </w:style>
  <w:style w:type="paragraph" w:styleId="Heading1">
    <w:name w:val="heading 1"/>
    <w:aliases w:val="Exam Heading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</w:rPr>
  </w:style>
  <w:style w:type="paragraph" w:styleId="Heading4">
    <w:name w:val="heading 4"/>
    <w:basedOn w:val="Normal"/>
    <w:next w:val="Normal"/>
    <w:link w:val="Heading4Char"/>
    <w:uiPriority w:val="5"/>
    <w:unhideWhenUsed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aliases w:val="Exam Heading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921179"/>
  </w:style>
  <w:style w:type="character" w:customStyle="1" w:styleId="FFABodyChar">
    <w:name w:val="FFA Body Char"/>
    <w:basedOn w:val="DefaultParagraphFont"/>
    <w:link w:val="FFABody"/>
    <w:rsid w:val="00921179"/>
    <w:rPr>
      <w:rFonts w:cs="Segoe UI"/>
      <w:sz w:val="24"/>
      <w:szCs w:val="24"/>
    </w:rPr>
  </w:style>
  <w:style w:type="paragraph" w:customStyle="1" w:styleId="FFASub2">
    <w:name w:val="FFA Sub2"/>
    <w:basedOn w:val="Normal"/>
    <w:link w:val="FFASub2Char"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rsid w:val="009175CB"/>
    <w:pPr>
      <w:tabs>
        <w:tab w:val="left" w:pos="720"/>
      </w:tabs>
      <w:spacing w:after="240" w:line="360" w:lineRule="atLeast"/>
    </w:pPr>
    <w:rPr>
      <w:rFonts w:cstheme="minorBidi"/>
    </w:rPr>
  </w:style>
  <w:style w:type="paragraph" w:customStyle="1" w:styleId="Instructions">
    <w:name w:val="Instructions"/>
    <w:basedOn w:val="Normal"/>
    <w:link w:val="InstructionsChar"/>
    <w:rsid w:val="009175CB"/>
    <w:pPr>
      <w:spacing w:after="160" w:line="225" w:lineRule="atLeast"/>
    </w:pPr>
    <w:rPr>
      <w:rFonts w:cstheme="minorBidi"/>
      <w:i/>
      <w:iCs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  <w:style w:type="paragraph" w:customStyle="1" w:styleId="FFATitle">
    <w:name w:val="FFA Title"/>
    <w:basedOn w:val="Normal"/>
    <w:qFormat/>
    <w:rsid w:val="00F10C9B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rsid w:val="00F10C9B"/>
    <w:pPr>
      <w:widowControl w:val="0"/>
      <w:suppressAutoHyphens/>
      <w:autoSpaceDE w:val="0"/>
      <w:autoSpaceDN w:val="0"/>
      <w:adjustRightInd w:val="0"/>
      <w:spacing w:before="120"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22"/>
      <w:lang w:val="en-US" w:eastAsia="ja-JP"/>
    </w:rPr>
  </w:style>
  <w:style w:type="paragraph" w:customStyle="1" w:styleId="FFASummary">
    <w:name w:val="FFA Summary"/>
    <w:basedOn w:val="Normal"/>
    <w:rsid w:val="005312B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val="en-US" w:eastAsia="ja-JP"/>
    </w:rPr>
  </w:style>
  <w:style w:type="paragraph" w:customStyle="1" w:styleId="Instructions1">
    <w:name w:val="Instructions1"/>
    <w:basedOn w:val="Normal"/>
    <w:link w:val="Instructions1Char"/>
    <w:qFormat/>
    <w:rsid w:val="0028032D"/>
    <w:pPr>
      <w:spacing w:before="240" w:after="240"/>
    </w:pPr>
    <w:rPr>
      <w:rFonts w:eastAsia="Proxima Nova" w:cs="Proxima Nova"/>
      <w:i/>
    </w:rPr>
  </w:style>
  <w:style w:type="character" w:customStyle="1" w:styleId="Instructions1Char">
    <w:name w:val="Instructions1 Char"/>
    <w:basedOn w:val="DefaultParagraphFont"/>
    <w:link w:val="Instructions1"/>
    <w:rsid w:val="0028032D"/>
    <w:rPr>
      <w:rFonts w:eastAsia="Proxima Nova" w:cs="Proxima Nova"/>
      <w:i/>
      <w:sz w:val="24"/>
      <w:szCs w:val="24"/>
    </w:rPr>
  </w:style>
  <w:style w:type="paragraph" w:customStyle="1" w:styleId="SectionHeading">
    <w:name w:val="Section Heading"/>
    <w:basedOn w:val="Normal"/>
    <w:link w:val="SectionHeadingChar"/>
    <w:qFormat/>
    <w:rsid w:val="00F3787B"/>
    <w:pPr>
      <w:spacing w:after="240"/>
    </w:pPr>
    <w:rPr>
      <w:rFonts w:ascii="Anton" w:eastAsia="Proxima Nova" w:hAnsi="Anton" w:cs="Proxima Nova"/>
      <w:bCs/>
      <w:color w:val="auto"/>
      <w:sz w:val="28"/>
      <w:szCs w:val="26"/>
    </w:rPr>
  </w:style>
  <w:style w:type="character" w:customStyle="1" w:styleId="SectionHeadingChar">
    <w:name w:val="Section Heading Char"/>
    <w:basedOn w:val="DefaultParagraphFont"/>
    <w:link w:val="SectionHeading"/>
    <w:rsid w:val="00F3787B"/>
    <w:rPr>
      <w:rFonts w:ascii="Anton" w:eastAsia="Proxima Nova" w:hAnsi="Anton" w:cs="Proxima Nova"/>
      <w:bCs/>
      <w:color w:val="auto"/>
      <w:sz w:val="28"/>
      <w:szCs w:val="26"/>
    </w:rPr>
  </w:style>
  <w:style w:type="paragraph" w:customStyle="1" w:styleId="Question">
    <w:name w:val="Question"/>
    <w:basedOn w:val="Normal"/>
    <w:link w:val="QuestionChar"/>
    <w:qFormat/>
    <w:rsid w:val="00F71BC6"/>
    <w:pPr>
      <w:numPr>
        <w:numId w:val="54"/>
      </w:numPr>
      <w:spacing w:before="240" w:after="60"/>
    </w:pPr>
    <w:rPr>
      <w:rFonts w:eastAsia="Proxima Nova" w:cs="Proxima Nova"/>
    </w:rPr>
  </w:style>
  <w:style w:type="character" w:customStyle="1" w:styleId="QuestionChar">
    <w:name w:val="Question Char"/>
    <w:basedOn w:val="DefaultParagraphFont"/>
    <w:link w:val="Question"/>
    <w:rsid w:val="00F71BC6"/>
    <w:rPr>
      <w:rFonts w:eastAsia="Proxima Nova" w:cs="Proxima Nova"/>
      <w:sz w:val="24"/>
      <w:szCs w:val="24"/>
    </w:rPr>
  </w:style>
  <w:style w:type="paragraph" w:customStyle="1" w:styleId="Answer">
    <w:name w:val="Answer"/>
    <w:basedOn w:val="Normal"/>
    <w:link w:val="AnswerChar"/>
    <w:qFormat/>
    <w:rsid w:val="00F71BC6"/>
    <w:pPr>
      <w:numPr>
        <w:numId w:val="55"/>
      </w:numPr>
      <w:spacing w:after="40" w:line="276" w:lineRule="auto"/>
    </w:pPr>
    <w:rPr>
      <w:rFonts w:eastAsia="Proxima Nova" w:cs="Proxima Nova"/>
    </w:rPr>
  </w:style>
  <w:style w:type="character" w:customStyle="1" w:styleId="AnswerChar">
    <w:name w:val="Answer Char"/>
    <w:basedOn w:val="DefaultParagraphFont"/>
    <w:link w:val="Answer"/>
    <w:rsid w:val="00F71BC6"/>
    <w:rPr>
      <w:rFonts w:eastAsia="Proxima Nova" w:cs="Proxima Nova"/>
      <w:sz w:val="24"/>
      <w:szCs w:val="24"/>
    </w:rPr>
  </w:style>
  <w:style w:type="paragraph" w:customStyle="1" w:styleId="Standard">
    <w:name w:val="Standard"/>
    <w:rsid w:val="002C0B30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  <w:color w:val="auto"/>
      <w:sz w:val="22"/>
      <w:szCs w:val="22"/>
      <w:lang w:val="en-US"/>
    </w:rPr>
  </w:style>
  <w:style w:type="numbering" w:customStyle="1" w:styleId="NoList1">
    <w:name w:val="No List_1"/>
    <w:basedOn w:val="NoList"/>
    <w:rsid w:val="002C0B30"/>
    <w:pPr>
      <w:numPr>
        <w:numId w:val="70"/>
      </w:numPr>
    </w:pPr>
  </w:style>
  <w:style w:type="numbering" w:customStyle="1" w:styleId="WWNum20">
    <w:name w:val="WWNum20"/>
    <w:basedOn w:val="NoList"/>
    <w:rsid w:val="002C0B30"/>
    <w:pPr>
      <w:numPr>
        <w:numId w:val="71"/>
      </w:numPr>
    </w:pPr>
  </w:style>
  <w:style w:type="numbering" w:customStyle="1" w:styleId="WWNum21">
    <w:name w:val="WWNum21"/>
    <w:basedOn w:val="NoList"/>
    <w:rsid w:val="002C0B30"/>
    <w:pPr>
      <w:numPr>
        <w:numId w:val="72"/>
      </w:numPr>
    </w:pPr>
  </w:style>
  <w:style w:type="numbering" w:customStyle="1" w:styleId="WWNum22">
    <w:name w:val="WWNum22"/>
    <w:basedOn w:val="NoList"/>
    <w:rsid w:val="002C0B30"/>
    <w:pPr>
      <w:numPr>
        <w:numId w:val="73"/>
      </w:numPr>
    </w:pPr>
  </w:style>
  <w:style w:type="numbering" w:customStyle="1" w:styleId="WWNum24">
    <w:name w:val="WWNum24"/>
    <w:basedOn w:val="NoList"/>
    <w:rsid w:val="002C0B30"/>
    <w:pPr>
      <w:numPr>
        <w:numId w:val="74"/>
      </w:numPr>
    </w:pPr>
  </w:style>
  <w:style w:type="numbering" w:customStyle="1" w:styleId="WWNum25">
    <w:name w:val="WWNum25"/>
    <w:basedOn w:val="NoList"/>
    <w:rsid w:val="002C0B30"/>
    <w:pPr>
      <w:numPr>
        <w:numId w:val="75"/>
      </w:numPr>
    </w:pPr>
  </w:style>
  <w:style w:type="numbering" w:customStyle="1" w:styleId="WWNum27">
    <w:name w:val="WWNum27"/>
    <w:basedOn w:val="NoList"/>
    <w:rsid w:val="002C0B30"/>
    <w:pPr>
      <w:numPr>
        <w:numId w:val="76"/>
      </w:numPr>
    </w:pPr>
  </w:style>
  <w:style w:type="numbering" w:customStyle="1" w:styleId="WWNum28">
    <w:name w:val="WWNum28"/>
    <w:basedOn w:val="NoList"/>
    <w:rsid w:val="002C0B30"/>
    <w:pPr>
      <w:numPr>
        <w:numId w:val="77"/>
      </w:numPr>
    </w:pPr>
  </w:style>
  <w:style w:type="numbering" w:customStyle="1" w:styleId="WWNum29">
    <w:name w:val="WWNum29"/>
    <w:basedOn w:val="NoList"/>
    <w:rsid w:val="002C0B30"/>
    <w:pPr>
      <w:numPr>
        <w:numId w:val="7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2024_Food Science CDE Knowledge Exam</Template>
  <TotalTime>1</TotalTime>
  <Pages>9</Pages>
  <Words>1159</Words>
  <Characters>5983</Characters>
  <Application>Microsoft Office Word</Application>
  <DocSecurity>0</DocSecurity>
  <Lines>230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2</cp:revision>
  <cp:lastPrinted>2023-10-06T15:13:00Z</cp:lastPrinted>
  <dcterms:created xsi:type="dcterms:W3CDTF">2024-10-14T17:27:00Z</dcterms:created>
  <dcterms:modified xsi:type="dcterms:W3CDTF">2024-10-14T17:27:00Z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3c3f0cef7a41403851a3a0cb98da3bd5f0a9ea70c8d9320e95dcb87034c1c3b8</vt:lpwstr>
  </property>
</Properties>
</file>