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6E176" w14:textId="3004F968" w:rsidR="00586696" w:rsidRPr="0096287B" w:rsidRDefault="00586696" w:rsidP="00586696">
      <w:pPr>
        <w:pStyle w:val="Title"/>
        <w:spacing w:after="0" w:line="240" w:lineRule="auto"/>
        <w:rPr>
          <w:caps w:val="0"/>
          <w:lang w:val="en-US"/>
        </w:rPr>
      </w:pPr>
      <w:r w:rsidRPr="0096287B">
        <w:rPr>
          <w:caps w:val="0"/>
          <w:lang w:val="en-US"/>
        </w:rPr>
        <w:t>93</w:t>
      </w:r>
      <w:r w:rsidRPr="0096287B">
        <w:rPr>
          <w:caps w:val="0"/>
          <w:vertAlign w:val="superscript"/>
          <w:lang w:val="en-US"/>
        </w:rPr>
        <w:t>rd</w:t>
      </w:r>
      <w:r w:rsidRPr="0096287B">
        <w:rPr>
          <w:caps w:val="0"/>
          <w:lang w:val="en-US"/>
        </w:rPr>
        <w:t xml:space="preserve"> National FFA Convention </w:t>
      </w:r>
      <w:r w:rsidR="00297771" w:rsidRPr="0096287B">
        <w:rPr>
          <w:caps w:val="0"/>
          <w:lang w:val="en-US"/>
        </w:rPr>
        <w:t>&amp;</w:t>
      </w:r>
      <w:r w:rsidRPr="0096287B">
        <w:rPr>
          <w:caps w:val="0"/>
          <w:lang w:val="en-US"/>
        </w:rPr>
        <w:t xml:space="preserve"> Expo Implementation Guide</w:t>
      </w:r>
    </w:p>
    <w:p w14:paraId="77340BC9" w14:textId="50F4F8DC" w:rsidR="00586696" w:rsidRPr="0096287B" w:rsidRDefault="00D81530" w:rsidP="00586696">
      <w:pPr>
        <w:pStyle w:val="Heading2"/>
        <w:rPr>
          <w:lang w:val="en-US"/>
        </w:rPr>
      </w:pPr>
      <w:r w:rsidRPr="0096287B">
        <w:rPr>
          <w:lang w:val="en-US"/>
        </w:rPr>
        <w:t xml:space="preserve">This implementation guide is a resource for advisors to </w:t>
      </w:r>
      <w:r w:rsidR="00635F4B" w:rsidRPr="0096287B">
        <w:rPr>
          <w:lang w:val="en-US"/>
        </w:rPr>
        <w:t xml:space="preserve">pre-plan </w:t>
      </w:r>
      <w:r w:rsidRPr="0096287B">
        <w:rPr>
          <w:lang w:val="en-US"/>
        </w:rPr>
        <w:t>and engage all students</w:t>
      </w:r>
      <w:r w:rsidR="00635F4B" w:rsidRPr="0096287B">
        <w:rPr>
          <w:lang w:val="en-US"/>
        </w:rPr>
        <w:t xml:space="preserve"> and various chapter stakeholders</w:t>
      </w:r>
      <w:r w:rsidRPr="0096287B">
        <w:rPr>
          <w:lang w:val="en-US"/>
        </w:rPr>
        <w:t xml:space="preserve"> during the virtual 93</w:t>
      </w:r>
      <w:r w:rsidRPr="0096287B">
        <w:rPr>
          <w:vertAlign w:val="superscript"/>
          <w:lang w:val="en-US"/>
        </w:rPr>
        <w:t>rd</w:t>
      </w:r>
      <w:r w:rsidRPr="0096287B">
        <w:rPr>
          <w:lang w:val="en-US"/>
        </w:rPr>
        <w:t xml:space="preserve"> National FFA Convention </w:t>
      </w:r>
      <w:r w:rsidR="00297771" w:rsidRPr="0096287B">
        <w:rPr>
          <w:lang w:val="en-US"/>
        </w:rPr>
        <w:t>&amp;</w:t>
      </w:r>
      <w:r w:rsidRPr="0096287B">
        <w:rPr>
          <w:lang w:val="en-US"/>
        </w:rPr>
        <w:t xml:space="preserve"> Expo. </w:t>
      </w:r>
    </w:p>
    <w:p w14:paraId="7DFD1B77" w14:textId="10DEAFBF" w:rsidR="00DB1910" w:rsidRPr="0096287B" w:rsidRDefault="00DB1910" w:rsidP="00DB1910">
      <w:pPr>
        <w:rPr>
          <w:lang w:val="en-US"/>
        </w:rPr>
      </w:pPr>
    </w:p>
    <w:p w14:paraId="4A08E530" w14:textId="5E7BA821" w:rsidR="00F20626" w:rsidRPr="0096287B" w:rsidRDefault="00F20626" w:rsidP="00DB1910">
      <w:pPr>
        <w:rPr>
          <w:lang w:val="en-US"/>
        </w:rPr>
      </w:pPr>
      <w:r w:rsidRPr="0096287B">
        <w:rPr>
          <w:lang w:val="en-US"/>
        </w:rPr>
        <w:t xml:space="preserve">*To access all areas of </w:t>
      </w:r>
      <w:r w:rsidR="00297771" w:rsidRPr="0096287B">
        <w:rPr>
          <w:lang w:val="en-US"/>
        </w:rPr>
        <w:t xml:space="preserve">the </w:t>
      </w:r>
      <w:r w:rsidRPr="0096287B">
        <w:rPr>
          <w:lang w:val="en-US"/>
        </w:rPr>
        <w:t xml:space="preserve">National FFA Convention </w:t>
      </w:r>
      <w:r w:rsidR="00297771" w:rsidRPr="0096287B">
        <w:rPr>
          <w:lang w:val="en-US"/>
        </w:rPr>
        <w:t>&amp;</w:t>
      </w:r>
      <w:r w:rsidRPr="0096287B">
        <w:rPr>
          <w:lang w:val="en-US"/>
        </w:rPr>
        <w:t xml:space="preserve"> Expo </w:t>
      </w:r>
      <w:proofErr w:type="gramStart"/>
      <w:r w:rsidRPr="0096287B">
        <w:rPr>
          <w:lang w:val="en-US"/>
        </w:rPr>
        <w:t>with the exception of</w:t>
      </w:r>
      <w:proofErr w:type="gramEnd"/>
      <w:r w:rsidRPr="0096287B">
        <w:rPr>
          <w:lang w:val="en-US"/>
        </w:rPr>
        <w:t xml:space="preserve"> the live general session</w:t>
      </w:r>
      <w:r w:rsidR="00297771" w:rsidRPr="0096287B">
        <w:rPr>
          <w:lang w:val="en-US"/>
        </w:rPr>
        <w:t>,</w:t>
      </w:r>
      <w:r w:rsidRPr="0096287B">
        <w:rPr>
          <w:lang w:val="en-US"/>
        </w:rPr>
        <w:t xml:space="preserve"> you will need to be a registered attendee. To register you and your chapter</w:t>
      </w:r>
      <w:r w:rsidR="00297771" w:rsidRPr="0096287B">
        <w:rPr>
          <w:lang w:val="en-US"/>
        </w:rPr>
        <w:t>,</w:t>
      </w:r>
      <w:r w:rsidRPr="0096287B">
        <w:rPr>
          <w:lang w:val="en-US"/>
        </w:rPr>
        <w:t xml:space="preserve"> </w:t>
      </w:r>
      <w:hyperlink r:id="rId8" w:history="1">
        <w:r w:rsidRPr="0096287B">
          <w:rPr>
            <w:rStyle w:val="Hyperlink"/>
            <w:lang w:val="en-US"/>
          </w:rPr>
          <w:t>click here</w:t>
        </w:r>
      </w:hyperlink>
      <w:r w:rsidRPr="0096287B">
        <w:rPr>
          <w:lang w:val="en-US"/>
        </w:rPr>
        <w:t xml:space="preserve">. </w:t>
      </w:r>
    </w:p>
    <w:p w14:paraId="3A210606" w14:textId="2E219D78" w:rsidR="00F20626" w:rsidRDefault="00F20626" w:rsidP="00F20626">
      <w:pPr>
        <w:rPr>
          <w:lang w:val="en-US"/>
        </w:rPr>
      </w:pPr>
      <w:r w:rsidRPr="0096287B">
        <w:rPr>
          <w:lang w:val="en-US"/>
        </w:rPr>
        <w:t>*</w:t>
      </w:r>
      <w:r w:rsidR="004E076C" w:rsidRPr="0096287B">
        <w:rPr>
          <w:lang w:val="en-US"/>
        </w:rPr>
        <w:t xml:space="preserve"> All students, FFA members, and stakeholders from your chapter may attend</w:t>
      </w:r>
      <w:r w:rsidRPr="0096287B">
        <w:rPr>
          <w:lang w:val="en-US"/>
        </w:rPr>
        <w:t xml:space="preserve"> the 93rd National FFA Convention </w:t>
      </w:r>
      <w:r w:rsidR="00297771" w:rsidRPr="0096287B">
        <w:rPr>
          <w:lang w:val="en-US"/>
        </w:rPr>
        <w:t>&amp;</w:t>
      </w:r>
      <w:r w:rsidRPr="0096287B">
        <w:rPr>
          <w:lang w:val="en-US"/>
        </w:rPr>
        <w:t xml:space="preserve"> Expo. A student does not have to be an approved FFA member to attend.</w:t>
      </w:r>
    </w:p>
    <w:p w14:paraId="6BCAF2C2" w14:textId="77777777" w:rsidR="0040219C" w:rsidRDefault="0040219C" w:rsidP="0040219C">
      <w:pPr>
        <w:spacing w:after="0"/>
        <w:rPr>
          <w:lang w:val="en-US"/>
        </w:rPr>
      </w:pPr>
      <w:r>
        <w:rPr>
          <w:lang w:val="en-US"/>
        </w:rPr>
        <w:t>*Direct Links:</w:t>
      </w:r>
    </w:p>
    <w:p w14:paraId="58284F6E" w14:textId="55F581C7" w:rsidR="0040219C" w:rsidRDefault="0040219C" w:rsidP="0040219C">
      <w:pPr>
        <w:spacing w:after="0"/>
        <w:rPr>
          <w:lang w:val="en-US"/>
        </w:rPr>
      </w:pPr>
      <w:r>
        <w:rPr>
          <w:lang w:val="en-US"/>
        </w:rPr>
        <w:t>Implementation Guide (</w:t>
      </w:r>
      <w:hyperlink r:id="rId9" w:history="1">
        <w:r w:rsidRPr="0040219C">
          <w:rPr>
            <w:rStyle w:val="Hyperlink"/>
            <w:lang w:val="en-US"/>
          </w:rPr>
          <w:t>Word</w:t>
        </w:r>
      </w:hyperlink>
      <w:r>
        <w:rPr>
          <w:lang w:val="en-US"/>
        </w:rPr>
        <w:t>) (</w:t>
      </w:r>
      <w:hyperlink r:id="rId10" w:history="1">
        <w:r w:rsidRPr="0040219C">
          <w:rPr>
            <w:rStyle w:val="Hyperlink"/>
            <w:lang w:val="en-US"/>
          </w:rPr>
          <w:t>PDF</w:t>
        </w:r>
      </w:hyperlink>
      <w:r>
        <w:rPr>
          <w:lang w:val="en-US"/>
        </w:rPr>
        <w:t>)</w:t>
      </w:r>
    </w:p>
    <w:p w14:paraId="5AA2C541" w14:textId="348D5671" w:rsidR="0040219C" w:rsidRPr="0096287B" w:rsidRDefault="0040219C" w:rsidP="00F20626">
      <w:pPr>
        <w:rPr>
          <w:lang w:val="en-US"/>
        </w:rPr>
      </w:pPr>
      <w:r>
        <w:rPr>
          <w:lang w:val="en-US"/>
        </w:rPr>
        <w:t>Student Activity Sheets (</w:t>
      </w:r>
      <w:hyperlink r:id="rId11" w:history="1">
        <w:r w:rsidRPr="0040219C">
          <w:rPr>
            <w:rStyle w:val="Hyperlink"/>
            <w:lang w:val="en-US"/>
          </w:rPr>
          <w:t>Folder</w:t>
        </w:r>
      </w:hyperlink>
      <w:r>
        <w:rPr>
          <w:lang w:val="en-US"/>
        </w:rPr>
        <w:t>) (</w:t>
      </w:r>
      <w:hyperlink r:id="rId12" w:history="1">
        <w:r w:rsidRPr="0040219C">
          <w:rPr>
            <w:rStyle w:val="Hyperlink"/>
            <w:lang w:val="en-US"/>
          </w:rPr>
          <w:t>Google Documents/Slides</w:t>
        </w:r>
      </w:hyperlink>
      <w:r>
        <w:rPr>
          <w:lang w:val="en-US"/>
        </w:rPr>
        <w:t>)</w:t>
      </w:r>
    </w:p>
    <w:p w14:paraId="22B50666" w14:textId="0D4E83A2" w:rsidR="00586696" w:rsidRPr="0096287B" w:rsidRDefault="00586696" w:rsidP="00586696">
      <w:pPr>
        <w:pStyle w:val="Heading4"/>
        <w:rPr>
          <w:lang w:val="en-US"/>
        </w:rPr>
      </w:pPr>
      <w:bookmarkStart w:id="0" w:name="TOC"/>
      <w:r w:rsidRPr="0096287B">
        <w:rPr>
          <w:lang w:val="en-US"/>
        </w:rPr>
        <w:t>Table of Contents</w:t>
      </w:r>
      <w:r w:rsidR="00441672" w:rsidRPr="0096287B">
        <w:rPr>
          <w:lang w:val="en-US"/>
        </w:rPr>
        <w:t>:</w:t>
      </w:r>
      <w:bookmarkEnd w:id="0"/>
    </w:p>
    <w:p w14:paraId="39B79534" w14:textId="654548F6" w:rsidR="0040219C" w:rsidRPr="0096287B" w:rsidRDefault="00334DFF" w:rsidP="005F329D">
      <w:pPr>
        <w:rPr>
          <w:lang w:val="en-US"/>
        </w:rPr>
      </w:pPr>
      <w:r w:rsidRPr="0096287B">
        <w:rPr>
          <w:lang w:val="en-US"/>
        </w:rPr>
        <w:t xml:space="preserve">Below you will find </w:t>
      </w:r>
      <w:r w:rsidRPr="0096287B">
        <w:rPr>
          <w:b/>
          <w:bCs/>
          <w:lang w:val="en-US"/>
        </w:rPr>
        <w:t>links</w:t>
      </w:r>
      <w:r w:rsidRPr="0096287B">
        <w:rPr>
          <w:lang w:val="en-US"/>
        </w:rPr>
        <w:t xml:space="preserve"> to resources that will accompany the major sections for the national convention and expo. </w:t>
      </w:r>
      <w:r w:rsidR="00A22B38" w:rsidRPr="0096287B">
        <w:rPr>
          <w:lang w:val="en-US"/>
        </w:rPr>
        <w:t xml:space="preserve">(Once you are taken to each area, look for the home button to come back to this page). </w:t>
      </w:r>
    </w:p>
    <w:p w14:paraId="68F305CC" w14:textId="07726831" w:rsidR="00A22B38" w:rsidRPr="0096287B" w:rsidRDefault="00375B79" w:rsidP="00586696">
      <w:pPr>
        <w:rPr>
          <w:b/>
          <w:bCs/>
          <w:sz w:val="24"/>
          <w:szCs w:val="24"/>
          <w:lang w:val="en-US"/>
        </w:rPr>
      </w:pPr>
      <w:hyperlink r:id="rId13" w:history="1">
        <w:r w:rsidR="00A22B38" w:rsidRPr="0096287B">
          <w:rPr>
            <w:rStyle w:val="Hyperlink"/>
            <w:b/>
            <w:bCs/>
            <w:sz w:val="24"/>
            <w:szCs w:val="24"/>
            <w:lang w:val="en-US"/>
          </w:rPr>
          <w:t>Convention FAQ</w:t>
        </w:r>
      </w:hyperlink>
    </w:p>
    <w:p w14:paraId="6AC06052" w14:textId="007E0D4B" w:rsidR="00A22B38" w:rsidRPr="0096287B" w:rsidRDefault="00A22B38" w:rsidP="00586696">
      <w:pPr>
        <w:rPr>
          <w:lang w:val="en-US"/>
        </w:rPr>
      </w:pPr>
      <w:r w:rsidRPr="0096287B">
        <w:rPr>
          <w:lang w:val="en-US"/>
        </w:rPr>
        <w:t xml:space="preserve">Have questions about </w:t>
      </w:r>
      <w:r w:rsidR="004E076C" w:rsidRPr="0096287B">
        <w:rPr>
          <w:lang w:val="en-US"/>
        </w:rPr>
        <w:t xml:space="preserve">the </w:t>
      </w:r>
      <w:r w:rsidRPr="0096287B">
        <w:rPr>
          <w:lang w:val="en-US"/>
        </w:rPr>
        <w:t xml:space="preserve">national convention and expo? </w:t>
      </w:r>
      <w:r w:rsidR="00C77387" w:rsidRPr="0096287B">
        <w:rPr>
          <w:lang w:val="en-US"/>
        </w:rPr>
        <w:t>C</w:t>
      </w:r>
      <w:r w:rsidRPr="0096287B">
        <w:rPr>
          <w:lang w:val="en-US"/>
        </w:rPr>
        <w:t xml:space="preserve">heck out the FAQ section of the convention website. </w:t>
      </w:r>
    </w:p>
    <w:p w14:paraId="15C34283" w14:textId="2249168E" w:rsidR="00586696" w:rsidRPr="0096287B" w:rsidRDefault="00375B79" w:rsidP="00586696">
      <w:pPr>
        <w:rPr>
          <w:rStyle w:val="Hyperlink"/>
          <w:b/>
          <w:bCs/>
          <w:sz w:val="24"/>
          <w:szCs w:val="24"/>
          <w:lang w:val="en-US"/>
        </w:rPr>
      </w:pPr>
      <w:hyperlink w:anchor="preplan" w:history="1">
        <w:r w:rsidR="00586696" w:rsidRPr="0096287B">
          <w:rPr>
            <w:rStyle w:val="Hyperlink"/>
            <w:b/>
            <w:bCs/>
            <w:sz w:val="24"/>
            <w:szCs w:val="24"/>
            <w:lang w:val="en-US"/>
          </w:rPr>
          <w:t>Pre-Planning/Welcome/Alignment to Educational Standards</w:t>
        </w:r>
      </w:hyperlink>
    </w:p>
    <w:p w14:paraId="3F1DAD4D" w14:textId="231AD1C4" w:rsidR="00ED47C4" w:rsidRPr="0096287B" w:rsidRDefault="00ED47C4" w:rsidP="00ED47C4">
      <w:pPr>
        <w:rPr>
          <w:lang w:val="en-US"/>
        </w:rPr>
      </w:pPr>
      <w:r w:rsidRPr="0096287B">
        <w:rPr>
          <w:lang w:val="en-US"/>
        </w:rPr>
        <w:t xml:space="preserve">Resources and letters to validate convention attendance and help you prepare for the event (letter to </w:t>
      </w:r>
      <w:r w:rsidR="004E076C" w:rsidRPr="0096287B">
        <w:rPr>
          <w:lang w:val="en-US"/>
        </w:rPr>
        <w:t>administration</w:t>
      </w:r>
      <w:r w:rsidRPr="0096287B">
        <w:rPr>
          <w:lang w:val="en-US"/>
        </w:rPr>
        <w:t xml:space="preserve">, technology requirements, </w:t>
      </w:r>
      <w:proofErr w:type="spellStart"/>
      <w:r w:rsidRPr="0096287B">
        <w:rPr>
          <w:lang w:val="en-US"/>
        </w:rPr>
        <w:t>etc</w:t>
      </w:r>
      <w:proofErr w:type="spellEnd"/>
      <w:r w:rsidRPr="0096287B">
        <w:rPr>
          <w:lang w:val="en-US"/>
        </w:rPr>
        <w:t>).</w:t>
      </w:r>
    </w:p>
    <w:p w14:paraId="34D040DD" w14:textId="41E769CE" w:rsidR="00586696" w:rsidRPr="0096287B" w:rsidRDefault="00375B79" w:rsidP="00586696">
      <w:pPr>
        <w:rPr>
          <w:rStyle w:val="Hyperlink"/>
          <w:b/>
          <w:bCs/>
          <w:sz w:val="24"/>
          <w:szCs w:val="24"/>
          <w:lang w:val="en-US"/>
        </w:rPr>
      </w:pPr>
      <w:hyperlink w:anchor="plan" w:history="1">
        <w:r w:rsidR="00586696" w:rsidRPr="0096287B">
          <w:rPr>
            <w:rStyle w:val="Hyperlink"/>
            <w:b/>
            <w:bCs/>
            <w:sz w:val="24"/>
            <w:szCs w:val="24"/>
            <w:lang w:val="en-US"/>
          </w:rPr>
          <w:t>Planning</w:t>
        </w:r>
      </w:hyperlink>
    </w:p>
    <w:p w14:paraId="483BE75B" w14:textId="16579639" w:rsidR="00ED47C4" w:rsidRPr="0096287B" w:rsidRDefault="00ED47C4" w:rsidP="00ED47C4">
      <w:pPr>
        <w:rPr>
          <w:lang w:val="en-US"/>
        </w:rPr>
      </w:pPr>
      <w:r w:rsidRPr="0096287B">
        <w:rPr>
          <w:lang w:val="en-US"/>
        </w:rPr>
        <w:t xml:space="preserve">Resources and tips to help </w:t>
      </w:r>
      <w:r w:rsidR="004E076C" w:rsidRPr="0096287B">
        <w:rPr>
          <w:lang w:val="en-US"/>
        </w:rPr>
        <w:t>design</w:t>
      </w:r>
      <w:r w:rsidRPr="0096287B">
        <w:rPr>
          <w:lang w:val="en-US"/>
        </w:rPr>
        <w:t xml:space="preserve"> your chapter’s convention experience</w:t>
      </w:r>
      <w:r w:rsidR="004E076C" w:rsidRPr="0096287B">
        <w:rPr>
          <w:lang w:val="en-US"/>
        </w:rPr>
        <w:t>, such as</w:t>
      </w:r>
      <w:r w:rsidRPr="0096287B">
        <w:rPr>
          <w:lang w:val="en-US"/>
        </w:rPr>
        <w:t xml:space="preserve"> ideas for how to participate and </w:t>
      </w:r>
      <w:r w:rsidR="004E076C" w:rsidRPr="0096287B">
        <w:rPr>
          <w:lang w:val="en-US"/>
        </w:rPr>
        <w:t xml:space="preserve">plan your </w:t>
      </w:r>
      <w:r w:rsidRPr="0096287B">
        <w:rPr>
          <w:lang w:val="en-US"/>
        </w:rPr>
        <w:t>schedule.</w:t>
      </w:r>
    </w:p>
    <w:p w14:paraId="4F0DC381" w14:textId="0ACE7DA9" w:rsidR="00586696" w:rsidRPr="0096287B" w:rsidRDefault="00375B79" w:rsidP="00586696">
      <w:pPr>
        <w:pStyle w:val="ListBullet"/>
        <w:numPr>
          <w:ilvl w:val="0"/>
          <w:numId w:val="0"/>
        </w:numPr>
        <w:rPr>
          <w:rStyle w:val="Hyperlink"/>
          <w:b/>
          <w:bCs/>
          <w:sz w:val="24"/>
          <w:szCs w:val="24"/>
          <w:lang w:val="en-US"/>
        </w:rPr>
      </w:pPr>
      <w:hyperlink w:anchor="activityboard" w:history="1">
        <w:r w:rsidR="00586696" w:rsidRPr="0096287B">
          <w:rPr>
            <w:rStyle w:val="Hyperlink"/>
            <w:b/>
            <w:bCs/>
            <w:sz w:val="24"/>
            <w:szCs w:val="24"/>
            <w:lang w:val="en-US"/>
          </w:rPr>
          <w:t>Choice Board</w:t>
        </w:r>
      </w:hyperlink>
    </w:p>
    <w:p w14:paraId="2EB7623C" w14:textId="16A87CA8" w:rsidR="00ED47C4" w:rsidRPr="0096287B" w:rsidRDefault="00ED47C4" w:rsidP="00ED47C4">
      <w:pPr>
        <w:rPr>
          <w:lang w:val="en-US"/>
        </w:rPr>
      </w:pPr>
      <w:r w:rsidRPr="0096287B">
        <w:rPr>
          <w:lang w:val="en-US"/>
        </w:rPr>
        <w:t>Overall activity board for all students to experience every aspect of convention.</w:t>
      </w:r>
      <w:r w:rsidR="0044791B">
        <w:rPr>
          <w:lang w:val="en-US"/>
        </w:rPr>
        <w:t xml:space="preserve"> </w:t>
      </w:r>
    </w:p>
    <w:p w14:paraId="391AA9F7" w14:textId="4C406738" w:rsidR="00586696" w:rsidRPr="0096287B" w:rsidRDefault="00375B79" w:rsidP="00586696">
      <w:pPr>
        <w:pStyle w:val="ListBullet"/>
        <w:numPr>
          <w:ilvl w:val="0"/>
          <w:numId w:val="0"/>
        </w:numPr>
        <w:ind w:left="360" w:hanging="360"/>
        <w:rPr>
          <w:rStyle w:val="Hyperlink"/>
          <w:b/>
          <w:bCs/>
          <w:sz w:val="24"/>
          <w:szCs w:val="24"/>
          <w:lang w:val="en-US"/>
        </w:rPr>
      </w:pPr>
      <w:hyperlink w:anchor="mainsess" w:history="1">
        <w:r w:rsidR="00586696" w:rsidRPr="0096287B">
          <w:rPr>
            <w:rStyle w:val="Hyperlink"/>
            <w:b/>
            <w:bCs/>
            <w:sz w:val="24"/>
            <w:szCs w:val="24"/>
            <w:lang w:val="en-US"/>
          </w:rPr>
          <w:t>Main Sessions</w:t>
        </w:r>
      </w:hyperlink>
    </w:p>
    <w:p w14:paraId="5DC4BDDD" w14:textId="101147AA" w:rsidR="00ED47C4" w:rsidRPr="0096287B" w:rsidRDefault="00ED47C4">
      <w:pPr>
        <w:pStyle w:val="ListBullet"/>
        <w:numPr>
          <w:ilvl w:val="0"/>
          <w:numId w:val="0"/>
        </w:numPr>
        <w:tabs>
          <w:tab w:val="left" w:pos="-90"/>
        </w:tabs>
        <w:rPr>
          <w:lang w:val="en-US"/>
        </w:rPr>
      </w:pPr>
      <w:r w:rsidRPr="0096287B">
        <w:rPr>
          <w:lang w:val="en-US"/>
        </w:rPr>
        <w:lastRenderedPageBreak/>
        <w:t>Experience the retiring addresses from the 2019-20 National FFA Officers and recognition of FFA members and their accomplishments.</w:t>
      </w:r>
      <w:r w:rsidR="00A22B38" w:rsidRPr="0096287B">
        <w:rPr>
          <w:lang w:val="en-US"/>
        </w:rPr>
        <w:t xml:space="preserve"> Find activity sheets for students to process what they hear. </w:t>
      </w:r>
    </w:p>
    <w:p w14:paraId="4EF735D5" w14:textId="714C5A58" w:rsidR="00586696" w:rsidRPr="0096287B" w:rsidRDefault="00375B79" w:rsidP="00586696">
      <w:pPr>
        <w:pStyle w:val="ListBullet"/>
        <w:numPr>
          <w:ilvl w:val="0"/>
          <w:numId w:val="0"/>
        </w:numPr>
        <w:ind w:left="360" w:hanging="360"/>
        <w:rPr>
          <w:rStyle w:val="Hyperlink"/>
          <w:b/>
          <w:bCs/>
          <w:sz w:val="24"/>
          <w:szCs w:val="24"/>
          <w:lang w:val="en-US"/>
        </w:rPr>
      </w:pPr>
      <w:hyperlink w:anchor="media" w:history="1">
        <w:r w:rsidR="00586696" w:rsidRPr="0096287B">
          <w:rPr>
            <w:rStyle w:val="Hyperlink"/>
            <w:b/>
            <w:bCs/>
            <w:sz w:val="24"/>
            <w:szCs w:val="24"/>
            <w:lang w:val="en-US"/>
          </w:rPr>
          <w:t>Media</w:t>
        </w:r>
      </w:hyperlink>
    </w:p>
    <w:p w14:paraId="417B340E" w14:textId="392AB703" w:rsidR="00ED47C4" w:rsidRPr="0096287B" w:rsidRDefault="00ED47C4" w:rsidP="00ED47C4">
      <w:pPr>
        <w:rPr>
          <w:lang w:val="en-US"/>
        </w:rPr>
      </w:pPr>
      <w:r w:rsidRPr="0096287B">
        <w:rPr>
          <w:lang w:val="en-US"/>
        </w:rPr>
        <w:t>Resources and activit</w:t>
      </w:r>
      <w:r w:rsidR="004E076C" w:rsidRPr="0096287B">
        <w:rPr>
          <w:lang w:val="en-US"/>
        </w:rPr>
        <w:t>ies</w:t>
      </w:r>
      <w:r w:rsidRPr="0096287B">
        <w:rPr>
          <w:lang w:val="en-US"/>
        </w:rPr>
        <w:t xml:space="preserve"> to showcase your experiences and stories to your family, friends and community using social media.</w:t>
      </w:r>
    </w:p>
    <w:p w14:paraId="786E4108" w14:textId="6D42CED6" w:rsidR="00586696" w:rsidRPr="0096287B" w:rsidRDefault="00375B79" w:rsidP="00586696">
      <w:pPr>
        <w:pStyle w:val="ListBullet"/>
        <w:numPr>
          <w:ilvl w:val="0"/>
          <w:numId w:val="0"/>
        </w:numPr>
        <w:ind w:left="360" w:hanging="360"/>
        <w:rPr>
          <w:rStyle w:val="Hyperlink"/>
          <w:b/>
          <w:bCs/>
          <w:sz w:val="24"/>
          <w:szCs w:val="24"/>
          <w:lang w:val="en-US"/>
        </w:rPr>
      </w:pPr>
      <w:hyperlink w:anchor="workshop" w:history="1">
        <w:r w:rsidR="00586696" w:rsidRPr="0096287B">
          <w:rPr>
            <w:rStyle w:val="Hyperlink"/>
            <w:b/>
            <w:bCs/>
            <w:sz w:val="24"/>
            <w:szCs w:val="24"/>
            <w:lang w:val="en-US"/>
          </w:rPr>
          <w:t>Workshops</w:t>
        </w:r>
      </w:hyperlink>
    </w:p>
    <w:p w14:paraId="3705DC1B" w14:textId="36BBD1AC" w:rsidR="00ED47C4" w:rsidRPr="0096287B" w:rsidRDefault="00A644DC" w:rsidP="00ED47C4">
      <w:pPr>
        <w:rPr>
          <w:lang w:val="en-US"/>
        </w:rPr>
      </w:pPr>
      <w:r w:rsidRPr="0096287B">
        <w:rPr>
          <w:lang w:val="en-US"/>
        </w:rPr>
        <w:t xml:space="preserve">Teacher and student workshops </w:t>
      </w:r>
      <w:r w:rsidR="00A22B38" w:rsidRPr="0096287B">
        <w:rPr>
          <w:lang w:val="en-US"/>
        </w:rPr>
        <w:t>are</w:t>
      </w:r>
      <w:r w:rsidR="004E076C" w:rsidRPr="0096287B">
        <w:rPr>
          <w:lang w:val="en-US"/>
        </w:rPr>
        <w:t xml:space="preserve"> on</w:t>
      </w:r>
      <w:r w:rsidRPr="0096287B">
        <w:rPr>
          <w:lang w:val="en-US"/>
        </w:rPr>
        <w:t xml:space="preserve"> demand when convention goes live. Each workshop will vary in length from 15</w:t>
      </w:r>
      <w:r w:rsidR="004E076C" w:rsidRPr="0096287B">
        <w:rPr>
          <w:lang w:val="en-US"/>
        </w:rPr>
        <w:t xml:space="preserve"> to </w:t>
      </w:r>
      <w:r w:rsidRPr="0096287B">
        <w:rPr>
          <w:lang w:val="en-US"/>
        </w:rPr>
        <w:t>60 minutes.</w:t>
      </w:r>
      <w:r w:rsidR="00297771" w:rsidRPr="0096287B">
        <w:rPr>
          <w:lang w:val="en-US"/>
        </w:rPr>
        <w:t xml:space="preserve"> </w:t>
      </w:r>
      <w:r w:rsidRPr="0096287B">
        <w:rPr>
          <w:lang w:val="en-US"/>
        </w:rPr>
        <w:t>To see a full listing of student and teacher workshops</w:t>
      </w:r>
      <w:r w:rsidR="004E076C" w:rsidRPr="0096287B">
        <w:rPr>
          <w:lang w:val="en-US"/>
        </w:rPr>
        <w:t>,</w:t>
      </w:r>
      <w:r w:rsidRPr="0096287B">
        <w:rPr>
          <w:lang w:val="en-US"/>
        </w:rPr>
        <w:t xml:space="preserve"> visit the workshop page (hyperlink when available).</w:t>
      </w:r>
    </w:p>
    <w:p w14:paraId="7D6DDE85" w14:textId="07CCD3F5" w:rsidR="00586696" w:rsidRPr="0096287B" w:rsidRDefault="00375B79" w:rsidP="00586696">
      <w:pPr>
        <w:pStyle w:val="ListBullet"/>
        <w:numPr>
          <w:ilvl w:val="0"/>
          <w:numId w:val="0"/>
        </w:numPr>
        <w:ind w:left="360" w:hanging="360"/>
        <w:rPr>
          <w:rStyle w:val="Hyperlink"/>
          <w:b/>
          <w:bCs/>
          <w:sz w:val="24"/>
          <w:szCs w:val="24"/>
          <w:lang w:val="en-US"/>
        </w:rPr>
      </w:pPr>
      <w:hyperlink w:anchor="blueroom" w:history="1">
        <w:r w:rsidR="005F329D" w:rsidRPr="0096287B">
          <w:rPr>
            <w:rStyle w:val="Hyperlink"/>
            <w:b/>
            <w:bCs/>
            <w:sz w:val="24"/>
            <w:szCs w:val="24"/>
            <w:lang w:val="en-US"/>
          </w:rPr>
          <w:t>FFA Blue Room</w:t>
        </w:r>
      </w:hyperlink>
    </w:p>
    <w:p w14:paraId="57EC057D" w14:textId="1DCA8292" w:rsidR="00ED47C4" w:rsidRPr="0096287B" w:rsidRDefault="00ED47C4" w:rsidP="00ED47C4">
      <w:pPr>
        <w:rPr>
          <w:lang w:val="en-US"/>
        </w:rPr>
      </w:pPr>
      <w:r w:rsidRPr="0096287B">
        <w:rPr>
          <w:lang w:val="en-US"/>
        </w:rPr>
        <w:t>Resources to guide attendees through the FFA Blue Room experience to learn about technology innovation</w:t>
      </w:r>
      <w:r w:rsidR="00A22B38" w:rsidRPr="0096287B">
        <w:rPr>
          <w:lang w:val="en-US"/>
        </w:rPr>
        <w:t xml:space="preserve"> and</w:t>
      </w:r>
      <w:r w:rsidR="004E076C" w:rsidRPr="0096287B">
        <w:rPr>
          <w:lang w:val="en-US"/>
        </w:rPr>
        <w:t xml:space="preserve"> </w:t>
      </w:r>
      <w:r w:rsidRPr="0096287B">
        <w:rPr>
          <w:lang w:val="en-US"/>
        </w:rPr>
        <w:t>sustainability across the</w:t>
      </w:r>
      <w:r w:rsidR="00A22B38" w:rsidRPr="0096287B">
        <w:rPr>
          <w:lang w:val="en-US"/>
        </w:rPr>
        <w:t xml:space="preserve"> Agriculture Food and Natural Resource</w:t>
      </w:r>
      <w:r w:rsidRPr="0096287B">
        <w:rPr>
          <w:lang w:val="en-US"/>
        </w:rPr>
        <w:t xml:space="preserve"> </w:t>
      </w:r>
      <w:r w:rsidR="00A22B38" w:rsidRPr="0096287B">
        <w:rPr>
          <w:lang w:val="en-US"/>
        </w:rPr>
        <w:t>(</w:t>
      </w:r>
      <w:r w:rsidRPr="0096287B">
        <w:rPr>
          <w:lang w:val="en-US"/>
        </w:rPr>
        <w:t>AFNR</w:t>
      </w:r>
      <w:r w:rsidR="00A22B38" w:rsidRPr="0096287B">
        <w:rPr>
          <w:lang w:val="en-US"/>
        </w:rPr>
        <w:t>)</w:t>
      </w:r>
      <w:r w:rsidRPr="0096287B">
        <w:rPr>
          <w:lang w:val="en-US"/>
        </w:rPr>
        <w:t xml:space="preserve"> </w:t>
      </w:r>
      <w:r w:rsidR="004E076C" w:rsidRPr="0096287B">
        <w:rPr>
          <w:lang w:val="en-US"/>
        </w:rPr>
        <w:t>Value Chain</w:t>
      </w:r>
      <w:r w:rsidRPr="0096287B">
        <w:rPr>
          <w:lang w:val="en-US"/>
        </w:rPr>
        <w:t>.</w:t>
      </w:r>
    </w:p>
    <w:p w14:paraId="7AFE93B1" w14:textId="5E990DDF" w:rsidR="00586696" w:rsidRPr="0096287B" w:rsidRDefault="00375B79" w:rsidP="00586696">
      <w:pPr>
        <w:pStyle w:val="ListBullet"/>
        <w:numPr>
          <w:ilvl w:val="0"/>
          <w:numId w:val="0"/>
        </w:numPr>
        <w:ind w:left="360" w:hanging="360"/>
        <w:rPr>
          <w:rStyle w:val="Hyperlink"/>
          <w:b/>
          <w:bCs/>
          <w:sz w:val="24"/>
          <w:szCs w:val="24"/>
          <w:lang w:val="en-US"/>
        </w:rPr>
      </w:pPr>
      <w:hyperlink w:anchor="expo" w:history="1">
        <w:r w:rsidR="005F329D" w:rsidRPr="0096287B">
          <w:rPr>
            <w:rStyle w:val="Hyperlink"/>
            <w:b/>
            <w:bCs/>
            <w:sz w:val="24"/>
            <w:szCs w:val="24"/>
            <w:lang w:val="en-US"/>
          </w:rPr>
          <w:t>Exposition Hall</w:t>
        </w:r>
      </w:hyperlink>
    </w:p>
    <w:p w14:paraId="30B6051F" w14:textId="50D7EE2F" w:rsidR="00ED47C4" w:rsidRPr="0096287B" w:rsidRDefault="00ED47C4" w:rsidP="00ED47C4">
      <w:pPr>
        <w:rPr>
          <w:lang w:val="en-US"/>
        </w:rPr>
      </w:pPr>
      <w:r w:rsidRPr="0096287B">
        <w:rPr>
          <w:lang w:val="en-US"/>
        </w:rPr>
        <w:t>Resources to discover the vast array of individuals involved in the agriculture industry from innovative companies to educational institutions.</w:t>
      </w:r>
    </w:p>
    <w:p w14:paraId="1374E56A" w14:textId="092CA333" w:rsidR="00586696" w:rsidRPr="0096287B" w:rsidRDefault="00441672" w:rsidP="00586696">
      <w:pPr>
        <w:pStyle w:val="ListBullet"/>
        <w:numPr>
          <w:ilvl w:val="0"/>
          <w:numId w:val="0"/>
        </w:numPr>
        <w:ind w:left="360" w:hanging="360"/>
        <w:rPr>
          <w:rStyle w:val="Hyperlink"/>
          <w:b/>
          <w:bCs/>
          <w:sz w:val="24"/>
          <w:szCs w:val="24"/>
          <w:lang w:val="en-US"/>
        </w:rPr>
      </w:pPr>
      <w:r w:rsidRPr="0096287B">
        <w:rPr>
          <w:b/>
          <w:bCs/>
          <w:sz w:val="24"/>
          <w:szCs w:val="24"/>
          <w:lang w:val="en-US"/>
        </w:rPr>
        <w:fldChar w:fldCharType="begin"/>
      </w:r>
      <w:r w:rsidRPr="0096287B">
        <w:rPr>
          <w:b/>
          <w:bCs/>
          <w:sz w:val="24"/>
          <w:szCs w:val="24"/>
          <w:lang w:val="en-US"/>
        </w:rPr>
        <w:instrText xml:space="preserve"> HYPERLINK  \l "zoommain" </w:instrText>
      </w:r>
      <w:r w:rsidRPr="0096287B">
        <w:rPr>
          <w:b/>
          <w:bCs/>
          <w:sz w:val="24"/>
          <w:szCs w:val="24"/>
          <w:lang w:val="en-US"/>
        </w:rPr>
        <w:fldChar w:fldCharType="separate"/>
      </w:r>
      <w:r w:rsidR="004F1A92" w:rsidRPr="0096287B">
        <w:rPr>
          <w:rStyle w:val="Hyperlink"/>
          <w:b/>
          <w:bCs/>
          <w:sz w:val="24"/>
          <w:szCs w:val="24"/>
          <w:lang w:val="en-US"/>
        </w:rPr>
        <w:t>Student Connection</w:t>
      </w:r>
      <w:r w:rsidR="00586696" w:rsidRPr="0096287B">
        <w:rPr>
          <w:rStyle w:val="Hyperlink"/>
          <w:b/>
          <w:bCs/>
          <w:sz w:val="24"/>
          <w:szCs w:val="24"/>
          <w:lang w:val="en-US"/>
        </w:rPr>
        <w:t xml:space="preserve"> Rooms</w:t>
      </w:r>
    </w:p>
    <w:p w14:paraId="54C5C6EA" w14:textId="7CFFD5EE" w:rsidR="00ED47C4" w:rsidRPr="0096287B" w:rsidRDefault="00441672" w:rsidP="00ED47C4">
      <w:pPr>
        <w:rPr>
          <w:lang w:val="en-US"/>
        </w:rPr>
      </w:pPr>
      <w:r w:rsidRPr="0096287B">
        <w:rPr>
          <w:lang w:val="en-US"/>
        </w:rPr>
        <w:fldChar w:fldCharType="end"/>
      </w:r>
      <w:r w:rsidR="00ED47C4" w:rsidRPr="0096287B">
        <w:rPr>
          <w:lang w:val="en-US"/>
        </w:rPr>
        <w:t xml:space="preserve">Opportunities for students to meet, connect and learn from FFA members across the country. These rooms will cover a variety of different topics. </w:t>
      </w:r>
    </w:p>
    <w:p w14:paraId="4E6A905D" w14:textId="1475C534" w:rsidR="00586696" w:rsidRPr="0096287B" w:rsidRDefault="00375B79" w:rsidP="00586696">
      <w:pPr>
        <w:pStyle w:val="ListBullet"/>
        <w:numPr>
          <w:ilvl w:val="0"/>
          <w:numId w:val="0"/>
        </w:numPr>
        <w:rPr>
          <w:sz w:val="24"/>
          <w:szCs w:val="24"/>
          <w:lang w:val="en-US"/>
        </w:rPr>
      </w:pPr>
      <w:hyperlink w:anchor="ar" w:history="1">
        <w:r w:rsidR="00586696" w:rsidRPr="0096287B">
          <w:rPr>
            <w:rStyle w:val="Hyperlink"/>
            <w:b/>
            <w:bCs/>
            <w:sz w:val="24"/>
            <w:szCs w:val="24"/>
            <w:lang w:val="en-US"/>
          </w:rPr>
          <w:t>Awards and Recognition</w:t>
        </w:r>
      </w:hyperlink>
      <w:r w:rsidR="00586696" w:rsidRPr="0096287B">
        <w:rPr>
          <w:sz w:val="24"/>
          <w:szCs w:val="24"/>
          <w:lang w:val="en-US"/>
        </w:rPr>
        <w:t xml:space="preserve"> </w:t>
      </w:r>
    </w:p>
    <w:p w14:paraId="051B28D9" w14:textId="0EA3AA66" w:rsidR="00ED47C4" w:rsidRPr="0096287B" w:rsidRDefault="00ED47C4" w:rsidP="00ED47C4">
      <w:pPr>
        <w:rPr>
          <w:lang w:val="en-US"/>
        </w:rPr>
      </w:pPr>
      <w:r w:rsidRPr="0096287B">
        <w:rPr>
          <w:lang w:val="en-US"/>
        </w:rPr>
        <w:t>Resources to learn about the different programs in which we recognize students for their hard work and achievements.</w:t>
      </w:r>
      <w:r w:rsidR="00297771" w:rsidRPr="0096287B">
        <w:rPr>
          <w:lang w:val="en-US"/>
        </w:rPr>
        <w:t xml:space="preserve"> </w:t>
      </w:r>
    </w:p>
    <w:p w14:paraId="2128871F" w14:textId="3C8C9FFD" w:rsidR="00586696" w:rsidRPr="0096287B" w:rsidRDefault="00375B79" w:rsidP="00586696">
      <w:pPr>
        <w:pStyle w:val="ListBullet"/>
        <w:numPr>
          <w:ilvl w:val="0"/>
          <w:numId w:val="0"/>
        </w:numPr>
        <w:ind w:left="360" w:hanging="360"/>
        <w:rPr>
          <w:rStyle w:val="Hyperlink"/>
          <w:b/>
          <w:bCs/>
          <w:sz w:val="24"/>
          <w:szCs w:val="24"/>
          <w:lang w:val="en-US"/>
        </w:rPr>
      </w:pPr>
      <w:hyperlink w:anchor="lts" w:history="1">
        <w:r w:rsidR="00586696" w:rsidRPr="0096287B">
          <w:rPr>
            <w:rStyle w:val="Hyperlink"/>
            <w:b/>
            <w:bCs/>
            <w:sz w:val="24"/>
            <w:szCs w:val="24"/>
            <w:lang w:val="en-US"/>
          </w:rPr>
          <w:t>Service</w:t>
        </w:r>
      </w:hyperlink>
    </w:p>
    <w:p w14:paraId="79E27643" w14:textId="7DBF02D1" w:rsidR="00ED47C4" w:rsidRPr="0096287B" w:rsidRDefault="00ED47C4" w:rsidP="00ED47C4">
      <w:pPr>
        <w:rPr>
          <w:lang w:val="en-US"/>
        </w:rPr>
      </w:pPr>
      <w:r w:rsidRPr="0096287B">
        <w:rPr>
          <w:lang w:val="en-US"/>
        </w:rPr>
        <w:t>Resources to help plan a service project for your community during the month of convention as well as prepar</w:t>
      </w:r>
      <w:r w:rsidR="00AE6491" w:rsidRPr="0096287B">
        <w:rPr>
          <w:lang w:val="en-US"/>
        </w:rPr>
        <w:t>e</w:t>
      </w:r>
      <w:r w:rsidRPr="0096287B">
        <w:rPr>
          <w:lang w:val="en-US"/>
        </w:rPr>
        <w:t xml:space="preserve"> for one during National FFA Week in February 2021.</w:t>
      </w:r>
    </w:p>
    <w:p w14:paraId="5339D0A2" w14:textId="0A3F97C2" w:rsidR="00586696" w:rsidRPr="0096287B" w:rsidRDefault="00375B79" w:rsidP="00586696">
      <w:pPr>
        <w:pStyle w:val="ListBullet"/>
        <w:numPr>
          <w:ilvl w:val="0"/>
          <w:numId w:val="0"/>
        </w:numPr>
        <w:ind w:left="360" w:hanging="360"/>
        <w:rPr>
          <w:rStyle w:val="Hyperlink"/>
          <w:b/>
          <w:bCs/>
          <w:sz w:val="24"/>
          <w:szCs w:val="24"/>
          <w:lang w:val="en-US"/>
        </w:rPr>
      </w:pPr>
      <w:hyperlink w:anchor="alumni" w:history="1">
        <w:r w:rsidR="00AE6491" w:rsidRPr="0096287B">
          <w:rPr>
            <w:rStyle w:val="Hyperlink"/>
            <w:b/>
            <w:bCs/>
            <w:sz w:val="24"/>
            <w:szCs w:val="24"/>
            <w:lang w:val="en-US"/>
          </w:rPr>
          <w:t>Alumni and Supporters</w:t>
        </w:r>
      </w:hyperlink>
    </w:p>
    <w:p w14:paraId="133F2954" w14:textId="5620EA00" w:rsidR="00ED47C4" w:rsidRPr="0096287B" w:rsidRDefault="00ED47C4" w:rsidP="00ED47C4">
      <w:pPr>
        <w:rPr>
          <w:lang w:val="en-US"/>
        </w:rPr>
      </w:pPr>
      <w:r w:rsidRPr="0096287B">
        <w:rPr>
          <w:lang w:val="en-US"/>
        </w:rPr>
        <w:t xml:space="preserve">Resources to </w:t>
      </w:r>
      <w:r w:rsidR="00F02258" w:rsidRPr="0096287B">
        <w:rPr>
          <w:lang w:val="en-US"/>
        </w:rPr>
        <w:t>learn about</w:t>
      </w:r>
      <w:r w:rsidRPr="0096287B">
        <w:rPr>
          <w:lang w:val="en-US"/>
        </w:rPr>
        <w:t xml:space="preserve"> the opportunities available for development in this area.</w:t>
      </w:r>
    </w:p>
    <w:p w14:paraId="31106B35" w14:textId="74588862" w:rsidR="00586696" w:rsidRPr="0096287B" w:rsidRDefault="00375B79" w:rsidP="00586696">
      <w:pPr>
        <w:pStyle w:val="ListBullet"/>
        <w:numPr>
          <w:ilvl w:val="0"/>
          <w:numId w:val="0"/>
        </w:numPr>
        <w:ind w:left="360" w:hanging="360"/>
        <w:rPr>
          <w:rStyle w:val="Hyperlink"/>
          <w:b/>
          <w:bCs/>
          <w:sz w:val="24"/>
          <w:szCs w:val="24"/>
          <w:lang w:val="en-US"/>
        </w:rPr>
      </w:pPr>
      <w:hyperlink w:anchor="other" w:history="1">
        <w:r w:rsidR="00586696" w:rsidRPr="0096287B">
          <w:rPr>
            <w:rStyle w:val="Hyperlink"/>
            <w:b/>
            <w:bCs/>
            <w:sz w:val="24"/>
            <w:szCs w:val="24"/>
            <w:lang w:val="en-US"/>
          </w:rPr>
          <w:t xml:space="preserve">Other </w:t>
        </w:r>
        <w:r w:rsidR="004F1A92" w:rsidRPr="0096287B">
          <w:rPr>
            <w:rStyle w:val="Hyperlink"/>
            <w:b/>
            <w:bCs/>
            <w:sz w:val="24"/>
            <w:szCs w:val="24"/>
            <w:lang w:val="en-US"/>
          </w:rPr>
          <w:t>A</w:t>
        </w:r>
        <w:r w:rsidR="00586696" w:rsidRPr="0096287B">
          <w:rPr>
            <w:rStyle w:val="Hyperlink"/>
            <w:b/>
            <w:bCs/>
            <w:sz w:val="24"/>
            <w:szCs w:val="24"/>
            <w:lang w:val="en-US"/>
          </w:rPr>
          <w:t>ctivities</w:t>
        </w:r>
      </w:hyperlink>
    </w:p>
    <w:p w14:paraId="03750227" w14:textId="47BDD3E5" w:rsidR="00ED47C4" w:rsidRPr="0096287B" w:rsidRDefault="00ED47C4" w:rsidP="00ED47C4">
      <w:pPr>
        <w:rPr>
          <w:lang w:val="en-US"/>
        </w:rPr>
      </w:pPr>
      <w:r w:rsidRPr="0096287B">
        <w:rPr>
          <w:lang w:val="en-US"/>
        </w:rPr>
        <w:t xml:space="preserve">Activities for students to learn and discover </w:t>
      </w:r>
      <w:r w:rsidR="00F02258" w:rsidRPr="0096287B">
        <w:rPr>
          <w:lang w:val="en-US"/>
        </w:rPr>
        <w:t xml:space="preserve">more </w:t>
      </w:r>
      <w:r w:rsidRPr="0096287B">
        <w:rPr>
          <w:lang w:val="en-US"/>
        </w:rPr>
        <w:t>about FFA and make connections with fellow member</w:t>
      </w:r>
      <w:r w:rsidR="00F02258" w:rsidRPr="0096287B">
        <w:rPr>
          <w:lang w:val="en-US"/>
        </w:rPr>
        <w:t>s</w:t>
      </w:r>
      <w:r w:rsidRPr="0096287B">
        <w:rPr>
          <w:lang w:val="en-US"/>
        </w:rPr>
        <w:t xml:space="preserve"> from across the country.</w:t>
      </w:r>
    </w:p>
    <w:p w14:paraId="6A4227DE" w14:textId="03CFEAD8" w:rsidR="00586696" w:rsidRPr="0096287B" w:rsidRDefault="00375B79" w:rsidP="00586696">
      <w:pPr>
        <w:pStyle w:val="ListBullet"/>
        <w:numPr>
          <w:ilvl w:val="0"/>
          <w:numId w:val="0"/>
        </w:numPr>
        <w:ind w:left="360" w:hanging="360"/>
        <w:rPr>
          <w:rStyle w:val="Hyperlink"/>
          <w:b/>
          <w:bCs/>
          <w:sz w:val="24"/>
          <w:szCs w:val="24"/>
          <w:lang w:val="en-US"/>
        </w:rPr>
      </w:pPr>
      <w:hyperlink w:anchor="post" w:history="1">
        <w:r w:rsidR="00586696" w:rsidRPr="0096287B">
          <w:rPr>
            <w:rStyle w:val="Hyperlink"/>
            <w:b/>
            <w:bCs/>
            <w:sz w:val="24"/>
            <w:szCs w:val="24"/>
            <w:lang w:val="en-US"/>
          </w:rPr>
          <w:t>Reflection</w:t>
        </w:r>
        <w:r w:rsidR="00F02258" w:rsidRPr="0096287B">
          <w:rPr>
            <w:rStyle w:val="Hyperlink"/>
            <w:b/>
            <w:bCs/>
            <w:sz w:val="24"/>
            <w:szCs w:val="24"/>
            <w:lang w:val="en-US"/>
          </w:rPr>
          <w:t>/Post-Convention Thou</w:t>
        </w:r>
        <w:r w:rsidR="00586696" w:rsidRPr="0096287B">
          <w:rPr>
            <w:rStyle w:val="Hyperlink"/>
            <w:b/>
            <w:bCs/>
            <w:sz w:val="24"/>
            <w:szCs w:val="24"/>
            <w:lang w:val="en-US"/>
          </w:rPr>
          <w:t>ghts</w:t>
        </w:r>
      </w:hyperlink>
    </w:p>
    <w:p w14:paraId="047176DD" w14:textId="1D500F2D" w:rsidR="00ED47C4" w:rsidRPr="0096287B" w:rsidRDefault="00ED47C4" w:rsidP="00ED47C4">
      <w:pPr>
        <w:rPr>
          <w:lang w:val="en-US"/>
        </w:rPr>
      </w:pPr>
      <w:r w:rsidRPr="0096287B">
        <w:rPr>
          <w:lang w:val="en-US"/>
        </w:rPr>
        <w:t>Activities for students to reflect on their experiences during convention.</w:t>
      </w:r>
    </w:p>
    <w:p w14:paraId="11335BF4" w14:textId="07A35F17" w:rsidR="00586696" w:rsidRPr="0096287B" w:rsidRDefault="00DB1910" w:rsidP="00586696">
      <w:pPr>
        <w:rPr>
          <w:lang w:val="en-US"/>
        </w:rPr>
      </w:pPr>
      <w:r w:rsidRPr="0096287B">
        <w:rPr>
          <w:sz w:val="30"/>
          <w:szCs w:val="30"/>
          <w:lang w:val="en-US"/>
        </w:rPr>
        <w:t>**Once convention goes live</w:t>
      </w:r>
      <w:r w:rsidR="00A22B38" w:rsidRPr="0096287B">
        <w:rPr>
          <w:sz w:val="30"/>
          <w:szCs w:val="30"/>
          <w:lang w:val="en-US"/>
        </w:rPr>
        <w:t xml:space="preserve"> and you are a registered attendee</w:t>
      </w:r>
      <w:r w:rsidRPr="0096287B">
        <w:rPr>
          <w:sz w:val="30"/>
          <w:szCs w:val="30"/>
          <w:lang w:val="en-US"/>
        </w:rPr>
        <w:t xml:space="preserve">, you will have access to the following from October 27 until the end of 2020: </w:t>
      </w:r>
      <w:r w:rsidR="00F02258" w:rsidRPr="0096287B">
        <w:rPr>
          <w:sz w:val="30"/>
          <w:szCs w:val="30"/>
          <w:lang w:val="en-US"/>
        </w:rPr>
        <w:t>workshops</w:t>
      </w:r>
      <w:r w:rsidRPr="0096287B">
        <w:rPr>
          <w:sz w:val="30"/>
          <w:szCs w:val="30"/>
          <w:lang w:val="en-US"/>
        </w:rPr>
        <w:t xml:space="preserve">, </w:t>
      </w:r>
      <w:r w:rsidR="005F329D" w:rsidRPr="0096287B">
        <w:rPr>
          <w:sz w:val="30"/>
          <w:szCs w:val="30"/>
          <w:lang w:val="en-US"/>
        </w:rPr>
        <w:t xml:space="preserve">FFA </w:t>
      </w:r>
      <w:r w:rsidRPr="0096287B">
        <w:rPr>
          <w:sz w:val="30"/>
          <w:szCs w:val="30"/>
          <w:lang w:val="en-US"/>
        </w:rPr>
        <w:t xml:space="preserve">Blue Room and </w:t>
      </w:r>
      <w:r w:rsidR="00F02258" w:rsidRPr="0096287B">
        <w:rPr>
          <w:sz w:val="30"/>
          <w:szCs w:val="30"/>
          <w:lang w:val="en-US"/>
        </w:rPr>
        <w:t>expo.</w:t>
      </w:r>
      <w:r w:rsidRPr="0096287B">
        <w:rPr>
          <w:sz w:val="30"/>
          <w:szCs w:val="30"/>
          <w:lang w:val="en-US"/>
        </w:rPr>
        <w:t xml:space="preserve"> (Any scheduled events will become available on demand at </w:t>
      </w:r>
      <w:r w:rsidR="00F02258" w:rsidRPr="0096287B">
        <w:rPr>
          <w:sz w:val="30"/>
          <w:szCs w:val="30"/>
          <w:lang w:val="en-US"/>
        </w:rPr>
        <w:t xml:space="preserve">the </w:t>
      </w:r>
      <w:r w:rsidRPr="0096287B">
        <w:rPr>
          <w:sz w:val="30"/>
          <w:szCs w:val="30"/>
          <w:lang w:val="en-US"/>
        </w:rPr>
        <w:t>conclusion of the event</w:t>
      </w:r>
      <w:r w:rsidR="00F02258" w:rsidRPr="0096287B">
        <w:rPr>
          <w:sz w:val="30"/>
          <w:szCs w:val="30"/>
          <w:lang w:val="en-US"/>
        </w:rPr>
        <w:t>.</w:t>
      </w:r>
      <w:r w:rsidRPr="0096287B">
        <w:rPr>
          <w:sz w:val="30"/>
          <w:szCs w:val="30"/>
          <w:lang w:val="en-US"/>
        </w:rPr>
        <w:t xml:space="preserve">) </w:t>
      </w:r>
    </w:p>
    <w:p w14:paraId="7243FF1A" w14:textId="69354163" w:rsidR="00586696" w:rsidRPr="0096287B" w:rsidRDefault="00586696" w:rsidP="00C57745">
      <w:pPr>
        <w:pStyle w:val="Title"/>
        <w:ind w:right="-420"/>
        <w:rPr>
          <w:lang w:val="en-US"/>
        </w:rPr>
      </w:pPr>
      <w:bookmarkStart w:id="1" w:name="preplan"/>
      <w:r w:rsidRPr="0096287B">
        <w:rPr>
          <w:lang w:val="en-US"/>
        </w:rPr>
        <w:lastRenderedPageBreak/>
        <w:t>Pre-Planning</w:t>
      </w:r>
      <w:r w:rsidR="00297771" w:rsidRPr="0096287B">
        <w:rPr>
          <w:lang w:val="en-US"/>
        </w:rPr>
        <w:t xml:space="preserve"> </w:t>
      </w:r>
      <w:r w:rsidR="00FD0F75" w:rsidRPr="0096287B">
        <w:rPr>
          <w:noProof/>
          <w:lang w:val="en-US"/>
        </w:rPr>
        <w:drawing>
          <wp:inline distT="0" distB="0" distL="0" distR="0" wp14:anchorId="53221EA4" wp14:editId="6A3764CA">
            <wp:extent cx="349250" cy="349250"/>
            <wp:effectExtent l="0" t="0" r="0" b="0"/>
            <wp:docPr id="397" name="Graphic 397"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r w:rsidR="00297771" w:rsidRPr="0096287B">
        <w:rPr>
          <w:lang w:val="en-US"/>
        </w:rPr>
        <w:t xml:space="preserve"> </w:t>
      </w:r>
    </w:p>
    <w:bookmarkEnd w:id="1"/>
    <w:p w14:paraId="359E81FB" w14:textId="77777777" w:rsidR="00586696" w:rsidRPr="0096287B" w:rsidRDefault="00586696" w:rsidP="00586696">
      <w:pPr>
        <w:rPr>
          <w:lang w:val="en-US"/>
        </w:rPr>
      </w:pPr>
      <w:r w:rsidRPr="0096287B">
        <w:rPr>
          <w:lang w:val="en-US"/>
        </w:rPr>
        <w:t>Items included in this section are meant to welcome you to the 93</w:t>
      </w:r>
      <w:r w:rsidRPr="0096287B">
        <w:rPr>
          <w:vertAlign w:val="superscript"/>
          <w:lang w:val="en-US"/>
        </w:rPr>
        <w:t>rd</w:t>
      </w:r>
      <w:r w:rsidRPr="0096287B">
        <w:rPr>
          <w:lang w:val="en-US"/>
        </w:rPr>
        <w:t xml:space="preserve"> National FFA Convention &amp; Expo as well as provide some materials that may be useful as you plan to attend.</w:t>
      </w:r>
    </w:p>
    <w:p w14:paraId="1CED45A4" w14:textId="5E011583" w:rsidR="00586696" w:rsidRPr="0096287B" w:rsidRDefault="00375B79" w:rsidP="005F329D">
      <w:pPr>
        <w:pStyle w:val="ListParagraph"/>
        <w:numPr>
          <w:ilvl w:val="0"/>
          <w:numId w:val="14"/>
        </w:numPr>
        <w:spacing w:after="0" w:line="240" w:lineRule="auto"/>
        <w:rPr>
          <w:lang w:val="en-US"/>
        </w:rPr>
      </w:pPr>
      <w:hyperlink w:anchor="welcome" w:history="1">
        <w:r w:rsidR="00586696" w:rsidRPr="0096287B">
          <w:rPr>
            <w:rStyle w:val="Hyperlink"/>
            <w:lang w:val="en-US"/>
          </w:rPr>
          <w:t>Welcome Letter</w:t>
        </w:r>
      </w:hyperlink>
      <w:r w:rsidR="00586696" w:rsidRPr="0096287B">
        <w:rPr>
          <w:lang w:val="en-US"/>
        </w:rPr>
        <w:t xml:space="preserve"> </w:t>
      </w:r>
    </w:p>
    <w:p w14:paraId="6AA32964" w14:textId="77777777" w:rsidR="00ED47C4" w:rsidRPr="0096287B" w:rsidRDefault="00ED47C4" w:rsidP="00ED47C4">
      <w:pPr>
        <w:pStyle w:val="ListParagraph"/>
        <w:spacing w:after="0" w:line="240" w:lineRule="auto"/>
        <w:rPr>
          <w:lang w:val="en-US"/>
        </w:rPr>
      </w:pPr>
    </w:p>
    <w:p w14:paraId="4467B669" w14:textId="69B9EBDF" w:rsidR="00ED47C4" w:rsidRPr="0096287B" w:rsidRDefault="00ED47C4" w:rsidP="00ED47C4">
      <w:pPr>
        <w:pStyle w:val="ListParagraph"/>
        <w:spacing w:after="0" w:line="240" w:lineRule="auto"/>
        <w:rPr>
          <w:lang w:val="en-US"/>
        </w:rPr>
      </w:pPr>
      <w:r w:rsidRPr="0096287B">
        <w:rPr>
          <w:lang w:val="en-US"/>
        </w:rPr>
        <w:t xml:space="preserve">This letter from Dr. Woodard explains the importance and relevancy of attending </w:t>
      </w:r>
      <w:r w:rsidR="00F02258" w:rsidRPr="0096287B">
        <w:rPr>
          <w:lang w:val="en-US"/>
        </w:rPr>
        <w:t xml:space="preserve">the </w:t>
      </w:r>
      <w:r w:rsidRPr="0096287B">
        <w:rPr>
          <w:lang w:val="en-US"/>
        </w:rPr>
        <w:t xml:space="preserve">National FFA Convention </w:t>
      </w:r>
      <w:r w:rsidR="00F02258" w:rsidRPr="0096287B">
        <w:rPr>
          <w:lang w:val="en-US"/>
        </w:rPr>
        <w:t xml:space="preserve">&amp; </w:t>
      </w:r>
      <w:r w:rsidRPr="0096287B">
        <w:rPr>
          <w:lang w:val="en-US"/>
        </w:rPr>
        <w:t xml:space="preserve">Expo from a national advisor purview. </w:t>
      </w:r>
      <w:r w:rsidR="00F02258" w:rsidRPr="0096287B">
        <w:rPr>
          <w:lang w:val="en-US"/>
        </w:rPr>
        <w:t xml:space="preserve">Give </w:t>
      </w:r>
      <w:r w:rsidRPr="0096287B">
        <w:rPr>
          <w:lang w:val="en-US"/>
        </w:rPr>
        <w:t>this letter to teachers/colleagues, administrators, parents/guardians, advisory board, etc.</w:t>
      </w:r>
    </w:p>
    <w:p w14:paraId="72717F1E" w14:textId="77777777" w:rsidR="003161DD" w:rsidRPr="0096287B" w:rsidRDefault="003161DD" w:rsidP="005F329D">
      <w:pPr>
        <w:pStyle w:val="ListParagraph"/>
        <w:spacing w:after="0" w:line="240" w:lineRule="auto"/>
        <w:rPr>
          <w:lang w:val="en-US"/>
        </w:rPr>
      </w:pPr>
    </w:p>
    <w:p w14:paraId="6DE0EB50" w14:textId="1077C343" w:rsidR="003161DD" w:rsidRPr="0096287B" w:rsidRDefault="00375B79" w:rsidP="003161DD">
      <w:pPr>
        <w:pStyle w:val="ListParagraph"/>
        <w:numPr>
          <w:ilvl w:val="0"/>
          <w:numId w:val="14"/>
        </w:numPr>
        <w:spacing w:after="0" w:line="240" w:lineRule="auto"/>
        <w:rPr>
          <w:lang w:val="en-US"/>
        </w:rPr>
      </w:pPr>
      <w:hyperlink w:anchor="admin" w:history="1">
        <w:r w:rsidR="00586696" w:rsidRPr="0096287B">
          <w:rPr>
            <w:rStyle w:val="Hyperlink"/>
            <w:lang w:val="en-US"/>
          </w:rPr>
          <w:t>Administration Letter</w:t>
        </w:r>
      </w:hyperlink>
      <w:r w:rsidR="00586696" w:rsidRPr="0096287B">
        <w:rPr>
          <w:lang w:val="en-US"/>
        </w:rPr>
        <w:t xml:space="preserve"> </w:t>
      </w:r>
    </w:p>
    <w:p w14:paraId="5D8AA453" w14:textId="77777777" w:rsidR="00ED47C4" w:rsidRPr="0096287B" w:rsidRDefault="00ED47C4" w:rsidP="00ED47C4">
      <w:pPr>
        <w:pStyle w:val="ListParagraph"/>
        <w:spacing w:after="0" w:line="240" w:lineRule="auto"/>
        <w:rPr>
          <w:lang w:val="en-US"/>
        </w:rPr>
      </w:pPr>
    </w:p>
    <w:p w14:paraId="0DCDE7FA" w14:textId="1E33A7FD" w:rsidR="00ED47C4" w:rsidRPr="0096287B" w:rsidRDefault="00ED47C4" w:rsidP="00ED47C4">
      <w:pPr>
        <w:pStyle w:val="ListParagraph"/>
        <w:spacing w:after="0" w:line="240" w:lineRule="auto"/>
        <w:rPr>
          <w:lang w:val="en-US"/>
        </w:rPr>
      </w:pPr>
      <w:r w:rsidRPr="0096287B">
        <w:rPr>
          <w:lang w:val="en-US"/>
        </w:rPr>
        <w:t xml:space="preserve">This letter from Christine White explains the educational relevancy </w:t>
      </w:r>
      <w:r w:rsidR="00F02258" w:rsidRPr="0096287B">
        <w:rPr>
          <w:lang w:val="en-US"/>
        </w:rPr>
        <w:t xml:space="preserve">of convention </w:t>
      </w:r>
      <w:r w:rsidRPr="0096287B">
        <w:rPr>
          <w:lang w:val="en-US"/>
        </w:rPr>
        <w:t>and</w:t>
      </w:r>
      <w:r w:rsidR="00F02258" w:rsidRPr="0096287B">
        <w:rPr>
          <w:lang w:val="en-US"/>
        </w:rPr>
        <w:t xml:space="preserve"> the</w:t>
      </w:r>
      <w:r w:rsidRPr="0096287B">
        <w:rPr>
          <w:lang w:val="en-US"/>
        </w:rPr>
        <w:t xml:space="preserve"> social</w:t>
      </w:r>
      <w:r w:rsidR="00F02258" w:rsidRPr="0096287B">
        <w:rPr>
          <w:lang w:val="en-US"/>
        </w:rPr>
        <w:t>-</w:t>
      </w:r>
      <w:r w:rsidRPr="0096287B">
        <w:rPr>
          <w:lang w:val="en-US"/>
        </w:rPr>
        <w:t xml:space="preserve">emotional development of students </w:t>
      </w:r>
      <w:r w:rsidR="00F02258" w:rsidRPr="0096287B">
        <w:rPr>
          <w:lang w:val="en-US"/>
        </w:rPr>
        <w:t xml:space="preserve">after </w:t>
      </w:r>
      <w:r w:rsidRPr="0096287B">
        <w:rPr>
          <w:lang w:val="en-US"/>
        </w:rPr>
        <w:t>experienc</w:t>
      </w:r>
      <w:r w:rsidR="00F02258" w:rsidRPr="0096287B">
        <w:rPr>
          <w:lang w:val="en-US"/>
        </w:rPr>
        <w:t>ing</w:t>
      </w:r>
      <w:r w:rsidRPr="0096287B">
        <w:rPr>
          <w:lang w:val="en-US"/>
        </w:rPr>
        <w:t xml:space="preserve"> the opportunities </w:t>
      </w:r>
      <w:r w:rsidR="00F02258" w:rsidRPr="0096287B">
        <w:rPr>
          <w:lang w:val="en-US"/>
        </w:rPr>
        <w:t xml:space="preserve">provided by </w:t>
      </w:r>
      <w:r w:rsidRPr="0096287B">
        <w:rPr>
          <w:lang w:val="en-US"/>
        </w:rPr>
        <w:t xml:space="preserve">attending </w:t>
      </w:r>
      <w:r w:rsidR="00F02258" w:rsidRPr="0096287B">
        <w:rPr>
          <w:lang w:val="en-US"/>
        </w:rPr>
        <w:t xml:space="preserve">the </w:t>
      </w:r>
      <w:r w:rsidRPr="0096287B">
        <w:rPr>
          <w:lang w:val="en-US"/>
        </w:rPr>
        <w:t xml:space="preserve">National FFA Convention </w:t>
      </w:r>
      <w:r w:rsidR="00F02258" w:rsidRPr="0096287B">
        <w:rPr>
          <w:lang w:val="en-US"/>
        </w:rPr>
        <w:t xml:space="preserve">&amp; </w:t>
      </w:r>
      <w:r w:rsidRPr="0096287B">
        <w:rPr>
          <w:lang w:val="en-US"/>
        </w:rPr>
        <w:t xml:space="preserve">Expo. Use this letter </w:t>
      </w:r>
      <w:r w:rsidR="00F02258" w:rsidRPr="0096287B">
        <w:rPr>
          <w:lang w:val="en-US"/>
        </w:rPr>
        <w:t>with</w:t>
      </w:r>
      <w:r w:rsidRPr="0096287B">
        <w:rPr>
          <w:lang w:val="en-US"/>
        </w:rPr>
        <w:t xml:space="preserve"> teachers/colleagues, administrators, parents/guardians, advisory board, etc.</w:t>
      </w:r>
    </w:p>
    <w:p w14:paraId="00733DA9" w14:textId="77777777" w:rsidR="003161DD" w:rsidRPr="0096287B" w:rsidRDefault="003161DD" w:rsidP="005F329D">
      <w:pPr>
        <w:spacing w:after="0" w:line="240" w:lineRule="auto"/>
        <w:rPr>
          <w:lang w:val="en-US"/>
        </w:rPr>
      </w:pPr>
    </w:p>
    <w:p w14:paraId="5CDE8893" w14:textId="14ABAF4F" w:rsidR="00586696" w:rsidRPr="0096287B" w:rsidRDefault="00375B79" w:rsidP="003161DD">
      <w:pPr>
        <w:pStyle w:val="ListParagraph"/>
        <w:numPr>
          <w:ilvl w:val="0"/>
          <w:numId w:val="14"/>
        </w:numPr>
        <w:spacing w:after="0" w:line="240" w:lineRule="auto"/>
        <w:rPr>
          <w:rStyle w:val="Hyperlink"/>
          <w:color w:val="011E41" w:themeColor="text2"/>
          <w:u w:val="none"/>
          <w:lang w:val="en-US"/>
        </w:rPr>
      </w:pPr>
      <w:hyperlink w:anchor="stand" w:history="1">
        <w:r w:rsidR="00586696" w:rsidRPr="0096287B">
          <w:rPr>
            <w:rStyle w:val="Hyperlink"/>
            <w:lang w:val="en-US"/>
          </w:rPr>
          <w:t>Educational Standards</w:t>
        </w:r>
      </w:hyperlink>
    </w:p>
    <w:p w14:paraId="19711935" w14:textId="22E0BFE0" w:rsidR="00ED47C4" w:rsidRPr="0096287B" w:rsidRDefault="00ED47C4" w:rsidP="00ED47C4">
      <w:pPr>
        <w:pStyle w:val="ListParagraph"/>
        <w:spacing w:after="0" w:line="240" w:lineRule="auto"/>
        <w:rPr>
          <w:rStyle w:val="Hyperlink"/>
          <w:lang w:val="en-US"/>
        </w:rPr>
      </w:pPr>
    </w:p>
    <w:p w14:paraId="05162F25" w14:textId="5607D418" w:rsidR="003161DD" w:rsidRPr="0096287B" w:rsidRDefault="00ED47C4" w:rsidP="00ED47C4">
      <w:pPr>
        <w:ind w:left="720"/>
        <w:rPr>
          <w:lang w:val="en-US"/>
        </w:rPr>
      </w:pPr>
      <w:r w:rsidRPr="0096287B">
        <w:rPr>
          <w:lang w:val="en-US"/>
        </w:rPr>
        <w:t xml:space="preserve">This document serves as a guideline to assist advisors in planning, </w:t>
      </w:r>
      <w:proofErr w:type="gramStart"/>
      <w:r w:rsidRPr="0096287B">
        <w:rPr>
          <w:lang w:val="en-US"/>
        </w:rPr>
        <w:t>attending</w:t>
      </w:r>
      <w:proofErr w:type="gramEnd"/>
      <w:r w:rsidRPr="0096287B">
        <w:rPr>
          <w:lang w:val="en-US"/>
        </w:rPr>
        <w:t xml:space="preserve"> and implementing pre- and post-</w:t>
      </w:r>
      <w:r w:rsidR="00F02258" w:rsidRPr="0096287B">
        <w:rPr>
          <w:lang w:val="en-US"/>
        </w:rPr>
        <w:t xml:space="preserve">convention </w:t>
      </w:r>
      <w:r w:rsidRPr="0096287B">
        <w:rPr>
          <w:lang w:val="en-US"/>
        </w:rPr>
        <w:t xml:space="preserve">processing and work. Educational standards for the National FFA Convention </w:t>
      </w:r>
      <w:r w:rsidR="00F02258" w:rsidRPr="0096287B">
        <w:rPr>
          <w:lang w:val="en-US"/>
        </w:rPr>
        <w:t xml:space="preserve">&amp; </w:t>
      </w:r>
      <w:r w:rsidRPr="0096287B">
        <w:rPr>
          <w:lang w:val="en-US"/>
        </w:rPr>
        <w:t xml:space="preserve">Expo are suggested standards based on the projected central theme, objectives, </w:t>
      </w:r>
      <w:proofErr w:type="gramStart"/>
      <w:r w:rsidRPr="0096287B">
        <w:rPr>
          <w:lang w:val="en-US"/>
        </w:rPr>
        <w:t>content</w:t>
      </w:r>
      <w:proofErr w:type="gramEnd"/>
      <w:r w:rsidRPr="0096287B">
        <w:rPr>
          <w:lang w:val="en-US"/>
        </w:rPr>
        <w:t xml:space="preserve"> and activities of main events. </w:t>
      </w:r>
      <w:r w:rsidR="00F02258" w:rsidRPr="0096287B">
        <w:rPr>
          <w:lang w:val="en-US"/>
        </w:rPr>
        <w:t xml:space="preserve">Share </w:t>
      </w:r>
      <w:r w:rsidRPr="0096287B">
        <w:rPr>
          <w:lang w:val="en-US"/>
        </w:rPr>
        <w:t xml:space="preserve">this document with administrators to show the educational relevancy of </w:t>
      </w:r>
      <w:r w:rsidR="00F02258" w:rsidRPr="0096287B">
        <w:rPr>
          <w:lang w:val="en-US"/>
        </w:rPr>
        <w:t xml:space="preserve">the </w:t>
      </w:r>
      <w:r w:rsidRPr="0096287B">
        <w:rPr>
          <w:lang w:val="en-US"/>
        </w:rPr>
        <w:t>National FFA Convention &amp; Expo.</w:t>
      </w:r>
    </w:p>
    <w:p w14:paraId="6F951F70" w14:textId="7D50556B" w:rsidR="00ED47C4" w:rsidRPr="0096287B" w:rsidRDefault="00375B79" w:rsidP="00ED47C4">
      <w:pPr>
        <w:pStyle w:val="ListParagraph"/>
        <w:numPr>
          <w:ilvl w:val="0"/>
          <w:numId w:val="14"/>
        </w:numPr>
        <w:rPr>
          <w:rStyle w:val="Hyperlink"/>
          <w:color w:val="011E41" w:themeColor="text2"/>
          <w:u w:val="none"/>
          <w:lang w:val="en-US"/>
        </w:rPr>
      </w:pPr>
      <w:hyperlink w:anchor="tech" w:history="1">
        <w:r w:rsidR="00586696" w:rsidRPr="0096287B">
          <w:rPr>
            <w:rStyle w:val="Hyperlink"/>
            <w:lang w:val="en-US"/>
          </w:rPr>
          <w:t>Technology</w:t>
        </w:r>
      </w:hyperlink>
    </w:p>
    <w:p w14:paraId="36B6C2C7" w14:textId="3E676949" w:rsidR="005C14EF" w:rsidRPr="0096287B" w:rsidRDefault="005C14EF" w:rsidP="005C14EF">
      <w:pPr>
        <w:ind w:left="720"/>
        <w:rPr>
          <w:lang w:val="en-US"/>
        </w:rPr>
      </w:pPr>
      <w:r w:rsidRPr="0096287B">
        <w:rPr>
          <w:lang w:val="en-US"/>
        </w:rPr>
        <w:t xml:space="preserve">With </w:t>
      </w:r>
      <w:r w:rsidR="00F02258" w:rsidRPr="0096287B">
        <w:rPr>
          <w:lang w:val="en-US"/>
        </w:rPr>
        <w:t xml:space="preserve">the </w:t>
      </w:r>
      <w:r w:rsidRPr="0096287B">
        <w:rPr>
          <w:lang w:val="en-US"/>
        </w:rPr>
        <w:t>National FFA Convention &amp; Expo going virtual, we want to ensure you and your students are prepared with the appropriate access to technology.</w:t>
      </w:r>
      <w:r w:rsidR="00297771" w:rsidRPr="0096287B">
        <w:rPr>
          <w:lang w:val="en-US"/>
        </w:rPr>
        <w:t xml:space="preserve"> </w:t>
      </w:r>
      <w:r w:rsidRPr="0096287B">
        <w:rPr>
          <w:lang w:val="en-US"/>
        </w:rPr>
        <w:t>In this section</w:t>
      </w:r>
      <w:r w:rsidR="00F02258" w:rsidRPr="0096287B">
        <w:rPr>
          <w:lang w:val="en-US"/>
        </w:rPr>
        <w:t>,</w:t>
      </w:r>
      <w:r w:rsidRPr="0096287B">
        <w:rPr>
          <w:lang w:val="en-US"/>
        </w:rPr>
        <w:t xml:space="preserve"> you will find a list of white</w:t>
      </w:r>
      <w:r w:rsidR="00F02258" w:rsidRPr="0096287B">
        <w:rPr>
          <w:lang w:val="en-US"/>
        </w:rPr>
        <w:t xml:space="preserve"> </w:t>
      </w:r>
      <w:r w:rsidRPr="0096287B">
        <w:rPr>
          <w:lang w:val="en-US"/>
        </w:rPr>
        <w:t xml:space="preserve">list websites needed to experience convention, </w:t>
      </w:r>
      <w:r w:rsidR="0040208F" w:rsidRPr="0096287B">
        <w:rPr>
          <w:lang w:val="en-US"/>
        </w:rPr>
        <w:t xml:space="preserve">learn </w:t>
      </w:r>
      <w:r w:rsidRPr="0096287B">
        <w:rPr>
          <w:lang w:val="en-US"/>
        </w:rPr>
        <w:t xml:space="preserve">how you can test your technology prior to the start of convention and </w:t>
      </w:r>
      <w:r w:rsidR="0040208F" w:rsidRPr="0096287B">
        <w:rPr>
          <w:lang w:val="en-US"/>
        </w:rPr>
        <w:t xml:space="preserve">discover </w:t>
      </w:r>
      <w:r w:rsidRPr="0096287B">
        <w:rPr>
          <w:lang w:val="en-US"/>
        </w:rPr>
        <w:t>what to do if you do</w:t>
      </w:r>
      <w:r w:rsidR="0040208F" w:rsidRPr="0096287B">
        <w:rPr>
          <w:lang w:val="en-US"/>
        </w:rPr>
        <w:t xml:space="preserve"> not</w:t>
      </w:r>
      <w:r w:rsidRPr="0096287B">
        <w:rPr>
          <w:lang w:val="en-US"/>
        </w:rPr>
        <w:t xml:space="preserve"> have access.</w:t>
      </w:r>
    </w:p>
    <w:p w14:paraId="48A67428" w14:textId="166FBA02" w:rsidR="003C700D" w:rsidRPr="0096287B" w:rsidRDefault="00375B79" w:rsidP="005F329D">
      <w:pPr>
        <w:pStyle w:val="ListParagraph"/>
        <w:numPr>
          <w:ilvl w:val="0"/>
          <w:numId w:val="14"/>
        </w:numPr>
        <w:spacing w:after="0" w:line="240" w:lineRule="auto"/>
        <w:rPr>
          <w:rStyle w:val="author-cdgvvz3f20qd"/>
          <w:lang w:val="en-US"/>
        </w:rPr>
      </w:pPr>
      <w:hyperlink r:id="rId17" w:history="1">
        <w:r w:rsidR="003C700D" w:rsidRPr="0096287B">
          <w:rPr>
            <w:rStyle w:val="Hyperlink"/>
            <w:lang w:val="en-US"/>
          </w:rPr>
          <w:t xml:space="preserve">Get FFA </w:t>
        </w:r>
        <w:r w:rsidR="0040208F" w:rsidRPr="0096287B">
          <w:rPr>
            <w:rStyle w:val="Hyperlink"/>
            <w:lang w:val="en-US"/>
          </w:rPr>
          <w:t>Members Featured During Con</w:t>
        </w:r>
        <w:r w:rsidR="003C700D" w:rsidRPr="0096287B">
          <w:rPr>
            <w:rStyle w:val="Hyperlink"/>
            <w:lang w:val="en-US"/>
          </w:rPr>
          <w:t>vention</w:t>
        </w:r>
      </w:hyperlink>
    </w:p>
    <w:p w14:paraId="65A1F81A" w14:textId="49BBE755" w:rsidR="003C700D" w:rsidRPr="0096287B" w:rsidRDefault="003C700D" w:rsidP="005F329D">
      <w:pPr>
        <w:ind w:left="720"/>
        <w:rPr>
          <w:rFonts w:eastAsia="Times New Roman"/>
          <w:color w:val="707070"/>
          <w:lang w:val="en-US"/>
        </w:rPr>
      </w:pPr>
      <w:r w:rsidRPr="0096287B">
        <w:rPr>
          <w:rStyle w:val="author-cdgvvz3f20qd"/>
          <w:rFonts w:eastAsia="Times New Roman"/>
          <w:color w:val="191919"/>
          <w:shd w:val="clear" w:color="auto" w:fill="FFFFFF"/>
          <w:lang w:val="en-US"/>
        </w:rPr>
        <w:t>Seeking: Member Videos</w:t>
      </w:r>
    </w:p>
    <w:p w14:paraId="25D19E34" w14:textId="203EF9ED" w:rsidR="003C700D" w:rsidRPr="0096287B" w:rsidRDefault="003C700D" w:rsidP="005F329D">
      <w:pPr>
        <w:ind w:left="720"/>
        <w:rPr>
          <w:rFonts w:eastAsia="Times New Roman"/>
          <w:color w:val="707070"/>
          <w:lang w:val="en-US"/>
        </w:rPr>
      </w:pPr>
      <w:r w:rsidRPr="0096287B">
        <w:rPr>
          <w:rStyle w:val="author-cdgvvz3f20qd"/>
          <w:rFonts w:eastAsia="Times New Roman"/>
          <w:color w:val="191919"/>
          <w:shd w:val="clear" w:color="auto" w:fill="FFFFFF"/>
          <w:lang w:val="en-US"/>
        </w:rPr>
        <w:t xml:space="preserve">We want to feature members during the 2020 </w:t>
      </w:r>
      <w:r w:rsidRPr="0096287B">
        <w:rPr>
          <w:rStyle w:val="author-76f3xr4jalgk"/>
          <w:rFonts w:eastAsia="Times New Roman"/>
          <w:color w:val="191919"/>
          <w:shd w:val="clear" w:color="auto" w:fill="FFFFFF"/>
          <w:lang w:val="en-US"/>
        </w:rPr>
        <w:t xml:space="preserve">national </w:t>
      </w:r>
      <w:r w:rsidRPr="0096287B">
        <w:rPr>
          <w:rStyle w:val="author-cdgvvz3f20qd"/>
          <w:rFonts w:eastAsia="Times New Roman"/>
          <w:color w:val="191919"/>
          <w:lang w:val="en-US"/>
        </w:rPr>
        <w:t xml:space="preserve">convention! If you want to see yourself on the convention mainstage, </w:t>
      </w:r>
      <w:r w:rsidR="0040208F" w:rsidRPr="0096287B">
        <w:rPr>
          <w:rStyle w:val="author-cdgvvz3f20qd"/>
          <w:rFonts w:eastAsia="Times New Roman"/>
          <w:color w:val="191919"/>
          <w:shd w:val="clear" w:color="auto" w:fill="FFFFFF"/>
          <w:lang w:val="en-US"/>
        </w:rPr>
        <w:t xml:space="preserve">select </w:t>
      </w:r>
      <w:r w:rsidRPr="0096287B">
        <w:rPr>
          <w:rStyle w:val="author-cdgvvz3f20qd"/>
          <w:rFonts w:eastAsia="Times New Roman"/>
          <w:color w:val="191919"/>
          <w:shd w:val="clear" w:color="auto" w:fill="FFFFFF"/>
          <w:lang w:val="en-US"/>
        </w:rPr>
        <w:t>the prompt you want to answer and upload a 30</w:t>
      </w:r>
      <w:r w:rsidRPr="0096287B">
        <w:rPr>
          <w:rStyle w:val="author-76f3xr4jalgk"/>
          <w:rFonts w:eastAsia="Times New Roman"/>
          <w:color w:val="191919"/>
          <w:shd w:val="clear" w:color="auto" w:fill="FFFFFF"/>
          <w:lang w:val="en-US"/>
        </w:rPr>
        <w:t>-</w:t>
      </w:r>
      <w:r w:rsidRPr="0096287B">
        <w:rPr>
          <w:rStyle w:val="author-cdgvvz3f20qd"/>
          <w:rFonts w:eastAsia="Times New Roman"/>
          <w:color w:val="191919"/>
          <w:lang w:val="en-US"/>
        </w:rPr>
        <w:t>second video or a picture for the chance to be featured during convention.</w:t>
      </w:r>
    </w:p>
    <w:p w14:paraId="0110522E" w14:textId="52B817AD" w:rsidR="003161DD" w:rsidRPr="0096287B" w:rsidRDefault="00375B79" w:rsidP="003161DD">
      <w:pPr>
        <w:pStyle w:val="ListParagraph"/>
        <w:numPr>
          <w:ilvl w:val="0"/>
          <w:numId w:val="14"/>
        </w:numPr>
        <w:spacing w:after="0" w:line="240" w:lineRule="auto"/>
        <w:rPr>
          <w:rStyle w:val="Hyperlink"/>
          <w:color w:val="011E41" w:themeColor="text2"/>
          <w:u w:val="none"/>
          <w:lang w:val="en-US"/>
        </w:rPr>
      </w:pPr>
      <w:hyperlink r:id="rId18" w:history="1">
        <w:r w:rsidR="003161DD" w:rsidRPr="0096287B">
          <w:rPr>
            <w:rStyle w:val="Hyperlink"/>
            <w:lang w:val="en-US"/>
          </w:rPr>
          <w:t>Convention T-shirts!</w:t>
        </w:r>
      </w:hyperlink>
      <w:r w:rsidR="003161DD" w:rsidRPr="0096287B">
        <w:rPr>
          <w:rStyle w:val="Hyperlink"/>
          <w:color w:val="011E41" w:themeColor="text2"/>
          <w:u w:val="none"/>
          <w:lang w:val="en-US"/>
        </w:rPr>
        <w:t xml:space="preserve"> </w:t>
      </w:r>
    </w:p>
    <w:p w14:paraId="3AFB1BED" w14:textId="77777777" w:rsidR="003C700D" w:rsidRPr="0096287B" w:rsidRDefault="003C700D" w:rsidP="005F329D">
      <w:pPr>
        <w:pStyle w:val="ListParagraph"/>
        <w:rPr>
          <w:rStyle w:val="Hyperlink"/>
          <w:color w:val="011E41" w:themeColor="text2"/>
          <w:u w:val="none"/>
          <w:lang w:val="en-US"/>
        </w:rPr>
      </w:pPr>
    </w:p>
    <w:p w14:paraId="3BD379F9" w14:textId="0C43F4FE" w:rsidR="003C700D" w:rsidRPr="0096287B" w:rsidRDefault="003C700D" w:rsidP="003C700D">
      <w:pPr>
        <w:pStyle w:val="ListParagraph"/>
        <w:spacing w:after="0" w:line="240" w:lineRule="auto"/>
        <w:rPr>
          <w:rStyle w:val="Hyperlink"/>
          <w:color w:val="011E41" w:themeColor="text2"/>
          <w:u w:val="none"/>
          <w:lang w:val="en-US"/>
        </w:rPr>
      </w:pPr>
      <w:r w:rsidRPr="0096287B">
        <w:rPr>
          <w:rStyle w:val="Hyperlink"/>
          <w:color w:val="011E41" w:themeColor="text2"/>
          <w:u w:val="none"/>
          <w:lang w:val="en-US"/>
        </w:rPr>
        <w:t xml:space="preserve">Order convention </w:t>
      </w:r>
      <w:r w:rsidR="0040208F" w:rsidRPr="0096287B">
        <w:rPr>
          <w:rStyle w:val="Hyperlink"/>
          <w:color w:val="011E41" w:themeColor="text2"/>
          <w:u w:val="none"/>
          <w:lang w:val="en-US"/>
        </w:rPr>
        <w:t>T</w:t>
      </w:r>
      <w:r w:rsidRPr="0096287B">
        <w:rPr>
          <w:rStyle w:val="Hyperlink"/>
          <w:color w:val="011E41" w:themeColor="text2"/>
          <w:u w:val="none"/>
          <w:lang w:val="en-US"/>
        </w:rPr>
        <w:t>-shirts for your FFA chapter</w:t>
      </w:r>
      <w:r w:rsidR="0040208F" w:rsidRPr="0096287B">
        <w:rPr>
          <w:rStyle w:val="Hyperlink"/>
          <w:color w:val="011E41" w:themeColor="text2"/>
          <w:u w:val="none"/>
          <w:lang w:val="en-US"/>
        </w:rPr>
        <w:t xml:space="preserve"> for</w:t>
      </w:r>
      <w:r w:rsidRPr="0096287B">
        <w:rPr>
          <w:rStyle w:val="Hyperlink"/>
          <w:color w:val="011E41" w:themeColor="text2"/>
          <w:u w:val="none"/>
          <w:lang w:val="en-US"/>
        </w:rPr>
        <w:t xml:space="preserve"> </w:t>
      </w:r>
      <w:proofErr w:type="gramStart"/>
      <w:r w:rsidRPr="0096287B">
        <w:rPr>
          <w:rStyle w:val="Hyperlink"/>
          <w:color w:val="011E41" w:themeColor="text2"/>
          <w:u w:val="none"/>
          <w:lang w:val="en-US"/>
        </w:rPr>
        <w:t>giveaways, or</w:t>
      </w:r>
      <w:proofErr w:type="gramEnd"/>
      <w:r w:rsidRPr="0096287B">
        <w:rPr>
          <w:rStyle w:val="Hyperlink"/>
          <w:color w:val="011E41" w:themeColor="text2"/>
          <w:u w:val="none"/>
          <w:lang w:val="en-US"/>
        </w:rPr>
        <w:t xml:space="preserve"> pass along the link to students </w:t>
      </w:r>
      <w:r w:rsidR="0040208F" w:rsidRPr="0096287B">
        <w:rPr>
          <w:rStyle w:val="Hyperlink"/>
          <w:color w:val="011E41" w:themeColor="text2"/>
          <w:u w:val="none"/>
          <w:lang w:val="en-US"/>
        </w:rPr>
        <w:t xml:space="preserve">so they can </w:t>
      </w:r>
      <w:r w:rsidRPr="0096287B">
        <w:rPr>
          <w:rStyle w:val="Hyperlink"/>
          <w:color w:val="011E41" w:themeColor="text2"/>
          <w:u w:val="none"/>
          <w:lang w:val="en-US"/>
        </w:rPr>
        <w:t xml:space="preserve">order their own. </w:t>
      </w:r>
    </w:p>
    <w:p w14:paraId="6A24D5DB" w14:textId="77777777" w:rsidR="003C700D" w:rsidRPr="0096287B" w:rsidRDefault="003C700D" w:rsidP="005F329D">
      <w:pPr>
        <w:pStyle w:val="ListParagraph"/>
        <w:spacing w:after="0" w:line="240" w:lineRule="auto"/>
        <w:rPr>
          <w:rStyle w:val="Hyperlink"/>
          <w:color w:val="011E41" w:themeColor="text2"/>
          <w:u w:val="none"/>
          <w:lang w:val="en-US"/>
        </w:rPr>
      </w:pPr>
    </w:p>
    <w:p w14:paraId="3DE997B7" w14:textId="10FDCF1C" w:rsidR="003161DD" w:rsidRPr="0096287B" w:rsidRDefault="003161DD" w:rsidP="005F329D">
      <w:pPr>
        <w:pStyle w:val="ListParagraph"/>
        <w:rPr>
          <w:rStyle w:val="Hyperlink"/>
          <w:color w:val="011E41" w:themeColor="text2"/>
          <w:u w:val="none"/>
          <w:lang w:val="en-US"/>
        </w:rPr>
      </w:pPr>
      <w:r w:rsidRPr="0096287B">
        <w:rPr>
          <w:noProof/>
          <w:lang w:val="en-US"/>
        </w:rPr>
        <w:drawing>
          <wp:inline distT="0" distB="0" distL="0" distR="0" wp14:anchorId="73FF2AB4" wp14:editId="1F162AD0">
            <wp:extent cx="5629275" cy="16478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29275" cy="1647825"/>
                    </a:xfrm>
                    <a:prstGeom prst="rect">
                      <a:avLst/>
                    </a:prstGeom>
                  </pic:spPr>
                </pic:pic>
              </a:graphicData>
            </a:graphic>
          </wp:inline>
        </w:drawing>
      </w:r>
    </w:p>
    <w:p w14:paraId="02923435" w14:textId="6B146A01" w:rsidR="003161DD" w:rsidRPr="0096287B" w:rsidRDefault="002E50A0" w:rsidP="002E50A0">
      <w:pPr>
        <w:pStyle w:val="ListParagraph"/>
        <w:spacing w:after="0" w:line="240" w:lineRule="auto"/>
        <w:jc w:val="right"/>
        <w:rPr>
          <w:rStyle w:val="Hyperlink"/>
          <w:color w:val="011E41" w:themeColor="text2"/>
          <w:u w:val="none"/>
          <w:lang w:val="en-US"/>
        </w:rPr>
      </w:pPr>
      <w:r>
        <w:rPr>
          <w:rStyle w:val="Hyperlink"/>
          <w:color w:val="011E41" w:themeColor="text2"/>
          <w:u w:val="none"/>
          <w:lang w:val="en-US"/>
        </w:rPr>
        <w:tab/>
      </w:r>
      <w:r>
        <w:rPr>
          <w:rStyle w:val="Hyperlink"/>
          <w:color w:val="011E41" w:themeColor="text2"/>
          <w:u w:val="none"/>
          <w:lang w:val="en-US"/>
        </w:rPr>
        <w:tab/>
      </w:r>
      <w:r>
        <w:rPr>
          <w:rStyle w:val="Hyperlink"/>
          <w:color w:val="011E41" w:themeColor="text2"/>
          <w:u w:val="none"/>
          <w:lang w:val="en-US"/>
        </w:rPr>
        <w:tab/>
      </w:r>
    </w:p>
    <w:p w14:paraId="507C2B9F" w14:textId="7F3C2707" w:rsidR="002C5F72" w:rsidRPr="0096287B" w:rsidRDefault="00586696" w:rsidP="002C5F72">
      <w:pPr>
        <w:pStyle w:val="Title"/>
        <w:rPr>
          <w:lang w:val="en-US"/>
        </w:rPr>
      </w:pPr>
      <w:bookmarkStart w:id="2" w:name="welcome"/>
      <w:r w:rsidRPr="0096287B">
        <w:rPr>
          <w:lang w:val="en-US"/>
        </w:rPr>
        <w:lastRenderedPageBreak/>
        <w:t>Welcome Letter</w:t>
      </w:r>
    </w:p>
    <w:p w14:paraId="312D263A" w14:textId="5C41F6FC" w:rsidR="002C5F72" w:rsidRPr="0096287B" w:rsidRDefault="002C5F72" w:rsidP="002C5F72">
      <w:pPr>
        <w:spacing w:after="0" w:line="240" w:lineRule="auto"/>
        <w:rPr>
          <w:lang w:val="en-US"/>
        </w:rPr>
      </w:pPr>
      <w:r w:rsidRPr="0096287B">
        <w:rPr>
          <w:lang w:val="en-US"/>
        </w:rPr>
        <w:t xml:space="preserve">This letter from Dr. Woodard explains the importance and relevancy of attending </w:t>
      </w:r>
      <w:r w:rsidR="005D209E" w:rsidRPr="0096287B">
        <w:rPr>
          <w:lang w:val="en-US"/>
        </w:rPr>
        <w:t xml:space="preserve">the </w:t>
      </w:r>
      <w:r w:rsidRPr="0096287B">
        <w:rPr>
          <w:lang w:val="en-US"/>
        </w:rPr>
        <w:t xml:space="preserve">National FFA Convention </w:t>
      </w:r>
      <w:r w:rsidR="005D209E" w:rsidRPr="0096287B">
        <w:rPr>
          <w:lang w:val="en-US"/>
        </w:rPr>
        <w:t xml:space="preserve">&amp; </w:t>
      </w:r>
      <w:r w:rsidRPr="0096287B">
        <w:rPr>
          <w:lang w:val="en-US"/>
        </w:rPr>
        <w:t xml:space="preserve">Expo from a national advisor purview. Use this </w:t>
      </w:r>
      <w:hyperlink r:id="rId20" w:history="1">
        <w:r w:rsidRPr="0096287B">
          <w:rPr>
            <w:rStyle w:val="Hyperlink"/>
            <w:lang w:val="en-US"/>
          </w:rPr>
          <w:t>PDF</w:t>
        </w:r>
      </w:hyperlink>
      <w:r w:rsidRPr="0096287B">
        <w:rPr>
          <w:lang w:val="en-US"/>
        </w:rPr>
        <w:t xml:space="preserve"> to share </w:t>
      </w:r>
      <w:r w:rsidR="005D209E" w:rsidRPr="0096287B">
        <w:rPr>
          <w:lang w:val="en-US"/>
        </w:rPr>
        <w:t xml:space="preserve">the letter </w:t>
      </w:r>
      <w:r w:rsidRPr="0096287B">
        <w:rPr>
          <w:lang w:val="en-US"/>
        </w:rPr>
        <w:t>with teachers/colleagues, administrators, parents/guardians, advisory board, etc.</w:t>
      </w:r>
      <w:r w:rsidR="00297771" w:rsidRPr="0096287B">
        <w:rPr>
          <w:lang w:val="en-US"/>
        </w:rPr>
        <w:t xml:space="preserve"> </w:t>
      </w:r>
    </w:p>
    <w:p w14:paraId="4428F886" w14:textId="00F83569" w:rsidR="00586696" w:rsidRPr="0096287B" w:rsidRDefault="00297771" w:rsidP="002C5F72">
      <w:pPr>
        <w:spacing w:after="0" w:line="240" w:lineRule="auto"/>
        <w:rPr>
          <w:lang w:val="en-US"/>
        </w:rPr>
      </w:pPr>
      <w:r w:rsidRPr="0096287B">
        <w:rPr>
          <w:lang w:val="en-US"/>
        </w:rPr>
        <w:t xml:space="preserve"> </w:t>
      </w:r>
    </w:p>
    <w:p w14:paraId="1CD9FB32" w14:textId="06047AA6" w:rsidR="00B839AC" w:rsidRPr="0096287B" w:rsidRDefault="00B839AC" w:rsidP="00B839AC">
      <w:pPr>
        <w:rPr>
          <w:lang w:val="en-US"/>
        </w:rPr>
      </w:pPr>
      <w:r w:rsidRPr="0096287B">
        <w:rPr>
          <w:noProof/>
          <w:lang w:val="en-US"/>
        </w:rPr>
        <w:drawing>
          <wp:inline distT="0" distB="0" distL="0" distR="0" wp14:anchorId="74E1E3AE" wp14:editId="45B250B7">
            <wp:extent cx="5338474" cy="6889750"/>
            <wp:effectExtent l="0" t="0" r="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21">
                      <a:extLst>
                        <a:ext uri="{28A0092B-C50C-407E-A947-70E740481C1C}">
                          <a14:useLocalDpi xmlns:a14="http://schemas.microsoft.com/office/drawing/2010/main" val="0"/>
                        </a:ext>
                      </a:extLst>
                    </a:blip>
                    <a:stretch>
                      <a:fillRect/>
                    </a:stretch>
                  </pic:blipFill>
                  <pic:spPr>
                    <a:xfrm>
                      <a:off x="0" y="0"/>
                      <a:ext cx="5343656" cy="6896438"/>
                    </a:xfrm>
                    <a:prstGeom prst="rect">
                      <a:avLst/>
                    </a:prstGeom>
                  </pic:spPr>
                </pic:pic>
              </a:graphicData>
            </a:graphic>
          </wp:inline>
        </w:drawing>
      </w:r>
    </w:p>
    <w:p w14:paraId="09BBF2AA" w14:textId="77777777" w:rsidR="004B5AE6" w:rsidRPr="0096287B" w:rsidRDefault="00586696" w:rsidP="004B5AE6">
      <w:pPr>
        <w:pStyle w:val="Title"/>
        <w:rPr>
          <w:lang w:val="en-US"/>
        </w:rPr>
      </w:pPr>
      <w:bookmarkStart w:id="3" w:name="admin"/>
      <w:bookmarkEnd w:id="2"/>
      <w:r w:rsidRPr="0096287B">
        <w:rPr>
          <w:lang w:val="en-US"/>
        </w:rPr>
        <w:lastRenderedPageBreak/>
        <w:t>Administration Letter</w:t>
      </w:r>
    </w:p>
    <w:p w14:paraId="0A5913F1" w14:textId="54FB73A1" w:rsidR="004B5AE6" w:rsidRPr="0096287B" w:rsidRDefault="004B5AE6" w:rsidP="004B5AE6">
      <w:pPr>
        <w:spacing w:after="0" w:line="240" w:lineRule="auto"/>
        <w:rPr>
          <w:lang w:val="en-US"/>
        </w:rPr>
      </w:pPr>
      <w:r w:rsidRPr="0096287B">
        <w:rPr>
          <w:lang w:val="en-US"/>
        </w:rPr>
        <w:t xml:space="preserve">This letter from Christine White explains the educational relevancy </w:t>
      </w:r>
      <w:r w:rsidR="005D209E" w:rsidRPr="0096287B">
        <w:rPr>
          <w:lang w:val="en-US"/>
        </w:rPr>
        <w:t>of convention and the social-emotional development of students after experiencing the opportunities provided by attending</w:t>
      </w:r>
      <w:r w:rsidR="005D209E" w:rsidRPr="0096287B" w:rsidDel="005D209E">
        <w:rPr>
          <w:lang w:val="en-US"/>
        </w:rPr>
        <w:t xml:space="preserve"> </w:t>
      </w:r>
      <w:r w:rsidR="005D209E" w:rsidRPr="0096287B">
        <w:rPr>
          <w:lang w:val="en-US"/>
        </w:rPr>
        <w:t xml:space="preserve">the </w:t>
      </w:r>
      <w:r w:rsidRPr="0096287B">
        <w:rPr>
          <w:lang w:val="en-US"/>
        </w:rPr>
        <w:t xml:space="preserve">National FFA Convention </w:t>
      </w:r>
      <w:r w:rsidR="005D209E" w:rsidRPr="0096287B">
        <w:rPr>
          <w:lang w:val="en-US"/>
        </w:rPr>
        <w:t xml:space="preserve">&amp; </w:t>
      </w:r>
      <w:r w:rsidRPr="0096287B">
        <w:rPr>
          <w:lang w:val="en-US"/>
        </w:rPr>
        <w:t xml:space="preserve">Expo. Use this </w:t>
      </w:r>
      <w:hyperlink r:id="rId22" w:history="1">
        <w:r w:rsidRPr="0096287B">
          <w:rPr>
            <w:rStyle w:val="Hyperlink"/>
            <w:lang w:val="en-US"/>
          </w:rPr>
          <w:t>PDF</w:t>
        </w:r>
      </w:hyperlink>
      <w:r w:rsidRPr="0096287B">
        <w:rPr>
          <w:lang w:val="en-US"/>
        </w:rPr>
        <w:t xml:space="preserve"> to share </w:t>
      </w:r>
      <w:r w:rsidR="005D209E" w:rsidRPr="0096287B">
        <w:rPr>
          <w:lang w:val="en-US"/>
        </w:rPr>
        <w:t xml:space="preserve">the letter </w:t>
      </w:r>
      <w:r w:rsidRPr="0096287B">
        <w:rPr>
          <w:lang w:val="en-US"/>
        </w:rPr>
        <w:t>with teachers/colleagues, administrators, parents/guardians, advisory board, etc.</w:t>
      </w:r>
    </w:p>
    <w:p w14:paraId="72D2FF2C" w14:textId="2FA3B081" w:rsidR="00586696" w:rsidRPr="0096287B" w:rsidRDefault="00297771" w:rsidP="004B5AE6">
      <w:pPr>
        <w:rPr>
          <w:lang w:val="en-US"/>
        </w:rPr>
      </w:pPr>
      <w:r w:rsidRPr="0096287B">
        <w:rPr>
          <w:lang w:val="en-US"/>
        </w:rPr>
        <w:t xml:space="preserve"> </w:t>
      </w:r>
    </w:p>
    <w:p w14:paraId="47869CDD" w14:textId="293C4B19" w:rsidR="00B839AC" w:rsidRPr="0096287B" w:rsidRDefault="00B839AC" w:rsidP="00B839AC">
      <w:pPr>
        <w:rPr>
          <w:lang w:val="en-US"/>
        </w:rPr>
      </w:pPr>
      <w:bookmarkStart w:id="4" w:name="_Hlk51782386"/>
      <w:r w:rsidRPr="0096287B">
        <w:rPr>
          <w:noProof/>
          <w:lang w:val="en-US"/>
        </w:rPr>
        <w:drawing>
          <wp:inline distT="0" distB="0" distL="0" distR="0" wp14:anchorId="0919C9B0" wp14:editId="290A9B14">
            <wp:extent cx="5314950" cy="6826146"/>
            <wp:effectExtent l="0" t="0" r="6350" b="0"/>
            <wp:docPr id="360" name="Picture 36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screenshot of a social media pos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14950" cy="6826146"/>
                    </a:xfrm>
                    <a:prstGeom prst="rect">
                      <a:avLst/>
                    </a:prstGeom>
                  </pic:spPr>
                </pic:pic>
              </a:graphicData>
            </a:graphic>
          </wp:inline>
        </w:drawing>
      </w:r>
    </w:p>
    <w:p w14:paraId="23943AAA" w14:textId="4D8FD170" w:rsidR="00586696" w:rsidRPr="0096287B" w:rsidRDefault="00586696" w:rsidP="00586696">
      <w:pPr>
        <w:pStyle w:val="Title"/>
        <w:rPr>
          <w:lang w:val="en-US"/>
        </w:rPr>
      </w:pPr>
      <w:bookmarkStart w:id="5" w:name="stand"/>
      <w:bookmarkEnd w:id="3"/>
      <w:bookmarkEnd w:id="4"/>
      <w:r w:rsidRPr="0096287B">
        <w:rPr>
          <w:lang w:val="en-US"/>
        </w:rPr>
        <w:lastRenderedPageBreak/>
        <w:t>Educational Standards Alignment</w:t>
      </w:r>
      <w:r w:rsidR="00297771" w:rsidRPr="0096287B">
        <w:rPr>
          <w:lang w:val="en-US"/>
        </w:rPr>
        <w:t xml:space="preserve"> </w:t>
      </w:r>
    </w:p>
    <w:bookmarkEnd w:id="5"/>
    <w:p w14:paraId="24F4270B" w14:textId="3B8E2FC4"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This document serves as a guideline to assist advisors in planning, </w:t>
      </w:r>
      <w:proofErr w:type="gramStart"/>
      <w:r w:rsidRPr="0096287B">
        <w:rPr>
          <w:rFonts w:asciiTheme="minorHAnsi" w:hAnsiTheme="minorHAnsi"/>
          <w:sz w:val="18"/>
          <w:szCs w:val="18"/>
          <w:lang w:val="en-US"/>
        </w:rPr>
        <w:t>attending</w:t>
      </w:r>
      <w:proofErr w:type="gramEnd"/>
      <w:r w:rsidRPr="0096287B">
        <w:rPr>
          <w:rFonts w:asciiTheme="minorHAnsi" w:hAnsiTheme="minorHAnsi"/>
          <w:sz w:val="18"/>
          <w:szCs w:val="18"/>
          <w:lang w:val="en-US"/>
        </w:rPr>
        <w:t xml:space="preserve"> and implementing pre- and </w:t>
      </w:r>
      <w:r w:rsidR="00A22B38" w:rsidRPr="0096287B">
        <w:rPr>
          <w:rFonts w:asciiTheme="minorHAnsi" w:hAnsiTheme="minorHAnsi"/>
          <w:sz w:val="18"/>
          <w:szCs w:val="18"/>
          <w:lang w:val="en-US"/>
        </w:rPr>
        <w:t>post-</w:t>
      </w:r>
      <w:r w:rsidR="005D209E" w:rsidRPr="0096287B">
        <w:rPr>
          <w:rFonts w:asciiTheme="minorHAnsi" w:hAnsiTheme="minorHAnsi"/>
          <w:sz w:val="18"/>
          <w:szCs w:val="18"/>
          <w:lang w:val="en-US"/>
        </w:rPr>
        <w:t xml:space="preserve">convention </w:t>
      </w:r>
      <w:r w:rsidR="00A22B38" w:rsidRPr="0096287B">
        <w:rPr>
          <w:rFonts w:asciiTheme="minorHAnsi" w:hAnsiTheme="minorHAnsi"/>
          <w:sz w:val="18"/>
          <w:szCs w:val="18"/>
          <w:lang w:val="en-US"/>
        </w:rPr>
        <w:t>processing</w:t>
      </w:r>
      <w:r w:rsidRPr="0096287B">
        <w:rPr>
          <w:rFonts w:asciiTheme="minorHAnsi" w:hAnsiTheme="minorHAnsi"/>
          <w:sz w:val="18"/>
          <w:szCs w:val="18"/>
          <w:lang w:val="en-US"/>
        </w:rPr>
        <w:t xml:space="preserve"> and work. Educational standards for the National FFA Convention </w:t>
      </w:r>
      <w:r w:rsidR="005D209E" w:rsidRPr="0096287B">
        <w:rPr>
          <w:rFonts w:asciiTheme="minorHAnsi" w:hAnsiTheme="minorHAnsi"/>
          <w:sz w:val="18"/>
          <w:szCs w:val="18"/>
          <w:lang w:val="en-US"/>
        </w:rPr>
        <w:t xml:space="preserve">&amp; </w:t>
      </w:r>
      <w:r w:rsidRPr="0096287B">
        <w:rPr>
          <w:rFonts w:asciiTheme="minorHAnsi" w:hAnsiTheme="minorHAnsi"/>
          <w:sz w:val="18"/>
          <w:szCs w:val="18"/>
          <w:lang w:val="en-US"/>
        </w:rPr>
        <w:t xml:space="preserve">Expo are suggested standards based on the projected central theme, objectives, </w:t>
      </w:r>
      <w:proofErr w:type="gramStart"/>
      <w:r w:rsidRPr="0096287B">
        <w:rPr>
          <w:rFonts w:asciiTheme="minorHAnsi" w:hAnsiTheme="minorHAnsi"/>
          <w:sz w:val="18"/>
          <w:szCs w:val="18"/>
          <w:lang w:val="en-US"/>
        </w:rPr>
        <w:t>content</w:t>
      </w:r>
      <w:proofErr w:type="gramEnd"/>
      <w:r w:rsidRPr="0096287B">
        <w:rPr>
          <w:rFonts w:asciiTheme="minorHAnsi" w:hAnsiTheme="minorHAnsi"/>
          <w:sz w:val="18"/>
          <w:szCs w:val="18"/>
          <w:lang w:val="en-US"/>
        </w:rPr>
        <w:t xml:space="preserve"> and activities of main events. While every standard listed may not be covered during each individual portion of the </w:t>
      </w:r>
      <w:r w:rsidR="005D209E" w:rsidRPr="0096287B">
        <w:rPr>
          <w:rFonts w:asciiTheme="minorHAnsi" w:hAnsiTheme="minorHAnsi"/>
          <w:sz w:val="18"/>
          <w:szCs w:val="18"/>
          <w:lang w:val="en-US"/>
        </w:rPr>
        <w:t>c</w:t>
      </w:r>
      <w:r w:rsidRPr="0096287B">
        <w:rPr>
          <w:rFonts w:asciiTheme="minorHAnsi" w:hAnsiTheme="minorHAnsi"/>
          <w:sz w:val="18"/>
          <w:szCs w:val="18"/>
          <w:lang w:val="en-US"/>
        </w:rPr>
        <w:t xml:space="preserve">onvention and </w:t>
      </w:r>
      <w:r w:rsidR="005D209E" w:rsidRPr="0096287B">
        <w:rPr>
          <w:rFonts w:asciiTheme="minorHAnsi" w:hAnsiTheme="minorHAnsi"/>
          <w:sz w:val="18"/>
          <w:szCs w:val="18"/>
          <w:lang w:val="en-US"/>
        </w:rPr>
        <w:t>e</w:t>
      </w:r>
      <w:r w:rsidRPr="0096287B">
        <w:rPr>
          <w:rFonts w:asciiTheme="minorHAnsi" w:hAnsiTheme="minorHAnsi"/>
          <w:sz w:val="18"/>
          <w:szCs w:val="18"/>
          <w:lang w:val="en-US"/>
        </w:rPr>
        <w:t xml:space="preserve">xpo, these lists should serve as a guideline to validate and actualize educational relevancy for attending the National FFA Convention </w:t>
      </w:r>
      <w:r w:rsidR="005D209E" w:rsidRPr="0096287B">
        <w:rPr>
          <w:rFonts w:asciiTheme="minorHAnsi" w:hAnsiTheme="minorHAnsi"/>
          <w:sz w:val="18"/>
          <w:szCs w:val="18"/>
          <w:lang w:val="en-US"/>
        </w:rPr>
        <w:t xml:space="preserve">&amp; </w:t>
      </w:r>
      <w:r w:rsidRPr="0096287B">
        <w:rPr>
          <w:rFonts w:asciiTheme="minorHAnsi" w:hAnsiTheme="minorHAnsi"/>
          <w:sz w:val="18"/>
          <w:szCs w:val="18"/>
          <w:lang w:val="en-US"/>
        </w:rPr>
        <w:t xml:space="preserve">Expo. </w:t>
      </w:r>
    </w:p>
    <w:p w14:paraId="6E596401" w14:textId="77777777" w:rsidR="009E1350" w:rsidRPr="0096287B" w:rsidRDefault="009E1350" w:rsidP="00586696">
      <w:pPr>
        <w:pStyle w:val="Heading3"/>
        <w:rPr>
          <w:sz w:val="18"/>
          <w:szCs w:val="18"/>
          <w:lang w:val="en-US"/>
        </w:rPr>
      </w:pPr>
    </w:p>
    <w:p w14:paraId="2A5273C0" w14:textId="77777777" w:rsidR="009E1350" w:rsidRPr="0096287B" w:rsidRDefault="009E1350" w:rsidP="00586696">
      <w:pPr>
        <w:pStyle w:val="Heading3"/>
        <w:rPr>
          <w:lang w:val="en-US"/>
        </w:rPr>
      </w:pPr>
      <w:r w:rsidRPr="0096287B">
        <w:rPr>
          <w:lang w:val="en-US"/>
        </w:rPr>
        <w:t xml:space="preserve">OVERALL STUDENT LEARNING OBJECTIVES </w:t>
      </w:r>
    </w:p>
    <w:p w14:paraId="21741FB8" w14:textId="2CEF8961"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After completing these activities</w:t>
      </w:r>
      <w:r w:rsidR="005D209E" w:rsidRPr="0096287B">
        <w:rPr>
          <w:rFonts w:asciiTheme="minorHAnsi" w:hAnsiTheme="minorHAnsi"/>
          <w:sz w:val="18"/>
          <w:szCs w:val="18"/>
          <w:lang w:val="en-US"/>
        </w:rPr>
        <w:t>,</w:t>
      </w:r>
      <w:r w:rsidRPr="0096287B">
        <w:rPr>
          <w:rFonts w:asciiTheme="minorHAnsi" w:hAnsiTheme="minorHAnsi"/>
          <w:sz w:val="18"/>
          <w:szCs w:val="18"/>
          <w:lang w:val="en-US"/>
        </w:rPr>
        <w:t xml:space="preserve"> students will</w:t>
      </w:r>
      <w:r w:rsidR="005D209E" w:rsidRPr="0096287B">
        <w:rPr>
          <w:rFonts w:asciiTheme="minorHAnsi" w:hAnsiTheme="minorHAnsi"/>
          <w:sz w:val="18"/>
          <w:szCs w:val="18"/>
          <w:lang w:val="en-US"/>
        </w:rPr>
        <w:t xml:space="preserve"> </w:t>
      </w:r>
      <w:r w:rsidRPr="0096287B">
        <w:rPr>
          <w:rFonts w:asciiTheme="minorHAnsi" w:hAnsiTheme="minorHAnsi"/>
          <w:sz w:val="18"/>
          <w:szCs w:val="18"/>
          <w:lang w:val="en-US"/>
        </w:rPr>
        <w:t xml:space="preserve">… </w:t>
      </w:r>
    </w:p>
    <w:p w14:paraId="1498102B" w14:textId="58CB38C9"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1.</w:t>
      </w:r>
      <w:r w:rsidR="00297771" w:rsidRPr="0096287B">
        <w:rPr>
          <w:rFonts w:asciiTheme="minorHAnsi" w:hAnsiTheme="minorHAnsi"/>
          <w:sz w:val="18"/>
          <w:szCs w:val="18"/>
          <w:lang w:val="en-US"/>
        </w:rPr>
        <w:t xml:space="preserve"> </w:t>
      </w:r>
      <w:r w:rsidRPr="0096287B">
        <w:rPr>
          <w:rFonts w:asciiTheme="minorHAnsi" w:hAnsiTheme="minorHAnsi"/>
          <w:sz w:val="18"/>
          <w:szCs w:val="18"/>
          <w:lang w:val="en-US"/>
        </w:rPr>
        <w:t xml:space="preserve">Discover and experience premier leadership, personal </w:t>
      </w:r>
      <w:proofErr w:type="gramStart"/>
      <w:r w:rsidRPr="0096287B">
        <w:rPr>
          <w:rFonts w:asciiTheme="minorHAnsi" w:hAnsiTheme="minorHAnsi"/>
          <w:sz w:val="18"/>
          <w:szCs w:val="18"/>
          <w:lang w:val="en-US"/>
        </w:rPr>
        <w:t>growth</w:t>
      </w:r>
      <w:proofErr w:type="gramEnd"/>
      <w:r w:rsidRPr="0096287B">
        <w:rPr>
          <w:rFonts w:asciiTheme="minorHAnsi" w:hAnsiTheme="minorHAnsi"/>
          <w:sz w:val="18"/>
          <w:szCs w:val="18"/>
          <w:lang w:val="en-US"/>
        </w:rPr>
        <w:t xml:space="preserve"> and career success. </w:t>
      </w:r>
    </w:p>
    <w:p w14:paraId="0DE13C22" w14:textId="50440093" w:rsidR="009E1350" w:rsidRPr="0096287B" w:rsidRDefault="009E1350" w:rsidP="005F329D">
      <w:pPr>
        <w:pStyle w:val="Heading3"/>
        <w:spacing w:before="0" w:line="240" w:lineRule="auto"/>
        <w:rPr>
          <w:rFonts w:asciiTheme="minorHAnsi" w:hAnsiTheme="minorHAnsi"/>
          <w:sz w:val="18"/>
          <w:szCs w:val="18"/>
          <w:lang w:val="en-US"/>
        </w:rPr>
      </w:pPr>
      <w:r w:rsidRPr="0096287B">
        <w:rPr>
          <w:rFonts w:asciiTheme="minorHAnsi" w:hAnsiTheme="minorHAnsi"/>
          <w:sz w:val="18"/>
          <w:szCs w:val="18"/>
          <w:lang w:val="en-US"/>
        </w:rPr>
        <w:t xml:space="preserve">2. Demonstrate and explore leadership and career skills. </w:t>
      </w:r>
    </w:p>
    <w:p w14:paraId="2C8020A9" w14:textId="60B6F689" w:rsidR="00334DFF" w:rsidRPr="0096287B" w:rsidRDefault="00334DFF" w:rsidP="00334DFF">
      <w:pPr>
        <w:spacing w:after="0" w:line="240" w:lineRule="auto"/>
        <w:rPr>
          <w:lang w:val="en-US"/>
        </w:rPr>
      </w:pPr>
      <w:r w:rsidRPr="0096287B">
        <w:rPr>
          <w:lang w:val="en-US"/>
        </w:rPr>
        <w:t xml:space="preserve">3. Network with FFA members and various stakeholders. </w:t>
      </w:r>
    </w:p>
    <w:p w14:paraId="661CDB08" w14:textId="631C129C" w:rsidR="00334DFF" w:rsidRPr="0096287B" w:rsidRDefault="00334DFF" w:rsidP="005F329D">
      <w:pPr>
        <w:spacing w:after="0" w:line="240" w:lineRule="auto"/>
        <w:rPr>
          <w:lang w:val="en-US"/>
        </w:rPr>
      </w:pPr>
      <w:r w:rsidRPr="0096287B">
        <w:rPr>
          <w:lang w:val="en-US"/>
        </w:rPr>
        <w:t xml:space="preserve">4. Identify emerging technologies, </w:t>
      </w:r>
      <w:proofErr w:type="gramStart"/>
      <w:r w:rsidRPr="0096287B">
        <w:rPr>
          <w:lang w:val="en-US"/>
        </w:rPr>
        <w:t>innovations</w:t>
      </w:r>
      <w:proofErr w:type="gramEnd"/>
      <w:r w:rsidRPr="0096287B">
        <w:rPr>
          <w:lang w:val="en-US"/>
        </w:rPr>
        <w:t xml:space="preserve"> and leaders within the </w:t>
      </w:r>
      <w:r w:rsidR="005D209E" w:rsidRPr="0096287B">
        <w:rPr>
          <w:lang w:val="en-US"/>
        </w:rPr>
        <w:t xml:space="preserve">agriculture </w:t>
      </w:r>
      <w:r w:rsidRPr="0096287B">
        <w:rPr>
          <w:lang w:val="en-US"/>
        </w:rPr>
        <w:t>industry.</w:t>
      </w:r>
    </w:p>
    <w:p w14:paraId="09D7DB72" w14:textId="77777777" w:rsidR="009E1350" w:rsidRPr="0096287B" w:rsidRDefault="009E1350" w:rsidP="00586696">
      <w:pPr>
        <w:pStyle w:val="Heading3"/>
        <w:rPr>
          <w:sz w:val="18"/>
          <w:szCs w:val="18"/>
          <w:lang w:val="en-US"/>
        </w:rPr>
      </w:pPr>
    </w:p>
    <w:p w14:paraId="7E1B3C91" w14:textId="77777777" w:rsidR="009E1350" w:rsidRPr="0096287B" w:rsidRDefault="009E1350" w:rsidP="00586696">
      <w:pPr>
        <w:pStyle w:val="Heading3"/>
        <w:rPr>
          <w:lang w:val="en-US"/>
        </w:rPr>
      </w:pPr>
      <w:r w:rsidRPr="0096287B">
        <w:rPr>
          <w:lang w:val="en-US"/>
        </w:rPr>
        <w:t xml:space="preserve">MAJOR ACTIVITIES CONSIDERED </w:t>
      </w:r>
    </w:p>
    <w:p w14:paraId="65546EA0" w14:textId="3B587DA0"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This is not a complete list of all National FFA Convention &amp; Expo activities</w:t>
      </w:r>
      <w:r w:rsidR="005D209E" w:rsidRPr="0096287B">
        <w:rPr>
          <w:rFonts w:asciiTheme="minorHAnsi" w:hAnsiTheme="minorHAnsi"/>
          <w:sz w:val="18"/>
          <w:szCs w:val="18"/>
          <w:lang w:val="en-US"/>
        </w:rPr>
        <w:t>, but</w:t>
      </w:r>
      <w:r w:rsidRPr="0096287B">
        <w:rPr>
          <w:rFonts w:asciiTheme="minorHAnsi" w:hAnsiTheme="minorHAnsi"/>
          <w:sz w:val="18"/>
          <w:szCs w:val="18"/>
          <w:lang w:val="en-US"/>
        </w:rPr>
        <w:t xml:space="preserve"> </w:t>
      </w:r>
      <w:r w:rsidR="005D209E" w:rsidRPr="0096287B">
        <w:rPr>
          <w:rFonts w:asciiTheme="minorHAnsi" w:hAnsiTheme="minorHAnsi"/>
          <w:sz w:val="18"/>
          <w:szCs w:val="18"/>
          <w:lang w:val="en-US"/>
        </w:rPr>
        <w:t>r</w:t>
      </w:r>
      <w:r w:rsidRPr="0096287B">
        <w:rPr>
          <w:rFonts w:asciiTheme="minorHAnsi" w:hAnsiTheme="minorHAnsi"/>
          <w:sz w:val="18"/>
          <w:szCs w:val="18"/>
          <w:lang w:val="en-US"/>
        </w:rPr>
        <w:t xml:space="preserve">ather a list of major events throughout the week. </w:t>
      </w:r>
    </w:p>
    <w:p w14:paraId="5AAC6C62" w14:textId="0FBE5632"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1. </w:t>
      </w:r>
      <w:r w:rsidR="00312C81" w:rsidRPr="0096287B">
        <w:rPr>
          <w:rFonts w:asciiTheme="minorHAnsi" w:hAnsiTheme="minorHAnsi"/>
          <w:sz w:val="18"/>
          <w:szCs w:val="18"/>
          <w:lang w:val="en-US"/>
        </w:rPr>
        <w:t>Workshops</w:t>
      </w:r>
      <w:r w:rsidRPr="0096287B">
        <w:rPr>
          <w:rFonts w:asciiTheme="minorHAnsi" w:hAnsiTheme="minorHAnsi"/>
          <w:sz w:val="18"/>
          <w:szCs w:val="18"/>
          <w:lang w:val="en-US"/>
        </w:rPr>
        <w:t xml:space="preserve"> </w:t>
      </w:r>
    </w:p>
    <w:p w14:paraId="04CF932E" w14:textId="60CCDF47"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2. </w:t>
      </w:r>
      <w:r w:rsidR="00312C81" w:rsidRPr="0096287B">
        <w:rPr>
          <w:rFonts w:asciiTheme="minorHAnsi" w:hAnsiTheme="minorHAnsi"/>
          <w:sz w:val="18"/>
          <w:szCs w:val="18"/>
          <w:lang w:val="en-US"/>
        </w:rPr>
        <w:t>General Sessions</w:t>
      </w:r>
    </w:p>
    <w:p w14:paraId="6F2EAC31" w14:textId="7CB957DC"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3. </w:t>
      </w:r>
      <w:r w:rsidR="0020221F" w:rsidRPr="0096287B">
        <w:rPr>
          <w:rFonts w:asciiTheme="minorHAnsi" w:hAnsiTheme="minorHAnsi"/>
          <w:sz w:val="18"/>
          <w:szCs w:val="18"/>
          <w:lang w:val="en-US"/>
        </w:rPr>
        <w:t>Awards and Recognition/</w:t>
      </w:r>
      <w:r w:rsidR="00312C81" w:rsidRPr="0096287B">
        <w:rPr>
          <w:rFonts w:asciiTheme="minorHAnsi" w:hAnsiTheme="minorHAnsi"/>
          <w:sz w:val="18"/>
          <w:szCs w:val="18"/>
          <w:lang w:val="en-US"/>
        </w:rPr>
        <w:t>Challenges</w:t>
      </w:r>
      <w:r w:rsidRPr="0096287B">
        <w:rPr>
          <w:rFonts w:asciiTheme="minorHAnsi" w:hAnsiTheme="minorHAnsi"/>
          <w:sz w:val="18"/>
          <w:szCs w:val="18"/>
          <w:lang w:val="en-US"/>
        </w:rPr>
        <w:t xml:space="preserve"> </w:t>
      </w:r>
    </w:p>
    <w:p w14:paraId="2AE6F294" w14:textId="55A83387" w:rsidR="00312C81"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4. </w:t>
      </w:r>
      <w:r w:rsidR="00312C81" w:rsidRPr="0096287B">
        <w:rPr>
          <w:rFonts w:asciiTheme="minorHAnsi" w:hAnsiTheme="minorHAnsi"/>
          <w:sz w:val="18"/>
          <w:szCs w:val="18"/>
          <w:lang w:val="en-US"/>
        </w:rPr>
        <w:t xml:space="preserve">Exposition Hall (Agricultural Companies and Colleges) </w:t>
      </w:r>
    </w:p>
    <w:p w14:paraId="2C42AB08" w14:textId="1BEFB2B9" w:rsidR="009E1350" w:rsidRPr="0096287B" w:rsidRDefault="009E1350" w:rsidP="00586696">
      <w:pPr>
        <w:pStyle w:val="Heading3"/>
        <w:rPr>
          <w:rFonts w:asciiTheme="minorHAnsi" w:hAnsiTheme="minorHAnsi"/>
          <w:sz w:val="18"/>
          <w:szCs w:val="18"/>
          <w:lang w:val="en-US"/>
        </w:rPr>
      </w:pPr>
      <w:r w:rsidRPr="0096287B">
        <w:rPr>
          <w:rFonts w:asciiTheme="minorHAnsi" w:hAnsiTheme="minorHAnsi"/>
          <w:sz w:val="18"/>
          <w:szCs w:val="18"/>
          <w:lang w:val="en-US"/>
        </w:rPr>
        <w:t xml:space="preserve">5. </w:t>
      </w:r>
      <w:r w:rsidR="0020221F" w:rsidRPr="0096287B">
        <w:rPr>
          <w:rFonts w:asciiTheme="minorHAnsi" w:hAnsiTheme="minorHAnsi"/>
          <w:sz w:val="18"/>
          <w:szCs w:val="18"/>
          <w:lang w:val="en-US"/>
        </w:rPr>
        <w:t>Student Connection Rooms</w:t>
      </w:r>
    </w:p>
    <w:p w14:paraId="554E098E" w14:textId="77777777" w:rsidR="005F329D" w:rsidRPr="0096287B" w:rsidRDefault="0020221F" w:rsidP="00586696">
      <w:pPr>
        <w:pStyle w:val="Heading3"/>
        <w:rPr>
          <w:rFonts w:asciiTheme="minorHAnsi" w:hAnsiTheme="minorHAnsi"/>
          <w:sz w:val="18"/>
          <w:szCs w:val="18"/>
          <w:lang w:val="en-US"/>
        </w:rPr>
      </w:pPr>
      <w:r w:rsidRPr="0096287B">
        <w:rPr>
          <w:rFonts w:asciiTheme="minorHAnsi" w:hAnsiTheme="minorHAnsi"/>
          <w:sz w:val="18"/>
          <w:szCs w:val="18"/>
          <w:lang w:val="en-US"/>
        </w:rPr>
        <w:t>6</w:t>
      </w:r>
      <w:r w:rsidR="009E1350" w:rsidRPr="0096287B">
        <w:rPr>
          <w:rFonts w:asciiTheme="minorHAnsi" w:hAnsiTheme="minorHAnsi"/>
          <w:sz w:val="18"/>
          <w:szCs w:val="18"/>
          <w:lang w:val="en-US"/>
        </w:rPr>
        <w:t>. National Days of Service</w:t>
      </w:r>
    </w:p>
    <w:p w14:paraId="0AAB9E62" w14:textId="1F1B47EB" w:rsidR="009E1350" w:rsidRPr="0096287B" w:rsidRDefault="005F329D" w:rsidP="00586696">
      <w:pPr>
        <w:pStyle w:val="Heading3"/>
        <w:rPr>
          <w:rFonts w:asciiTheme="minorHAnsi" w:hAnsiTheme="minorHAnsi"/>
          <w:sz w:val="18"/>
          <w:szCs w:val="18"/>
          <w:lang w:val="en-US"/>
        </w:rPr>
      </w:pPr>
      <w:r w:rsidRPr="0096287B">
        <w:rPr>
          <w:rFonts w:asciiTheme="minorHAnsi" w:hAnsiTheme="minorHAnsi"/>
          <w:sz w:val="18"/>
          <w:szCs w:val="18"/>
          <w:lang w:val="en-US"/>
        </w:rPr>
        <w:t>7. FFA Blue Room</w:t>
      </w:r>
      <w:r w:rsidR="009E1350" w:rsidRPr="0096287B">
        <w:rPr>
          <w:rFonts w:asciiTheme="minorHAnsi" w:hAnsiTheme="minorHAnsi"/>
          <w:sz w:val="18"/>
          <w:szCs w:val="18"/>
          <w:lang w:val="en-US"/>
        </w:rPr>
        <w:t xml:space="preserve"> </w:t>
      </w:r>
    </w:p>
    <w:p w14:paraId="0911282F" w14:textId="77777777" w:rsidR="009E1350" w:rsidRPr="0096287B" w:rsidRDefault="009E1350" w:rsidP="00586696">
      <w:pPr>
        <w:pStyle w:val="Heading3"/>
        <w:rPr>
          <w:sz w:val="18"/>
          <w:szCs w:val="18"/>
          <w:lang w:val="en-US"/>
        </w:rPr>
      </w:pPr>
    </w:p>
    <w:p w14:paraId="1679C9D1" w14:textId="2503423F" w:rsidR="009E1350" w:rsidRPr="0096287B" w:rsidRDefault="009E1350" w:rsidP="00586696">
      <w:pPr>
        <w:pStyle w:val="Heading3"/>
        <w:rPr>
          <w:lang w:val="en-US"/>
        </w:rPr>
      </w:pPr>
      <w:r w:rsidRPr="0096287B">
        <w:rPr>
          <w:lang w:val="en-US"/>
        </w:rPr>
        <w:t>THESE ACTIVITIES ARE ALIGNED TO THE FOLLOWING STANDARDS:</w:t>
      </w:r>
    </w:p>
    <w:p w14:paraId="089B5305" w14:textId="16AD6EA1" w:rsidR="00586696" w:rsidRPr="0096287B" w:rsidRDefault="00586696" w:rsidP="00586696">
      <w:pPr>
        <w:pStyle w:val="Heading3"/>
        <w:rPr>
          <w:lang w:val="en-US"/>
        </w:rPr>
      </w:pPr>
      <w:r w:rsidRPr="0096287B">
        <w:rPr>
          <w:lang w:val="en-US"/>
        </w:rPr>
        <w:t>AFNR Performance Element</w:t>
      </w:r>
    </w:p>
    <w:p w14:paraId="49CC9054" w14:textId="53BBE5A9" w:rsidR="00586696" w:rsidRPr="0096287B" w:rsidRDefault="00586696" w:rsidP="005F329D">
      <w:pPr>
        <w:spacing w:after="0"/>
        <w:rPr>
          <w:lang w:val="en-US"/>
        </w:rPr>
      </w:pPr>
      <w:r w:rsidRPr="0096287B">
        <w:rPr>
          <w:lang w:val="en-US"/>
        </w:rPr>
        <w:sym w:font="Symbol" w:char="F0B7"/>
      </w:r>
      <w:r w:rsidRPr="0096287B">
        <w:rPr>
          <w:lang w:val="en-US"/>
        </w:rPr>
        <w:t>CS.01. Analyze how issues, trends, technologies and public policies impact systems in the Agriculture, Food &amp;</w:t>
      </w:r>
      <w:r w:rsidR="005D209E" w:rsidRPr="0096287B">
        <w:rPr>
          <w:lang w:val="en-US"/>
        </w:rPr>
        <w:t xml:space="preserve"> </w:t>
      </w:r>
      <w:r w:rsidRPr="0096287B">
        <w:rPr>
          <w:lang w:val="en-US"/>
        </w:rPr>
        <w:t>Natural Resources Career Cluster</w:t>
      </w:r>
      <w:r w:rsidR="005D209E" w:rsidRPr="0096287B">
        <w:rPr>
          <w:lang w:val="en-US"/>
        </w:rPr>
        <w:t>.</w:t>
      </w:r>
    </w:p>
    <w:p w14:paraId="47C9B21E" w14:textId="77777777" w:rsidR="00586696" w:rsidRPr="0096287B" w:rsidRDefault="00586696" w:rsidP="005F329D">
      <w:pPr>
        <w:spacing w:after="0"/>
        <w:rPr>
          <w:lang w:val="en-US"/>
        </w:rPr>
      </w:pPr>
      <w:r w:rsidRPr="0096287B">
        <w:rPr>
          <w:lang w:val="en-US"/>
        </w:rPr>
        <w:sym w:font="Symbol" w:char="F0B7"/>
      </w:r>
      <w:r w:rsidRPr="0096287B">
        <w:rPr>
          <w:lang w:val="en-US"/>
        </w:rPr>
        <w:t xml:space="preserve">CS.02. Evaluate the nature and scope of the Agriculture, Food &amp; Natural Resources Career Cluster and the role of agriculture, </w:t>
      </w:r>
      <w:proofErr w:type="gramStart"/>
      <w:r w:rsidRPr="0096287B">
        <w:rPr>
          <w:lang w:val="en-US"/>
        </w:rPr>
        <w:t>food</w:t>
      </w:r>
      <w:proofErr w:type="gramEnd"/>
      <w:r w:rsidRPr="0096287B">
        <w:rPr>
          <w:lang w:val="en-US"/>
        </w:rPr>
        <w:t xml:space="preserve"> and natural resources (AFNR) in society and the economy.</w:t>
      </w:r>
    </w:p>
    <w:p w14:paraId="1FC30D4E" w14:textId="77777777" w:rsidR="00586696" w:rsidRPr="0096287B" w:rsidRDefault="00586696" w:rsidP="005F329D">
      <w:pPr>
        <w:spacing w:after="0"/>
        <w:rPr>
          <w:lang w:val="en-US"/>
        </w:rPr>
      </w:pPr>
      <w:r w:rsidRPr="0096287B">
        <w:rPr>
          <w:lang w:val="en-US"/>
        </w:rPr>
        <w:sym w:font="Symbol" w:char="F0B7"/>
      </w:r>
      <w:r w:rsidRPr="0096287B">
        <w:rPr>
          <w:lang w:val="en-US"/>
        </w:rPr>
        <w:t xml:space="preserve">CS.03. Examine and summarize the importance of health, </w:t>
      </w:r>
      <w:proofErr w:type="gramStart"/>
      <w:r w:rsidRPr="0096287B">
        <w:rPr>
          <w:lang w:val="en-US"/>
        </w:rPr>
        <w:t>safety</w:t>
      </w:r>
      <w:proofErr w:type="gramEnd"/>
      <w:r w:rsidRPr="0096287B">
        <w:rPr>
          <w:lang w:val="en-US"/>
        </w:rPr>
        <w:t xml:space="preserve"> and environmental management systems in AFNR workplaces.</w:t>
      </w:r>
    </w:p>
    <w:p w14:paraId="18E22C1A" w14:textId="77777777" w:rsidR="00586696" w:rsidRPr="0096287B" w:rsidRDefault="00586696" w:rsidP="005F329D">
      <w:pPr>
        <w:spacing w:after="0"/>
        <w:rPr>
          <w:lang w:val="en-US"/>
        </w:rPr>
      </w:pPr>
      <w:r w:rsidRPr="0096287B">
        <w:rPr>
          <w:lang w:val="en-US"/>
        </w:rPr>
        <w:sym w:font="Symbol" w:char="F0B7"/>
      </w:r>
      <w:r w:rsidRPr="0096287B">
        <w:rPr>
          <w:lang w:val="en-US"/>
        </w:rPr>
        <w:t>CS.04. Demonstrate stewardship of natural resources in AFNR activities.</w:t>
      </w:r>
    </w:p>
    <w:p w14:paraId="37C28EDA" w14:textId="6A66546A" w:rsidR="00586696" w:rsidRPr="0096287B" w:rsidRDefault="00586696" w:rsidP="005F329D">
      <w:pPr>
        <w:spacing w:after="0"/>
        <w:rPr>
          <w:lang w:val="en-US"/>
        </w:rPr>
      </w:pPr>
      <w:r w:rsidRPr="0096287B">
        <w:rPr>
          <w:lang w:val="en-US"/>
        </w:rPr>
        <w:sym w:font="Symbol" w:char="F0B7"/>
      </w:r>
      <w:r w:rsidRPr="0096287B">
        <w:rPr>
          <w:lang w:val="en-US"/>
        </w:rPr>
        <w:t>CS.05. Describe career opportunities and means to achieve those opportunities in each of the Agriculture, Food &amp;</w:t>
      </w:r>
      <w:r w:rsidR="005D209E" w:rsidRPr="0096287B">
        <w:rPr>
          <w:lang w:val="en-US"/>
        </w:rPr>
        <w:t xml:space="preserve"> </w:t>
      </w:r>
      <w:r w:rsidRPr="0096287B">
        <w:rPr>
          <w:lang w:val="en-US"/>
        </w:rPr>
        <w:t>Natural Resources career pathways.</w:t>
      </w:r>
    </w:p>
    <w:p w14:paraId="3DEF1DE2" w14:textId="77777777" w:rsidR="00586696" w:rsidRPr="0096287B" w:rsidRDefault="00586696" w:rsidP="005F329D">
      <w:pPr>
        <w:spacing w:after="0"/>
        <w:rPr>
          <w:lang w:val="en-US"/>
        </w:rPr>
      </w:pPr>
      <w:r w:rsidRPr="0096287B">
        <w:rPr>
          <w:lang w:val="en-US"/>
        </w:rPr>
        <w:sym w:font="Symbol" w:char="F0B7"/>
      </w:r>
      <w:r w:rsidRPr="0096287B">
        <w:rPr>
          <w:lang w:val="en-US"/>
        </w:rPr>
        <w:t>CS.06. Analyze the interaction among AFNR systems in the production, processing and management of food, fiber and fuel and the sustainable use of natural resources.</w:t>
      </w:r>
    </w:p>
    <w:p w14:paraId="195A3508" w14:textId="77777777" w:rsidR="00586696" w:rsidRPr="0096287B" w:rsidRDefault="00586696" w:rsidP="00586696">
      <w:pPr>
        <w:pStyle w:val="Heading3"/>
        <w:rPr>
          <w:lang w:val="en-US"/>
        </w:rPr>
      </w:pPr>
      <w:r w:rsidRPr="0096287B">
        <w:rPr>
          <w:lang w:val="en-US"/>
        </w:rPr>
        <w:t>FFA Precept</w:t>
      </w:r>
    </w:p>
    <w:p w14:paraId="34B123C9" w14:textId="72C16668" w:rsidR="00586696" w:rsidRPr="0096287B" w:rsidRDefault="00586696" w:rsidP="005F329D">
      <w:pPr>
        <w:spacing w:after="0"/>
        <w:rPr>
          <w:lang w:val="en-US"/>
        </w:rPr>
      </w:pPr>
      <w:r w:rsidRPr="0096287B">
        <w:rPr>
          <w:lang w:val="en-US"/>
        </w:rPr>
        <w:sym w:font="Symbol" w:char="F0B7"/>
      </w:r>
      <w:r w:rsidRPr="0096287B">
        <w:rPr>
          <w:lang w:val="en-US"/>
        </w:rPr>
        <w:t>FFA.PL-</w:t>
      </w:r>
      <w:proofErr w:type="spellStart"/>
      <w:proofErr w:type="gramStart"/>
      <w:r w:rsidRPr="0096287B">
        <w:rPr>
          <w:lang w:val="en-US"/>
        </w:rPr>
        <w:t>A.Action</w:t>
      </w:r>
      <w:proofErr w:type="spellEnd"/>
      <w:proofErr w:type="gramEnd"/>
      <w:r w:rsidRPr="0096287B">
        <w:rPr>
          <w:lang w:val="en-US"/>
        </w:rPr>
        <w:t>: Assume responsibility and take the necessary steps to achieve the desired results, no matter what</w:t>
      </w:r>
      <w:r w:rsidR="005D209E" w:rsidRPr="0096287B">
        <w:rPr>
          <w:lang w:val="en-US"/>
        </w:rPr>
        <w:t xml:space="preserve"> </w:t>
      </w:r>
      <w:r w:rsidRPr="0096287B">
        <w:rPr>
          <w:lang w:val="en-US"/>
        </w:rPr>
        <w:t>the goal or task at hand.</w:t>
      </w:r>
    </w:p>
    <w:p w14:paraId="0AB6B27C" w14:textId="77777777" w:rsidR="00586696" w:rsidRPr="0096287B" w:rsidRDefault="00586696" w:rsidP="005F329D">
      <w:pPr>
        <w:spacing w:after="0"/>
        <w:rPr>
          <w:lang w:val="en-US"/>
        </w:rPr>
      </w:pPr>
      <w:r w:rsidRPr="0096287B">
        <w:rPr>
          <w:lang w:val="en-US"/>
        </w:rPr>
        <w:lastRenderedPageBreak/>
        <w:sym w:font="Symbol" w:char="F0B7"/>
      </w:r>
      <w:r w:rsidRPr="0096287B">
        <w:rPr>
          <w:lang w:val="en-US"/>
        </w:rPr>
        <w:t>FFA.PL-</w:t>
      </w:r>
      <w:proofErr w:type="spellStart"/>
      <w:proofErr w:type="gramStart"/>
      <w:r w:rsidRPr="0096287B">
        <w:rPr>
          <w:lang w:val="en-US"/>
        </w:rPr>
        <w:t>C.Vision</w:t>
      </w:r>
      <w:proofErr w:type="spellEnd"/>
      <w:proofErr w:type="gramEnd"/>
      <w:r w:rsidRPr="0096287B">
        <w:rPr>
          <w:lang w:val="en-US"/>
        </w:rPr>
        <w:t>: Visualize the future and how to get there.</w:t>
      </w:r>
    </w:p>
    <w:p w14:paraId="1DE9F812" w14:textId="77777777" w:rsidR="00586696" w:rsidRPr="0096287B" w:rsidRDefault="00586696" w:rsidP="005F329D">
      <w:pPr>
        <w:spacing w:after="0"/>
        <w:rPr>
          <w:lang w:val="en-US"/>
        </w:rPr>
      </w:pPr>
      <w:r w:rsidRPr="0096287B">
        <w:rPr>
          <w:lang w:val="en-US"/>
        </w:rPr>
        <w:sym w:font="Symbol" w:char="F0B7"/>
      </w:r>
      <w:r w:rsidRPr="0096287B">
        <w:rPr>
          <w:lang w:val="en-US"/>
        </w:rPr>
        <w:t>FFA.PL-</w:t>
      </w:r>
      <w:proofErr w:type="spellStart"/>
      <w:proofErr w:type="gramStart"/>
      <w:r w:rsidRPr="0096287B">
        <w:rPr>
          <w:lang w:val="en-US"/>
        </w:rPr>
        <w:t>E.Awareness</w:t>
      </w:r>
      <w:proofErr w:type="spellEnd"/>
      <w:proofErr w:type="gramEnd"/>
      <w:r w:rsidRPr="0096287B">
        <w:rPr>
          <w:lang w:val="en-US"/>
        </w:rPr>
        <w:t>: Understand personal vision, mission and goals.</w:t>
      </w:r>
    </w:p>
    <w:p w14:paraId="33DE86C8" w14:textId="77777777" w:rsidR="00586696" w:rsidRPr="0096287B" w:rsidRDefault="00586696" w:rsidP="005F329D">
      <w:pPr>
        <w:spacing w:after="0"/>
        <w:rPr>
          <w:lang w:val="en-US"/>
        </w:rPr>
      </w:pPr>
      <w:r w:rsidRPr="0096287B">
        <w:rPr>
          <w:lang w:val="en-US"/>
        </w:rPr>
        <w:sym w:font="Symbol" w:char="F0B7"/>
      </w:r>
      <w:r w:rsidRPr="0096287B">
        <w:rPr>
          <w:lang w:val="en-US"/>
        </w:rPr>
        <w:t>FFA.PL-</w:t>
      </w:r>
      <w:proofErr w:type="spellStart"/>
      <w:proofErr w:type="gramStart"/>
      <w:r w:rsidRPr="0096287B">
        <w:rPr>
          <w:lang w:val="en-US"/>
        </w:rPr>
        <w:t>F.Continuous</w:t>
      </w:r>
      <w:proofErr w:type="spellEnd"/>
      <w:proofErr w:type="gramEnd"/>
      <w:r w:rsidRPr="0096287B">
        <w:rPr>
          <w:lang w:val="en-US"/>
        </w:rPr>
        <w:t xml:space="preserve"> Improvement: Accept responsibility for learning and personal growth.</w:t>
      </w:r>
    </w:p>
    <w:p w14:paraId="7AE581FE" w14:textId="77777777" w:rsidR="00586696" w:rsidRPr="0096287B" w:rsidRDefault="00586696" w:rsidP="005F329D">
      <w:pPr>
        <w:spacing w:after="0"/>
        <w:rPr>
          <w:lang w:val="en-US"/>
        </w:rPr>
      </w:pPr>
      <w:r w:rsidRPr="0096287B">
        <w:rPr>
          <w:lang w:val="en-US"/>
        </w:rPr>
        <w:sym w:font="Symbol" w:char="F0B7"/>
      </w:r>
      <w:r w:rsidRPr="0096287B">
        <w:rPr>
          <w:lang w:val="en-US"/>
        </w:rPr>
        <w:t>FFA.PG-</w:t>
      </w:r>
      <w:proofErr w:type="spellStart"/>
      <w:proofErr w:type="gramStart"/>
      <w:r w:rsidRPr="0096287B">
        <w:rPr>
          <w:lang w:val="en-US"/>
        </w:rPr>
        <w:t>I.Professional</w:t>
      </w:r>
      <w:proofErr w:type="spellEnd"/>
      <w:proofErr w:type="gramEnd"/>
      <w:r w:rsidRPr="0096287B">
        <w:rPr>
          <w:lang w:val="en-US"/>
        </w:rPr>
        <w:t xml:space="preserve"> Growth: Assume responsibility for attaining and improving upon the skills needed for career success.</w:t>
      </w:r>
    </w:p>
    <w:p w14:paraId="51B8D739" w14:textId="77777777" w:rsidR="00586696" w:rsidRPr="0096287B" w:rsidRDefault="00586696" w:rsidP="005F329D">
      <w:pPr>
        <w:spacing w:after="0"/>
        <w:rPr>
          <w:lang w:val="en-US"/>
        </w:rPr>
      </w:pPr>
      <w:r w:rsidRPr="0096287B">
        <w:rPr>
          <w:lang w:val="en-US"/>
        </w:rPr>
        <w:sym w:font="Symbol" w:char="F0B7"/>
      </w:r>
      <w:r w:rsidRPr="0096287B">
        <w:rPr>
          <w:lang w:val="en-US"/>
        </w:rPr>
        <w:t>FFA.PG-</w:t>
      </w:r>
      <w:proofErr w:type="spellStart"/>
      <w:proofErr w:type="gramStart"/>
      <w:r w:rsidRPr="0096287B">
        <w:rPr>
          <w:lang w:val="en-US"/>
        </w:rPr>
        <w:t>J.Mental</w:t>
      </w:r>
      <w:proofErr w:type="spellEnd"/>
      <w:proofErr w:type="gramEnd"/>
      <w:r w:rsidRPr="0096287B">
        <w:rPr>
          <w:lang w:val="en-US"/>
        </w:rPr>
        <w:t xml:space="preserve"> Growth: Embrace cognitive and intellectual development relative to reasoning, thinking and coping.</w:t>
      </w:r>
    </w:p>
    <w:p w14:paraId="3B25798D" w14:textId="77777777" w:rsidR="00586696" w:rsidRPr="0096287B" w:rsidRDefault="00586696" w:rsidP="005F329D">
      <w:pPr>
        <w:spacing w:after="0"/>
        <w:rPr>
          <w:lang w:val="en-US"/>
        </w:rPr>
      </w:pPr>
      <w:r w:rsidRPr="0096287B">
        <w:rPr>
          <w:lang w:val="en-US"/>
        </w:rPr>
        <w:sym w:font="Symbol" w:char="F0B7"/>
      </w:r>
      <w:r w:rsidRPr="0096287B">
        <w:rPr>
          <w:lang w:val="en-US"/>
        </w:rPr>
        <w:t>FFA.CS-</w:t>
      </w:r>
      <w:proofErr w:type="spellStart"/>
      <w:proofErr w:type="gramStart"/>
      <w:r w:rsidRPr="0096287B">
        <w:rPr>
          <w:lang w:val="en-US"/>
        </w:rPr>
        <w:t>M.Communication</w:t>
      </w:r>
      <w:proofErr w:type="spellEnd"/>
      <w:proofErr w:type="gramEnd"/>
      <w:r w:rsidRPr="0096287B">
        <w:rPr>
          <w:lang w:val="en-US"/>
        </w:rPr>
        <w:t>: Effectively interact with others in personal and professional settings.</w:t>
      </w:r>
    </w:p>
    <w:p w14:paraId="27B4F9E1" w14:textId="77777777" w:rsidR="00586696" w:rsidRPr="0096287B" w:rsidRDefault="00586696" w:rsidP="005F329D">
      <w:pPr>
        <w:spacing w:after="0"/>
        <w:rPr>
          <w:lang w:val="en-US"/>
        </w:rPr>
      </w:pPr>
      <w:r w:rsidRPr="0096287B">
        <w:rPr>
          <w:lang w:val="en-US"/>
        </w:rPr>
        <w:sym w:font="Symbol" w:char="F0B7"/>
      </w:r>
      <w:r w:rsidRPr="0096287B">
        <w:rPr>
          <w:lang w:val="en-US"/>
        </w:rPr>
        <w:t>FFA.CS-</w:t>
      </w:r>
      <w:proofErr w:type="spellStart"/>
      <w:proofErr w:type="gramStart"/>
      <w:r w:rsidRPr="0096287B">
        <w:rPr>
          <w:lang w:val="en-US"/>
        </w:rPr>
        <w:t>N.Decision</w:t>
      </w:r>
      <w:proofErr w:type="spellEnd"/>
      <w:proofErr w:type="gramEnd"/>
      <w:r w:rsidRPr="0096287B">
        <w:rPr>
          <w:lang w:val="en-US"/>
        </w:rPr>
        <w:t xml:space="preserve"> Making: Analyze a situation and execute an appropriate course of action.</w:t>
      </w:r>
    </w:p>
    <w:p w14:paraId="64E2F68A" w14:textId="77777777" w:rsidR="00586696" w:rsidRPr="0096287B" w:rsidRDefault="00586696" w:rsidP="00586696">
      <w:pPr>
        <w:pStyle w:val="Heading3"/>
        <w:rPr>
          <w:lang w:val="en-US"/>
        </w:rPr>
      </w:pPr>
      <w:r w:rsidRPr="0096287B">
        <w:rPr>
          <w:lang w:val="en-US"/>
        </w:rPr>
        <w:t>Common Career Technical Core</w:t>
      </w:r>
    </w:p>
    <w:p w14:paraId="7219091C" w14:textId="77777777" w:rsidR="00586696" w:rsidRPr="0096287B" w:rsidRDefault="00586696" w:rsidP="005F329D">
      <w:pPr>
        <w:spacing w:after="0"/>
        <w:rPr>
          <w:lang w:val="en-US"/>
        </w:rPr>
      </w:pPr>
      <w:r w:rsidRPr="0096287B">
        <w:rPr>
          <w:lang w:val="en-US"/>
        </w:rPr>
        <w:sym w:font="Symbol" w:char="F0B7"/>
      </w:r>
      <w:r w:rsidRPr="0096287B">
        <w:rPr>
          <w:lang w:val="en-US"/>
        </w:rPr>
        <w:t>AG1 Analyze how issues, trends, technologies and public policies impact systems in the Agriculture, Food &amp; Natural Resources Career Cluster.</w:t>
      </w:r>
    </w:p>
    <w:p w14:paraId="457F767A" w14:textId="77777777" w:rsidR="00586696" w:rsidRPr="0096287B" w:rsidRDefault="00586696" w:rsidP="005F329D">
      <w:pPr>
        <w:spacing w:after="0"/>
        <w:rPr>
          <w:lang w:val="en-US"/>
        </w:rPr>
      </w:pPr>
      <w:r w:rsidRPr="0096287B">
        <w:rPr>
          <w:lang w:val="en-US"/>
        </w:rPr>
        <w:sym w:font="Symbol" w:char="F0B7"/>
      </w:r>
      <w:r w:rsidRPr="0096287B">
        <w:rPr>
          <w:lang w:val="en-US"/>
        </w:rPr>
        <w:t>AG2 Evaluate the nature and scope of the Agriculture, Food &amp; Natural Resources Career Cluster and the role of agriculture, food, and natural resources (AFNR) in society and the economy.</w:t>
      </w:r>
    </w:p>
    <w:p w14:paraId="45F0F12C" w14:textId="77777777" w:rsidR="00586696" w:rsidRPr="0096287B" w:rsidRDefault="00586696" w:rsidP="005F329D">
      <w:pPr>
        <w:spacing w:after="0"/>
        <w:rPr>
          <w:lang w:val="en-US"/>
        </w:rPr>
      </w:pPr>
      <w:r w:rsidRPr="0096287B">
        <w:rPr>
          <w:lang w:val="en-US"/>
        </w:rPr>
        <w:sym w:font="Symbol" w:char="F0B7"/>
      </w:r>
      <w:r w:rsidRPr="0096287B">
        <w:rPr>
          <w:lang w:val="en-US"/>
        </w:rPr>
        <w:t>AG3 Examine and summarize the importance of health, safety, and environmental management systems in AFNR businesses.</w:t>
      </w:r>
    </w:p>
    <w:p w14:paraId="4761106E" w14:textId="2B15DE34" w:rsidR="00586696" w:rsidRPr="0096287B" w:rsidRDefault="00586696" w:rsidP="005F329D">
      <w:pPr>
        <w:spacing w:after="0"/>
        <w:rPr>
          <w:lang w:val="en-US"/>
        </w:rPr>
      </w:pPr>
      <w:r w:rsidRPr="0096287B">
        <w:rPr>
          <w:lang w:val="en-US"/>
        </w:rPr>
        <w:sym w:font="Symbol" w:char="F0B7"/>
      </w:r>
      <w:r w:rsidRPr="0096287B">
        <w:rPr>
          <w:lang w:val="en-US"/>
        </w:rPr>
        <w:t>AG5 Describe career opportunities and means to achieve those opportunities in each of the Agriculture, Food &amp;</w:t>
      </w:r>
      <w:r w:rsidR="008A57B7" w:rsidRPr="0096287B">
        <w:rPr>
          <w:lang w:val="en-US"/>
        </w:rPr>
        <w:t xml:space="preserve"> </w:t>
      </w:r>
      <w:r w:rsidRPr="0096287B">
        <w:rPr>
          <w:lang w:val="en-US"/>
        </w:rPr>
        <w:t>Natural Resources Career Pathways.</w:t>
      </w:r>
    </w:p>
    <w:p w14:paraId="71C037EE" w14:textId="77777777" w:rsidR="00586696" w:rsidRPr="0096287B" w:rsidRDefault="00586696" w:rsidP="005F329D">
      <w:pPr>
        <w:spacing w:after="0"/>
        <w:rPr>
          <w:lang w:val="en-US"/>
        </w:rPr>
      </w:pPr>
      <w:r w:rsidRPr="0096287B">
        <w:rPr>
          <w:lang w:val="en-US"/>
        </w:rPr>
        <w:sym w:font="Symbol" w:char="F0B7"/>
      </w:r>
      <w:r w:rsidRPr="0096287B">
        <w:rPr>
          <w:lang w:val="en-US"/>
        </w:rPr>
        <w:t>AG6 Analyze the interaction among AFNR systems in the production, processing, and management of food, fiber, and fuel and the sustainable use of natural resources.</w:t>
      </w:r>
    </w:p>
    <w:p w14:paraId="762E9BD8" w14:textId="77777777" w:rsidR="00586696" w:rsidRPr="0096287B" w:rsidRDefault="00586696" w:rsidP="00586696">
      <w:pPr>
        <w:pStyle w:val="Heading3"/>
        <w:rPr>
          <w:lang w:val="en-US"/>
        </w:rPr>
      </w:pPr>
      <w:proofErr w:type="spellStart"/>
      <w:r w:rsidRPr="0096287B">
        <w:rPr>
          <w:lang w:val="en-US"/>
        </w:rPr>
        <w:t>NASDCTEc</w:t>
      </w:r>
      <w:proofErr w:type="spellEnd"/>
    </w:p>
    <w:p w14:paraId="751DAD5E" w14:textId="77777777" w:rsidR="00586696" w:rsidRPr="0096287B" w:rsidRDefault="00586696" w:rsidP="005F329D">
      <w:pPr>
        <w:spacing w:after="0"/>
        <w:rPr>
          <w:lang w:val="en-US"/>
        </w:rPr>
      </w:pPr>
      <w:r w:rsidRPr="0096287B">
        <w:rPr>
          <w:lang w:val="en-US"/>
        </w:rPr>
        <w:sym w:font="Symbol" w:char="F0B7"/>
      </w:r>
      <w:r w:rsidRPr="0096287B">
        <w:rPr>
          <w:lang w:val="en-US"/>
        </w:rPr>
        <w:t>AGC02.02 Employ the use of technical information effectively to maintain and communicate records and reporting procedures commonly used in the AFNR cluster.</w:t>
      </w:r>
    </w:p>
    <w:p w14:paraId="0E90F1C0" w14:textId="77777777" w:rsidR="00586696" w:rsidRPr="0096287B" w:rsidRDefault="00586696" w:rsidP="005F329D">
      <w:pPr>
        <w:spacing w:after="0"/>
        <w:rPr>
          <w:lang w:val="en-US"/>
        </w:rPr>
      </w:pPr>
      <w:r w:rsidRPr="0096287B">
        <w:rPr>
          <w:lang w:val="en-US"/>
        </w:rPr>
        <w:sym w:font="Symbol" w:char="F0B7"/>
      </w:r>
      <w:r w:rsidRPr="0096287B">
        <w:rPr>
          <w:lang w:val="en-US"/>
        </w:rPr>
        <w:t>AGC05.02 Identify how key organizational systems affect organizational performance and the quality of products and services to demonstrate an understanding of how AFNR systems are managed and improved.</w:t>
      </w:r>
    </w:p>
    <w:p w14:paraId="69971D4D" w14:textId="77777777" w:rsidR="00586696" w:rsidRPr="0096287B" w:rsidRDefault="00586696" w:rsidP="005F329D">
      <w:pPr>
        <w:spacing w:after="0"/>
        <w:rPr>
          <w:lang w:val="en-US"/>
        </w:rPr>
      </w:pPr>
      <w:r w:rsidRPr="0096287B">
        <w:rPr>
          <w:lang w:val="en-US"/>
        </w:rPr>
        <w:sym w:font="Symbol" w:char="F0B7"/>
      </w:r>
      <w:r w:rsidRPr="0096287B">
        <w:rPr>
          <w:lang w:val="en-US"/>
        </w:rPr>
        <w:t xml:space="preserve">AGC08.01 Demonstrate workplace ethics specific to AFNR occupations </w:t>
      </w:r>
      <w:proofErr w:type="gramStart"/>
      <w:r w:rsidRPr="0096287B">
        <w:rPr>
          <w:lang w:val="en-US"/>
        </w:rPr>
        <w:t>in order to</w:t>
      </w:r>
      <w:proofErr w:type="gramEnd"/>
      <w:r w:rsidRPr="0096287B">
        <w:rPr>
          <w:lang w:val="en-US"/>
        </w:rPr>
        <w:t xml:space="preserve"> reflect effective stewardship of resources.</w:t>
      </w:r>
    </w:p>
    <w:p w14:paraId="654C08E8" w14:textId="77777777" w:rsidR="00586696" w:rsidRPr="0096287B" w:rsidRDefault="00586696" w:rsidP="005F329D">
      <w:pPr>
        <w:spacing w:after="0"/>
        <w:rPr>
          <w:lang w:val="en-US"/>
        </w:rPr>
      </w:pPr>
      <w:r w:rsidRPr="0096287B">
        <w:rPr>
          <w:lang w:val="en-US"/>
        </w:rPr>
        <w:sym w:font="Symbol" w:char="F0B7"/>
      </w:r>
      <w:r w:rsidRPr="0096287B">
        <w:rPr>
          <w:lang w:val="en-US"/>
        </w:rPr>
        <w:t xml:space="preserve">AGC09.02 Select, </w:t>
      </w:r>
      <w:proofErr w:type="gramStart"/>
      <w:r w:rsidRPr="0096287B">
        <w:rPr>
          <w:lang w:val="en-US"/>
        </w:rPr>
        <w:t>research</w:t>
      </w:r>
      <w:proofErr w:type="gramEnd"/>
      <w:r w:rsidRPr="0096287B">
        <w:rPr>
          <w:lang w:val="en-US"/>
        </w:rPr>
        <w:t xml:space="preserve"> and examine critical aspects of career opportunities in one or more AFNR career pathways in order to gain an understanding of the breadth of occupations within this cluster.</w:t>
      </w:r>
    </w:p>
    <w:p w14:paraId="30FEA8BD" w14:textId="77777777" w:rsidR="00586696" w:rsidRPr="0096287B" w:rsidRDefault="00586696" w:rsidP="005F329D">
      <w:pPr>
        <w:spacing w:after="0"/>
        <w:rPr>
          <w:lang w:val="en-US"/>
        </w:rPr>
      </w:pPr>
      <w:r w:rsidRPr="0096287B">
        <w:rPr>
          <w:lang w:val="en-US"/>
        </w:rPr>
        <w:sym w:font="Symbol" w:char="F0B7"/>
      </w:r>
      <w:r w:rsidRPr="0096287B">
        <w:rPr>
          <w:lang w:val="en-US"/>
        </w:rPr>
        <w:t xml:space="preserve">AGC10.03 Compare and contrast issues affecting the AFNR industry including biotechnology, employment, safety, environmental and animal welfare to demonstrate an understanding of the trends and issues important to </w:t>
      </w:r>
      <w:proofErr w:type="gramStart"/>
      <w:r w:rsidRPr="0096287B">
        <w:rPr>
          <w:lang w:val="en-US"/>
        </w:rPr>
        <w:t>careers</w:t>
      </w:r>
      <w:proofErr w:type="gramEnd"/>
      <w:r w:rsidRPr="0096287B">
        <w:rPr>
          <w:lang w:val="en-US"/>
        </w:rPr>
        <w:t xml:space="preserve"> in this industry.</w:t>
      </w:r>
    </w:p>
    <w:p w14:paraId="349C2930" w14:textId="77777777" w:rsidR="00586696" w:rsidRPr="0096287B" w:rsidRDefault="00586696" w:rsidP="005F329D">
      <w:pPr>
        <w:spacing w:after="0"/>
        <w:rPr>
          <w:lang w:val="en-US"/>
        </w:rPr>
      </w:pPr>
      <w:r w:rsidRPr="0096287B">
        <w:rPr>
          <w:lang w:val="en-US"/>
        </w:rPr>
        <w:sym w:font="Symbol" w:char="F0B7"/>
      </w:r>
      <w:r w:rsidRPr="0096287B">
        <w:rPr>
          <w:lang w:val="en-US"/>
        </w:rPr>
        <w:t>AGC10.04 Envision emerging technology and globalization and project its influence on widespread markets to demonstrate an understanding of technologies and trends that will impact the AFNR industry.</w:t>
      </w:r>
    </w:p>
    <w:p w14:paraId="65E4D7B3" w14:textId="4CD83612" w:rsidR="00586696" w:rsidRPr="0096287B" w:rsidRDefault="00586696" w:rsidP="00586696">
      <w:pPr>
        <w:pStyle w:val="Heading3"/>
        <w:rPr>
          <w:lang w:val="en-US"/>
        </w:rPr>
      </w:pPr>
      <w:r w:rsidRPr="0096287B">
        <w:rPr>
          <w:lang w:val="en-US"/>
        </w:rPr>
        <w:t>Common Core</w:t>
      </w:r>
      <w:r w:rsidR="00DD32E7" w:rsidRPr="0096287B">
        <w:rPr>
          <w:lang w:val="en-US"/>
        </w:rPr>
        <w:t xml:space="preserve"> </w:t>
      </w:r>
      <w:r w:rsidR="00DD32E7" w:rsidRPr="0096287B">
        <w:rPr>
          <w:rFonts w:ascii="Georgia" w:hAnsi="Georgia"/>
          <w:lang w:val="en-US"/>
        </w:rPr>
        <w:t xml:space="preserve">– </w:t>
      </w:r>
      <w:r w:rsidRPr="0096287B">
        <w:rPr>
          <w:lang w:val="en-US"/>
        </w:rPr>
        <w:t>Reading: Informational Text</w:t>
      </w:r>
    </w:p>
    <w:p w14:paraId="1733CFE3" w14:textId="77777777" w:rsidR="00586696" w:rsidRPr="0096287B" w:rsidRDefault="00586696" w:rsidP="00586696">
      <w:pPr>
        <w:rPr>
          <w:lang w:val="en-US"/>
        </w:rPr>
      </w:pPr>
      <w:r w:rsidRPr="0096287B">
        <w:rPr>
          <w:lang w:val="en-US"/>
        </w:rPr>
        <w:sym w:font="Symbol" w:char="F0B7"/>
      </w:r>
      <w:r w:rsidRPr="0096287B">
        <w:rPr>
          <w:lang w:val="en-US"/>
        </w:rPr>
        <w:t>CCSS.ELA-Literacy.RI.9-10.3 Analyze how the author unfolds an analysis or series of ideas or events, including the order in which the points are made, how they are introduced and developed, and the connections that are drawn between them.</w:t>
      </w:r>
    </w:p>
    <w:p w14:paraId="39BAF37C" w14:textId="1D9F2D4D" w:rsidR="00586696" w:rsidRPr="0096287B" w:rsidRDefault="00586696" w:rsidP="00586696">
      <w:pPr>
        <w:pStyle w:val="Heading3"/>
        <w:rPr>
          <w:lang w:val="en-US"/>
        </w:rPr>
      </w:pPr>
      <w:r w:rsidRPr="0096287B">
        <w:rPr>
          <w:lang w:val="en-US"/>
        </w:rPr>
        <w:t>Common Core</w:t>
      </w:r>
      <w:r w:rsidR="00DD32E7" w:rsidRPr="0096287B">
        <w:rPr>
          <w:lang w:val="en-US"/>
        </w:rPr>
        <w:t xml:space="preserve"> </w:t>
      </w:r>
      <w:r w:rsidR="00DD32E7" w:rsidRPr="0096287B">
        <w:rPr>
          <w:rFonts w:ascii="Georgia" w:hAnsi="Georgia"/>
          <w:lang w:val="en-US"/>
        </w:rPr>
        <w:t xml:space="preserve">– </w:t>
      </w:r>
      <w:r w:rsidRPr="0096287B">
        <w:rPr>
          <w:lang w:val="en-US"/>
        </w:rPr>
        <w:t>Speaking and Listening</w:t>
      </w:r>
    </w:p>
    <w:p w14:paraId="541BA27B" w14:textId="77777777" w:rsidR="00586696" w:rsidRPr="0096287B" w:rsidRDefault="00586696" w:rsidP="005F329D">
      <w:pPr>
        <w:spacing w:after="0"/>
        <w:rPr>
          <w:lang w:val="en-US"/>
        </w:rPr>
      </w:pPr>
      <w:r w:rsidRPr="0096287B">
        <w:rPr>
          <w:lang w:val="en-US"/>
        </w:rPr>
        <w:sym w:font="Symbol" w:char="F0B7"/>
      </w:r>
      <w:r w:rsidRPr="0096287B">
        <w:rPr>
          <w:lang w:val="en-US"/>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33518A2" w14:textId="77777777" w:rsidR="00586696" w:rsidRPr="0096287B" w:rsidRDefault="00586696" w:rsidP="005F329D">
      <w:pPr>
        <w:spacing w:after="0"/>
        <w:rPr>
          <w:lang w:val="en-US"/>
        </w:rPr>
      </w:pPr>
      <w:r w:rsidRPr="0096287B">
        <w:rPr>
          <w:lang w:val="en-US"/>
        </w:rPr>
        <w:sym w:font="Symbol" w:char="F0B7"/>
      </w:r>
      <w:r w:rsidRPr="0096287B">
        <w:rPr>
          <w:lang w:val="en-US"/>
        </w:rPr>
        <w:t>CCSS.ELA-Literacy.SL.9-10.2 Integrate multiple sources of information presented in diverse media or formats (e.g. visually, quantitatively, orally) evaluating the credibility and accuracy of each source.</w:t>
      </w:r>
    </w:p>
    <w:p w14:paraId="66FED16C" w14:textId="77777777" w:rsidR="00586696" w:rsidRPr="0096287B" w:rsidRDefault="00586696" w:rsidP="005F329D">
      <w:pPr>
        <w:spacing w:after="0"/>
        <w:rPr>
          <w:lang w:val="en-US"/>
        </w:rPr>
      </w:pPr>
      <w:r w:rsidRPr="0096287B">
        <w:rPr>
          <w:lang w:val="en-US"/>
        </w:rPr>
        <w:sym w:font="Symbol" w:char="F0B7"/>
      </w:r>
      <w:r w:rsidRPr="0096287B">
        <w:rPr>
          <w:lang w:val="en-US"/>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B4FC84" w14:textId="77777777" w:rsidR="00586696" w:rsidRPr="0096287B" w:rsidRDefault="00586696" w:rsidP="005F329D">
      <w:pPr>
        <w:spacing w:after="0"/>
        <w:rPr>
          <w:lang w:val="en-US"/>
        </w:rPr>
      </w:pPr>
      <w:r w:rsidRPr="0096287B">
        <w:rPr>
          <w:lang w:val="en-US"/>
        </w:rPr>
        <w:sym w:font="Symbol" w:char="F0B7"/>
      </w:r>
      <w:r w:rsidRPr="0096287B">
        <w:rPr>
          <w:lang w:val="en-US"/>
        </w:rPr>
        <w:t>CCSS.ELA-Literacy.SL.11-12.1 Initiate and participate effectively in a range of collaborative discussions (one-on-one, in groups, and teacher-led) with diverse partners on grades 11-12 topics, texts, and issues, building on others' ideas and expressing their own clearly and persuasively.</w:t>
      </w:r>
    </w:p>
    <w:p w14:paraId="32483D74" w14:textId="7E99B7DD" w:rsidR="00586696" w:rsidRPr="0096287B" w:rsidRDefault="00586696" w:rsidP="00586696">
      <w:pPr>
        <w:pStyle w:val="Heading3"/>
        <w:rPr>
          <w:lang w:val="en-US"/>
        </w:rPr>
      </w:pPr>
      <w:r w:rsidRPr="0096287B">
        <w:rPr>
          <w:lang w:val="en-US"/>
        </w:rPr>
        <w:lastRenderedPageBreak/>
        <w:t>Common Core</w:t>
      </w:r>
      <w:r w:rsidR="00E32721" w:rsidRPr="0096287B">
        <w:rPr>
          <w:lang w:val="en-US"/>
        </w:rPr>
        <w:t xml:space="preserve"> </w:t>
      </w:r>
      <w:r w:rsidR="00E32721" w:rsidRPr="0096287B">
        <w:rPr>
          <w:rFonts w:ascii="Georgia" w:hAnsi="Georgia"/>
          <w:lang w:val="en-US"/>
        </w:rPr>
        <w:t xml:space="preserve">– </w:t>
      </w:r>
      <w:r w:rsidRPr="0096287B">
        <w:rPr>
          <w:lang w:val="en-US"/>
        </w:rPr>
        <w:t>Language</w:t>
      </w:r>
    </w:p>
    <w:p w14:paraId="186A5B64" w14:textId="77777777" w:rsidR="00586696" w:rsidRPr="0096287B" w:rsidRDefault="00586696" w:rsidP="00586696">
      <w:pPr>
        <w:rPr>
          <w:lang w:val="en-US"/>
        </w:rPr>
      </w:pPr>
      <w:r w:rsidRPr="0096287B">
        <w:rPr>
          <w:lang w:val="en-US"/>
        </w:rPr>
        <w:sym w:font="Symbol" w:char="F0B7"/>
      </w:r>
      <w:r w:rsidRPr="0096287B">
        <w:rPr>
          <w:lang w:val="en-US"/>
        </w:rPr>
        <w:t>CCSS-ELA-Literacy.L.9-10.3 Apply knowledge of language to understand how language functions in different contexts, to make effective choices for meaning or styles, and to comprehend more fully when reading or listening.</w:t>
      </w:r>
    </w:p>
    <w:p w14:paraId="4340D369" w14:textId="6A2F91C5" w:rsidR="00586696" w:rsidRPr="0096287B" w:rsidRDefault="00586696" w:rsidP="00586696">
      <w:pPr>
        <w:pStyle w:val="Heading3"/>
        <w:rPr>
          <w:lang w:val="en-US"/>
        </w:rPr>
      </w:pPr>
      <w:r w:rsidRPr="0096287B">
        <w:rPr>
          <w:lang w:val="en-US"/>
        </w:rPr>
        <w:t>Common Core</w:t>
      </w:r>
      <w:r w:rsidR="003159ED" w:rsidRPr="0096287B">
        <w:rPr>
          <w:lang w:val="en-US"/>
        </w:rPr>
        <w:t xml:space="preserve"> </w:t>
      </w:r>
      <w:r w:rsidR="003159ED" w:rsidRPr="0096287B">
        <w:rPr>
          <w:rFonts w:ascii="Georgia" w:hAnsi="Georgia"/>
          <w:lang w:val="en-US"/>
        </w:rPr>
        <w:t xml:space="preserve">– </w:t>
      </w:r>
      <w:r w:rsidRPr="0096287B">
        <w:rPr>
          <w:lang w:val="en-US"/>
        </w:rPr>
        <w:t>Literacy in Science &amp; Technical Subjects: Writing</w:t>
      </w:r>
    </w:p>
    <w:p w14:paraId="28FB32F2" w14:textId="63CB370A" w:rsidR="00586696" w:rsidRPr="0096287B" w:rsidRDefault="00586696" w:rsidP="00586696">
      <w:pPr>
        <w:rPr>
          <w:lang w:val="en-US"/>
        </w:rPr>
      </w:pPr>
      <w:r w:rsidRPr="0096287B">
        <w:rPr>
          <w:lang w:val="en-US"/>
        </w:rPr>
        <w:sym w:font="Symbol" w:char="F0B7"/>
      </w:r>
      <w:r w:rsidRPr="0096287B">
        <w:rPr>
          <w:lang w:val="en-US"/>
        </w:rPr>
        <w:t>CCSS.ELA-Literacy.WHST.9.10.6</w:t>
      </w:r>
      <w:r w:rsidR="003159ED" w:rsidRPr="0096287B">
        <w:rPr>
          <w:lang w:val="en-US"/>
        </w:rPr>
        <w:t xml:space="preserve"> </w:t>
      </w:r>
      <w:r w:rsidRPr="0096287B">
        <w:rPr>
          <w:lang w:val="en-US"/>
        </w:rPr>
        <w:t>Use technology, including the Internet, to produce, publish, and update individual or shared writing products, taking advantage of technology's capacity to link to other information and to display information flexibly and dynamically.</w:t>
      </w:r>
    </w:p>
    <w:p w14:paraId="47DE328C" w14:textId="77777777" w:rsidR="00586696" w:rsidRPr="0096287B" w:rsidRDefault="00586696" w:rsidP="00586696">
      <w:pPr>
        <w:pStyle w:val="Heading3"/>
        <w:rPr>
          <w:lang w:val="en-US"/>
        </w:rPr>
      </w:pPr>
      <w:r w:rsidRPr="0096287B">
        <w:rPr>
          <w:lang w:val="en-US"/>
        </w:rPr>
        <w:t>Next Generation Science</w:t>
      </w:r>
    </w:p>
    <w:p w14:paraId="32460D63" w14:textId="77777777" w:rsidR="00586696" w:rsidRPr="0096287B" w:rsidRDefault="00586696" w:rsidP="00586696">
      <w:pPr>
        <w:rPr>
          <w:lang w:val="en-US"/>
        </w:rPr>
      </w:pPr>
      <w:r w:rsidRPr="0096287B">
        <w:rPr>
          <w:lang w:val="en-US"/>
        </w:rPr>
        <w:sym w:font="Symbol" w:char="F0B7"/>
      </w:r>
      <w:r w:rsidRPr="0096287B">
        <w:rPr>
          <w:lang w:val="en-US"/>
        </w:rPr>
        <w:t>HS-ETS1-3 Evaluate a solution to a complex real-world problem based on prioritized criteria and trade-offs that account for a range of constraints, including cost, safety, reliability, and aesthetics as well as possible social, cultural, and environmental impacts.</w:t>
      </w:r>
    </w:p>
    <w:p w14:paraId="447C515A" w14:textId="77777777" w:rsidR="00586696" w:rsidRPr="0096287B" w:rsidRDefault="00586696" w:rsidP="00586696">
      <w:pPr>
        <w:pStyle w:val="Heading2"/>
        <w:rPr>
          <w:lang w:val="en-US"/>
        </w:rPr>
      </w:pPr>
      <w:r w:rsidRPr="0096287B">
        <w:rPr>
          <w:lang w:val="en-US"/>
        </w:rPr>
        <w:t>Green/Sustainability Knowledge and Skill Statements</w:t>
      </w:r>
    </w:p>
    <w:p w14:paraId="7049C0FC" w14:textId="77777777" w:rsidR="00586696" w:rsidRPr="0096287B" w:rsidRDefault="00586696" w:rsidP="00586696">
      <w:pPr>
        <w:rPr>
          <w:lang w:val="en-US"/>
        </w:rPr>
      </w:pPr>
      <w:r w:rsidRPr="0096287B">
        <w:rPr>
          <w:lang w:val="en-US"/>
        </w:rPr>
        <w:sym w:font="Symbol" w:char="F0B7"/>
      </w:r>
      <w:r w:rsidRPr="0096287B">
        <w:rPr>
          <w:lang w:val="en-US"/>
        </w:rPr>
        <w:t>AFNR Career Cluster, Statement 7 Demonstrate an understanding of green and sustainability trends that are impacting processes and markets in AFNR.</w:t>
      </w:r>
    </w:p>
    <w:p w14:paraId="587D74D6" w14:textId="77777777" w:rsidR="00586696" w:rsidRPr="0096287B" w:rsidRDefault="00586696" w:rsidP="00586696">
      <w:pPr>
        <w:pStyle w:val="Heading3"/>
        <w:rPr>
          <w:lang w:val="en-US"/>
        </w:rPr>
      </w:pPr>
      <w:r w:rsidRPr="0096287B">
        <w:rPr>
          <w:lang w:val="en-US"/>
        </w:rPr>
        <w:t>AFNR Career Ready Practices</w:t>
      </w:r>
    </w:p>
    <w:p w14:paraId="5FF82828" w14:textId="77777777" w:rsidR="00586696" w:rsidRPr="0096287B" w:rsidRDefault="00586696" w:rsidP="005F329D">
      <w:pPr>
        <w:spacing w:after="0" w:line="240" w:lineRule="auto"/>
        <w:rPr>
          <w:lang w:val="en-US"/>
        </w:rPr>
      </w:pPr>
      <w:r w:rsidRPr="0096287B">
        <w:rPr>
          <w:lang w:val="en-US"/>
        </w:rPr>
        <w:sym w:font="Symbol" w:char="F0B7"/>
      </w:r>
      <w:r w:rsidRPr="0096287B">
        <w:rPr>
          <w:lang w:val="en-US"/>
        </w:rPr>
        <w:t xml:space="preserve">CRP.04. Communicate clearly, effectively, and with reason. Career-ready individuals communicate thoughts, </w:t>
      </w:r>
      <w:proofErr w:type="gramStart"/>
      <w:r w:rsidRPr="0096287B">
        <w:rPr>
          <w:lang w:val="en-US"/>
        </w:rPr>
        <w:t>ideas</w:t>
      </w:r>
      <w:proofErr w:type="gramEnd"/>
      <w:r w:rsidRPr="0096287B">
        <w:rPr>
          <w:lang w:val="en-US"/>
        </w:rPr>
        <w:t xml:space="preserve"> and action plans with clarity, whether using written, verbal and/or visual methods.</w:t>
      </w:r>
    </w:p>
    <w:p w14:paraId="4E296E62" w14:textId="77777777" w:rsidR="00586696" w:rsidRPr="0096287B" w:rsidRDefault="00586696" w:rsidP="005F329D">
      <w:pPr>
        <w:spacing w:after="0" w:line="240" w:lineRule="auto"/>
        <w:rPr>
          <w:lang w:val="en-US"/>
        </w:rPr>
      </w:pPr>
      <w:r w:rsidRPr="0096287B">
        <w:rPr>
          <w:lang w:val="en-US"/>
        </w:rPr>
        <w:sym w:font="Symbol" w:char="F0B7"/>
      </w:r>
      <w:r w:rsidRPr="0096287B">
        <w:rPr>
          <w:lang w:val="en-US"/>
        </w:rPr>
        <w:t xml:space="preserve">CRP.05. Consider the environmental, </w:t>
      </w:r>
      <w:proofErr w:type="gramStart"/>
      <w:r w:rsidRPr="0096287B">
        <w:rPr>
          <w:lang w:val="en-US"/>
        </w:rPr>
        <w:t>social</w:t>
      </w:r>
      <w:proofErr w:type="gramEnd"/>
      <w:r w:rsidRPr="0096287B">
        <w:rPr>
          <w:lang w:val="en-US"/>
        </w:rPr>
        <w:t xml:space="preserve"> and economic impact of decisions. Career-ready individuals understand the interrelated nature of their actions and regularly make decisions that positively impact and/or mitigate negative impact on other people, </w:t>
      </w:r>
      <w:proofErr w:type="gramStart"/>
      <w:r w:rsidRPr="0096287B">
        <w:rPr>
          <w:lang w:val="en-US"/>
        </w:rPr>
        <w:t>organizations</w:t>
      </w:r>
      <w:proofErr w:type="gramEnd"/>
      <w:r w:rsidRPr="0096287B">
        <w:rPr>
          <w:lang w:val="en-US"/>
        </w:rPr>
        <w:t xml:space="preserve"> and the environment.</w:t>
      </w:r>
    </w:p>
    <w:p w14:paraId="267C7600" w14:textId="100C5A39" w:rsidR="00586696" w:rsidRPr="0096287B" w:rsidRDefault="00586696" w:rsidP="005F329D">
      <w:pPr>
        <w:spacing w:after="0"/>
        <w:rPr>
          <w:lang w:val="en-US"/>
        </w:rPr>
      </w:pPr>
      <w:r w:rsidRPr="0096287B">
        <w:rPr>
          <w:lang w:val="en-US"/>
        </w:rPr>
        <w:sym w:font="Symbol" w:char="F0B7"/>
      </w:r>
      <w:r w:rsidRPr="0096287B">
        <w:rPr>
          <w:lang w:val="en-US"/>
        </w:rPr>
        <w:t>CRP.08. Utilize critical thinking to make sense of problems and persevere in solving them.</w:t>
      </w:r>
      <w:r w:rsidR="00297771" w:rsidRPr="0096287B">
        <w:rPr>
          <w:lang w:val="en-US"/>
        </w:rPr>
        <w:t xml:space="preserve"> </w:t>
      </w:r>
      <w:r w:rsidRPr="0096287B">
        <w:rPr>
          <w:lang w:val="en-US"/>
        </w:rPr>
        <w:t>Career-ready individuals readily recognize problems in the workplace, understand the nature of the problem, and devise effective plans to solve the problem.</w:t>
      </w:r>
    </w:p>
    <w:p w14:paraId="0FC7B405" w14:textId="060B68DB" w:rsidR="00586696" w:rsidRPr="0096287B" w:rsidRDefault="00586696" w:rsidP="00586696">
      <w:pPr>
        <w:pStyle w:val="Heading3"/>
        <w:rPr>
          <w:lang w:val="en-US"/>
        </w:rPr>
      </w:pPr>
      <w:r w:rsidRPr="0096287B">
        <w:rPr>
          <w:lang w:val="en-US"/>
        </w:rPr>
        <w:t>Partnership for 21</w:t>
      </w:r>
      <w:r w:rsidRPr="00C57745">
        <w:rPr>
          <w:vertAlign w:val="superscript"/>
          <w:lang w:val="en-US"/>
        </w:rPr>
        <w:t>st</w:t>
      </w:r>
      <w:r w:rsidR="003159ED" w:rsidRPr="0096287B">
        <w:rPr>
          <w:lang w:val="en-US"/>
        </w:rPr>
        <w:t xml:space="preserve"> </w:t>
      </w:r>
      <w:r w:rsidRPr="0096287B">
        <w:rPr>
          <w:lang w:val="en-US"/>
        </w:rPr>
        <w:t>Century Skills</w:t>
      </w:r>
    </w:p>
    <w:p w14:paraId="7B51EB5F" w14:textId="77777777" w:rsidR="00586696" w:rsidRPr="0096287B" w:rsidRDefault="00586696" w:rsidP="005F329D">
      <w:pPr>
        <w:spacing w:after="0"/>
        <w:rPr>
          <w:lang w:val="en-US"/>
        </w:rPr>
      </w:pPr>
      <w:r w:rsidRPr="0096287B">
        <w:rPr>
          <w:lang w:val="en-US"/>
        </w:rPr>
        <w:sym w:font="Symbol" w:char="F0B7"/>
      </w:r>
      <w:r w:rsidRPr="0096287B">
        <w:rPr>
          <w:lang w:val="en-US"/>
        </w:rPr>
        <w:t>Communication</w:t>
      </w:r>
    </w:p>
    <w:p w14:paraId="10BF8743" w14:textId="77777777" w:rsidR="00586696" w:rsidRPr="0096287B" w:rsidRDefault="00586696" w:rsidP="005F329D">
      <w:pPr>
        <w:spacing w:after="0"/>
        <w:rPr>
          <w:lang w:val="en-US"/>
        </w:rPr>
      </w:pPr>
      <w:r w:rsidRPr="0096287B">
        <w:rPr>
          <w:lang w:val="en-US"/>
        </w:rPr>
        <w:sym w:font="Symbol" w:char="F0B7"/>
      </w:r>
      <w:r w:rsidRPr="0096287B">
        <w:rPr>
          <w:lang w:val="en-US"/>
        </w:rPr>
        <w:t>Critical Thinking and Problem Solving</w:t>
      </w:r>
    </w:p>
    <w:p w14:paraId="1EB4D09C" w14:textId="77777777" w:rsidR="00586696" w:rsidRPr="0096287B" w:rsidRDefault="00586696" w:rsidP="005F329D">
      <w:pPr>
        <w:spacing w:after="0"/>
        <w:rPr>
          <w:lang w:val="en-US"/>
        </w:rPr>
      </w:pPr>
      <w:r w:rsidRPr="0096287B">
        <w:rPr>
          <w:lang w:val="en-US"/>
        </w:rPr>
        <w:sym w:font="Symbol" w:char="F0B7"/>
      </w:r>
      <w:r w:rsidRPr="0096287B">
        <w:rPr>
          <w:lang w:val="en-US"/>
        </w:rPr>
        <w:t>Financial, Economic, Business, and Entrepreneurial Literacy</w:t>
      </w:r>
    </w:p>
    <w:p w14:paraId="19B3BE27" w14:textId="77777777" w:rsidR="00586696" w:rsidRPr="0096287B" w:rsidRDefault="00586696" w:rsidP="005F329D">
      <w:pPr>
        <w:spacing w:after="0"/>
        <w:rPr>
          <w:lang w:val="en-US"/>
        </w:rPr>
      </w:pPr>
      <w:r w:rsidRPr="0096287B">
        <w:rPr>
          <w:lang w:val="en-US"/>
        </w:rPr>
        <w:sym w:font="Symbol" w:char="F0B7"/>
      </w:r>
      <w:r w:rsidRPr="0096287B">
        <w:rPr>
          <w:lang w:val="en-US"/>
        </w:rPr>
        <w:t>Flexibility and Adaptability</w:t>
      </w:r>
    </w:p>
    <w:p w14:paraId="1F928A9A" w14:textId="77777777" w:rsidR="00586696" w:rsidRPr="0096287B" w:rsidRDefault="00586696" w:rsidP="005F329D">
      <w:pPr>
        <w:spacing w:after="0"/>
        <w:rPr>
          <w:lang w:val="en-US"/>
        </w:rPr>
      </w:pPr>
      <w:r w:rsidRPr="0096287B">
        <w:rPr>
          <w:lang w:val="en-US"/>
        </w:rPr>
        <w:sym w:font="Symbol" w:char="F0B7"/>
      </w:r>
      <w:r w:rsidRPr="0096287B">
        <w:rPr>
          <w:lang w:val="en-US"/>
        </w:rPr>
        <w:t>Information, Communications, and Technology Literacy</w:t>
      </w:r>
    </w:p>
    <w:p w14:paraId="53DC04C5" w14:textId="77777777" w:rsidR="00586696" w:rsidRPr="0096287B" w:rsidRDefault="00586696" w:rsidP="005F329D">
      <w:pPr>
        <w:spacing w:after="0"/>
        <w:rPr>
          <w:lang w:val="en-US"/>
        </w:rPr>
      </w:pPr>
      <w:r w:rsidRPr="0096287B">
        <w:rPr>
          <w:lang w:val="en-US"/>
        </w:rPr>
        <w:sym w:font="Symbol" w:char="F0B7"/>
      </w:r>
      <w:r w:rsidRPr="0096287B">
        <w:rPr>
          <w:lang w:val="en-US"/>
        </w:rPr>
        <w:t>Initiative and Self-Direction</w:t>
      </w:r>
    </w:p>
    <w:p w14:paraId="3AAFD6B4" w14:textId="77777777" w:rsidR="00586696" w:rsidRPr="0096287B" w:rsidRDefault="00586696" w:rsidP="005F329D">
      <w:pPr>
        <w:spacing w:after="0"/>
        <w:rPr>
          <w:lang w:val="en-US"/>
        </w:rPr>
      </w:pPr>
      <w:r w:rsidRPr="0096287B">
        <w:rPr>
          <w:lang w:val="en-US"/>
        </w:rPr>
        <w:sym w:font="Symbol" w:char="F0B7"/>
      </w:r>
      <w:r w:rsidRPr="0096287B">
        <w:rPr>
          <w:lang w:val="en-US"/>
        </w:rPr>
        <w:t>Leadership and Responsibility</w:t>
      </w:r>
    </w:p>
    <w:p w14:paraId="06CC88C4" w14:textId="77777777" w:rsidR="00586696" w:rsidRPr="0096287B" w:rsidRDefault="00586696" w:rsidP="005F329D">
      <w:pPr>
        <w:spacing w:after="0"/>
        <w:rPr>
          <w:lang w:val="en-US"/>
        </w:rPr>
      </w:pPr>
      <w:r w:rsidRPr="0096287B">
        <w:rPr>
          <w:lang w:val="en-US"/>
        </w:rPr>
        <w:sym w:font="Symbol" w:char="F0B7"/>
      </w:r>
      <w:r w:rsidRPr="0096287B">
        <w:rPr>
          <w:lang w:val="en-US"/>
        </w:rPr>
        <w:t>Global Awareness</w:t>
      </w:r>
    </w:p>
    <w:p w14:paraId="6FA784B7" w14:textId="77777777" w:rsidR="00586696" w:rsidRPr="0096287B" w:rsidRDefault="00586696" w:rsidP="005F329D">
      <w:pPr>
        <w:spacing w:after="0"/>
        <w:rPr>
          <w:lang w:val="en-US"/>
        </w:rPr>
      </w:pPr>
      <w:r w:rsidRPr="0096287B">
        <w:rPr>
          <w:lang w:val="en-US"/>
        </w:rPr>
        <w:sym w:font="Symbol" w:char="F0B7"/>
      </w:r>
      <w:r w:rsidRPr="0096287B">
        <w:rPr>
          <w:lang w:val="en-US"/>
        </w:rPr>
        <w:t>Technology Literacy</w:t>
      </w:r>
    </w:p>
    <w:p w14:paraId="089B658F" w14:textId="77777777" w:rsidR="00586696" w:rsidRPr="0096287B" w:rsidRDefault="00586696" w:rsidP="005F329D">
      <w:pPr>
        <w:spacing w:after="0"/>
        <w:rPr>
          <w:lang w:val="en-US"/>
        </w:rPr>
      </w:pPr>
      <w:r w:rsidRPr="0096287B">
        <w:rPr>
          <w:lang w:val="en-US"/>
        </w:rPr>
        <w:sym w:font="Symbol" w:char="F0B7"/>
      </w:r>
      <w:r w:rsidRPr="0096287B">
        <w:rPr>
          <w:lang w:val="en-US"/>
        </w:rPr>
        <w:t>Think Creatively</w:t>
      </w:r>
    </w:p>
    <w:p w14:paraId="4C93C2D7" w14:textId="77777777" w:rsidR="00586696" w:rsidRPr="0096287B" w:rsidRDefault="00586696" w:rsidP="00586696">
      <w:pPr>
        <w:rPr>
          <w:lang w:val="en-US"/>
        </w:rPr>
      </w:pPr>
    </w:p>
    <w:p w14:paraId="5BA68C2B" w14:textId="77777777" w:rsidR="00586696" w:rsidRPr="0096287B" w:rsidRDefault="00586696" w:rsidP="00586696">
      <w:pPr>
        <w:rPr>
          <w:lang w:val="en-US"/>
        </w:rPr>
      </w:pPr>
    </w:p>
    <w:p w14:paraId="1F5C3433" w14:textId="6EAD578F" w:rsidR="00586696" w:rsidRPr="0096287B" w:rsidRDefault="00586696" w:rsidP="00586696">
      <w:pPr>
        <w:pStyle w:val="Title"/>
        <w:rPr>
          <w:lang w:val="en-US"/>
        </w:rPr>
      </w:pPr>
      <w:bookmarkStart w:id="6" w:name="tech"/>
      <w:r w:rsidRPr="0096287B">
        <w:rPr>
          <w:lang w:val="en-US"/>
        </w:rPr>
        <w:lastRenderedPageBreak/>
        <w:t>Technology</w:t>
      </w:r>
      <w:r w:rsidR="00ED47C4" w:rsidRPr="0096287B">
        <w:rPr>
          <w:lang w:val="en-US"/>
        </w:rPr>
        <w:tab/>
      </w:r>
      <w:r w:rsidR="00ED47C4" w:rsidRPr="0096287B">
        <w:rPr>
          <w:lang w:val="en-US"/>
        </w:rPr>
        <w:tab/>
      </w:r>
      <w:r w:rsidR="00ED47C4" w:rsidRPr="0096287B">
        <w:rPr>
          <w:lang w:val="en-US"/>
        </w:rPr>
        <w:tab/>
      </w:r>
      <w:r w:rsidR="00ED47C4" w:rsidRPr="0096287B">
        <w:rPr>
          <w:lang w:val="en-US"/>
        </w:rPr>
        <w:tab/>
      </w:r>
      <w:r w:rsidR="00ED47C4" w:rsidRPr="0096287B">
        <w:rPr>
          <w:lang w:val="en-US"/>
        </w:rPr>
        <w:tab/>
      </w:r>
      <w:r w:rsidR="00ED47C4" w:rsidRPr="0096287B">
        <w:rPr>
          <w:lang w:val="en-US"/>
        </w:rPr>
        <w:tab/>
      </w:r>
      <w:r w:rsidR="00ED47C4" w:rsidRPr="0096287B">
        <w:rPr>
          <w:lang w:val="en-US"/>
        </w:rPr>
        <w:tab/>
      </w:r>
      <w:r w:rsidR="00297771" w:rsidRPr="0096287B">
        <w:rPr>
          <w:lang w:val="en-US"/>
        </w:rPr>
        <w:t xml:space="preserve"> </w:t>
      </w:r>
    </w:p>
    <w:bookmarkEnd w:id="6"/>
    <w:p w14:paraId="2F4B558E" w14:textId="0EF8CE3D" w:rsidR="00586696" w:rsidRPr="0096287B" w:rsidRDefault="00586696" w:rsidP="00586696">
      <w:pPr>
        <w:rPr>
          <w:lang w:val="en-US"/>
        </w:rPr>
      </w:pPr>
      <w:r w:rsidRPr="0096287B">
        <w:rPr>
          <w:lang w:val="en-US"/>
        </w:rPr>
        <w:t xml:space="preserve">With </w:t>
      </w:r>
      <w:r w:rsidR="003159ED" w:rsidRPr="0096287B">
        <w:rPr>
          <w:lang w:val="en-US"/>
        </w:rPr>
        <w:t xml:space="preserve">the </w:t>
      </w:r>
      <w:r w:rsidRPr="0096287B">
        <w:rPr>
          <w:lang w:val="en-US"/>
        </w:rPr>
        <w:t>National FFA Convention &amp; Expo going virtual</w:t>
      </w:r>
      <w:r w:rsidR="00FC73CC" w:rsidRPr="0096287B">
        <w:rPr>
          <w:lang w:val="en-US"/>
        </w:rPr>
        <w:t>,</w:t>
      </w:r>
      <w:r w:rsidRPr="0096287B">
        <w:rPr>
          <w:lang w:val="en-US"/>
        </w:rPr>
        <w:t xml:space="preserve"> we want to ensure you and your students are prepared with the appropriate access to technology.</w:t>
      </w:r>
      <w:r w:rsidR="00297771" w:rsidRPr="0096287B">
        <w:rPr>
          <w:lang w:val="en-US"/>
        </w:rPr>
        <w:t xml:space="preserve"> </w:t>
      </w:r>
      <w:r w:rsidRPr="0096287B">
        <w:rPr>
          <w:lang w:val="en-US"/>
        </w:rPr>
        <w:t>Below you will find a</w:t>
      </w:r>
      <w:r w:rsidR="005C14EF" w:rsidRPr="0096287B">
        <w:rPr>
          <w:lang w:val="en-US"/>
        </w:rPr>
        <w:t xml:space="preserve"> list of </w:t>
      </w:r>
      <w:r w:rsidRPr="0096287B">
        <w:rPr>
          <w:lang w:val="en-US"/>
        </w:rPr>
        <w:t>white</w:t>
      </w:r>
      <w:r w:rsidR="003159ED" w:rsidRPr="0096287B">
        <w:rPr>
          <w:lang w:val="en-US"/>
        </w:rPr>
        <w:t xml:space="preserve"> </w:t>
      </w:r>
      <w:r w:rsidRPr="0096287B">
        <w:rPr>
          <w:lang w:val="en-US"/>
        </w:rPr>
        <w:t>list</w:t>
      </w:r>
      <w:r w:rsidR="005C14EF" w:rsidRPr="0096287B">
        <w:rPr>
          <w:lang w:val="en-US"/>
        </w:rPr>
        <w:t xml:space="preserve"> </w:t>
      </w:r>
      <w:r w:rsidRPr="0096287B">
        <w:rPr>
          <w:lang w:val="en-US"/>
        </w:rPr>
        <w:t xml:space="preserve">websites needed to experience convention, </w:t>
      </w:r>
      <w:r w:rsidR="003159ED" w:rsidRPr="0096287B">
        <w:rPr>
          <w:lang w:val="en-US"/>
        </w:rPr>
        <w:t xml:space="preserve">learn </w:t>
      </w:r>
      <w:r w:rsidRPr="0096287B">
        <w:rPr>
          <w:lang w:val="en-US"/>
        </w:rPr>
        <w:t xml:space="preserve">how you can test your technology prior to the start of convention and </w:t>
      </w:r>
      <w:r w:rsidR="003159ED" w:rsidRPr="0096287B">
        <w:rPr>
          <w:lang w:val="en-US"/>
        </w:rPr>
        <w:t xml:space="preserve">discover </w:t>
      </w:r>
      <w:r w:rsidRPr="0096287B">
        <w:rPr>
          <w:lang w:val="en-US"/>
        </w:rPr>
        <w:t xml:space="preserve">what to do if you </w:t>
      </w:r>
      <w:r w:rsidR="003159ED" w:rsidRPr="0096287B">
        <w:rPr>
          <w:lang w:val="en-US"/>
        </w:rPr>
        <w:t xml:space="preserve">do not </w:t>
      </w:r>
      <w:r w:rsidRPr="0096287B">
        <w:rPr>
          <w:lang w:val="en-US"/>
        </w:rPr>
        <w:t>have access.</w:t>
      </w:r>
    </w:p>
    <w:p w14:paraId="781DF7EF" w14:textId="1D9A3E0C" w:rsidR="00586696" w:rsidRPr="0096287B" w:rsidRDefault="005C14EF" w:rsidP="00586696">
      <w:pPr>
        <w:pStyle w:val="Heading3"/>
        <w:rPr>
          <w:lang w:val="en-US"/>
        </w:rPr>
      </w:pPr>
      <w:r w:rsidRPr="0096287B">
        <w:rPr>
          <w:lang w:val="en-US"/>
        </w:rPr>
        <w:t>L</w:t>
      </w:r>
      <w:r w:rsidR="00586696" w:rsidRPr="0096287B">
        <w:rPr>
          <w:lang w:val="en-US"/>
        </w:rPr>
        <w:t>ist of Websites</w:t>
      </w:r>
      <w:r w:rsidRPr="0096287B">
        <w:rPr>
          <w:lang w:val="en-US"/>
        </w:rPr>
        <w:t xml:space="preserve"> (Whitelist)</w:t>
      </w:r>
    </w:p>
    <w:p w14:paraId="30BD7360" w14:textId="70DAC365" w:rsidR="00586696" w:rsidRPr="0096287B" w:rsidRDefault="00586696" w:rsidP="00586696">
      <w:pPr>
        <w:rPr>
          <w:lang w:val="en-US"/>
        </w:rPr>
      </w:pPr>
      <w:r w:rsidRPr="0096287B">
        <w:rPr>
          <w:lang w:val="en-US"/>
        </w:rPr>
        <w:t xml:space="preserve">The websites below will be used during </w:t>
      </w:r>
      <w:r w:rsidR="003159ED" w:rsidRPr="0096287B">
        <w:rPr>
          <w:lang w:val="en-US"/>
        </w:rPr>
        <w:t xml:space="preserve">the </w:t>
      </w:r>
      <w:r w:rsidRPr="0096287B">
        <w:rPr>
          <w:lang w:val="en-US"/>
        </w:rPr>
        <w:t>National FFA Convention &amp; Expo. We encourage you and your students to test them prior to the start of convention.</w:t>
      </w:r>
    </w:p>
    <w:p w14:paraId="6F0004E9" w14:textId="76215269" w:rsidR="00586696" w:rsidRPr="0044791B" w:rsidRDefault="00375B79" w:rsidP="00586696">
      <w:pPr>
        <w:pStyle w:val="ListBullet"/>
        <w:ind w:left="720"/>
        <w:rPr>
          <w:rStyle w:val="Hyperlink"/>
          <w:color w:val="011E41" w:themeColor="text2"/>
          <w:u w:val="none"/>
          <w:lang w:val="en-US"/>
        </w:rPr>
      </w:pPr>
      <w:hyperlink r:id="rId24" w:history="1">
        <w:r w:rsidR="003159ED" w:rsidRPr="00C57745">
          <w:rPr>
            <w:rStyle w:val="Hyperlink"/>
            <w:lang w:val="en-US"/>
          </w:rPr>
          <w:t>https://live.FFA.org</w:t>
        </w:r>
      </w:hyperlink>
    </w:p>
    <w:p w14:paraId="77636A05" w14:textId="5B63B72B" w:rsidR="0044791B" w:rsidRPr="0096287B" w:rsidRDefault="0044791B" w:rsidP="0044791B">
      <w:pPr>
        <w:ind w:left="720"/>
        <w:rPr>
          <w:lang w:val="en-US"/>
        </w:rPr>
      </w:pPr>
      <w:r>
        <w:t>*After completing your registration and establishing your password, we would encourage you to visit this site to make sure you can log in</w:t>
      </w:r>
      <w:r w:rsidR="00833EFF">
        <w:t xml:space="preserve"> </w:t>
      </w:r>
      <w:r>
        <w:t>and test your technology.</w:t>
      </w:r>
    </w:p>
    <w:p w14:paraId="6EC95315" w14:textId="18312662" w:rsidR="00586696" w:rsidRPr="0096287B" w:rsidRDefault="00375B79" w:rsidP="00586696">
      <w:pPr>
        <w:pStyle w:val="ListBullet"/>
        <w:ind w:left="720"/>
        <w:rPr>
          <w:lang w:val="en-US"/>
        </w:rPr>
      </w:pPr>
      <w:hyperlink r:id="rId25" w:history="1">
        <w:r w:rsidR="003159ED" w:rsidRPr="00C57745">
          <w:rPr>
            <w:rStyle w:val="Hyperlink"/>
            <w:lang w:val="en-US"/>
          </w:rPr>
          <w:t>convention.FFA.org</w:t>
        </w:r>
      </w:hyperlink>
    </w:p>
    <w:p w14:paraId="3C8530F5" w14:textId="309A3C65" w:rsidR="00586696" w:rsidRPr="0096287B" w:rsidRDefault="00375B79" w:rsidP="00586696">
      <w:pPr>
        <w:pStyle w:val="ListBullet"/>
        <w:ind w:left="720"/>
        <w:rPr>
          <w:lang w:val="en-US"/>
        </w:rPr>
      </w:pPr>
      <w:hyperlink r:id="rId26" w:history="1">
        <w:r w:rsidR="003159ED" w:rsidRPr="0096287B">
          <w:rPr>
            <w:rStyle w:val="Hyperlink"/>
            <w:lang w:val="en-US"/>
          </w:rPr>
          <w:t>FFA.org</w:t>
        </w:r>
      </w:hyperlink>
    </w:p>
    <w:p w14:paraId="5CB4093C" w14:textId="7903B43C" w:rsidR="00586696" w:rsidRPr="0096287B" w:rsidRDefault="00375B79" w:rsidP="00586696">
      <w:pPr>
        <w:pStyle w:val="ListBullet"/>
        <w:ind w:left="720"/>
        <w:rPr>
          <w:lang w:val="en-US"/>
        </w:rPr>
      </w:pPr>
      <w:hyperlink r:id="rId27" w:history="1">
        <w:r w:rsidR="00A7742F" w:rsidRPr="0096287B">
          <w:rPr>
            <w:rStyle w:val="Hyperlink"/>
            <w:lang w:val="en-US"/>
          </w:rPr>
          <w:t>https://FFA.box.com</w:t>
        </w:r>
      </w:hyperlink>
    </w:p>
    <w:p w14:paraId="3922DFF9" w14:textId="3CEEDC87" w:rsidR="0044791B" w:rsidRPr="0044791B" w:rsidRDefault="00375B79" w:rsidP="0044791B">
      <w:pPr>
        <w:pStyle w:val="ListBullet"/>
        <w:ind w:left="720"/>
        <w:rPr>
          <w:rStyle w:val="Hyperlink"/>
          <w:color w:val="011E41" w:themeColor="text2"/>
          <w:u w:val="none"/>
          <w:lang w:val="en-US"/>
        </w:rPr>
      </w:pPr>
      <w:hyperlink r:id="rId28" w:history="1">
        <w:r w:rsidR="00586696" w:rsidRPr="0096287B">
          <w:rPr>
            <w:rStyle w:val="Hyperlink"/>
            <w:lang w:val="en-US"/>
          </w:rPr>
          <w:t>https://vimeo.com</w:t>
        </w:r>
      </w:hyperlink>
    </w:p>
    <w:p w14:paraId="328EFE69" w14:textId="70BEF0E9" w:rsidR="0044791B" w:rsidRPr="0044791B" w:rsidRDefault="0044791B" w:rsidP="0044791B">
      <w:pPr>
        <w:ind w:left="720"/>
        <w:rPr>
          <w:lang w:val="en-US"/>
        </w:rPr>
      </w:pPr>
      <w:r>
        <w:rPr>
          <w:lang w:val="en-US"/>
        </w:rPr>
        <w:t>*If Vimeo is blocked by</w:t>
      </w:r>
      <w:r w:rsidRPr="0044791B">
        <w:rPr>
          <w:rFonts w:eastAsia="Times New Roman"/>
        </w:rPr>
        <w:t xml:space="preserve"> </w:t>
      </w:r>
      <w:r w:rsidRPr="0044791B">
        <w:t xml:space="preserve">school district, we recommend you ask your school district to temporarily allow access for </w:t>
      </w:r>
      <w:proofErr w:type="gramStart"/>
      <w:r w:rsidRPr="0044791B">
        <w:t>a period of time</w:t>
      </w:r>
      <w:proofErr w:type="gramEnd"/>
      <w:r w:rsidRPr="0044791B">
        <w:t xml:space="preserve">. Additionally, you may provide your district IT department </w:t>
      </w:r>
      <w:hyperlink r:id="rId29" w:history="1">
        <w:r w:rsidRPr="0044791B">
          <w:rPr>
            <w:rStyle w:val="Hyperlink"/>
          </w:rPr>
          <w:t>these instructions</w:t>
        </w:r>
      </w:hyperlink>
      <w:r w:rsidRPr="0044791B">
        <w:t xml:space="preserve"> so they may still block Vimeo, yet allow embedded videos to play on the virtual convention site.</w:t>
      </w:r>
      <w:r>
        <w:rPr>
          <w:lang w:val="en-US"/>
        </w:rPr>
        <w:t xml:space="preserve"> </w:t>
      </w:r>
    </w:p>
    <w:p w14:paraId="09C51689" w14:textId="286F9EC6" w:rsidR="00586696" w:rsidRDefault="00375B79" w:rsidP="004F1A92">
      <w:pPr>
        <w:pStyle w:val="ListBullet"/>
        <w:ind w:left="720"/>
        <w:rPr>
          <w:lang w:val="en-US"/>
        </w:rPr>
      </w:pPr>
      <w:hyperlink r:id="rId30" w:history="1">
        <w:r w:rsidR="0044791B" w:rsidRPr="004165E4">
          <w:rPr>
            <w:rStyle w:val="Hyperlink"/>
            <w:lang w:val="en-US"/>
          </w:rPr>
          <w:t>https://zoom.us</w:t>
        </w:r>
      </w:hyperlink>
    </w:p>
    <w:p w14:paraId="5D2ADA16" w14:textId="7D91760D" w:rsidR="0044791B" w:rsidRPr="0096287B" w:rsidRDefault="0044791B" w:rsidP="0044791B">
      <w:pPr>
        <w:ind w:left="720"/>
        <w:rPr>
          <w:lang w:val="en-US"/>
        </w:rPr>
      </w:pPr>
      <w:r>
        <w:rPr>
          <w:lang w:val="en-US"/>
        </w:rPr>
        <w:t>*</w:t>
      </w:r>
      <w:r w:rsidRPr="0044791B">
        <w:rPr>
          <w:rFonts w:ascii="Calibri" w:hAnsi="Calibri" w:cs="Calibri"/>
          <w:sz w:val="22"/>
          <w:szCs w:val="22"/>
          <w:lang w:val="en-US"/>
        </w:rPr>
        <w:t xml:space="preserve"> </w:t>
      </w:r>
      <w:r w:rsidRPr="0044791B">
        <w:rPr>
          <w:lang w:val="en-US"/>
        </w:rPr>
        <w:t xml:space="preserve">If you access </w:t>
      </w:r>
      <w:hyperlink r:id="rId31" w:history="1">
        <w:r w:rsidRPr="0044791B">
          <w:rPr>
            <w:rStyle w:val="Hyperlink"/>
            <w:lang w:val="en-US"/>
          </w:rPr>
          <w:t>https://zoom.us/test</w:t>
        </w:r>
      </w:hyperlink>
      <w:r w:rsidRPr="0044791B">
        <w:rPr>
          <w:lang w:val="en-US"/>
        </w:rPr>
        <w:t>, you may join a Zoom meeting to test your audio/video capabilities of your computer.</w:t>
      </w:r>
    </w:p>
    <w:p w14:paraId="68FE375F" w14:textId="77777777" w:rsidR="00586696" w:rsidRPr="0096287B" w:rsidRDefault="00586696" w:rsidP="00586696">
      <w:pPr>
        <w:rPr>
          <w:lang w:val="en-US"/>
        </w:rPr>
      </w:pPr>
    </w:p>
    <w:p w14:paraId="7B9F1ACA" w14:textId="77777777" w:rsidR="00586696" w:rsidRPr="0096287B" w:rsidRDefault="00586696" w:rsidP="00586696">
      <w:pPr>
        <w:rPr>
          <w:lang w:val="en-US"/>
        </w:rPr>
      </w:pPr>
      <w:r w:rsidRPr="0096287B">
        <w:rPr>
          <w:lang w:val="en-US"/>
        </w:rPr>
        <w:t>If you can access all links:</w:t>
      </w:r>
    </w:p>
    <w:p w14:paraId="21D3AB13" w14:textId="77777777" w:rsidR="00586696" w:rsidRPr="0096287B" w:rsidRDefault="00586696" w:rsidP="00586696">
      <w:pPr>
        <w:pStyle w:val="ListParagraph"/>
        <w:numPr>
          <w:ilvl w:val="0"/>
          <w:numId w:val="14"/>
        </w:numPr>
        <w:rPr>
          <w:lang w:val="en-US"/>
        </w:rPr>
      </w:pPr>
      <w:r w:rsidRPr="0096287B">
        <w:rPr>
          <w:lang w:val="en-US"/>
        </w:rPr>
        <w:t>You are ready for the start of convention.</w:t>
      </w:r>
    </w:p>
    <w:p w14:paraId="5056BCC3" w14:textId="62954F11" w:rsidR="00586696" w:rsidRPr="0096287B" w:rsidRDefault="00586696" w:rsidP="00586696">
      <w:pPr>
        <w:rPr>
          <w:lang w:val="en-US"/>
        </w:rPr>
      </w:pPr>
      <w:r w:rsidRPr="0096287B">
        <w:rPr>
          <w:lang w:val="en-US"/>
        </w:rPr>
        <w:t xml:space="preserve">If you </w:t>
      </w:r>
      <w:r w:rsidR="007118C3" w:rsidRPr="0096287B">
        <w:rPr>
          <w:lang w:val="en-US"/>
        </w:rPr>
        <w:t xml:space="preserve">cannot </w:t>
      </w:r>
      <w:r w:rsidRPr="0096287B">
        <w:rPr>
          <w:lang w:val="en-US"/>
        </w:rPr>
        <w:t>access one or multiple links:</w:t>
      </w:r>
    </w:p>
    <w:p w14:paraId="2A945BE8" w14:textId="5379910A" w:rsidR="00586696" w:rsidRPr="0096287B" w:rsidRDefault="00586696" w:rsidP="00586696">
      <w:pPr>
        <w:pStyle w:val="ListParagraph"/>
        <w:numPr>
          <w:ilvl w:val="0"/>
          <w:numId w:val="14"/>
        </w:numPr>
        <w:rPr>
          <w:lang w:val="en-US"/>
        </w:rPr>
      </w:pPr>
      <w:r w:rsidRPr="0096287B">
        <w:rPr>
          <w:lang w:val="en-US"/>
        </w:rPr>
        <w:t xml:space="preserve">Reach out to your district IT department for help </w:t>
      </w:r>
      <w:r w:rsidR="00FC73CC" w:rsidRPr="0096287B">
        <w:rPr>
          <w:lang w:val="en-US"/>
        </w:rPr>
        <w:t xml:space="preserve">to get </w:t>
      </w:r>
      <w:r w:rsidRPr="0096287B">
        <w:rPr>
          <w:lang w:val="en-US"/>
        </w:rPr>
        <w:t xml:space="preserve">the websites unblocked for use during </w:t>
      </w:r>
      <w:r w:rsidR="007118C3" w:rsidRPr="0096287B">
        <w:rPr>
          <w:lang w:val="en-US"/>
        </w:rPr>
        <w:t xml:space="preserve">the </w:t>
      </w:r>
      <w:r w:rsidRPr="0096287B">
        <w:rPr>
          <w:lang w:val="en-US"/>
        </w:rPr>
        <w:t xml:space="preserve">National FFA Convention &amp; Expo. </w:t>
      </w:r>
    </w:p>
    <w:p w14:paraId="1896AFAC" w14:textId="77777777" w:rsidR="00586696" w:rsidRPr="0096287B" w:rsidRDefault="00586696" w:rsidP="00586696">
      <w:pPr>
        <w:rPr>
          <w:lang w:val="en-US"/>
        </w:rPr>
      </w:pPr>
    </w:p>
    <w:p w14:paraId="67DE0B89" w14:textId="77777777" w:rsidR="00586696" w:rsidRPr="0096287B" w:rsidRDefault="00586696" w:rsidP="00586696">
      <w:pPr>
        <w:rPr>
          <w:lang w:val="en-US"/>
        </w:rPr>
      </w:pPr>
      <w:r w:rsidRPr="0096287B">
        <w:rPr>
          <w:lang w:val="en-US"/>
        </w:rPr>
        <w:br w:type="page"/>
      </w:r>
    </w:p>
    <w:p w14:paraId="4C6D6D7F" w14:textId="0613FF9D" w:rsidR="00586696" w:rsidRPr="0096287B" w:rsidRDefault="00586696" w:rsidP="00FD0F75">
      <w:pPr>
        <w:pStyle w:val="Title"/>
        <w:ind w:right="-420"/>
        <w:rPr>
          <w:lang w:val="en-US"/>
        </w:rPr>
      </w:pPr>
      <w:bookmarkStart w:id="7" w:name="plan"/>
      <w:r w:rsidRPr="0096287B">
        <w:rPr>
          <w:lang w:val="en-US"/>
        </w:rPr>
        <w:lastRenderedPageBreak/>
        <w:t>planning</w:t>
      </w:r>
      <w:r w:rsidR="00297771" w:rsidRPr="0096287B">
        <w:rPr>
          <w:lang w:val="en-US"/>
        </w:rPr>
        <w:t xml:space="preserve"> </w:t>
      </w:r>
      <w:r w:rsidR="00FD0F75" w:rsidRPr="0096287B">
        <w:rPr>
          <w:noProof/>
          <w:lang w:val="en-US"/>
        </w:rPr>
        <w:drawing>
          <wp:inline distT="0" distB="0" distL="0" distR="0" wp14:anchorId="44789F04" wp14:editId="62793265">
            <wp:extent cx="349250" cy="349250"/>
            <wp:effectExtent l="0" t="0" r="0" b="0"/>
            <wp:docPr id="398" name="Graphic 398"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7"/>
    <w:p w14:paraId="1D0E7C1A" w14:textId="221B3971" w:rsidR="00586696" w:rsidRPr="0096287B" w:rsidRDefault="00586696" w:rsidP="00586696">
      <w:pPr>
        <w:rPr>
          <w:lang w:val="en-US"/>
        </w:rPr>
      </w:pPr>
      <w:r w:rsidRPr="0096287B">
        <w:rPr>
          <w:lang w:val="en-US"/>
        </w:rPr>
        <w:t>This section will include information on the following:</w:t>
      </w:r>
    </w:p>
    <w:p w14:paraId="6F376631" w14:textId="764225FC" w:rsidR="00317543" w:rsidRPr="0096287B" w:rsidRDefault="00317543" w:rsidP="00A644DC">
      <w:pPr>
        <w:pStyle w:val="ListParagraph"/>
        <w:numPr>
          <w:ilvl w:val="0"/>
          <w:numId w:val="14"/>
        </w:numPr>
        <w:rPr>
          <w:lang w:val="en-US"/>
        </w:rPr>
      </w:pPr>
      <w:r w:rsidRPr="0096287B">
        <w:rPr>
          <w:lang w:val="en-US"/>
        </w:rPr>
        <w:t>What to expect at your virtual National FFA Convention &amp; Expo</w:t>
      </w:r>
      <w:r w:rsidR="007118C3" w:rsidRPr="0096287B">
        <w:rPr>
          <w:lang w:val="en-US"/>
        </w:rPr>
        <w:t>.</w:t>
      </w:r>
      <w:r w:rsidR="00A644DC" w:rsidRPr="0096287B">
        <w:rPr>
          <w:lang w:val="en-US"/>
        </w:rPr>
        <w:t xml:space="preserve"> </w:t>
      </w:r>
      <w:r w:rsidRPr="0096287B">
        <w:rPr>
          <w:lang w:val="en-US"/>
        </w:rPr>
        <w:t xml:space="preserve">Watch this </w:t>
      </w:r>
      <w:hyperlink r:id="rId32" w:history="1">
        <w:r w:rsidRPr="00DF5AF9">
          <w:rPr>
            <w:rStyle w:val="Hyperlink"/>
            <w:lang w:val="en-US"/>
          </w:rPr>
          <w:t>short video</w:t>
        </w:r>
      </w:hyperlink>
      <w:r w:rsidRPr="0096287B">
        <w:rPr>
          <w:lang w:val="en-US"/>
        </w:rPr>
        <w:t xml:space="preserve"> from the 2019-20 </w:t>
      </w:r>
      <w:r w:rsidR="007118C3" w:rsidRPr="0096287B">
        <w:rPr>
          <w:lang w:val="en-US"/>
        </w:rPr>
        <w:t xml:space="preserve">National </w:t>
      </w:r>
      <w:r w:rsidRPr="0096287B">
        <w:rPr>
          <w:lang w:val="en-US"/>
        </w:rPr>
        <w:t xml:space="preserve">FFA </w:t>
      </w:r>
      <w:r w:rsidR="007118C3" w:rsidRPr="0096287B">
        <w:rPr>
          <w:lang w:val="en-US"/>
        </w:rPr>
        <w:t xml:space="preserve">Officers </w:t>
      </w:r>
      <w:r w:rsidRPr="0096287B">
        <w:rPr>
          <w:lang w:val="en-US"/>
        </w:rPr>
        <w:t xml:space="preserve">to gain insight into what you can expect </w:t>
      </w:r>
      <w:r w:rsidR="007118C3" w:rsidRPr="0096287B">
        <w:rPr>
          <w:lang w:val="en-US"/>
        </w:rPr>
        <w:t xml:space="preserve">from </w:t>
      </w:r>
      <w:r w:rsidRPr="0096287B">
        <w:rPr>
          <w:lang w:val="en-US"/>
        </w:rPr>
        <w:t>your convention experience.</w:t>
      </w:r>
      <w:r w:rsidR="00F20626" w:rsidRPr="0096287B">
        <w:rPr>
          <w:lang w:val="en-US"/>
        </w:rPr>
        <w:t xml:space="preserve"> </w:t>
      </w:r>
    </w:p>
    <w:p w14:paraId="597D4493" w14:textId="77777777" w:rsidR="00A644DC" w:rsidRPr="0096287B" w:rsidRDefault="00A644DC" w:rsidP="00A644DC">
      <w:pPr>
        <w:pStyle w:val="ListParagraph"/>
        <w:rPr>
          <w:lang w:val="en-US"/>
        </w:rPr>
      </w:pPr>
    </w:p>
    <w:p w14:paraId="4FBBB88D" w14:textId="732C0D79" w:rsidR="00586696" w:rsidRPr="0096287B" w:rsidRDefault="00586696" w:rsidP="00586696">
      <w:pPr>
        <w:pStyle w:val="ListParagraph"/>
        <w:numPr>
          <w:ilvl w:val="0"/>
          <w:numId w:val="14"/>
        </w:numPr>
        <w:rPr>
          <w:lang w:val="en-US"/>
        </w:rPr>
      </w:pPr>
      <w:r w:rsidRPr="0096287B">
        <w:rPr>
          <w:lang w:val="en-US"/>
        </w:rPr>
        <w:t xml:space="preserve">Brief </w:t>
      </w:r>
      <w:hyperlink w:anchor="background" w:history="1">
        <w:r w:rsidRPr="0096287B">
          <w:rPr>
            <w:rStyle w:val="Hyperlink"/>
            <w:lang w:val="en-US"/>
          </w:rPr>
          <w:t>background information</w:t>
        </w:r>
      </w:hyperlink>
      <w:r w:rsidRPr="0096287B">
        <w:rPr>
          <w:lang w:val="en-US"/>
        </w:rPr>
        <w:t xml:space="preserve"> on </w:t>
      </w:r>
      <w:r w:rsidR="007118C3" w:rsidRPr="0096287B">
        <w:rPr>
          <w:lang w:val="en-US"/>
        </w:rPr>
        <w:t xml:space="preserve">the </w:t>
      </w:r>
      <w:r w:rsidRPr="0096287B">
        <w:rPr>
          <w:lang w:val="en-US"/>
        </w:rPr>
        <w:t>National FFA Convention &amp; Expo</w:t>
      </w:r>
      <w:r w:rsidR="007118C3" w:rsidRPr="0096287B">
        <w:rPr>
          <w:lang w:val="en-US"/>
        </w:rPr>
        <w:t>, i</w:t>
      </w:r>
      <w:r w:rsidRPr="0096287B">
        <w:rPr>
          <w:lang w:val="en-US"/>
        </w:rPr>
        <w:t>ncluding</w:t>
      </w:r>
      <w:r w:rsidR="007118C3" w:rsidRPr="0096287B">
        <w:rPr>
          <w:lang w:val="en-US"/>
        </w:rPr>
        <w:t xml:space="preserve"> the following</w:t>
      </w:r>
      <w:r w:rsidRPr="0096287B">
        <w:rPr>
          <w:lang w:val="en-US"/>
        </w:rPr>
        <w:t>:</w:t>
      </w:r>
    </w:p>
    <w:p w14:paraId="6FA3E185" w14:textId="64513710" w:rsidR="00586696" w:rsidRPr="0096287B" w:rsidRDefault="00586696" w:rsidP="00586696">
      <w:pPr>
        <w:pStyle w:val="ListParagraph"/>
        <w:numPr>
          <w:ilvl w:val="1"/>
          <w:numId w:val="14"/>
        </w:numPr>
        <w:rPr>
          <w:lang w:val="en-US"/>
        </w:rPr>
      </w:pPr>
      <w:r w:rsidRPr="0096287B">
        <w:rPr>
          <w:lang w:val="en-US"/>
        </w:rPr>
        <w:t>History of National FFA Convention</w:t>
      </w:r>
      <w:r w:rsidR="007118C3" w:rsidRPr="0096287B">
        <w:rPr>
          <w:lang w:val="en-US"/>
        </w:rPr>
        <w:t xml:space="preserve"> &amp; Expo.</w:t>
      </w:r>
    </w:p>
    <w:p w14:paraId="7D0FA585" w14:textId="7C0DC760" w:rsidR="00586696" w:rsidRPr="0096287B" w:rsidRDefault="00586696" w:rsidP="00586696">
      <w:pPr>
        <w:pStyle w:val="ListParagraph"/>
        <w:numPr>
          <w:ilvl w:val="1"/>
          <w:numId w:val="14"/>
        </w:numPr>
        <w:rPr>
          <w:lang w:val="en-US"/>
        </w:rPr>
      </w:pPr>
      <w:r w:rsidRPr="0096287B">
        <w:rPr>
          <w:lang w:val="en-US"/>
        </w:rPr>
        <w:t xml:space="preserve">Delegate </w:t>
      </w:r>
      <w:r w:rsidR="007118C3" w:rsidRPr="0096287B">
        <w:rPr>
          <w:lang w:val="en-US"/>
        </w:rPr>
        <w:t>process.</w:t>
      </w:r>
    </w:p>
    <w:p w14:paraId="664096DA" w14:textId="34401F70" w:rsidR="00340E06" w:rsidRPr="0096287B" w:rsidRDefault="00586696" w:rsidP="00340E06">
      <w:pPr>
        <w:pStyle w:val="ListParagraph"/>
        <w:numPr>
          <w:ilvl w:val="1"/>
          <w:numId w:val="14"/>
        </w:numPr>
        <w:rPr>
          <w:lang w:val="en-US"/>
        </w:rPr>
      </w:pPr>
      <w:r w:rsidRPr="0096287B">
        <w:rPr>
          <w:lang w:val="en-US"/>
        </w:rPr>
        <w:t>National FFA Officer election process</w:t>
      </w:r>
      <w:r w:rsidR="007118C3" w:rsidRPr="0096287B">
        <w:rPr>
          <w:lang w:val="en-US"/>
        </w:rPr>
        <w:t>.</w:t>
      </w:r>
    </w:p>
    <w:p w14:paraId="72A922BE" w14:textId="77777777" w:rsidR="00ED47C4" w:rsidRPr="0096287B" w:rsidRDefault="00ED47C4" w:rsidP="00ED47C4">
      <w:pPr>
        <w:pStyle w:val="ListParagraph"/>
        <w:ind w:left="1440"/>
        <w:rPr>
          <w:lang w:val="en-US"/>
        </w:rPr>
      </w:pPr>
    </w:p>
    <w:p w14:paraId="068AB6BE" w14:textId="2DBFC2A1" w:rsidR="00586696" w:rsidRPr="0096287B" w:rsidRDefault="00586696" w:rsidP="00586696">
      <w:pPr>
        <w:pStyle w:val="ListParagraph"/>
        <w:numPr>
          <w:ilvl w:val="0"/>
          <w:numId w:val="14"/>
        </w:numPr>
        <w:rPr>
          <w:lang w:val="en-US"/>
        </w:rPr>
      </w:pPr>
      <w:r w:rsidRPr="0096287B">
        <w:rPr>
          <w:lang w:val="en-US"/>
        </w:rPr>
        <w:t xml:space="preserve">Tips on how to </w:t>
      </w:r>
      <w:hyperlink w:anchor="participate" w:history="1">
        <w:r w:rsidRPr="0096287B">
          <w:rPr>
            <w:rStyle w:val="Hyperlink"/>
            <w:lang w:val="en-US"/>
          </w:rPr>
          <w:t>participate</w:t>
        </w:r>
      </w:hyperlink>
      <w:r w:rsidRPr="0096287B">
        <w:rPr>
          <w:lang w:val="en-US"/>
        </w:rPr>
        <w:t xml:space="preserve"> in the virtual national convention</w:t>
      </w:r>
      <w:r w:rsidR="007118C3" w:rsidRPr="0096287B">
        <w:rPr>
          <w:lang w:val="en-US"/>
        </w:rPr>
        <w:t xml:space="preserve"> and expo</w:t>
      </w:r>
      <w:r w:rsidRPr="0096287B">
        <w:rPr>
          <w:lang w:val="en-US"/>
        </w:rPr>
        <w:t xml:space="preserve">. </w:t>
      </w:r>
    </w:p>
    <w:p w14:paraId="129145DB" w14:textId="77777777" w:rsidR="00586696" w:rsidRPr="0096287B" w:rsidRDefault="00586696" w:rsidP="00586696">
      <w:pPr>
        <w:rPr>
          <w:lang w:val="en-US"/>
        </w:rPr>
      </w:pPr>
    </w:p>
    <w:p w14:paraId="364A2D02" w14:textId="6E7258B9" w:rsidR="009D4D70" w:rsidRDefault="00375B79" w:rsidP="009D4D70">
      <w:pPr>
        <w:pStyle w:val="ListParagraph"/>
        <w:numPr>
          <w:ilvl w:val="0"/>
          <w:numId w:val="14"/>
        </w:numPr>
        <w:rPr>
          <w:lang w:val="en-US"/>
        </w:rPr>
      </w:pPr>
      <w:hyperlink w:anchor="tues" w:history="1">
        <w:r w:rsidR="00586696" w:rsidRPr="009D4D70">
          <w:rPr>
            <w:rStyle w:val="Hyperlink"/>
            <w:lang w:val="en-US"/>
          </w:rPr>
          <w:t>Template</w:t>
        </w:r>
      </w:hyperlink>
      <w:r w:rsidR="00586696" w:rsidRPr="0096287B">
        <w:rPr>
          <w:lang w:val="en-US"/>
        </w:rPr>
        <w:t xml:space="preserve"> to make your own schedule and/or schedule </w:t>
      </w:r>
      <w:r w:rsidR="002E50A0">
        <w:rPr>
          <w:lang w:val="en-US"/>
        </w:rPr>
        <w:t>for</w:t>
      </w:r>
      <w:r w:rsidR="00586696" w:rsidRPr="0096287B">
        <w:rPr>
          <w:lang w:val="en-US"/>
        </w:rPr>
        <w:t xml:space="preserve"> the students.</w:t>
      </w:r>
    </w:p>
    <w:p w14:paraId="09A1B0C4" w14:textId="77777777" w:rsidR="009D4D70" w:rsidRPr="009D4D70" w:rsidRDefault="009D4D70" w:rsidP="009D4D70">
      <w:pPr>
        <w:rPr>
          <w:lang w:val="en-US"/>
        </w:rPr>
      </w:pPr>
    </w:p>
    <w:p w14:paraId="6C88455F" w14:textId="3D0EC9DE" w:rsidR="009D4D70" w:rsidRPr="009D4D70" w:rsidRDefault="009D4D70" w:rsidP="00C15450">
      <w:pPr>
        <w:pStyle w:val="ListParagraph"/>
        <w:numPr>
          <w:ilvl w:val="0"/>
          <w:numId w:val="43"/>
        </w:numPr>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found </w:t>
      </w:r>
      <w:hyperlink r:id="rId33" w:history="1">
        <w:r w:rsidRPr="009D4D70">
          <w:rPr>
            <w:rStyle w:val="Hyperlink"/>
            <w:lang w:val="en-US"/>
          </w:rPr>
          <w:t>here</w:t>
        </w:r>
      </w:hyperlink>
      <w:r w:rsidRPr="009D4D70">
        <w:rPr>
          <w:lang w:val="en-US"/>
        </w:rPr>
        <w:t xml:space="preserve">. </w:t>
      </w:r>
    </w:p>
    <w:p w14:paraId="2C25C225" w14:textId="77777777" w:rsidR="00BB24AA" w:rsidRPr="0096287B" w:rsidRDefault="00BB24AA" w:rsidP="00BB24AA">
      <w:pPr>
        <w:rPr>
          <w:lang w:val="en-US"/>
        </w:rPr>
      </w:pPr>
    </w:p>
    <w:p w14:paraId="1B080633" w14:textId="6C11B652" w:rsidR="00317543" w:rsidRPr="0096287B" w:rsidRDefault="00317543" w:rsidP="00C15450">
      <w:pPr>
        <w:pStyle w:val="ListParagraph"/>
        <w:numPr>
          <w:ilvl w:val="0"/>
          <w:numId w:val="40"/>
        </w:numPr>
        <w:spacing w:line="220" w:lineRule="exact"/>
        <w:rPr>
          <w:rFonts w:ascii="Montserrat" w:eastAsia="Montserrat" w:hAnsi="Montserrat" w:cs="Montserrat"/>
          <w:lang w:val="en-US"/>
        </w:rPr>
      </w:pP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n</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erac</w:t>
      </w:r>
      <w:r w:rsidRPr="0096287B">
        <w:rPr>
          <w:rFonts w:ascii="Montserrat" w:eastAsia="Montserrat" w:hAnsi="Montserrat" w:cs="Montserrat"/>
          <w:b/>
          <w:color w:val="001E41"/>
          <w:spacing w:val="1"/>
          <w:position w:val="-1"/>
          <w:lang w:val="en-US"/>
        </w:rPr>
        <w:t>ti</w:t>
      </w:r>
      <w:r w:rsidRPr="0096287B">
        <w:rPr>
          <w:rFonts w:ascii="Montserrat" w:eastAsia="Montserrat" w:hAnsi="Montserrat" w:cs="Montserrat"/>
          <w:b/>
          <w:color w:val="001E41"/>
          <w:position w:val="-1"/>
          <w:lang w:val="en-US"/>
        </w:rPr>
        <w:t>ve</w:t>
      </w:r>
      <w:r w:rsidRPr="0096287B">
        <w:rPr>
          <w:rFonts w:ascii="Montserrat" w:eastAsia="Montserrat" w:hAnsi="Montserrat" w:cs="Montserrat"/>
          <w:b/>
          <w:color w:val="001E41"/>
          <w:spacing w:val="-1"/>
          <w:position w:val="-1"/>
          <w:lang w:val="en-US"/>
        </w:rPr>
        <w:t xml:space="preserve"> T</w:t>
      </w:r>
      <w:r w:rsidRPr="0096287B">
        <w:rPr>
          <w:rFonts w:ascii="Montserrat" w:eastAsia="Montserrat" w:hAnsi="Montserrat" w:cs="Montserrat"/>
          <w:b/>
          <w:color w:val="001E41"/>
          <w:position w:val="-1"/>
          <w:lang w:val="en-US"/>
        </w:rPr>
        <w:t>o</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spacing w:val="1"/>
          <w:position w:val="-1"/>
          <w:lang w:val="en-US"/>
        </w:rPr>
        <w:t>lki</w:t>
      </w:r>
      <w:r w:rsidRPr="0096287B">
        <w:rPr>
          <w:rFonts w:ascii="Montserrat" w:eastAsia="Montserrat" w:hAnsi="Montserrat" w:cs="Montserrat"/>
          <w:b/>
          <w:color w:val="001E41"/>
          <w:position w:val="-1"/>
          <w:lang w:val="en-US"/>
        </w:rPr>
        <w:t>t</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f</w:t>
      </w:r>
      <w:r w:rsidRPr="0096287B">
        <w:rPr>
          <w:rFonts w:ascii="Montserrat" w:eastAsia="Montserrat" w:hAnsi="Montserrat" w:cs="Montserrat"/>
          <w:b/>
          <w:color w:val="001E41"/>
          <w:position w:val="-1"/>
          <w:lang w:val="en-US"/>
        </w:rPr>
        <w:t>or</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Na</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on</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l</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D</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ys</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position w:val="-1"/>
          <w:lang w:val="en-US"/>
        </w:rPr>
        <w:t>f</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Se</w:t>
      </w:r>
      <w:r w:rsidRPr="0096287B">
        <w:rPr>
          <w:rFonts w:ascii="Montserrat" w:eastAsia="Montserrat" w:hAnsi="Montserrat" w:cs="Montserrat"/>
          <w:b/>
          <w:color w:val="001E41"/>
          <w:spacing w:val="-1"/>
          <w:position w:val="-1"/>
          <w:lang w:val="en-US"/>
        </w:rPr>
        <w:t>r</w:t>
      </w:r>
      <w:r w:rsidRPr="0096287B">
        <w:rPr>
          <w:rFonts w:ascii="Montserrat" w:eastAsia="Montserrat" w:hAnsi="Montserrat" w:cs="Montserrat"/>
          <w:b/>
          <w:color w:val="001E41"/>
          <w:position w:val="-1"/>
          <w:lang w:val="en-US"/>
        </w:rPr>
        <w:t>v</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spacing w:val="-1"/>
          <w:position w:val="-1"/>
          <w:lang w:val="en-US"/>
        </w:rPr>
        <w:t>ce</w:t>
      </w:r>
      <w:r w:rsidRPr="0096287B">
        <w:rPr>
          <w:rFonts w:ascii="Montserrat" w:eastAsia="Montserrat" w:hAnsi="Montserrat" w:cs="Montserrat"/>
          <w:b/>
          <w:color w:val="001E41"/>
          <w:position w:val="-1"/>
          <w:lang w:val="en-US"/>
        </w:rPr>
        <w:t>:</w:t>
      </w:r>
      <w:r w:rsidRPr="0096287B">
        <w:rPr>
          <w:rFonts w:ascii="Montserrat" w:eastAsia="Montserrat" w:hAnsi="Montserrat" w:cs="Montserrat"/>
          <w:b/>
          <w:color w:val="001E41"/>
          <w:spacing w:val="2"/>
          <w:position w:val="-1"/>
          <w:lang w:val="en-US"/>
        </w:rPr>
        <w:t xml:space="preserve"> </w:t>
      </w:r>
      <w:r w:rsidRPr="0096287B">
        <w:rPr>
          <w:rFonts w:ascii="Montserrat" w:eastAsia="Montserrat" w:hAnsi="Montserrat" w:cs="Montserrat"/>
          <w:color w:val="001E41"/>
          <w:position w:val="-1"/>
          <w:lang w:val="en-US"/>
        </w:rPr>
        <w:t>Cl</w:t>
      </w:r>
      <w:r w:rsidRPr="0096287B">
        <w:rPr>
          <w:rFonts w:ascii="Montserrat" w:eastAsia="Montserrat" w:hAnsi="Montserrat" w:cs="Montserrat"/>
          <w:color w:val="001E41"/>
          <w:spacing w:val="-1"/>
          <w:position w:val="-1"/>
          <w:lang w:val="en-US"/>
        </w:rPr>
        <w:t>i</w:t>
      </w:r>
      <w:r w:rsidRPr="0096287B">
        <w:rPr>
          <w:rFonts w:ascii="Montserrat" w:eastAsia="Montserrat" w:hAnsi="Montserrat" w:cs="Montserrat"/>
          <w:color w:val="001E41"/>
          <w:spacing w:val="2"/>
          <w:position w:val="-1"/>
          <w:lang w:val="en-US"/>
        </w:rPr>
        <w:t>c</w:t>
      </w:r>
      <w:r w:rsidRPr="0096287B">
        <w:rPr>
          <w:rFonts w:ascii="Montserrat" w:eastAsia="Montserrat" w:hAnsi="Montserrat" w:cs="Montserrat"/>
          <w:color w:val="001E41"/>
          <w:position w:val="-1"/>
          <w:lang w:val="en-US"/>
        </w:rPr>
        <w:t>k</w:t>
      </w:r>
      <w:r w:rsidR="00297771" w:rsidRPr="0096287B">
        <w:rPr>
          <w:rFonts w:ascii="Montserrat" w:eastAsia="Montserrat" w:hAnsi="Montserrat" w:cs="Montserrat"/>
          <w:color w:val="001E41"/>
          <w:position w:val="-1"/>
          <w:lang w:val="en-US"/>
        </w:rPr>
        <w:t xml:space="preserve"> </w:t>
      </w:r>
      <w:hyperlink r:id="rId34">
        <w:r w:rsidRPr="0096287B">
          <w:rPr>
            <w:rFonts w:ascii="Montserrat" w:eastAsia="Montserrat" w:hAnsi="Montserrat" w:cs="Montserrat"/>
            <w:color w:val="0462C1"/>
            <w:position w:val="-1"/>
            <w:u w:val="single" w:color="0462C1"/>
            <w:lang w:val="en-US"/>
          </w:rPr>
          <w:t>h</w:t>
        </w:r>
        <w:r w:rsidRPr="0096287B">
          <w:rPr>
            <w:rFonts w:ascii="Montserrat" w:eastAsia="Montserrat" w:hAnsi="Montserrat" w:cs="Montserrat"/>
            <w:color w:val="0462C1"/>
            <w:spacing w:val="-1"/>
            <w:position w:val="-1"/>
            <w:u w:val="single" w:color="0462C1"/>
            <w:lang w:val="en-US"/>
          </w:rPr>
          <w:t>e</w:t>
        </w:r>
        <w:r w:rsidRPr="0096287B">
          <w:rPr>
            <w:rFonts w:ascii="Montserrat" w:eastAsia="Montserrat" w:hAnsi="Montserrat" w:cs="Montserrat"/>
            <w:color w:val="0462C1"/>
            <w:position w:val="-1"/>
            <w:u w:val="single" w:color="0462C1"/>
            <w:lang w:val="en-US"/>
          </w:rPr>
          <w:t>re</w:t>
        </w:r>
        <w:r w:rsidRPr="0096287B">
          <w:rPr>
            <w:rFonts w:ascii="Montserrat" w:eastAsia="Montserrat" w:hAnsi="Montserrat" w:cs="Montserrat"/>
            <w:color w:val="0462C1"/>
            <w:position w:val="-1"/>
            <w:lang w:val="en-US"/>
          </w:rPr>
          <w:t xml:space="preserve"> </w:t>
        </w:r>
        <w:r w:rsidRPr="0096287B">
          <w:rPr>
            <w:rFonts w:ascii="Montserrat" w:eastAsia="Montserrat" w:hAnsi="Montserrat" w:cs="Montserrat"/>
            <w:color w:val="001E41"/>
            <w:spacing w:val="-1"/>
            <w:position w:val="-1"/>
            <w:lang w:val="en-US"/>
          </w:rPr>
          <w:t>t</w:t>
        </w:r>
      </w:hyperlink>
      <w:r w:rsidRPr="0096287B">
        <w:rPr>
          <w:rFonts w:ascii="Montserrat" w:eastAsia="Montserrat" w:hAnsi="Montserrat" w:cs="Montserrat"/>
          <w:color w:val="001E41"/>
          <w:position w:val="-1"/>
          <w:lang w:val="en-US"/>
        </w:rPr>
        <w:t>o</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acce</w:t>
      </w:r>
      <w:r w:rsidRPr="0096287B">
        <w:rPr>
          <w:rFonts w:ascii="Montserrat" w:eastAsia="Montserrat" w:hAnsi="Montserrat" w:cs="Montserrat"/>
          <w:color w:val="001E41"/>
          <w:spacing w:val="1"/>
          <w:position w:val="-1"/>
          <w:lang w:val="en-US"/>
        </w:rPr>
        <w:t>s</w:t>
      </w:r>
      <w:r w:rsidRPr="0096287B">
        <w:rPr>
          <w:rFonts w:ascii="Montserrat" w:eastAsia="Montserrat" w:hAnsi="Montserrat" w:cs="Montserrat"/>
          <w:color w:val="001E41"/>
          <w:position w:val="-1"/>
          <w:lang w:val="en-US"/>
        </w:rPr>
        <w:t>s</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he in</w:t>
      </w:r>
      <w:r w:rsidRPr="0096287B">
        <w:rPr>
          <w:rFonts w:ascii="Montserrat" w:eastAsia="Montserrat" w:hAnsi="Montserrat" w:cs="Montserrat"/>
          <w:color w:val="001E41"/>
          <w:spacing w:val="-1"/>
          <w:position w:val="-1"/>
          <w:lang w:val="en-US"/>
        </w:rPr>
        <w:t>te</w:t>
      </w:r>
      <w:r w:rsidRPr="0096287B">
        <w:rPr>
          <w:rFonts w:ascii="Montserrat" w:eastAsia="Montserrat" w:hAnsi="Montserrat" w:cs="Montserrat"/>
          <w:color w:val="001E41"/>
          <w:position w:val="-1"/>
          <w:lang w:val="en-US"/>
        </w:rPr>
        <w:t>r</w:t>
      </w:r>
      <w:r w:rsidRPr="0096287B">
        <w:rPr>
          <w:rFonts w:ascii="Montserrat" w:eastAsia="Montserrat" w:hAnsi="Montserrat" w:cs="Montserrat"/>
          <w:color w:val="001E41"/>
          <w:spacing w:val="1"/>
          <w:position w:val="-1"/>
          <w:lang w:val="en-US"/>
        </w:rPr>
        <w:t>a</w:t>
      </w:r>
      <w:r w:rsidRPr="0096287B">
        <w:rPr>
          <w:rFonts w:ascii="Montserrat" w:eastAsia="Montserrat" w:hAnsi="Montserrat" w:cs="Montserrat"/>
          <w:color w:val="001E41"/>
          <w:spacing w:val="-1"/>
          <w:position w:val="-1"/>
          <w:lang w:val="en-US"/>
        </w:rPr>
        <w:t>ct</w:t>
      </w:r>
      <w:r w:rsidRPr="0096287B">
        <w:rPr>
          <w:rFonts w:ascii="Montserrat" w:eastAsia="Montserrat" w:hAnsi="Montserrat" w:cs="Montserrat"/>
          <w:color w:val="001E41"/>
          <w:position w:val="-1"/>
          <w:lang w:val="en-US"/>
        </w:rPr>
        <w:t xml:space="preserve">ive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oo</w:t>
      </w:r>
      <w:r w:rsidRPr="0096287B">
        <w:rPr>
          <w:rFonts w:ascii="Montserrat" w:eastAsia="Montserrat" w:hAnsi="Montserrat" w:cs="Montserrat"/>
          <w:color w:val="001E41"/>
          <w:spacing w:val="-1"/>
          <w:position w:val="-1"/>
          <w:lang w:val="en-US"/>
        </w:rPr>
        <w:t>l</w:t>
      </w:r>
      <w:r w:rsidRPr="0096287B">
        <w:rPr>
          <w:rFonts w:ascii="Montserrat" w:eastAsia="Montserrat" w:hAnsi="Montserrat" w:cs="Montserrat"/>
          <w:color w:val="001E41"/>
          <w:position w:val="-1"/>
          <w:lang w:val="en-US"/>
        </w:rPr>
        <w:t>k</w:t>
      </w:r>
      <w:r w:rsidRPr="0096287B">
        <w:rPr>
          <w:rFonts w:ascii="Montserrat" w:eastAsia="Montserrat" w:hAnsi="Montserrat" w:cs="Montserrat"/>
          <w:color w:val="001E41"/>
          <w:spacing w:val="2"/>
          <w:position w:val="-1"/>
          <w:lang w:val="en-US"/>
        </w:rPr>
        <w:t>i</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w:t>
      </w:r>
    </w:p>
    <w:p w14:paraId="0A60ABD9" w14:textId="77777777" w:rsidR="00317543" w:rsidRPr="0096287B" w:rsidRDefault="00317543" w:rsidP="00317543">
      <w:pPr>
        <w:pStyle w:val="ListParagraph"/>
        <w:spacing w:line="220" w:lineRule="exact"/>
        <w:rPr>
          <w:rFonts w:ascii="Montserrat" w:eastAsia="Montserrat" w:hAnsi="Montserrat" w:cs="Montserrat"/>
          <w:lang w:val="en-US"/>
        </w:rPr>
      </w:pPr>
    </w:p>
    <w:p w14:paraId="1DE2A2EE" w14:textId="68265AD9" w:rsidR="00317543" w:rsidRPr="0096287B" w:rsidRDefault="00317543" w:rsidP="00317543">
      <w:pPr>
        <w:spacing w:before="22" w:line="217" w:lineRule="auto"/>
        <w:ind w:left="720" w:right="133"/>
        <w:rPr>
          <w:rFonts w:ascii="Montserrat" w:eastAsia="Montserrat" w:hAnsi="Montserrat" w:cs="Montserrat"/>
          <w:lang w:val="en-US"/>
        </w:rPr>
      </w:pP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ow</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 xml:space="preserve">to </w:t>
      </w:r>
      <w:r w:rsidRPr="0096287B">
        <w:rPr>
          <w:rFonts w:ascii="Montserrat" w:eastAsia="Montserrat" w:hAnsi="Montserrat" w:cs="Montserrat"/>
          <w:b/>
          <w:color w:val="001E41"/>
          <w:spacing w:val="1"/>
          <w:lang w:val="en-US"/>
        </w:rPr>
        <w:t>uti</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iz</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i</w:t>
      </w:r>
      <w:r w:rsidRPr="0096287B">
        <w:rPr>
          <w:rFonts w:ascii="Montserrat" w:eastAsia="Montserrat" w:hAnsi="Montserrat" w:cs="Montserrat"/>
          <w:b/>
          <w:color w:val="001E41"/>
          <w:spacing w:val="-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era</w:t>
      </w:r>
      <w:r w:rsidRPr="0096287B">
        <w:rPr>
          <w:rFonts w:ascii="Montserrat" w:eastAsia="Montserrat" w:hAnsi="Montserrat" w:cs="Montserrat"/>
          <w:b/>
          <w:color w:val="001E41"/>
          <w:spacing w:val="1"/>
          <w:lang w:val="en-US"/>
        </w:rPr>
        <w:t>cti</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wi</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h s</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d</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2"/>
          <w:lang w:val="en-US"/>
        </w:rPr>
        <w:t>s</w:t>
      </w:r>
      <w:r w:rsidR="008844C4" w:rsidRPr="0096287B">
        <w:rPr>
          <w:rFonts w:ascii="Montserrat" w:eastAsia="Montserrat" w:hAnsi="Montserrat" w:cs="Montserrat"/>
          <w:b/>
          <w:color w:val="001E41"/>
          <w:lang w:val="en-US"/>
        </w:rPr>
        <w:t>:</w:t>
      </w:r>
      <w:r w:rsidR="00297771" w:rsidRPr="0096287B">
        <w:rPr>
          <w:rFonts w:ascii="Montserrat" w:eastAsia="Montserrat" w:hAnsi="Montserrat" w:cs="Montserrat"/>
          <w:b/>
          <w:color w:val="001E41"/>
          <w:lang w:val="en-US"/>
        </w:rPr>
        <w:t xml:space="preserve"> </w:t>
      </w:r>
      <w:r w:rsidRPr="0096287B">
        <w:rPr>
          <w:rFonts w:ascii="Montserrat" w:eastAsia="Montserrat" w:hAnsi="Montserrat" w:cs="Montserrat"/>
          <w:color w:val="001E41"/>
          <w:lang w:val="en-US"/>
        </w:rPr>
        <w:t xml:space="preserve">Give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oo</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spacing w:val="2"/>
          <w:lang w:val="en-US"/>
        </w:rPr>
        <w:t>k</w:t>
      </w:r>
      <w:r w:rsidRPr="0096287B">
        <w:rPr>
          <w:rFonts w:ascii="Montserrat" w:eastAsia="Montserrat" w:hAnsi="Montserrat" w:cs="Montserrat"/>
          <w:color w:val="001E41"/>
          <w:lang w:val="en-US"/>
        </w:rPr>
        <w:t>it</w:t>
      </w:r>
      <w:r w:rsidRPr="0096287B">
        <w:rPr>
          <w:rFonts w:ascii="Montserrat" w:eastAsia="Montserrat" w:hAnsi="Montserrat" w:cs="Montserrat"/>
          <w:color w:val="001E41"/>
          <w:spacing w:val="-1"/>
          <w:lang w:val="en-US"/>
        </w:rPr>
        <w:t xml:space="preserve"> 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members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a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of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 xml:space="preserve">g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Divide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sm</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ll </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wi</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spacing w:val="4"/>
          <w:lang w:val="en-US"/>
        </w:rPr>
        <w:t>r</w:t>
      </w:r>
      <w:r w:rsidRPr="0096287B">
        <w:rPr>
          <w:rFonts w:ascii="Montserrat" w:eastAsia="Montserrat" w:hAnsi="Montserrat" w:cs="Montserrat"/>
          <w:color w:val="001E41"/>
          <w:spacing w:val="-1"/>
          <w:lang w:val="en-US"/>
        </w:rPr>
        <w:t>eat</w:t>
      </w:r>
      <w:r w:rsidRPr="0096287B">
        <w:rPr>
          <w:rFonts w:ascii="Montserrat" w:eastAsia="Montserrat" w:hAnsi="Montserrat" w:cs="Montserrat"/>
          <w:color w:val="001E41"/>
          <w:spacing w:val="2"/>
          <w:lang w:val="en-US"/>
        </w:rPr>
        <w:t>i</w:t>
      </w:r>
      <w:r w:rsidRPr="0096287B">
        <w:rPr>
          <w:rFonts w:ascii="Montserrat" w:eastAsia="Montserrat" w:hAnsi="Montserrat" w:cs="Montserrat"/>
          <w:color w:val="001E41"/>
          <w:lang w:val="en-US"/>
        </w:rPr>
        <w:t xml:space="preserve">ng a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lang w:val="en-US"/>
        </w:rPr>
        <w:t xml:space="preserve">ng </w:t>
      </w:r>
      <w:r w:rsidRPr="0096287B">
        <w:rPr>
          <w:rFonts w:ascii="Montserrat" w:eastAsia="Montserrat" w:hAnsi="Montserrat" w:cs="Montserrat"/>
          <w:color w:val="001E41"/>
          <w:spacing w:val="-1"/>
          <w:lang w:val="en-US"/>
        </w:rPr>
        <w:t>October</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46"/>
          <w:lang w:val="en-US"/>
        </w:rPr>
        <w:t xml:space="preserve"> </w:t>
      </w:r>
      <w:r w:rsidRPr="0096287B">
        <w:rPr>
          <w:rFonts w:ascii="Montserrat" w:eastAsia="Montserrat" w:hAnsi="Montserrat" w:cs="Montserrat"/>
          <w:color w:val="001E41"/>
          <w:lang w:val="en-US"/>
        </w:rPr>
        <w:t>Then,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present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id</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nd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ss</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e 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one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impl</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Give </w:t>
      </w:r>
      <w:r w:rsidRPr="0096287B">
        <w:rPr>
          <w:rFonts w:ascii="Montserrat" w:eastAsia="Montserrat" w:hAnsi="Montserrat" w:cs="Montserrat"/>
          <w:color w:val="001E41"/>
          <w:spacing w:val="-2"/>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9"/>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w:t>
      </w:r>
      <w:hyperlink w:anchor="toolkit" w:history="1">
        <w:r w:rsidRPr="0096287B">
          <w:rPr>
            <w:rStyle w:val="Hyperlink"/>
            <w:rFonts w:ascii="Montserrat" w:eastAsia="Montserrat" w:hAnsi="Montserrat" w:cs="Montserrat"/>
            <w:lang w:val="en-US"/>
          </w:rPr>
          <w:t>L</w:t>
        </w:r>
        <w:r w:rsidRPr="0096287B">
          <w:rPr>
            <w:rStyle w:val="Hyperlink"/>
            <w:rFonts w:ascii="Montserrat" w:eastAsia="Montserrat" w:hAnsi="Montserrat" w:cs="Montserrat"/>
            <w:spacing w:val="-1"/>
            <w:lang w:val="en-US"/>
          </w:rPr>
          <w:t>i</w:t>
        </w:r>
        <w:r w:rsidRPr="0096287B">
          <w:rPr>
            <w:rStyle w:val="Hyperlink"/>
            <w:rFonts w:ascii="Montserrat" w:eastAsia="Montserrat" w:hAnsi="Montserrat" w:cs="Montserrat"/>
            <w:spacing w:val="1"/>
            <w:lang w:val="en-US"/>
          </w:rPr>
          <w:t>v</w:t>
        </w:r>
        <w:r w:rsidRPr="0096287B">
          <w:rPr>
            <w:rStyle w:val="Hyperlink"/>
            <w:rFonts w:ascii="Montserrat" w:eastAsia="Montserrat" w:hAnsi="Montserrat" w:cs="Montserrat"/>
            <w:lang w:val="en-US"/>
          </w:rPr>
          <w:t xml:space="preserve">ing </w:t>
        </w:r>
        <w:r w:rsidRPr="0096287B">
          <w:rPr>
            <w:rStyle w:val="Hyperlink"/>
            <w:rFonts w:ascii="Montserrat" w:eastAsia="Montserrat" w:hAnsi="Montserrat" w:cs="Montserrat"/>
            <w:spacing w:val="-1"/>
            <w:lang w:val="en-US"/>
          </w:rPr>
          <w:t>t</w:t>
        </w:r>
        <w:r w:rsidRPr="0096287B">
          <w:rPr>
            <w:rStyle w:val="Hyperlink"/>
            <w:rFonts w:ascii="Montserrat" w:eastAsia="Montserrat" w:hAnsi="Montserrat" w:cs="Montserrat"/>
            <w:lang w:val="en-US"/>
          </w:rPr>
          <w:t>o S</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lang w:val="en-US"/>
          </w:rPr>
          <w:t>r</w:t>
        </w:r>
        <w:r w:rsidRPr="0096287B">
          <w:rPr>
            <w:rStyle w:val="Hyperlink"/>
            <w:rFonts w:ascii="Montserrat" w:eastAsia="Montserrat" w:hAnsi="Montserrat" w:cs="Montserrat"/>
            <w:spacing w:val="1"/>
            <w:lang w:val="en-US"/>
          </w:rPr>
          <w:t>v</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lang w:val="en-US"/>
          </w:rPr>
          <w:t>:</w:t>
        </w:r>
        <w:r w:rsidRPr="0096287B">
          <w:rPr>
            <w:rStyle w:val="Hyperlink"/>
            <w:rFonts w:ascii="Montserrat" w:eastAsia="Montserrat" w:hAnsi="Montserrat" w:cs="Montserrat"/>
            <w:spacing w:val="1"/>
            <w:lang w:val="en-US"/>
          </w:rPr>
          <w:t xml:space="preserve"> </w:t>
        </w:r>
        <w:r w:rsidRPr="0096287B">
          <w:rPr>
            <w:rStyle w:val="Hyperlink"/>
            <w:rFonts w:ascii="Montserrat" w:eastAsia="Montserrat" w:hAnsi="Montserrat" w:cs="Montserrat"/>
            <w:lang w:val="en-US"/>
          </w:rPr>
          <w:t>in</w:t>
        </w:r>
        <w:r w:rsidRPr="0096287B">
          <w:rPr>
            <w:rStyle w:val="Hyperlink"/>
            <w:rFonts w:ascii="Montserrat" w:eastAsia="Montserrat" w:hAnsi="Montserrat" w:cs="Montserrat"/>
            <w:spacing w:val="-1"/>
            <w:lang w:val="en-US"/>
          </w:rPr>
          <w:t>te</w:t>
        </w:r>
        <w:r w:rsidRPr="0096287B">
          <w:rPr>
            <w:rStyle w:val="Hyperlink"/>
            <w:rFonts w:ascii="Montserrat" w:eastAsia="Montserrat" w:hAnsi="Montserrat" w:cs="Montserrat"/>
            <w:lang w:val="en-US"/>
          </w:rPr>
          <w:t>r</w:t>
        </w:r>
        <w:r w:rsidRPr="0096287B">
          <w:rPr>
            <w:rStyle w:val="Hyperlink"/>
            <w:rFonts w:ascii="Montserrat" w:eastAsia="Montserrat" w:hAnsi="Montserrat" w:cs="Montserrat"/>
            <w:spacing w:val="-1"/>
            <w:lang w:val="en-US"/>
          </w:rPr>
          <w:t>a</w:t>
        </w:r>
        <w:r w:rsidRPr="0096287B">
          <w:rPr>
            <w:rStyle w:val="Hyperlink"/>
            <w:rFonts w:ascii="Montserrat" w:eastAsia="Montserrat" w:hAnsi="Montserrat" w:cs="Montserrat"/>
            <w:spacing w:val="2"/>
            <w:lang w:val="en-US"/>
          </w:rPr>
          <w:t>c</w:t>
        </w:r>
        <w:r w:rsidRPr="0096287B">
          <w:rPr>
            <w:rStyle w:val="Hyperlink"/>
            <w:rFonts w:ascii="Montserrat" w:eastAsia="Montserrat" w:hAnsi="Montserrat" w:cs="Montserrat"/>
            <w:spacing w:val="-1"/>
            <w:lang w:val="en-US"/>
          </w:rPr>
          <w:t>t</w:t>
        </w:r>
        <w:r w:rsidRPr="0096287B">
          <w:rPr>
            <w:rStyle w:val="Hyperlink"/>
            <w:rFonts w:ascii="Montserrat" w:eastAsia="Montserrat" w:hAnsi="Montserrat" w:cs="Montserrat"/>
            <w:lang w:val="en-US"/>
          </w:rPr>
          <w:t>ive Too</w:t>
        </w:r>
        <w:r w:rsidRPr="0096287B">
          <w:rPr>
            <w:rStyle w:val="Hyperlink"/>
            <w:rFonts w:ascii="Montserrat" w:eastAsia="Montserrat" w:hAnsi="Montserrat" w:cs="Montserrat"/>
            <w:spacing w:val="-1"/>
            <w:lang w:val="en-US"/>
          </w:rPr>
          <w:t>l</w:t>
        </w:r>
        <w:r w:rsidRPr="0096287B">
          <w:rPr>
            <w:rStyle w:val="Hyperlink"/>
            <w:rFonts w:ascii="Montserrat" w:eastAsia="Montserrat" w:hAnsi="Montserrat" w:cs="Montserrat"/>
            <w:lang w:val="en-US"/>
          </w:rPr>
          <w:t>k</w:t>
        </w:r>
        <w:r w:rsidRPr="0096287B">
          <w:rPr>
            <w:rStyle w:val="Hyperlink"/>
            <w:rFonts w:ascii="Montserrat" w:eastAsia="Montserrat" w:hAnsi="Montserrat" w:cs="Montserrat"/>
            <w:spacing w:val="-1"/>
            <w:lang w:val="en-US"/>
          </w:rPr>
          <w:t>i</w:t>
        </w:r>
        <w:r w:rsidRPr="0096287B">
          <w:rPr>
            <w:rStyle w:val="Hyperlink"/>
            <w:rFonts w:ascii="Montserrat" w:eastAsia="Montserrat" w:hAnsi="Montserrat" w:cs="Montserrat"/>
            <w:lang w:val="en-US"/>
          </w:rPr>
          <w:t>t</w:t>
        </w:r>
      </w:hyperlink>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4"/>
          <w:lang w:val="en-US"/>
        </w:rPr>
        <w:t xml:space="preserve"> </w:t>
      </w:r>
      <w:r w:rsidRPr="0096287B">
        <w:rPr>
          <w:rFonts w:ascii="Montserrat" w:eastAsia="Montserrat" w:hAnsi="Montserrat" w:cs="Montserrat"/>
          <w:color w:val="001E41"/>
          <w:lang w:val="en-US"/>
        </w:rPr>
        <w:t>works</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e w</w:t>
      </w:r>
      <w:r w:rsidRPr="0096287B">
        <w:rPr>
          <w:rFonts w:ascii="Montserrat" w:eastAsia="Montserrat" w:hAnsi="Montserrat" w:cs="Montserrat"/>
          <w:color w:val="001E41"/>
          <w:spacing w:val="3"/>
          <w:lang w:val="en-US"/>
        </w:rPr>
        <w:t>h</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e 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win</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spacing w:val="2"/>
          <w:lang w:val="en-US"/>
        </w:rPr>
        <w:t>/</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oo</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it</w:t>
      </w:r>
      <w:r w:rsidRPr="0096287B">
        <w:rPr>
          <w:rFonts w:ascii="Montserrat" w:eastAsia="Montserrat" w:hAnsi="Montserrat" w:cs="Montserrat"/>
          <w:color w:val="001E41"/>
          <w:lang w:val="en-US"/>
        </w:rPr>
        <w:t>.</w:t>
      </w:r>
    </w:p>
    <w:p w14:paraId="6A31AA30" w14:textId="1A91341E" w:rsidR="00586696" w:rsidRPr="0096287B" w:rsidRDefault="00586696" w:rsidP="00BB24AA">
      <w:pPr>
        <w:rPr>
          <w:lang w:val="en-US"/>
        </w:rPr>
      </w:pPr>
    </w:p>
    <w:p w14:paraId="0E5AE628" w14:textId="77777777" w:rsidR="00586696" w:rsidRPr="0096287B" w:rsidRDefault="00586696" w:rsidP="00586696">
      <w:pPr>
        <w:rPr>
          <w:lang w:val="en-US"/>
        </w:rPr>
      </w:pPr>
    </w:p>
    <w:p w14:paraId="503C4387" w14:textId="6198FAA6" w:rsidR="00586696" w:rsidRPr="0096287B" w:rsidRDefault="00586696" w:rsidP="00586696">
      <w:pPr>
        <w:rPr>
          <w:lang w:val="en-US"/>
        </w:rPr>
      </w:pPr>
    </w:p>
    <w:p w14:paraId="44D492F6" w14:textId="267062C7" w:rsidR="00B839AC" w:rsidRPr="0096287B" w:rsidRDefault="00B839AC" w:rsidP="00586696">
      <w:pPr>
        <w:rPr>
          <w:lang w:val="en-US"/>
        </w:rPr>
      </w:pPr>
    </w:p>
    <w:p w14:paraId="408A2A7C" w14:textId="0F8CA7BF" w:rsidR="00B839AC" w:rsidRPr="0096287B" w:rsidRDefault="00B839AC" w:rsidP="00586696">
      <w:pPr>
        <w:rPr>
          <w:lang w:val="en-US"/>
        </w:rPr>
      </w:pPr>
    </w:p>
    <w:p w14:paraId="220C15EB" w14:textId="44B18F72" w:rsidR="00B839AC" w:rsidRPr="0096287B" w:rsidRDefault="00B839AC" w:rsidP="00586696">
      <w:pPr>
        <w:rPr>
          <w:lang w:val="en-US"/>
        </w:rPr>
      </w:pPr>
    </w:p>
    <w:p w14:paraId="6AD8CF4B" w14:textId="1A956A02" w:rsidR="00B839AC" w:rsidRPr="0096287B" w:rsidRDefault="00B839AC" w:rsidP="00586696">
      <w:pPr>
        <w:rPr>
          <w:lang w:val="en-US"/>
        </w:rPr>
      </w:pPr>
    </w:p>
    <w:p w14:paraId="711088A5" w14:textId="22570B71" w:rsidR="00B839AC" w:rsidRPr="0096287B" w:rsidRDefault="00B839AC" w:rsidP="00586696">
      <w:pPr>
        <w:rPr>
          <w:lang w:val="en-US"/>
        </w:rPr>
      </w:pPr>
    </w:p>
    <w:p w14:paraId="005EBE4E" w14:textId="4DB7580E" w:rsidR="00B839AC" w:rsidRPr="0096287B" w:rsidRDefault="00B839AC" w:rsidP="00586696">
      <w:pPr>
        <w:rPr>
          <w:lang w:val="en-US"/>
        </w:rPr>
      </w:pPr>
    </w:p>
    <w:p w14:paraId="0DB9E0E4" w14:textId="2EF5377D" w:rsidR="00B839AC" w:rsidRPr="0096287B" w:rsidRDefault="00B839AC" w:rsidP="00586696">
      <w:pPr>
        <w:rPr>
          <w:lang w:val="en-US"/>
        </w:rPr>
      </w:pPr>
    </w:p>
    <w:p w14:paraId="105E73C8" w14:textId="128C6A12" w:rsidR="00B839AC" w:rsidRPr="0096287B" w:rsidRDefault="00B839AC" w:rsidP="00586696">
      <w:pPr>
        <w:rPr>
          <w:lang w:val="en-US"/>
        </w:rPr>
      </w:pPr>
    </w:p>
    <w:p w14:paraId="2FCDE0AC" w14:textId="0830FFCD" w:rsidR="00B839AC" w:rsidRPr="0096287B" w:rsidRDefault="00B839AC" w:rsidP="00586696">
      <w:pPr>
        <w:rPr>
          <w:lang w:val="en-US"/>
        </w:rPr>
      </w:pPr>
    </w:p>
    <w:p w14:paraId="5AD222BA" w14:textId="4A8B2FCF" w:rsidR="00B839AC" w:rsidRPr="0096287B" w:rsidRDefault="00B839AC" w:rsidP="00586696">
      <w:pPr>
        <w:rPr>
          <w:lang w:val="en-US"/>
        </w:rPr>
      </w:pPr>
    </w:p>
    <w:p w14:paraId="7E0F9EBC" w14:textId="26FF9E82" w:rsidR="00586696" w:rsidRPr="0096287B" w:rsidRDefault="00586696" w:rsidP="00586696">
      <w:pPr>
        <w:pStyle w:val="Title"/>
        <w:rPr>
          <w:lang w:val="en-US"/>
        </w:rPr>
      </w:pPr>
      <w:bookmarkStart w:id="8" w:name="background"/>
      <w:r w:rsidRPr="0096287B">
        <w:rPr>
          <w:lang w:val="en-US"/>
        </w:rPr>
        <w:lastRenderedPageBreak/>
        <w:t>Background of National FFA Convention</w:t>
      </w:r>
      <w:r w:rsidR="00297771" w:rsidRPr="0096287B">
        <w:rPr>
          <w:lang w:val="en-US"/>
        </w:rPr>
        <w:t xml:space="preserve"> </w:t>
      </w:r>
      <w:r w:rsidR="008844C4" w:rsidRPr="0096287B">
        <w:rPr>
          <w:lang w:val="en-US"/>
        </w:rPr>
        <w:t>&amp; Expo</w:t>
      </w:r>
    </w:p>
    <w:bookmarkEnd w:id="8"/>
    <w:p w14:paraId="38498696" w14:textId="3D5865A1" w:rsidR="00586696" w:rsidRPr="0096287B" w:rsidRDefault="00586696" w:rsidP="00586696">
      <w:pPr>
        <w:pStyle w:val="Heading1"/>
        <w:rPr>
          <w:sz w:val="32"/>
          <w:szCs w:val="24"/>
          <w:lang w:val="en-US"/>
        </w:rPr>
      </w:pPr>
      <w:r w:rsidRPr="0096287B">
        <w:rPr>
          <w:sz w:val="32"/>
          <w:szCs w:val="24"/>
          <w:lang w:val="en-US"/>
        </w:rPr>
        <w:t>Brief History of</w:t>
      </w:r>
      <w:r w:rsidR="008844C4" w:rsidRPr="0096287B">
        <w:rPr>
          <w:sz w:val="32"/>
          <w:szCs w:val="24"/>
          <w:lang w:val="en-US"/>
        </w:rPr>
        <w:t xml:space="preserve"> the</w:t>
      </w:r>
      <w:r w:rsidRPr="0096287B">
        <w:rPr>
          <w:sz w:val="32"/>
          <w:szCs w:val="24"/>
          <w:lang w:val="en-US"/>
        </w:rPr>
        <w:t xml:space="preserve"> National FFA Convention </w:t>
      </w:r>
      <w:r w:rsidR="008844C4" w:rsidRPr="0096287B">
        <w:rPr>
          <w:sz w:val="32"/>
          <w:szCs w:val="24"/>
          <w:lang w:val="en-US"/>
        </w:rPr>
        <w:t>&amp; Expo</w:t>
      </w:r>
    </w:p>
    <w:p w14:paraId="77BCFEBB" w14:textId="3BE76F56" w:rsidR="00586696" w:rsidRPr="0096287B" w:rsidRDefault="00586696" w:rsidP="00586696">
      <w:pPr>
        <w:spacing w:after="0" w:line="240" w:lineRule="auto"/>
        <w:rPr>
          <w:b/>
          <w:bCs/>
          <w:lang w:val="en-US"/>
        </w:rPr>
      </w:pPr>
      <w:r w:rsidRPr="0096287B">
        <w:rPr>
          <w:b/>
          <w:bCs/>
          <w:lang w:val="en-US"/>
        </w:rPr>
        <w:t xml:space="preserve">Why do we have a national convention each year? </w:t>
      </w:r>
    </w:p>
    <w:p w14:paraId="28854EC3" w14:textId="4E4D24A6" w:rsidR="00586696" w:rsidRPr="0096287B" w:rsidRDefault="00586696" w:rsidP="00586696">
      <w:pPr>
        <w:spacing w:after="0" w:line="240" w:lineRule="auto"/>
        <w:rPr>
          <w:lang w:val="en-US"/>
        </w:rPr>
      </w:pPr>
      <w:r w:rsidRPr="0096287B">
        <w:rPr>
          <w:lang w:val="en-US"/>
        </w:rPr>
        <w:t xml:space="preserve">Each fall, nearly 65,000 FFA members, advisors, educators, supporters and guests </w:t>
      </w:r>
      <w:r w:rsidR="008844C4" w:rsidRPr="0096287B">
        <w:rPr>
          <w:lang w:val="en-US"/>
        </w:rPr>
        <w:t xml:space="preserve">from across the country </w:t>
      </w:r>
      <w:r w:rsidRPr="0096287B">
        <w:rPr>
          <w:lang w:val="en-US"/>
        </w:rPr>
        <w:t>come together to participate in sessions, competitive events, career success and educational tours, and student and teacher leadership workshops</w:t>
      </w:r>
      <w:r w:rsidR="008844C4" w:rsidRPr="0096287B">
        <w:rPr>
          <w:lang w:val="en-US"/>
        </w:rPr>
        <w:t xml:space="preserve"> </w:t>
      </w:r>
      <w:r w:rsidRPr="0096287B">
        <w:rPr>
          <w:lang w:val="en-US"/>
        </w:rPr>
        <w:t>and to experience an expo and shopping mall, to volunteer and to network.</w:t>
      </w:r>
      <w:r w:rsidR="00297771" w:rsidRPr="0096287B">
        <w:rPr>
          <w:lang w:val="en-US"/>
        </w:rPr>
        <w:t xml:space="preserve"> </w:t>
      </w:r>
      <w:r w:rsidRPr="0096287B">
        <w:rPr>
          <w:lang w:val="en-US"/>
        </w:rPr>
        <w:t xml:space="preserve">The convention is an event where members not only compete, network, volunteer and have fun, but they also learn about the diverse careers that are available in the industry of agriculture and are recognized for their achievements. </w:t>
      </w:r>
    </w:p>
    <w:p w14:paraId="1D2B4803" w14:textId="77777777" w:rsidR="00586696" w:rsidRPr="0096287B" w:rsidRDefault="00586696" w:rsidP="00586696">
      <w:pPr>
        <w:spacing w:after="0" w:line="240" w:lineRule="auto"/>
        <w:rPr>
          <w:lang w:val="en-US"/>
        </w:rPr>
      </w:pPr>
    </w:p>
    <w:p w14:paraId="20766545" w14:textId="0083D63D" w:rsidR="00586696" w:rsidRPr="0096287B" w:rsidRDefault="00586696" w:rsidP="00586696">
      <w:pPr>
        <w:spacing w:after="0" w:line="240" w:lineRule="auto"/>
        <w:rPr>
          <w:lang w:val="en-US"/>
        </w:rPr>
      </w:pPr>
      <w:r w:rsidRPr="0096287B">
        <w:rPr>
          <w:lang w:val="en-US"/>
        </w:rPr>
        <w:t xml:space="preserve">The first national convention was held in Kansas City, </w:t>
      </w:r>
      <w:r w:rsidR="007F4E77" w:rsidRPr="0096287B">
        <w:rPr>
          <w:lang w:val="en-US"/>
        </w:rPr>
        <w:t xml:space="preserve">Missouri, </w:t>
      </w:r>
      <w:r w:rsidRPr="0096287B">
        <w:rPr>
          <w:lang w:val="en-US"/>
        </w:rPr>
        <w:t>with 33 delegates from 18 states.</w:t>
      </w:r>
      <w:r w:rsidR="00297771" w:rsidRPr="0096287B">
        <w:rPr>
          <w:lang w:val="en-US"/>
        </w:rPr>
        <w:t xml:space="preserve"> </w:t>
      </w:r>
    </w:p>
    <w:p w14:paraId="7917DB29" w14:textId="7253BA80" w:rsidR="00586696" w:rsidRPr="0096287B" w:rsidRDefault="00586696" w:rsidP="00586696">
      <w:pPr>
        <w:spacing w:after="0" w:line="240" w:lineRule="auto"/>
        <w:rPr>
          <w:lang w:val="en-US"/>
        </w:rPr>
      </w:pPr>
      <w:r w:rsidRPr="0096287B">
        <w:rPr>
          <w:lang w:val="en-US"/>
        </w:rPr>
        <w:t>During each convention, official business is conducted by the national officers and member delegates.</w:t>
      </w:r>
      <w:r w:rsidR="00297771" w:rsidRPr="0096287B">
        <w:rPr>
          <w:lang w:val="en-US"/>
        </w:rPr>
        <w:t xml:space="preserve"> </w:t>
      </w:r>
    </w:p>
    <w:p w14:paraId="233F9E98" w14:textId="77777777" w:rsidR="00586696" w:rsidRPr="0096287B" w:rsidRDefault="00586696" w:rsidP="00586696">
      <w:pPr>
        <w:rPr>
          <w:lang w:val="en-US"/>
        </w:rPr>
      </w:pPr>
      <w:r w:rsidRPr="0096287B">
        <w:rPr>
          <w:lang w:val="en-US"/>
        </w:rPr>
        <w:t>The National FFA</w:t>
      </w:r>
      <w:r w:rsidRPr="0096287B">
        <w:rPr>
          <w:rFonts w:ascii="Cambria" w:hAnsi="Cambria" w:cs="Cambria"/>
          <w:lang w:val="en-US"/>
        </w:rPr>
        <w:t> </w:t>
      </w:r>
      <w:r w:rsidRPr="0096287B">
        <w:rPr>
          <w:lang w:val="en-US"/>
        </w:rPr>
        <w:t>Delegate Experience</w:t>
      </w:r>
      <w:r w:rsidRPr="0096287B">
        <w:rPr>
          <w:rFonts w:ascii="Cambria" w:hAnsi="Cambria" w:cs="Cambria"/>
          <w:lang w:val="en-US"/>
        </w:rPr>
        <w:t> </w:t>
      </w:r>
      <w:r w:rsidRPr="0096287B">
        <w:rPr>
          <w:lang w:val="en-US"/>
        </w:rPr>
        <w:t>ensures that the National FFA Organization remains a grassroots organization that serves students at the local level.</w:t>
      </w:r>
    </w:p>
    <w:p w14:paraId="5AB3F9DE" w14:textId="5CBEA525" w:rsidR="00586696" w:rsidRPr="0096287B" w:rsidRDefault="00586696" w:rsidP="00586696">
      <w:pPr>
        <w:spacing w:after="0" w:line="240" w:lineRule="auto"/>
        <w:rPr>
          <w:lang w:val="en-US"/>
        </w:rPr>
      </w:pPr>
      <w:r w:rsidRPr="0096287B">
        <w:rPr>
          <w:lang w:val="en-US"/>
        </w:rPr>
        <w:t>Due to the COVID-19 pandemic</w:t>
      </w:r>
      <w:r w:rsidR="007F4E77" w:rsidRPr="0096287B">
        <w:rPr>
          <w:lang w:val="en-US"/>
        </w:rPr>
        <w:t>,</w:t>
      </w:r>
      <w:r w:rsidRPr="0096287B">
        <w:rPr>
          <w:lang w:val="en-US"/>
        </w:rPr>
        <w:t xml:space="preserve"> the 93</w:t>
      </w:r>
      <w:r w:rsidRPr="0096287B">
        <w:rPr>
          <w:vertAlign w:val="superscript"/>
          <w:lang w:val="en-US"/>
        </w:rPr>
        <w:t>rd</w:t>
      </w:r>
      <w:r w:rsidRPr="0096287B">
        <w:rPr>
          <w:lang w:val="en-US"/>
        </w:rPr>
        <w:t xml:space="preserve"> National FFA Convention </w:t>
      </w:r>
      <w:r w:rsidR="007F4E77" w:rsidRPr="0096287B">
        <w:rPr>
          <w:lang w:val="en-US"/>
        </w:rPr>
        <w:t xml:space="preserve">&amp; Expo </w:t>
      </w:r>
      <w:r w:rsidRPr="0096287B">
        <w:rPr>
          <w:lang w:val="en-US"/>
        </w:rPr>
        <w:t>will be held virtually and will include live main sessions, on-demand teacher and student workshops, virtual expo and much more.</w:t>
      </w:r>
      <w:r w:rsidR="00297771" w:rsidRPr="0096287B">
        <w:rPr>
          <w:lang w:val="en-US"/>
        </w:rPr>
        <w:t xml:space="preserve"> </w:t>
      </w:r>
      <w:r w:rsidRPr="0096287B">
        <w:rPr>
          <w:lang w:val="en-US"/>
        </w:rPr>
        <w:t xml:space="preserve">To learn more about </w:t>
      </w:r>
      <w:r w:rsidR="007F4E77" w:rsidRPr="0096287B">
        <w:rPr>
          <w:lang w:val="en-US"/>
        </w:rPr>
        <w:t xml:space="preserve">the </w:t>
      </w:r>
      <w:r w:rsidRPr="0096287B">
        <w:rPr>
          <w:lang w:val="en-US"/>
        </w:rPr>
        <w:t xml:space="preserve">National FFA Convention &amp; Expo, visit </w:t>
      </w:r>
      <w:hyperlink r:id="rId35" w:history="1">
        <w:r w:rsidRPr="0096287B">
          <w:rPr>
            <w:rStyle w:val="Hyperlink"/>
            <w:lang w:val="en-US"/>
          </w:rPr>
          <w:t>https://convention.</w:t>
        </w:r>
        <w:r w:rsidR="007F4E77" w:rsidRPr="0096287B">
          <w:rPr>
            <w:rStyle w:val="Hyperlink"/>
            <w:lang w:val="en-US"/>
          </w:rPr>
          <w:t>FFA</w:t>
        </w:r>
        <w:r w:rsidRPr="0096287B">
          <w:rPr>
            <w:rStyle w:val="Hyperlink"/>
            <w:lang w:val="en-US"/>
          </w:rPr>
          <w:t>.org/</w:t>
        </w:r>
      </w:hyperlink>
      <w:r w:rsidRPr="0096287B">
        <w:rPr>
          <w:lang w:val="en-US"/>
        </w:rPr>
        <w:t>.</w:t>
      </w:r>
    </w:p>
    <w:p w14:paraId="4585B2E2" w14:textId="77777777" w:rsidR="00586696" w:rsidRPr="0096287B" w:rsidRDefault="00586696" w:rsidP="00586696">
      <w:pPr>
        <w:pStyle w:val="Heading1"/>
        <w:rPr>
          <w:sz w:val="32"/>
          <w:szCs w:val="24"/>
          <w:lang w:val="en-US"/>
        </w:rPr>
      </w:pPr>
      <w:r w:rsidRPr="0096287B">
        <w:rPr>
          <w:sz w:val="32"/>
          <w:szCs w:val="24"/>
          <w:lang w:val="en-US"/>
        </w:rPr>
        <w:t>Convention Delegates</w:t>
      </w:r>
    </w:p>
    <w:p w14:paraId="352C5DE5" w14:textId="18247C6E" w:rsidR="00586696" w:rsidRPr="00C57745" w:rsidRDefault="00586696" w:rsidP="00586696">
      <w:pPr>
        <w:rPr>
          <w:rFonts w:ascii="Cambria" w:hAnsi="Cambria" w:cs="Cambria"/>
          <w:lang w:val="en-US"/>
        </w:rPr>
      </w:pPr>
      <w:r w:rsidRPr="0096287B">
        <w:rPr>
          <w:lang w:val="en-US"/>
        </w:rPr>
        <w:t xml:space="preserve">The delegate experience brings together 475 student leaders from across the nation. Students share ideas and perspectives that propel the organization forward. Delegates come from each of the organization’s 52 state associations, with delegation sizes determined by each association’s percent of overall organizational membership. The National FFA Delegate Experience has been an FFA tradition since 1928. For more information on the delegate process, visit </w:t>
      </w:r>
      <w:hyperlink r:id="rId36" w:history="1">
        <w:r w:rsidR="00CC3A9D" w:rsidRPr="00C57745">
          <w:rPr>
            <w:rStyle w:val="Hyperlink"/>
            <w:rFonts w:cs="Cambria"/>
            <w:lang w:val="en-US"/>
          </w:rPr>
          <w:t>FFA.org/delegates</w:t>
        </w:r>
      </w:hyperlink>
      <w:r w:rsidR="00CC3A9D" w:rsidRPr="0096287B">
        <w:rPr>
          <w:lang w:val="en-US"/>
        </w:rPr>
        <w:t>.</w:t>
      </w:r>
    </w:p>
    <w:p w14:paraId="021AF336" w14:textId="77777777" w:rsidR="00586696" w:rsidRPr="0096287B" w:rsidRDefault="00586696" w:rsidP="00586696">
      <w:pPr>
        <w:pStyle w:val="Heading1"/>
        <w:rPr>
          <w:sz w:val="32"/>
          <w:szCs w:val="24"/>
          <w:lang w:val="en-US"/>
        </w:rPr>
      </w:pPr>
      <w:r w:rsidRPr="0096287B">
        <w:rPr>
          <w:sz w:val="32"/>
          <w:szCs w:val="24"/>
          <w:lang w:val="en-US"/>
        </w:rPr>
        <w:t xml:space="preserve">Election of National FFA Officers </w:t>
      </w:r>
    </w:p>
    <w:p w14:paraId="5EF10A00" w14:textId="48333174" w:rsidR="00586696" w:rsidRPr="0096287B" w:rsidRDefault="00586696" w:rsidP="00B839AC">
      <w:pPr>
        <w:spacing w:after="0"/>
        <w:rPr>
          <w:b/>
          <w:bCs/>
          <w:lang w:val="en-US"/>
        </w:rPr>
      </w:pPr>
      <w:r w:rsidRPr="0096287B">
        <w:rPr>
          <w:b/>
          <w:bCs/>
          <w:lang w:val="en-US"/>
        </w:rPr>
        <w:t xml:space="preserve">How are the </w:t>
      </w:r>
      <w:r w:rsidR="000F753D" w:rsidRPr="0096287B">
        <w:rPr>
          <w:b/>
          <w:bCs/>
          <w:lang w:val="en-US"/>
        </w:rPr>
        <w:t xml:space="preserve">National </w:t>
      </w:r>
      <w:r w:rsidRPr="0096287B">
        <w:rPr>
          <w:b/>
          <w:bCs/>
          <w:lang w:val="en-US"/>
        </w:rPr>
        <w:t xml:space="preserve">FFA </w:t>
      </w:r>
      <w:r w:rsidR="000F753D" w:rsidRPr="0096287B">
        <w:rPr>
          <w:b/>
          <w:bCs/>
          <w:lang w:val="en-US"/>
        </w:rPr>
        <w:t xml:space="preserve">Officers </w:t>
      </w:r>
      <w:r w:rsidRPr="0096287B">
        <w:rPr>
          <w:b/>
          <w:bCs/>
          <w:lang w:val="en-US"/>
        </w:rPr>
        <w:t xml:space="preserve">elected? </w:t>
      </w:r>
    </w:p>
    <w:p w14:paraId="6019825C" w14:textId="319B2C98" w:rsidR="00586696" w:rsidRPr="0096287B" w:rsidRDefault="00586696" w:rsidP="00B839AC">
      <w:pPr>
        <w:rPr>
          <w:lang w:val="en-US"/>
        </w:rPr>
      </w:pPr>
      <w:r w:rsidRPr="0096287B">
        <w:rPr>
          <w:lang w:val="en-US"/>
        </w:rPr>
        <w:t>Each year, six student members are selected to represent the National FFA Organization as National FFA Officers.</w:t>
      </w:r>
      <w:r w:rsidR="00297771" w:rsidRPr="0096287B">
        <w:rPr>
          <w:lang w:val="en-US"/>
        </w:rPr>
        <w:t xml:space="preserve"> </w:t>
      </w:r>
      <w:r w:rsidRPr="0096287B">
        <w:rPr>
          <w:lang w:val="en-US"/>
        </w:rPr>
        <w:t xml:space="preserve">Members must have received an American FFA Degree and be selected by their state association </w:t>
      </w:r>
      <w:r w:rsidR="000F753D" w:rsidRPr="0096287B">
        <w:rPr>
          <w:lang w:val="en-US"/>
        </w:rPr>
        <w:t>to</w:t>
      </w:r>
      <w:r w:rsidRPr="0096287B">
        <w:rPr>
          <w:lang w:val="en-US"/>
        </w:rPr>
        <w:t xml:space="preserve"> be eligible for national office.</w:t>
      </w:r>
      <w:r w:rsidR="00297771" w:rsidRPr="0096287B">
        <w:rPr>
          <w:lang w:val="en-US"/>
        </w:rPr>
        <w:t xml:space="preserve"> </w:t>
      </w:r>
      <w:r w:rsidRPr="0096287B">
        <w:rPr>
          <w:lang w:val="en-US"/>
        </w:rPr>
        <w:t>National officers travel more than 100,000 miles during their year of service representing the organization.</w:t>
      </w:r>
      <w:r w:rsidR="00297771" w:rsidRPr="0096287B">
        <w:rPr>
          <w:lang w:val="en-US"/>
        </w:rPr>
        <w:t xml:space="preserve"> </w:t>
      </w:r>
      <w:r w:rsidRPr="0096287B">
        <w:rPr>
          <w:lang w:val="en-US"/>
        </w:rPr>
        <w:t xml:space="preserve">To learn more about the process of becoming a national officer, visit </w:t>
      </w:r>
      <w:hyperlink r:id="rId37" w:history="1">
        <w:r w:rsidR="000F753D" w:rsidRPr="0096287B">
          <w:rPr>
            <w:rStyle w:val="Hyperlink"/>
            <w:lang w:val="en-US"/>
          </w:rPr>
          <w:t>FFA.org/national-</w:t>
        </w:r>
        <w:proofErr w:type="spellStart"/>
        <w:r w:rsidR="000F753D" w:rsidRPr="0096287B">
          <w:rPr>
            <w:rStyle w:val="Hyperlink"/>
            <w:lang w:val="en-US"/>
          </w:rPr>
          <w:t>ffa</w:t>
        </w:r>
        <w:proofErr w:type="spellEnd"/>
        <w:r w:rsidR="000F753D" w:rsidRPr="0096287B">
          <w:rPr>
            <w:rStyle w:val="Hyperlink"/>
            <w:lang w:val="en-US"/>
          </w:rPr>
          <w:t>-officers/</w:t>
        </w:r>
      </w:hyperlink>
      <w:r w:rsidRPr="0096287B">
        <w:rPr>
          <w:lang w:val="en-US"/>
        </w:rPr>
        <w:t>.</w:t>
      </w:r>
      <w:r w:rsidR="00297771" w:rsidRPr="0096287B">
        <w:rPr>
          <w:lang w:val="en-US"/>
        </w:rPr>
        <w:t xml:space="preserve"> </w:t>
      </w:r>
    </w:p>
    <w:p w14:paraId="4DAAE487" w14:textId="77777777" w:rsidR="00586696" w:rsidRPr="0096287B" w:rsidRDefault="00586696" w:rsidP="00586696">
      <w:pPr>
        <w:pStyle w:val="FFABody"/>
        <w:rPr>
          <w:rFonts w:asciiTheme="minorHAnsi" w:hAnsiTheme="minorHAnsi"/>
          <w:sz w:val="18"/>
          <w:szCs w:val="18"/>
        </w:rPr>
      </w:pPr>
      <w:r w:rsidRPr="0096287B">
        <w:rPr>
          <w:noProof/>
        </w:rPr>
        <w:drawing>
          <wp:anchor distT="0" distB="0" distL="114300" distR="114300" simplePos="0" relativeHeight="251655168" behindDoc="1" locked="0" layoutInCell="1" allowOverlap="1" wp14:anchorId="3A24A752" wp14:editId="68288D78">
            <wp:simplePos x="0" y="0"/>
            <wp:positionH relativeFrom="column">
              <wp:posOffset>1212850</wp:posOffset>
            </wp:positionH>
            <wp:positionV relativeFrom="page">
              <wp:posOffset>6972300</wp:posOffset>
            </wp:positionV>
            <wp:extent cx="2997200" cy="2246630"/>
            <wp:effectExtent l="0" t="0" r="0" b="1270"/>
            <wp:wrapTight wrapText="bothSides">
              <wp:wrapPolygon edited="0">
                <wp:start x="0" y="0"/>
                <wp:lineTo x="0" y="21429"/>
                <wp:lineTo x="21417" y="21429"/>
                <wp:lineTo x="21417"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97200" cy="2246630"/>
                    </a:xfrm>
                    <a:prstGeom prst="rect">
                      <a:avLst/>
                    </a:prstGeom>
                  </pic:spPr>
                </pic:pic>
              </a:graphicData>
            </a:graphic>
            <wp14:sizeRelH relativeFrom="page">
              <wp14:pctWidth>0</wp14:pctWidth>
            </wp14:sizeRelH>
            <wp14:sizeRelV relativeFrom="page">
              <wp14:pctHeight>0</wp14:pctHeight>
            </wp14:sizeRelV>
          </wp:anchor>
        </w:drawing>
      </w:r>
    </w:p>
    <w:p w14:paraId="300DF878" w14:textId="77777777" w:rsidR="00586696" w:rsidRPr="0096287B" w:rsidRDefault="00586696" w:rsidP="00586696">
      <w:pPr>
        <w:rPr>
          <w:lang w:val="en-US"/>
        </w:rPr>
      </w:pPr>
    </w:p>
    <w:p w14:paraId="2301DCE0" w14:textId="77777777" w:rsidR="00586696" w:rsidRPr="0096287B" w:rsidRDefault="00586696" w:rsidP="00586696">
      <w:pPr>
        <w:rPr>
          <w:lang w:val="en-US"/>
        </w:rPr>
      </w:pPr>
    </w:p>
    <w:p w14:paraId="19834994" w14:textId="77777777" w:rsidR="00586696" w:rsidRPr="0096287B" w:rsidRDefault="00586696" w:rsidP="00586696">
      <w:pPr>
        <w:rPr>
          <w:lang w:val="en-US"/>
        </w:rPr>
      </w:pPr>
    </w:p>
    <w:p w14:paraId="5CAA8230" w14:textId="77777777" w:rsidR="00586696" w:rsidRPr="0096287B" w:rsidRDefault="00586696" w:rsidP="00586696">
      <w:pPr>
        <w:rPr>
          <w:lang w:val="en-US"/>
        </w:rPr>
      </w:pPr>
    </w:p>
    <w:p w14:paraId="145159F6" w14:textId="77777777" w:rsidR="00586696" w:rsidRPr="0096287B" w:rsidRDefault="00586696" w:rsidP="00586696">
      <w:pPr>
        <w:rPr>
          <w:lang w:val="en-US"/>
        </w:rPr>
      </w:pPr>
    </w:p>
    <w:p w14:paraId="0FF4E2C6" w14:textId="77777777" w:rsidR="00586696" w:rsidRPr="0096287B" w:rsidRDefault="00586696" w:rsidP="00586696">
      <w:pPr>
        <w:rPr>
          <w:lang w:val="en-US"/>
        </w:rPr>
      </w:pPr>
    </w:p>
    <w:p w14:paraId="40AC8671" w14:textId="77777777" w:rsidR="00586696" w:rsidRPr="0096287B" w:rsidRDefault="00586696" w:rsidP="00586696">
      <w:pPr>
        <w:rPr>
          <w:lang w:val="en-US"/>
        </w:rPr>
      </w:pPr>
    </w:p>
    <w:p w14:paraId="35AE85F4" w14:textId="77777777" w:rsidR="00586696" w:rsidRPr="0096287B" w:rsidRDefault="00586696" w:rsidP="00586696">
      <w:pPr>
        <w:rPr>
          <w:lang w:val="en-US"/>
        </w:rPr>
      </w:pPr>
    </w:p>
    <w:p w14:paraId="06FB5DEB" w14:textId="15580FB9" w:rsidR="00586696" w:rsidRPr="0096287B" w:rsidRDefault="00586696" w:rsidP="00586696">
      <w:pPr>
        <w:pStyle w:val="Title"/>
        <w:rPr>
          <w:lang w:val="en-US"/>
        </w:rPr>
      </w:pPr>
      <w:bookmarkStart w:id="9" w:name="participate"/>
      <w:r w:rsidRPr="0096287B">
        <w:rPr>
          <w:lang w:val="en-US"/>
        </w:rPr>
        <w:lastRenderedPageBreak/>
        <w:t>How to participate in National FFA Convention</w:t>
      </w:r>
    </w:p>
    <w:bookmarkEnd w:id="9"/>
    <w:p w14:paraId="35BDEE74" w14:textId="77777777" w:rsidR="00F30367" w:rsidRDefault="00586696" w:rsidP="00F30367">
      <w:pPr>
        <w:rPr>
          <w:lang w:val="en-US"/>
        </w:rPr>
      </w:pPr>
      <w:r w:rsidRPr="0096287B">
        <w:rPr>
          <w:b/>
          <w:bCs/>
          <w:lang w:val="en-US"/>
        </w:rPr>
        <w:t>Schedule:</w:t>
      </w:r>
      <w:r w:rsidRPr="0096287B">
        <w:rPr>
          <w:lang w:val="en-US"/>
        </w:rPr>
        <w:t xml:space="preserve"> Utilize this </w:t>
      </w:r>
      <w:hyperlink w:anchor="tues" w:history="1">
        <w:r w:rsidRPr="0096287B">
          <w:rPr>
            <w:rStyle w:val="Hyperlink"/>
            <w:lang w:val="en-US"/>
          </w:rPr>
          <w:t>template</w:t>
        </w:r>
      </w:hyperlink>
      <w:r w:rsidRPr="0096287B">
        <w:rPr>
          <w:lang w:val="en-US"/>
        </w:rPr>
        <w:t xml:space="preserve"> to schedule your convention week.</w:t>
      </w:r>
      <w:r w:rsidR="00297771" w:rsidRPr="0096287B">
        <w:rPr>
          <w:lang w:val="en-US"/>
        </w:rPr>
        <w:t xml:space="preserve"> </w:t>
      </w:r>
      <w:r w:rsidRPr="0096287B">
        <w:rPr>
          <w:lang w:val="en-US"/>
        </w:rPr>
        <w:t>Additionally, students can utilize it and/or the convention app.</w:t>
      </w:r>
      <w:r w:rsidR="00297771" w:rsidRPr="0096287B">
        <w:rPr>
          <w:lang w:val="en-US"/>
        </w:rPr>
        <w:t xml:space="preserve"> </w:t>
      </w:r>
      <w:r w:rsidR="00FC73CC" w:rsidRPr="0096287B">
        <w:rPr>
          <w:lang w:val="en-US"/>
        </w:rPr>
        <w:t xml:space="preserve">Click </w:t>
      </w:r>
      <w:hyperlink r:id="rId39" w:history="1">
        <w:r w:rsidR="00FC73CC" w:rsidRPr="00F30367">
          <w:rPr>
            <w:rStyle w:val="Hyperlink"/>
            <w:lang w:val="en-US"/>
          </w:rPr>
          <w:t>here</w:t>
        </w:r>
      </w:hyperlink>
      <w:r w:rsidR="00FC73CC" w:rsidRPr="0096287B">
        <w:rPr>
          <w:lang w:val="en-US"/>
        </w:rPr>
        <w:t xml:space="preserve"> for more information </w:t>
      </w:r>
      <w:r w:rsidR="000F753D" w:rsidRPr="0096287B">
        <w:rPr>
          <w:lang w:val="en-US"/>
        </w:rPr>
        <w:t xml:space="preserve">about </w:t>
      </w:r>
      <w:r w:rsidR="00FC73CC" w:rsidRPr="0096287B">
        <w:rPr>
          <w:lang w:val="en-US"/>
        </w:rPr>
        <w:t xml:space="preserve">the convention app. </w:t>
      </w:r>
    </w:p>
    <w:p w14:paraId="7F78EE3E" w14:textId="7254AEAC" w:rsidR="00822669" w:rsidRPr="0096287B" w:rsidRDefault="00822669" w:rsidP="00F30367">
      <w:pPr>
        <w:rPr>
          <w:lang w:val="en-US"/>
        </w:rPr>
      </w:pPr>
      <w:r w:rsidRPr="0096287B">
        <w:rPr>
          <w:lang w:val="en-US"/>
        </w:rPr>
        <w:t xml:space="preserve">Utilize this </w:t>
      </w:r>
      <w:hyperlink r:id="rId40" w:history="1">
        <w:r w:rsidRPr="0096287B">
          <w:rPr>
            <w:rStyle w:val="Hyperlink"/>
            <w:lang w:val="en-US"/>
          </w:rPr>
          <w:t>live convention schedule</w:t>
        </w:r>
      </w:hyperlink>
      <w:r w:rsidRPr="0096287B">
        <w:rPr>
          <w:lang w:val="en-US"/>
        </w:rPr>
        <w:t xml:space="preserve"> and on</w:t>
      </w:r>
      <w:r w:rsidR="000F753D" w:rsidRPr="0096287B">
        <w:rPr>
          <w:lang w:val="en-US"/>
        </w:rPr>
        <w:t>-</w:t>
      </w:r>
      <w:r w:rsidRPr="0096287B">
        <w:rPr>
          <w:lang w:val="en-US"/>
        </w:rPr>
        <w:t>demand activities to complete your schedule.</w:t>
      </w:r>
    </w:p>
    <w:p w14:paraId="3A71FE47" w14:textId="5B2AFC75" w:rsidR="00586696" w:rsidRPr="0096287B" w:rsidRDefault="00586696" w:rsidP="00586696">
      <w:pPr>
        <w:rPr>
          <w:b/>
          <w:bCs/>
          <w:lang w:val="en-US"/>
        </w:rPr>
      </w:pPr>
      <w:r w:rsidRPr="0096287B">
        <w:rPr>
          <w:b/>
          <w:bCs/>
          <w:lang w:val="en-US"/>
        </w:rPr>
        <w:t>Need ideas on how your chapter members can participate in convention?</w:t>
      </w:r>
      <w:r w:rsidR="00297771" w:rsidRPr="0096287B">
        <w:rPr>
          <w:b/>
          <w:bCs/>
          <w:lang w:val="en-US"/>
        </w:rPr>
        <w:t xml:space="preserve"> </w:t>
      </w:r>
      <w:r w:rsidRPr="0096287B">
        <w:rPr>
          <w:b/>
          <w:bCs/>
          <w:lang w:val="en-US"/>
        </w:rPr>
        <w:t>Check these out!</w:t>
      </w:r>
    </w:p>
    <w:p w14:paraId="4234C38F" w14:textId="77777777" w:rsidR="00586696" w:rsidRPr="0096287B" w:rsidRDefault="00586696" w:rsidP="00586696">
      <w:pPr>
        <w:rPr>
          <w:b/>
          <w:bCs/>
          <w:lang w:val="en-US"/>
        </w:rPr>
      </w:pPr>
      <w:r w:rsidRPr="0096287B">
        <w:rPr>
          <w:b/>
          <w:bCs/>
          <w:lang w:val="en-US"/>
        </w:rPr>
        <w:t xml:space="preserve">In-person ideas: </w:t>
      </w:r>
    </w:p>
    <w:p w14:paraId="7D3F0FA6" w14:textId="77777777" w:rsidR="00586696" w:rsidRPr="0096287B" w:rsidRDefault="00586696" w:rsidP="00586696">
      <w:pPr>
        <w:pStyle w:val="ListBullet"/>
        <w:ind w:left="720"/>
        <w:rPr>
          <w:lang w:val="en-US"/>
        </w:rPr>
      </w:pPr>
      <w:r w:rsidRPr="0096287B">
        <w:rPr>
          <w:lang w:val="en-US"/>
        </w:rPr>
        <w:t>Have a watch party with your classes!</w:t>
      </w:r>
    </w:p>
    <w:p w14:paraId="7748572D" w14:textId="462BC5A7" w:rsidR="00586696" w:rsidRPr="0096287B" w:rsidRDefault="00586696" w:rsidP="00D81530">
      <w:pPr>
        <w:pStyle w:val="ListBullet"/>
        <w:ind w:left="720"/>
        <w:rPr>
          <w:lang w:val="en-US"/>
        </w:rPr>
      </w:pPr>
      <w:r w:rsidRPr="0096287B">
        <w:rPr>
          <w:lang w:val="en-US"/>
        </w:rPr>
        <w:t xml:space="preserve">Have a watch party with </w:t>
      </w:r>
      <w:proofErr w:type="spellStart"/>
      <w:r w:rsidRPr="0096287B">
        <w:rPr>
          <w:lang w:val="en-US"/>
        </w:rPr>
        <w:t>neighbouring</w:t>
      </w:r>
      <w:proofErr w:type="spellEnd"/>
      <w:r w:rsidRPr="0096287B">
        <w:rPr>
          <w:lang w:val="en-US"/>
        </w:rPr>
        <w:t xml:space="preserve"> chapters!</w:t>
      </w:r>
      <w:r w:rsidR="00D81530" w:rsidRPr="0096287B">
        <w:rPr>
          <w:lang w:val="en-US"/>
        </w:rPr>
        <w:t xml:space="preserve"> </w:t>
      </w:r>
      <w:r w:rsidR="00D81530" w:rsidRPr="0096287B">
        <w:rPr>
          <w:i/>
          <w:iCs/>
          <w:lang w:val="en-US"/>
        </w:rPr>
        <w:t>(Be sure you are following appropriate social distancing guidelines.)</w:t>
      </w:r>
      <w:r w:rsidRPr="0096287B">
        <w:rPr>
          <w:lang w:val="en-US"/>
        </w:rPr>
        <w:t xml:space="preserve"> </w:t>
      </w:r>
    </w:p>
    <w:p w14:paraId="2D454D90" w14:textId="521A83C0" w:rsidR="00586696" w:rsidRPr="0096287B" w:rsidRDefault="00586696" w:rsidP="00586696">
      <w:pPr>
        <w:pStyle w:val="ListBullet"/>
        <w:ind w:left="1080"/>
        <w:rPr>
          <w:lang w:val="en-US"/>
        </w:rPr>
      </w:pPr>
      <w:r w:rsidRPr="0096287B">
        <w:rPr>
          <w:lang w:val="en-US"/>
        </w:rPr>
        <w:t>Rent a local movie theatre, Lions/VFW hall, community center or watch in your school gymnasium.</w:t>
      </w:r>
    </w:p>
    <w:p w14:paraId="56BD5CA9" w14:textId="77777777" w:rsidR="00586696" w:rsidRPr="0096287B" w:rsidRDefault="00586696" w:rsidP="00586696">
      <w:pPr>
        <w:pStyle w:val="ListBullet"/>
        <w:numPr>
          <w:ilvl w:val="0"/>
          <w:numId w:val="0"/>
        </w:numPr>
        <w:ind w:left="360" w:hanging="360"/>
        <w:rPr>
          <w:b/>
          <w:bCs/>
          <w:lang w:val="en-US"/>
        </w:rPr>
      </w:pPr>
      <w:r w:rsidRPr="0096287B">
        <w:rPr>
          <w:b/>
          <w:bCs/>
          <w:lang w:val="en-US"/>
        </w:rPr>
        <w:t>Distance learning students:</w:t>
      </w:r>
    </w:p>
    <w:p w14:paraId="3998A6F2" w14:textId="5E3D4FEA" w:rsidR="00586696" w:rsidRPr="0096287B" w:rsidRDefault="00586696" w:rsidP="00586696">
      <w:pPr>
        <w:pStyle w:val="ListBullet"/>
        <w:numPr>
          <w:ilvl w:val="0"/>
          <w:numId w:val="14"/>
        </w:numPr>
        <w:rPr>
          <w:lang w:val="en-US"/>
        </w:rPr>
      </w:pPr>
      <w:r w:rsidRPr="0096287B">
        <w:rPr>
          <w:lang w:val="en-US"/>
        </w:rPr>
        <w:t>Have students watch the live sessions.</w:t>
      </w:r>
      <w:r w:rsidR="00297771" w:rsidRPr="0096287B">
        <w:rPr>
          <w:lang w:val="en-US"/>
        </w:rPr>
        <w:t xml:space="preserve"> </w:t>
      </w:r>
      <w:r w:rsidRPr="0096287B">
        <w:rPr>
          <w:lang w:val="en-US"/>
        </w:rPr>
        <w:t xml:space="preserve">Afterward, you can host a class discussion (in-person and virtual) to discuss and reflect on the sessions. </w:t>
      </w:r>
    </w:p>
    <w:p w14:paraId="30496CCE" w14:textId="77777777" w:rsidR="00586696" w:rsidRPr="0096287B" w:rsidRDefault="00586696" w:rsidP="00586696">
      <w:pPr>
        <w:pStyle w:val="ListBullet"/>
        <w:numPr>
          <w:ilvl w:val="0"/>
          <w:numId w:val="14"/>
        </w:numPr>
        <w:rPr>
          <w:lang w:val="en-US"/>
        </w:rPr>
      </w:pPr>
      <w:r w:rsidRPr="0096287B">
        <w:rPr>
          <w:lang w:val="en-US"/>
        </w:rPr>
        <w:t xml:space="preserve">Assign students different parts of convention to experience and then </w:t>
      </w:r>
      <w:proofErr w:type="gramStart"/>
      <w:r w:rsidRPr="0096287B">
        <w:rPr>
          <w:lang w:val="en-US"/>
        </w:rPr>
        <w:t>join together</w:t>
      </w:r>
      <w:proofErr w:type="gramEnd"/>
      <w:r w:rsidRPr="0096287B">
        <w:rPr>
          <w:lang w:val="en-US"/>
        </w:rPr>
        <w:t xml:space="preserve"> on a meeting platform to discuss what everyone experienced and learned. </w:t>
      </w:r>
    </w:p>
    <w:p w14:paraId="0BDFDAFA" w14:textId="6F404CE2" w:rsidR="00586696" w:rsidRPr="0096287B" w:rsidRDefault="00586696" w:rsidP="00586696">
      <w:pPr>
        <w:pStyle w:val="ListBullet"/>
        <w:numPr>
          <w:ilvl w:val="0"/>
          <w:numId w:val="14"/>
        </w:numPr>
        <w:rPr>
          <w:lang w:val="en-US"/>
        </w:rPr>
      </w:pPr>
      <w:r w:rsidRPr="0096287B">
        <w:rPr>
          <w:lang w:val="en-US"/>
        </w:rPr>
        <w:t>Set up a GroupMe (or other type of chatting platform) where students can chat with one other about the live sessions and/or Zoom (</w:t>
      </w:r>
      <w:r w:rsidR="00813C07" w:rsidRPr="0096287B">
        <w:rPr>
          <w:lang w:val="en-US"/>
        </w:rPr>
        <w:t xml:space="preserve">or </w:t>
      </w:r>
      <w:r w:rsidRPr="0096287B">
        <w:rPr>
          <w:lang w:val="en-US"/>
        </w:rPr>
        <w:t xml:space="preserve">other type of meeting platform) where students can discuss their convention experiences. </w:t>
      </w:r>
    </w:p>
    <w:p w14:paraId="25E06EE1" w14:textId="77777777" w:rsidR="00586696" w:rsidRPr="0096287B" w:rsidRDefault="00586696" w:rsidP="00586696">
      <w:pPr>
        <w:pStyle w:val="ListBullet"/>
        <w:numPr>
          <w:ilvl w:val="0"/>
          <w:numId w:val="0"/>
        </w:numPr>
        <w:ind w:left="360" w:hanging="360"/>
        <w:rPr>
          <w:b/>
          <w:bCs/>
          <w:lang w:val="en-US"/>
        </w:rPr>
      </w:pPr>
      <w:r w:rsidRPr="0096287B">
        <w:rPr>
          <w:b/>
          <w:bCs/>
          <w:lang w:val="en-US"/>
        </w:rPr>
        <w:t xml:space="preserve">Hybrid: </w:t>
      </w:r>
    </w:p>
    <w:p w14:paraId="2E0A8136" w14:textId="77777777" w:rsidR="00586696" w:rsidRPr="0096287B" w:rsidRDefault="00586696" w:rsidP="00586696">
      <w:pPr>
        <w:pStyle w:val="ListBullet"/>
        <w:numPr>
          <w:ilvl w:val="0"/>
          <w:numId w:val="14"/>
        </w:numPr>
        <w:rPr>
          <w:lang w:val="en-US"/>
        </w:rPr>
      </w:pPr>
      <w:r w:rsidRPr="0096287B">
        <w:rPr>
          <w:lang w:val="en-US"/>
        </w:rPr>
        <w:t>Students can participate in the watch parties and/or watch live sessions at a distance.</w:t>
      </w:r>
    </w:p>
    <w:p w14:paraId="640BB56E" w14:textId="77777777" w:rsidR="00586696" w:rsidRPr="0096287B" w:rsidRDefault="00586696" w:rsidP="00586696">
      <w:pPr>
        <w:pStyle w:val="ListBullet"/>
        <w:numPr>
          <w:ilvl w:val="0"/>
          <w:numId w:val="0"/>
        </w:numPr>
        <w:ind w:left="720"/>
        <w:rPr>
          <w:lang w:val="en-US"/>
        </w:rPr>
      </w:pPr>
    </w:p>
    <w:p w14:paraId="303C1B5F" w14:textId="712FA4D0" w:rsidR="00586696" w:rsidRPr="0096287B" w:rsidRDefault="00586696" w:rsidP="00586696">
      <w:pPr>
        <w:pStyle w:val="ListBullet"/>
        <w:numPr>
          <w:ilvl w:val="0"/>
          <w:numId w:val="0"/>
        </w:numPr>
        <w:ind w:left="360" w:hanging="360"/>
        <w:rPr>
          <w:b/>
          <w:bCs/>
          <w:lang w:val="en-US"/>
        </w:rPr>
      </w:pPr>
      <w:r w:rsidRPr="0096287B">
        <w:rPr>
          <w:b/>
          <w:bCs/>
          <w:lang w:val="en-US"/>
        </w:rPr>
        <w:t>How to interact with other chapters</w:t>
      </w:r>
      <w:r w:rsidR="00813C07" w:rsidRPr="0096287B">
        <w:rPr>
          <w:b/>
          <w:bCs/>
          <w:lang w:val="en-US"/>
        </w:rPr>
        <w:t>:</w:t>
      </w:r>
    </w:p>
    <w:p w14:paraId="0CF2E042" w14:textId="77777777" w:rsidR="00586696" w:rsidRPr="0096287B" w:rsidRDefault="00586696" w:rsidP="00586696">
      <w:pPr>
        <w:pStyle w:val="ListBullet"/>
        <w:numPr>
          <w:ilvl w:val="0"/>
          <w:numId w:val="14"/>
        </w:numPr>
        <w:rPr>
          <w:lang w:val="en-US"/>
        </w:rPr>
      </w:pPr>
      <w:r w:rsidRPr="0096287B">
        <w:rPr>
          <w:lang w:val="en-US"/>
        </w:rPr>
        <w:t xml:space="preserve">Host a joint watch party with </w:t>
      </w:r>
      <w:proofErr w:type="spellStart"/>
      <w:r w:rsidRPr="0096287B">
        <w:rPr>
          <w:lang w:val="en-US"/>
        </w:rPr>
        <w:t>neighbouring</w:t>
      </w:r>
      <w:proofErr w:type="spellEnd"/>
      <w:r w:rsidRPr="0096287B">
        <w:rPr>
          <w:lang w:val="en-US"/>
        </w:rPr>
        <w:t xml:space="preserve"> chapters. </w:t>
      </w:r>
    </w:p>
    <w:p w14:paraId="5C920829" w14:textId="0267E262" w:rsidR="00586696" w:rsidRPr="0096287B" w:rsidRDefault="00586696" w:rsidP="00586696">
      <w:pPr>
        <w:pStyle w:val="ListBullet"/>
        <w:numPr>
          <w:ilvl w:val="0"/>
          <w:numId w:val="14"/>
        </w:numPr>
        <w:rPr>
          <w:lang w:val="en-US"/>
        </w:rPr>
      </w:pPr>
      <w:r w:rsidRPr="0096287B">
        <w:rPr>
          <w:lang w:val="en-US"/>
        </w:rPr>
        <w:t xml:space="preserve">Participate in the </w:t>
      </w:r>
      <w:r w:rsidR="00D81530" w:rsidRPr="0096287B">
        <w:rPr>
          <w:lang w:val="en-US"/>
        </w:rPr>
        <w:t>student connection</w:t>
      </w:r>
      <w:r w:rsidRPr="0096287B">
        <w:rPr>
          <w:lang w:val="en-US"/>
        </w:rPr>
        <w:t xml:space="preserve"> rooms to network with other FFA members.</w:t>
      </w:r>
    </w:p>
    <w:p w14:paraId="694FF1F8" w14:textId="4FDE148A" w:rsidR="00586696" w:rsidRPr="0096287B" w:rsidRDefault="00586696" w:rsidP="00586696">
      <w:pPr>
        <w:pStyle w:val="ListBullet"/>
        <w:numPr>
          <w:ilvl w:val="0"/>
          <w:numId w:val="14"/>
        </w:numPr>
        <w:rPr>
          <w:lang w:val="en-US"/>
        </w:rPr>
      </w:pPr>
      <w:r w:rsidRPr="0096287B">
        <w:rPr>
          <w:lang w:val="en-US"/>
        </w:rPr>
        <w:t xml:space="preserve">Students can share </w:t>
      </w:r>
      <w:r w:rsidR="00813C07" w:rsidRPr="0096287B">
        <w:rPr>
          <w:lang w:val="en-US"/>
        </w:rPr>
        <w:t xml:space="preserve">their </w:t>
      </w:r>
      <w:r w:rsidRPr="0096287B">
        <w:rPr>
          <w:lang w:val="en-US"/>
        </w:rPr>
        <w:t xml:space="preserve">experience via social media. </w:t>
      </w:r>
    </w:p>
    <w:p w14:paraId="3B02B892" w14:textId="459864EA" w:rsidR="00586696" w:rsidRPr="0096287B" w:rsidRDefault="00ED47C4" w:rsidP="00586696">
      <w:pPr>
        <w:pStyle w:val="ListBullet"/>
        <w:numPr>
          <w:ilvl w:val="0"/>
          <w:numId w:val="0"/>
        </w:numPr>
        <w:ind w:left="360" w:hanging="360"/>
        <w:rPr>
          <w:lang w:val="en-US"/>
        </w:rPr>
      </w:pPr>
      <w:r w:rsidRPr="0096287B">
        <w:rPr>
          <w:noProof/>
          <w:lang w:val="en-US"/>
        </w:rPr>
        <w:drawing>
          <wp:anchor distT="0" distB="0" distL="114300" distR="114300" simplePos="0" relativeHeight="251656192" behindDoc="1" locked="0" layoutInCell="1" allowOverlap="1" wp14:anchorId="7CA1F2A2" wp14:editId="2563E430">
            <wp:simplePos x="0" y="0"/>
            <wp:positionH relativeFrom="column">
              <wp:posOffset>1943100</wp:posOffset>
            </wp:positionH>
            <wp:positionV relativeFrom="page">
              <wp:posOffset>7956550</wp:posOffset>
            </wp:positionV>
            <wp:extent cx="1336040" cy="1130300"/>
            <wp:effectExtent l="0" t="0" r="0" b="0"/>
            <wp:wrapTight wrapText="bothSides">
              <wp:wrapPolygon edited="0">
                <wp:start x="6160" y="0"/>
                <wp:lineTo x="0" y="1092"/>
                <wp:lineTo x="0" y="14562"/>
                <wp:lineTo x="4312" y="17474"/>
                <wp:lineTo x="4312" y="17838"/>
                <wp:lineTo x="8624" y="21115"/>
                <wp:lineTo x="9240" y="21115"/>
                <wp:lineTo x="12319" y="21115"/>
                <wp:lineTo x="12627" y="21115"/>
                <wp:lineTo x="17247" y="17838"/>
                <wp:lineTo x="17247" y="17474"/>
                <wp:lineTo x="21251" y="14562"/>
                <wp:lineTo x="21251" y="11285"/>
                <wp:lineTo x="19403" y="5825"/>
                <wp:lineTo x="19711" y="2548"/>
                <wp:lineTo x="18171" y="364"/>
                <wp:lineTo x="15091" y="0"/>
                <wp:lineTo x="6160" y="0"/>
              </wp:wrapPolygon>
            </wp:wrapTight>
            <wp:docPr id="54" name="Picture 5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36040" cy="1130300"/>
                    </a:xfrm>
                    <a:prstGeom prst="rect">
                      <a:avLst/>
                    </a:prstGeom>
                  </pic:spPr>
                </pic:pic>
              </a:graphicData>
            </a:graphic>
            <wp14:sizeRelH relativeFrom="page">
              <wp14:pctWidth>0</wp14:pctWidth>
            </wp14:sizeRelH>
            <wp14:sizeRelV relativeFrom="page">
              <wp14:pctHeight>0</wp14:pctHeight>
            </wp14:sizeRelV>
          </wp:anchor>
        </w:drawing>
      </w:r>
    </w:p>
    <w:p w14:paraId="726F8E14" w14:textId="61CDD553" w:rsidR="00586696" w:rsidRPr="0096287B" w:rsidRDefault="00586696" w:rsidP="00586696">
      <w:pPr>
        <w:rPr>
          <w:lang w:val="en-US"/>
        </w:rPr>
      </w:pPr>
    </w:p>
    <w:p w14:paraId="3CAA9BB0" w14:textId="5C48ECF4" w:rsidR="00586696" w:rsidRPr="0096287B" w:rsidRDefault="00586696" w:rsidP="008015F4">
      <w:pPr>
        <w:pStyle w:val="Title"/>
        <w:rPr>
          <w:lang w:val="en-US"/>
        </w:rPr>
      </w:pPr>
      <w:bookmarkStart w:id="10" w:name="tues"/>
      <w:r w:rsidRPr="0096287B">
        <w:rPr>
          <w:lang w:val="en-US"/>
        </w:rPr>
        <w:lastRenderedPageBreak/>
        <w:t>Make Your Own Schedule</w:t>
      </w:r>
      <w:r w:rsidR="00297771" w:rsidRPr="0096287B">
        <w:rPr>
          <w:lang w:val="en-US"/>
        </w:rPr>
        <w:t xml:space="preserve"> </w:t>
      </w:r>
    </w:p>
    <w:bookmarkEnd w:id="10"/>
    <w:p w14:paraId="782383AE" w14:textId="4BD2B37A" w:rsidR="00586696" w:rsidRPr="0096287B" w:rsidRDefault="00586696" w:rsidP="008015F4">
      <w:pPr>
        <w:rPr>
          <w:lang w:val="en-US"/>
        </w:rPr>
      </w:pPr>
      <w:r w:rsidRPr="0096287B">
        <w:rPr>
          <w:lang w:val="en-US"/>
        </w:rPr>
        <w:t>Utilize the convention</w:t>
      </w:r>
      <w:r w:rsidR="00822669" w:rsidRPr="0096287B">
        <w:rPr>
          <w:lang w:val="en-US"/>
        </w:rPr>
        <w:t xml:space="preserve"> live</w:t>
      </w:r>
      <w:r w:rsidRPr="0096287B">
        <w:rPr>
          <w:lang w:val="en-US"/>
        </w:rPr>
        <w:t xml:space="preserve"> </w:t>
      </w:r>
      <w:hyperlink r:id="rId42" w:history="1">
        <w:r w:rsidRPr="0096287B">
          <w:rPr>
            <w:rStyle w:val="Hyperlink"/>
            <w:lang w:val="en-US"/>
          </w:rPr>
          <w:t>schedule</w:t>
        </w:r>
      </w:hyperlink>
      <w:r w:rsidRPr="0096287B">
        <w:rPr>
          <w:lang w:val="en-US"/>
        </w:rPr>
        <w:t xml:space="preserve"> </w:t>
      </w:r>
      <w:r w:rsidR="00822669" w:rsidRPr="0096287B">
        <w:rPr>
          <w:lang w:val="en-US"/>
        </w:rPr>
        <w:t>and on</w:t>
      </w:r>
      <w:r w:rsidR="00713BB2" w:rsidRPr="0096287B">
        <w:rPr>
          <w:lang w:val="en-US"/>
        </w:rPr>
        <w:t>-</w:t>
      </w:r>
      <w:r w:rsidR="00822669" w:rsidRPr="0096287B">
        <w:rPr>
          <w:lang w:val="en-US"/>
        </w:rPr>
        <w:t xml:space="preserve">demand activities </w:t>
      </w:r>
      <w:r w:rsidRPr="0096287B">
        <w:rPr>
          <w:lang w:val="en-US"/>
        </w:rPr>
        <w:t xml:space="preserve">to personalize your </w:t>
      </w:r>
      <w:r w:rsidR="00822669" w:rsidRPr="0096287B">
        <w:rPr>
          <w:lang w:val="en-US"/>
        </w:rPr>
        <w:t xml:space="preserve">own </w:t>
      </w:r>
      <w:r w:rsidRPr="0096287B">
        <w:rPr>
          <w:lang w:val="en-US"/>
        </w:rPr>
        <w:t>schedule for convention week</w:t>
      </w:r>
      <w:r w:rsidR="00713BB2" w:rsidRPr="0096287B">
        <w:rPr>
          <w:lang w:val="en-US"/>
        </w:rPr>
        <w:t>,</w:t>
      </w:r>
      <w:r w:rsidRPr="0096287B">
        <w:rPr>
          <w:lang w:val="en-US"/>
        </w:rPr>
        <w:t xml:space="preserve"> and encourage students to customize their own utilizing this template and/or the convention app.</w:t>
      </w:r>
    </w:p>
    <w:p w14:paraId="217FD171" w14:textId="70D2D329" w:rsidR="00586696" w:rsidRPr="0096287B" w:rsidRDefault="00822669" w:rsidP="00586696">
      <w:pPr>
        <w:rPr>
          <w:lang w:val="en-US"/>
        </w:rPr>
      </w:pPr>
      <w:r w:rsidRPr="0096287B">
        <w:rPr>
          <w:noProof/>
          <w:lang w:val="en-US"/>
        </w:rPr>
        <mc:AlternateContent>
          <mc:Choice Requires="wps">
            <w:drawing>
              <wp:anchor distT="45720" distB="45720" distL="114300" distR="114300" simplePos="0" relativeHeight="251949056" behindDoc="0" locked="0" layoutInCell="1" allowOverlap="1" wp14:anchorId="2825D943" wp14:editId="68C1B262">
                <wp:simplePos x="0" y="0"/>
                <wp:positionH relativeFrom="column">
                  <wp:posOffset>4191000</wp:posOffset>
                </wp:positionH>
                <wp:positionV relativeFrom="paragraph">
                  <wp:posOffset>289560</wp:posOffset>
                </wp:positionV>
                <wp:extent cx="1892300" cy="6762750"/>
                <wp:effectExtent l="19050" t="19050" r="1270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6762750"/>
                        </a:xfrm>
                        <a:prstGeom prst="rect">
                          <a:avLst/>
                        </a:prstGeom>
                        <a:solidFill>
                          <a:srgbClr val="FFFFFF"/>
                        </a:solidFill>
                        <a:ln w="28575">
                          <a:solidFill>
                            <a:srgbClr val="000000"/>
                          </a:solidFill>
                          <a:miter lim="800000"/>
                          <a:headEnd/>
                          <a:tailEnd/>
                        </a:ln>
                      </wps:spPr>
                      <wps:txbx>
                        <w:txbxContent>
                          <w:p w14:paraId="25EB012F" w14:textId="7988F9B2" w:rsidR="00060CFC" w:rsidRPr="00055CD7" w:rsidRDefault="00060CFC" w:rsidP="00822669">
                            <w:pPr>
                              <w:jc w:val="center"/>
                              <w:rPr>
                                <w:b/>
                                <w:bCs/>
                              </w:rPr>
                            </w:pPr>
                            <w:bookmarkStart w:id="11" w:name="thur"/>
                            <w:r>
                              <w:rPr>
                                <w:b/>
                                <w:bCs/>
                              </w:rPr>
                              <w:t>Thursday</w:t>
                            </w:r>
                            <w:bookmarkEnd w:id="11"/>
                            <w:r>
                              <w:rPr>
                                <w:b/>
                                <w:bCs/>
                              </w:rPr>
                              <w:t>, Oct. 29</w:t>
                            </w:r>
                          </w:p>
                          <w:p w14:paraId="43992212" w14:textId="77777777" w:rsidR="00060CFC" w:rsidRDefault="00060CFC" w:rsidP="00822669">
                            <w:r>
                              <w:t>Morning:</w:t>
                            </w:r>
                          </w:p>
                          <w:p w14:paraId="64BCD6A4" w14:textId="77777777" w:rsidR="00060CFC" w:rsidRDefault="00060CFC" w:rsidP="00822669"/>
                          <w:p w14:paraId="3B834412" w14:textId="77777777" w:rsidR="00060CFC" w:rsidRDefault="00060CFC" w:rsidP="00822669"/>
                          <w:p w14:paraId="35D72EFF" w14:textId="77777777" w:rsidR="00060CFC" w:rsidRDefault="00060CFC" w:rsidP="00822669"/>
                          <w:p w14:paraId="1B32B8EB" w14:textId="77777777" w:rsidR="00060CFC" w:rsidRDefault="00060CFC" w:rsidP="00822669"/>
                          <w:p w14:paraId="03ECBF67" w14:textId="77777777" w:rsidR="00060CFC" w:rsidRDefault="00060CFC" w:rsidP="00822669"/>
                          <w:p w14:paraId="2C779674" w14:textId="77777777" w:rsidR="00060CFC" w:rsidRDefault="00060CFC" w:rsidP="00822669"/>
                          <w:p w14:paraId="02D3B749" w14:textId="77777777" w:rsidR="00060CFC" w:rsidRDefault="00060CFC" w:rsidP="00822669"/>
                          <w:p w14:paraId="0F2B2884" w14:textId="77777777" w:rsidR="00060CFC" w:rsidRDefault="00060CFC" w:rsidP="00822669">
                            <w:r>
                              <w:t>Afternoon:</w:t>
                            </w:r>
                          </w:p>
                          <w:p w14:paraId="05BDFDE4" w14:textId="77777777" w:rsidR="00060CFC" w:rsidRDefault="00060CFC" w:rsidP="00822669"/>
                          <w:p w14:paraId="64C1C534" w14:textId="77777777" w:rsidR="00060CFC" w:rsidRDefault="00060CFC" w:rsidP="00822669"/>
                          <w:p w14:paraId="78B750A0" w14:textId="77777777" w:rsidR="00060CFC" w:rsidRDefault="00060CFC" w:rsidP="00822669"/>
                          <w:p w14:paraId="2B9D0A2E" w14:textId="77777777" w:rsidR="00060CFC" w:rsidRDefault="00060CFC" w:rsidP="00822669"/>
                          <w:p w14:paraId="429C4A85" w14:textId="77777777" w:rsidR="00060CFC" w:rsidRDefault="00060CFC" w:rsidP="00822669"/>
                          <w:p w14:paraId="00E3B8EC" w14:textId="77777777" w:rsidR="00060CFC" w:rsidRDefault="00060CFC" w:rsidP="00822669"/>
                          <w:p w14:paraId="3B39D8BA" w14:textId="77777777" w:rsidR="00060CFC" w:rsidRDefault="00060CFC" w:rsidP="00822669">
                            <w:r>
                              <w:t xml:space="preserve">Evening: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5D943" id="_x0000_t202" coordsize="21600,21600" o:spt="202" path="m,l,21600r21600,l21600,xe">
                <v:stroke joinstyle="miter"/>
                <v:path gradientshapeok="t" o:connecttype="rect"/>
              </v:shapetype>
              <v:shape id="Text Box 2" o:spid="_x0000_s1026" type="#_x0000_t202" style="position:absolute;margin-left:330pt;margin-top:22.8pt;width:149pt;height:532.5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" strokeweight="2.25pt">
                <v:textbox>
                  <w:txbxContent>
                    <w:p w14:paraId="25EB012F" w14:textId="7988F9B2" w:rsidR="00060CFC" w:rsidRPr="00055CD7" w:rsidRDefault="00060CFC" w:rsidP="00822669">
                      <w:pPr>
                        <w:jc w:val="center"/>
                        <w:rPr>
                          <w:b/>
                          <w:bCs/>
                        </w:rPr>
                      </w:pPr>
                      <w:bookmarkStart w:id="12" w:name="thur"/>
                      <w:r>
                        <w:rPr>
                          <w:b/>
                          <w:bCs/>
                        </w:rPr>
                        <w:t>Thursday</w:t>
                      </w:r>
                      <w:bookmarkEnd w:id="12"/>
                      <w:r>
                        <w:rPr>
                          <w:b/>
                          <w:bCs/>
                        </w:rPr>
                        <w:t>, Oct. 29</w:t>
                      </w:r>
                    </w:p>
                    <w:p w14:paraId="43992212" w14:textId="77777777" w:rsidR="00060CFC" w:rsidRDefault="00060CFC" w:rsidP="00822669">
                      <w:r>
                        <w:t>Morning:</w:t>
                      </w:r>
                    </w:p>
                    <w:p w14:paraId="64BCD6A4" w14:textId="77777777" w:rsidR="00060CFC" w:rsidRDefault="00060CFC" w:rsidP="00822669"/>
                    <w:p w14:paraId="3B834412" w14:textId="77777777" w:rsidR="00060CFC" w:rsidRDefault="00060CFC" w:rsidP="00822669"/>
                    <w:p w14:paraId="35D72EFF" w14:textId="77777777" w:rsidR="00060CFC" w:rsidRDefault="00060CFC" w:rsidP="00822669"/>
                    <w:p w14:paraId="1B32B8EB" w14:textId="77777777" w:rsidR="00060CFC" w:rsidRDefault="00060CFC" w:rsidP="00822669"/>
                    <w:p w14:paraId="03ECBF67" w14:textId="77777777" w:rsidR="00060CFC" w:rsidRDefault="00060CFC" w:rsidP="00822669"/>
                    <w:p w14:paraId="2C779674" w14:textId="77777777" w:rsidR="00060CFC" w:rsidRDefault="00060CFC" w:rsidP="00822669"/>
                    <w:p w14:paraId="02D3B749" w14:textId="77777777" w:rsidR="00060CFC" w:rsidRDefault="00060CFC" w:rsidP="00822669"/>
                    <w:p w14:paraId="0F2B2884" w14:textId="77777777" w:rsidR="00060CFC" w:rsidRDefault="00060CFC" w:rsidP="00822669">
                      <w:r>
                        <w:t>Afternoon:</w:t>
                      </w:r>
                    </w:p>
                    <w:p w14:paraId="05BDFDE4" w14:textId="77777777" w:rsidR="00060CFC" w:rsidRDefault="00060CFC" w:rsidP="00822669"/>
                    <w:p w14:paraId="64C1C534" w14:textId="77777777" w:rsidR="00060CFC" w:rsidRDefault="00060CFC" w:rsidP="00822669"/>
                    <w:p w14:paraId="78B750A0" w14:textId="77777777" w:rsidR="00060CFC" w:rsidRDefault="00060CFC" w:rsidP="00822669"/>
                    <w:p w14:paraId="2B9D0A2E" w14:textId="77777777" w:rsidR="00060CFC" w:rsidRDefault="00060CFC" w:rsidP="00822669"/>
                    <w:p w14:paraId="429C4A85" w14:textId="77777777" w:rsidR="00060CFC" w:rsidRDefault="00060CFC" w:rsidP="00822669"/>
                    <w:p w14:paraId="00E3B8EC" w14:textId="77777777" w:rsidR="00060CFC" w:rsidRDefault="00060CFC" w:rsidP="00822669"/>
                    <w:p w14:paraId="3B39D8BA" w14:textId="77777777" w:rsidR="00060CFC" w:rsidRDefault="00060CFC" w:rsidP="00822669">
                      <w:r>
                        <w:t xml:space="preserve">Evening: </w:t>
                      </w:r>
                    </w:p>
                  </w:txbxContent>
                </v:textbox>
                <w10:wrap type="square"/>
              </v:shape>
            </w:pict>
          </mc:Fallback>
        </mc:AlternateContent>
      </w:r>
      <w:r w:rsidRPr="0096287B">
        <w:rPr>
          <w:noProof/>
          <w:lang w:val="en-US"/>
        </w:rPr>
        <mc:AlternateContent>
          <mc:Choice Requires="wps">
            <w:drawing>
              <wp:anchor distT="45720" distB="45720" distL="114300" distR="114300" simplePos="0" relativeHeight="251947008" behindDoc="0" locked="0" layoutInCell="1" allowOverlap="1" wp14:anchorId="07667DBF" wp14:editId="6EF051FE">
                <wp:simplePos x="0" y="0"/>
                <wp:positionH relativeFrom="column">
                  <wp:posOffset>2063750</wp:posOffset>
                </wp:positionH>
                <wp:positionV relativeFrom="paragraph">
                  <wp:posOffset>295910</wp:posOffset>
                </wp:positionV>
                <wp:extent cx="1892300" cy="6762750"/>
                <wp:effectExtent l="19050" t="19050" r="1270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6762750"/>
                        </a:xfrm>
                        <a:prstGeom prst="rect">
                          <a:avLst/>
                        </a:prstGeom>
                        <a:solidFill>
                          <a:srgbClr val="FFFFFF"/>
                        </a:solidFill>
                        <a:ln w="28575">
                          <a:solidFill>
                            <a:srgbClr val="000000"/>
                          </a:solidFill>
                          <a:miter lim="800000"/>
                          <a:headEnd/>
                          <a:tailEnd/>
                        </a:ln>
                      </wps:spPr>
                      <wps:txbx>
                        <w:txbxContent>
                          <w:p w14:paraId="52F61829" w14:textId="390FA44C" w:rsidR="00060CFC" w:rsidRPr="00055CD7" w:rsidRDefault="00060CFC" w:rsidP="00822669">
                            <w:pPr>
                              <w:jc w:val="center"/>
                              <w:rPr>
                                <w:b/>
                                <w:bCs/>
                              </w:rPr>
                            </w:pPr>
                            <w:bookmarkStart w:id="12" w:name="wed"/>
                            <w:r>
                              <w:rPr>
                                <w:b/>
                                <w:bCs/>
                              </w:rPr>
                              <w:t>Wednesday</w:t>
                            </w:r>
                            <w:bookmarkEnd w:id="12"/>
                            <w:r>
                              <w:rPr>
                                <w:b/>
                                <w:bCs/>
                              </w:rPr>
                              <w:t>, Oct. 28</w:t>
                            </w:r>
                          </w:p>
                          <w:p w14:paraId="4609AFEA" w14:textId="77777777" w:rsidR="00060CFC" w:rsidRDefault="00060CFC" w:rsidP="00822669">
                            <w:r>
                              <w:t>Morning:</w:t>
                            </w:r>
                          </w:p>
                          <w:p w14:paraId="7CAE87BC" w14:textId="77777777" w:rsidR="00060CFC" w:rsidRDefault="00060CFC" w:rsidP="00822669"/>
                          <w:p w14:paraId="4E9A2E6F" w14:textId="77777777" w:rsidR="00060CFC" w:rsidRDefault="00060CFC" w:rsidP="00822669"/>
                          <w:p w14:paraId="0BF42AF9" w14:textId="77777777" w:rsidR="00060CFC" w:rsidRDefault="00060CFC" w:rsidP="00822669"/>
                          <w:p w14:paraId="31215359" w14:textId="77777777" w:rsidR="00060CFC" w:rsidRDefault="00060CFC" w:rsidP="00822669"/>
                          <w:p w14:paraId="66873C58" w14:textId="77777777" w:rsidR="00060CFC" w:rsidRDefault="00060CFC" w:rsidP="00822669"/>
                          <w:p w14:paraId="6D22F2F4" w14:textId="77777777" w:rsidR="00060CFC" w:rsidRDefault="00060CFC" w:rsidP="00822669"/>
                          <w:p w14:paraId="70CF6590" w14:textId="77777777" w:rsidR="00060CFC" w:rsidRDefault="00060CFC" w:rsidP="00822669"/>
                          <w:p w14:paraId="5F7826F1" w14:textId="77777777" w:rsidR="00060CFC" w:rsidRDefault="00060CFC" w:rsidP="00822669">
                            <w:r>
                              <w:t>Afternoon:</w:t>
                            </w:r>
                          </w:p>
                          <w:p w14:paraId="1F7ADF78" w14:textId="77777777" w:rsidR="00060CFC" w:rsidRDefault="00060CFC" w:rsidP="00822669"/>
                          <w:p w14:paraId="47DBB1FF" w14:textId="77777777" w:rsidR="00060CFC" w:rsidRDefault="00060CFC" w:rsidP="00822669"/>
                          <w:p w14:paraId="52484E57" w14:textId="77777777" w:rsidR="00060CFC" w:rsidRDefault="00060CFC" w:rsidP="00822669"/>
                          <w:p w14:paraId="3AF23D1E" w14:textId="77777777" w:rsidR="00060CFC" w:rsidRDefault="00060CFC" w:rsidP="00822669"/>
                          <w:p w14:paraId="7A1F75BF" w14:textId="77777777" w:rsidR="00060CFC" w:rsidRDefault="00060CFC" w:rsidP="00822669"/>
                          <w:p w14:paraId="23F51607" w14:textId="77777777" w:rsidR="00060CFC" w:rsidRDefault="00060CFC" w:rsidP="00822669"/>
                          <w:p w14:paraId="0C5AC4EA" w14:textId="77777777" w:rsidR="00060CFC" w:rsidRDefault="00060CFC" w:rsidP="00822669">
                            <w:r>
                              <w:t xml:space="preserve">Evening: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67DBF" id="_x0000_s1027" type="#_x0000_t202" style="position:absolute;margin-left:162.5pt;margin-top:23.3pt;width:149pt;height:532.5pt;z-index:25194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" strokeweight="2.25pt">
                <v:textbox>
                  <w:txbxContent>
                    <w:p w14:paraId="52F61829" w14:textId="390FA44C" w:rsidR="00060CFC" w:rsidRPr="00055CD7" w:rsidRDefault="00060CFC" w:rsidP="00822669">
                      <w:pPr>
                        <w:jc w:val="center"/>
                        <w:rPr>
                          <w:b/>
                          <w:bCs/>
                        </w:rPr>
                      </w:pPr>
                      <w:bookmarkStart w:id="14" w:name="wed"/>
                      <w:r>
                        <w:rPr>
                          <w:b/>
                          <w:bCs/>
                        </w:rPr>
                        <w:t>Wednesday</w:t>
                      </w:r>
                      <w:bookmarkEnd w:id="14"/>
                      <w:r>
                        <w:rPr>
                          <w:b/>
                          <w:bCs/>
                        </w:rPr>
                        <w:t>, Oct. 28</w:t>
                      </w:r>
                    </w:p>
                    <w:p w14:paraId="4609AFEA" w14:textId="77777777" w:rsidR="00060CFC" w:rsidRDefault="00060CFC" w:rsidP="00822669">
                      <w:r>
                        <w:t>Morning:</w:t>
                      </w:r>
                    </w:p>
                    <w:p w14:paraId="7CAE87BC" w14:textId="77777777" w:rsidR="00060CFC" w:rsidRDefault="00060CFC" w:rsidP="00822669"/>
                    <w:p w14:paraId="4E9A2E6F" w14:textId="77777777" w:rsidR="00060CFC" w:rsidRDefault="00060CFC" w:rsidP="00822669"/>
                    <w:p w14:paraId="0BF42AF9" w14:textId="77777777" w:rsidR="00060CFC" w:rsidRDefault="00060CFC" w:rsidP="00822669"/>
                    <w:p w14:paraId="31215359" w14:textId="77777777" w:rsidR="00060CFC" w:rsidRDefault="00060CFC" w:rsidP="00822669"/>
                    <w:p w14:paraId="66873C58" w14:textId="77777777" w:rsidR="00060CFC" w:rsidRDefault="00060CFC" w:rsidP="00822669"/>
                    <w:p w14:paraId="6D22F2F4" w14:textId="77777777" w:rsidR="00060CFC" w:rsidRDefault="00060CFC" w:rsidP="00822669"/>
                    <w:p w14:paraId="70CF6590" w14:textId="77777777" w:rsidR="00060CFC" w:rsidRDefault="00060CFC" w:rsidP="00822669"/>
                    <w:p w14:paraId="5F7826F1" w14:textId="77777777" w:rsidR="00060CFC" w:rsidRDefault="00060CFC" w:rsidP="00822669">
                      <w:r>
                        <w:t>Afternoon:</w:t>
                      </w:r>
                    </w:p>
                    <w:p w14:paraId="1F7ADF78" w14:textId="77777777" w:rsidR="00060CFC" w:rsidRDefault="00060CFC" w:rsidP="00822669"/>
                    <w:p w14:paraId="47DBB1FF" w14:textId="77777777" w:rsidR="00060CFC" w:rsidRDefault="00060CFC" w:rsidP="00822669"/>
                    <w:p w14:paraId="52484E57" w14:textId="77777777" w:rsidR="00060CFC" w:rsidRDefault="00060CFC" w:rsidP="00822669"/>
                    <w:p w14:paraId="3AF23D1E" w14:textId="77777777" w:rsidR="00060CFC" w:rsidRDefault="00060CFC" w:rsidP="00822669"/>
                    <w:p w14:paraId="7A1F75BF" w14:textId="77777777" w:rsidR="00060CFC" w:rsidRDefault="00060CFC" w:rsidP="00822669"/>
                    <w:p w14:paraId="23F51607" w14:textId="77777777" w:rsidR="00060CFC" w:rsidRDefault="00060CFC" w:rsidP="00822669"/>
                    <w:p w14:paraId="0C5AC4EA" w14:textId="77777777" w:rsidR="00060CFC" w:rsidRDefault="00060CFC" w:rsidP="00822669">
                      <w:r>
                        <w:t xml:space="preserve">Evening: </w:t>
                      </w:r>
                    </w:p>
                  </w:txbxContent>
                </v:textbox>
                <w10:wrap type="square"/>
              </v:shape>
            </w:pict>
          </mc:Fallback>
        </mc:AlternateContent>
      </w:r>
      <w:r w:rsidRPr="0096287B">
        <w:rPr>
          <w:noProof/>
          <w:lang w:val="en-US"/>
        </w:rPr>
        <mc:AlternateContent>
          <mc:Choice Requires="wps">
            <w:drawing>
              <wp:anchor distT="45720" distB="45720" distL="114300" distR="114300" simplePos="0" relativeHeight="251658240" behindDoc="0" locked="0" layoutInCell="1" allowOverlap="1" wp14:anchorId="772BAC51" wp14:editId="539EAFC6">
                <wp:simplePos x="0" y="0"/>
                <wp:positionH relativeFrom="column">
                  <wp:posOffset>-88900</wp:posOffset>
                </wp:positionH>
                <wp:positionV relativeFrom="paragraph">
                  <wp:posOffset>292735</wp:posOffset>
                </wp:positionV>
                <wp:extent cx="1892300" cy="6762750"/>
                <wp:effectExtent l="19050" t="19050" r="12700"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6762750"/>
                        </a:xfrm>
                        <a:prstGeom prst="rect">
                          <a:avLst/>
                        </a:prstGeom>
                        <a:solidFill>
                          <a:srgbClr val="FFFFFF"/>
                        </a:solidFill>
                        <a:ln w="28575">
                          <a:solidFill>
                            <a:srgbClr val="000000"/>
                          </a:solidFill>
                          <a:miter lim="800000"/>
                          <a:headEnd/>
                          <a:tailEnd/>
                        </a:ln>
                      </wps:spPr>
                      <wps:txbx>
                        <w:txbxContent>
                          <w:p w14:paraId="3BE531B0" w14:textId="21A279F9" w:rsidR="00060CFC" w:rsidRPr="00055CD7" w:rsidRDefault="00060CFC" w:rsidP="00822669">
                            <w:pPr>
                              <w:jc w:val="center"/>
                              <w:rPr>
                                <w:b/>
                                <w:bCs/>
                              </w:rPr>
                            </w:pPr>
                            <w:r>
                              <w:rPr>
                                <w:b/>
                                <w:bCs/>
                              </w:rPr>
                              <w:t>Tuesday, Oct. 27</w:t>
                            </w:r>
                          </w:p>
                          <w:p w14:paraId="62B00BDF" w14:textId="77777777" w:rsidR="00060CFC" w:rsidRDefault="00060CFC" w:rsidP="00586696">
                            <w:r>
                              <w:t>Morning:</w:t>
                            </w:r>
                          </w:p>
                          <w:p w14:paraId="16C4492C" w14:textId="77777777" w:rsidR="00060CFC" w:rsidRDefault="00060CFC" w:rsidP="00586696"/>
                          <w:p w14:paraId="0337EAB0" w14:textId="77777777" w:rsidR="00060CFC" w:rsidRDefault="00060CFC" w:rsidP="00586696"/>
                          <w:p w14:paraId="13332347" w14:textId="77777777" w:rsidR="00060CFC" w:rsidRDefault="00060CFC" w:rsidP="00586696"/>
                          <w:p w14:paraId="2BDD1D42" w14:textId="77777777" w:rsidR="00060CFC" w:rsidRDefault="00060CFC" w:rsidP="00586696"/>
                          <w:p w14:paraId="5CB83BE0" w14:textId="77777777" w:rsidR="00060CFC" w:rsidRDefault="00060CFC" w:rsidP="00586696"/>
                          <w:p w14:paraId="22DDE47B" w14:textId="77777777" w:rsidR="00060CFC" w:rsidRDefault="00060CFC" w:rsidP="00586696"/>
                          <w:p w14:paraId="35930FF0" w14:textId="77777777" w:rsidR="00060CFC" w:rsidRDefault="00060CFC" w:rsidP="00586696"/>
                          <w:p w14:paraId="65D72814" w14:textId="77777777" w:rsidR="00060CFC" w:rsidRDefault="00060CFC" w:rsidP="00586696">
                            <w:r>
                              <w:t>Afternoon:</w:t>
                            </w:r>
                          </w:p>
                          <w:p w14:paraId="0A296275" w14:textId="77777777" w:rsidR="00060CFC" w:rsidRDefault="00060CFC" w:rsidP="00586696"/>
                          <w:p w14:paraId="70B2D826" w14:textId="77777777" w:rsidR="00060CFC" w:rsidRDefault="00060CFC" w:rsidP="00586696"/>
                          <w:p w14:paraId="181B2C1C" w14:textId="77777777" w:rsidR="00060CFC" w:rsidRDefault="00060CFC" w:rsidP="00586696"/>
                          <w:p w14:paraId="6577DCDA" w14:textId="77777777" w:rsidR="00060CFC" w:rsidRDefault="00060CFC" w:rsidP="00586696"/>
                          <w:p w14:paraId="42607741" w14:textId="77777777" w:rsidR="00060CFC" w:rsidRDefault="00060CFC" w:rsidP="00586696"/>
                          <w:p w14:paraId="09CBCD36" w14:textId="77777777" w:rsidR="00060CFC" w:rsidRDefault="00060CFC" w:rsidP="00586696"/>
                          <w:p w14:paraId="6A8C46DD" w14:textId="77777777" w:rsidR="00060CFC" w:rsidRDefault="00060CFC" w:rsidP="00586696">
                            <w:r>
                              <w:t xml:space="preserve">Evening: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BAC51" id="_x0000_s1028" type="#_x0000_t202" style="position:absolute;margin-left:-7pt;margin-top:23.05pt;width:149pt;height:5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" strokeweight="2.25pt">
                <v:textbox>
                  <w:txbxContent>
                    <w:p w14:paraId="3BE531B0" w14:textId="21A279F9" w:rsidR="00060CFC" w:rsidRPr="00055CD7" w:rsidRDefault="00060CFC" w:rsidP="00822669">
                      <w:pPr>
                        <w:jc w:val="center"/>
                        <w:rPr>
                          <w:b/>
                          <w:bCs/>
                        </w:rPr>
                      </w:pPr>
                      <w:r>
                        <w:rPr>
                          <w:b/>
                          <w:bCs/>
                        </w:rPr>
                        <w:t>Tuesday, Oct. 27</w:t>
                      </w:r>
                    </w:p>
                    <w:p w14:paraId="62B00BDF" w14:textId="77777777" w:rsidR="00060CFC" w:rsidRDefault="00060CFC" w:rsidP="00586696">
                      <w:r>
                        <w:t>Morning:</w:t>
                      </w:r>
                    </w:p>
                    <w:p w14:paraId="16C4492C" w14:textId="77777777" w:rsidR="00060CFC" w:rsidRDefault="00060CFC" w:rsidP="00586696"/>
                    <w:p w14:paraId="0337EAB0" w14:textId="77777777" w:rsidR="00060CFC" w:rsidRDefault="00060CFC" w:rsidP="00586696"/>
                    <w:p w14:paraId="13332347" w14:textId="77777777" w:rsidR="00060CFC" w:rsidRDefault="00060CFC" w:rsidP="00586696"/>
                    <w:p w14:paraId="2BDD1D42" w14:textId="77777777" w:rsidR="00060CFC" w:rsidRDefault="00060CFC" w:rsidP="00586696"/>
                    <w:p w14:paraId="5CB83BE0" w14:textId="77777777" w:rsidR="00060CFC" w:rsidRDefault="00060CFC" w:rsidP="00586696"/>
                    <w:p w14:paraId="22DDE47B" w14:textId="77777777" w:rsidR="00060CFC" w:rsidRDefault="00060CFC" w:rsidP="00586696"/>
                    <w:p w14:paraId="35930FF0" w14:textId="77777777" w:rsidR="00060CFC" w:rsidRDefault="00060CFC" w:rsidP="00586696"/>
                    <w:p w14:paraId="65D72814" w14:textId="77777777" w:rsidR="00060CFC" w:rsidRDefault="00060CFC" w:rsidP="00586696">
                      <w:r>
                        <w:t>Afternoon:</w:t>
                      </w:r>
                    </w:p>
                    <w:p w14:paraId="0A296275" w14:textId="77777777" w:rsidR="00060CFC" w:rsidRDefault="00060CFC" w:rsidP="00586696"/>
                    <w:p w14:paraId="70B2D826" w14:textId="77777777" w:rsidR="00060CFC" w:rsidRDefault="00060CFC" w:rsidP="00586696"/>
                    <w:p w14:paraId="181B2C1C" w14:textId="77777777" w:rsidR="00060CFC" w:rsidRDefault="00060CFC" w:rsidP="00586696"/>
                    <w:p w14:paraId="6577DCDA" w14:textId="77777777" w:rsidR="00060CFC" w:rsidRDefault="00060CFC" w:rsidP="00586696"/>
                    <w:p w14:paraId="42607741" w14:textId="77777777" w:rsidR="00060CFC" w:rsidRDefault="00060CFC" w:rsidP="00586696"/>
                    <w:p w14:paraId="09CBCD36" w14:textId="77777777" w:rsidR="00060CFC" w:rsidRDefault="00060CFC" w:rsidP="00586696"/>
                    <w:p w14:paraId="6A8C46DD" w14:textId="77777777" w:rsidR="00060CFC" w:rsidRDefault="00060CFC" w:rsidP="00586696">
                      <w:r>
                        <w:t xml:space="preserve">Evening: </w:t>
                      </w:r>
                    </w:p>
                  </w:txbxContent>
                </v:textbox>
                <w10:wrap type="square"/>
              </v:shape>
            </w:pict>
          </mc:Fallback>
        </mc:AlternateContent>
      </w:r>
      <w:proofErr w:type="gramStart"/>
      <w:r w:rsidR="0062428A" w:rsidRPr="0096287B">
        <w:rPr>
          <w:lang w:val="en-US"/>
        </w:rPr>
        <w:t>Don’t</w:t>
      </w:r>
      <w:proofErr w:type="gramEnd"/>
      <w:r w:rsidR="0062428A" w:rsidRPr="0096287B">
        <w:rPr>
          <w:lang w:val="en-US"/>
        </w:rPr>
        <w:t xml:space="preserve"> forget to check out the teacher and student workshops!</w:t>
      </w:r>
      <w:r w:rsidR="00297771" w:rsidRPr="0096287B">
        <w:rPr>
          <w:lang w:val="en-US"/>
        </w:rPr>
        <w:t xml:space="preserve"> </w:t>
      </w:r>
      <w:r w:rsidR="009D4D70">
        <w:rPr>
          <w:i/>
          <w:iCs/>
          <w:lang w:val="en-US"/>
        </w:rPr>
        <w:t>(link coming soon)</w:t>
      </w:r>
      <w:r w:rsidR="0062428A" w:rsidRPr="0096287B">
        <w:rPr>
          <w:lang w:val="en-US"/>
        </w:rPr>
        <w:t>.</w:t>
      </w:r>
      <w:r w:rsidR="00297771" w:rsidRPr="0096287B">
        <w:rPr>
          <w:lang w:val="en-US"/>
        </w:rPr>
        <w:t xml:space="preserve"> </w:t>
      </w:r>
    </w:p>
    <w:p w14:paraId="1F95C0D7" w14:textId="4292A92A" w:rsidR="00586696" w:rsidRPr="0096287B" w:rsidRDefault="00586696" w:rsidP="00FD0F75">
      <w:pPr>
        <w:pStyle w:val="Title"/>
        <w:ind w:right="-420"/>
        <w:rPr>
          <w:lang w:val="en-US"/>
        </w:rPr>
      </w:pPr>
      <w:bookmarkStart w:id="13" w:name="Distance"/>
      <w:bookmarkStart w:id="14" w:name="activityboard"/>
      <w:r w:rsidRPr="0096287B">
        <w:rPr>
          <w:lang w:val="en-US"/>
        </w:rPr>
        <w:lastRenderedPageBreak/>
        <w:t>National FFA Convention &amp; Expo Activity Board</w:t>
      </w:r>
      <w:bookmarkEnd w:id="13"/>
      <w:r w:rsidR="00297771" w:rsidRPr="0096287B">
        <w:rPr>
          <w:lang w:val="en-US"/>
        </w:rPr>
        <w:t xml:space="preserve"> </w:t>
      </w:r>
      <w:r w:rsidR="00FD0F75" w:rsidRPr="0096287B">
        <w:rPr>
          <w:noProof/>
          <w:lang w:val="en-US"/>
        </w:rPr>
        <w:drawing>
          <wp:inline distT="0" distB="0" distL="0" distR="0" wp14:anchorId="31FDAC48" wp14:editId="1A8C40C7">
            <wp:extent cx="349250" cy="349250"/>
            <wp:effectExtent l="0" t="0" r="0" b="0"/>
            <wp:docPr id="399" name="Graphic 399"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14"/>
    <w:p w14:paraId="4F13C3DB" w14:textId="350282BC" w:rsidR="00586696" w:rsidRPr="0096287B" w:rsidRDefault="00586696" w:rsidP="00586696">
      <w:pPr>
        <w:rPr>
          <w:lang w:val="en-US"/>
        </w:rPr>
      </w:pPr>
      <w:r w:rsidRPr="0096287B">
        <w:rPr>
          <w:lang w:val="en-US"/>
        </w:rPr>
        <w:t xml:space="preserve">Directions: </w:t>
      </w:r>
      <w:r w:rsidR="00713BB2" w:rsidRPr="0096287B">
        <w:rPr>
          <w:lang w:val="en-US"/>
        </w:rPr>
        <w:t xml:space="preserve">The </w:t>
      </w:r>
      <w:r w:rsidRPr="0096287B">
        <w:rPr>
          <w:lang w:val="en-US"/>
        </w:rPr>
        <w:t>National FFA Convention &amp; Expo provides FFA members with the opportunity to network and have new experiences. Learn about opportunities available at national convention by completing the following activities.</w:t>
      </w:r>
    </w:p>
    <w:p w14:paraId="444D9AE6" w14:textId="3803DB91" w:rsidR="00586696" w:rsidRPr="0096287B" w:rsidRDefault="00586696" w:rsidP="004F1A92">
      <w:pPr>
        <w:rPr>
          <w:lang w:val="en-US"/>
        </w:rPr>
      </w:pPr>
      <w:r w:rsidRPr="0096287B">
        <w:rPr>
          <w:lang w:val="en-US"/>
        </w:rPr>
        <w:t xml:space="preserve">Complete each of the tasks below in any order you like. The due date for this board is </w:t>
      </w:r>
      <w:r w:rsidR="00713BB2" w:rsidRPr="0096287B">
        <w:rPr>
          <w:u w:val="single"/>
          <w:lang w:val="en-US"/>
        </w:rPr>
        <w:t xml:space="preserve">                             </w:t>
      </w:r>
      <w:proofErr w:type="gramStart"/>
      <w:r w:rsidR="00713BB2" w:rsidRPr="0096287B">
        <w:rPr>
          <w:u w:val="single"/>
          <w:lang w:val="en-US"/>
        </w:rPr>
        <w:t xml:space="preserve">  </w:t>
      </w:r>
      <w:r w:rsidR="00713BB2" w:rsidRPr="0096287B">
        <w:rPr>
          <w:lang w:val="en-US"/>
        </w:rPr>
        <w:t>.</w:t>
      </w:r>
      <w:proofErr w:type="gramEnd"/>
      <w:r w:rsidR="00713BB2" w:rsidRPr="0096287B">
        <w:rPr>
          <w:lang w:val="en-US"/>
        </w:rPr>
        <w:t xml:space="preserve"> </w:t>
      </w:r>
    </w:p>
    <w:tbl>
      <w:tblPr>
        <w:tblStyle w:val="FFATable1"/>
        <w:tblW w:w="9684" w:type="dxa"/>
        <w:tblInd w:w="-10" w:type="dxa"/>
        <w:tblLook w:val="04A0" w:firstRow="1" w:lastRow="0" w:firstColumn="1" w:lastColumn="0" w:noHBand="0" w:noVBand="1"/>
      </w:tblPr>
      <w:tblGrid>
        <w:gridCol w:w="2551"/>
        <w:gridCol w:w="2383"/>
        <w:gridCol w:w="2375"/>
        <w:gridCol w:w="2375"/>
      </w:tblGrid>
      <w:tr w:rsidR="00586696" w:rsidRPr="0096287B" w14:paraId="321CE9E6" w14:textId="77777777" w:rsidTr="003D3610">
        <w:trPr>
          <w:cnfStyle w:val="100000000000" w:firstRow="1" w:lastRow="0" w:firstColumn="0" w:lastColumn="0" w:oddVBand="0" w:evenVBand="0" w:oddHBand="0" w:evenHBand="0" w:firstRowFirstColumn="0" w:firstRowLastColumn="0" w:lastRowFirstColumn="0" w:lastRowLastColumn="0"/>
          <w:trHeight w:val="466"/>
        </w:trPr>
        <w:tc>
          <w:tcPr>
            <w:tcW w:w="9684" w:type="dxa"/>
            <w:gridSpan w:val="4"/>
          </w:tcPr>
          <w:p w14:paraId="54007F35" w14:textId="00710552" w:rsidR="00586696" w:rsidRPr="0096287B" w:rsidRDefault="00586696" w:rsidP="003D3610">
            <w:pPr>
              <w:spacing w:after="160" w:line="225" w:lineRule="atLeast"/>
              <w:rPr>
                <w:lang w:val="en-US"/>
              </w:rPr>
            </w:pPr>
            <w:r w:rsidRPr="0096287B">
              <w:rPr>
                <w:sz w:val="40"/>
                <w:szCs w:val="40"/>
                <w:lang w:val="en-US"/>
              </w:rPr>
              <w:t xml:space="preserve">National FFA Convention &amp; Expo Overall </w:t>
            </w:r>
            <w:r w:rsidR="004F1A92" w:rsidRPr="0096287B">
              <w:rPr>
                <w:sz w:val="40"/>
                <w:szCs w:val="40"/>
                <w:lang w:val="en-US"/>
              </w:rPr>
              <w:t>Activity</w:t>
            </w:r>
            <w:r w:rsidRPr="0096287B">
              <w:rPr>
                <w:sz w:val="40"/>
                <w:szCs w:val="40"/>
                <w:lang w:val="en-US"/>
              </w:rPr>
              <w:t xml:space="preserve"> Board</w:t>
            </w:r>
          </w:p>
        </w:tc>
      </w:tr>
      <w:tr w:rsidR="004F1A92" w:rsidRPr="0096287B" w14:paraId="16EF5E77" w14:textId="77777777" w:rsidTr="000834BF">
        <w:trPr>
          <w:cantSplit/>
          <w:trHeight w:val="1313"/>
        </w:trPr>
        <w:tc>
          <w:tcPr>
            <w:tcW w:w="2551" w:type="dxa"/>
          </w:tcPr>
          <w:p w14:paraId="1A45E7A3" w14:textId="13EA3F46" w:rsidR="00586696" w:rsidRPr="0096287B" w:rsidRDefault="004F1A92" w:rsidP="003D3610">
            <w:pPr>
              <w:jc w:val="center"/>
              <w:rPr>
                <w:lang w:val="en-US"/>
              </w:rPr>
            </w:pPr>
            <w:r w:rsidRPr="0096287B">
              <w:rPr>
                <w:lang w:val="en-US"/>
              </w:rPr>
              <w:t>Participate in at least three student connection</w:t>
            </w:r>
            <w:r w:rsidR="00586696" w:rsidRPr="0096287B">
              <w:rPr>
                <w:lang w:val="en-US"/>
              </w:rPr>
              <w:t xml:space="preserve"> </w:t>
            </w:r>
            <w:r w:rsidRPr="0096287B">
              <w:rPr>
                <w:lang w:val="en-US"/>
              </w:rPr>
              <w:t>r</w:t>
            </w:r>
            <w:r w:rsidR="00586696" w:rsidRPr="0096287B">
              <w:rPr>
                <w:lang w:val="en-US"/>
              </w:rPr>
              <w:t>ooms</w:t>
            </w:r>
            <w:r w:rsidRPr="0096287B">
              <w:rPr>
                <w:lang w:val="en-US"/>
              </w:rPr>
              <w:t xml:space="preserve"> during convention and complete a </w:t>
            </w:r>
            <w:hyperlink w:anchor="zoom" w:history="1">
              <w:r w:rsidRPr="0096287B">
                <w:rPr>
                  <w:rStyle w:val="Hyperlink"/>
                  <w:lang w:val="en-US"/>
                </w:rPr>
                <w:t>worksheet</w:t>
              </w:r>
            </w:hyperlink>
            <w:r w:rsidRPr="0096287B">
              <w:rPr>
                <w:lang w:val="en-US"/>
              </w:rPr>
              <w:t xml:space="preserve"> for each experience.</w:t>
            </w:r>
          </w:p>
        </w:tc>
        <w:tc>
          <w:tcPr>
            <w:tcW w:w="2383" w:type="dxa"/>
          </w:tcPr>
          <w:p w14:paraId="06D40BD8" w14:textId="5152D124" w:rsidR="00586696" w:rsidRPr="0096287B" w:rsidRDefault="004F1A92" w:rsidP="003D3610">
            <w:pPr>
              <w:spacing w:after="160" w:line="225" w:lineRule="atLeast"/>
              <w:jc w:val="center"/>
              <w:rPr>
                <w:lang w:val="en-US"/>
              </w:rPr>
            </w:pPr>
            <w:r w:rsidRPr="0096287B">
              <w:rPr>
                <w:lang w:val="en-US"/>
              </w:rPr>
              <w:t xml:space="preserve">Tune in to a live main session </w:t>
            </w:r>
            <w:r w:rsidR="00195942" w:rsidRPr="0096287B">
              <w:rPr>
                <w:lang w:val="en-US"/>
              </w:rPr>
              <w:t xml:space="preserve">(or watch on demand) </w:t>
            </w:r>
            <w:r w:rsidR="00713BB2" w:rsidRPr="0096287B">
              <w:rPr>
                <w:lang w:val="en-US"/>
              </w:rPr>
              <w:t xml:space="preserve">to </w:t>
            </w:r>
            <w:r w:rsidRPr="0096287B">
              <w:rPr>
                <w:lang w:val="en-US"/>
              </w:rPr>
              <w:t xml:space="preserve">watch a </w:t>
            </w:r>
            <w:r w:rsidR="00586696" w:rsidRPr="0096287B">
              <w:rPr>
                <w:lang w:val="en-US"/>
              </w:rPr>
              <w:t>National Officer Retiring Address</w:t>
            </w:r>
            <w:r w:rsidRPr="0096287B">
              <w:rPr>
                <w:lang w:val="en-US"/>
              </w:rPr>
              <w:t xml:space="preserve"> and complete </w:t>
            </w:r>
            <w:r w:rsidR="00D4704B" w:rsidRPr="0096287B">
              <w:rPr>
                <w:lang w:val="en-US"/>
              </w:rPr>
              <w:t>one of the</w:t>
            </w:r>
            <w:r w:rsidR="00297771" w:rsidRPr="0096287B">
              <w:rPr>
                <w:lang w:val="en-US"/>
              </w:rPr>
              <w:t xml:space="preserve"> </w:t>
            </w:r>
            <w:r w:rsidRPr="0096287B">
              <w:rPr>
                <w:lang w:val="en-US"/>
              </w:rPr>
              <w:t>activity sheet</w:t>
            </w:r>
            <w:r w:rsidR="00D4704B" w:rsidRPr="0096287B">
              <w:rPr>
                <w:lang w:val="en-US"/>
              </w:rPr>
              <w:t>s (</w:t>
            </w:r>
            <w:hyperlink w:anchor="impact1" w:history="1">
              <w:r w:rsidR="00713BB2" w:rsidRPr="0096287B">
                <w:rPr>
                  <w:rStyle w:val="Hyperlink"/>
                  <w:lang w:val="en-US"/>
                </w:rPr>
                <w:t>1</w:t>
              </w:r>
            </w:hyperlink>
            <w:r w:rsidR="00D4704B" w:rsidRPr="0096287B">
              <w:rPr>
                <w:lang w:val="en-US"/>
              </w:rPr>
              <w:t>) (</w:t>
            </w:r>
            <w:hyperlink w:anchor="impact2" w:history="1">
              <w:r w:rsidR="00713BB2" w:rsidRPr="0096287B">
                <w:rPr>
                  <w:rStyle w:val="Hyperlink"/>
                  <w:lang w:val="en-US"/>
                </w:rPr>
                <w:t>2</w:t>
              </w:r>
            </w:hyperlink>
            <w:r w:rsidR="00D4704B" w:rsidRPr="0096287B">
              <w:rPr>
                <w:lang w:val="en-US"/>
              </w:rPr>
              <w:t>) (</w:t>
            </w:r>
            <w:hyperlink w:anchor="impact3" w:history="1">
              <w:r w:rsidR="00713BB2" w:rsidRPr="0096287B">
                <w:rPr>
                  <w:rStyle w:val="Hyperlink"/>
                  <w:lang w:val="en-US"/>
                </w:rPr>
                <w:t>3</w:t>
              </w:r>
            </w:hyperlink>
            <w:r w:rsidR="00D4704B" w:rsidRPr="0096287B">
              <w:rPr>
                <w:lang w:val="en-US"/>
              </w:rPr>
              <w:t>)</w:t>
            </w:r>
            <w:r w:rsidRPr="0096287B">
              <w:rPr>
                <w:lang w:val="en-US"/>
              </w:rPr>
              <w:t>.</w:t>
            </w:r>
          </w:p>
        </w:tc>
        <w:tc>
          <w:tcPr>
            <w:tcW w:w="2375" w:type="dxa"/>
          </w:tcPr>
          <w:p w14:paraId="0FD716B8" w14:textId="6A8C96A8" w:rsidR="004F1A92" w:rsidRPr="0096287B" w:rsidRDefault="004F1A92" w:rsidP="00D4704B">
            <w:pPr>
              <w:spacing w:after="160" w:line="225" w:lineRule="atLeast"/>
              <w:jc w:val="center"/>
              <w:rPr>
                <w:lang w:val="en-US"/>
              </w:rPr>
            </w:pPr>
            <w:r w:rsidRPr="0096287B">
              <w:rPr>
                <w:lang w:val="en-US"/>
              </w:rPr>
              <w:t xml:space="preserve">Experience the </w:t>
            </w:r>
            <w:r w:rsidR="005F329D" w:rsidRPr="0096287B">
              <w:rPr>
                <w:lang w:val="en-US"/>
              </w:rPr>
              <w:t xml:space="preserve">FFA </w:t>
            </w:r>
            <w:r w:rsidR="00586696" w:rsidRPr="0096287B">
              <w:rPr>
                <w:lang w:val="en-US"/>
              </w:rPr>
              <w:t>Blue Room</w:t>
            </w:r>
            <w:r w:rsidRPr="0096287B">
              <w:rPr>
                <w:lang w:val="en-US"/>
              </w:rPr>
              <w:t>:</w:t>
            </w:r>
            <w:r w:rsidR="00D4704B" w:rsidRPr="0096287B">
              <w:rPr>
                <w:lang w:val="en-US"/>
              </w:rPr>
              <w:t xml:space="preserve"> </w:t>
            </w:r>
            <w:r w:rsidRPr="0096287B">
              <w:rPr>
                <w:lang w:val="en-US"/>
              </w:rPr>
              <w:t xml:space="preserve">Attend a live session and complete the </w:t>
            </w:r>
            <w:hyperlink w:anchor="presentation" w:history="1">
              <w:r w:rsidRPr="0096287B">
                <w:rPr>
                  <w:rStyle w:val="Hyperlink"/>
                  <w:lang w:val="en-US"/>
                </w:rPr>
                <w:t>live presentation activity sheet</w:t>
              </w:r>
            </w:hyperlink>
            <w:r w:rsidRPr="0096287B">
              <w:rPr>
                <w:lang w:val="en-US"/>
              </w:rPr>
              <w:t xml:space="preserve"> and </w:t>
            </w:r>
            <w:hyperlink w:anchor="brexplore" w:history="1">
              <w:r w:rsidRPr="0096287B">
                <w:rPr>
                  <w:rStyle w:val="Hyperlink"/>
                  <w:lang w:val="en-US"/>
                </w:rPr>
                <w:t>exploration worksheet</w:t>
              </w:r>
            </w:hyperlink>
            <w:r w:rsidR="00D4704B" w:rsidRPr="0096287B">
              <w:rPr>
                <w:lang w:val="en-US"/>
              </w:rPr>
              <w:t xml:space="preserve">. </w:t>
            </w:r>
          </w:p>
        </w:tc>
        <w:tc>
          <w:tcPr>
            <w:tcW w:w="2375" w:type="dxa"/>
          </w:tcPr>
          <w:p w14:paraId="498F3BA1" w14:textId="5178008D" w:rsidR="00586696" w:rsidRPr="0096287B" w:rsidRDefault="004F1A92" w:rsidP="003D3610">
            <w:pPr>
              <w:spacing w:after="160" w:line="225" w:lineRule="atLeast"/>
              <w:jc w:val="center"/>
              <w:rPr>
                <w:lang w:val="en-US"/>
              </w:rPr>
            </w:pPr>
            <w:r w:rsidRPr="0096287B">
              <w:rPr>
                <w:lang w:val="en-US"/>
              </w:rPr>
              <w:t>Meet fellow FFA members from across the country. As you join in the convention activities</w:t>
            </w:r>
            <w:r w:rsidR="00681171" w:rsidRPr="0096287B">
              <w:rPr>
                <w:lang w:val="en-US"/>
              </w:rPr>
              <w:t>,</w:t>
            </w:r>
            <w:r w:rsidRPr="0096287B">
              <w:rPr>
                <w:lang w:val="en-US"/>
              </w:rPr>
              <w:t xml:space="preserve"> complete this </w:t>
            </w:r>
            <w:hyperlink w:anchor="connect" w:history="1">
              <w:r w:rsidRPr="0096287B">
                <w:rPr>
                  <w:rStyle w:val="Hyperlink"/>
                  <w:lang w:val="en-US"/>
                </w:rPr>
                <w:t>map activity sheet</w:t>
              </w:r>
            </w:hyperlink>
            <w:r w:rsidRPr="0096287B">
              <w:rPr>
                <w:lang w:val="en-US"/>
              </w:rPr>
              <w:t>.</w:t>
            </w:r>
          </w:p>
        </w:tc>
      </w:tr>
      <w:tr w:rsidR="004F1A92" w:rsidRPr="0096287B" w14:paraId="53864256" w14:textId="77777777" w:rsidTr="000834BF">
        <w:trPr>
          <w:cantSplit/>
          <w:trHeight w:val="1313"/>
        </w:trPr>
        <w:tc>
          <w:tcPr>
            <w:tcW w:w="2551" w:type="dxa"/>
          </w:tcPr>
          <w:p w14:paraId="7807BFF0" w14:textId="22A26CDB" w:rsidR="00586696" w:rsidRPr="0096287B" w:rsidRDefault="004F1A92" w:rsidP="003D3610">
            <w:pPr>
              <w:spacing w:after="160" w:line="225" w:lineRule="atLeast"/>
              <w:jc w:val="center"/>
              <w:rPr>
                <w:lang w:val="en-US"/>
              </w:rPr>
            </w:pPr>
            <w:r w:rsidRPr="0096287B">
              <w:rPr>
                <w:lang w:val="en-US"/>
              </w:rPr>
              <w:t xml:space="preserve">Visit the virtual </w:t>
            </w:r>
            <w:r w:rsidR="00681171" w:rsidRPr="0096287B">
              <w:rPr>
                <w:lang w:val="en-US"/>
              </w:rPr>
              <w:t>e</w:t>
            </w:r>
            <w:r w:rsidR="00586696" w:rsidRPr="0096287B">
              <w:rPr>
                <w:lang w:val="en-US"/>
              </w:rPr>
              <w:t>xpo</w:t>
            </w:r>
            <w:r w:rsidRPr="0096287B">
              <w:rPr>
                <w:lang w:val="en-US"/>
              </w:rPr>
              <w:t xml:space="preserve"> and visit a</w:t>
            </w:r>
            <w:r w:rsidR="00963C22">
              <w:rPr>
                <w:lang w:val="en-US"/>
              </w:rPr>
              <w:t xml:space="preserve">t least one </w:t>
            </w:r>
            <w:r w:rsidRPr="0096287B">
              <w:rPr>
                <w:lang w:val="en-US"/>
              </w:rPr>
              <w:t>companies/organizations in each area. As you explore and interact</w:t>
            </w:r>
            <w:r w:rsidR="00681171" w:rsidRPr="0096287B">
              <w:rPr>
                <w:lang w:val="en-US"/>
              </w:rPr>
              <w:t>,</w:t>
            </w:r>
            <w:r w:rsidRPr="0096287B">
              <w:rPr>
                <w:lang w:val="en-US"/>
              </w:rPr>
              <w:t xml:space="preserve"> complete the </w:t>
            </w:r>
            <w:hyperlink w:anchor="company" w:history="1">
              <w:r w:rsidRPr="0096287B">
                <w:rPr>
                  <w:rStyle w:val="Hyperlink"/>
                  <w:lang w:val="en-US"/>
                </w:rPr>
                <w:t>worksheet</w:t>
              </w:r>
            </w:hyperlink>
            <w:r w:rsidRPr="0096287B">
              <w:rPr>
                <w:lang w:val="en-US"/>
              </w:rPr>
              <w:t xml:space="preserve"> for each stop on your journey.</w:t>
            </w:r>
          </w:p>
        </w:tc>
        <w:tc>
          <w:tcPr>
            <w:tcW w:w="2383" w:type="dxa"/>
          </w:tcPr>
          <w:p w14:paraId="5C5B49AE" w14:textId="16DFBA96" w:rsidR="00586696" w:rsidRPr="0096287B" w:rsidRDefault="004F1A92" w:rsidP="003D3610">
            <w:pPr>
              <w:spacing w:after="160" w:line="225" w:lineRule="atLeast"/>
              <w:jc w:val="center"/>
              <w:rPr>
                <w:lang w:val="en-US"/>
              </w:rPr>
            </w:pPr>
            <w:r w:rsidRPr="0096287B">
              <w:rPr>
                <w:lang w:val="en-US"/>
              </w:rPr>
              <w:t xml:space="preserve">Get to know educational institutions in the </w:t>
            </w:r>
            <w:r w:rsidR="00681171" w:rsidRPr="0096287B">
              <w:rPr>
                <w:lang w:val="en-US"/>
              </w:rPr>
              <w:t>expo</w:t>
            </w:r>
            <w:r w:rsidRPr="0096287B">
              <w:rPr>
                <w:lang w:val="en-US"/>
              </w:rPr>
              <w:t xml:space="preserve">. Find three that interest you and complete the </w:t>
            </w:r>
            <w:hyperlink w:anchor="edinstitution" w:history="1">
              <w:r w:rsidRPr="0096287B">
                <w:rPr>
                  <w:rStyle w:val="Hyperlink"/>
                  <w:lang w:val="en-US"/>
                </w:rPr>
                <w:t>worksheet</w:t>
              </w:r>
            </w:hyperlink>
            <w:r w:rsidRPr="0096287B">
              <w:rPr>
                <w:lang w:val="en-US"/>
              </w:rPr>
              <w:t>.</w:t>
            </w:r>
          </w:p>
        </w:tc>
        <w:tc>
          <w:tcPr>
            <w:tcW w:w="2375" w:type="dxa"/>
          </w:tcPr>
          <w:p w14:paraId="35267CD7" w14:textId="70B28A59" w:rsidR="00586696" w:rsidRPr="0096287B" w:rsidRDefault="004F1A92" w:rsidP="003D3610">
            <w:pPr>
              <w:spacing w:after="160" w:line="225" w:lineRule="atLeast"/>
              <w:jc w:val="center"/>
              <w:rPr>
                <w:lang w:val="en-US"/>
              </w:rPr>
            </w:pPr>
            <w:r w:rsidRPr="0096287B">
              <w:rPr>
                <w:lang w:val="en-US"/>
              </w:rPr>
              <w:t>Share your FFA story and experiences. Utilize the</w:t>
            </w:r>
            <w:r w:rsidR="00681171" w:rsidRPr="0096287B">
              <w:rPr>
                <w:lang w:val="en-US"/>
              </w:rPr>
              <w:t xml:space="preserve"> media</w:t>
            </w:r>
            <w:r w:rsidRPr="0096287B">
              <w:rPr>
                <w:lang w:val="en-US"/>
              </w:rPr>
              <w:t xml:space="preserve"> </w:t>
            </w:r>
            <w:hyperlink w:anchor="media" w:history="1">
              <w:r w:rsidRPr="0096287B">
                <w:rPr>
                  <w:rStyle w:val="Hyperlink"/>
                  <w:lang w:val="en-US"/>
                </w:rPr>
                <w:t>materials</w:t>
              </w:r>
            </w:hyperlink>
            <w:r w:rsidRPr="0096287B">
              <w:rPr>
                <w:lang w:val="en-US"/>
              </w:rPr>
              <w:t xml:space="preserve"> to plan social media posts.</w:t>
            </w:r>
            <w:r w:rsidR="00B839AC" w:rsidRPr="0096287B">
              <w:rPr>
                <w:lang w:val="en-US"/>
              </w:rPr>
              <w:t xml:space="preserve"> #FFA20</w:t>
            </w:r>
          </w:p>
        </w:tc>
        <w:tc>
          <w:tcPr>
            <w:tcW w:w="2375" w:type="dxa"/>
          </w:tcPr>
          <w:p w14:paraId="20901BC6" w14:textId="666E04BB" w:rsidR="00586696" w:rsidRPr="0096287B" w:rsidRDefault="004F1A92" w:rsidP="003D3610">
            <w:pPr>
              <w:spacing w:after="160" w:line="225" w:lineRule="atLeast"/>
              <w:jc w:val="center"/>
              <w:rPr>
                <w:lang w:val="en-US"/>
              </w:rPr>
            </w:pPr>
            <w:r w:rsidRPr="0096287B">
              <w:rPr>
                <w:lang w:val="en-US"/>
              </w:rPr>
              <w:t>The 2020-21 National FFA Officers are elected during the final session</w:t>
            </w:r>
            <w:r w:rsidR="009B4A77" w:rsidRPr="0096287B">
              <w:rPr>
                <w:lang w:val="en-US"/>
              </w:rPr>
              <w:t xml:space="preserve"> on October 29</w:t>
            </w:r>
            <w:r w:rsidRPr="0096287B">
              <w:rPr>
                <w:lang w:val="en-US"/>
              </w:rPr>
              <w:t xml:space="preserve">. Get to know them by completing the </w:t>
            </w:r>
            <w:hyperlink w:anchor="noteam" w:history="1">
              <w:r w:rsidRPr="0096287B">
                <w:rPr>
                  <w:rStyle w:val="Hyperlink"/>
                  <w:lang w:val="en-US"/>
                </w:rPr>
                <w:t>activity sheet</w:t>
              </w:r>
            </w:hyperlink>
            <w:r w:rsidRPr="0096287B">
              <w:rPr>
                <w:lang w:val="en-US"/>
              </w:rPr>
              <w:t>.</w:t>
            </w:r>
          </w:p>
        </w:tc>
      </w:tr>
      <w:tr w:rsidR="004F1A92" w:rsidRPr="0096287B" w14:paraId="679AD066" w14:textId="77777777" w:rsidTr="000834BF">
        <w:trPr>
          <w:cantSplit/>
          <w:trHeight w:val="1313"/>
        </w:trPr>
        <w:tc>
          <w:tcPr>
            <w:tcW w:w="2551" w:type="dxa"/>
          </w:tcPr>
          <w:p w14:paraId="60ABBB0D" w14:textId="2C6F267F" w:rsidR="00586696" w:rsidRPr="0096287B" w:rsidRDefault="004F1A92" w:rsidP="003D3610">
            <w:pPr>
              <w:spacing w:after="160" w:line="225" w:lineRule="atLeast"/>
              <w:jc w:val="center"/>
              <w:rPr>
                <w:lang w:val="en-US"/>
              </w:rPr>
            </w:pPr>
            <w:r w:rsidRPr="0096287B">
              <w:rPr>
                <w:lang w:val="en-US"/>
              </w:rPr>
              <w:t xml:space="preserve">Attend a minimum of </w:t>
            </w:r>
            <w:r w:rsidR="00661375" w:rsidRPr="0096287B">
              <w:rPr>
                <w:lang w:val="en-US"/>
              </w:rPr>
              <w:t xml:space="preserve">two </w:t>
            </w:r>
            <w:hyperlink r:id="rId43" w:history="1">
              <w:r w:rsidRPr="00F30367">
                <w:rPr>
                  <w:rStyle w:val="Hyperlink"/>
                  <w:lang w:val="en-US"/>
                </w:rPr>
                <w:t>student w</w:t>
              </w:r>
              <w:r w:rsidR="00586696" w:rsidRPr="00F30367">
                <w:rPr>
                  <w:rStyle w:val="Hyperlink"/>
                  <w:lang w:val="en-US"/>
                </w:rPr>
                <w:t>orkshop</w:t>
              </w:r>
              <w:r w:rsidRPr="00F30367">
                <w:rPr>
                  <w:rStyle w:val="Hyperlink"/>
                  <w:lang w:val="en-US"/>
                </w:rPr>
                <w:t>s</w:t>
              </w:r>
            </w:hyperlink>
            <w:r w:rsidRPr="0096287B">
              <w:rPr>
                <w:lang w:val="en-US"/>
              </w:rPr>
              <w:t xml:space="preserve"> and complete the accompanying activity guide</w:t>
            </w:r>
          </w:p>
        </w:tc>
        <w:tc>
          <w:tcPr>
            <w:tcW w:w="2383" w:type="dxa"/>
          </w:tcPr>
          <w:p w14:paraId="3733CB73" w14:textId="7BD33C28" w:rsidR="00586696" w:rsidRPr="0096287B" w:rsidRDefault="004F1A92" w:rsidP="003D3610">
            <w:pPr>
              <w:spacing w:after="160" w:line="225" w:lineRule="atLeast"/>
              <w:jc w:val="center"/>
              <w:rPr>
                <w:lang w:val="en-US"/>
              </w:rPr>
            </w:pPr>
            <w:r w:rsidRPr="0096287B">
              <w:rPr>
                <w:lang w:val="en-US"/>
              </w:rPr>
              <w:t xml:space="preserve">Test your FFA knowledge! Get your chapter or class together and play </w:t>
            </w:r>
            <w:hyperlink r:id="rId44" w:history="1">
              <w:r w:rsidR="00003B5C">
                <w:rPr>
                  <w:rStyle w:val="Hyperlink"/>
                  <w:lang w:val="en-US"/>
                </w:rPr>
                <w:t>FFA Experience Jeopardy!</w:t>
              </w:r>
            </w:hyperlink>
          </w:p>
        </w:tc>
        <w:tc>
          <w:tcPr>
            <w:tcW w:w="2375" w:type="dxa"/>
          </w:tcPr>
          <w:p w14:paraId="5910B991" w14:textId="28260DE7" w:rsidR="00586696" w:rsidRPr="0096287B" w:rsidRDefault="004F1A92" w:rsidP="003D3610">
            <w:pPr>
              <w:spacing w:after="160" w:line="225" w:lineRule="atLeast"/>
              <w:jc w:val="center"/>
              <w:rPr>
                <w:lang w:val="en-US"/>
              </w:rPr>
            </w:pPr>
            <w:r w:rsidRPr="0096287B">
              <w:rPr>
                <w:lang w:val="en-US"/>
              </w:rPr>
              <w:t>Everyone loves a goo</w:t>
            </w:r>
            <w:r w:rsidR="005F329D" w:rsidRPr="0096287B">
              <w:rPr>
                <w:lang w:val="en-US"/>
              </w:rPr>
              <w:t xml:space="preserve">d </w:t>
            </w:r>
            <w:r w:rsidR="00661375" w:rsidRPr="0096287B">
              <w:rPr>
                <w:lang w:val="en-US"/>
              </w:rPr>
              <w:t>T</w:t>
            </w:r>
            <w:r w:rsidR="00586696" w:rsidRPr="0096287B">
              <w:rPr>
                <w:lang w:val="en-US"/>
              </w:rPr>
              <w:t>-shirt</w:t>
            </w:r>
            <w:r w:rsidRPr="0096287B">
              <w:rPr>
                <w:lang w:val="en-US"/>
              </w:rPr>
              <w:t>! Express your creative side and d</w:t>
            </w:r>
            <w:r w:rsidR="00586696" w:rsidRPr="0096287B">
              <w:rPr>
                <w:lang w:val="en-US"/>
              </w:rPr>
              <w:t>esign</w:t>
            </w:r>
            <w:r w:rsidRPr="0096287B">
              <w:rPr>
                <w:lang w:val="en-US"/>
              </w:rPr>
              <w:t xml:space="preserve"> a </w:t>
            </w:r>
            <w:r w:rsidR="00661375" w:rsidRPr="0096287B">
              <w:rPr>
                <w:lang w:val="en-US"/>
              </w:rPr>
              <w:t>T</w:t>
            </w:r>
            <w:r w:rsidRPr="0096287B">
              <w:rPr>
                <w:lang w:val="en-US"/>
              </w:rPr>
              <w:t xml:space="preserve">-shirt </w:t>
            </w:r>
            <w:r w:rsidR="00963C22">
              <w:rPr>
                <w:lang w:val="en-US"/>
              </w:rPr>
              <w:t>based on your convention experience</w:t>
            </w:r>
            <w:r w:rsidRPr="0096287B">
              <w:rPr>
                <w:lang w:val="en-US"/>
              </w:rPr>
              <w:t xml:space="preserve"> using the </w:t>
            </w:r>
            <w:hyperlink w:anchor="tshirt" w:history="1">
              <w:r w:rsidRPr="0096287B">
                <w:rPr>
                  <w:rStyle w:val="Hyperlink"/>
                  <w:lang w:val="en-US"/>
                </w:rPr>
                <w:t>design template.</w:t>
              </w:r>
            </w:hyperlink>
          </w:p>
        </w:tc>
        <w:tc>
          <w:tcPr>
            <w:tcW w:w="2375" w:type="dxa"/>
          </w:tcPr>
          <w:p w14:paraId="71ABD1C1" w14:textId="7D65649E" w:rsidR="00586696" w:rsidRPr="0096287B" w:rsidRDefault="004F1A92" w:rsidP="003D3610">
            <w:pPr>
              <w:spacing w:after="160" w:line="225" w:lineRule="atLeast"/>
              <w:jc w:val="center"/>
              <w:rPr>
                <w:lang w:val="en-US"/>
              </w:rPr>
            </w:pPr>
            <w:r w:rsidRPr="0096287B">
              <w:rPr>
                <w:lang w:val="en-US"/>
              </w:rPr>
              <w:t xml:space="preserve">Design your personal cover of </w:t>
            </w:r>
            <w:r w:rsidRPr="00C57745">
              <w:rPr>
                <w:i/>
                <w:iCs/>
                <w:lang w:val="en-US"/>
              </w:rPr>
              <w:t>FFA New Horizons</w:t>
            </w:r>
            <w:r w:rsidRPr="0096287B">
              <w:rPr>
                <w:lang w:val="en-US"/>
              </w:rPr>
              <w:t>.</w:t>
            </w:r>
            <w:r w:rsidR="00297771" w:rsidRPr="0096287B">
              <w:rPr>
                <w:lang w:val="en-US"/>
              </w:rPr>
              <w:t xml:space="preserve"> </w:t>
            </w:r>
            <w:r w:rsidRPr="0096287B">
              <w:rPr>
                <w:lang w:val="en-US"/>
              </w:rPr>
              <w:t xml:space="preserve">Utilize the </w:t>
            </w:r>
            <w:hyperlink w:anchor="nhcover" w:history="1">
              <w:r w:rsidRPr="0096287B">
                <w:rPr>
                  <w:rStyle w:val="Hyperlink"/>
                  <w:lang w:val="en-US"/>
                </w:rPr>
                <w:t>template</w:t>
              </w:r>
            </w:hyperlink>
            <w:r w:rsidRPr="0096287B">
              <w:rPr>
                <w:lang w:val="en-US"/>
              </w:rPr>
              <w:t xml:space="preserve"> provided.</w:t>
            </w:r>
          </w:p>
        </w:tc>
      </w:tr>
      <w:tr w:rsidR="004F1A92" w:rsidRPr="0096287B" w14:paraId="1DD66700" w14:textId="77777777" w:rsidTr="000834BF">
        <w:trPr>
          <w:cantSplit/>
          <w:trHeight w:val="1313"/>
        </w:trPr>
        <w:tc>
          <w:tcPr>
            <w:tcW w:w="2551" w:type="dxa"/>
          </w:tcPr>
          <w:p w14:paraId="3939B97D" w14:textId="70276AD1" w:rsidR="00586696" w:rsidRPr="0096287B" w:rsidRDefault="004F1A92" w:rsidP="003D3610">
            <w:pPr>
              <w:spacing w:after="160" w:line="225" w:lineRule="atLeast"/>
              <w:jc w:val="center"/>
              <w:rPr>
                <w:lang w:val="en-US"/>
              </w:rPr>
            </w:pPr>
            <w:r w:rsidRPr="0096287B">
              <w:rPr>
                <w:lang w:val="en-US"/>
              </w:rPr>
              <w:t xml:space="preserve">Use the interactive toolkit to plan a service project for you chapter to complete during convention and/or FFA Week. Use this </w:t>
            </w:r>
            <w:hyperlink w:anchor="toolkit" w:history="1">
              <w:r w:rsidRPr="0096287B">
                <w:rPr>
                  <w:rStyle w:val="Hyperlink"/>
                  <w:lang w:val="en-US"/>
                </w:rPr>
                <w:t>activity sheet</w:t>
              </w:r>
            </w:hyperlink>
            <w:r w:rsidRPr="0096287B">
              <w:rPr>
                <w:lang w:val="en-US"/>
              </w:rPr>
              <w:t>.</w:t>
            </w:r>
          </w:p>
        </w:tc>
        <w:tc>
          <w:tcPr>
            <w:tcW w:w="2383" w:type="dxa"/>
          </w:tcPr>
          <w:p w14:paraId="768DC17B" w14:textId="57CDA22D" w:rsidR="00586696" w:rsidRPr="0096287B" w:rsidRDefault="004F1A92" w:rsidP="003D3610">
            <w:pPr>
              <w:spacing w:after="160" w:line="225" w:lineRule="atLeast"/>
              <w:jc w:val="center"/>
              <w:rPr>
                <w:lang w:val="en-US"/>
              </w:rPr>
            </w:pPr>
            <w:r w:rsidRPr="0096287B">
              <w:rPr>
                <w:lang w:val="en-US"/>
              </w:rPr>
              <w:t>Discover the various a</w:t>
            </w:r>
            <w:r w:rsidR="00586696" w:rsidRPr="0096287B">
              <w:rPr>
                <w:lang w:val="en-US"/>
              </w:rPr>
              <w:t xml:space="preserve">wards and </w:t>
            </w:r>
            <w:r w:rsidRPr="0096287B">
              <w:rPr>
                <w:lang w:val="en-US"/>
              </w:rPr>
              <w:t>r</w:t>
            </w:r>
            <w:r w:rsidR="00586696" w:rsidRPr="0096287B">
              <w:rPr>
                <w:lang w:val="en-US"/>
              </w:rPr>
              <w:t>ecognition</w:t>
            </w:r>
            <w:r w:rsidRPr="0096287B">
              <w:rPr>
                <w:lang w:val="en-US"/>
              </w:rPr>
              <w:t xml:space="preserve"> opportunities available with National FFA. Develop a plan for future participation using this </w:t>
            </w:r>
            <w:hyperlink w:anchor="arws" w:history="1">
              <w:r w:rsidRPr="0096287B">
                <w:rPr>
                  <w:rStyle w:val="Hyperlink"/>
                  <w:lang w:val="en-US"/>
                </w:rPr>
                <w:t>activity sheet</w:t>
              </w:r>
            </w:hyperlink>
            <w:r w:rsidRPr="0096287B">
              <w:rPr>
                <w:lang w:val="en-US"/>
              </w:rPr>
              <w:t>.</w:t>
            </w:r>
          </w:p>
        </w:tc>
        <w:tc>
          <w:tcPr>
            <w:tcW w:w="2375" w:type="dxa"/>
          </w:tcPr>
          <w:p w14:paraId="37447A0E" w14:textId="3DD6139D" w:rsidR="00586696" w:rsidRPr="0096287B" w:rsidRDefault="004F1A92" w:rsidP="003D3610">
            <w:pPr>
              <w:spacing w:after="160" w:line="225" w:lineRule="atLeast"/>
              <w:jc w:val="center"/>
              <w:rPr>
                <w:lang w:val="en-US"/>
              </w:rPr>
            </w:pPr>
            <w:r w:rsidRPr="0096287B">
              <w:rPr>
                <w:lang w:val="en-US"/>
              </w:rPr>
              <w:t xml:space="preserve">Use this </w:t>
            </w:r>
            <w:hyperlink w:anchor="alumniws" w:history="1">
              <w:r w:rsidRPr="0096287B">
                <w:rPr>
                  <w:rStyle w:val="Hyperlink"/>
                  <w:lang w:val="en-US"/>
                </w:rPr>
                <w:t>worksheet</w:t>
              </w:r>
            </w:hyperlink>
            <w:r w:rsidRPr="0096287B">
              <w:rPr>
                <w:lang w:val="en-US"/>
              </w:rPr>
              <w:t xml:space="preserve"> to discover </w:t>
            </w:r>
            <w:r w:rsidR="00195942" w:rsidRPr="0096287B">
              <w:rPr>
                <w:lang w:val="en-US"/>
              </w:rPr>
              <w:t>more about</w:t>
            </w:r>
            <w:r w:rsidR="00297771" w:rsidRPr="0096287B">
              <w:rPr>
                <w:lang w:val="en-US"/>
              </w:rPr>
              <w:t xml:space="preserve"> </w:t>
            </w:r>
            <w:r w:rsidRPr="0096287B">
              <w:rPr>
                <w:lang w:val="en-US"/>
              </w:rPr>
              <w:t xml:space="preserve">Alumni </w:t>
            </w:r>
            <w:r w:rsidR="005965AF" w:rsidRPr="0096287B">
              <w:rPr>
                <w:lang w:val="en-US"/>
              </w:rPr>
              <w:t>and</w:t>
            </w:r>
            <w:r w:rsidRPr="0096287B">
              <w:rPr>
                <w:lang w:val="en-US"/>
              </w:rPr>
              <w:t xml:space="preserve"> Supporter</w:t>
            </w:r>
            <w:r w:rsidR="00195942" w:rsidRPr="0096287B">
              <w:rPr>
                <w:lang w:val="en-US"/>
              </w:rPr>
              <w:t xml:space="preserve">s and how you can be involved </w:t>
            </w:r>
            <w:r w:rsidR="005965AF" w:rsidRPr="0096287B">
              <w:rPr>
                <w:lang w:val="en-US"/>
              </w:rPr>
              <w:t xml:space="preserve">with FFA after </w:t>
            </w:r>
            <w:r w:rsidR="00195942" w:rsidRPr="0096287B">
              <w:rPr>
                <w:lang w:val="en-US"/>
              </w:rPr>
              <w:t>high school</w:t>
            </w:r>
            <w:r w:rsidRPr="0096287B">
              <w:rPr>
                <w:lang w:val="en-US"/>
              </w:rPr>
              <w:t xml:space="preserve">. </w:t>
            </w:r>
          </w:p>
        </w:tc>
        <w:tc>
          <w:tcPr>
            <w:tcW w:w="2375" w:type="dxa"/>
          </w:tcPr>
          <w:p w14:paraId="590B33FD" w14:textId="42D19DC8" w:rsidR="00586696" w:rsidRPr="0096287B" w:rsidRDefault="004F1A92" w:rsidP="003D3610">
            <w:pPr>
              <w:spacing w:after="160" w:line="225" w:lineRule="atLeast"/>
              <w:jc w:val="center"/>
              <w:rPr>
                <w:lang w:val="en-US"/>
              </w:rPr>
            </w:pPr>
            <w:r w:rsidRPr="0096287B">
              <w:rPr>
                <w:lang w:val="en-US"/>
              </w:rPr>
              <w:t xml:space="preserve">Now that convention has come to a close, reflect on your experiences by completing this </w:t>
            </w:r>
            <w:hyperlink w:anchor="postreflect" w:history="1">
              <w:r w:rsidRPr="0096287B">
                <w:rPr>
                  <w:rStyle w:val="Hyperlink"/>
                  <w:lang w:val="en-US"/>
                </w:rPr>
                <w:t>worksheet</w:t>
              </w:r>
            </w:hyperlink>
            <w:r w:rsidRPr="0096287B">
              <w:rPr>
                <w:lang w:val="en-US"/>
              </w:rPr>
              <w:t>.</w:t>
            </w:r>
          </w:p>
        </w:tc>
      </w:tr>
    </w:tbl>
    <w:p w14:paraId="453A28AA" w14:textId="77777777" w:rsidR="00586696" w:rsidRPr="0096287B" w:rsidRDefault="00586696" w:rsidP="00586696">
      <w:pPr>
        <w:rPr>
          <w:lang w:val="en-US"/>
        </w:rPr>
      </w:pPr>
    </w:p>
    <w:p w14:paraId="6336EE67" w14:textId="77777777" w:rsidR="00586696" w:rsidRPr="0096287B" w:rsidRDefault="00586696" w:rsidP="00586696">
      <w:pPr>
        <w:rPr>
          <w:lang w:val="en-US"/>
        </w:rPr>
      </w:pPr>
    </w:p>
    <w:p w14:paraId="4D64CDCB" w14:textId="1E0C24C1" w:rsidR="00586696" w:rsidRPr="0096287B" w:rsidRDefault="00586696" w:rsidP="00FD0F75">
      <w:pPr>
        <w:pStyle w:val="Title"/>
        <w:ind w:right="-420"/>
        <w:rPr>
          <w:lang w:val="en-US"/>
        </w:rPr>
      </w:pPr>
      <w:bookmarkStart w:id="15" w:name="mainsess"/>
      <w:r w:rsidRPr="0096287B">
        <w:rPr>
          <w:lang w:val="en-US"/>
        </w:rPr>
        <w:lastRenderedPageBreak/>
        <w:t>Main Sessions</w:t>
      </w:r>
      <w:r w:rsidR="00297771" w:rsidRPr="0096287B">
        <w:rPr>
          <w:lang w:val="en-US"/>
        </w:rPr>
        <w:t xml:space="preserve"> </w:t>
      </w:r>
      <w:r w:rsidR="00FD0F75" w:rsidRPr="0096287B">
        <w:rPr>
          <w:noProof/>
          <w:lang w:val="en-US"/>
        </w:rPr>
        <w:drawing>
          <wp:inline distT="0" distB="0" distL="0" distR="0" wp14:anchorId="3913AB41" wp14:editId="119DC2ED">
            <wp:extent cx="349250" cy="349250"/>
            <wp:effectExtent l="0" t="0" r="0" b="0"/>
            <wp:docPr id="400" name="Graphic 400"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r w:rsidR="00297771" w:rsidRPr="0096287B">
        <w:rPr>
          <w:lang w:val="en-US"/>
        </w:rPr>
        <w:t xml:space="preserve"> </w:t>
      </w:r>
    </w:p>
    <w:bookmarkEnd w:id="15"/>
    <w:p w14:paraId="2F37BF8F" w14:textId="73C75B99" w:rsidR="00586696" w:rsidRPr="0096287B" w:rsidRDefault="005D037E" w:rsidP="00586696">
      <w:pPr>
        <w:rPr>
          <w:lang w:val="en-US"/>
        </w:rPr>
      </w:pPr>
      <w:r w:rsidRPr="0096287B">
        <w:rPr>
          <w:lang w:val="en-US"/>
        </w:rPr>
        <w:t>The m</w:t>
      </w:r>
      <w:r w:rsidR="00586696" w:rsidRPr="0096287B">
        <w:rPr>
          <w:lang w:val="en-US"/>
        </w:rPr>
        <w:t xml:space="preserve">ain live sessions </w:t>
      </w:r>
      <w:r w:rsidRPr="0096287B">
        <w:rPr>
          <w:lang w:val="en-US"/>
        </w:rPr>
        <w:t xml:space="preserve">can be viewed on the </w:t>
      </w:r>
      <w:hyperlink r:id="rId45" w:history="1">
        <w:r w:rsidRPr="00F30367">
          <w:rPr>
            <w:rStyle w:val="Hyperlink"/>
            <w:lang w:val="en-US"/>
          </w:rPr>
          <w:t>convention website</w:t>
        </w:r>
      </w:hyperlink>
      <w:r w:rsidRPr="0096287B">
        <w:rPr>
          <w:lang w:val="en-US"/>
        </w:rPr>
        <w:t xml:space="preserve"> or </w:t>
      </w:r>
      <w:r w:rsidR="00586696" w:rsidRPr="0096287B">
        <w:rPr>
          <w:lang w:val="en-US"/>
        </w:rPr>
        <w:t>RFD</w:t>
      </w:r>
      <w:r w:rsidR="00E77257" w:rsidRPr="0096287B">
        <w:rPr>
          <w:lang w:val="en-US"/>
        </w:rPr>
        <w:t>-</w:t>
      </w:r>
      <w:r w:rsidR="00586696" w:rsidRPr="0096287B">
        <w:rPr>
          <w:lang w:val="en-US"/>
        </w:rPr>
        <w:t>TV.</w:t>
      </w:r>
      <w:r w:rsidR="00297771" w:rsidRPr="0096287B">
        <w:rPr>
          <w:lang w:val="en-US"/>
        </w:rPr>
        <w:t xml:space="preserve"> </w:t>
      </w:r>
      <w:r w:rsidR="00586696" w:rsidRPr="0096287B">
        <w:rPr>
          <w:lang w:val="en-US"/>
        </w:rPr>
        <w:t xml:space="preserve">This section includes </w:t>
      </w:r>
      <w:r w:rsidR="00ED47C4" w:rsidRPr="0096287B">
        <w:rPr>
          <w:lang w:val="en-US"/>
        </w:rPr>
        <w:t>the session schedule</w:t>
      </w:r>
      <w:r w:rsidR="00E77257" w:rsidRPr="0096287B">
        <w:rPr>
          <w:lang w:val="en-US"/>
        </w:rPr>
        <w:t xml:space="preserve"> and</w:t>
      </w:r>
      <w:r w:rsidR="00ED47C4" w:rsidRPr="0096287B">
        <w:rPr>
          <w:lang w:val="en-US"/>
        </w:rPr>
        <w:t xml:space="preserve"> </w:t>
      </w:r>
      <w:r w:rsidR="00586696" w:rsidRPr="0096287B">
        <w:rPr>
          <w:lang w:val="en-US"/>
        </w:rPr>
        <w:t xml:space="preserve">generic worksheets that can be utilized </w:t>
      </w:r>
      <w:r w:rsidR="00282F1F" w:rsidRPr="0096287B">
        <w:rPr>
          <w:lang w:val="en-US"/>
        </w:rPr>
        <w:t xml:space="preserve">during </w:t>
      </w:r>
      <w:r w:rsidR="00586696" w:rsidRPr="0096287B">
        <w:rPr>
          <w:lang w:val="en-US"/>
        </w:rPr>
        <w:t>the retiring addresses and/or keynote addresses</w:t>
      </w:r>
      <w:r w:rsidR="00ED47C4" w:rsidRPr="0096287B">
        <w:rPr>
          <w:lang w:val="en-US"/>
        </w:rPr>
        <w:t>.</w:t>
      </w:r>
      <w:r w:rsidR="00586696" w:rsidRPr="0096287B">
        <w:rPr>
          <w:lang w:val="en-US"/>
        </w:rPr>
        <w:t xml:space="preserve"> </w:t>
      </w:r>
    </w:p>
    <w:p w14:paraId="7BC840E7" w14:textId="0B9336C7" w:rsidR="005D037E" w:rsidRPr="0096287B" w:rsidRDefault="00282F1F" w:rsidP="00ED47C4">
      <w:pPr>
        <w:rPr>
          <w:lang w:val="en-US"/>
        </w:rPr>
      </w:pPr>
      <w:r w:rsidRPr="0096287B">
        <w:rPr>
          <w:lang w:val="en-US"/>
        </w:rPr>
        <w:t>All main sessions will be available on demand after the original air date and time.</w:t>
      </w:r>
      <w:r w:rsidR="005D037E" w:rsidRPr="0096287B">
        <w:rPr>
          <w:lang w:val="en-US"/>
        </w:rPr>
        <w:t xml:space="preserve"> </w:t>
      </w:r>
    </w:p>
    <w:p w14:paraId="6407E98E" w14:textId="504D2B50" w:rsidR="00ED47C4" w:rsidRPr="0096287B" w:rsidRDefault="00ED47C4" w:rsidP="00ED47C4">
      <w:pPr>
        <w:pStyle w:val="Heading3"/>
        <w:rPr>
          <w:lang w:val="en-US"/>
        </w:rPr>
      </w:pPr>
      <w:r w:rsidRPr="0096287B">
        <w:rPr>
          <w:lang w:val="en-US"/>
        </w:rPr>
        <w:t>Schedule:</w:t>
      </w:r>
    </w:p>
    <w:p w14:paraId="3B83754D" w14:textId="1815EAF0" w:rsidR="00ED47C4" w:rsidRPr="0096287B" w:rsidRDefault="00ED47C4" w:rsidP="00ED47C4">
      <w:pPr>
        <w:rPr>
          <w:lang w:val="en-US"/>
        </w:rPr>
      </w:pPr>
      <w:r w:rsidRPr="0096287B">
        <w:rPr>
          <w:lang w:val="en-US"/>
        </w:rPr>
        <w:t>Tuesday, Oct. 27</w:t>
      </w:r>
      <w:r w:rsidRPr="0096287B">
        <w:rPr>
          <w:lang w:val="en-US"/>
        </w:rPr>
        <w:tab/>
      </w:r>
      <w:r w:rsidRPr="0096287B">
        <w:rPr>
          <w:lang w:val="en-US"/>
        </w:rPr>
        <w:tab/>
      </w:r>
      <w:r w:rsidRPr="0096287B">
        <w:rPr>
          <w:lang w:val="en-US"/>
        </w:rPr>
        <w:tab/>
        <w:t>Wednesday, Oct. 28</w:t>
      </w:r>
      <w:r w:rsidRPr="0096287B">
        <w:rPr>
          <w:lang w:val="en-US"/>
        </w:rPr>
        <w:tab/>
      </w:r>
      <w:r w:rsidRPr="0096287B">
        <w:rPr>
          <w:lang w:val="en-US"/>
        </w:rPr>
        <w:tab/>
      </w:r>
      <w:r w:rsidRPr="0096287B">
        <w:rPr>
          <w:lang w:val="en-US"/>
        </w:rPr>
        <w:tab/>
        <w:t>Thursday, Oct. 29</w:t>
      </w:r>
    </w:p>
    <w:p w14:paraId="6D790607" w14:textId="2E6393B5" w:rsidR="00ED47C4" w:rsidRPr="0096287B" w:rsidRDefault="00ED47C4" w:rsidP="00ED47C4">
      <w:pPr>
        <w:rPr>
          <w:lang w:val="en-US"/>
        </w:rPr>
      </w:pPr>
      <w:r w:rsidRPr="0096287B">
        <w:rPr>
          <w:lang w:val="en-US"/>
        </w:rPr>
        <w:t>11 a.m.</w:t>
      </w:r>
      <w:r w:rsidRPr="0096287B">
        <w:rPr>
          <w:lang w:val="en-US"/>
        </w:rPr>
        <w:tab/>
        <w:t>Kickoff Session</w:t>
      </w:r>
      <w:r w:rsidRPr="0096287B">
        <w:rPr>
          <w:lang w:val="en-US"/>
        </w:rPr>
        <w:tab/>
      </w:r>
      <w:r w:rsidRPr="0096287B">
        <w:rPr>
          <w:lang w:val="en-US"/>
        </w:rPr>
        <w:tab/>
      </w:r>
      <w:r w:rsidRPr="0096287B">
        <w:rPr>
          <w:lang w:val="en-US"/>
        </w:rPr>
        <w:tab/>
        <w:t>2 p.m.</w:t>
      </w:r>
      <w:r w:rsidRPr="0096287B">
        <w:rPr>
          <w:lang w:val="en-US"/>
        </w:rPr>
        <w:tab/>
        <w:t>Session 3</w:t>
      </w:r>
      <w:r w:rsidRPr="0096287B">
        <w:rPr>
          <w:lang w:val="en-US"/>
        </w:rPr>
        <w:tab/>
      </w:r>
      <w:r w:rsidRPr="0096287B">
        <w:rPr>
          <w:lang w:val="en-US"/>
        </w:rPr>
        <w:tab/>
      </w:r>
      <w:r w:rsidRPr="0096287B">
        <w:rPr>
          <w:lang w:val="en-US"/>
        </w:rPr>
        <w:tab/>
        <w:t>2 p.m.</w:t>
      </w:r>
      <w:r w:rsidRPr="0096287B">
        <w:rPr>
          <w:lang w:val="en-US"/>
        </w:rPr>
        <w:tab/>
        <w:t>Session 5</w:t>
      </w:r>
    </w:p>
    <w:p w14:paraId="46014D10" w14:textId="782038CB" w:rsidR="00ED47C4" w:rsidRPr="0096287B" w:rsidRDefault="00ED47C4" w:rsidP="00ED47C4">
      <w:pPr>
        <w:rPr>
          <w:lang w:val="en-US"/>
        </w:rPr>
      </w:pPr>
      <w:r w:rsidRPr="0096287B">
        <w:rPr>
          <w:lang w:val="en-US"/>
        </w:rPr>
        <w:t>2 p.m.</w:t>
      </w:r>
      <w:r w:rsidRPr="0096287B">
        <w:rPr>
          <w:lang w:val="en-US"/>
        </w:rPr>
        <w:tab/>
        <w:t>Session 1</w:t>
      </w:r>
      <w:r w:rsidRPr="0096287B">
        <w:rPr>
          <w:lang w:val="en-US"/>
        </w:rPr>
        <w:tab/>
      </w:r>
      <w:r w:rsidRPr="0096287B">
        <w:rPr>
          <w:lang w:val="en-US"/>
        </w:rPr>
        <w:tab/>
      </w:r>
      <w:r w:rsidRPr="0096287B">
        <w:rPr>
          <w:lang w:val="en-US"/>
        </w:rPr>
        <w:tab/>
        <w:t>7 p.m.</w:t>
      </w:r>
      <w:r w:rsidRPr="0096287B">
        <w:rPr>
          <w:lang w:val="en-US"/>
        </w:rPr>
        <w:tab/>
        <w:t>Session 4</w:t>
      </w:r>
      <w:r w:rsidRPr="0096287B">
        <w:rPr>
          <w:lang w:val="en-US"/>
        </w:rPr>
        <w:tab/>
      </w:r>
      <w:r w:rsidRPr="0096287B">
        <w:rPr>
          <w:lang w:val="en-US"/>
        </w:rPr>
        <w:tab/>
      </w:r>
      <w:r w:rsidRPr="0096287B">
        <w:rPr>
          <w:lang w:val="en-US"/>
        </w:rPr>
        <w:tab/>
        <w:t>7 p.m.</w:t>
      </w:r>
      <w:r w:rsidRPr="0096287B">
        <w:rPr>
          <w:lang w:val="en-US"/>
        </w:rPr>
        <w:tab/>
        <w:t>Session 6</w:t>
      </w:r>
    </w:p>
    <w:p w14:paraId="23C56B9D" w14:textId="7AD7F762" w:rsidR="009A0DD0" w:rsidRDefault="00ED47C4" w:rsidP="009A0DD0">
      <w:pPr>
        <w:spacing w:after="0"/>
        <w:rPr>
          <w:lang w:val="en-US"/>
        </w:rPr>
      </w:pPr>
      <w:r w:rsidRPr="0096287B">
        <w:rPr>
          <w:lang w:val="en-US"/>
        </w:rPr>
        <w:t>7 p.m.</w:t>
      </w:r>
      <w:r w:rsidRPr="0096287B">
        <w:rPr>
          <w:lang w:val="en-US"/>
        </w:rPr>
        <w:tab/>
        <w:t>Session 2</w:t>
      </w:r>
      <w:r w:rsidRPr="0096287B">
        <w:rPr>
          <w:lang w:val="en-US"/>
        </w:rPr>
        <w:tab/>
      </w:r>
      <w:r w:rsidRPr="0096287B">
        <w:rPr>
          <w:lang w:val="en-US"/>
        </w:rPr>
        <w:tab/>
      </w:r>
      <w:r w:rsidRPr="0096287B">
        <w:rPr>
          <w:lang w:val="en-US"/>
        </w:rPr>
        <w:tab/>
        <w:t>10</w:t>
      </w:r>
      <w:r w:rsidR="009A0DD0">
        <w:rPr>
          <w:lang w:val="en-US"/>
        </w:rPr>
        <w:t>:30</w:t>
      </w:r>
      <w:r w:rsidRPr="0096287B">
        <w:rPr>
          <w:lang w:val="en-US"/>
        </w:rPr>
        <w:t xml:space="preserve"> p.m.</w:t>
      </w:r>
      <w:r w:rsidR="009A0DD0">
        <w:rPr>
          <w:lang w:val="en-US"/>
        </w:rPr>
        <w:t xml:space="preserve">  </w:t>
      </w:r>
      <w:r w:rsidRPr="0096287B">
        <w:rPr>
          <w:lang w:val="en-US"/>
        </w:rPr>
        <w:t xml:space="preserve">Session 4 </w:t>
      </w:r>
      <w:r w:rsidR="009A0DD0">
        <w:rPr>
          <w:lang w:val="en-US"/>
        </w:rPr>
        <w:tab/>
      </w:r>
      <w:r w:rsidR="009A0DD0">
        <w:rPr>
          <w:lang w:val="en-US"/>
        </w:rPr>
        <w:tab/>
      </w:r>
      <w:r w:rsidR="009A0DD0">
        <w:rPr>
          <w:lang w:val="en-US"/>
        </w:rPr>
        <w:tab/>
      </w:r>
      <w:r w:rsidR="009A0DD0" w:rsidRPr="0096287B">
        <w:rPr>
          <w:lang w:val="en-US"/>
        </w:rPr>
        <w:t>10</w:t>
      </w:r>
      <w:r w:rsidR="009A0DD0">
        <w:rPr>
          <w:lang w:val="en-US"/>
        </w:rPr>
        <w:t>:30</w:t>
      </w:r>
      <w:r w:rsidR="009A0DD0" w:rsidRPr="0096287B">
        <w:rPr>
          <w:lang w:val="en-US"/>
        </w:rPr>
        <w:t xml:space="preserve"> p.m.</w:t>
      </w:r>
      <w:r w:rsidR="009A0DD0">
        <w:rPr>
          <w:lang w:val="en-US"/>
        </w:rPr>
        <w:t xml:space="preserve">  </w:t>
      </w:r>
      <w:r w:rsidR="009A0DD0" w:rsidRPr="0096287B">
        <w:rPr>
          <w:lang w:val="en-US"/>
        </w:rPr>
        <w:t xml:space="preserve">Session </w:t>
      </w:r>
      <w:r w:rsidR="009A0DD0">
        <w:rPr>
          <w:lang w:val="en-US"/>
        </w:rPr>
        <w:t>6</w:t>
      </w:r>
      <w:r w:rsidR="009A0DD0" w:rsidRPr="0096287B">
        <w:rPr>
          <w:lang w:val="en-US"/>
        </w:rPr>
        <w:t xml:space="preserve"> </w:t>
      </w:r>
    </w:p>
    <w:p w14:paraId="13B37CF1" w14:textId="3BC65798" w:rsidR="00ED47C4" w:rsidRPr="0096287B" w:rsidRDefault="009A0DD0" w:rsidP="009A0DD0">
      <w:pPr>
        <w:ind w:left="3600"/>
        <w:rPr>
          <w:lang w:val="en-US"/>
        </w:rPr>
      </w:pPr>
      <w:r w:rsidRPr="0096287B">
        <w:rPr>
          <w:lang w:val="en-US"/>
        </w:rPr>
        <w:t xml:space="preserve">(West Coast </w:t>
      </w:r>
      <w:proofErr w:type="gramStart"/>
      <w:r w:rsidRPr="0096287B">
        <w:rPr>
          <w:lang w:val="en-US"/>
        </w:rPr>
        <w:t>Replay)</w:t>
      </w:r>
      <w:r>
        <w:rPr>
          <w:lang w:val="en-US"/>
        </w:rPr>
        <w:t xml:space="preserve">   </w:t>
      </w:r>
      <w:proofErr w:type="gramEnd"/>
      <w:r>
        <w:rPr>
          <w:lang w:val="en-US"/>
        </w:rPr>
        <w:t xml:space="preserve">                                 </w:t>
      </w:r>
      <w:r w:rsidR="00ED47C4" w:rsidRPr="0096287B">
        <w:rPr>
          <w:lang w:val="en-US"/>
        </w:rPr>
        <w:t>(West Coast Replay)</w:t>
      </w:r>
    </w:p>
    <w:p w14:paraId="3ED57B48" w14:textId="77777777" w:rsidR="009A0DD0" w:rsidRDefault="00ED47C4" w:rsidP="009A0DD0">
      <w:pPr>
        <w:spacing w:after="0"/>
        <w:rPr>
          <w:lang w:val="en-US"/>
        </w:rPr>
      </w:pPr>
      <w:r w:rsidRPr="0096287B">
        <w:rPr>
          <w:lang w:val="en-US"/>
        </w:rPr>
        <w:t>10</w:t>
      </w:r>
      <w:r w:rsidR="009A0DD0">
        <w:rPr>
          <w:lang w:val="en-US"/>
        </w:rPr>
        <w:t>:30</w:t>
      </w:r>
      <w:r w:rsidRPr="0096287B">
        <w:rPr>
          <w:lang w:val="en-US"/>
        </w:rPr>
        <w:t xml:space="preserve"> p.m.</w:t>
      </w:r>
      <w:r w:rsidR="009A0DD0">
        <w:rPr>
          <w:lang w:val="en-US"/>
        </w:rPr>
        <w:t xml:space="preserve"> </w:t>
      </w:r>
      <w:r w:rsidRPr="0096287B">
        <w:rPr>
          <w:lang w:val="en-US"/>
        </w:rPr>
        <w:t xml:space="preserve">Session 2 </w:t>
      </w:r>
    </w:p>
    <w:p w14:paraId="0D0E76E7" w14:textId="0EAA85A3" w:rsidR="00ED47C4" w:rsidRPr="0096287B" w:rsidRDefault="00ED47C4" w:rsidP="00ED47C4">
      <w:pPr>
        <w:rPr>
          <w:lang w:val="en-US"/>
        </w:rPr>
      </w:pPr>
      <w:r w:rsidRPr="0096287B">
        <w:rPr>
          <w:lang w:val="en-US"/>
        </w:rPr>
        <w:t>(West Coast Replay)</w:t>
      </w:r>
    </w:p>
    <w:p w14:paraId="655DDA84" w14:textId="77777777" w:rsidR="00ED47C4" w:rsidRPr="0096287B" w:rsidRDefault="00ED47C4" w:rsidP="00ED47C4">
      <w:pPr>
        <w:rPr>
          <w:lang w:val="en-US"/>
        </w:rPr>
      </w:pPr>
    </w:p>
    <w:p w14:paraId="1C88E421" w14:textId="6002E928" w:rsidR="00ED47C4" w:rsidRPr="0096287B" w:rsidRDefault="00ED47C4" w:rsidP="00ED47C4">
      <w:pPr>
        <w:pStyle w:val="Heading3"/>
        <w:rPr>
          <w:lang w:val="en-US"/>
        </w:rPr>
      </w:pPr>
      <w:r w:rsidRPr="0096287B">
        <w:rPr>
          <w:lang w:val="en-US"/>
        </w:rPr>
        <w:t>2020 Retiring Address Worksheets</w:t>
      </w:r>
    </w:p>
    <w:p w14:paraId="3F982AFD" w14:textId="21A7A63C" w:rsidR="00ED47C4" w:rsidRPr="0096287B" w:rsidRDefault="00ED47C4" w:rsidP="00ED47C4">
      <w:pPr>
        <w:rPr>
          <w:lang w:val="en-US"/>
        </w:rPr>
      </w:pPr>
      <w:r w:rsidRPr="0096287B">
        <w:rPr>
          <w:lang w:val="en-US"/>
        </w:rPr>
        <w:t>Utilize the worksheets below to reflect on the nation</w:t>
      </w:r>
      <w:r w:rsidR="00E77257" w:rsidRPr="0096287B">
        <w:rPr>
          <w:lang w:val="en-US"/>
        </w:rPr>
        <w:t>al</w:t>
      </w:r>
      <w:r w:rsidRPr="0096287B">
        <w:rPr>
          <w:lang w:val="en-US"/>
        </w:rPr>
        <w:t xml:space="preserve"> officer retiring addresses.</w:t>
      </w:r>
    </w:p>
    <w:p w14:paraId="4BB5F4BD" w14:textId="37A10232" w:rsidR="00ED47C4" w:rsidRPr="0096287B" w:rsidRDefault="00375B79" w:rsidP="00C15450">
      <w:pPr>
        <w:pStyle w:val="ListParagraph"/>
        <w:numPr>
          <w:ilvl w:val="0"/>
          <w:numId w:val="37"/>
        </w:numPr>
        <w:ind w:left="720"/>
        <w:rPr>
          <w:lang w:val="en-US"/>
        </w:rPr>
      </w:pPr>
      <w:hyperlink w:anchor="impact1" w:history="1">
        <w:r w:rsidR="00ED47C4" w:rsidRPr="0096287B">
          <w:rPr>
            <w:rStyle w:val="Hyperlink"/>
            <w:lang w:val="en-US"/>
          </w:rPr>
          <w:t>Mak</w:t>
        </w:r>
        <w:r w:rsidR="00E77257" w:rsidRPr="0096287B">
          <w:rPr>
            <w:rStyle w:val="Hyperlink"/>
            <w:lang w:val="en-US"/>
          </w:rPr>
          <w:t>ing</w:t>
        </w:r>
        <w:r w:rsidR="00ED47C4" w:rsidRPr="0096287B">
          <w:rPr>
            <w:rStyle w:val="Hyperlink"/>
            <w:lang w:val="en-US"/>
          </w:rPr>
          <w:t xml:space="preserve"> an Impact (1)</w:t>
        </w:r>
      </w:hyperlink>
    </w:p>
    <w:p w14:paraId="1E7AE5C8" w14:textId="36DE0D0F" w:rsidR="00ED47C4" w:rsidRPr="0096287B" w:rsidRDefault="00375B79" w:rsidP="00C15450">
      <w:pPr>
        <w:pStyle w:val="ListParagraph"/>
        <w:numPr>
          <w:ilvl w:val="0"/>
          <w:numId w:val="37"/>
        </w:numPr>
        <w:ind w:left="720"/>
        <w:rPr>
          <w:lang w:val="en-US"/>
        </w:rPr>
      </w:pPr>
      <w:hyperlink w:anchor="impact2" w:history="1">
        <w:r w:rsidR="00ED47C4" w:rsidRPr="0096287B">
          <w:rPr>
            <w:rStyle w:val="Hyperlink"/>
            <w:lang w:val="en-US"/>
          </w:rPr>
          <w:t>Mak</w:t>
        </w:r>
        <w:r w:rsidR="00E77257" w:rsidRPr="0096287B">
          <w:rPr>
            <w:rStyle w:val="Hyperlink"/>
            <w:lang w:val="en-US"/>
          </w:rPr>
          <w:t>ing</w:t>
        </w:r>
        <w:r w:rsidR="00ED47C4" w:rsidRPr="0096287B">
          <w:rPr>
            <w:rStyle w:val="Hyperlink"/>
            <w:lang w:val="en-US"/>
          </w:rPr>
          <w:t xml:space="preserve"> an Impact (2)</w:t>
        </w:r>
      </w:hyperlink>
    </w:p>
    <w:p w14:paraId="54EC4844" w14:textId="7FA7CA91" w:rsidR="000834BF" w:rsidRPr="0096287B" w:rsidRDefault="00375B79" w:rsidP="00C15450">
      <w:pPr>
        <w:pStyle w:val="ListParagraph"/>
        <w:numPr>
          <w:ilvl w:val="0"/>
          <w:numId w:val="37"/>
        </w:numPr>
        <w:ind w:left="720"/>
        <w:rPr>
          <w:lang w:val="en-US"/>
        </w:rPr>
      </w:pPr>
      <w:hyperlink w:anchor="impact3" w:history="1">
        <w:r w:rsidR="00ED47C4" w:rsidRPr="0096287B">
          <w:rPr>
            <w:rStyle w:val="Hyperlink"/>
            <w:lang w:val="en-US"/>
          </w:rPr>
          <w:t>Mak</w:t>
        </w:r>
        <w:r w:rsidR="00E77257" w:rsidRPr="0096287B">
          <w:rPr>
            <w:rStyle w:val="Hyperlink"/>
            <w:lang w:val="en-US"/>
          </w:rPr>
          <w:t>ing</w:t>
        </w:r>
        <w:r w:rsidR="00ED47C4" w:rsidRPr="0096287B">
          <w:rPr>
            <w:rStyle w:val="Hyperlink"/>
            <w:lang w:val="en-US"/>
          </w:rPr>
          <w:t xml:space="preserve"> an Impact (3)</w:t>
        </w:r>
      </w:hyperlink>
    </w:p>
    <w:p w14:paraId="52A038E5" w14:textId="2BC66ACF" w:rsidR="00ED47C4" w:rsidRPr="0096287B" w:rsidRDefault="000834BF" w:rsidP="000834BF">
      <w:pPr>
        <w:rPr>
          <w:lang w:val="en-US"/>
        </w:rPr>
      </w:pPr>
      <w:r w:rsidRPr="0096287B">
        <w:rPr>
          <w:lang w:val="en-US"/>
        </w:rPr>
        <w:t xml:space="preserve">Direct access to the individual student activity sheets for easy upload to learning management systems or printing for classwork can be </w:t>
      </w:r>
      <w:r w:rsidR="00E77257" w:rsidRPr="0096287B">
        <w:rPr>
          <w:lang w:val="en-US"/>
        </w:rPr>
        <w:t xml:space="preserve">found </w:t>
      </w:r>
      <w:hyperlink r:id="rId46" w:history="1">
        <w:r w:rsidRPr="009D4D70">
          <w:rPr>
            <w:rStyle w:val="Hyperlink"/>
            <w:lang w:val="en-US"/>
          </w:rPr>
          <w:t>here</w:t>
        </w:r>
      </w:hyperlink>
      <w:r w:rsidRPr="0096287B">
        <w:rPr>
          <w:lang w:val="en-US"/>
        </w:rPr>
        <w:t xml:space="preserve">. </w:t>
      </w:r>
    </w:p>
    <w:p w14:paraId="47BC2EC7" w14:textId="77777777" w:rsidR="000834BF" w:rsidRPr="0096287B" w:rsidRDefault="000834BF" w:rsidP="000834BF">
      <w:pPr>
        <w:rPr>
          <w:lang w:val="en-US"/>
        </w:rPr>
      </w:pPr>
    </w:p>
    <w:p w14:paraId="57A58251" w14:textId="4474DF1D" w:rsidR="00ED47C4" w:rsidRPr="0096287B" w:rsidRDefault="00ED47C4" w:rsidP="00ED47C4">
      <w:pPr>
        <w:pStyle w:val="Heading3"/>
        <w:rPr>
          <w:lang w:val="en-US"/>
        </w:rPr>
      </w:pPr>
      <w:r w:rsidRPr="0096287B">
        <w:rPr>
          <w:lang w:val="en-US"/>
        </w:rPr>
        <w:t>Former National Officer Retiring Addresses</w:t>
      </w:r>
    </w:p>
    <w:p w14:paraId="6E93C61C" w14:textId="77777777" w:rsidR="00ED47C4" w:rsidRPr="0096287B" w:rsidRDefault="00ED47C4" w:rsidP="00ED47C4">
      <w:pPr>
        <w:rPr>
          <w:lang w:val="en-US"/>
        </w:rPr>
      </w:pPr>
      <w:r w:rsidRPr="0096287B">
        <w:rPr>
          <w:lang w:val="en-US"/>
        </w:rPr>
        <w:t xml:space="preserve">Now that students have watched the retiring addresses from this year’s convention, </w:t>
      </w:r>
      <w:proofErr w:type="gramStart"/>
      <w:r w:rsidRPr="0096287B">
        <w:rPr>
          <w:lang w:val="en-US"/>
        </w:rPr>
        <w:t>let’s</w:t>
      </w:r>
      <w:proofErr w:type="gramEnd"/>
      <w:r w:rsidRPr="0096287B">
        <w:rPr>
          <w:lang w:val="en-US"/>
        </w:rPr>
        <w:t xml:space="preserve"> explore the addresses from the past. </w:t>
      </w:r>
    </w:p>
    <w:p w14:paraId="7B3E38B0" w14:textId="680AC207" w:rsidR="00ED47C4" w:rsidRPr="0096287B" w:rsidRDefault="00375B79" w:rsidP="00ED47C4">
      <w:pPr>
        <w:rPr>
          <w:lang w:val="en-US"/>
        </w:rPr>
      </w:pPr>
      <w:hyperlink r:id="rId47" w:history="1">
        <w:r w:rsidR="00ED47C4" w:rsidRPr="0096287B">
          <w:rPr>
            <w:rStyle w:val="Hyperlink"/>
            <w:lang w:val="en-US"/>
          </w:rPr>
          <w:t>Lesson Plans</w:t>
        </w:r>
      </w:hyperlink>
      <w:r w:rsidR="00E77257" w:rsidRPr="0096287B">
        <w:rPr>
          <w:lang w:val="en-US"/>
        </w:rPr>
        <w:t>:</w:t>
      </w:r>
      <w:r w:rsidR="00ED47C4" w:rsidRPr="0096287B">
        <w:rPr>
          <w:lang w:val="en-US"/>
        </w:rPr>
        <w:t xml:space="preserve"> Lesson plans with student activity sheets and answer keys for former national officer retiring addresses.</w:t>
      </w:r>
    </w:p>
    <w:p w14:paraId="3A69323A" w14:textId="14590CDE" w:rsidR="00ED47C4" w:rsidRPr="0096287B" w:rsidRDefault="00375B79" w:rsidP="00ED47C4">
      <w:pPr>
        <w:rPr>
          <w:lang w:val="en-US"/>
        </w:rPr>
      </w:pPr>
      <w:hyperlink r:id="rId48" w:history="1">
        <w:r w:rsidR="00ED47C4" w:rsidRPr="0096287B">
          <w:rPr>
            <w:rStyle w:val="Hyperlink"/>
            <w:lang w:val="en-US"/>
          </w:rPr>
          <w:t>Student Activity Sheets</w:t>
        </w:r>
      </w:hyperlink>
      <w:r w:rsidR="00E77257" w:rsidRPr="0096287B">
        <w:rPr>
          <w:lang w:val="en-US"/>
        </w:rPr>
        <w:t>:</w:t>
      </w:r>
      <w:r w:rsidR="00ED47C4" w:rsidRPr="0096287B">
        <w:rPr>
          <w:lang w:val="en-US"/>
        </w:rPr>
        <w:t xml:space="preserve"> This folder contains </w:t>
      </w:r>
      <w:r w:rsidR="00E77257" w:rsidRPr="0096287B">
        <w:rPr>
          <w:lang w:val="en-US"/>
        </w:rPr>
        <w:t>the</w:t>
      </w:r>
      <w:r w:rsidR="00ED47C4" w:rsidRPr="0096287B">
        <w:rPr>
          <w:lang w:val="en-US"/>
        </w:rPr>
        <w:t xml:space="preserve"> activity sheets for students</w:t>
      </w:r>
      <w:r w:rsidR="00E77257" w:rsidRPr="0096287B">
        <w:rPr>
          <w:lang w:val="en-US"/>
        </w:rPr>
        <w:t xml:space="preserve"> in individual files separate from the lesson plan</w:t>
      </w:r>
      <w:r w:rsidR="00ED47C4" w:rsidRPr="0096287B">
        <w:rPr>
          <w:lang w:val="en-US"/>
        </w:rPr>
        <w:t xml:space="preserve">. </w:t>
      </w:r>
    </w:p>
    <w:p w14:paraId="17AB372B" w14:textId="79414275" w:rsidR="00586696" w:rsidRPr="0096287B" w:rsidRDefault="00375B79" w:rsidP="00ED47C4">
      <w:pPr>
        <w:rPr>
          <w:sz w:val="36"/>
          <w:szCs w:val="32"/>
          <w:lang w:val="en-US"/>
        </w:rPr>
      </w:pPr>
      <w:hyperlink r:id="rId49" w:history="1">
        <w:r w:rsidR="00ED47C4" w:rsidRPr="0096287B">
          <w:rPr>
            <w:rStyle w:val="Hyperlink"/>
            <w:lang w:val="en-US"/>
          </w:rPr>
          <w:t>On</w:t>
        </w:r>
        <w:r w:rsidR="00E77257" w:rsidRPr="0096287B">
          <w:rPr>
            <w:rStyle w:val="Hyperlink"/>
            <w:lang w:val="en-US"/>
          </w:rPr>
          <w:t>-</w:t>
        </w:r>
        <w:r w:rsidR="00ED47C4" w:rsidRPr="0096287B">
          <w:rPr>
            <w:rStyle w:val="Hyperlink"/>
            <w:lang w:val="en-US"/>
          </w:rPr>
          <w:t>Demand Videos</w:t>
        </w:r>
      </w:hyperlink>
      <w:r w:rsidR="00E77257" w:rsidRPr="0096287B">
        <w:rPr>
          <w:lang w:val="en-US"/>
        </w:rPr>
        <w:t>:</w:t>
      </w:r>
      <w:r w:rsidR="00ED47C4" w:rsidRPr="0096287B">
        <w:rPr>
          <w:lang w:val="en-US"/>
        </w:rPr>
        <w:t xml:space="preserve"> Video library of former national officer retiring address</w:t>
      </w:r>
      <w:r w:rsidR="00E77257" w:rsidRPr="0096287B">
        <w:rPr>
          <w:lang w:val="en-US"/>
        </w:rPr>
        <w:t>es</w:t>
      </w:r>
      <w:r w:rsidR="00ED47C4" w:rsidRPr="0096287B">
        <w:rPr>
          <w:lang w:val="en-US"/>
        </w:rPr>
        <w:t>.</w:t>
      </w:r>
      <w:r w:rsidR="00586696" w:rsidRPr="0096287B">
        <w:rPr>
          <w:lang w:val="en-US"/>
        </w:rPr>
        <w:br w:type="page"/>
      </w:r>
    </w:p>
    <w:p w14:paraId="13CC6B37" w14:textId="3B2A1399" w:rsidR="00586696" w:rsidRPr="0096287B" w:rsidRDefault="00586696" w:rsidP="008015F4">
      <w:pPr>
        <w:pStyle w:val="Title"/>
        <w:rPr>
          <w:lang w:val="en-US"/>
        </w:rPr>
      </w:pPr>
      <w:bookmarkStart w:id="16" w:name="impact1"/>
      <w:r w:rsidRPr="0096287B">
        <w:rPr>
          <w:lang w:val="en-US"/>
        </w:rPr>
        <w:lastRenderedPageBreak/>
        <w:t>Making an Impact</w:t>
      </w:r>
      <w:r w:rsidR="00297771" w:rsidRPr="0096287B">
        <w:rPr>
          <w:lang w:val="en-US"/>
        </w:rPr>
        <w:t xml:space="preserve"> </w:t>
      </w:r>
    </w:p>
    <w:bookmarkEnd w:id="16"/>
    <w:p w14:paraId="34EF3DD8" w14:textId="73464C86" w:rsidR="00586696" w:rsidRPr="0096287B" w:rsidRDefault="00ED47C4" w:rsidP="00586696">
      <w:pPr>
        <w:rPr>
          <w:lang w:val="en-US"/>
        </w:rPr>
      </w:pPr>
      <w:r w:rsidRPr="0096287B">
        <w:rPr>
          <w:noProof/>
          <w:lang w:val="en-US"/>
        </w:rPr>
        <mc:AlternateContent>
          <mc:Choice Requires="wpg">
            <w:drawing>
              <wp:anchor distT="0" distB="0" distL="114300" distR="114300" simplePos="0" relativeHeight="251665408" behindDoc="0" locked="0" layoutInCell="1" allowOverlap="1" wp14:anchorId="32D996DB" wp14:editId="6C4BAD26">
                <wp:simplePos x="0" y="0"/>
                <wp:positionH relativeFrom="column">
                  <wp:posOffset>-350520</wp:posOffset>
                </wp:positionH>
                <wp:positionV relativeFrom="paragraph">
                  <wp:posOffset>327660</wp:posOffset>
                </wp:positionV>
                <wp:extent cx="6591300" cy="7409815"/>
                <wp:effectExtent l="76200" t="0" r="38100" b="19685"/>
                <wp:wrapNone/>
                <wp:docPr id="223" name="Group 223"/>
                <wp:cNvGraphicFramePr/>
                <a:graphic xmlns:a="http://schemas.openxmlformats.org/drawingml/2006/main">
                  <a:graphicData uri="http://schemas.microsoft.com/office/word/2010/wordprocessingGroup">
                    <wpg:wgp>
                      <wpg:cNvGrpSpPr/>
                      <wpg:grpSpPr>
                        <a:xfrm>
                          <a:off x="0" y="0"/>
                          <a:ext cx="6591300" cy="7409815"/>
                          <a:chOff x="0" y="0"/>
                          <a:chExt cx="7126027" cy="7536362"/>
                        </a:xfrm>
                      </wpg:grpSpPr>
                      <wps:wsp>
                        <wps:cNvPr id="219" name="Text Box 219"/>
                        <wps:cNvSpPr txBox="1"/>
                        <wps:spPr>
                          <a:xfrm>
                            <a:off x="1793349" y="4624478"/>
                            <a:ext cx="3829049" cy="897038"/>
                          </a:xfrm>
                          <a:prstGeom prst="rect">
                            <a:avLst/>
                          </a:prstGeom>
                          <a:solidFill>
                            <a:schemeClr val="lt1"/>
                          </a:solidFill>
                          <a:ln w="6350">
                            <a:noFill/>
                          </a:ln>
                        </wps:spPr>
                        <wps:txbx>
                          <w:txbxContent>
                            <w:p w14:paraId="12146B78" w14:textId="77777777" w:rsidR="00060CFC" w:rsidRPr="000878DE" w:rsidRDefault="00060CFC" w:rsidP="008015F4">
                              <w:r w:rsidRPr="000878DE">
                                <w:t>What do these two quotes/statements mean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1" name="Picture 22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663857" y="0"/>
                            <a:ext cx="5810250" cy="2940050"/>
                          </a:xfrm>
                          <a:prstGeom prst="rect">
                            <a:avLst/>
                          </a:prstGeom>
                        </pic:spPr>
                      </pic:pic>
                      <wps:wsp>
                        <wps:cNvPr id="214" name="Text Box 214"/>
                        <wps:cNvSpPr txBox="1"/>
                        <wps:spPr>
                          <a:xfrm>
                            <a:off x="2527099" y="1108526"/>
                            <a:ext cx="2209800" cy="457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861410" w14:textId="77777777" w:rsidR="00060CFC" w:rsidRPr="000878DE" w:rsidRDefault="00060CFC" w:rsidP="008015F4">
                              <w:pPr>
                                <w:jc w:val="center"/>
                              </w:pPr>
                              <w:r w:rsidRPr="000878DE">
                                <w:t>In one sentence, what is the overarching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Cloud 217"/>
                        <wps:cNvSpPr/>
                        <wps:spPr>
                          <a:xfrm>
                            <a:off x="4525702" y="2714263"/>
                            <a:ext cx="2600325" cy="2105025"/>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Cloud 218"/>
                        <wps:cNvSpPr/>
                        <wps:spPr>
                          <a:xfrm>
                            <a:off x="0" y="2766350"/>
                            <a:ext cx="2600325" cy="219075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ound Diagonal Corner Rectangle 39"/>
                        <wps:cNvSpPr/>
                        <wps:spPr>
                          <a:xfrm>
                            <a:off x="239389" y="5723611"/>
                            <a:ext cx="6574155" cy="1812751"/>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0F79760" w14:textId="325CF6C9" w:rsidR="00060CFC" w:rsidRPr="000878DE" w:rsidRDefault="00060CFC" w:rsidP="008015F4">
                              <w:r w:rsidRPr="000878DE">
                                <w:t xml:space="preserve">In </w:t>
                              </w:r>
                              <w:r>
                                <w:t>three or more</w:t>
                              </w:r>
                              <w:r w:rsidRPr="000878DE">
                                <w:t xml:space="preserve"> sentences</w:t>
                              </w:r>
                              <w:r>
                                <w:t>,</w:t>
                              </w:r>
                              <w:r w:rsidRPr="000878DE">
                                <w:t xml:space="preserve"> describe how you </w:t>
                              </w:r>
                              <w:r>
                                <w:t>will</w:t>
                              </w:r>
                              <w:r w:rsidRPr="000878DE">
                                <w:t xml:space="preserve"> apply this message</w:t>
                              </w:r>
                              <w:r>
                                <w:t xml:space="preserve"> in</w:t>
                              </w:r>
                              <w:r w:rsidRPr="000878DE">
                                <w:t xml:space="preserve"> </w:t>
                              </w:r>
                              <w:r>
                                <w:t xml:space="preserve">your life, your </w:t>
                              </w:r>
                              <w:proofErr w:type="gramStart"/>
                              <w:r>
                                <w:t>school</w:t>
                              </w:r>
                              <w:proofErr w:type="gramEnd"/>
                              <w:r w:rsidRPr="000878DE">
                                <w:t xml:space="preserve"> and your community.</w:t>
                              </w:r>
                            </w:p>
                            <w:p w14:paraId="3B46E99D" w14:textId="77777777" w:rsidR="00060CFC" w:rsidRDefault="00060CFC" w:rsidP="008015F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Text Box 213"/>
                        <wps:cNvSpPr txBox="1"/>
                        <wps:spPr>
                          <a:xfrm rot="20166221">
                            <a:off x="41834" y="209055"/>
                            <a:ext cx="1129575" cy="714878"/>
                          </a:xfrm>
                          <a:prstGeom prst="rect">
                            <a:avLst/>
                          </a:prstGeom>
                          <a:solidFill>
                            <a:schemeClr val="lt1"/>
                          </a:solidFill>
                          <a:ln w="6350">
                            <a:noFill/>
                          </a:ln>
                        </wps:spPr>
                        <wps:txbx>
                          <w:txbxContent>
                            <w:p w14:paraId="7156CD11" w14:textId="77777777" w:rsidR="00060CFC" w:rsidRPr="008015F4" w:rsidRDefault="00060CFC" w:rsidP="008015F4">
                              <w:r w:rsidRPr="008015F4">
                                <w:t>Speaker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D996DB" id="Group 223" o:spid="_x0000_s1029" style="position:absolute;margin-left:-27.6pt;margin-top:25.8pt;width:519pt;height:583.45pt;z-index:251665408;mso-width-relative:margin;mso-height-relative:margin" coordsize="71260,75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">
                <v:shape id="Text Box 219" o:spid="_x0000_s1030" type="#_x0000_t202" style="position:absolute;left:17933;top:46244;width:38290;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" fillcolor="white [3201]" stroked="f" strokeweight=".5pt">
                  <v:textbox>
                    <w:txbxContent>
                      <w:p w14:paraId="12146B78" w14:textId="77777777" w:rsidR="00060CFC" w:rsidRPr="000878DE" w:rsidRDefault="00060CFC" w:rsidP="008015F4">
                        <w:r w:rsidRPr="000878DE">
                          <w:t>What do these two quotes/statements mean to you?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 o:spid="_x0000_s1031" type="#_x0000_t75" style="position:absolute;left:6638;width:58103;height:29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">
                  <v:imagedata r:id="rId51" o:title=""/>
                </v:shape>
                <v:shape id="Text Box 214" o:spid="_x0000_s1032" type="#_x0000_t202" style="position:absolute;left:25270;top:11085;width:2209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20861410" w14:textId="77777777" w:rsidR="00060CFC" w:rsidRPr="000878DE" w:rsidRDefault="00060CFC" w:rsidP="008015F4">
                        <w:pPr>
                          <w:jc w:val="center"/>
                        </w:pPr>
                        <w:r w:rsidRPr="000878DE">
                          <w:t>In one sentence, what is the overarching message?</w:t>
                        </w:r>
                      </w:p>
                    </w:txbxContent>
                  </v:textbox>
                </v:shape>
                <v:shape id="Cloud 217" o:spid="_x0000_s1033" style="position:absolute;left:45257;top:27142;width:26003;height:21050;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244b [1604]" strokeweight="1pt">
                  <v:stroke joinstyle="miter"/>
                  <v:path arrowok="t" o:connecttype="custom" o:connectlocs="282484,1275538;130016,1236702;417015,1700539;350322,1719104;991855,1904755;951647,1819970;1735175,1693327;1719104,1786348;2054317,1118489;2250003,1466208;2515935,748161;2428776,878556;2306825,264395;2311400,325987;1750284,192571;1794947,114022;1332727,229993;1354336,162262;842698,252993;920948,318677;248415,769357;234752,700213" o:connectangles="0,0,0,0,0,0,0,0,0,0,0,0,0,0,0,0,0,0,0,0,0,0"/>
                </v:shape>
                <v:shape id="Cloud 218" o:spid="_x0000_s1034" style="position:absolute;top:27663;width:26003;height:21908;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244b [1604]" strokeweight="1pt">
                  <v:stroke joinstyle="miter"/>
                  <v:path arrowok="t" o:connecttype="custom" o:connectlocs="282484,1327483;130016,1287066;417015,1769791;350322,1789113;991855,1982324;951647,1894086;1735175,1762286;1719104,1859095;2054317,1164039;2250003,1525918;2515935,778629;2428776,914334;2306825,275162;2311400,339262;1750284,200413;1794947,118666;1332727,239360;1354336,168870;842698,263296;920948,331655;248415,800689;234752,728729" o:connectangles="0,0,0,0,0,0,0,0,0,0,0,0,0,0,0,0,0,0,0,0,0,0"/>
                </v:shape>
                <v:shape id="Round Diagonal Corner Rectangle 39" o:spid="_x0000_s1035" style="position:absolute;left:2393;top:57236;width:65742;height:18127;visibility:visible;mso-wrap-style:square;v-text-anchor:top" coordsize="6574155,18127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" adj="-11796480,,5400" path="m302131,l6574155,r,l6574155,1510620v,166862,-135269,302131,-302131,302131l,1812751r,l,302131c,135269,135269,,302131,xe" filled="f" strokecolor="#00244b [1604]" strokeweight="1pt">
                  <v:stroke joinstyle="miter"/>
                  <v:formulas/>
                  <v:path arrowok="t" o:connecttype="custom" o:connectlocs="302131,0;6574155,0;6574155,0;6574155,1510620;6272024,1812751;0,1812751;0,1812751;0,302131;302131,0" o:connectangles="0,0,0,0,0,0,0,0,0" textboxrect="0,0,6574155,1812751"/>
                  <v:textbox>
                    <w:txbxContent>
                      <w:p w14:paraId="20F79760" w14:textId="325CF6C9" w:rsidR="00060CFC" w:rsidRPr="000878DE" w:rsidRDefault="00060CFC" w:rsidP="008015F4">
                        <w:r w:rsidRPr="000878DE">
                          <w:t xml:space="preserve">In </w:t>
                        </w:r>
                        <w:r>
                          <w:t>three or more</w:t>
                        </w:r>
                        <w:r w:rsidRPr="000878DE">
                          <w:t xml:space="preserve"> sentences</w:t>
                        </w:r>
                        <w:r>
                          <w:t>,</w:t>
                        </w:r>
                        <w:r w:rsidRPr="000878DE">
                          <w:t xml:space="preserve"> describe how you </w:t>
                        </w:r>
                        <w:r>
                          <w:t>will</w:t>
                        </w:r>
                        <w:r w:rsidRPr="000878DE">
                          <w:t xml:space="preserve"> apply this message</w:t>
                        </w:r>
                        <w:r>
                          <w:t xml:space="preserve"> in</w:t>
                        </w:r>
                        <w:r w:rsidRPr="000878DE">
                          <w:t xml:space="preserve"> </w:t>
                        </w:r>
                        <w:r>
                          <w:t xml:space="preserve">your life, your </w:t>
                        </w:r>
                        <w:proofErr w:type="gramStart"/>
                        <w:r>
                          <w:t>school</w:t>
                        </w:r>
                        <w:proofErr w:type="gramEnd"/>
                        <w:r w:rsidRPr="000878DE">
                          <w:t xml:space="preserve"> and your community.</w:t>
                        </w:r>
                      </w:p>
                      <w:p w14:paraId="3B46E99D" w14:textId="77777777" w:rsidR="00060CFC" w:rsidRDefault="00060CFC" w:rsidP="008015F4">
                        <w:pPr>
                          <w:jc w:val="center"/>
                        </w:pPr>
                      </w:p>
                    </w:txbxContent>
                  </v:textbox>
                </v:shape>
                <v:shape id="Text Box 213" o:spid="_x0000_s1036" type="#_x0000_t202" style="position:absolute;left:418;top:2090;width:11296;height:7149;rotation:-15660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" fillcolor="white [3201]" stroked="f" strokeweight=".5pt">
                  <v:textbox>
                    <w:txbxContent>
                      <w:p w14:paraId="7156CD11" w14:textId="77777777" w:rsidR="00060CFC" w:rsidRPr="008015F4" w:rsidRDefault="00060CFC" w:rsidP="008015F4">
                        <w:r w:rsidRPr="008015F4">
                          <w:t>Speaker Name:</w:t>
                        </w:r>
                      </w:p>
                    </w:txbxContent>
                  </v:textbox>
                </v:shape>
              </v:group>
            </w:pict>
          </mc:Fallback>
        </mc:AlternateContent>
      </w:r>
      <w:r w:rsidR="00586696" w:rsidRPr="0096287B">
        <w:rPr>
          <w:lang w:val="en-US"/>
        </w:rPr>
        <w:t>D</w:t>
      </w:r>
      <w:r w:rsidR="008015F4" w:rsidRPr="0096287B">
        <w:rPr>
          <w:lang w:val="en-US"/>
        </w:rPr>
        <w:t>irections</w:t>
      </w:r>
      <w:r w:rsidR="00586696" w:rsidRPr="0096287B">
        <w:rPr>
          <w:lang w:val="en-US"/>
        </w:rPr>
        <w:t>:</w:t>
      </w:r>
      <w:r w:rsidR="008015F4" w:rsidRPr="0096287B">
        <w:rPr>
          <w:lang w:val="en-US"/>
        </w:rPr>
        <w:t xml:space="preserve"> </w:t>
      </w:r>
      <w:r w:rsidR="00586696" w:rsidRPr="0096287B">
        <w:rPr>
          <w:lang w:val="en-US"/>
        </w:rPr>
        <w:t xml:space="preserve">Complete the following activity about a national FFA officer’s retiring address or a keynote speaker’s comments from </w:t>
      </w:r>
      <w:r w:rsidR="002C3022" w:rsidRPr="0096287B">
        <w:rPr>
          <w:lang w:val="en-US"/>
        </w:rPr>
        <w:t xml:space="preserve">the </w:t>
      </w:r>
      <w:r w:rsidR="00586696" w:rsidRPr="0096287B">
        <w:rPr>
          <w:lang w:val="en-US"/>
        </w:rPr>
        <w:t>National FFA Convention</w:t>
      </w:r>
      <w:r w:rsidR="002C3022" w:rsidRPr="0096287B">
        <w:rPr>
          <w:lang w:val="en-US"/>
        </w:rPr>
        <w:t xml:space="preserve"> &amp; Expo</w:t>
      </w:r>
      <w:r w:rsidR="00586696" w:rsidRPr="0096287B">
        <w:rPr>
          <w:lang w:val="en-US"/>
        </w:rPr>
        <w:t xml:space="preserve">. </w:t>
      </w:r>
    </w:p>
    <w:p w14:paraId="59244BBA" w14:textId="1D997B87" w:rsidR="00586696" w:rsidRPr="0096287B" w:rsidRDefault="008015F4" w:rsidP="00586696">
      <w:pPr>
        <w:pStyle w:val="Heading1"/>
        <w:spacing w:after="0"/>
        <w:rPr>
          <w:lang w:val="en-US"/>
        </w:rPr>
      </w:pPr>
      <w:r w:rsidRPr="0096287B">
        <w:rPr>
          <w:noProof/>
          <w:lang w:val="en-US"/>
        </w:rPr>
        <mc:AlternateContent>
          <mc:Choice Requires="wps">
            <w:drawing>
              <wp:anchor distT="0" distB="0" distL="114300" distR="114300" simplePos="0" relativeHeight="251664384" behindDoc="0" locked="0" layoutInCell="1" allowOverlap="1" wp14:anchorId="389F2E49" wp14:editId="2E3E8DB5">
                <wp:simplePos x="0" y="0"/>
                <wp:positionH relativeFrom="margin">
                  <wp:posOffset>2078990</wp:posOffset>
                </wp:positionH>
                <wp:positionV relativeFrom="paragraph">
                  <wp:posOffset>3485515</wp:posOffset>
                </wp:positionV>
                <wp:extent cx="1657350" cy="971550"/>
                <wp:effectExtent l="0" t="0" r="0" b="0"/>
                <wp:wrapNone/>
                <wp:docPr id="211" name="Text Box 211"/>
                <wp:cNvGraphicFramePr/>
                <a:graphic xmlns:a="http://schemas.openxmlformats.org/drawingml/2006/main">
                  <a:graphicData uri="http://schemas.microsoft.com/office/word/2010/wordprocessingShape">
                    <wps:wsp>
                      <wps:cNvSpPr txBox="1"/>
                      <wps:spPr>
                        <a:xfrm>
                          <a:off x="0" y="0"/>
                          <a:ext cx="1657350" cy="971550"/>
                        </a:xfrm>
                        <a:prstGeom prst="rect">
                          <a:avLst/>
                        </a:prstGeom>
                        <a:solidFill>
                          <a:schemeClr val="lt1"/>
                        </a:solidFill>
                        <a:ln w="6350">
                          <a:noFill/>
                        </a:ln>
                      </wps:spPr>
                      <wps:txbx>
                        <w:txbxContent>
                          <w:p w14:paraId="41AAA733" w14:textId="77777777" w:rsidR="00060CFC" w:rsidRPr="000878DE" w:rsidRDefault="00060CFC" w:rsidP="008015F4">
                            <w:pPr>
                              <w:jc w:val="center"/>
                            </w:pPr>
                            <w:r w:rsidRPr="000878DE">
                              <w:t>In each cloud, write down one quote or statement from the presentation</w:t>
                            </w:r>
                            <w:r>
                              <w:t xml:space="preserve"> that is meaningful or inspirational to you</w:t>
                            </w:r>
                            <w:r w:rsidRPr="000878D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9F2E49" id="Text Box 211" o:spid="_x0000_s1037" type="#_x0000_t202" style="position:absolute;margin-left:163.7pt;margin-top:274.45pt;width:130.5pt;height:76.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" fillcolor="white [3201]" stroked="f" strokeweight=".5pt">
                <v:textbox>
                  <w:txbxContent>
                    <w:p w14:paraId="41AAA733" w14:textId="77777777" w:rsidR="00060CFC" w:rsidRPr="000878DE" w:rsidRDefault="00060CFC" w:rsidP="008015F4">
                      <w:pPr>
                        <w:jc w:val="center"/>
                      </w:pPr>
                      <w:r w:rsidRPr="000878DE">
                        <w:t>In each cloud, write down one quote or statement from the presentation</w:t>
                      </w:r>
                      <w:r>
                        <w:t xml:space="preserve"> that is meaningful or inspirational to you</w:t>
                      </w:r>
                      <w:r w:rsidRPr="000878DE">
                        <w:t>.</w:t>
                      </w:r>
                    </w:p>
                  </w:txbxContent>
                </v:textbox>
                <w10:wrap anchorx="margin"/>
              </v:shape>
            </w:pict>
          </mc:Fallback>
        </mc:AlternateContent>
      </w:r>
      <w:r w:rsidRPr="0096287B">
        <w:rPr>
          <w:noProof/>
          <w:lang w:val="en-US"/>
        </w:rPr>
        <mc:AlternateContent>
          <mc:Choice Requires="wps">
            <w:drawing>
              <wp:anchor distT="0" distB="0" distL="114300" distR="114300" simplePos="0" relativeHeight="251781120" behindDoc="0" locked="0" layoutInCell="1" allowOverlap="1" wp14:anchorId="03D35273" wp14:editId="30CF18D2">
                <wp:simplePos x="0" y="0"/>
                <wp:positionH relativeFrom="column">
                  <wp:posOffset>4965699</wp:posOffset>
                </wp:positionH>
                <wp:positionV relativeFrom="paragraph">
                  <wp:posOffset>171450</wp:posOffset>
                </wp:positionV>
                <wp:extent cx="1044813" cy="702874"/>
                <wp:effectExtent l="114300" t="209550" r="117475" b="212090"/>
                <wp:wrapNone/>
                <wp:docPr id="230" name="Text Box 230"/>
                <wp:cNvGraphicFramePr/>
                <a:graphic xmlns:a="http://schemas.openxmlformats.org/drawingml/2006/main">
                  <a:graphicData uri="http://schemas.microsoft.com/office/word/2010/wordprocessingShape">
                    <wps:wsp>
                      <wps:cNvSpPr txBox="1"/>
                      <wps:spPr>
                        <a:xfrm rot="1671971">
                          <a:off x="0" y="0"/>
                          <a:ext cx="1044813" cy="702874"/>
                        </a:xfrm>
                        <a:prstGeom prst="rect">
                          <a:avLst/>
                        </a:prstGeom>
                        <a:solidFill>
                          <a:schemeClr val="lt1"/>
                        </a:solidFill>
                        <a:ln w="6350">
                          <a:noFill/>
                        </a:ln>
                      </wps:spPr>
                      <wps:txbx>
                        <w:txbxContent>
                          <w:p w14:paraId="14346351" w14:textId="0F45F8F7" w:rsidR="00060CFC" w:rsidRPr="008015F4" w:rsidRDefault="00060CFC" w:rsidP="008015F4">
                            <w:r>
                              <w:t>Message Title</w:t>
                            </w:r>
                            <w:r w:rsidRPr="008015F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D35273" id="Text Box 230" o:spid="_x0000_s1038" type="#_x0000_t202" style="position:absolute;margin-left:391pt;margin-top:13.5pt;width:82.25pt;height:55.35pt;rotation:1826238fd;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" fillcolor="white [3201]" stroked="f" strokeweight=".5pt">
                <v:textbox>
                  <w:txbxContent>
                    <w:p w14:paraId="14346351" w14:textId="0F45F8F7" w:rsidR="00060CFC" w:rsidRPr="008015F4" w:rsidRDefault="00060CFC" w:rsidP="008015F4">
                      <w:r>
                        <w:t>Message Title</w:t>
                      </w:r>
                      <w:r w:rsidRPr="008015F4">
                        <w:t>:</w:t>
                      </w:r>
                    </w:p>
                  </w:txbxContent>
                </v:textbox>
              </v:shape>
            </w:pict>
          </mc:Fallback>
        </mc:AlternateContent>
      </w:r>
      <w:r w:rsidR="00586696" w:rsidRPr="0096287B">
        <w:rPr>
          <w:lang w:val="en-US"/>
        </w:rPr>
        <w:br w:type="page"/>
      </w:r>
    </w:p>
    <w:p w14:paraId="44F62664" w14:textId="72B7FA19" w:rsidR="00586696" w:rsidRPr="0096287B" w:rsidRDefault="00586696" w:rsidP="008015F4">
      <w:pPr>
        <w:pStyle w:val="Title"/>
        <w:rPr>
          <w:rFonts w:eastAsia="MS Mincho"/>
          <w:lang w:val="en-US" w:eastAsia="ja-JP"/>
        </w:rPr>
      </w:pPr>
      <w:bookmarkStart w:id="17" w:name="impact2"/>
      <w:r w:rsidRPr="0096287B">
        <w:rPr>
          <w:rFonts w:eastAsia="MS Mincho"/>
          <w:lang w:val="en-US" w:eastAsia="ja-JP"/>
        </w:rPr>
        <w:lastRenderedPageBreak/>
        <w:t>Making an Impact</w:t>
      </w:r>
      <w:r w:rsidR="00297771" w:rsidRPr="0096287B">
        <w:rPr>
          <w:rFonts w:eastAsia="MS Mincho"/>
          <w:lang w:val="en-US" w:eastAsia="ja-JP"/>
        </w:rPr>
        <w:t xml:space="preserve"> </w:t>
      </w:r>
    </w:p>
    <w:bookmarkEnd w:id="17"/>
    <w:p w14:paraId="4E9C3EEC" w14:textId="579F80FB" w:rsidR="00586696" w:rsidRPr="0096287B" w:rsidRDefault="00586696" w:rsidP="008015F4">
      <w:pPr>
        <w:rPr>
          <w:lang w:val="en-US" w:eastAsia="ja-JP"/>
        </w:rPr>
      </w:pPr>
      <w:r w:rsidRPr="0096287B">
        <w:rPr>
          <w:lang w:val="en-US" w:eastAsia="ja-JP"/>
        </w:rPr>
        <w:t>Directions:</w:t>
      </w:r>
      <w:r w:rsidR="008015F4" w:rsidRPr="0096287B">
        <w:rPr>
          <w:lang w:val="en-US" w:eastAsia="ja-JP"/>
        </w:rPr>
        <w:t xml:space="preserve"> </w:t>
      </w:r>
      <w:r w:rsidRPr="0096287B">
        <w:rPr>
          <w:rFonts w:eastAsia="MS Mincho" w:cs="Lasiver-Regular"/>
          <w:color w:val="070909"/>
          <w:lang w:val="en-US" w:eastAsia="ja-JP"/>
        </w:rPr>
        <w:t xml:space="preserve">Complete the following activity about a national FFA officer’s retiring address or a keynote speaker’s comments from </w:t>
      </w:r>
      <w:r w:rsidR="002C3022" w:rsidRPr="0096287B">
        <w:rPr>
          <w:lang w:val="en-US"/>
        </w:rPr>
        <w:t>the National FFA Convention &amp; Expo</w:t>
      </w:r>
      <w:r w:rsidRPr="0096287B">
        <w:rPr>
          <w:rFonts w:eastAsia="MS Mincho" w:cs="Lasiver-Regular"/>
          <w:color w:val="070909"/>
          <w:lang w:val="en-US" w:eastAsia="ja-JP"/>
        </w:rPr>
        <w:t xml:space="preserve">. </w:t>
      </w:r>
    </w:p>
    <w:p w14:paraId="7A238C79" w14:textId="67155B49" w:rsidR="00586696" w:rsidRPr="0096287B" w:rsidRDefault="008015F4"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668480" behindDoc="0" locked="0" layoutInCell="1" allowOverlap="1" wp14:anchorId="5EEFE074" wp14:editId="13F7EF62">
                <wp:simplePos x="0" y="0"/>
                <wp:positionH relativeFrom="column">
                  <wp:posOffset>3916680</wp:posOffset>
                </wp:positionH>
                <wp:positionV relativeFrom="page">
                  <wp:posOffset>1892300</wp:posOffset>
                </wp:positionV>
                <wp:extent cx="2368550" cy="2768600"/>
                <wp:effectExtent l="0" t="0" r="12700" b="1270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27686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9859715" w14:textId="0D3B7561" w:rsidR="00060CFC" w:rsidRPr="0009114E" w:rsidRDefault="00060CFC" w:rsidP="00586696">
                            <w:pPr>
                              <w:pStyle w:val="FFABody"/>
                              <w:rPr>
                                <w:rFonts w:asciiTheme="minorHAnsi" w:hAnsiTheme="minorHAnsi"/>
                                <w:sz w:val="18"/>
                                <w:szCs w:val="18"/>
                              </w:rPr>
                            </w:pPr>
                            <w:r w:rsidRPr="0009114E">
                              <w:rPr>
                                <w:rFonts w:asciiTheme="minorHAnsi" w:hAnsiTheme="minorHAnsi"/>
                                <w:sz w:val="18"/>
                                <w:szCs w:val="18"/>
                              </w:rPr>
                              <w:t>Write down one quote/phrase from the presentation that is meaningful or inspirational to you</w:t>
                            </w:r>
                            <w:r>
                              <w:rPr>
                                <w:rFonts w:asciiTheme="minorHAnsi" w:hAnsiTheme="minorHAnsi"/>
                                <w:sz w:val="18"/>
                                <w:szCs w:val="18"/>
                              </w:rPr>
                              <w:t>.</w:t>
                            </w:r>
                            <w:r w:rsidRPr="0009114E">
                              <w:rPr>
                                <w:rFonts w:asciiTheme="minorHAnsi" w:hAnsiTheme="minorHAnsi"/>
                                <w:sz w:val="18"/>
                                <w:szCs w:val="18"/>
                              </w:rPr>
                              <w:t xml:space="preserve"> </w:t>
                            </w:r>
                            <w:r>
                              <w:rPr>
                                <w:rFonts w:asciiTheme="minorHAnsi" w:hAnsiTheme="minorHAnsi"/>
                                <w:sz w:val="18"/>
                                <w:szCs w:val="18"/>
                              </w:rPr>
                              <w:t>E</w:t>
                            </w:r>
                            <w:r w:rsidRPr="0009114E">
                              <w:rPr>
                                <w:rFonts w:asciiTheme="minorHAnsi" w:hAnsiTheme="minorHAnsi"/>
                                <w:sz w:val="18"/>
                                <w:szCs w:val="18"/>
                              </w:rPr>
                              <w:t>xplain why</w:t>
                            </w:r>
                            <w:r>
                              <w:rPr>
                                <w:rFonts w:asciiTheme="minorHAnsi" w:hAnsiTheme="minorHAnsi"/>
                                <w:sz w:val="18"/>
                                <w:szCs w:val="18"/>
                              </w:rPr>
                              <w:t xml:space="preserve"> or </w:t>
                            </w:r>
                            <w:r w:rsidRPr="0009114E">
                              <w:rPr>
                                <w:rFonts w:asciiTheme="minorHAnsi" w:hAnsiTheme="minorHAnsi"/>
                                <w:sz w:val="18"/>
                                <w:szCs w:val="18"/>
                              </w:rPr>
                              <w:t xml:space="preserve">how it impacts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FE074" id="_x0000_s1039" type="#_x0000_t202" style="position:absolute;margin-left:308.4pt;margin-top:149pt;width:186.5pt;height:21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" fillcolor="white [3201]" strokecolor="#004a98 [3204]" strokeweight="1pt">
                <v:textbox>
                  <w:txbxContent>
                    <w:p w14:paraId="79859715" w14:textId="0D3B7561" w:rsidR="00060CFC" w:rsidRPr="0009114E" w:rsidRDefault="00060CFC" w:rsidP="00586696">
                      <w:pPr>
                        <w:pStyle w:val="FFABody"/>
                        <w:rPr>
                          <w:rFonts w:asciiTheme="minorHAnsi" w:hAnsiTheme="minorHAnsi"/>
                          <w:sz w:val="18"/>
                          <w:szCs w:val="18"/>
                        </w:rPr>
                      </w:pPr>
                      <w:r w:rsidRPr="0009114E">
                        <w:rPr>
                          <w:rFonts w:asciiTheme="minorHAnsi" w:hAnsiTheme="minorHAnsi"/>
                          <w:sz w:val="18"/>
                          <w:szCs w:val="18"/>
                        </w:rPr>
                        <w:t>Write down one quote/phrase from the presentation that is meaningful or inspirational to you</w:t>
                      </w:r>
                      <w:r>
                        <w:rPr>
                          <w:rFonts w:asciiTheme="minorHAnsi" w:hAnsiTheme="minorHAnsi"/>
                          <w:sz w:val="18"/>
                          <w:szCs w:val="18"/>
                        </w:rPr>
                        <w:t>.</w:t>
                      </w:r>
                      <w:r w:rsidRPr="0009114E">
                        <w:rPr>
                          <w:rFonts w:asciiTheme="minorHAnsi" w:hAnsiTheme="minorHAnsi"/>
                          <w:sz w:val="18"/>
                          <w:szCs w:val="18"/>
                        </w:rPr>
                        <w:t xml:space="preserve"> </w:t>
                      </w:r>
                      <w:r>
                        <w:rPr>
                          <w:rFonts w:asciiTheme="minorHAnsi" w:hAnsiTheme="minorHAnsi"/>
                          <w:sz w:val="18"/>
                          <w:szCs w:val="18"/>
                        </w:rPr>
                        <w:t>E</w:t>
                      </w:r>
                      <w:r w:rsidRPr="0009114E">
                        <w:rPr>
                          <w:rFonts w:asciiTheme="minorHAnsi" w:hAnsiTheme="minorHAnsi"/>
                          <w:sz w:val="18"/>
                          <w:szCs w:val="18"/>
                        </w:rPr>
                        <w:t>xplain why</w:t>
                      </w:r>
                      <w:r>
                        <w:rPr>
                          <w:rFonts w:asciiTheme="minorHAnsi" w:hAnsiTheme="minorHAnsi"/>
                          <w:sz w:val="18"/>
                          <w:szCs w:val="18"/>
                        </w:rPr>
                        <w:t xml:space="preserve"> or </w:t>
                      </w:r>
                      <w:r w:rsidRPr="0009114E">
                        <w:rPr>
                          <w:rFonts w:asciiTheme="minorHAnsi" w:hAnsiTheme="minorHAnsi"/>
                          <w:sz w:val="18"/>
                          <w:szCs w:val="18"/>
                        </w:rPr>
                        <w:t xml:space="preserve">how it impacts you. </w:t>
                      </w:r>
                    </w:p>
                  </w:txbxContent>
                </v:textbox>
                <w10:wrap type="square" anchory="page"/>
              </v:shape>
            </w:pict>
          </mc:Fallback>
        </mc:AlternateContent>
      </w:r>
    </w:p>
    <w:p w14:paraId="40D10008" w14:textId="1D240E67" w:rsidR="00586696" w:rsidRPr="0096287B" w:rsidRDefault="008015F4" w:rsidP="008015F4">
      <w:pPr>
        <w:widowControl w:val="0"/>
        <w:suppressAutoHyphens/>
        <w:autoSpaceDE w:val="0"/>
        <w:autoSpaceDN w:val="0"/>
        <w:adjustRightInd w:val="0"/>
        <w:spacing w:after="0" w:line="240" w:lineRule="auto"/>
        <w:textAlignment w:val="center"/>
        <w:rPr>
          <w:rFonts w:eastAsia="MS Mincho" w:cs="Lasiver-Regular"/>
          <w:color w:val="070909"/>
          <w:lang w:val="en-US" w:eastAsia="ja-JP"/>
        </w:rPr>
      </w:pPr>
      <w:r w:rsidRPr="0096287B">
        <w:rPr>
          <w:rFonts w:eastAsia="MS Mincho" w:cs="Lasiver-Regular"/>
          <w:noProof/>
          <w:color w:val="070909"/>
          <w:lang w:val="en-US" w:eastAsia="ja-JP"/>
        </w:rPr>
        <mc:AlternateContent>
          <mc:Choice Requires="wps">
            <w:drawing>
              <wp:anchor distT="45720" distB="45720" distL="114300" distR="114300" simplePos="0" relativeHeight="251667456" behindDoc="0" locked="0" layoutInCell="1" allowOverlap="1" wp14:anchorId="55281A1D" wp14:editId="29A733D5">
                <wp:simplePos x="0" y="0"/>
                <wp:positionH relativeFrom="column">
                  <wp:posOffset>-287020</wp:posOffset>
                </wp:positionH>
                <wp:positionV relativeFrom="page">
                  <wp:posOffset>2501900</wp:posOffset>
                </wp:positionV>
                <wp:extent cx="3975100" cy="990600"/>
                <wp:effectExtent l="38100" t="0" r="0" b="1905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990600"/>
                        </a:xfrm>
                        <a:prstGeom prst="bracePair">
                          <a:avLst/>
                        </a:prstGeom>
                        <a:ln>
                          <a:headEnd/>
                          <a:tailEnd/>
                        </a:ln>
                      </wps:spPr>
                      <wps:style>
                        <a:lnRef idx="3">
                          <a:schemeClr val="accent1"/>
                        </a:lnRef>
                        <a:fillRef idx="0">
                          <a:schemeClr val="accent1"/>
                        </a:fillRef>
                        <a:effectRef idx="2">
                          <a:schemeClr val="accent1"/>
                        </a:effectRef>
                        <a:fontRef idx="minor">
                          <a:schemeClr val="tx1"/>
                        </a:fontRef>
                      </wps:style>
                      <wps:txbx>
                        <w:txbxContent>
                          <w:p w14:paraId="5012FE21" w14:textId="77777777" w:rsidR="00060CFC" w:rsidRDefault="00060CFC" w:rsidP="005866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81A1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0" type="#_x0000_t186" style="position:absolute;margin-left:-22.6pt;margin-top:197pt;width:313pt;height:7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" strokecolor="#004a98 [3204]" strokeweight="1.5pt">
                <v:stroke joinstyle="miter"/>
                <v:textbox>
                  <w:txbxContent>
                    <w:p w14:paraId="5012FE21" w14:textId="77777777" w:rsidR="00060CFC" w:rsidRDefault="00060CFC" w:rsidP="00586696"/>
                  </w:txbxContent>
                </v:textbox>
                <w10:wrap type="square" anchory="page"/>
              </v:shape>
            </w:pict>
          </mc:Fallback>
        </mc:AlternateContent>
      </w:r>
      <w:r w:rsidR="00586696" w:rsidRPr="0096287B">
        <w:rPr>
          <w:rFonts w:eastAsia="MS Mincho" w:cs="Lasiver-Regular"/>
          <w:color w:val="070909"/>
          <w:lang w:val="en-US" w:eastAsia="ja-JP"/>
        </w:rPr>
        <w:t xml:space="preserve">What is the main subject of the retiring address or keynote speaker’s </w:t>
      </w:r>
      <w:r w:rsidRPr="0096287B">
        <w:rPr>
          <w:rFonts w:eastAsia="MS Mincho" w:cs="Lasiver-Regular"/>
          <w:color w:val="070909"/>
          <w:lang w:val="en-US" w:eastAsia="ja-JP"/>
        </w:rPr>
        <w:t>message</w:t>
      </w:r>
      <w:r w:rsidR="00586696" w:rsidRPr="0096287B">
        <w:rPr>
          <w:rFonts w:eastAsia="MS Mincho" w:cs="Lasiver-Regular"/>
          <w:color w:val="070909"/>
          <w:lang w:val="en-US" w:eastAsia="ja-JP"/>
        </w:rPr>
        <w:t>?</w:t>
      </w:r>
    </w:p>
    <w:p w14:paraId="2CFB1956" w14:textId="5C98C02B" w:rsidR="00586696" w:rsidRPr="0096287B" w:rsidRDefault="008015F4" w:rsidP="00586696">
      <w:pPr>
        <w:widowControl w:val="0"/>
        <w:suppressAutoHyphens/>
        <w:autoSpaceDE w:val="0"/>
        <w:autoSpaceDN w:val="0"/>
        <w:adjustRightInd w:val="0"/>
        <w:spacing w:after="0" w:line="240" w:lineRule="auto"/>
        <w:ind w:left="72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g">
            <w:drawing>
              <wp:anchor distT="0" distB="0" distL="114300" distR="114300" simplePos="0" relativeHeight="251669504" behindDoc="0" locked="0" layoutInCell="1" allowOverlap="1" wp14:anchorId="389A9055" wp14:editId="0E7C32D2">
                <wp:simplePos x="0" y="0"/>
                <wp:positionH relativeFrom="margin">
                  <wp:posOffset>-166370</wp:posOffset>
                </wp:positionH>
                <wp:positionV relativeFrom="paragraph">
                  <wp:posOffset>1253490</wp:posOffset>
                </wp:positionV>
                <wp:extent cx="3810000" cy="2984500"/>
                <wp:effectExtent l="0" t="0" r="19050" b="25400"/>
                <wp:wrapNone/>
                <wp:docPr id="237" name="Group 237"/>
                <wp:cNvGraphicFramePr/>
                <a:graphic xmlns:a="http://schemas.openxmlformats.org/drawingml/2006/main">
                  <a:graphicData uri="http://schemas.microsoft.com/office/word/2010/wordprocessingGroup">
                    <wpg:wgp>
                      <wpg:cNvGrpSpPr/>
                      <wpg:grpSpPr>
                        <a:xfrm>
                          <a:off x="0" y="0"/>
                          <a:ext cx="3810000" cy="2984500"/>
                          <a:chOff x="0" y="0"/>
                          <a:chExt cx="3054350" cy="2984500"/>
                        </a:xfrm>
                      </wpg:grpSpPr>
                      <wps:wsp>
                        <wps:cNvPr id="238" name="Text Box 2"/>
                        <wps:cNvSpPr txBox="1">
                          <a:spLocks noChangeArrowheads="1"/>
                        </wps:cNvSpPr>
                        <wps:spPr bwMode="auto">
                          <a:xfrm>
                            <a:off x="0" y="0"/>
                            <a:ext cx="3054350" cy="2984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D3FD74B" w14:textId="3D12BE50" w:rsidR="00060CFC" w:rsidRPr="008015F4" w:rsidRDefault="00060CFC" w:rsidP="00586696">
                              <w:pPr>
                                <w:pStyle w:val="FFABody"/>
                                <w:rPr>
                                  <w:rFonts w:asciiTheme="minorHAnsi" w:hAnsiTheme="minorHAnsi"/>
                                  <w:sz w:val="18"/>
                                  <w:szCs w:val="18"/>
                                </w:rPr>
                              </w:pPr>
                              <w:r w:rsidRPr="0009114E">
                                <w:rPr>
                                  <w:rFonts w:asciiTheme="minorHAnsi" w:hAnsiTheme="minorHAnsi"/>
                                  <w:sz w:val="18"/>
                                  <w:szCs w:val="18"/>
                                </w:rPr>
                                <w:t>What are three things you have learned</w:t>
                              </w:r>
                              <w:r>
                                <w:rPr>
                                  <w:rFonts w:asciiTheme="minorHAnsi" w:hAnsiTheme="minorHAnsi"/>
                                  <w:sz w:val="18"/>
                                  <w:szCs w:val="18"/>
                                </w:rPr>
                                <w:t xml:space="preserve"> or </w:t>
                              </w:r>
                              <w:r w:rsidRPr="0009114E">
                                <w:rPr>
                                  <w:rFonts w:asciiTheme="minorHAnsi" w:hAnsiTheme="minorHAnsi"/>
                                  <w:sz w:val="18"/>
                                  <w:szCs w:val="18"/>
                                </w:rPr>
                                <w:t xml:space="preserve">taken away from this </w:t>
                              </w:r>
                              <w:r>
                                <w:rPr>
                                  <w:rFonts w:asciiTheme="minorHAnsi" w:hAnsiTheme="minorHAnsi"/>
                                  <w:sz w:val="18"/>
                                  <w:szCs w:val="18"/>
                                </w:rPr>
                                <w:t>message</w:t>
                              </w:r>
                              <w:r w:rsidRPr="0009114E">
                                <w:rPr>
                                  <w:rFonts w:asciiTheme="minorHAnsi" w:hAnsiTheme="minorHAnsi"/>
                                  <w:sz w:val="18"/>
                                  <w:szCs w:val="18"/>
                                </w:rPr>
                                <w:t>?</w:t>
                              </w:r>
                            </w:p>
                          </w:txbxContent>
                        </wps:txbx>
                        <wps:bodyPr rot="0" vert="horz" wrap="square" lIns="91440" tIns="45720" rIns="91440" bIns="45720" anchor="t" anchorCtr="0">
                          <a:noAutofit/>
                        </wps:bodyPr>
                      </wps:wsp>
                      <wpg:grpSp>
                        <wpg:cNvPr id="239" name="Group 239"/>
                        <wpg:cNvGrpSpPr/>
                        <wpg:grpSpPr>
                          <a:xfrm>
                            <a:off x="139700" y="736600"/>
                            <a:ext cx="381000" cy="1625600"/>
                            <a:chOff x="0" y="0"/>
                            <a:chExt cx="381000" cy="1625600"/>
                          </a:xfrm>
                        </wpg:grpSpPr>
                        <wps:wsp>
                          <wps:cNvPr id="240" name="Arrow: Right 240"/>
                          <wps:cNvSpPr/>
                          <wps:spPr>
                            <a:xfrm>
                              <a:off x="0" y="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Arrow: Right 241"/>
                          <wps:cNvSpPr/>
                          <wps:spPr>
                            <a:xfrm>
                              <a:off x="0" y="72390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Arrow: Right 242"/>
                          <wps:cNvSpPr/>
                          <wps:spPr>
                            <a:xfrm>
                              <a:off x="0" y="140970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89A9055" id="Group 237" o:spid="_x0000_s1041" style="position:absolute;left:0;text-align:left;margin-left:-13.1pt;margin-top:98.7pt;width:300pt;height:235pt;z-index:251669504;mso-position-horizontal-relative:margin;mso-width-relative:margin;mso-height-relative:margin" coordsize="30543,2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">
                <v:shape id="_x0000_s1042" type="#_x0000_t202" style="position:absolute;width:30543;height:29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" fillcolor="white [3201]" strokecolor="#004a98 [3204]" strokeweight="1pt">
                  <v:textbox>
                    <w:txbxContent>
                      <w:p w14:paraId="7D3FD74B" w14:textId="3D12BE50" w:rsidR="00060CFC" w:rsidRPr="008015F4" w:rsidRDefault="00060CFC" w:rsidP="00586696">
                        <w:pPr>
                          <w:pStyle w:val="FFABody"/>
                          <w:rPr>
                            <w:rFonts w:asciiTheme="minorHAnsi" w:hAnsiTheme="minorHAnsi"/>
                            <w:sz w:val="18"/>
                            <w:szCs w:val="18"/>
                          </w:rPr>
                        </w:pPr>
                        <w:r w:rsidRPr="0009114E">
                          <w:rPr>
                            <w:rFonts w:asciiTheme="minorHAnsi" w:hAnsiTheme="minorHAnsi"/>
                            <w:sz w:val="18"/>
                            <w:szCs w:val="18"/>
                          </w:rPr>
                          <w:t>What are three things you have learned</w:t>
                        </w:r>
                        <w:r>
                          <w:rPr>
                            <w:rFonts w:asciiTheme="minorHAnsi" w:hAnsiTheme="minorHAnsi"/>
                            <w:sz w:val="18"/>
                            <w:szCs w:val="18"/>
                          </w:rPr>
                          <w:t xml:space="preserve"> or </w:t>
                        </w:r>
                        <w:r w:rsidRPr="0009114E">
                          <w:rPr>
                            <w:rFonts w:asciiTheme="minorHAnsi" w:hAnsiTheme="minorHAnsi"/>
                            <w:sz w:val="18"/>
                            <w:szCs w:val="18"/>
                          </w:rPr>
                          <w:t xml:space="preserve">taken away from this </w:t>
                        </w:r>
                        <w:r>
                          <w:rPr>
                            <w:rFonts w:asciiTheme="minorHAnsi" w:hAnsiTheme="minorHAnsi"/>
                            <w:sz w:val="18"/>
                            <w:szCs w:val="18"/>
                          </w:rPr>
                          <w:t>message</w:t>
                        </w:r>
                        <w:r w:rsidRPr="0009114E">
                          <w:rPr>
                            <w:rFonts w:asciiTheme="minorHAnsi" w:hAnsiTheme="minorHAnsi"/>
                            <w:sz w:val="18"/>
                            <w:szCs w:val="18"/>
                          </w:rPr>
                          <w:t>?</w:t>
                        </w:r>
                      </w:p>
                    </w:txbxContent>
                  </v:textbox>
                </v:shape>
                <v:group id="Group 239" o:spid="_x0000_s1043" style="position:absolute;left:1397;top:7366;width:3810;height:16256" coordsize="3810,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0" o:spid="_x0000_s1044" type="#_x0000_t13" style="position:absolute;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" adj="15480" fillcolor="white [3201]" strokecolor="#004a98 [3204]" strokeweight="1pt"/>
                  <v:shape id="Arrow: Right 241" o:spid="_x0000_s1045" type="#_x0000_t13" style="position:absolute;top:7239;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" adj="15480" fillcolor="white [3201]" strokecolor="#004a98 [3204]" strokeweight="1pt"/>
                  <v:shape id="Arrow: Right 242" o:spid="_x0000_s1046" type="#_x0000_t13" style="position:absolute;top:14097;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" adj="15480" fillcolor="white [3201]" strokecolor="#004a98 [3204]" strokeweight="1pt"/>
                </v:group>
                <w10:wrap anchorx="margin"/>
              </v:group>
            </w:pict>
          </mc:Fallback>
        </mc:AlternateContent>
      </w:r>
    </w:p>
    <w:p w14:paraId="3807B755" w14:textId="1E10044B" w:rsidR="00586696" w:rsidRPr="0096287B" w:rsidRDefault="00586696" w:rsidP="00586696">
      <w:pPr>
        <w:widowControl w:val="0"/>
        <w:suppressAutoHyphens/>
        <w:autoSpaceDE w:val="0"/>
        <w:autoSpaceDN w:val="0"/>
        <w:adjustRightInd w:val="0"/>
        <w:spacing w:after="0" w:line="240" w:lineRule="auto"/>
        <w:ind w:left="720"/>
        <w:textAlignment w:val="center"/>
        <w:rPr>
          <w:rFonts w:ascii="Verdana" w:eastAsia="MS Mincho" w:hAnsi="Verdana" w:cs="Lasiver-Regular"/>
          <w:color w:val="070909"/>
          <w:sz w:val="17"/>
          <w:szCs w:val="17"/>
          <w:lang w:val="en-US" w:eastAsia="ja-JP"/>
        </w:rPr>
      </w:pPr>
    </w:p>
    <w:p w14:paraId="1B110F79" w14:textId="443C6919"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color w:val="070909"/>
          <w:sz w:val="17"/>
          <w:szCs w:val="17"/>
          <w:lang w:val="en-US" w:eastAsia="ja-JP"/>
        </w:rPr>
        <w:t xml:space="preserve"> </w:t>
      </w:r>
    </w:p>
    <w:p w14:paraId="788B5564" w14:textId="08A56D5D"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1457E5A0" w14:textId="2F1E1536"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0B10EE30" w14:textId="355F42D8"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238E70B8" w14:textId="166A7EB5"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2A870F0C" w14:textId="77777777"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1A590EC9" w14:textId="77777777"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6598FD2C" w14:textId="6163EBAA" w:rsidR="00586696" w:rsidRPr="0096287B" w:rsidRDefault="008015F4"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783168" behindDoc="0" locked="0" layoutInCell="1" allowOverlap="1" wp14:anchorId="7365BFF5" wp14:editId="4DB65DDB">
                <wp:simplePos x="0" y="0"/>
                <wp:positionH relativeFrom="column">
                  <wp:posOffset>3751580</wp:posOffset>
                </wp:positionH>
                <wp:positionV relativeFrom="page">
                  <wp:posOffset>4794250</wp:posOffset>
                </wp:positionV>
                <wp:extent cx="2368550" cy="2432050"/>
                <wp:effectExtent l="0" t="0" r="12700" b="2540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2432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6DB5442" w14:textId="693E2FB9" w:rsidR="00060CFC" w:rsidRPr="0009114E" w:rsidRDefault="00060CFC" w:rsidP="008015F4">
                            <w:pPr>
                              <w:pStyle w:val="FFABody"/>
                              <w:rPr>
                                <w:rFonts w:asciiTheme="minorHAnsi" w:hAnsiTheme="minorHAnsi"/>
                                <w:sz w:val="18"/>
                                <w:szCs w:val="18"/>
                              </w:rPr>
                            </w:pPr>
                            <w:r>
                              <w:rPr>
                                <w:rFonts w:asciiTheme="minorHAnsi" w:hAnsiTheme="minorHAnsi"/>
                                <w:sz w:val="18"/>
                                <w:szCs w:val="18"/>
                              </w:rPr>
                              <w:t>How would you summarize this message to explain it to your friends?</w:t>
                            </w:r>
                            <w:r w:rsidRPr="0009114E">
                              <w:rPr>
                                <w:rFonts w:asciiTheme="minorHAnsi" w:hAnsiTheme="minorHAnsi"/>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5BFF5" id="_x0000_s1047" type="#_x0000_t202" style="position:absolute;margin-left:295.4pt;margin-top:377.5pt;width:186.5pt;height:191.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" fillcolor="white [3201]" strokecolor="#004a98 [3204]" strokeweight="1pt">
                <v:textbox>
                  <w:txbxContent>
                    <w:p w14:paraId="66DB5442" w14:textId="693E2FB9" w:rsidR="00060CFC" w:rsidRPr="0009114E" w:rsidRDefault="00060CFC" w:rsidP="008015F4">
                      <w:pPr>
                        <w:pStyle w:val="FFABody"/>
                        <w:rPr>
                          <w:rFonts w:asciiTheme="minorHAnsi" w:hAnsiTheme="minorHAnsi"/>
                          <w:sz w:val="18"/>
                          <w:szCs w:val="18"/>
                        </w:rPr>
                      </w:pPr>
                      <w:r>
                        <w:rPr>
                          <w:rFonts w:asciiTheme="minorHAnsi" w:hAnsiTheme="minorHAnsi"/>
                          <w:sz w:val="18"/>
                          <w:szCs w:val="18"/>
                        </w:rPr>
                        <w:t>How would you summarize this message to explain it to your friends?</w:t>
                      </w:r>
                      <w:r w:rsidRPr="0009114E">
                        <w:rPr>
                          <w:rFonts w:asciiTheme="minorHAnsi" w:hAnsiTheme="minorHAnsi"/>
                          <w:sz w:val="18"/>
                          <w:szCs w:val="18"/>
                        </w:rPr>
                        <w:t xml:space="preserve"> </w:t>
                      </w:r>
                    </w:p>
                  </w:txbxContent>
                </v:textbox>
                <w10:wrap type="square" anchory="page"/>
              </v:shape>
            </w:pict>
          </mc:Fallback>
        </mc:AlternateContent>
      </w:r>
    </w:p>
    <w:p w14:paraId="39357E1E" w14:textId="77777777"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54340569" w14:textId="11454447"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6AC0760B" w14:textId="46314BE7"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747D6939" w14:textId="56777D10" w:rsidR="00586696" w:rsidRPr="0096287B" w:rsidRDefault="00586696" w:rsidP="00586696">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0A3A98C3" w14:textId="09497040" w:rsidR="00586696" w:rsidRPr="0096287B" w:rsidRDefault="00586696" w:rsidP="00586696">
      <w:pPr>
        <w:widowControl w:val="0"/>
        <w:suppressAutoHyphens/>
        <w:autoSpaceDE w:val="0"/>
        <w:autoSpaceDN w:val="0"/>
        <w:adjustRightInd w:val="0"/>
        <w:spacing w:after="0" w:line="240" w:lineRule="auto"/>
        <w:ind w:left="720"/>
        <w:textAlignment w:val="center"/>
        <w:rPr>
          <w:rFonts w:ascii="Verdana" w:eastAsia="MS Mincho" w:hAnsi="Verdana" w:cs="Lasiver-Regular"/>
          <w:color w:val="070909"/>
          <w:sz w:val="17"/>
          <w:szCs w:val="17"/>
          <w:lang w:val="en-US" w:eastAsia="ja-JP"/>
        </w:rPr>
      </w:pPr>
    </w:p>
    <w:p w14:paraId="0503176F" w14:textId="42379A46" w:rsidR="00586696" w:rsidRPr="0096287B" w:rsidRDefault="00586696" w:rsidP="00586696">
      <w:pPr>
        <w:widowControl w:val="0"/>
        <w:suppressAutoHyphens/>
        <w:autoSpaceDE w:val="0"/>
        <w:autoSpaceDN w:val="0"/>
        <w:adjustRightInd w:val="0"/>
        <w:spacing w:after="0" w:line="240" w:lineRule="auto"/>
        <w:ind w:left="720"/>
        <w:textAlignment w:val="center"/>
        <w:rPr>
          <w:rFonts w:ascii="Verdana" w:eastAsia="MS Mincho" w:hAnsi="Verdana" w:cs="Lasiver-Regular"/>
          <w:color w:val="070909"/>
          <w:sz w:val="17"/>
          <w:szCs w:val="17"/>
          <w:lang w:val="en-US" w:eastAsia="ja-JP"/>
        </w:rPr>
      </w:pPr>
    </w:p>
    <w:p w14:paraId="62A69F57" w14:textId="738309CF" w:rsidR="00586696" w:rsidRPr="0096287B" w:rsidRDefault="008015F4" w:rsidP="00586696">
      <w:pPr>
        <w:widowControl w:val="0"/>
        <w:suppressAutoHyphens/>
        <w:autoSpaceDE w:val="0"/>
        <w:autoSpaceDN w:val="0"/>
        <w:adjustRightInd w:val="0"/>
        <w:spacing w:after="0" w:line="240" w:lineRule="auto"/>
        <w:ind w:left="72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789312" behindDoc="0" locked="0" layoutInCell="1" allowOverlap="1" wp14:anchorId="6AA7AC12" wp14:editId="683B83E8">
                <wp:simplePos x="0" y="0"/>
                <wp:positionH relativeFrom="column">
                  <wp:posOffset>-236220</wp:posOffset>
                </wp:positionH>
                <wp:positionV relativeFrom="page">
                  <wp:posOffset>6750050</wp:posOffset>
                </wp:positionV>
                <wp:extent cx="3232150" cy="2552700"/>
                <wp:effectExtent l="0" t="0" r="25400" b="190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25527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7B027C" w14:textId="77777777" w:rsidR="00060CFC" w:rsidRDefault="00060CFC" w:rsidP="008015F4">
                            <w:pPr>
                              <w:pStyle w:val="FFABody"/>
                              <w:rPr>
                                <w:rFonts w:asciiTheme="minorHAnsi" w:hAnsiTheme="minorHAnsi"/>
                                <w:sz w:val="18"/>
                                <w:szCs w:val="18"/>
                              </w:rPr>
                            </w:pPr>
                            <w:r>
                              <w:rPr>
                                <w:rFonts w:asciiTheme="minorHAnsi" w:hAnsiTheme="minorHAnsi"/>
                                <w:sz w:val="18"/>
                                <w:szCs w:val="18"/>
                              </w:rPr>
                              <w:t xml:space="preserve">How can you apply what your learned from the message in your life today? </w:t>
                            </w:r>
                          </w:p>
                          <w:p w14:paraId="771B335F" w14:textId="77777777" w:rsidR="00060CFC" w:rsidRDefault="00060CFC" w:rsidP="008015F4">
                            <w:pPr>
                              <w:pStyle w:val="FFABody"/>
                              <w:rPr>
                                <w:rFonts w:asciiTheme="minorHAnsi" w:hAnsiTheme="minorHAnsi"/>
                                <w:sz w:val="18"/>
                                <w:szCs w:val="18"/>
                              </w:rPr>
                            </w:pPr>
                          </w:p>
                          <w:p w14:paraId="698ECC07" w14:textId="77777777" w:rsidR="00060CFC" w:rsidRDefault="00060CFC" w:rsidP="008015F4">
                            <w:pPr>
                              <w:pStyle w:val="FFABody"/>
                              <w:rPr>
                                <w:rFonts w:asciiTheme="minorHAnsi" w:hAnsiTheme="minorHAnsi"/>
                                <w:sz w:val="18"/>
                                <w:szCs w:val="18"/>
                              </w:rPr>
                            </w:pPr>
                          </w:p>
                          <w:p w14:paraId="263626F3" w14:textId="77777777" w:rsidR="00060CFC" w:rsidRDefault="00060CFC" w:rsidP="008015F4">
                            <w:pPr>
                              <w:pStyle w:val="FFABody"/>
                              <w:rPr>
                                <w:rFonts w:asciiTheme="minorHAnsi" w:hAnsiTheme="minorHAnsi"/>
                                <w:sz w:val="18"/>
                                <w:szCs w:val="18"/>
                              </w:rPr>
                            </w:pPr>
                          </w:p>
                          <w:p w14:paraId="0680FC2B" w14:textId="458FB6D9" w:rsidR="00060CFC" w:rsidRDefault="00060CFC" w:rsidP="008015F4">
                            <w:pPr>
                              <w:pStyle w:val="FFABody"/>
                              <w:rPr>
                                <w:rFonts w:asciiTheme="minorHAnsi" w:hAnsiTheme="minorHAnsi"/>
                                <w:sz w:val="18"/>
                                <w:szCs w:val="18"/>
                              </w:rPr>
                            </w:pPr>
                          </w:p>
                          <w:p w14:paraId="356672A2" w14:textId="08788FAE" w:rsidR="00060CFC" w:rsidRDefault="00060CFC" w:rsidP="008015F4">
                            <w:pPr>
                              <w:pStyle w:val="FFABody"/>
                              <w:rPr>
                                <w:rFonts w:asciiTheme="minorHAnsi" w:hAnsiTheme="minorHAnsi"/>
                                <w:sz w:val="18"/>
                                <w:szCs w:val="18"/>
                              </w:rPr>
                            </w:pPr>
                          </w:p>
                          <w:p w14:paraId="142CAAC7" w14:textId="77777777" w:rsidR="00060CFC" w:rsidRDefault="00060CFC" w:rsidP="008015F4">
                            <w:pPr>
                              <w:pStyle w:val="FFABody"/>
                              <w:rPr>
                                <w:rFonts w:asciiTheme="minorHAnsi" w:hAnsiTheme="minorHAnsi"/>
                                <w:sz w:val="18"/>
                                <w:szCs w:val="18"/>
                              </w:rPr>
                            </w:pPr>
                          </w:p>
                          <w:p w14:paraId="1D56A077" w14:textId="77777777" w:rsidR="00060CFC" w:rsidRDefault="00060CFC" w:rsidP="008015F4">
                            <w:pPr>
                              <w:pStyle w:val="FFABody"/>
                              <w:rPr>
                                <w:rFonts w:asciiTheme="minorHAnsi" w:hAnsiTheme="minorHAnsi"/>
                                <w:sz w:val="18"/>
                                <w:szCs w:val="18"/>
                              </w:rPr>
                            </w:pPr>
                          </w:p>
                          <w:p w14:paraId="1F56BA77" w14:textId="77777777" w:rsidR="00060CFC" w:rsidRPr="0009114E" w:rsidRDefault="00060CFC" w:rsidP="008015F4">
                            <w:pPr>
                              <w:pStyle w:val="FFABody"/>
                              <w:rPr>
                                <w:rFonts w:asciiTheme="minorHAnsi" w:hAnsiTheme="minorHAnsi"/>
                                <w:sz w:val="18"/>
                                <w:szCs w:val="18"/>
                              </w:rPr>
                            </w:pPr>
                            <w:r>
                              <w:rPr>
                                <w:rFonts w:asciiTheme="minorHAnsi" w:hAnsiTheme="minorHAnsi"/>
                                <w:sz w:val="18"/>
                                <w:szCs w:val="18"/>
                              </w:rPr>
                              <w:t>In the future?</w:t>
                            </w:r>
                            <w:r w:rsidRPr="0009114E">
                              <w:rPr>
                                <w:rFonts w:asciiTheme="minorHAnsi" w:hAnsiTheme="minorHAnsi"/>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7AC12" id="_x0000_s1048" type="#_x0000_t202" style="position:absolute;left:0;text-align:left;margin-left:-18.6pt;margin-top:531.5pt;width:254.5pt;height:201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" fillcolor="white [3201]" strokecolor="#004a98 [3204]" strokeweight="1pt">
                <v:textbox>
                  <w:txbxContent>
                    <w:p w14:paraId="517B027C" w14:textId="77777777" w:rsidR="00060CFC" w:rsidRDefault="00060CFC" w:rsidP="008015F4">
                      <w:pPr>
                        <w:pStyle w:val="FFABody"/>
                        <w:rPr>
                          <w:rFonts w:asciiTheme="minorHAnsi" w:hAnsiTheme="minorHAnsi"/>
                          <w:sz w:val="18"/>
                          <w:szCs w:val="18"/>
                        </w:rPr>
                      </w:pPr>
                      <w:r>
                        <w:rPr>
                          <w:rFonts w:asciiTheme="minorHAnsi" w:hAnsiTheme="minorHAnsi"/>
                          <w:sz w:val="18"/>
                          <w:szCs w:val="18"/>
                        </w:rPr>
                        <w:t xml:space="preserve">How can you apply what your learned from the message in your life today? </w:t>
                      </w:r>
                    </w:p>
                    <w:p w14:paraId="771B335F" w14:textId="77777777" w:rsidR="00060CFC" w:rsidRDefault="00060CFC" w:rsidP="008015F4">
                      <w:pPr>
                        <w:pStyle w:val="FFABody"/>
                        <w:rPr>
                          <w:rFonts w:asciiTheme="minorHAnsi" w:hAnsiTheme="minorHAnsi"/>
                          <w:sz w:val="18"/>
                          <w:szCs w:val="18"/>
                        </w:rPr>
                      </w:pPr>
                    </w:p>
                    <w:p w14:paraId="698ECC07" w14:textId="77777777" w:rsidR="00060CFC" w:rsidRDefault="00060CFC" w:rsidP="008015F4">
                      <w:pPr>
                        <w:pStyle w:val="FFABody"/>
                        <w:rPr>
                          <w:rFonts w:asciiTheme="minorHAnsi" w:hAnsiTheme="minorHAnsi"/>
                          <w:sz w:val="18"/>
                          <w:szCs w:val="18"/>
                        </w:rPr>
                      </w:pPr>
                    </w:p>
                    <w:p w14:paraId="263626F3" w14:textId="77777777" w:rsidR="00060CFC" w:rsidRDefault="00060CFC" w:rsidP="008015F4">
                      <w:pPr>
                        <w:pStyle w:val="FFABody"/>
                        <w:rPr>
                          <w:rFonts w:asciiTheme="minorHAnsi" w:hAnsiTheme="minorHAnsi"/>
                          <w:sz w:val="18"/>
                          <w:szCs w:val="18"/>
                        </w:rPr>
                      </w:pPr>
                    </w:p>
                    <w:p w14:paraId="0680FC2B" w14:textId="458FB6D9" w:rsidR="00060CFC" w:rsidRDefault="00060CFC" w:rsidP="008015F4">
                      <w:pPr>
                        <w:pStyle w:val="FFABody"/>
                        <w:rPr>
                          <w:rFonts w:asciiTheme="minorHAnsi" w:hAnsiTheme="minorHAnsi"/>
                          <w:sz w:val="18"/>
                          <w:szCs w:val="18"/>
                        </w:rPr>
                      </w:pPr>
                    </w:p>
                    <w:p w14:paraId="356672A2" w14:textId="08788FAE" w:rsidR="00060CFC" w:rsidRDefault="00060CFC" w:rsidP="008015F4">
                      <w:pPr>
                        <w:pStyle w:val="FFABody"/>
                        <w:rPr>
                          <w:rFonts w:asciiTheme="minorHAnsi" w:hAnsiTheme="minorHAnsi"/>
                          <w:sz w:val="18"/>
                          <w:szCs w:val="18"/>
                        </w:rPr>
                      </w:pPr>
                    </w:p>
                    <w:p w14:paraId="142CAAC7" w14:textId="77777777" w:rsidR="00060CFC" w:rsidRDefault="00060CFC" w:rsidP="008015F4">
                      <w:pPr>
                        <w:pStyle w:val="FFABody"/>
                        <w:rPr>
                          <w:rFonts w:asciiTheme="minorHAnsi" w:hAnsiTheme="minorHAnsi"/>
                          <w:sz w:val="18"/>
                          <w:szCs w:val="18"/>
                        </w:rPr>
                      </w:pPr>
                    </w:p>
                    <w:p w14:paraId="1D56A077" w14:textId="77777777" w:rsidR="00060CFC" w:rsidRDefault="00060CFC" w:rsidP="008015F4">
                      <w:pPr>
                        <w:pStyle w:val="FFABody"/>
                        <w:rPr>
                          <w:rFonts w:asciiTheme="minorHAnsi" w:hAnsiTheme="minorHAnsi"/>
                          <w:sz w:val="18"/>
                          <w:szCs w:val="18"/>
                        </w:rPr>
                      </w:pPr>
                    </w:p>
                    <w:p w14:paraId="1F56BA77" w14:textId="77777777" w:rsidR="00060CFC" w:rsidRPr="0009114E" w:rsidRDefault="00060CFC" w:rsidP="008015F4">
                      <w:pPr>
                        <w:pStyle w:val="FFABody"/>
                        <w:rPr>
                          <w:rFonts w:asciiTheme="minorHAnsi" w:hAnsiTheme="minorHAnsi"/>
                          <w:sz w:val="18"/>
                          <w:szCs w:val="18"/>
                        </w:rPr>
                      </w:pPr>
                      <w:r>
                        <w:rPr>
                          <w:rFonts w:asciiTheme="minorHAnsi" w:hAnsiTheme="minorHAnsi"/>
                          <w:sz w:val="18"/>
                          <w:szCs w:val="18"/>
                        </w:rPr>
                        <w:t>In the future?</w:t>
                      </w:r>
                      <w:r w:rsidRPr="0009114E">
                        <w:rPr>
                          <w:rFonts w:asciiTheme="minorHAnsi" w:hAnsiTheme="minorHAnsi"/>
                          <w:sz w:val="18"/>
                          <w:szCs w:val="18"/>
                        </w:rPr>
                        <w:t xml:space="preserve"> </w:t>
                      </w:r>
                    </w:p>
                  </w:txbxContent>
                </v:textbox>
                <w10:wrap type="square" anchory="page"/>
              </v:shape>
            </w:pict>
          </mc:Fallback>
        </mc:AlternateContent>
      </w:r>
      <w:r w:rsidRPr="0096287B">
        <w:rPr>
          <w:noProof/>
          <w:lang w:val="en-US"/>
        </w:rPr>
        <mc:AlternateContent>
          <mc:Choice Requires="wps">
            <w:drawing>
              <wp:anchor distT="45720" distB="45720" distL="114300" distR="114300" simplePos="0" relativeHeight="251787264" behindDoc="1" locked="0" layoutInCell="1" allowOverlap="1" wp14:anchorId="0B62DAD8" wp14:editId="4E4043F5">
                <wp:simplePos x="0" y="0"/>
                <wp:positionH relativeFrom="column">
                  <wp:posOffset>3122930</wp:posOffset>
                </wp:positionH>
                <wp:positionV relativeFrom="page">
                  <wp:posOffset>7308850</wp:posOffset>
                </wp:positionV>
                <wp:extent cx="3143250" cy="1972310"/>
                <wp:effectExtent l="38100" t="19050" r="57150" b="46990"/>
                <wp:wrapTight wrapText="bothSides">
                  <wp:wrapPolygon edited="0">
                    <wp:start x="14400" y="-209"/>
                    <wp:lineTo x="9033" y="0"/>
                    <wp:lineTo x="9033" y="3338"/>
                    <wp:lineTo x="4189" y="3338"/>
                    <wp:lineTo x="4189" y="5424"/>
                    <wp:lineTo x="4844" y="6676"/>
                    <wp:lineTo x="916" y="6676"/>
                    <wp:lineTo x="916" y="8554"/>
                    <wp:lineTo x="2225" y="10014"/>
                    <wp:lineTo x="-262" y="12518"/>
                    <wp:lineTo x="0" y="13352"/>
                    <wp:lineTo x="1833" y="16690"/>
                    <wp:lineTo x="1047" y="16690"/>
                    <wp:lineTo x="1047" y="17942"/>
                    <wp:lineTo x="4582" y="20028"/>
                    <wp:lineTo x="4582" y="21906"/>
                    <wp:lineTo x="5367" y="21906"/>
                    <wp:lineTo x="6545" y="20028"/>
                    <wp:lineTo x="8640" y="20028"/>
                    <wp:lineTo x="15316" y="17525"/>
                    <wp:lineTo x="15185" y="16690"/>
                    <wp:lineTo x="18327" y="16482"/>
                    <wp:lineTo x="18982" y="15647"/>
                    <wp:lineTo x="17542" y="13352"/>
                    <wp:lineTo x="18065" y="12935"/>
                    <wp:lineTo x="18196" y="11057"/>
                    <wp:lineTo x="17673" y="10014"/>
                    <wp:lineTo x="17804" y="10014"/>
                    <wp:lineTo x="21862" y="6676"/>
                    <wp:lineTo x="15055" y="-209"/>
                    <wp:lineTo x="14400" y="-209"/>
                  </wp:wrapPolygon>
                </wp:wrapTight>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972310"/>
                        </a:xfrm>
                        <a:prstGeom prst="irregularSeal2">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C0D1810" w14:textId="77777777" w:rsidR="00060CFC" w:rsidRDefault="00060CFC" w:rsidP="008015F4">
                            <w:r>
                              <w:t xml:space="preserve">Create a hashtag for this message.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62DAD8"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49" type="#_x0000_t72" style="position:absolute;left:0;text-align:left;margin-left:245.9pt;margin-top:575.5pt;width:247.5pt;height:155.3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" fillcolor="white [3201]" strokecolor="#004a98 [3204]" strokeweight="1pt">
                <v:textbox>
                  <w:txbxContent>
                    <w:p w14:paraId="5C0D1810" w14:textId="77777777" w:rsidR="00060CFC" w:rsidRDefault="00060CFC" w:rsidP="008015F4">
                      <w:r>
                        <w:t xml:space="preserve">Create a hashtag for this message. </w:t>
                      </w:r>
                    </w:p>
                  </w:txbxContent>
                </v:textbox>
                <w10:wrap type="tight" anchory="page"/>
              </v:shape>
            </w:pict>
          </mc:Fallback>
        </mc:AlternateContent>
      </w:r>
    </w:p>
    <w:p w14:paraId="6719564E" w14:textId="2EAE65C5" w:rsidR="00586696" w:rsidRPr="0096287B" w:rsidRDefault="00586696" w:rsidP="00586696">
      <w:pPr>
        <w:widowControl w:val="0"/>
        <w:suppressAutoHyphens/>
        <w:autoSpaceDE w:val="0"/>
        <w:autoSpaceDN w:val="0"/>
        <w:adjustRightInd w:val="0"/>
        <w:spacing w:after="0" w:line="240" w:lineRule="auto"/>
        <w:ind w:left="5760"/>
        <w:textAlignment w:val="center"/>
        <w:rPr>
          <w:rFonts w:ascii="Verdana" w:eastAsia="MS Mincho" w:hAnsi="Verdana" w:cs="Lasiver-Regular"/>
          <w:color w:val="070909"/>
          <w:sz w:val="17"/>
          <w:szCs w:val="17"/>
          <w:lang w:val="en-US" w:eastAsia="ja-JP"/>
        </w:rPr>
      </w:pPr>
    </w:p>
    <w:p w14:paraId="7893DFF7" w14:textId="77777777" w:rsidR="00586696" w:rsidRPr="0096287B" w:rsidRDefault="00586696" w:rsidP="008015F4">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val="en-US" w:eastAsia="ja-JP"/>
        </w:rPr>
      </w:pPr>
    </w:p>
    <w:p w14:paraId="77F9EF6B" w14:textId="7DA4A18A" w:rsidR="00586696" w:rsidRPr="0096287B" w:rsidRDefault="00586696" w:rsidP="008015F4">
      <w:pPr>
        <w:pStyle w:val="Title"/>
        <w:rPr>
          <w:lang w:val="en-US"/>
        </w:rPr>
      </w:pPr>
      <w:bookmarkStart w:id="18" w:name="impact3"/>
      <w:r w:rsidRPr="0096287B">
        <w:rPr>
          <w:lang w:val="en-US"/>
        </w:rPr>
        <w:lastRenderedPageBreak/>
        <w:t>Making an Impact</w:t>
      </w:r>
      <w:r w:rsidR="00297771" w:rsidRPr="0096287B">
        <w:rPr>
          <w:lang w:val="en-US"/>
        </w:rPr>
        <w:t xml:space="preserve"> </w:t>
      </w:r>
    </w:p>
    <w:bookmarkEnd w:id="18"/>
    <w:p w14:paraId="4ABBF804" w14:textId="0B494A81" w:rsidR="00586696" w:rsidRPr="0096287B" w:rsidRDefault="008015F4" w:rsidP="00586696">
      <w:pPr>
        <w:rPr>
          <w:b/>
          <w:lang w:val="en-US"/>
        </w:rPr>
      </w:pPr>
      <w:r w:rsidRPr="0096287B">
        <w:rPr>
          <w:noProof/>
          <w:lang w:val="en-US"/>
        </w:rPr>
        <mc:AlternateContent>
          <mc:Choice Requires="wps">
            <w:drawing>
              <wp:anchor distT="0" distB="0" distL="114300" distR="114300" simplePos="0" relativeHeight="251793408" behindDoc="0" locked="0" layoutInCell="1" allowOverlap="1" wp14:anchorId="392FDD12" wp14:editId="127BDE55">
                <wp:simplePos x="0" y="0"/>
                <wp:positionH relativeFrom="column">
                  <wp:posOffset>2068830</wp:posOffset>
                </wp:positionH>
                <wp:positionV relativeFrom="paragraph">
                  <wp:posOffset>200660</wp:posOffset>
                </wp:positionV>
                <wp:extent cx="4146550" cy="1524000"/>
                <wp:effectExtent l="133350" t="0" r="25400" b="38100"/>
                <wp:wrapNone/>
                <wp:docPr id="246" name="Thought Bubble: Cloud 246"/>
                <wp:cNvGraphicFramePr/>
                <a:graphic xmlns:a="http://schemas.openxmlformats.org/drawingml/2006/main">
                  <a:graphicData uri="http://schemas.microsoft.com/office/word/2010/wordprocessingShape">
                    <wps:wsp>
                      <wps:cNvSpPr/>
                      <wps:spPr>
                        <a:xfrm>
                          <a:off x="0" y="0"/>
                          <a:ext cx="4146550" cy="1524000"/>
                        </a:xfrm>
                        <a:prstGeom prst="cloudCallout">
                          <a:avLst>
                            <a:gd name="adj1" fmla="val -52086"/>
                            <a:gd name="adj2" fmla="val -30156"/>
                          </a:avLst>
                        </a:prstGeom>
                      </wps:spPr>
                      <wps:style>
                        <a:lnRef idx="2">
                          <a:schemeClr val="accent1"/>
                        </a:lnRef>
                        <a:fillRef idx="1">
                          <a:schemeClr val="lt1"/>
                        </a:fillRef>
                        <a:effectRef idx="0">
                          <a:schemeClr val="accent1"/>
                        </a:effectRef>
                        <a:fontRef idx="minor">
                          <a:schemeClr val="dk1"/>
                        </a:fontRef>
                      </wps:style>
                      <wps:txbx>
                        <w:txbxContent>
                          <w:p w14:paraId="01D390B8" w14:textId="77777777" w:rsidR="00060CFC" w:rsidRPr="008B3F24" w:rsidRDefault="00060CFC" w:rsidP="008015F4">
                            <w:pPr>
                              <w:rPr>
                                <w:lang w:val="en-US"/>
                              </w:rPr>
                            </w:pPr>
                            <w:r w:rsidRPr="008B3F24">
                              <w:rPr>
                                <w:lang w:val="en-US"/>
                              </w:rPr>
                              <w:t xml:space="preserve">What is your initial reaction after </w:t>
                            </w:r>
                            <w:r>
                              <w:rPr>
                                <w:lang w:val="en-US"/>
                              </w:rPr>
                              <w:t>watching</w:t>
                            </w:r>
                            <w:r w:rsidRPr="008B3F24">
                              <w:rPr>
                                <w:lang w:val="en-US"/>
                              </w:rPr>
                              <w:t xml:space="preserve"> </w:t>
                            </w:r>
                            <w:r>
                              <w:rPr>
                                <w:lang w:val="en-US"/>
                              </w:rPr>
                              <w:t>this</w:t>
                            </w:r>
                            <w:r w:rsidRPr="008B3F24">
                              <w:rPr>
                                <w:lang w:val="en-US"/>
                              </w:rPr>
                              <w:t xml:space="preserve"> </w:t>
                            </w:r>
                            <w:r>
                              <w:rPr>
                                <w:lang w:val="en-US"/>
                              </w:rPr>
                              <w:t>message</w:t>
                            </w:r>
                            <w:r w:rsidRPr="008B3F24">
                              <w:rPr>
                                <w:lang w:val="en-US"/>
                              </w:rPr>
                              <w:t xml:space="preserve">? </w:t>
                            </w:r>
                          </w:p>
                          <w:p w14:paraId="11B75981" w14:textId="77777777" w:rsidR="00060CFC" w:rsidRDefault="00060CFC" w:rsidP="0080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FDD1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46" o:spid="_x0000_s1050" type="#_x0000_t106" style="position:absolute;margin-left:162.9pt;margin-top:15.8pt;width:326.5pt;height:12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" adj="-451,4286" fillcolor="white [3201]" strokecolor="#004a98 [3204]" strokeweight="1pt">
                <v:stroke joinstyle="miter"/>
                <v:textbox>
                  <w:txbxContent>
                    <w:p w14:paraId="01D390B8" w14:textId="77777777" w:rsidR="00060CFC" w:rsidRPr="008B3F24" w:rsidRDefault="00060CFC" w:rsidP="008015F4">
                      <w:pPr>
                        <w:rPr>
                          <w:lang w:val="en-US"/>
                        </w:rPr>
                      </w:pPr>
                      <w:r w:rsidRPr="008B3F24">
                        <w:rPr>
                          <w:lang w:val="en-US"/>
                        </w:rPr>
                        <w:t xml:space="preserve">What is your initial reaction after </w:t>
                      </w:r>
                      <w:r>
                        <w:rPr>
                          <w:lang w:val="en-US"/>
                        </w:rPr>
                        <w:t>watching</w:t>
                      </w:r>
                      <w:r w:rsidRPr="008B3F24">
                        <w:rPr>
                          <w:lang w:val="en-US"/>
                        </w:rPr>
                        <w:t xml:space="preserve"> </w:t>
                      </w:r>
                      <w:r>
                        <w:rPr>
                          <w:lang w:val="en-US"/>
                        </w:rPr>
                        <w:t>this</w:t>
                      </w:r>
                      <w:r w:rsidRPr="008B3F24">
                        <w:rPr>
                          <w:lang w:val="en-US"/>
                        </w:rPr>
                        <w:t xml:space="preserve"> </w:t>
                      </w:r>
                      <w:r>
                        <w:rPr>
                          <w:lang w:val="en-US"/>
                        </w:rPr>
                        <w:t>message</w:t>
                      </w:r>
                      <w:r w:rsidRPr="008B3F24">
                        <w:rPr>
                          <w:lang w:val="en-US"/>
                        </w:rPr>
                        <w:t xml:space="preserve">? </w:t>
                      </w:r>
                    </w:p>
                    <w:p w14:paraId="11B75981" w14:textId="77777777" w:rsidR="00060CFC" w:rsidRDefault="00060CFC" w:rsidP="008015F4"/>
                  </w:txbxContent>
                </v:textbox>
              </v:shape>
            </w:pict>
          </mc:Fallback>
        </mc:AlternateContent>
      </w:r>
      <w:r w:rsidR="00586696" w:rsidRPr="0096287B">
        <w:rPr>
          <w:bCs/>
          <w:lang w:val="en-US"/>
        </w:rPr>
        <w:t>Directions:</w:t>
      </w:r>
      <w:r w:rsidRPr="0096287B">
        <w:rPr>
          <w:b/>
          <w:lang w:val="en-US"/>
        </w:rPr>
        <w:t xml:space="preserve"> </w:t>
      </w:r>
      <w:r w:rsidR="00586696" w:rsidRPr="0096287B">
        <w:rPr>
          <w:lang w:val="en-US"/>
        </w:rPr>
        <w:t xml:space="preserve">Complete the following activity about a national FFA officer’s retiring address or a keynote speaker’s comments from </w:t>
      </w:r>
      <w:r w:rsidR="002C3022" w:rsidRPr="0096287B">
        <w:rPr>
          <w:lang w:val="en-US"/>
        </w:rPr>
        <w:t>the National FFA Convention &amp; Expo</w:t>
      </w:r>
      <w:r w:rsidR="00586696" w:rsidRPr="0096287B">
        <w:rPr>
          <w:lang w:val="en-US"/>
        </w:rPr>
        <w:t xml:space="preserve">. </w:t>
      </w:r>
    </w:p>
    <w:bookmarkStart w:id="19" w:name="_Hlk51132873"/>
    <w:p w14:paraId="514DBCF9" w14:textId="285C24A3" w:rsidR="008015F4" w:rsidRPr="0096287B" w:rsidRDefault="008015F4" w:rsidP="008015F4">
      <w:pPr>
        <w:rPr>
          <w:lang w:val="en-US"/>
        </w:rPr>
      </w:pPr>
      <w:r w:rsidRPr="0096287B">
        <w:rPr>
          <w:noProof/>
          <w:lang w:val="en-US"/>
        </w:rPr>
        <mc:AlternateContent>
          <mc:Choice Requires="wps">
            <w:drawing>
              <wp:anchor distT="0" distB="0" distL="114300" distR="114300" simplePos="0" relativeHeight="251792384" behindDoc="0" locked="0" layoutInCell="1" allowOverlap="1" wp14:anchorId="0662250B" wp14:editId="350D0B91">
                <wp:simplePos x="0" y="0"/>
                <wp:positionH relativeFrom="column">
                  <wp:posOffset>-312420</wp:posOffset>
                </wp:positionH>
                <wp:positionV relativeFrom="paragraph">
                  <wp:posOffset>60960</wp:posOffset>
                </wp:positionV>
                <wp:extent cx="1200150" cy="628650"/>
                <wp:effectExtent l="57150" t="114300" r="57150" b="114300"/>
                <wp:wrapNone/>
                <wp:docPr id="245" name="Text Box 245"/>
                <wp:cNvGraphicFramePr/>
                <a:graphic xmlns:a="http://schemas.openxmlformats.org/drawingml/2006/main">
                  <a:graphicData uri="http://schemas.microsoft.com/office/word/2010/wordprocessingShape">
                    <wps:wsp>
                      <wps:cNvSpPr txBox="1"/>
                      <wps:spPr>
                        <a:xfrm rot="20940453">
                          <a:off x="0" y="0"/>
                          <a:ext cx="1200150" cy="628650"/>
                        </a:xfrm>
                        <a:prstGeom prst="rect">
                          <a:avLst/>
                        </a:prstGeom>
                        <a:solidFill>
                          <a:schemeClr val="lt1"/>
                        </a:solidFill>
                        <a:ln w="6350">
                          <a:noFill/>
                        </a:ln>
                      </wps:spPr>
                      <wps:txbx>
                        <w:txbxContent>
                          <w:p w14:paraId="1640DB08" w14:textId="440ED55E" w:rsidR="00060CFC" w:rsidRDefault="00060CFC">
                            <w:r>
                              <w:t>Message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62250B" id="Text Box 245" o:spid="_x0000_s1051" type="#_x0000_t202" style="position:absolute;margin-left:-24.6pt;margin-top:4.8pt;width:94.5pt;height:49.5pt;rotation:-720401fd;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" fillcolor="white [3201]" stroked="f" strokeweight=".5pt">
                <v:textbox>
                  <w:txbxContent>
                    <w:p w14:paraId="1640DB08" w14:textId="440ED55E" w:rsidR="00060CFC" w:rsidRDefault="00060CFC">
                      <w:r>
                        <w:t>Message Title:</w:t>
                      </w:r>
                    </w:p>
                  </w:txbxContent>
                </v:textbox>
              </v:shape>
            </w:pict>
          </mc:Fallback>
        </mc:AlternateContent>
      </w:r>
    </w:p>
    <w:p w14:paraId="6FF42A27" w14:textId="6069F322" w:rsidR="008015F4" w:rsidRPr="0096287B" w:rsidRDefault="008015F4" w:rsidP="008015F4">
      <w:pPr>
        <w:rPr>
          <w:lang w:val="en-US"/>
        </w:rPr>
      </w:pPr>
    </w:p>
    <w:p w14:paraId="5BA15609" w14:textId="0EFE38A7" w:rsidR="008015F4" w:rsidRPr="0096287B" w:rsidRDefault="008015F4" w:rsidP="008015F4">
      <w:pPr>
        <w:rPr>
          <w:lang w:val="en-US"/>
        </w:rPr>
      </w:pPr>
      <w:r w:rsidRPr="0096287B">
        <w:rPr>
          <w:lang w:val="en-US"/>
        </w:rPr>
        <w:tab/>
      </w:r>
      <w:r w:rsidRPr="0096287B">
        <w:rPr>
          <w:lang w:val="en-US"/>
        </w:rPr>
        <w:tab/>
      </w:r>
      <w:r w:rsidRPr="0096287B">
        <w:rPr>
          <w:lang w:val="en-US"/>
        </w:rPr>
        <w:tab/>
      </w:r>
      <w:r w:rsidRPr="0096287B">
        <w:rPr>
          <w:lang w:val="en-US"/>
        </w:rPr>
        <w:tab/>
      </w:r>
      <w:r w:rsidRPr="0096287B">
        <w:rPr>
          <w:lang w:val="en-US"/>
        </w:rPr>
        <w:tab/>
      </w:r>
      <w:r w:rsidRPr="0096287B">
        <w:rPr>
          <w:lang w:val="en-US"/>
        </w:rPr>
        <w:tab/>
      </w:r>
    </w:p>
    <w:p w14:paraId="4717E140" w14:textId="0D9212F4" w:rsidR="008015F4" w:rsidRPr="0096287B" w:rsidRDefault="008015F4" w:rsidP="008015F4">
      <w:pPr>
        <w:rPr>
          <w:lang w:val="en-US"/>
        </w:rPr>
      </w:pPr>
    </w:p>
    <w:p w14:paraId="15AC9804" w14:textId="26F17301" w:rsidR="008015F4" w:rsidRPr="0096287B" w:rsidRDefault="008015F4" w:rsidP="008015F4">
      <w:pPr>
        <w:rPr>
          <w:lang w:val="en-US"/>
        </w:rPr>
      </w:pPr>
    </w:p>
    <w:p w14:paraId="05FF399B" w14:textId="0BC82A2C" w:rsidR="008015F4" w:rsidRPr="0096287B" w:rsidRDefault="008015F4" w:rsidP="008015F4">
      <w:pPr>
        <w:rPr>
          <w:lang w:val="en-US"/>
        </w:rPr>
      </w:pPr>
      <w:r w:rsidRPr="0096287B">
        <w:rPr>
          <w:noProof/>
          <w:lang w:val="en-US"/>
        </w:rPr>
        <mc:AlternateContent>
          <mc:Choice Requires="wps">
            <w:drawing>
              <wp:anchor distT="45720" distB="45720" distL="114300" distR="114300" simplePos="0" relativeHeight="251672576" behindDoc="0" locked="0" layoutInCell="1" allowOverlap="1" wp14:anchorId="47D732EE" wp14:editId="5081855A">
                <wp:simplePos x="0" y="0"/>
                <wp:positionH relativeFrom="column">
                  <wp:posOffset>-229870</wp:posOffset>
                </wp:positionH>
                <wp:positionV relativeFrom="page">
                  <wp:posOffset>3175000</wp:posOffset>
                </wp:positionV>
                <wp:extent cx="4152900" cy="2006600"/>
                <wp:effectExtent l="0" t="0" r="19050" b="1270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0066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8195205" w14:textId="7E3BC03A" w:rsidR="00060CFC" w:rsidRDefault="00060CFC" w:rsidP="00586696">
                            <w:r>
                              <w:t>Summarize the message in two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D732EE" id="_x0000_s1052" style="position:absolute;margin-left:-18.1pt;margin-top:250pt;width:327pt;height:15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" fillcolor="white [3201]" strokecolor="#004a98 [3204]" strokeweight="1pt">
                <v:stroke joinstyle="miter"/>
                <v:textbox>
                  <w:txbxContent>
                    <w:p w14:paraId="38195205" w14:textId="7E3BC03A" w:rsidR="00060CFC" w:rsidRDefault="00060CFC" w:rsidP="00586696">
                      <w:r>
                        <w:t>Summarize the message in two sentences.</w:t>
                      </w:r>
                    </w:p>
                  </w:txbxContent>
                </v:textbox>
                <w10:wrap type="square" anchory="page"/>
              </v:roundrect>
            </w:pict>
          </mc:Fallback>
        </mc:AlternateContent>
      </w:r>
    </w:p>
    <w:p w14:paraId="65FBC4F7" w14:textId="4025F8D7" w:rsidR="00586696" w:rsidRPr="0096287B" w:rsidRDefault="008015F4" w:rsidP="00586696">
      <w:pPr>
        <w:rPr>
          <w:lang w:val="en-US"/>
        </w:rPr>
      </w:pPr>
      <w:r w:rsidRPr="0096287B">
        <w:rPr>
          <w:noProof/>
          <w:lang w:val="en-US"/>
        </w:rPr>
        <mc:AlternateContent>
          <mc:Choice Requires="wps">
            <w:drawing>
              <wp:anchor distT="45720" distB="45720" distL="114300" distR="114300" simplePos="0" relativeHeight="251673600" behindDoc="0" locked="0" layoutInCell="1" allowOverlap="1" wp14:anchorId="42C3AD94" wp14:editId="13E5B912">
                <wp:simplePos x="0" y="0"/>
                <wp:positionH relativeFrom="column">
                  <wp:posOffset>3954780</wp:posOffset>
                </wp:positionH>
                <wp:positionV relativeFrom="page">
                  <wp:posOffset>3644900</wp:posOffset>
                </wp:positionV>
                <wp:extent cx="2266950" cy="2946400"/>
                <wp:effectExtent l="0" t="0" r="19050" b="46355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946400"/>
                        </a:xfrm>
                        <a:prstGeom prst="wedgeRoundRectCallout">
                          <a:avLst>
                            <a:gd name="adj1" fmla="val -41061"/>
                            <a:gd name="adj2" fmla="val 63981"/>
                            <a:gd name="adj3"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3A34CC2" w14:textId="3057EBAF" w:rsidR="00060CFC" w:rsidRPr="008B3F24" w:rsidRDefault="00060CFC" w:rsidP="008015F4">
                            <w:pPr>
                              <w:rPr>
                                <w:lang w:val="en-US"/>
                              </w:rPr>
                            </w:pPr>
                            <w:r w:rsidRPr="008B3F24">
                              <w:rPr>
                                <w:lang w:val="en-US"/>
                              </w:rPr>
                              <w:t>What is a quote/statement from the speech that resonated with you</w:t>
                            </w:r>
                            <w:r>
                              <w:rPr>
                                <w:lang w:val="en-US"/>
                              </w:rPr>
                              <w:t>?</w:t>
                            </w:r>
                            <w:r w:rsidRPr="008B3F24">
                              <w:rPr>
                                <w:lang w:val="en-US"/>
                              </w:rPr>
                              <w:t xml:space="preserve"> </w:t>
                            </w:r>
                            <w:r>
                              <w:rPr>
                                <w:lang w:val="en-US"/>
                              </w:rPr>
                              <w:t>E</w:t>
                            </w:r>
                            <w:r w:rsidRPr="008B3F24">
                              <w:rPr>
                                <w:lang w:val="en-US"/>
                              </w:rPr>
                              <w:t>xplain why</w:t>
                            </w:r>
                            <w:r>
                              <w:rPr>
                                <w:lang w:val="en-US"/>
                              </w:rPr>
                              <w:t>.</w:t>
                            </w:r>
                          </w:p>
                          <w:p w14:paraId="5F7CF299" w14:textId="77777777" w:rsidR="00060CFC" w:rsidRDefault="00060CFC" w:rsidP="005866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C3AD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3" type="#_x0000_t62" style="position:absolute;margin-left:311.4pt;margin-top:287pt;width:178.5pt;height:23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" adj="1931,24620" fillcolor="white [3201]" strokecolor="#004a98 [3204]" strokeweight="1pt">
                <v:textbox>
                  <w:txbxContent>
                    <w:p w14:paraId="03A34CC2" w14:textId="3057EBAF" w:rsidR="00060CFC" w:rsidRPr="008B3F24" w:rsidRDefault="00060CFC" w:rsidP="008015F4">
                      <w:pPr>
                        <w:rPr>
                          <w:lang w:val="en-US"/>
                        </w:rPr>
                      </w:pPr>
                      <w:r w:rsidRPr="008B3F24">
                        <w:rPr>
                          <w:lang w:val="en-US"/>
                        </w:rPr>
                        <w:t>What is a quote/statement from the speech that resonated with you</w:t>
                      </w:r>
                      <w:r>
                        <w:rPr>
                          <w:lang w:val="en-US"/>
                        </w:rPr>
                        <w:t>?</w:t>
                      </w:r>
                      <w:r w:rsidRPr="008B3F24">
                        <w:rPr>
                          <w:lang w:val="en-US"/>
                        </w:rPr>
                        <w:t xml:space="preserve"> </w:t>
                      </w:r>
                      <w:r>
                        <w:rPr>
                          <w:lang w:val="en-US"/>
                        </w:rPr>
                        <w:t>E</w:t>
                      </w:r>
                      <w:r w:rsidRPr="008B3F24">
                        <w:rPr>
                          <w:lang w:val="en-US"/>
                        </w:rPr>
                        <w:t>xplain why</w:t>
                      </w:r>
                      <w:r>
                        <w:rPr>
                          <w:lang w:val="en-US"/>
                        </w:rPr>
                        <w:t>.</w:t>
                      </w:r>
                    </w:p>
                    <w:p w14:paraId="5F7CF299" w14:textId="77777777" w:rsidR="00060CFC" w:rsidRDefault="00060CFC" w:rsidP="00586696"/>
                  </w:txbxContent>
                </v:textbox>
                <w10:wrap type="square" anchory="page"/>
              </v:shape>
            </w:pict>
          </mc:Fallback>
        </mc:AlternateContent>
      </w:r>
    </w:p>
    <w:p w14:paraId="06C01A6A" w14:textId="44ECDCF2" w:rsidR="00586696" w:rsidRPr="0096287B" w:rsidRDefault="008015F4" w:rsidP="00586696">
      <w:pPr>
        <w:rPr>
          <w:lang w:val="en-US"/>
        </w:rPr>
      </w:pPr>
      <w:r w:rsidRPr="0096287B">
        <w:rPr>
          <w:noProof/>
          <w:lang w:val="en-US"/>
        </w:rPr>
        <mc:AlternateContent>
          <mc:Choice Requires="wps">
            <w:drawing>
              <wp:anchor distT="45720" distB="45720" distL="114300" distR="114300" simplePos="0" relativeHeight="251795456" behindDoc="0" locked="0" layoutInCell="1" allowOverlap="1" wp14:anchorId="0E8DBC7A" wp14:editId="6EF9A62D">
                <wp:simplePos x="0" y="0"/>
                <wp:positionH relativeFrom="column">
                  <wp:posOffset>-229870</wp:posOffset>
                </wp:positionH>
                <wp:positionV relativeFrom="page">
                  <wp:posOffset>5480050</wp:posOffset>
                </wp:positionV>
                <wp:extent cx="4152900" cy="2298700"/>
                <wp:effectExtent l="0" t="0" r="19050" b="2540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298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5E44EA0" w14:textId="5E7DDE77" w:rsidR="00060CFC" w:rsidRDefault="00060CFC" w:rsidP="008015F4">
                            <w:r>
                              <w:t>What do you think is the key takeaway from this message?</w:t>
                            </w:r>
                          </w:p>
                          <w:p w14:paraId="1DCC549F" w14:textId="42D725FD" w:rsidR="00060CFC" w:rsidRDefault="00060CFC" w:rsidP="008015F4"/>
                          <w:p w14:paraId="52D926A9" w14:textId="6FAD13BC" w:rsidR="00060CFC" w:rsidRDefault="00060CFC" w:rsidP="008015F4"/>
                          <w:p w14:paraId="45B46229" w14:textId="2FF680FC" w:rsidR="00060CFC" w:rsidRDefault="00060CFC" w:rsidP="008015F4"/>
                          <w:p w14:paraId="1EBF1DC3" w14:textId="14579960" w:rsidR="00060CFC" w:rsidRDefault="00060CFC" w:rsidP="008015F4">
                            <w:r>
                              <w:t>How can you apply it in your own life?</w:t>
                            </w:r>
                          </w:p>
                          <w:p w14:paraId="7FA3B8C2" w14:textId="46F3F638" w:rsidR="00060CFC" w:rsidRDefault="00060CFC" w:rsidP="008015F4"/>
                          <w:p w14:paraId="1839930B" w14:textId="73CAD885" w:rsidR="00060CFC" w:rsidRDefault="00060CFC" w:rsidP="008015F4"/>
                          <w:p w14:paraId="47E16A1D" w14:textId="77777777" w:rsidR="00060CFC" w:rsidRDefault="00060CFC" w:rsidP="008015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E8DBC7A" id="_x0000_s1054" style="position:absolute;margin-left:-18.1pt;margin-top:431.5pt;width:327pt;height:181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" fillcolor="white [3201]" strokecolor="#004a98 [3204]" strokeweight="1pt">
                <v:stroke joinstyle="miter"/>
                <v:textbox>
                  <w:txbxContent>
                    <w:p w14:paraId="45E44EA0" w14:textId="5E7DDE77" w:rsidR="00060CFC" w:rsidRDefault="00060CFC" w:rsidP="008015F4">
                      <w:r>
                        <w:t>What do you think is the key takeaway from this message?</w:t>
                      </w:r>
                    </w:p>
                    <w:p w14:paraId="1DCC549F" w14:textId="42D725FD" w:rsidR="00060CFC" w:rsidRDefault="00060CFC" w:rsidP="008015F4"/>
                    <w:p w14:paraId="52D926A9" w14:textId="6FAD13BC" w:rsidR="00060CFC" w:rsidRDefault="00060CFC" w:rsidP="008015F4"/>
                    <w:p w14:paraId="45B46229" w14:textId="2FF680FC" w:rsidR="00060CFC" w:rsidRDefault="00060CFC" w:rsidP="008015F4"/>
                    <w:p w14:paraId="1EBF1DC3" w14:textId="14579960" w:rsidR="00060CFC" w:rsidRDefault="00060CFC" w:rsidP="008015F4">
                      <w:r>
                        <w:t>How can you apply it in your own life?</w:t>
                      </w:r>
                    </w:p>
                    <w:p w14:paraId="7FA3B8C2" w14:textId="46F3F638" w:rsidR="00060CFC" w:rsidRDefault="00060CFC" w:rsidP="008015F4"/>
                    <w:p w14:paraId="1839930B" w14:textId="73CAD885" w:rsidR="00060CFC" w:rsidRDefault="00060CFC" w:rsidP="008015F4"/>
                    <w:p w14:paraId="47E16A1D" w14:textId="77777777" w:rsidR="00060CFC" w:rsidRDefault="00060CFC" w:rsidP="008015F4"/>
                  </w:txbxContent>
                </v:textbox>
                <w10:wrap type="square" anchory="page"/>
              </v:roundrect>
            </w:pict>
          </mc:Fallback>
        </mc:AlternateContent>
      </w:r>
    </w:p>
    <w:p w14:paraId="12C21074" w14:textId="40322EB4" w:rsidR="00586696" w:rsidRPr="0096287B" w:rsidRDefault="00586696" w:rsidP="00586696">
      <w:pPr>
        <w:rPr>
          <w:lang w:val="en-US"/>
        </w:rPr>
      </w:pPr>
      <w:r w:rsidRPr="0096287B">
        <w:rPr>
          <w:lang w:val="en-US"/>
        </w:rPr>
        <w:tab/>
        <w:t xml:space="preserve"> </w:t>
      </w:r>
    </w:p>
    <w:p w14:paraId="0C724822" w14:textId="5068BE7F" w:rsidR="00586696" w:rsidRPr="0096287B" w:rsidRDefault="008015F4" w:rsidP="00586696">
      <w:pPr>
        <w:rPr>
          <w:lang w:val="en-US"/>
        </w:rPr>
      </w:pPr>
      <w:r w:rsidRPr="0096287B">
        <w:rPr>
          <w:noProof/>
          <w:lang w:val="en-US"/>
        </w:rPr>
        <mc:AlternateContent>
          <mc:Choice Requires="wps">
            <w:drawing>
              <wp:anchor distT="45720" distB="45720" distL="114300" distR="114300" simplePos="0" relativeHeight="251797504" behindDoc="0" locked="0" layoutInCell="1" allowOverlap="1" wp14:anchorId="5CC523A8" wp14:editId="7A6906DA">
                <wp:simplePos x="0" y="0"/>
                <wp:positionH relativeFrom="margin">
                  <wp:align>right</wp:align>
                </wp:positionH>
                <wp:positionV relativeFrom="page">
                  <wp:posOffset>7981950</wp:posOffset>
                </wp:positionV>
                <wp:extent cx="6172200" cy="1085850"/>
                <wp:effectExtent l="0" t="0" r="19050" b="190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85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AC902FF" w14:textId="77C06102" w:rsidR="00060CFC" w:rsidRDefault="00060CFC" w:rsidP="008015F4">
                            <w:r>
                              <w:t>What does this message make you think about regarding your own personal growth?</w:t>
                            </w:r>
                          </w:p>
                          <w:p w14:paraId="6C84E7B2" w14:textId="77777777" w:rsidR="00060CFC" w:rsidRDefault="00060CFC" w:rsidP="008015F4"/>
                          <w:p w14:paraId="41B9898E" w14:textId="77777777" w:rsidR="00060CFC" w:rsidRDefault="00060CFC" w:rsidP="008015F4"/>
                          <w:p w14:paraId="3B7CCC35" w14:textId="77777777" w:rsidR="00060CFC" w:rsidRDefault="00060CFC" w:rsidP="008015F4"/>
                          <w:p w14:paraId="3DB2ED76" w14:textId="77777777" w:rsidR="00060CFC" w:rsidRDefault="00060CFC" w:rsidP="008015F4"/>
                          <w:p w14:paraId="144CAA67" w14:textId="77777777" w:rsidR="00060CFC" w:rsidRDefault="00060CFC" w:rsidP="008015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CC523A8" id="_x0000_s1055" style="position:absolute;margin-left:434.8pt;margin-top:628.5pt;width:486pt;height:85.5pt;z-index:25179750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" fillcolor="white [3201]" strokecolor="#004a98 [3204]" strokeweight="1pt">
                <v:stroke joinstyle="miter"/>
                <v:textbox>
                  <w:txbxContent>
                    <w:p w14:paraId="5AC902FF" w14:textId="77C06102" w:rsidR="00060CFC" w:rsidRDefault="00060CFC" w:rsidP="008015F4">
                      <w:r>
                        <w:t>What does this message make you think about regarding your own personal growth?</w:t>
                      </w:r>
                    </w:p>
                    <w:p w14:paraId="6C84E7B2" w14:textId="77777777" w:rsidR="00060CFC" w:rsidRDefault="00060CFC" w:rsidP="008015F4"/>
                    <w:p w14:paraId="41B9898E" w14:textId="77777777" w:rsidR="00060CFC" w:rsidRDefault="00060CFC" w:rsidP="008015F4"/>
                    <w:p w14:paraId="3B7CCC35" w14:textId="77777777" w:rsidR="00060CFC" w:rsidRDefault="00060CFC" w:rsidP="008015F4"/>
                    <w:p w14:paraId="3DB2ED76" w14:textId="77777777" w:rsidR="00060CFC" w:rsidRDefault="00060CFC" w:rsidP="008015F4"/>
                    <w:p w14:paraId="144CAA67" w14:textId="77777777" w:rsidR="00060CFC" w:rsidRDefault="00060CFC" w:rsidP="008015F4"/>
                  </w:txbxContent>
                </v:textbox>
                <w10:wrap type="square" anchorx="margin" anchory="page"/>
              </v:roundrect>
            </w:pict>
          </mc:Fallback>
        </mc:AlternateContent>
      </w:r>
      <w:r w:rsidR="00586696" w:rsidRPr="0096287B">
        <w:rPr>
          <w:lang w:val="en-US"/>
        </w:rPr>
        <w:br w:type="page"/>
      </w:r>
    </w:p>
    <w:p w14:paraId="1745F1BB" w14:textId="23832500" w:rsidR="00586696" w:rsidRPr="0096287B" w:rsidRDefault="00586696" w:rsidP="00FD0F75">
      <w:pPr>
        <w:pStyle w:val="Title"/>
        <w:ind w:right="-420"/>
        <w:rPr>
          <w:lang w:val="en-US"/>
        </w:rPr>
      </w:pPr>
      <w:bookmarkStart w:id="20" w:name="media"/>
      <w:bookmarkEnd w:id="19"/>
      <w:r w:rsidRPr="0096287B">
        <w:rPr>
          <w:lang w:val="en-US"/>
        </w:rPr>
        <w:lastRenderedPageBreak/>
        <w:t>Media, Promotion and Advocacy</w:t>
      </w:r>
      <w:r w:rsidR="00297771" w:rsidRPr="0096287B">
        <w:rPr>
          <w:lang w:val="en-US"/>
        </w:rPr>
        <w:t xml:space="preserve"> </w:t>
      </w:r>
      <w:r w:rsidR="00FD0F75" w:rsidRPr="0096287B">
        <w:rPr>
          <w:noProof/>
          <w:lang w:val="en-US"/>
        </w:rPr>
        <w:drawing>
          <wp:inline distT="0" distB="0" distL="0" distR="0" wp14:anchorId="6A9CFB9E" wp14:editId="2A38D8CD">
            <wp:extent cx="349250" cy="349250"/>
            <wp:effectExtent l="0" t="0" r="0" b="0"/>
            <wp:docPr id="401" name="Graphic 401"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r w:rsidR="00297771" w:rsidRPr="0096287B">
        <w:rPr>
          <w:lang w:val="en-US"/>
        </w:rPr>
        <w:t xml:space="preserve"> </w:t>
      </w:r>
    </w:p>
    <w:bookmarkEnd w:id="20"/>
    <w:p w14:paraId="3D9D15D5" w14:textId="15BBFC79" w:rsidR="00603982" w:rsidRPr="0096287B" w:rsidRDefault="00603982" w:rsidP="000834BF">
      <w:pPr>
        <w:rPr>
          <w:rFonts w:ascii="Montserrat" w:eastAsia="Montserrat" w:hAnsi="Montserrat" w:cs="Montserrat"/>
          <w:lang w:val="en-US"/>
        </w:rPr>
      </w:pPr>
      <w:r w:rsidRPr="0096287B">
        <w:rPr>
          <w:rFonts w:ascii="Montserrat" w:eastAsia="Montserrat" w:hAnsi="Montserrat" w:cs="Montserrat"/>
          <w:b/>
          <w:color w:val="001E41"/>
          <w:lang w:val="en-US"/>
        </w:rPr>
        <w:t>Use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f</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ll</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w</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re</w:t>
      </w: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spacing w:val="-1"/>
          <w:lang w:val="en-US"/>
        </w:rPr>
        <w:t>rce</w:t>
      </w:r>
      <w:r w:rsidRPr="0096287B">
        <w:rPr>
          <w:rFonts w:ascii="Montserrat" w:eastAsia="Montserrat" w:hAnsi="Montserrat" w:cs="Montserrat"/>
          <w:b/>
          <w:color w:val="001E41"/>
          <w:lang w:val="en-US"/>
        </w:rPr>
        <w:t>s d</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the 93</w:t>
      </w:r>
      <w:r w:rsidR="008511E3" w:rsidRPr="00C57745">
        <w:rPr>
          <w:rFonts w:ascii="Montserrat" w:eastAsia="Montserrat" w:hAnsi="Montserrat" w:cs="Montserrat"/>
          <w:b/>
          <w:color w:val="001E41"/>
          <w:spacing w:val="1"/>
          <w:vertAlign w:val="superscript"/>
          <w:lang w:val="en-US"/>
        </w:rPr>
        <w:t>rd</w:t>
      </w:r>
      <w:r w:rsidR="008511E3"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Na</w:t>
      </w:r>
      <w:r w:rsidRPr="0096287B">
        <w:rPr>
          <w:rFonts w:ascii="Montserrat" w:eastAsia="Montserrat" w:hAnsi="Montserrat" w:cs="Montserrat"/>
          <w:b/>
          <w:color w:val="001E41"/>
          <w:spacing w:val="-2"/>
          <w:lang w:val="en-US"/>
        </w:rPr>
        <w:t>t</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on</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FFA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C</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v</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ti</w:t>
      </w:r>
      <w:r w:rsidRPr="0096287B">
        <w:rPr>
          <w:rFonts w:ascii="Montserrat" w:eastAsia="Montserrat" w:hAnsi="Montserrat" w:cs="Montserrat"/>
          <w:b/>
          <w:color w:val="001E41"/>
          <w:lang w:val="en-US"/>
        </w:rPr>
        <w:t>on &amp; Expo to h</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yo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r</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s</w:t>
      </w:r>
      <w:r w:rsidRPr="0096287B">
        <w:rPr>
          <w:rFonts w:ascii="Montserrat" w:eastAsia="Montserrat" w:hAnsi="Montserrat" w:cs="Montserrat"/>
          <w:b/>
          <w:color w:val="001E41"/>
          <w:spacing w:val="-2"/>
          <w:lang w:val="en-US"/>
        </w:rPr>
        <w:t>t</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d</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s s</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spacing w:val="-1"/>
          <w:lang w:val="en-US"/>
        </w:rPr>
        <w:t>ar</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yo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r</w:t>
      </w:r>
      <w:r w:rsidRPr="0096287B">
        <w:rPr>
          <w:rFonts w:ascii="Montserrat" w:eastAsia="Montserrat" w:hAnsi="Montserrat" w:cs="Montserrat"/>
          <w:lang w:val="en-US"/>
        </w:rPr>
        <w:t xml:space="preserve"> </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lang w:val="en-US"/>
        </w:rPr>
        <w:t>hap</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er</w:t>
      </w:r>
      <w:r w:rsidRPr="0096287B">
        <w:rPr>
          <w:rFonts w:ascii="Montserrat" w:eastAsia="Montserrat" w:hAnsi="Montserrat" w:cs="Montserrat"/>
          <w:b/>
          <w:color w:val="001E41"/>
          <w:spacing w:val="1"/>
          <w:lang w:val="en-US"/>
        </w:rPr>
        <w:t>’</w:t>
      </w:r>
      <w:r w:rsidRPr="0096287B">
        <w:rPr>
          <w:rFonts w:ascii="Montserrat" w:eastAsia="Montserrat" w:hAnsi="Montserrat" w:cs="Montserrat"/>
          <w:b/>
          <w:color w:val="001E41"/>
          <w:lang w:val="en-US"/>
        </w:rPr>
        <w:t>s s</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 xml:space="preserve">y </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nd</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r</w:t>
      </w:r>
      <w:r w:rsidRPr="0096287B">
        <w:rPr>
          <w:rFonts w:ascii="Montserrat" w:eastAsia="Montserrat" w:hAnsi="Montserrat" w:cs="Montserrat"/>
          <w:b/>
          <w:color w:val="001E41"/>
          <w:spacing w:val="-1"/>
          <w:lang w:val="en-US"/>
        </w:rPr>
        <w:t xml:space="preserve"> e</w:t>
      </w:r>
      <w:r w:rsidRPr="0096287B">
        <w:rPr>
          <w:rFonts w:ascii="Montserrat" w:eastAsia="Montserrat" w:hAnsi="Montserrat" w:cs="Montserrat"/>
          <w:b/>
          <w:color w:val="001E41"/>
          <w:spacing w:val="1"/>
          <w:lang w:val="en-US"/>
        </w:rPr>
        <w:t>x</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er</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nc</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 xml:space="preserve">s </w:t>
      </w:r>
      <w:r w:rsidRPr="0096287B">
        <w:rPr>
          <w:rFonts w:ascii="Montserrat" w:eastAsia="Montserrat" w:hAnsi="Montserrat" w:cs="Montserrat"/>
          <w:b/>
          <w:color w:val="001E41"/>
          <w:spacing w:val="-1"/>
          <w:lang w:val="en-US"/>
        </w:rPr>
        <w:t>during the event</w:t>
      </w:r>
      <w:r w:rsidRPr="0096287B">
        <w:rPr>
          <w:rFonts w:ascii="Montserrat" w:eastAsia="Montserrat" w:hAnsi="Montserrat" w:cs="Montserrat"/>
          <w:b/>
          <w:color w:val="001E41"/>
          <w:lang w:val="en-US"/>
        </w:rPr>
        <w:t>.</w:t>
      </w:r>
    </w:p>
    <w:p w14:paraId="21569C13" w14:textId="42F113E7" w:rsidR="00603982" w:rsidRPr="0096287B" w:rsidRDefault="00375B79" w:rsidP="000834BF">
      <w:pPr>
        <w:spacing w:line="217" w:lineRule="auto"/>
        <w:ind w:right="205"/>
        <w:rPr>
          <w:rFonts w:ascii="Montserrat" w:eastAsia="Montserrat" w:hAnsi="Montserrat" w:cs="Montserrat"/>
          <w:lang w:val="en-US"/>
        </w:rPr>
      </w:pPr>
      <w:hyperlink w:anchor="Social_Media_Tips_Tricks" w:history="1">
        <w:r w:rsidR="00603982" w:rsidRPr="0096287B">
          <w:rPr>
            <w:rStyle w:val="Hyperlink"/>
            <w:rFonts w:ascii="Montserrat" w:eastAsia="Montserrat" w:hAnsi="Montserrat" w:cs="Montserrat"/>
            <w:b/>
            <w:lang w:val="en-US"/>
          </w:rPr>
          <w:t>So</w:t>
        </w:r>
        <w:r w:rsidR="00603982" w:rsidRPr="0096287B">
          <w:rPr>
            <w:rStyle w:val="Hyperlink"/>
            <w:rFonts w:ascii="Montserrat" w:eastAsia="Montserrat" w:hAnsi="Montserrat" w:cs="Montserrat"/>
            <w:b/>
            <w:spacing w:val="-1"/>
            <w:lang w:val="en-US"/>
          </w:rPr>
          <w:t>c</w:t>
        </w:r>
        <w:r w:rsidR="00603982" w:rsidRPr="0096287B">
          <w:rPr>
            <w:rStyle w:val="Hyperlink"/>
            <w:rFonts w:ascii="Montserrat" w:eastAsia="Montserrat" w:hAnsi="Montserrat" w:cs="Montserrat"/>
            <w:b/>
            <w:spacing w:val="1"/>
            <w:lang w:val="en-US"/>
          </w:rPr>
          <w:t>i</w:t>
        </w:r>
        <w:r w:rsidR="00603982" w:rsidRPr="0096287B">
          <w:rPr>
            <w:rStyle w:val="Hyperlink"/>
            <w:rFonts w:ascii="Montserrat" w:eastAsia="Montserrat" w:hAnsi="Montserrat" w:cs="Montserrat"/>
            <w:b/>
            <w:spacing w:val="-1"/>
            <w:lang w:val="en-US"/>
          </w:rPr>
          <w:t>a</w:t>
        </w:r>
        <w:r w:rsidR="00603982" w:rsidRPr="0096287B">
          <w:rPr>
            <w:rStyle w:val="Hyperlink"/>
            <w:rFonts w:ascii="Montserrat" w:eastAsia="Montserrat" w:hAnsi="Montserrat" w:cs="Montserrat"/>
            <w:b/>
            <w:lang w:val="en-US"/>
          </w:rPr>
          <w:t>l</w:t>
        </w:r>
        <w:r w:rsidR="00603982" w:rsidRPr="0096287B">
          <w:rPr>
            <w:rStyle w:val="Hyperlink"/>
            <w:rFonts w:ascii="Montserrat" w:eastAsia="Montserrat" w:hAnsi="Montserrat" w:cs="Montserrat"/>
            <w:b/>
            <w:spacing w:val="1"/>
            <w:lang w:val="en-US"/>
          </w:rPr>
          <w:t xml:space="preserve"> </w:t>
        </w:r>
        <w:r w:rsidR="00603982" w:rsidRPr="0096287B">
          <w:rPr>
            <w:rStyle w:val="Hyperlink"/>
            <w:rFonts w:ascii="Montserrat" w:eastAsia="Montserrat" w:hAnsi="Montserrat" w:cs="Montserrat"/>
            <w:b/>
            <w:lang w:val="en-US"/>
          </w:rPr>
          <w:t>Med</w:t>
        </w:r>
        <w:r w:rsidR="00603982" w:rsidRPr="0096287B">
          <w:rPr>
            <w:rStyle w:val="Hyperlink"/>
            <w:rFonts w:ascii="Montserrat" w:eastAsia="Montserrat" w:hAnsi="Montserrat" w:cs="Montserrat"/>
            <w:b/>
            <w:spacing w:val="1"/>
            <w:lang w:val="en-US"/>
          </w:rPr>
          <w:t>i</w:t>
        </w:r>
        <w:r w:rsidR="00603982" w:rsidRPr="0096287B">
          <w:rPr>
            <w:rStyle w:val="Hyperlink"/>
            <w:rFonts w:ascii="Montserrat" w:eastAsia="Montserrat" w:hAnsi="Montserrat" w:cs="Montserrat"/>
            <w:b/>
            <w:lang w:val="en-US"/>
          </w:rPr>
          <w:t>a</w:t>
        </w:r>
        <w:r w:rsidR="00603982" w:rsidRPr="0096287B">
          <w:rPr>
            <w:rStyle w:val="Hyperlink"/>
            <w:rFonts w:ascii="Montserrat" w:eastAsia="Montserrat" w:hAnsi="Montserrat" w:cs="Montserrat"/>
            <w:b/>
            <w:spacing w:val="-1"/>
            <w:lang w:val="en-US"/>
          </w:rPr>
          <w:t xml:space="preserve"> T</w:t>
        </w:r>
        <w:r w:rsidR="00603982" w:rsidRPr="0096287B">
          <w:rPr>
            <w:rStyle w:val="Hyperlink"/>
            <w:rFonts w:ascii="Montserrat" w:eastAsia="Montserrat" w:hAnsi="Montserrat" w:cs="Montserrat"/>
            <w:b/>
            <w:spacing w:val="1"/>
            <w:lang w:val="en-US"/>
          </w:rPr>
          <w:t>i</w:t>
        </w:r>
        <w:r w:rsidR="00603982" w:rsidRPr="0096287B">
          <w:rPr>
            <w:rStyle w:val="Hyperlink"/>
            <w:rFonts w:ascii="Montserrat" w:eastAsia="Montserrat" w:hAnsi="Montserrat" w:cs="Montserrat"/>
            <w:b/>
            <w:lang w:val="en-US"/>
          </w:rPr>
          <w:t xml:space="preserve">ps </w:t>
        </w:r>
        <w:r w:rsidR="00603982" w:rsidRPr="0096287B">
          <w:rPr>
            <w:rStyle w:val="Hyperlink"/>
            <w:rFonts w:ascii="Montserrat" w:eastAsia="Montserrat" w:hAnsi="Montserrat" w:cs="Montserrat"/>
            <w:b/>
            <w:spacing w:val="-1"/>
            <w:lang w:val="en-US"/>
          </w:rPr>
          <w:t>a</w:t>
        </w:r>
        <w:r w:rsidR="00603982" w:rsidRPr="0096287B">
          <w:rPr>
            <w:rStyle w:val="Hyperlink"/>
            <w:rFonts w:ascii="Montserrat" w:eastAsia="Montserrat" w:hAnsi="Montserrat" w:cs="Montserrat"/>
            <w:b/>
            <w:lang w:val="en-US"/>
          </w:rPr>
          <w:t>nd</w:t>
        </w:r>
        <w:r w:rsidR="00603982" w:rsidRPr="0096287B">
          <w:rPr>
            <w:rStyle w:val="Hyperlink"/>
            <w:rFonts w:ascii="Montserrat" w:eastAsia="Montserrat" w:hAnsi="Montserrat" w:cs="Montserrat"/>
            <w:b/>
            <w:spacing w:val="1"/>
            <w:lang w:val="en-US"/>
          </w:rPr>
          <w:t xml:space="preserve"> </w:t>
        </w:r>
        <w:r w:rsidR="00603982" w:rsidRPr="0096287B">
          <w:rPr>
            <w:rStyle w:val="Hyperlink"/>
            <w:rFonts w:ascii="Montserrat" w:eastAsia="Montserrat" w:hAnsi="Montserrat" w:cs="Montserrat"/>
            <w:b/>
            <w:spacing w:val="-1"/>
            <w:lang w:val="en-US"/>
          </w:rPr>
          <w:t>Tr</w:t>
        </w:r>
        <w:r w:rsidR="00603982" w:rsidRPr="0096287B">
          <w:rPr>
            <w:rStyle w:val="Hyperlink"/>
            <w:rFonts w:ascii="Montserrat" w:eastAsia="Montserrat" w:hAnsi="Montserrat" w:cs="Montserrat"/>
            <w:b/>
            <w:spacing w:val="1"/>
            <w:lang w:val="en-US"/>
          </w:rPr>
          <w:t>i</w:t>
        </w:r>
        <w:r w:rsidR="00603982" w:rsidRPr="0096287B">
          <w:rPr>
            <w:rStyle w:val="Hyperlink"/>
            <w:rFonts w:ascii="Montserrat" w:eastAsia="Montserrat" w:hAnsi="Montserrat" w:cs="Montserrat"/>
            <w:b/>
            <w:spacing w:val="-1"/>
            <w:lang w:val="en-US"/>
          </w:rPr>
          <w:t>c</w:t>
        </w:r>
        <w:r w:rsidR="00603982" w:rsidRPr="0096287B">
          <w:rPr>
            <w:rStyle w:val="Hyperlink"/>
            <w:rFonts w:ascii="Montserrat" w:eastAsia="Montserrat" w:hAnsi="Montserrat" w:cs="Montserrat"/>
            <w:b/>
            <w:spacing w:val="1"/>
            <w:lang w:val="en-US"/>
          </w:rPr>
          <w:t>k</w:t>
        </w:r>
        <w:r w:rsidR="00603982" w:rsidRPr="0096287B">
          <w:rPr>
            <w:rStyle w:val="Hyperlink"/>
            <w:rFonts w:ascii="Montserrat" w:eastAsia="Montserrat" w:hAnsi="Montserrat" w:cs="Montserrat"/>
            <w:b/>
            <w:lang w:val="en-US"/>
          </w:rPr>
          <w:t>s G</w:t>
        </w:r>
        <w:r w:rsidR="00603982" w:rsidRPr="0096287B">
          <w:rPr>
            <w:rStyle w:val="Hyperlink"/>
            <w:rFonts w:ascii="Montserrat" w:eastAsia="Montserrat" w:hAnsi="Montserrat" w:cs="Montserrat"/>
            <w:b/>
            <w:spacing w:val="-1"/>
            <w:lang w:val="en-US"/>
          </w:rPr>
          <w:t>u</w:t>
        </w:r>
        <w:r w:rsidR="00603982" w:rsidRPr="0096287B">
          <w:rPr>
            <w:rStyle w:val="Hyperlink"/>
            <w:rFonts w:ascii="Montserrat" w:eastAsia="Montserrat" w:hAnsi="Montserrat" w:cs="Montserrat"/>
            <w:b/>
            <w:spacing w:val="1"/>
            <w:lang w:val="en-US"/>
          </w:rPr>
          <w:t>i</w:t>
        </w:r>
        <w:r w:rsidR="00603982" w:rsidRPr="0096287B">
          <w:rPr>
            <w:rStyle w:val="Hyperlink"/>
            <w:rFonts w:ascii="Montserrat" w:eastAsia="Montserrat" w:hAnsi="Montserrat" w:cs="Montserrat"/>
            <w:b/>
            <w:lang w:val="en-US"/>
          </w:rPr>
          <w:t>d</w:t>
        </w:r>
        <w:r w:rsidR="00603982" w:rsidRPr="0096287B">
          <w:rPr>
            <w:rStyle w:val="Hyperlink"/>
            <w:rFonts w:ascii="Montserrat" w:eastAsia="Montserrat" w:hAnsi="Montserrat" w:cs="Montserrat"/>
            <w:b/>
            <w:spacing w:val="1"/>
            <w:lang w:val="en-US"/>
          </w:rPr>
          <w:t>e</w:t>
        </w:r>
      </w:hyperlink>
      <w:r w:rsidR="00603982" w:rsidRPr="0096287B">
        <w:rPr>
          <w:rFonts w:ascii="Montserrat" w:eastAsia="Montserrat" w:hAnsi="Montserrat" w:cs="Montserrat"/>
          <w:b/>
          <w:color w:val="001E41"/>
          <w:lang w:val="en-US"/>
        </w:rPr>
        <w:t>:</w:t>
      </w:r>
      <w:r w:rsidR="00603982" w:rsidRPr="0096287B">
        <w:rPr>
          <w:rFonts w:ascii="Montserrat" w:eastAsia="Montserrat" w:hAnsi="Montserrat" w:cs="Montserrat"/>
          <w:b/>
          <w:color w:val="001E41"/>
          <w:spacing w:val="46"/>
          <w:lang w:val="en-US"/>
        </w:rPr>
        <w:t xml:space="preserve"> </w:t>
      </w:r>
      <w:r w:rsidR="00603982" w:rsidRPr="0096287B">
        <w:rPr>
          <w:rFonts w:ascii="Montserrat" w:eastAsia="Montserrat" w:hAnsi="Montserrat" w:cs="Montserrat"/>
          <w:color w:val="001E41"/>
          <w:lang w:val="en-US"/>
        </w:rPr>
        <w:t>T</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 xml:space="preserve">ll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he world</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3"/>
          <w:lang w:val="en-US"/>
        </w:rPr>
        <w:t>a</w:t>
      </w:r>
      <w:r w:rsidR="00603982" w:rsidRPr="0096287B">
        <w:rPr>
          <w:rFonts w:ascii="Montserrat" w:eastAsia="Montserrat" w:hAnsi="Montserrat" w:cs="Montserrat"/>
          <w:color w:val="001E41"/>
          <w:lang w:val="en-US"/>
        </w:rPr>
        <w:t>bo</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 xml:space="preserve">t </w:t>
      </w:r>
      <w:r w:rsidR="00603982" w:rsidRPr="0096287B">
        <w:rPr>
          <w:rFonts w:ascii="Montserrat" w:eastAsia="Montserrat" w:hAnsi="Montserrat" w:cs="Montserrat"/>
          <w:color w:val="001E41"/>
          <w:spacing w:val="-1"/>
          <w:lang w:val="en-US"/>
        </w:rPr>
        <w:t>F</w:t>
      </w:r>
      <w:r w:rsidR="00603982" w:rsidRPr="0096287B">
        <w:rPr>
          <w:rFonts w:ascii="Montserrat" w:eastAsia="Montserrat" w:hAnsi="Montserrat" w:cs="Montserrat"/>
          <w:color w:val="001E41"/>
          <w:spacing w:val="1"/>
          <w:lang w:val="en-US"/>
        </w:rPr>
        <w:t>F</w:t>
      </w:r>
      <w:r w:rsidR="00603982" w:rsidRPr="0096287B">
        <w:rPr>
          <w:rFonts w:ascii="Montserrat" w:eastAsia="Montserrat" w:hAnsi="Montserrat" w:cs="Montserrat"/>
          <w:color w:val="001E41"/>
          <w:lang w:val="en-US"/>
        </w:rPr>
        <w:t>A!</w:t>
      </w:r>
      <w:r w:rsidR="00297771" w:rsidRPr="0096287B">
        <w:rPr>
          <w:rFonts w:ascii="Montserrat" w:eastAsia="Montserrat" w:hAnsi="Montserrat" w:cs="Montserrat"/>
          <w:color w:val="001E41"/>
          <w:lang w:val="en-US"/>
        </w:rPr>
        <w:t xml:space="preserve"> </w:t>
      </w:r>
      <w:r w:rsidR="00603982" w:rsidRPr="0096287B">
        <w:rPr>
          <w:rFonts w:ascii="Montserrat" w:eastAsia="Montserrat" w:hAnsi="Montserrat" w:cs="Montserrat"/>
          <w:color w:val="001E41"/>
          <w:lang w:val="en-US"/>
        </w:rPr>
        <w:t>Th</w:t>
      </w:r>
      <w:r w:rsidR="00603982" w:rsidRPr="0096287B">
        <w:rPr>
          <w:rFonts w:ascii="Montserrat" w:eastAsia="Montserrat" w:hAnsi="Montserrat" w:cs="Montserrat"/>
          <w:color w:val="001E41"/>
          <w:spacing w:val="-2"/>
          <w:lang w:val="en-US"/>
        </w:rPr>
        <w:t>o</w:t>
      </w:r>
      <w:r w:rsidR="00603982" w:rsidRPr="0096287B">
        <w:rPr>
          <w:rFonts w:ascii="Montserrat" w:eastAsia="Montserrat" w:hAnsi="Montserrat" w:cs="Montserrat"/>
          <w:color w:val="001E41"/>
          <w:spacing w:val="1"/>
          <w:lang w:val="en-US"/>
        </w:rPr>
        <w:t>us</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nds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 xml:space="preserve">of </w:t>
      </w:r>
      <w:r w:rsidR="00603982" w:rsidRPr="0096287B">
        <w:rPr>
          <w:rFonts w:ascii="Montserrat" w:eastAsia="Montserrat" w:hAnsi="Montserrat" w:cs="Montserrat"/>
          <w:color w:val="001E41"/>
          <w:spacing w:val="1"/>
          <w:lang w:val="en-US"/>
        </w:rPr>
        <w:t>v</w:t>
      </w:r>
      <w:r w:rsidR="00603982" w:rsidRPr="0096287B">
        <w:rPr>
          <w:rFonts w:ascii="Montserrat" w:eastAsia="Montserrat" w:hAnsi="Montserrat" w:cs="Montserrat"/>
          <w:color w:val="001E41"/>
          <w:spacing w:val="-3"/>
          <w:lang w:val="en-US"/>
        </w:rPr>
        <w:t>o</w:t>
      </w:r>
      <w:r w:rsidR="00603982" w:rsidRPr="0096287B">
        <w:rPr>
          <w:rFonts w:ascii="Montserrat" w:eastAsia="Montserrat" w:hAnsi="Montserrat" w:cs="Montserrat"/>
          <w:color w:val="001E41"/>
          <w:lang w:val="en-US"/>
        </w:rPr>
        <w:t>i</w:t>
      </w:r>
      <w:r w:rsidR="00603982" w:rsidRPr="0096287B">
        <w:rPr>
          <w:rFonts w:ascii="Montserrat" w:eastAsia="Montserrat" w:hAnsi="Montserrat" w:cs="Montserrat"/>
          <w:color w:val="001E41"/>
          <w:spacing w:val="-1"/>
          <w:lang w:val="en-US"/>
        </w:rPr>
        <w:t>ce</w:t>
      </w:r>
      <w:r w:rsidR="00603982" w:rsidRPr="0096287B">
        <w:rPr>
          <w:rFonts w:ascii="Montserrat" w:eastAsia="Montserrat" w:hAnsi="Montserrat" w:cs="Montserrat"/>
          <w:color w:val="001E41"/>
          <w:lang w:val="en-US"/>
        </w:rPr>
        <w:t>s</w:t>
      </w:r>
      <w:r w:rsidR="00603982" w:rsidRPr="0096287B">
        <w:rPr>
          <w:rFonts w:ascii="Montserrat" w:eastAsia="Montserrat" w:hAnsi="Montserrat" w:cs="Montserrat"/>
          <w:color w:val="001E41"/>
          <w:spacing w:val="1"/>
          <w:lang w:val="en-US"/>
        </w:rPr>
        <w:t xml:space="preserve"> s</w:t>
      </w:r>
      <w:r w:rsidR="00603982" w:rsidRPr="0096287B">
        <w:rPr>
          <w:rFonts w:ascii="Montserrat" w:eastAsia="Montserrat" w:hAnsi="Montserrat" w:cs="Montserrat"/>
          <w:color w:val="001E41"/>
          <w:lang w:val="en-US"/>
        </w:rPr>
        <w:t>pre</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 xml:space="preserve">ding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 xml:space="preserve">he </w:t>
      </w:r>
      <w:r w:rsidR="00603982" w:rsidRPr="0096287B">
        <w:rPr>
          <w:rFonts w:ascii="Montserrat" w:eastAsia="Montserrat" w:hAnsi="Montserrat" w:cs="Montserrat"/>
          <w:color w:val="001E41"/>
          <w:spacing w:val="1"/>
          <w:lang w:val="en-US"/>
        </w:rPr>
        <w:t>m</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spacing w:val="1"/>
          <w:lang w:val="en-US"/>
        </w:rPr>
        <w:t>ss</w:t>
      </w:r>
      <w:r w:rsidR="00603982" w:rsidRPr="0096287B">
        <w:rPr>
          <w:rFonts w:ascii="Montserrat" w:eastAsia="Montserrat" w:hAnsi="Montserrat" w:cs="Montserrat"/>
          <w:color w:val="001E41"/>
          <w:spacing w:val="-1"/>
          <w:lang w:val="en-US"/>
        </w:rPr>
        <w:t>ag</w:t>
      </w:r>
      <w:r w:rsidR="00603982" w:rsidRPr="0096287B">
        <w:rPr>
          <w:rFonts w:ascii="Montserrat" w:eastAsia="Montserrat" w:hAnsi="Montserrat" w:cs="Montserrat"/>
          <w:color w:val="001E41"/>
          <w:lang w:val="en-US"/>
        </w:rPr>
        <w:t xml:space="preserve">e </w:t>
      </w:r>
      <w:r w:rsidR="00603982" w:rsidRPr="0096287B">
        <w:rPr>
          <w:rFonts w:ascii="Montserrat" w:eastAsia="Montserrat" w:hAnsi="Montserrat" w:cs="Montserrat"/>
          <w:color w:val="001E41"/>
          <w:spacing w:val="-1"/>
          <w:lang w:val="en-US"/>
        </w:rPr>
        <w:t>ac</w:t>
      </w:r>
      <w:r w:rsidR="00603982" w:rsidRPr="0096287B">
        <w:rPr>
          <w:rFonts w:ascii="Montserrat" w:eastAsia="Montserrat" w:hAnsi="Montserrat" w:cs="Montserrat"/>
          <w:color w:val="001E41"/>
          <w:lang w:val="en-US"/>
        </w:rPr>
        <w:t>ross</w:t>
      </w:r>
      <w:r w:rsidR="00603982" w:rsidRPr="0096287B">
        <w:rPr>
          <w:rFonts w:ascii="Montserrat" w:eastAsia="Montserrat" w:hAnsi="Montserrat" w:cs="Montserrat"/>
          <w:color w:val="001E41"/>
          <w:spacing w:val="1"/>
          <w:lang w:val="en-US"/>
        </w:rPr>
        <w:t xml:space="preserve"> s</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i</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 xml:space="preserve">l </w:t>
      </w:r>
      <w:r w:rsidR="00603982" w:rsidRPr="0096287B">
        <w:rPr>
          <w:rFonts w:ascii="Montserrat" w:eastAsia="Montserrat" w:hAnsi="Montserrat" w:cs="Montserrat"/>
          <w:color w:val="001E41"/>
          <w:spacing w:val="1"/>
          <w:lang w:val="en-US"/>
        </w:rPr>
        <w:t>m</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spacing w:val="-2"/>
          <w:lang w:val="en-US"/>
        </w:rPr>
        <w:t>d</w:t>
      </w:r>
      <w:r w:rsidR="00603982" w:rsidRPr="0096287B">
        <w:rPr>
          <w:rFonts w:ascii="Montserrat" w:eastAsia="Montserrat" w:hAnsi="Montserrat" w:cs="Montserrat"/>
          <w:color w:val="001E41"/>
          <w:lang w:val="en-US"/>
        </w:rPr>
        <w:t xml:space="preserve">ia </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l</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spacing w:val="1"/>
          <w:lang w:val="en-US"/>
        </w:rPr>
        <w:t>v</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wa</w:t>
      </w:r>
      <w:r w:rsidR="00603982" w:rsidRPr="0096287B">
        <w:rPr>
          <w:rFonts w:ascii="Montserrat" w:eastAsia="Montserrat" w:hAnsi="Montserrat" w:cs="Montserrat"/>
          <w:color w:val="001E41"/>
          <w:spacing w:val="-1"/>
          <w:lang w:val="en-US"/>
        </w:rPr>
        <w:t>re</w:t>
      </w:r>
      <w:r w:rsidR="00603982" w:rsidRPr="0096287B">
        <w:rPr>
          <w:rFonts w:ascii="Montserrat" w:eastAsia="Montserrat" w:hAnsi="Montserrat" w:cs="Montserrat"/>
          <w:color w:val="001E41"/>
          <w:lang w:val="en-US"/>
        </w:rPr>
        <w:t>n</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spacing w:val="1"/>
          <w:lang w:val="en-US"/>
        </w:rPr>
        <w:t>s</w:t>
      </w:r>
      <w:r w:rsidR="00603982" w:rsidRPr="0096287B">
        <w:rPr>
          <w:rFonts w:ascii="Montserrat" w:eastAsia="Montserrat" w:hAnsi="Montserrat" w:cs="Montserrat"/>
          <w:color w:val="001E41"/>
          <w:lang w:val="en-US"/>
        </w:rPr>
        <w:t>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 xml:space="preserve">of </w:t>
      </w:r>
      <w:r w:rsidR="00603982" w:rsidRPr="0096287B">
        <w:rPr>
          <w:rFonts w:ascii="Montserrat" w:eastAsia="Montserrat" w:hAnsi="Montserrat" w:cs="Montserrat"/>
          <w:color w:val="001E41"/>
          <w:spacing w:val="1"/>
          <w:lang w:val="en-US"/>
        </w:rPr>
        <w:t>F</w:t>
      </w:r>
      <w:r w:rsidR="00603982" w:rsidRPr="0096287B">
        <w:rPr>
          <w:rFonts w:ascii="Montserrat" w:eastAsia="Montserrat" w:hAnsi="Montserrat" w:cs="Montserrat"/>
          <w:color w:val="001E41"/>
          <w:spacing w:val="-1"/>
          <w:lang w:val="en-US"/>
        </w:rPr>
        <w:t>F</w:t>
      </w:r>
      <w:r w:rsidR="00603982" w:rsidRPr="0096287B">
        <w:rPr>
          <w:rFonts w:ascii="Montserrat" w:eastAsia="Montserrat" w:hAnsi="Montserrat" w:cs="Montserrat"/>
          <w:color w:val="001E41"/>
          <w:lang w:val="en-US"/>
        </w:rPr>
        <w:t>A,</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nd</w:t>
      </w:r>
      <w:r w:rsidR="00603982" w:rsidRPr="0096287B">
        <w:rPr>
          <w:rFonts w:ascii="Montserrat" w:eastAsia="Montserrat" w:hAnsi="Montserrat" w:cs="Montserrat"/>
          <w:color w:val="001E41"/>
          <w:spacing w:val="1"/>
          <w:lang w:val="en-US"/>
        </w:rPr>
        <w:t xml:space="preserve"> </w:t>
      </w:r>
      <w:proofErr w:type="gramStart"/>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at</w:t>
      </w:r>
      <w:r w:rsidR="00603982" w:rsidRPr="0096287B">
        <w:rPr>
          <w:rFonts w:ascii="Montserrat" w:eastAsia="Montserrat" w:hAnsi="Montserrat" w:cs="Montserrat"/>
          <w:color w:val="001E41"/>
          <w:lang w:val="en-US"/>
        </w:rPr>
        <w:t>’s</w:t>
      </w:r>
      <w:proofErr w:type="gramEnd"/>
      <w:r w:rsidR="00603982" w:rsidRPr="0096287B">
        <w:rPr>
          <w:rFonts w:ascii="Montserrat" w:eastAsia="Montserrat" w:hAnsi="Montserrat" w:cs="Montserrat"/>
          <w:color w:val="001E41"/>
          <w:spacing w:val="2"/>
          <w:lang w:val="en-US"/>
        </w:rPr>
        <w:t xml:space="preserve"> </w:t>
      </w:r>
      <w:r w:rsidR="00603982" w:rsidRPr="0096287B">
        <w:rPr>
          <w:rFonts w:ascii="Montserrat" w:eastAsia="Montserrat" w:hAnsi="Montserrat" w:cs="Montserrat"/>
          <w:color w:val="001E41"/>
          <w:lang w:val="en-US"/>
        </w:rPr>
        <w:t>w</w:t>
      </w:r>
      <w:r w:rsidR="00603982" w:rsidRPr="0096287B">
        <w:rPr>
          <w:rFonts w:ascii="Montserrat" w:eastAsia="Montserrat" w:hAnsi="Montserrat" w:cs="Montserrat"/>
          <w:color w:val="001E41"/>
          <w:spacing w:val="1"/>
          <w:lang w:val="en-US"/>
        </w:rPr>
        <w:t>h</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 xml:space="preserve">re </w:t>
      </w:r>
      <w:r w:rsidR="00603982" w:rsidRPr="0096287B">
        <w:rPr>
          <w:rFonts w:ascii="Montserrat" w:eastAsia="Montserrat" w:hAnsi="Montserrat" w:cs="Montserrat"/>
          <w:color w:val="001E41"/>
          <w:spacing w:val="1"/>
          <w:lang w:val="en-US"/>
        </w:rPr>
        <w:t>y</w:t>
      </w:r>
      <w:r w:rsidR="00603982" w:rsidRPr="0096287B">
        <w:rPr>
          <w:rFonts w:ascii="Montserrat" w:eastAsia="Montserrat" w:hAnsi="Montserrat" w:cs="Montserrat"/>
          <w:color w:val="001E41"/>
          <w:spacing w:val="-3"/>
          <w:lang w:val="en-US"/>
        </w:rPr>
        <w:t>o</w:t>
      </w:r>
      <w:r w:rsidR="00603982" w:rsidRPr="0096287B">
        <w:rPr>
          <w:rFonts w:ascii="Montserrat" w:eastAsia="Montserrat" w:hAnsi="Montserrat" w:cs="Montserrat"/>
          <w:color w:val="001E41"/>
          <w:lang w:val="en-US"/>
        </w:rPr>
        <w:t>u</w:t>
      </w:r>
      <w:r w:rsidR="00603982" w:rsidRPr="0096287B">
        <w:rPr>
          <w:rFonts w:ascii="Montserrat" w:eastAsia="Montserrat" w:hAnsi="Montserrat" w:cs="Montserrat"/>
          <w:color w:val="001E41"/>
          <w:spacing w:val="2"/>
          <w:lang w:val="en-US"/>
        </w:rPr>
        <w:t xml:space="preserve"> </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spacing w:val="-3"/>
          <w:lang w:val="en-US"/>
        </w:rPr>
        <w:t>o</w:t>
      </w:r>
      <w:r w:rsidR="00603982" w:rsidRPr="0096287B">
        <w:rPr>
          <w:rFonts w:ascii="Montserrat" w:eastAsia="Montserrat" w:hAnsi="Montserrat" w:cs="Montserrat"/>
          <w:color w:val="001E41"/>
          <w:spacing w:val="1"/>
          <w:lang w:val="en-US"/>
        </w:rPr>
        <w:t>m</w:t>
      </w:r>
      <w:r w:rsidR="00603982" w:rsidRPr="0096287B">
        <w:rPr>
          <w:rFonts w:ascii="Montserrat" w:eastAsia="Montserrat" w:hAnsi="Montserrat" w:cs="Montserrat"/>
          <w:color w:val="001E41"/>
          <w:lang w:val="en-US"/>
        </w:rPr>
        <w:t>e in.</w:t>
      </w:r>
      <w:r w:rsidR="00603982" w:rsidRPr="0096287B">
        <w:rPr>
          <w:rFonts w:ascii="Montserrat" w:eastAsia="Montserrat" w:hAnsi="Montserrat" w:cs="Montserrat"/>
          <w:color w:val="001E41"/>
          <w:spacing w:val="46"/>
          <w:lang w:val="en-US"/>
        </w:rPr>
        <w:t xml:space="preserve"> </w:t>
      </w:r>
      <w:r w:rsidR="00603982" w:rsidRPr="0096287B">
        <w:rPr>
          <w:rFonts w:ascii="Montserrat" w:eastAsia="Montserrat" w:hAnsi="Montserrat" w:cs="Montserrat"/>
          <w:color w:val="001E41"/>
          <w:spacing w:val="1"/>
          <w:lang w:val="en-US"/>
        </w:rPr>
        <w:t>Y</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p</w:t>
      </w:r>
      <w:r w:rsidR="00603982" w:rsidRPr="0096287B">
        <w:rPr>
          <w:rFonts w:ascii="Montserrat" w:eastAsia="Montserrat" w:hAnsi="Montserrat" w:cs="Montserrat"/>
          <w:color w:val="001E41"/>
          <w:spacing w:val="-1"/>
          <w:lang w:val="en-US"/>
        </w:rPr>
        <w:t>te</w:t>
      </w:r>
      <w:r w:rsidR="00603982" w:rsidRPr="0096287B">
        <w:rPr>
          <w:rFonts w:ascii="Montserrat" w:eastAsia="Montserrat" w:hAnsi="Montserrat" w:cs="Montserrat"/>
          <w:color w:val="001E41"/>
          <w:lang w:val="en-US"/>
        </w:rPr>
        <w:t xml:space="preserve">r’s </w:t>
      </w:r>
      <w:r w:rsidR="00603982" w:rsidRPr="0096287B">
        <w:rPr>
          <w:rFonts w:ascii="Montserrat" w:eastAsia="Montserrat" w:hAnsi="Montserrat" w:cs="Montserrat"/>
          <w:color w:val="001E41"/>
          <w:spacing w:val="1"/>
          <w:lang w:val="en-US"/>
        </w:rPr>
        <w:t>s</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ory</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is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impor</w:t>
      </w:r>
      <w:r w:rsidR="00603982" w:rsidRPr="0096287B">
        <w:rPr>
          <w:rFonts w:ascii="Montserrat" w:eastAsia="Montserrat" w:hAnsi="Montserrat" w:cs="Montserrat"/>
          <w:color w:val="001E41"/>
          <w:spacing w:val="-1"/>
          <w:lang w:val="en-US"/>
        </w:rPr>
        <w:t>ta</w:t>
      </w:r>
      <w:r w:rsidR="00603982" w:rsidRPr="0096287B">
        <w:rPr>
          <w:rFonts w:ascii="Montserrat" w:eastAsia="Montserrat" w:hAnsi="Montserrat" w:cs="Montserrat"/>
          <w:color w:val="001E41"/>
          <w:lang w:val="en-US"/>
        </w:rPr>
        <w:t>nt in</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lpi</w:t>
      </w:r>
      <w:r w:rsidR="00603982" w:rsidRPr="0096287B">
        <w:rPr>
          <w:rFonts w:ascii="Montserrat" w:eastAsia="Montserrat" w:hAnsi="Montserrat" w:cs="Montserrat"/>
          <w:color w:val="001E41"/>
          <w:spacing w:val="-2"/>
          <w:lang w:val="en-US"/>
        </w:rPr>
        <w:t>n</w:t>
      </w:r>
      <w:r w:rsidR="00603982" w:rsidRPr="0096287B">
        <w:rPr>
          <w:rFonts w:ascii="Montserrat" w:eastAsia="Montserrat" w:hAnsi="Montserrat" w:cs="Montserrat"/>
          <w:color w:val="001E41"/>
          <w:lang w:val="en-US"/>
        </w:rPr>
        <w:t>g o</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rs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l</w:t>
      </w:r>
      <w:r w:rsidR="00603982" w:rsidRPr="0096287B">
        <w:rPr>
          <w:rFonts w:ascii="Montserrat" w:eastAsia="Montserrat" w:hAnsi="Montserrat" w:cs="Montserrat"/>
          <w:color w:val="001E41"/>
          <w:spacing w:val="-1"/>
          <w:lang w:val="en-US"/>
        </w:rPr>
        <w:t>ea</w:t>
      </w:r>
      <w:r w:rsidR="00603982" w:rsidRPr="0096287B">
        <w:rPr>
          <w:rFonts w:ascii="Montserrat" w:eastAsia="Montserrat" w:hAnsi="Montserrat" w:cs="Montserrat"/>
          <w:color w:val="001E41"/>
          <w:lang w:val="en-US"/>
        </w:rPr>
        <w:t>rn</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w</w:t>
      </w:r>
      <w:r w:rsidR="00603982" w:rsidRPr="0096287B">
        <w:rPr>
          <w:rFonts w:ascii="Montserrat" w:eastAsia="Montserrat" w:hAnsi="Montserrat" w:cs="Montserrat"/>
          <w:color w:val="001E41"/>
          <w:spacing w:val="1"/>
          <w:lang w:val="en-US"/>
        </w:rPr>
        <w:t>h</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 xml:space="preserve">we </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w</w:t>
      </w:r>
      <w:r w:rsidR="00603982" w:rsidRPr="0096287B">
        <w:rPr>
          <w:rFonts w:ascii="Montserrat" w:eastAsia="Montserrat" w:hAnsi="Montserrat" w:cs="Montserrat"/>
          <w:color w:val="001E41"/>
          <w:spacing w:val="1"/>
          <w:lang w:val="en-US"/>
        </w:rPr>
        <w:t>h</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t we do</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nd</w:t>
      </w:r>
      <w:r w:rsidR="00603982" w:rsidRPr="0096287B">
        <w:rPr>
          <w:rFonts w:ascii="Montserrat" w:eastAsia="Montserrat" w:hAnsi="Montserrat" w:cs="Montserrat"/>
          <w:color w:val="001E41"/>
          <w:spacing w:val="1"/>
          <w:lang w:val="en-US"/>
        </w:rPr>
        <w:t xml:space="preserve"> </w:t>
      </w:r>
      <w:r w:rsidR="0077320C" w:rsidRPr="0096287B">
        <w:rPr>
          <w:rFonts w:ascii="Montserrat" w:eastAsia="Montserrat" w:hAnsi="Montserrat" w:cs="Montserrat"/>
          <w:color w:val="001E41"/>
          <w:spacing w:val="1"/>
          <w:lang w:val="en-US"/>
        </w:rPr>
        <w:t xml:space="preserve">about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he di</w:t>
      </w:r>
      <w:r w:rsidR="00603982" w:rsidRPr="0096287B">
        <w:rPr>
          <w:rFonts w:ascii="Montserrat" w:eastAsia="Montserrat" w:hAnsi="Montserrat" w:cs="Montserrat"/>
          <w:color w:val="001E41"/>
          <w:spacing w:val="1"/>
          <w:lang w:val="en-US"/>
        </w:rPr>
        <w:t>v</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rs</w:t>
      </w:r>
      <w:r w:rsidR="00603982" w:rsidRPr="0096287B">
        <w:rPr>
          <w:rFonts w:ascii="Montserrat" w:eastAsia="Montserrat" w:hAnsi="Montserrat" w:cs="Montserrat"/>
          <w:color w:val="001E41"/>
          <w:spacing w:val="-3"/>
          <w:lang w:val="en-US"/>
        </w:rPr>
        <w:t>i</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y</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 xml:space="preserve">of </w:t>
      </w:r>
      <w:r w:rsidR="00603982" w:rsidRPr="0096287B">
        <w:rPr>
          <w:rFonts w:ascii="Montserrat" w:eastAsia="Montserrat" w:hAnsi="Montserrat" w:cs="Montserrat"/>
          <w:color w:val="001E41"/>
          <w:spacing w:val="1"/>
          <w:lang w:val="en-US"/>
        </w:rPr>
        <w:t>FF</w:t>
      </w:r>
      <w:r w:rsidR="00603982" w:rsidRPr="0096287B">
        <w:rPr>
          <w:rFonts w:ascii="Montserrat" w:eastAsia="Montserrat" w:hAnsi="Montserrat" w:cs="Montserrat"/>
          <w:color w:val="001E41"/>
          <w:lang w:val="en-US"/>
        </w:rPr>
        <w:t>A</w:t>
      </w:r>
      <w:r w:rsidR="00603982" w:rsidRPr="0096287B">
        <w:rPr>
          <w:rFonts w:ascii="Montserrat" w:eastAsia="Montserrat" w:hAnsi="Montserrat" w:cs="Montserrat"/>
          <w:color w:val="001E41"/>
          <w:spacing w:val="-1"/>
          <w:lang w:val="en-US"/>
        </w:rPr>
        <w:t xml:space="preserve"> a</w:t>
      </w:r>
      <w:r w:rsidR="00603982" w:rsidRPr="0096287B">
        <w:rPr>
          <w:rFonts w:ascii="Montserrat" w:eastAsia="Montserrat" w:hAnsi="Montserrat" w:cs="Montserrat"/>
          <w:color w:val="001E41"/>
          <w:spacing w:val="6"/>
          <w:lang w:val="en-US"/>
        </w:rPr>
        <w:t>c</w:t>
      </w:r>
      <w:r w:rsidR="00603982" w:rsidRPr="0096287B">
        <w:rPr>
          <w:rFonts w:ascii="Montserrat" w:eastAsia="Montserrat" w:hAnsi="Montserrat" w:cs="Montserrat"/>
          <w:color w:val="001E41"/>
          <w:lang w:val="en-US"/>
        </w:rPr>
        <w:t>ross</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 xml:space="preserve">he </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n</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y</w:t>
      </w:r>
      <w:r w:rsidR="00603982" w:rsidRPr="0096287B">
        <w:rPr>
          <w:rFonts w:ascii="Montserrat" w:eastAsia="Montserrat" w:hAnsi="Montserrat" w:cs="Montserrat"/>
          <w:color w:val="001E41"/>
          <w:lang w:val="en-US"/>
        </w:rPr>
        <w:t>.</w:t>
      </w:r>
      <w:r w:rsidR="00297771" w:rsidRPr="0096287B">
        <w:rPr>
          <w:rFonts w:ascii="Montserrat" w:eastAsia="Montserrat" w:hAnsi="Montserrat" w:cs="Montserrat"/>
          <w:color w:val="001E41"/>
          <w:lang w:val="en-US"/>
        </w:rPr>
        <w:t xml:space="preserve"> </w:t>
      </w:r>
      <w:r w:rsidR="0077320C" w:rsidRPr="0096287B">
        <w:rPr>
          <w:rFonts w:ascii="Montserrat" w:eastAsia="Montserrat" w:hAnsi="Montserrat" w:cs="Montserrat"/>
          <w:color w:val="001E41"/>
          <w:spacing w:val="-1"/>
          <w:lang w:val="en-US"/>
        </w:rPr>
        <w:t>Implement</w:t>
      </w:r>
      <w:r w:rsidR="0077320C" w:rsidRPr="0096287B">
        <w:rPr>
          <w:rFonts w:ascii="Montserrat" w:eastAsia="Montserrat" w:hAnsi="Montserrat" w:cs="Montserrat"/>
          <w:color w:val="001E41"/>
          <w:lang w:val="en-US"/>
        </w:rPr>
        <w:t xml:space="preserve">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spacing w:val="1"/>
          <w:lang w:val="en-US"/>
        </w:rPr>
        <w:t>s</w:t>
      </w:r>
      <w:r w:rsidR="00603982" w:rsidRPr="0096287B">
        <w:rPr>
          <w:rFonts w:ascii="Montserrat" w:eastAsia="Montserrat" w:hAnsi="Montserrat" w:cs="Montserrat"/>
          <w:color w:val="001E41"/>
          <w:lang w:val="en-US"/>
        </w:rPr>
        <w:t xml:space="preserve">e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op</w:t>
      </w:r>
      <w:r w:rsidR="00603982" w:rsidRPr="0096287B">
        <w:rPr>
          <w:rFonts w:ascii="Montserrat" w:eastAsia="Montserrat" w:hAnsi="Montserrat" w:cs="Montserrat"/>
          <w:color w:val="001E41"/>
          <w:spacing w:val="1"/>
          <w:lang w:val="en-US"/>
        </w:rPr>
        <w:t xml:space="preserve"> </w:t>
      </w:r>
      <w:r w:rsidR="0077320C" w:rsidRPr="0096287B">
        <w:rPr>
          <w:rFonts w:ascii="Montserrat" w:eastAsia="Montserrat" w:hAnsi="Montserrat" w:cs="Montserrat"/>
          <w:color w:val="001E41"/>
          <w:lang w:val="en-US"/>
        </w:rPr>
        <w:t xml:space="preserve">five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ips</w:t>
      </w:r>
      <w:r w:rsidR="00603982" w:rsidRPr="0096287B">
        <w:rPr>
          <w:rFonts w:ascii="Montserrat" w:eastAsia="Montserrat" w:hAnsi="Montserrat" w:cs="Montserrat"/>
          <w:color w:val="001E41"/>
          <w:spacing w:val="1"/>
          <w:lang w:val="en-US"/>
        </w:rPr>
        <w:t xml:space="preserve"> </w:t>
      </w:r>
      <w:r w:rsidR="0077320C" w:rsidRPr="0096287B">
        <w:rPr>
          <w:rFonts w:ascii="Montserrat" w:eastAsia="Montserrat" w:hAnsi="Montserrat" w:cs="Montserrat"/>
          <w:color w:val="001E41"/>
          <w:lang w:val="en-US"/>
        </w:rPr>
        <w:t>for</w:t>
      </w:r>
      <w:r w:rsidR="0077320C"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us</w:t>
      </w:r>
      <w:r w:rsidR="00603982" w:rsidRPr="0096287B">
        <w:rPr>
          <w:rFonts w:ascii="Montserrat" w:eastAsia="Montserrat" w:hAnsi="Montserrat" w:cs="Montserrat"/>
          <w:color w:val="001E41"/>
          <w:lang w:val="en-US"/>
        </w:rPr>
        <w:t>ing</w:t>
      </w:r>
      <w:r w:rsidR="00603982" w:rsidRPr="0096287B">
        <w:rPr>
          <w:rFonts w:ascii="Montserrat" w:eastAsia="Montserrat" w:hAnsi="Montserrat" w:cs="Montserrat"/>
          <w:color w:val="001E41"/>
          <w:spacing w:val="-3"/>
          <w:lang w:val="en-US"/>
        </w:rPr>
        <w:t xml:space="preserve"> </w:t>
      </w:r>
      <w:r w:rsidR="00603982" w:rsidRPr="0096287B">
        <w:rPr>
          <w:rFonts w:ascii="Montserrat" w:eastAsia="Montserrat" w:hAnsi="Montserrat" w:cs="Montserrat"/>
          <w:color w:val="001E41"/>
          <w:spacing w:val="1"/>
          <w:lang w:val="en-US"/>
        </w:rPr>
        <w:t>y</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2"/>
          <w:lang w:val="en-US"/>
        </w:rPr>
        <w:t xml:space="preserve"> </w:t>
      </w:r>
      <w:r w:rsidR="00603982" w:rsidRPr="0096287B">
        <w:rPr>
          <w:rFonts w:ascii="Montserrat" w:eastAsia="Montserrat" w:hAnsi="Montserrat" w:cs="Montserrat"/>
          <w:color w:val="001E41"/>
          <w:spacing w:val="1"/>
          <w:lang w:val="en-US"/>
        </w:rPr>
        <w:t>v</w:t>
      </w:r>
      <w:r w:rsidR="00603982" w:rsidRPr="0096287B">
        <w:rPr>
          <w:rFonts w:ascii="Montserrat" w:eastAsia="Montserrat" w:hAnsi="Montserrat" w:cs="Montserrat"/>
          <w:color w:val="001E41"/>
          <w:lang w:val="en-US"/>
        </w:rPr>
        <w:t>oi</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e on</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2"/>
          <w:lang w:val="en-US"/>
        </w:rPr>
        <w:t>s</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i</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 xml:space="preserve">l </w:t>
      </w:r>
      <w:r w:rsidR="00603982" w:rsidRPr="0096287B">
        <w:rPr>
          <w:rFonts w:ascii="Montserrat" w:eastAsia="Montserrat" w:hAnsi="Montserrat" w:cs="Montserrat"/>
          <w:color w:val="001E41"/>
          <w:spacing w:val="1"/>
          <w:lang w:val="en-US"/>
        </w:rPr>
        <w:t>m</w:t>
      </w:r>
      <w:r w:rsidR="00603982" w:rsidRPr="0096287B">
        <w:rPr>
          <w:rFonts w:ascii="Montserrat" w:eastAsia="Montserrat" w:hAnsi="Montserrat" w:cs="Montserrat"/>
          <w:color w:val="001E41"/>
          <w:spacing w:val="-1"/>
          <w:lang w:val="en-US"/>
        </w:rPr>
        <w:t>e</w:t>
      </w:r>
      <w:r w:rsidR="00603982" w:rsidRPr="0096287B">
        <w:rPr>
          <w:rFonts w:ascii="Montserrat" w:eastAsia="Montserrat" w:hAnsi="Montserrat" w:cs="Montserrat"/>
          <w:color w:val="001E41"/>
          <w:lang w:val="en-US"/>
        </w:rPr>
        <w:t xml:space="preserve">dia </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lang w:val="en-US"/>
        </w:rPr>
        <w:t>pro</w:t>
      </w:r>
      <w:r w:rsidR="00603982" w:rsidRPr="0096287B">
        <w:rPr>
          <w:rFonts w:ascii="Montserrat" w:eastAsia="Montserrat" w:hAnsi="Montserrat" w:cs="Montserrat"/>
          <w:color w:val="001E41"/>
          <w:spacing w:val="1"/>
          <w:lang w:val="en-US"/>
        </w:rPr>
        <w:t>m</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t</w:t>
      </w:r>
      <w:r w:rsidR="00603982" w:rsidRPr="0096287B">
        <w:rPr>
          <w:rFonts w:ascii="Montserrat" w:eastAsia="Montserrat" w:hAnsi="Montserrat" w:cs="Montserrat"/>
          <w:color w:val="001E41"/>
          <w:lang w:val="en-US"/>
        </w:rPr>
        <w:t xml:space="preserve">e </w:t>
      </w:r>
      <w:r w:rsidR="00603982" w:rsidRPr="0096287B">
        <w:rPr>
          <w:rFonts w:ascii="Montserrat" w:eastAsia="Montserrat" w:hAnsi="Montserrat" w:cs="Montserrat"/>
          <w:color w:val="001E41"/>
          <w:spacing w:val="1"/>
          <w:lang w:val="en-US"/>
        </w:rPr>
        <w:t>y</w:t>
      </w:r>
      <w:r w:rsidR="00603982" w:rsidRPr="0096287B">
        <w:rPr>
          <w:rFonts w:ascii="Montserrat" w:eastAsia="Montserrat" w:hAnsi="Montserrat" w:cs="Montserrat"/>
          <w:color w:val="001E41"/>
          <w:lang w:val="en-US"/>
        </w:rPr>
        <w:t>o</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c</w:t>
      </w:r>
      <w:r w:rsidR="00603982" w:rsidRPr="0096287B">
        <w:rPr>
          <w:rFonts w:ascii="Montserrat" w:eastAsia="Montserrat" w:hAnsi="Montserrat" w:cs="Montserrat"/>
          <w:color w:val="001E41"/>
          <w:lang w:val="en-US"/>
        </w:rPr>
        <w:t>h</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p</w:t>
      </w:r>
      <w:r w:rsidR="00603982" w:rsidRPr="0096287B">
        <w:rPr>
          <w:rFonts w:ascii="Montserrat" w:eastAsia="Montserrat" w:hAnsi="Montserrat" w:cs="Montserrat"/>
          <w:color w:val="001E41"/>
          <w:spacing w:val="-1"/>
          <w:lang w:val="en-US"/>
        </w:rPr>
        <w:t>te</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 xml:space="preserve"> </w:t>
      </w:r>
      <w:r w:rsidR="00603982" w:rsidRPr="0096287B">
        <w:rPr>
          <w:rFonts w:ascii="Montserrat" w:eastAsia="Montserrat" w:hAnsi="Montserrat" w:cs="Montserrat"/>
          <w:color w:val="001E41"/>
          <w:spacing w:val="-1"/>
          <w:lang w:val="en-US"/>
        </w:rPr>
        <w:t>a</w:t>
      </w:r>
      <w:r w:rsidR="00603982" w:rsidRPr="0096287B">
        <w:rPr>
          <w:rFonts w:ascii="Montserrat" w:eastAsia="Montserrat" w:hAnsi="Montserrat" w:cs="Montserrat"/>
          <w:color w:val="001E41"/>
          <w:lang w:val="en-US"/>
        </w:rPr>
        <w:t>nd</w:t>
      </w:r>
      <w:r w:rsidR="00603982" w:rsidRPr="0096287B">
        <w:rPr>
          <w:rFonts w:ascii="Montserrat" w:eastAsia="Montserrat" w:hAnsi="Montserrat" w:cs="Montserrat"/>
          <w:color w:val="001E41"/>
          <w:spacing w:val="1"/>
          <w:lang w:val="en-US"/>
        </w:rPr>
        <w:t xml:space="preserve"> FF</w:t>
      </w:r>
      <w:r w:rsidR="00603982" w:rsidRPr="0096287B">
        <w:rPr>
          <w:rFonts w:ascii="Montserrat" w:eastAsia="Montserrat" w:hAnsi="Montserrat" w:cs="Montserrat"/>
          <w:color w:val="001E41"/>
          <w:lang w:val="en-US"/>
        </w:rPr>
        <w:t>A d</w:t>
      </w:r>
      <w:r w:rsidR="00603982" w:rsidRPr="0096287B">
        <w:rPr>
          <w:rFonts w:ascii="Montserrat" w:eastAsia="Montserrat" w:hAnsi="Montserrat" w:cs="Montserrat"/>
          <w:color w:val="001E41"/>
          <w:spacing w:val="1"/>
          <w:lang w:val="en-US"/>
        </w:rPr>
        <w:t>u</w:t>
      </w:r>
      <w:r w:rsidR="00603982" w:rsidRPr="0096287B">
        <w:rPr>
          <w:rFonts w:ascii="Montserrat" w:eastAsia="Montserrat" w:hAnsi="Montserrat" w:cs="Montserrat"/>
          <w:color w:val="001E41"/>
          <w:lang w:val="en-US"/>
        </w:rPr>
        <w:t>r</w:t>
      </w:r>
      <w:r w:rsidR="00603982" w:rsidRPr="0096287B">
        <w:rPr>
          <w:rFonts w:ascii="Montserrat" w:eastAsia="Montserrat" w:hAnsi="Montserrat" w:cs="Montserrat"/>
          <w:color w:val="001E41"/>
          <w:spacing w:val="-1"/>
          <w:lang w:val="en-US"/>
        </w:rPr>
        <w:t>i</w:t>
      </w:r>
      <w:r w:rsidR="00603982" w:rsidRPr="0096287B">
        <w:rPr>
          <w:rFonts w:ascii="Montserrat" w:eastAsia="Montserrat" w:hAnsi="Montserrat" w:cs="Montserrat"/>
          <w:color w:val="001E41"/>
          <w:lang w:val="en-US"/>
        </w:rPr>
        <w:t>ng the national convention and expo.</w:t>
      </w:r>
    </w:p>
    <w:p w14:paraId="1ECE1A41" w14:textId="17008CF7" w:rsidR="00603982" w:rsidRPr="0096287B" w:rsidRDefault="00603982" w:rsidP="000834BF">
      <w:pPr>
        <w:spacing w:line="217" w:lineRule="auto"/>
        <w:ind w:right="453"/>
        <w:rPr>
          <w:rFonts w:ascii="Montserrat" w:eastAsia="Montserrat" w:hAnsi="Montserrat" w:cs="Montserrat"/>
          <w:color w:val="001E41"/>
          <w:lang w:val="en-US"/>
        </w:rPr>
      </w:pP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Med</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Ch</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ll</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g</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spacing w:val="-2"/>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le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t on</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dia </w:t>
      </w:r>
      <w:r w:rsidRPr="0096287B">
        <w:rPr>
          <w:rFonts w:ascii="Montserrat" w:eastAsia="Montserrat" w:hAnsi="Montserrat" w:cs="Montserrat"/>
          <w:color w:val="001E41"/>
          <w:spacing w:val="-2"/>
          <w:lang w:val="en-US"/>
        </w:rPr>
        <w:t>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 xml:space="preserve">g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 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ta</w:t>
      </w:r>
      <w:r w:rsidRPr="0096287B">
        <w:rPr>
          <w:rFonts w:ascii="Montserrat" w:eastAsia="Montserrat" w:hAnsi="Montserrat" w:cs="Montserrat"/>
          <w:color w:val="001E41"/>
          <w:lang w:val="en-US"/>
        </w:rPr>
        <w:t>ke pi</w:t>
      </w:r>
      <w:r w:rsidRPr="0096287B">
        <w:rPr>
          <w:rFonts w:ascii="Montserrat" w:eastAsia="Montserrat" w:hAnsi="Montserrat" w:cs="Montserrat"/>
          <w:color w:val="001E41"/>
          <w:spacing w:val="-1"/>
          <w:lang w:val="en-US"/>
        </w:rPr>
        <w:t>ct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of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dia 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hoo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fa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or</w:t>
      </w:r>
      <w:r w:rsidRPr="0096287B">
        <w:rPr>
          <w:rFonts w:ascii="Montserrat" w:eastAsia="Montserrat" w:hAnsi="Montserrat" w:cs="Montserrat"/>
          <w:color w:val="001E41"/>
          <w:spacing w:val="-1"/>
          <w:lang w:val="en-US"/>
        </w:rPr>
        <w:t>it</w:t>
      </w:r>
      <w:r w:rsidRPr="0096287B">
        <w:rPr>
          <w:rFonts w:ascii="Montserrat" w:eastAsia="Montserrat" w:hAnsi="Montserrat" w:cs="Montserrat"/>
          <w:color w:val="001E41"/>
          <w:lang w:val="en-US"/>
        </w:rPr>
        <w:t>e one.</w:t>
      </w:r>
      <w:r w:rsidR="00297771"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ou</w:t>
      </w:r>
      <w:r w:rsidRPr="0096287B">
        <w:rPr>
          <w:rFonts w:ascii="Montserrat" w:eastAsia="Montserrat" w:hAnsi="Montserrat" w:cs="Montserrat"/>
          <w:color w:val="001E41"/>
          <w:spacing w:val="2"/>
          <w:lang w:val="en-US"/>
        </w:rPr>
        <w:t xml:space="preserve"> </w:t>
      </w:r>
      <w:r w:rsidR="003161DD" w:rsidRPr="0096287B">
        <w:rPr>
          <w:rFonts w:ascii="Montserrat" w:eastAsia="Montserrat" w:hAnsi="Montserrat" w:cs="Montserrat"/>
          <w:color w:val="001E41"/>
          <w:lang w:val="en-US"/>
        </w:rPr>
        <w:t>can</w:t>
      </w:r>
      <w:r w:rsidR="003161DD"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3"/>
          <w:lang w:val="en-US"/>
        </w:rPr>
        <w:t>l</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he pi</w:t>
      </w:r>
      <w:r w:rsidRPr="0096287B">
        <w:rPr>
          <w:rFonts w:ascii="Montserrat" w:eastAsia="Montserrat" w:hAnsi="Montserrat" w:cs="Montserrat"/>
          <w:color w:val="001E41"/>
          <w:spacing w:val="-1"/>
          <w:lang w:val="en-US"/>
        </w:rPr>
        <w:t>ct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he room</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howc</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2"/>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ion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xpe</w:t>
      </w:r>
      <w:r w:rsidRPr="0096287B">
        <w:rPr>
          <w:rFonts w:ascii="Montserrat" w:eastAsia="Montserrat" w:hAnsi="Montserrat" w:cs="Montserrat"/>
          <w:color w:val="001E41"/>
          <w:spacing w:val="-1"/>
          <w:lang w:val="en-US"/>
        </w:rPr>
        <w:t>r</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ce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p>
    <w:p w14:paraId="07C81270" w14:textId="700303D8" w:rsidR="00FD0F75" w:rsidRPr="0096287B" w:rsidRDefault="00FD0F75" w:rsidP="000834BF">
      <w:pPr>
        <w:spacing w:line="240" w:lineRule="auto"/>
        <w:rPr>
          <w:rFonts w:ascii="Montserrat" w:eastAsia="Montserrat" w:hAnsi="Montserrat" w:cs="Montserrat"/>
          <w:lang w:val="en-US"/>
        </w:rPr>
      </w:pP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Med</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lang w:val="en-US"/>
        </w:rPr>
        <w:t>st</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x</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m</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le</w:t>
      </w:r>
      <w:r w:rsidRPr="0096287B">
        <w:rPr>
          <w:rFonts w:ascii="Montserrat" w:eastAsia="Montserrat" w:hAnsi="Montserrat" w:cs="Montserrat"/>
          <w:b/>
          <w:color w:val="001E41"/>
          <w:lang w:val="en-US"/>
        </w:rPr>
        <w:t>s:</w:t>
      </w:r>
      <w:r w:rsidRPr="0096287B">
        <w:rPr>
          <w:rFonts w:ascii="Montserrat" w:eastAsia="Montserrat" w:hAnsi="Montserrat" w:cs="Montserrat"/>
          <w:b/>
          <w:color w:val="001E41"/>
          <w:spacing w:val="48"/>
          <w:lang w:val="en-US"/>
        </w:rPr>
        <w:t xml:space="preserve"> </w:t>
      </w:r>
      <w:r w:rsidRPr="0096287B">
        <w:rPr>
          <w:rFonts w:ascii="Montserrat" w:eastAsia="Montserrat" w:hAnsi="Montserrat" w:cs="Montserrat"/>
          <w:color w:val="001E41"/>
          <w:spacing w:val="-1"/>
          <w:lang w:val="en-US"/>
        </w:rPr>
        <w:t>Ut</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z</w:t>
      </w:r>
      <w:r w:rsidRPr="0096287B">
        <w:rPr>
          <w:rFonts w:ascii="Montserrat" w:eastAsia="Montserrat" w:hAnsi="Montserrat" w:cs="Montserrat"/>
          <w:color w:val="001E41"/>
          <w:lang w:val="en-US"/>
        </w:rPr>
        <w:t xml:space="preserve">e </w:t>
      </w:r>
      <w:hyperlink w:anchor="socialchallenge" w:history="1">
        <w:r w:rsidRPr="0096287B">
          <w:rPr>
            <w:rStyle w:val="Hyperlink"/>
            <w:rFonts w:ascii="Montserrat" w:eastAsia="Montserrat" w:hAnsi="Montserrat" w:cs="Montserrat"/>
            <w:spacing w:val="-1"/>
            <w:lang w:val="en-US"/>
          </w:rPr>
          <w:t>t</w:t>
        </w:r>
        <w:r w:rsidRPr="0096287B">
          <w:rPr>
            <w:rStyle w:val="Hyperlink"/>
            <w:rFonts w:ascii="Montserrat" w:eastAsia="Montserrat" w:hAnsi="Montserrat" w:cs="Montserrat"/>
            <w:lang w:val="en-US"/>
          </w:rPr>
          <w:t>h</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spacing w:val="1"/>
            <w:lang w:val="en-US"/>
          </w:rPr>
          <w:t>s</w:t>
        </w:r>
        <w:r w:rsidRPr="0096287B">
          <w:rPr>
            <w:rStyle w:val="Hyperlink"/>
            <w:rFonts w:ascii="Montserrat" w:eastAsia="Montserrat" w:hAnsi="Montserrat" w:cs="Montserrat"/>
            <w:lang w:val="en-US"/>
          </w:rPr>
          <w:t xml:space="preserve">e </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spacing w:val="2"/>
            <w:lang w:val="en-US"/>
          </w:rPr>
          <w:t>x</w:t>
        </w:r>
        <w:r w:rsidRPr="0096287B">
          <w:rPr>
            <w:rStyle w:val="Hyperlink"/>
            <w:rFonts w:ascii="Montserrat" w:eastAsia="Montserrat" w:hAnsi="Montserrat" w:cs="Montserrat"/>
            <w:spacing w:val="-1"/>
            <w:lang w:val="en-US"/>
          </w:rPr>
          <w:t>a</w:t>
        </w:r>
        <w:r w:rsidRPr="0096287B">
          <w:rPr>
            <w:rStyle w:val="Hyperlink"/>
            <w:rFonts w:ascii="Montserrat" w:eastAsia="Montserrat" w:hAnsi="Montserrat" w:cs="Montserrat"/>
            <w:spacing w:val="1"/>
            <w:lang w:val="en-US"/>
          </w:rPr>
          <w:t>m</w:t>
        </w:r>
        <w:r w:rsidRPr="0096287B">
          <w:rPr>
            <w:rStyle w:val="Hyperlink"/>
            <w:rFonts w:ascii="Montserrat" w:eastAsia="Montserrat" w:hAnsi="Montserrat" w:cs="Montserrat"/>
            <w:lang w:val="en-US"/>
          </w:rPr>
          <w:t>pl</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lang w:val="en-US"/>
          </w:rPr>
          <w:t>s</w:t>
        </w:r>
      </w:hyperlink>
      <w:r w:rsidRPr="0096287B">
        <w:rPr>
          <w:rFonts w:ascii="Montserrat" w:eastAsia="Montserrat" w:hAnsi="Montserrat" w:cs="Montserrat"/>
          <w:color w:val="0462C1"/>
          <w:spacing w:val="3"/>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lp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2"/>
          <w:lang w:val="en-US"/>
        </w:rPr>
        <w:t>e</w:t>
      </w:r>
      <w:r w:rsidRPr="0096287B">
        <w:rPr>
          <w:rFonts w:ascii="Montserrat" w:eastAsia="Montserrat" w:hAnsi="Montserrat" w:cs="Montserrat"/>
          <w:color w:val="001E41"/>
          <w:lang w:val="en-US"/>
        </w:rPr>
        <w:t>dia 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the national convention and expo.</w:t>
      </w:r>
    </w:p>
    <w:p w14:paraId="63DE8C5B" w14:textId="5A2AB0BE" w:rsidR="000834BF" w:rsidRPr="0096287B" w:rsidRDefault="00603982" w:rsidP="000834BF">
      <w:pPr>
        <w:rPr>
          <w:rFonts w:ascii="Montserrat" w:eastAsia="Montserrat" w:hAnsi="Montserrat" w:cs="Montserrat"/>
          <w:color w:val="001E41"/>
          <w:lang w:val="en-US"/>
        </w:rPr>
      </w:pPr>
      <w:r w:rsidRPr="0096287B">
        <w:rPr>
          <w:rFonts w:ascii="Montserrat" w:eastAsia="Montserrat" w:hAnsi="Montserrat" w:cs="Montserrat"/>
          <w:b/>
          <w:color w:val="001E41"/>
          <w:lang w:val="en-US"/>
        </w:rPr>
        <w:t>Pr</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ss R</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ea</w:t>
      </w:r>
      <w:r w:rsidRPr="0096287B">
        <w:rPr>
          <w:rFonts w:ascii="Montserrat" w:eastAsia="Montserrat" w:hAnsi="Montserrat" w:cs="Montserrat"/>
          <w:b/>
          <w:color w:val="001E41"/>
          <w:lang w:val="en-US"/>
        </w:rPr>
        <w:t>se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Te</w:t>
      </w:r>
      <w:r w:rsidRPr="0096287B">
        <w:rPr>
          <w:rFonts w:ascii="Montserrat" w:eastAsia="Montserrat" w:hAnsi="Montserrat" w:cs="Montserrat"/>
          <w:b/>
          <w:color w:val="001E41"/>
          <w:spacing w:val="1"/>
          <w:lang w:val="en-US"/>
        </w:rPr>
        <w:t>m</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 xml:space="preserve">: </w:t>
      </w:r>
      <w:hyperlink r:id="rId52">
        <w:r w:rsidRPr="0096287B">
          <w:rPr>
            <w:rFonts w:ascii="Montserrat" w:eastAsia="Montserrat" w:hAnsi="Montserrat" w:cs="Montserrat"/>
            <w:color w:val="0462C1"/>
            <w:spacing w:val="-1"/>
            <w:u w:val="single" w:color="0462C1"/>
            <w:lang w:val="en-US"/>
          </w:rPr>
          <w:t>U</w:t>
        </w:r>
        <w:r w:rsidRPr="0096287B">
          <w:rPr>
            <w:rFonts w:ascii="Montserrat" w:eastAsia="Montserrat" w:hAnsi="Montserrat" w:cs="Montserrat"/>
            <w:color w:val="0462C1"/>
            <w:spacing w:val="1"/>
            <w:u w:val="single" w:color="0462C1"/>
            <w:lang w:val="en-US"/>
          </w:rPr>
          <w:t>s</w:t>
        </w:r>
        <w:r w:rsidRPr="0096287B">
          <w:rPr>
            <w:rFonts w:ascii="Montserrat" w:eastAsia="Montserrat" w:hAnsi="Montserrat" w:cs="Montserrat"/>
            <w:color w:val="0462C1"/>
            <w:u w:val="single" w:color="0462C1"/>
            <w:lang w:val="en-US"/>
          </w:rPr>
          <w:t xml:space="preserve">e </w:t>
        </w:r>
        <w:r w:rsidRPr="0096287B">
          <w:rPr>
            <w:rFonts w:ascii="Montserrat" w:eastAsia="Montserrat" w:hAnsi="Montserrat" w:cs="Montserrat"/>
            <w:color w:val="0462C1"/>
            <w:spacing w:val="-1"/>
            <w:u w:val="single" w:color="0462C1"/>
            <w:lang w:val="en-US"/>
          </w:rPr>
          <w:t>t</w:t>
        </w:r>
        <w:r w:rsidRPr="0096287B">
          <w:rPr>
            <w:rFonts w:ascii="Montserrat" w:eastAsia="Montserrat" w:hAnsi="Montserrat" w:cs="Montserrat"/>
            <w:color w:val="0462C1"/>
            <w:u w:val="single" w:color="0462C1"/>
            <w:lang w:val="en-US"/>
          </w:rPr>
          <w:t>his</w:t>
        </w:r>
        <w:r w:rsidRPr="0096287B">
          <w:rPr>
            <w:rFonts w:ascii="Montserrat" w:eastAsia="Montserrat" w:hAnsi="Montserrat" w:cs="Montserrat"/>
            <w:color w:val="0462C1"/>
            <w:spacing w:val="1"/>
            <w:u w:val="single" w:color="0462C1"/>
            <w:lang w:val="en-US"/>
          </w:rPr>
          <w:t xml:space="preserve"> </w:t>
        </w:r>
        <w:r w:rsidRPr="0096287B">
          <w:rPr>
            <w:rFonts w:ascii="Montserrat" w:eastAsia="Montserrat" w:hAnsi="Montserrat" w:cs="Montserrat"/>
            <w:color w:val="0462C1"/>
            <w:spacing w:val="-1"/>
            <w:u w:val="single" w:color="0462C1"/>
            <w:lang w:val="en-US"/>
          </w:rPr>
          <w:t>te</w:t>
        </w:r>
        <w:r w:rsidRPr="0096287B">
          <w:rPr>
            <w:rFonts w:ascii="Montserrat" w:eastAsia="Montserrat" w:hAnsi="Montserrat" w:cs="Montserrat"/>
            <w:color w:val="0462C1"/>
            <w:spacing w:val="1"/>
            <w:u w:val="single" w:color="0462C1"/>
            <w:lang w:val="en-US"/>
          </w:rPr>
          <w:t>m</w:t>
        </w:r>
        <w:r w:rsidRPr="0096287B">
          <w:rPr>
            <w:rFonts w:ascii="Montserrat" w:eastAsia="Montserrat" w:hAnsi="Montserrat" w:cs="Montserrat"/>
            <w:color w:val="0462C1"/>
            <w:u w:val="single" w:color="0462C1"/>
            <w:lang w:val="en-US"/>
          </w:rPr>
          <w:t>pl</w:t>
        </w:r>
        <w:r w:rsidRPr="0096287B">
          <w:rPr>
            <w:rFonts w:ascii="Montserrat" w:eastAsia="Montserrat" w:hAnsi="Montserrat" w:cs="Montserrat"/>
            <w:color w:val="0462C1"/>
            <w:spacing w:val="-1"/>
            <w:u w:val="single" w:color="0462C1"/>
            <w:lang w:val="en-US"/>
          </w:rPr>
          <w:t>at</w:t>
        </w:r>
        <w:r w:rsidRPr="0096287B">
          <w:rPr>
            <w:rFonts w:ascii="Montserrat" w:eastAsia="Montserrat" w:hAnsi="Montserrat" w:cs="Montserrat"/>
            <w:color w:val="0462C1"/>
            <w:u w:val="single" w:color="0462C1"/>
            <w:lang w:val="en-US"/>
          </w:rPr>
          <w:t>e</w:t>
        </w:r>
        <w:r w:rsidRPr="0096287B">
          <w:rPr>
            <w:rFonts w:ascii="Montserrat" w:eastAsia="Montserrat" w:hAnsi="Montserrat" w:cs="Montserrat"/>
            <w:color w:val="0462C1"/>
            <w:spacing w:val="1"/>
            <w:lang w:val="en-US"/>
          </w:rPr>
          <w:t xml:space="preserve"> </w:t>
        </w:r>
        <w:r w:rsidRPr="0096287B">
          <w:rPr>
            <w:rFonts w:ascii="Montserrat" w:eastAsia="Montserrat" w:hAnsi="Montserrat" w:cs="Montserrat"/>
            <w:color w:val="001E41"/>
            <w:spacing w:val="-1"/>
            <w:lang w:val="en-US"/>
          </w:rPr>
          <w:t>t</w:t>
        </w:r>
      </w:hyperlink>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005F329D" w:rsidRPr="0096287B">
        <w:rPr>
          <w:rFonts w:ascii="Montserrat" w:eastAsia="Montserrat" w:hAnsi="Montserrat" w:cs="Montserrat"/>
          <w:color w:val="001E41"/>
          <w:spacing w:val="1"/>
          <w:lang w:val="en-US"/>
        </w:rPr>
        <w:t xml:space="preserve">share your chapter’s plans for participating in </w:t>
      </w:r>
      <w:r w:rsidR="005F329D" w:rsidRPr="0096287B">
        <w:rPr>
          <w:rFonts w:ascii="Montserrat" w:eastAsia="Montserrat" w:hAnsi="Montserrat" w:cs="Montserrat"/>
          <w:color w:val="001E41"/>
          <w:lang w:val="en-US"/>
        </w:rPr>
        <w:t>the 93</w:t>
      </w:r>
      <w:r w:rsidR="005F329D" w:rsidRPr="0096287B">
        <w:rPr>
          <w:rFonts w:ascii="Montserrat" w:eastAsia="Montserrat" w:hAnsi="Montserrat" w:cs="Montserrat"/>
          <w:color w:val="001E41"/>
          <w:vertAlign w:val="superscript"/>
          <w:lang w:val="en-US"/>
        </w:rPr>
        <w:t>rd</w:t>
      </w:r>
      <w:r w:rsidR="005F329D" w:rsidRPr="0096287B">
        <w:rPr>
          <w:rFonts w:ascii="Montserrat" w:eastAsia="Montserrat" w:hAnsi="Montserrat" w:cs="Montserrat"/>
          <w:color w:val="001E41"/>
          <w:lang w:val="en-US"/>
        </w:rPr>
        <w:t xml:space="preserve"> </w:t>
      </w:r>
      <w:r w:rsidR="0077320C" w:rsidRPr="0096287B">
        <w:rPr>
          <w:rFonts w:ascii="Montserrat" w:eastAsia="Montserrat" w:hAnsi="Montserrat" w:cs="Montserrat"/>
          <w:color w:val="001E41"/>
          <w:lang w:val="en-US"/>
        </w:rPr>
        <w:t>National FFA Convention &amp; E</w:t>
      </w:r>
      <w:r w:rsidRPr="0096287B">
        <w:rPr>
          <w:rFonts w:ascii="Montserrat" w:eastAsia="Montserrat" w:hAnsi="Montserrat" w:cs="Montserrat"/>
          <w:color w:val="001E41"/>
          <w:lang w:val="en-US"/>
        </w:rPr>
        <w:t>xpo</w:t>
      </w:r>
      <w:r w:rsidR="005F329D" w:rsidRPr="0096287B">
        <w:rPr>
          <w:rFonts w:ascii="Montserrat" w:eastAsia="Montserrat" w:hAnsi="Montserrat" w:cs="Montserrat"/>
          <w:color w:val="001E41"/>
          <w:lang w:val="en-US"/>
        </w:rPr>
        <w:t>.</w:t>
      </w:r>
    </w:p>
    <w:p w14:paraId="6BBB658F" w14:textId="68B6D126" w:rsidR="000834BF" w:rsidRPr="0096287B" w:rsidRDefault="000834BF" w:rsidP="000834BF">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sidR="0077320C" w:rsidRPr="0096287B">
        <w:rPr>
          <w:lang w:val="en-US"/>
        </w:rPr>
        <w:t xml:space="preserve">found </w:t>
      </w:r>
      <w:hyperlink r:id="rId53" w:history="1">
        <w:r w:rsidRPr="009D4D70">
          <w:rPr>
            <w:rStyle w:val="Hyperlink"/>
            <w:lang w:val="en-US"/>
          </w:rPr>
          <w:t>here</w:t>
        </w:r>
      </w:hyperlink>
      <w:r w:rsidRPr="0096287B">
        <w:rPr>
          <w:lang w:val="en-US"/>
        </w:rPr>
        <w:t xml:space="preserve">. </w:t>
      </w:r>
    </w:p>
    <w:p w14:paraId="25B51D66" w14:textId="195B6FD9" w:rsidR="00586696" w:rsidRPr="0096287B" w:rsidRDefault="00586696" w:rsidP="00603982">
      <w:pPr>
        <w:ind w:left="112"/>
        <w:rPr>
          <w:lang w:val="en-US"/>
        </w:rPr>
      </w:pPr>
      <w:r w:rsidRPr="0096287B">
        <w:rPr>
          <w:lang w:val="en-US"/>
        </w:rPr>
        <w:br w:type="page"/>
      </w:r>
    </w:p>
    <w:p w14:paraId="303585E8" w14:textId="01C0483D" w:rsidR="00586696" w:rsidRPr="0096287B" w:rsidRDefault="00586696" w:rsidP="008015F4">
      <w:pPr>
        <w:pStyle w:val="Title"/>
        <w:rPr>
          <w:lang w:val="en-US"/>
        </w:rPr>
      </w:pPr>
      <w:bookmarkStart w:id="21" w:name="Social_Media_Tips_Tricks"/>
      <w:r w:rsidRPr="0096287B">
        <w:rPr>
          <w:lang w:val="en-US"/>
        </w:rPr>
        <w:lastRenderedPageBreak/>
        <w:t>Social Media Tips and Tricks Guide</w:t>
      </w:r>
      <w:bookmarkEnd w:id="21"/>
      <w:r w:rsidR="00297771" w:rsidRPr="0096287B">
        <w:rPr>
          <w:lang w:val="en-US"/>
        </w:rPr>
        <w:t xml:space="preserve"> </w:t>
      </w:r>
    </w:p>
    <w:p w14:paraId="105EE36F" w14:textId="165D5B0C" w:rsidR="00586696" w:rsidRPr="0096287B" w:rsidRDefault="00586696" w:rsidP="008015F4">
      <w:pPr>
        <w:rPr>
          <w:lang w:val="en-US"/>
        </w:rPr>
      </w:pPr>
      <w:r w:rsidRPr="0096287B">
        <w:rPr>
          <w:lang w:val="en-US"/>
        </w:rPr>
        <w:t>Tell the world about FFA! Thousands of voices spreading the FFA message across social media elevates awareness of FFA</w:t>
      </w:r>
      <w:r w:rsidR="0077320C" w:rsidRPr="0096287B">
        <w:rPr>
          <w:lang w:val="en-US"/>
        </w:rPr>
        <w:t>,</w:t>
      </w:r>
      <w:r w:rsidRPr="0096287B">
        <w:rPr>
          <w:lang w:val="en-US"/>
        </w:rPr>
        <w:t xml:space="preserve"> and </w:t>
      </w:r>
      <w:proofErr w:type="gramStart"/>
      <w:r w:rsidRPr="0096287B">
        <w:rPr>
          <w:lang w:val="en-US"/>
        </w:rPr>
        <w:t>that’s</w:t>
      </w:r>
      <w:proofErr w:type="gramEnd"/>
      <w:r w:rsidRPr="0096287B">
        <w:rPr>
          <w:lang w:val="en-US"/>
        </w:rPr>
        <w:t xml:space="preserve"> where you come in. Your chapter’s story is important in helping others learn who we are, what we do and </w:t>
      </w:r>
      <w:r w:rsidR="0077320C" w:rsidRPr="0096287B">
        <w:rPr>
          <w:lang w:val="en-US"/>
        </w:rPr>
        <w:t xml:space="preserve">about </w:t>
      </w:r>
      <w:r w:rsidRPr="0096287B">
        <w:rPr>
          <w:lang w:val="en-US"/>
        </w:rPr>
        <w:t xml:space="preserve">the diversity of FFA across the country. </w:t>
      </w:r>
    </w:p>
    <w:p w14:paraId="2347DE1C" w14:textId="77777777" w:rsidR="00586696" w:rsidRPr="0096287B" w:rsidRDefault="00586696" w:rsidP="00586696">
      <w:pPr>
        <w:pStyle w:val="BodyCopy"/>
      </w:pPr>
      <w:r w:rsidRPr="0096287B">
        <w:rPr>
          <w:noProof/>
        </w:rPr>
        <mc:AlternateContent>
          <mc:Choice Requires="wpg">
            <w:drawing>
              <wp:anchor distT="0" distB="0" distL="114300" distR="114300" simplePos="0" relativeHeight="251675648" behindDoc="0" locked="0" layoutInCell="1" allowOverlap="1" wp14:anchorId="64206A7F" wp14:editId="61E1F0D6">
                <wp:simplePos x="0" y="0"/>
                <wp:positionH relativeFrom="column">
                  <wp:posOffset>-325120</wp:posOffset>
                </wp:positionH>
                <wp:positionV relativeFrom="paragraph">
                  <wp:posOffset>29846</wp:posOffset>
                </wp:positionV>
                <wp:extent cx="6570265" cy="1441165"/>
                <wp:effectExtent l="0" t="0" r="21590"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265" cy="1441165"/>
                          <a:chOff x="750" y="2603"/>
                          <a:chExt cx="11121" cy="1880"/>
                        </a:xfrm>
                      </wpg:grpSpPr>
                      <wps:wsp>
                        <wps:cNvPr id="254" name="AutoShape 41"/>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6EA9DD4A" w14:textId="77777777" w:rsidR="00060CFC" w:rsidRPr="00820D7F" w:rsidRDefault="00060CFC" w:rsidP="008015F4">
                              <w:r w:rsidRPr="00820D7F">
                                <w:t xml:space="preserve">Pick one or two social platforms to concentrate on. </w:t>
                              </w:r>
                              <w:proofErr w:type="gramStart"/>
                              <w:r w:rsidRPr="00820D7F">
                                <w:t>Don’t</w:t>
                              </w:r>
                              <w:proofErr w:type="gramEnd"/>
                              <w:r w:rsidRPr="00820D7F">
                                <w:t xml:space="preserve"> spread yourself too thin. </w:t>
                              </w:r>
                              <w:proofErr w:type="gramStart"/>
                              <w:r w:rsidRPr="00820D7F">
                                <w:t>It’s</w:t>
                              </w:r>
                              <w:proofErr w:type="gramEnd"/>
                              <w:r w:rsidRPr="00820D7F">
                                <w:t xml:space="preserve">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19" y="2603"/>
                            <a:ext cx="4652" cy="1880"/>
                          </a:xfrm>
                          <a:prstGeom prst="rect">
                            <a:avLst/>
                          </a:prstGeom>
                          <a:solidFill>
                            <a:srgbClr val="FFFFFF"/>
                          </a:solidFill>
                          <a:ln w="9525">
                            <a:solidFill>
                              <a:srgbClr val="000000"/>
                            </a:solidFill>
                            <a:miter lim="800000"/>
                            <a:headEnd/>
                            <a:tailEnd/>
                          </a:ln>
                        </wps:spPr>
                        <wps:txbx>
                          <w:txbxContent>
                            <w:p w14:paraId="310D686B" w14:textId="77777777" w:rsidR="00060CFC" w:rsidRPr="00820D7F" w:rsidRDefault="00060CFC" w:rsidP="008015F4">
                              <w:r w:rsidRPr="00820D7F">
                                <w:t>Which social platforms will you concentrate on?</w:t>
                              </w:r>
                            </w:p>
                            <w:p w14:paraId="6A6B9C19" w14:textId="7F0FBE00" w:rsidR="00060CFC" w:rsidRDefault="00060CFC" w:rsidP="00C15450">
                              <w:pPr>
                                <w:pStyle w:val="ListParagraph"/>
                                <w:numPr>
                                  <w:ilvl w:val="0"/>
                                  <w:numId w:val="27"/>
                                </w:numPr>
                                <w:ind w:left="360"/>
                              </w:pPr>
                              <w:r w:rsidRPr="00820D7F">
                                <w:t>________________________</w:t>
                              </w:r>
                              <w:r>
                                <w:t>___</w:t>
                              </w:r>
                            </w:p>
                            <w:p w14:paraId="421EBBB7" w14:textId="77777777" w:rsidR="00060CFC" w:rsidRPr="00820D7F" w:rsidRDefault="00060CFC" w:rsidP="008015F4">
                              <w:pPr>
                                <w:ind w:left="360"/>
                              </w:pPr>
                            </w:p>
                            <w:p w14:paraId="3D505302" w14:textId="462035C1" w:rsidR="00060CFC" w:rsidRPr="00820D7F" w:rsidRDefault="00060CFC" w:rsidP="00C15450">
                              <w:pPr>
                                <w:pStyle w:val="ListParagraph"/>
                                <w:numPr>
                                  <w:ilvl w:val="0"/>
                                  <w:numId w:val="27"/>
                                </w:numPr>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06A7F" id="Group 253" o:spid="_x0000_s1056" style="position:absolute;margin-left:-25.6pt;margin-top:2.35pt;width:517.35pt;height:113.5pt;z-index:251675648" coordorigin="750,2603" coordsize="1112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">
                <v:shapetype id="_x0000_t109" coordsize="21600,21600" o:spt="109" path="m,l,21600r21600,l21600,xe">
                  <v:stroke joinstyle="miter"/>
                  <v:path gradientshapeok="t" o:connecttype="rect"/>
                </v:shapetype>
                <v:shape id="AutoShape 41" o:spid="_x0000_s105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6EA9DD4A" w14:textId="77777777" w:rsidR="00060CFC" w:rsidRPr="00820D7F" w:rsidRDefault="00060CFC" w:rsidP="008015F4">
                        <w:r w:rsidRPr="00820D7F">
                          <w:t xml:space="preserve">Pick one or two social platforms to concentrate on. </w:t>
                        </w:r>
                        <w:proofErr w:type="gramStart"/>
                        <w:r w:rsidRPr="00820D7F">
                          <w:t>Don’t</w:t>
                        </w:r>
                        <w:proofErr w:type="gramEnd"/>
                        <w:r w:rsidRPr="00820D7F">
                          <w:t xml:space="preserve"> spread yourself too thin. </w:t>
                        </w:r>
                        <w:proofErr w:type="gramStart"/>
                        <w:r w:rsidRPr="00820D7F">
                          <w:t>It’s</w:t>
                        </w:r>
                        <w:proofErr w:type="gramEnd"/>
                        <w:r w:rsidRPr="00820D7F">
                          <w:t xml:space="preserve"> better to be in one place with great stories than everywhere with mediocre stories.</w:t>
                        </w:r>
                      </w:p>
                    </w:txbxContent>
                  </v:textbox>
                </v:shape>
                <v:shape id="Text Box 42" o:spid="_x0000_s1058" type="#_x0000_t202" style="position:absolute;left:7219;top:2603;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310D686B" w14:textId="77777777" w:rsidR="00060CFC" w:rsidRPr="00820D7F" w:rsidRDefault="00060CFC" w:rsidP="008015F4">
                        <w:r w:rsidRPr="00820D7F">
                          <w:t>Which social platforms will you concentrate on?</w:t>
                        </w:r>
                      </w:p>
                      <w:p w14:paraId="6A6B9C19" w14:textId="7F0FBE00" w:rsidR="00060CFC" w:rsidRDefault="00060CFC" w:rsidP="00C15450">
                        <w:pPr>
                          <w:pStyle w:val="ListParagraph"/>
                          <w:numPr>
                            <w:ilvl w:val="0"/>
                            <w:numId w:val="27"/>
                          </w:numPr>
                          <w:ind w:left="360"/>
                        </w:pPr>
                        <w:r w:rsidRPr="00820D7F">
                          <w:t>________________________</w:t>
                        </w:r>
                        <w:r>
                          <w:t>___</w:t>
                        </w:r>
                      </w:p>
                      <w:p w14:paraId="421EBBB7" w14:textId="77777777" w:rsidR="00060CFC" w:rsidRPr="00820D7F" w:rsidRDefault="00060CFC" w:rsidP="008015F4">
                        <w:pPr>
                          <w:ind w:left="360"/>
                        </w:pPr>
                      </w:p>
                      <w:p w14:paraId="3D505302" w14:textId="462035C1" w:rsidR="00060CFC" w:rsidRPr="00820D7F" w:rsidRDefault="00060CFC" w:rsidP="00C15450">
                        <w:pPr>
                          <w:pStyle w:val="ListParagraph"/>
                          <w:numPr>
                            <w:ilvl w:val="0"/>
                            <w:numId w:val="27"/>
                          </w:numPr>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5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p>
    <w:p w14:paraId="1720A846" w14:textId="77777777" w:rsidR="00586696" w:rsidRPr="0096287B" w:rsidRDefault="00586696" w:rsidP="00586696">
      <w:pPr>
        <w:rPr>
          <w:lang w:val="en-US"/>
        </w:rPr>
      </w:pPr>
    </w:p>
    <w:p w14:paraId="5AE43F93" w14:textId="77777777" w:rsidR="00586696" w:rsidRPr="0096287B" w:rsidRDefault="00586696" w:rsidP="00586696">
      <w:pPr>
        <w:rPr>
          <w:lang w:val="en-US"/>
        </w:rPr>
      </w:pPr>
    </w:p>
    <w:p w14:paraId="0167C272" w14:textId="77777777" w:rsidR="00586696" w:rsidRPr="0096287B" w:rsidRDefault="00586696" w:rsidP="00586696">
      <w:pPr>
        <w:rPr>
          <w:lang w:val="en-US"/>
        </w:rPr>
      </w:pPr>
    </w:p>
    <w:p w14:paraId="049B534E" w14:textId="4DAD8CDF" w:rsidR="00586696" w:rsidRPr="0096287B" w:rsidRDefault="00586696" w:rsidP="00586696">
      <w:pPr>
        <w:rPr>
          <w:lang w:val="en-US"/>
        </w:rPr>
      </w:pPr>
      <w:r w:rsidRPr="0096287B">
        <w:rPr>
          <w:noProof/>
          <w:lang w:val="en-US"/>
        </w:rPr>
        <w:drawing>
          <wp:inline distT="0" distB="0" distL="0" distR="0" wp14:anchorId="568B5555" wp14:editId="33E11CB5">
            <wp:extent cx="1743075" cy="5048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43075" cy="504825"/>
                    </a:xfrm>
                    <a:prstGeom prst="rect">
                      <a:avLst/>
                    </a:prstGeom>
                    <a:noFill/>
                  </pic:spPr>
                </pic:pic>
              </a:graphicData>
            </a:graphic>
          </wp:inline>
        </w:drawing>
      </w:r>
      <w:r w:rsidR="005F329D" w:rsidRPr="0096287B">
        <w:rPr>
          <w:noProof/>
          <w:lang w:val="en-US"/>
        </w:rPr>
        <w:drawing>
          <wp:inline distT="0" distB="0" distL="0" distR="0" wp14:anchorId="16022F77" wp14:editId="5E1712DC">
            <wp:extent cx="600075" cy="513715"/>
            <wp:effectExtent l="0" t="0" r="9525" b="635"/>
            <wp:docPr id="209" name="Picture 20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drawing&#10;&#10;Description automatically generated"/>
                    <pic:cNvPicPr/>
                  </pic:nvPicPr>
                  <pic:blipFill rotWithShape="1">
                    <a:blip r:embed="rId55" cstate="print">
                      <a:extLst>
                        <a:ext uri="{28A0092B-C50C-407E-A947-70E740481C1C}">
                          <a14:useLocalDpi xmlns:a14="http://schemas.microsoft.com/office/drawing/2010/main" val="0"/>
                        </a:ext>
                      </a:extLst>
                    </a:blip>
                    <a:srcRect l="30599" r="28337"/>
                    <a:stretch/>
                  </pic:blipFill>
                  <pic:spPr bwMode="auto">
                    <a:xfrm>
                      <a:off x="0" y="0"/>
                      <a:ext cx="611360" cy="523376"/>
                    </a:xfrm>
                    <a:prstGeom prst="rect">
                      <a:avLst/>
                    </a:prstGeom>
                    <a:ln>
                      <a:noFill/>
                    </a:ln>
                    <a:extLst>
                      <a:ext uri="{53640926-AAD7-44D8-BBD7-CCE9431645EC}">
                        <a14:shadowObscured xmlns:a14="http://schemas.microsoft.com/office/drawing/2010/main"/>
                      </a:ext>
                    </a:extLst>
                  </pic:spPr>
                </pic:pic>
              </a:graphicData>
            </a:graphic>
          </wp:inline>
        </w:drawing>
      </w:r>
    </w:p>
    <w:p w14:paraId="55D77A2E" w14:textId="5E58ABC6" w:rsidR="00586696" w:rsidRPr="0096287B" w:rsidRDefault="00586696" w:rsidP="007A3763">
      <w:pPr>
        <w:spacing w:before="28"/>
        <w:ind w:right="449"/>
        <w:rPr>
          <w:lang w:val="en-US"/>
        </w:rPr>
      </w:pPr>
      <w:r w:rsidRPr="0096287B">
        <w:rPr>
          <w:noProof/>
          <w:lang w:val="en-US"/>
        </w:rPr>
        <mc:AlternateContent>
          <mc:Choice Requires="wps">
            <w:drawing>
              <wp:anchor distT="45720" distB="45720" distL="114300" distR="114300" simplePos="0" relativeHeight="251677696" behindDoc="0" locked="0" layoutInCell="1" allowOverlap="1" wp14:anchorId="7BB0A195" wp14:editId="363B6A39">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4086A99E" w14:textId="04AB1EE1" w:rsidR="00060CFC" w:rsidRDefault="00060CFC" w:rsidP="008015F4">
                            <w:r>
                              <w:t>Social platform 2: _______________________________</w:t>
                            </w:r>
                          </w:p>
                          <w:p w14:paraId="0C35B0BF" w14:textId="77777777" w:rsidR="00060CFC" w:rsidRDefault="00060CFC" w:rsidP="008015F4">
                            <w:r>
                              <w:t>1.</w:t>
                            </w:r>
                          </w:p>
                          <w:p w14:paraId="02CA35E7" w14:textId="77777777" w:rsidR="00060CFC" w:rsidRDefault="00060CFC" w:rsidP="008015F4"/>
                          <w:p w14:paraId="2282A055" w14:textId="77777777" w:rsidR="00060CFC" w:rsidRDefault="00060CFC" w:rsidP="008015F4"/>
                          <w:p w14:paraId="084DA651" w14:textId="77777777" w:rsidR="00060CFC" w:rsidRDefault="00060CFC" w:rsidP="008015F4"/>
                          <w:p w14:paraId="6836735B" w14:textId="77777777" w:rsidR="00060CFC" w:rsidRPr="00D655C2" w:rsidRDefault="00060CFC" w:rsidP="008015F4">
                            <w:r>
                              <w:t>2.</w:t>
                            </w:r>
                          </w:p>
                          <w:p w14:paraId="0BF4471F" w14:textId="77777777" w:rsidR="00060CFC" w:rsidRDefault="00060CFC" w:rsidP="005866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A195" id="_x0000_s1060" type="#_x0000_t202" style="position:absolute;margin-left:239.9pt;margin-top:55.4pt;width:217pt;height:17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dKQ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">
                <v:textbox>
                  <w:txbxContent>
                    <w:p w14:paraId="4086A99E" w14:textId="04AB1EE1" w:rsidR="00060CFC" w:rsidRDefault="00060CFC" w:rsidP="008015F4">
                      <w:r>
                        <w:t>Social platform 2: _______________________________</w:t>
                      </w:r>
                    </w:p>
                    <w:p w14:paraId="0C35B0BF" w14:textId="77777777" w:rsidR="00060CFC" w:rsidRDefault="00060CFC" w:rsidP="008015F4">
                      <w:r>
                        <w:t>1.</w:t>
                      </w:r>
                    </w:p>
                    <w:p w14:paraId="02CA35E7" w14:textId="77777777" w:rsidR="00060CFC" w:rsidRDefault="00060CFC" w:rsidP="008015F4"/>
                    <w:p w14:paraId="2282A055" w14:textId="77777777" w:rsidR="00060CFC" w:rsidRDefault="00060CFC" w:rsidP="008015F4"/>
                    <w:p w14:paraId="084DA651" w14:textId="77777777" w:rsidR="00060CFC" w:rsidRDefault="00060CFC" w:rsidP="008015F4"/>
                    <w:p w14:paraId="6836735B" w14:textId="77777777" w:rsidR="00060CFC" w:rsidRPr="00D655C2" w:rsidRDefault="00060CFC" w:rsidP="008015F4">
                      <w:r>
                        <w:t>2.</w:t>
                      </w:r>
                    </w:p>
                    <w:p w14:paraId="0BF4471F" w14:textId="77777777" w:rsidR="00060CFC" w:rsidRDefault="00060CFC" w:rsidP="00586696"/>
                  </w:txbxContent>
                </v:textbox>
                <w10:wrap type="square"/>
              </v:shape>
            </w:pict>
          </mc:Fallback>
        </mc:AlternateContent>
      </w:r>
      <w:r w:rsidRPr="0096287B">
        <w:rPr>
          <w:noProof/>
          <w:lang w:val="en-US"/>
        </w:rPr>
        <mc:AlternateContent>
          <mc:Choice Requires="wps">
            <w:drawing>
              <wp:anchor distT="45720" distB="45720" distL="114300" distR="114300" simplePos="0" relativeHeight="251676672" behindDoc="0" locked="0" layoutInCell="1" allowOverlap="1" wp14:anchorId="57434F06" wp14:editId="2066E08E">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3361B7D0" w14:textId="16EFDD27" w:rsidR="00060CFC" w:rsidRDefault="00060CFC" w:rsidP="008015F4">
                            <w:r>
                              <w:t>Social platform 1: ________________________________</w:t>
                            </w:r>
                          </w:p>
                          <w:p w14:paraId="46D57457" w14:textId="77777777" w:rsidR="00060CFC" w:rsidRDefault="00060CFC" w:rsidP="008015F4">
                            <w:r>
                              <w:t>1.</w:t>
                            </w:r>
                          </w:p>
                          <w:p w14:paraId="05DCF5EA" w14:textId="77777777" w:rsidR="00060CFC" w:rsidRDefault="00060CFC" w:rsidP="008015F4"/>
                          <w:p w14:paraId="2001646D" w14:textId="77777777" w:rsidR="00060CFC" w:rsidRDefault="00060CFC" w:rsidP="008015F4"/>
                          <w:p w14:paraId="7076696F" w14:textId="77777777" w:rsidR="00060CFC" w:rsidRDefault="00060CFC" w:rsidP="008015F4"/>
                          <w:p w14:paraId="09B7BE3D" w14:textId="77777777" w:rsidR="00060CFC" w:rsidRPr="00D655C2" w:rsidRDefault="00060CFC" w:rsidP="008015F4">
                            <w:r>
                              <w:t>2.</w:t>
                            </w:r>
                          </w:p>
                          <w:p w14:paraId="6909E7D3" w14:textId="77777777" w:rsidR="00060CFC" w:rsidRDefault="00060CFC" w:rsidP="005866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34F06" id="_x0000_s1061" type="#_x0000_t202" style="position:absolute;margin-left:-.1pt;margin-top:55.4pt;width:228.85pt;height:17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vrKgIAAE8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">
                <v:textbox>
                  <w:txbxContent>
                    <w:p w14:paraId="3361B7D0" w14:textId="16EFDD27" w:rsidR="00060CFC" w:rsidRDefault="00060CFC" w:rsidP="008015F4">
                      <w:r>
                        <w:t>Social platform 1: ________________________________</w:t>
                      </w:r>
                    </w:p>
                    <w:p w14:paraId="46D57457" w14:textId="77777777" w:rsidR="00060CFC" w:rsidRDefault="00060CFC" w:rsidP="008015F4">
                      <w:r>
                        <w:t>1.</w:t>
                      </w:r>
                    </w:p>
                    <w:p w14:paraId="05DCF5EA" w14:textId="77777777" w:rsidR="00060CFC" w:rsidRDefault="00060CFC" w:rsidP="008015F4"/>
                    <w:p w14:paraId="2001646D" w14:textId="77777777" w:rsidR="00060CFC" w:rsidRDefault="00060CFC" w:rsidP="008015F4"/>
                    <w:p w14:paraId="7076696F" w14:textId="77777777" w:rsidR="00060CFC" w:rsidRDefault="00060CFC" w:rsidP="008015F4"/>
                    <w:p w14:paraId="09B7BE3D" w14:textId="77777777" w:rsidR="00060CFC" w:rsidRPr="00D655C2" w:rsidRDefault="00060CFC" w:rsidP="008015F4">
                      <w:r>
                        <w:t>2.</w:t>
                      </w:r>
                    </w:p>
                    <w:p w14:paraId="6909E7D3" w14:textId="77777777" w:rsidR="00060CFC" w:rsidRDefault="00060CFC" w:rsidP="00586696"/>
                  </w:txbxContent>
                </v:textbox>
                <w10:wrap type="square"/>
              </v:shape>
            </w:pict>
          </mc:Fallback>
        </mc:AlternateContent>
      </w:r>
      <w:r w:rsidR="007A3763"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46770771" w14:textId="7E2A99E5" w:rsidR="00586696" w:rsidRPr="0096287B" w:rsidRDefault="00586696" w:rsidP="008015F4">
      <w:pPr>
        <w:rPr>
          <w:b/>
          <w:u w:val="single"/>
          <w:lang w:val="en-US"/>
        </w:rPr>
      </w:pPr>
      <w:r w:rsidRPr="0096287B">
        <w:rPr>
          <w:lang w:val="en-US"/>
        </w:rPr>
        <w:t xml:space="preserve">Here are our top </w:t>
      </w:r>
      <w:r w:rsidR="0077320C" w:rsidRPr="0096287B">
        <w:rPr>
          <w:lang w:val="en-US"/>
        </w:rPr>
        <w:t xml:space="preserve">five </w:t>
      </w:r>
      <w:r w:rsidRPr="0096287B">
        <w:rPr>
          <w:lang w:val="en-US"/>
        </w:rPr>
        <w:t xml:space="preserve">tips </w:t>
      </w:r>
      <w:r w:rsidR="0077320C" w:rsidRPr="0096287B">
        <w:rPr>
          <w:lang w:val="en-US"/>
        </w:rPr>
        <w:t xml:space="preserve">for </w:t>
      </w:r>
      <w:r w:rsidRPr="0096287B">
        <w:rPr>
          <w:lang w:val="en-US"/>
        </w:rPr>
        <w:t xml:space="preserve">using your voice on social media to elevate your chapter and FFA during </w:t>
      </w:r>
      <w:r w:rsidR="0077320C" w:rsidRPr="0096287B">
        <w:rPr>
          <w:lang w:val="en-US"/>
        </w:rPr>
        <w:t xml:space="preserve">the </w:t>
      </w:r>
      <w:r w:rsidRPr="0096287B">
        <w:rPr>
          <w:lang w:val="en-US"/>
        </w:rPr>
        <w:t>National FFA Convention</w:t>
      </w:r>
      <w:r w:rsidR="0077320C" w:rsidRPr="0096287B">
        <w:rPr>
          <w:lang w:val="en-US"/>
        </w:rPr>
        <w:t xml:space="preserve"> &amp; Expo</w:t>
      </w:r>
      <w:r w:rsidRPr="0096287B">
        <w:rPr>
          <w:lang w:val="en-US"/>
        </w:rPr>
        <w:t>!</w:t>
      </w:r>
    </w:p>
    <w:p w14:paraId="5F6554A3" w14:textId="67652213" w:rsidR="00586696" w:rsidRPr="0096287B" w:rsidRDefault="00586696" w:rsidP="008015F4">
      <w:pPr>
        <w:rPr>
          <w:lang w:val="en-US"/>
        </w:rPr>
      </w:pPr>
      <w:r w:rsidRPr="0096287B">
        <w:rPr>
          <w:noProof/>
          <w:lang w:val="en-US"/>
        </w:rPr>
        <mc:AlternateContent>
          <mc:Choice Requires="wps">
            <w:drawing>
              <wp:anchor distT="0" distB="0" distL="114300" distR="114300" simplePos="0" relativeHeight="251682816" behindDoc="0" locked="0" layoutInCell="1" allowOverlap="1" wp14:anchorId="215925BD" wp14:editId="25C164E1">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383A29FC" w14:textId="77777777" w:rsidR="00060CFC" w:rsidRPr="0004238D" w:rsidRDefault="00060CFC" w:rsidP="00586696">
                            <w:pPr>
                              <w:rPr>
                                <w:rFonts w:ascii="Verdana" w:hAnsi="Verdana"/>
                                <w:b/>
                                <w:sz w:val="17"/>
                                <w:szCs w:val="17"/>
                                <w:u w:val="single"/>
                              </w:rPr>
                            </w:pPr>
                            <w:r>
                              <w:rPr>
                                <w:rFonts w:ascii="Verdana" w:hAnsi="Verdana"/>
                                <w:b/>
                                <w:sz w:val="17"/>
                                <w:szCs w:val="17"/>
                                <w:u w:val="single"/>
                              </w:rPr>
                              <w:t>Tip 5</w:t>
                            </w:r>
                          </w:p>
                          <w:p w14:paraId="2A69835D" w14:textId="77777777" w:rsidR="00060CFC" w:rsidRPr="0004238D" w:rsidRDefault="00060CFC" w:rsidP="00586696">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925B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62" type="#_x0000_t65" style="position:absolute;margin-left:450.4pt;margin-top:637.1pt;width:137.6pt;height:10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">
                <v:textbox>
                  <w:txbxContent>
                    <w:p w14:paraId="383A29FC" w14:textId="77777777" w:rsidR="00060CFC" w:rsidRPr="0004238D" w:rsidRDefault="00060CFC" w:rsidP="00586696">
                      <w:pPr>
                        <w:rPr>
                          <w:rFonts w:ascii="Verdana" w:hAnsi="Verdana"/>
                          <w:b/>
                          <w:sz w:val="17"/>
                          <w:szCs w:val="17"/>
                          <w:u w:val="single"/>
                        </w:rPr>
                      </w:pPr>
                      <w:r>
                        <w:rPr>
                          <w:rFonts w:ascii="Verdana" w:hAnsi="Verdana"/>
                          <w:b/>
                          <w:sz w:val="17"/>
                          <w:szCs w:val="17"/>
                          <w:u w:val="single"/>
                        </w:rPr>
                        <w:t>Tip 5</w:t>
                      </w:r>
                    </w:p>
                    <w:p w14:paraId="2A69835D" w14:textId="77777777" w:rsidR="00060CFC" w:rsidRPr="0004238D" w:rsidRDefault="00060CFC" w:rsidP="00586696">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81792" behindDoc="0" locked="0" layoutInCell="1" allowOverlap="1" wp14:anchorId="2C8AD01A" wp14:editId="0747D58C">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585F642F"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5E93322B" w14:textId="77777777" w:rsidR="00060CFC" w:rsidRPr="00EF32B3" w:rsidRDefault="00060CFC" w:rsidP="00586696">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AD01A" id="Rectangle: Folded Corner 259" o:spid="_x0000_s1063" type="#_x0000_t65" style="position:absolute;margin-left:238.5pt;margin-top:658.2pt;width:193.5pt;height:7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">
                <v:textbox>
                  <w:txbxContent>
                    <w:p w14:paraId="585F642F"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5E93322B" w14:textId="77777777" w:rsidR="00060CFC" w:rsidRPr="00EF32B3" w:rsidRDefault="00060CFC" w:rsidP="00586696">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80768" behindDoc="0" locked="0" layoutInCell="1" allowOverlap="1" wp14:anchorId="0D31E1F1" wp14:editId="69D80C1C">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0C45C472"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6B8DF5EB" w14:textId="77777777" w:rsidR="00060CFC" w:rsidRPr="00EF32B3" w:rsidRDefault="00060CFC" w:rsidP="00586696">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t>
                            </w:r>
                            <w:proofErr w:type="gramStart"/>
                            <w:r w:rsidRPr="00EF32B3">
                              <w:rPr>
                                <w:rFonts w:ascii="Verdana" w:hAnsi="Verdana"/>
                                <w:sz w:val="17"/>
                                <w:szCs w:val="17"/>
                              </w:rPr>
                              <w:t>won’t</w:t>
                            </w:r>
                            <w:proofErr w:type="gramEnd"/>
                            <w:r w:rsidRPr="00EF32B3">
                              <w:rPr>
                                <w:rFonts w:ascii="Verdana" w:hAnsi="Verdana"/>
                                <w:sz w:val="17"/>
                                <w:szCs w:val="17"/>
                              </w:rPr>
                              <w:t xml:space="preserve">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1E1F1" id="Rectangle: Folded Corner 260" o:spid="_x0000_s1064" type="#_x0000_t65" style="position:absolute;margin-left:355.5pt;margin-top:520.5pt;width:179.3pt;height:11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">
                <v:textbox>
                  <w:txbxContent>
                    <w:p w14:paraId="0C45C472"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6B8DF5EB" w14:textId="77777777" w:rsidR="00060CFC" w:rsidRPr="00EF32B3" w:rsidRDefault="00060CFC" w:rsidP="00586696">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t>
                      </w:r>
                      <w:proofErr w:type="gramStart"/>
                      <w:r w:rsidRPr="00EF32B3">
                        <w:rPr>
                          <w:rFonts w:ascii="Verdana" w:hAnsi="Verdana"/>
                          <w:sz w:val="17"/>
                          <w:szCs w:val="17"/>
                        </w:rPr>
                        <w:t>won’t</w:t>
                      </w:r>
                      <w:proofErr w:type="gramEnd"/>
                      <w:r w:rsidRPr="00EF32B3">
                        <w:rPr>
                          <w:rFonts w:ascii="Verdana" w:hAnsi="Verdana"/>
                          <w:sz w:val="17"/>
                          <w:szCs w:val="17"/>
                        </w:rPr>
                        <w:t xml:space="preserve">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79744" behindDoc="0" locked="0" layoutInCell="1" allowOverlap="1" wp14:anchorId="49FC69DE" wp14:editId="20558D7A">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2E8BF822"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4ABB0911" w14:textId="77777777" w:rsidR="00060CFC" w:rsidRPr="00EF32B3" w:rsidRDefault="00060CFC" w:rsidP="00586696">
                            <w:pPr>
                              <w:rPr>
                                <w:rFonts w:ascii="Verdana" w:hAnsi="Verdana"/>
                                <w:b/>
                                <w:sz w:val="17"/>
                                <w:szCs w:val="17"/>
                                <w:u w:val="single"/>
                              </w:rPr>
                            </w:pPr>
                            <w:r w:rsidRPr="00EF32B3">
                              <w:rPr>
                                <w:rFonts w:ascii="Verdana" w:hAnsi="Verdana"/>
                                <w:sz w:val="17"/>
                                <w:szCs w:val="17"/>
                              </w:rPr>
                              <w:t xml:space="preserve">Share what you and your chapter are doing during FFA Week, but </w:t>
                            </w:r>
                            <w:r w:rsidRPr="00EF32B3">
                              <w:rPr>
                                <w:rFonts w:ascii="Verdana" w:hAnsi="Verdana"/>
                                <w:sz w:val="17"/>
                                <w:szCs w:val="17"/>
                              </w:rPr>
                              <w:t>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C69DE" id="Rectangle: Folded Corner 261" o:spid="_x0000_s1065" type="#_x0000_t65" style="position:absolute;margin-left:36.4pt;margin-top:616.9pt;width:193.9pt;height:11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">
                <v:textbox>
                  <w:txbxContent>
                    <w:p w14:paraId="2E8BF822" w14:textId="77777777" w:rsidR="00060CFC" w:rsidRDefault="00060CFC" w:rsidP="00586696">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4ABB0911" w14:textId="77777777" w:rsidR="00060CFC" w:rsidRPr="00EF32B3" w:rsidRDefault="00060CFC" w:rsidP="00586696">
                      <w:pPr>
                        <w:rPr>
                          <w:rFonts w:ascii="Verdana" w:hAnsi="Verdana"/>
                          <w:b/>
                          <w:sz w:val="17"/>
                          <w:szCs w:val="17"/>
                          <w:u w:val="single"/>
                        </w:rPr>
                      </w:pPr>
                      <w:r w:rsidRPr="00EF32B3">
                        <w:rPr>
                          <w:rFonts w:ascii="Verdana" w:hAnsi="Verdana"/>
                          <w:sz w:val="17"/>
                          <w:szCs w:val="17"/>
                        </w:rPr>
                        <w:t xml:space="preserve">Share what you and your chapter are doing during FFA Week, but </w:t>
                      </w:r>
                      <w:proofErr w:type="gramStart"/>
                      <w:r w:rsidRPr="00EF32B3">
                        <w:rPr>
                          <w:rFonts w:ascii="Verdana" w:hAnsi="Verdana"/>
                          <w:sz w:val="17"/>
                          <w:szCs w:val="17"/>
                        </w:rPr>
                        <w:t>don’t</w:t>
                      </w:r>
                      <w:proofErr w:type="gramEnd"/>
                      <w:r w:rsidRPr="00EF32B3">
                        <w:rPr>
                          <w:rFonts w:ascii="Verdana" w:hAnsi="Verdana"/>
                          <w:sz w:val="17"/>
                          <w:szCs w:val="17"/>
                        </w:rPr>
                        <w:t xml:space="preserve">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78720" behindDoc="0" locked="0" layoutInCell="1" allowOverlap="1" wp14:anchorId="1D4C89F6" wp14:editId="0D214C1A">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32A485FD" w14:textId="77777777" w:rsidR="00060CFC" w:rsidRDefault="00060CFC" w:rsidP="00586696">
                            <w:pPr>
                              <w:rPr>
                                <w:rFonts w:ascii="Verdana" w:hAnsi="Verdana"/>
                                <w:b/>
                                <w:sz w:val="17"/>
                                <w:szCs w:val="17"/>
                                <w:u w:val="single"/>
                              </w:rPr>
                            </w:pPr>
                            <w:r w:rsidRPr="00EF32B3">
                              <w:rPr>
                                <w:rFonts w:ascii="Verdana" w:hAnsi="Verdana"/>
                                <w:b/>
                                <w:sz w:val="17"/>
                                <w:szCs w:val="17"/>
                                <w:u w:val="single"/>
                              </w:rPr>
                              <w:t>Tip 1:</w:t>
                            </w:r>
                          </w:p>
                          <w:p w14:paraId="6CB50383" w14:textId="77777777" w:rsidR="00060CFC" w:rsidRPr="00EF32B3" w:rsidRDefault="00060CFC" w:rsidP="00586696">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 xml:space="preserve">on all your social posts so people can find and National FFA can share the amazing stories </w:t>
                            </w:r>
                            <w:r w:rsidRPr="00EF32B3">
                              <w:rPr>
                                <w:rFonts w:ascii="Verdana" w:hAnsi="Verdana"/>
                                <w:sz w:val="17"/>
                                <w:szCs w:val="17"/>
                              </w:rPr>
                              <w:t>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C89F6" id="Rectangle: Folded Corner 262" o:spid="_x0000_s1066" type="#_x0000_t65" style="position:absolute;margin-left:36.4pt;margin-top:535.6pt;width:193.9pt;height:6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">
                <v:textbox>
                  <w:txbxContent>
                    <w:p w14:paraId="32A485FD" w14:textId="77777777" w:rsidR="00060CFC" w:rsidRDefault="00060CFC" w:rsidP="00586696">
                      <w:pPr>
                        <w:rPr>
                          <w:rFonts w:ascii="Verdana" w:hAnsi="Verdana"/>
                          <w:b/>
                          <w:sz w:val="17"/>
                          <w:szCs w:val="17"/>
                          <w:u w:val="single"/>
                        </w:rPr>
                      </w:pPr>
                      <w:r w:rsidRPr="00EF32B3">
                        <w:rPr>
                          <w:rFonts w:ascii="Verdana" w:hAnsi="Verdana"/>
                          <w:b/>
                          <w:sz w:val="17"/>
                          <w:szCs w:val="17"/>
                          <w:u w:val="single"/>
                        </w:rPr>
                        <w:t>Tip 1:</w:t>
                      </w:r>
                    </w:p>
                    <w:p w14:paraId="6CB50383" w14:textId="77777777" w:rsidR="00060CFC" w:rsidRPr="00EF32B3" w:rsidRDefault="00060CFC" w:rsidP="00586696">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 xml:space="preserve">on all your social posts so people can find and National FFA can share the amazing stories </w:t>
                      </w:r>
                      <w:proofErr w:type="gramStart"/>
                      <w:r w:rsidRPr="00EF32B3">
                        <w:rPr>
                          <w:rFonts w:ascii="Verdana" w:hAnsi="Verdana"/>
                          <w:sz w:val="17"/>
                          <w:szCs w:val="17"/>
                        </w:rPr>
                        <w:t>you’re</w:t>
                      </w:r>
                      <w:proofErr w:type="gramEnd"/>
                      <w:r w:rsidRPr="00EF32B3">
                        <w:rPr>
                          <w:rFonts w:ascii="Verdana" w:hAnsi="Verdana"/>
                          <w:sz w:val="17"/>
                          <w:szCs w:val="17"/>
                        </w:rPr>
                        <w:t xml:space="preserv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#FFA20</w:t>
      </w:r>
      <w:r w:rsidRPr="0096287B">
        <w:rPr>
          <w:lang w:val="en-US"/>
        </w:rPr>
        <w:t xml:space="preserve"> and tag </w:t>
      </w:r>
      <w:r w:rsidRPr="0096287B">
        <w:rPr>
          <w:b/>
          <w:lang w:val="en-US"/>
        </w:rPr>
        <w:t xml:space="preserve">@NationalFFA </w:t>
      </w:r>
      <w:r w:rsidRPr="0096287B">
        <w:rPr>
          <w:lang w:val="en-US"/>
        </w:rPr>
        <w:t>on all your social posts so people can find</w:t>
      </w:r>
      <w:r w:rsidR="0077320C" w:rsidRPr="0096287B">
        <w:rPr>
          <w:lang w:val="en-US"/>
        </w:rPr>
        <w:t xml:space="preserve"> it</w:t>
      </w:r>
      <w:r w:rsidRPr="0096287B">
        <w:rPr>
          <w:lang w:val="en-US"/>
        </w:rPr>
        <w:t xml:space="preserve"> and National FFA can share the amazing stories </w:t>
      </w:r>
      <w:proofErr w:type="gramStart"/>
      <w:r w:rsidRPr="0096287B">
        <w:rPr>
          <w:lang w:val="en-US"/>
        </w:rPr>
        <w:t>you’re</w:t>
      </w:r>
      <w:proofErr w:type="gramEnd"/>
      <w:r w:rsidRPr="0096287B">
        <w:rPr>
          <w:lang w:val="en-US"/>
        </w:rPr>
        <w:t xml:space="preserve"> telling.</w:t>
      </w:r>
    </w:p>
    <w:p w14:paraId="4D6CE235" w14:textId="77777777" w:rsidR="00586696" w:rsidRPr="0096287B" w:rsidRDefault="00586696" w:rsidP="008015F4">
      <w:pPr>
        <w:rPr>
          <w:b/>
          <w:u w:val="single"/>
          <w:lang w:val="en-US"/>
        </w:rPr>
      </w:pPr>
      <w:r w:rsidRPr="0096287B">
        <w:rPr>
          <w:b/>
          <w:u w:val="single"/>
          <w:lang w:val="en-US"/>
        </w:rPr>
        <w:t xml:space="preserve">Tip 2: </w:t>
      </w:r>
      <w:r w:rsidRPr="0096287B">
        <w:rPr>
          <w:lang w:val="en-US"/>
        </w:rPr>
        <w:t xml:space="preserve">Share what you and your chapter are doing during convention, but </w:t>
      </w:r>
      <w:proofErr w:type="gramStart"/>
      <w:r w:rsidRPr="0096287B">
        <w:rPr>
          <w:lang w:val="en-US"/>
        </w:rPr>
        <w:t>don’t</w:t>
      </w:r>
      <w:proofErr w:type="gramEnd"/>
      <w:r w:rsidRPr="0096287B">
        <w:rPr>
          <w:lang w:val="en-US"/>
        </w:rPr>
        <w:t xml:space="preserve">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652EE1CB" w14:textId="435EF1EF" w:rsidR="00586696" w:rsidRPr="0096287B" w:rsidRDefault="00586696" w:rsidP="008015F4">
      <w:pPr>
        <w:rPr>
          <w:b/>
          <w:u w:val="single"/>
          <w:lang w:val="en-US"/>
        </w:rPr>
      </w:pPr>
      <w:r w:rsidRPr="0096287B">
        <w:rPr>
          <w:b/>
          <w:u w:val="single"/>
          <w:lang w:val="en-US"/>
        </w:rPr>
        <w:t xml:space="preserve">Tip 3: </w:t>
      </w:r>
      <w:r w:rsidRPr="0096287B">
        <w:rPr>
          <w:lang w:val="en-US"/>
        </w:rPr>
        <w:t xml:space="preserve">Remember your FFA voice </w:t>
      </w:r>
      <w:r w:rsidR="0077320C" w:rsidRPr="0096287B">
        <w:rPr>
          <w:rFonts w:ascii="Georgia" w:hAnsi="Georgia"/>
          <w:lang w:val="en-US"/>
        </w:rPr>
        <w:t>—</w:t>
      </w:r>
      <w:r w:rsidRPr="0096287B">
        <w:rPr>
          <w:lang w:val="en-US"/>
        </w:rPr>
        <w:t xml:space="preserve"> a positive, </w:t>
      </w:r>
      <w:proofErr w:type="gramStart"/>
      <w:r w:rsidRPr="0096287B">
        <w:rPr>
          <w:lang w:val="en-US"/>
        </w:rPr>
        <w:t>respectful</w:t>
      </w:r>
      <w:proofErr w:type="gramEnd"/>
      <w:r w:rsidRPr="0096287B">
        <w:rPr>
          <w:lang w:val="en-US"/>
        </w:rPr>
        <w:t xml:space="preserve"> and inspirational tone. If individuals comment on your posts with unkind words, resist the urge to argue with negative comments. You </w:t>
      </w:r>
      <w:proofErr w:type="gramStart"/>
      <w:r w:rsidRPr="0096287B">
        <w:rPr>
          <w:lang w:val="en-US"/>
        </w:rPr>
        <w:t>won’t</w:t>
      </w:r>
      <w:proofErr w:type="gramEnd"/>
      <w:r w:rsidRPr="0096287B">
        <w:rPr>
          <w:lang w:val="en-US"/>
        </w:rPr>
        <w:t xml:space="preserve"> change any minds</w:t>
      </w:r>
      <w:r w:rsidR="0077320C" w:rsidRPr="0096287B">
        <w:rPr>
          <w:lang w:val="en-US"/>
        </w:rPr>
        <w:t>,</w:t>
      </w:r>
      <w:r w:rsidRPr="0096287B">
        <w:rPr>
          <w:lang w:val="en-US"/>
        </w:rPr>
        <w:t xml:space="preserve"> and it will just ruin your day. We like to say, “Hug Your Haters.”</w:t>
      </w:r>
    </w:p>
    <w:p w14:paraId="52992115" w14:textId="77777777" w:rsidR="00586696" w:rsidRPr="0096287B" w:rsidRDefault="00586696" w:rsidP="008015F4">
      <w:pPr>
        <w:rPr>
          <w:lang w:val="en-US"/>
        </w:rPr>
      </w:pPr>
      <w:r w:rsidRPr="0096287B">
        <w:rPr>
          <w:b/>
          <w:u w:val="single"/>
          <w:lang w:val="en-US"/>
        </w:rPr>
        <w:t xml:space="preserve">Tip 4: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w:t>
      </w:r>
      <w:proofErr w:type="gramStart"/>
      <w:r w:rsidRPr="0096287B">
        <w:rPr>
          <w:lang w:val="en-US"/>
        </w:rPr>
        <w:t>activities</w:t>
      </w:r>
      <w:proofErr w:type="gramEnd"/>
      <w:r w:rsidRPr="0096287B">
        <w:rPr>
          <w:lang w:val="en-US"/>
        </w:rPr>
        <w:t>.</w:t>
      </w:r>
    </w:p>
    <w:p w14:paraId="5796F187" w14:textId="2C742E86" w:rsidR="00586696" w:rsidRPr="0096287B" w:rsidRDefault="00586696" w:rsidP="008015F4">
      <w:pPr>
        <w:rPr>
          <w:b/>
          <w:u w:val="single"/>
          <w:lang w:val="en-US"/>
        </w:rPr>
      </w:pPr>
      <w:r w:rsidRPr="0096287B">
        <w:rPr>
          <w:b/>
          <w:u w:val="single"/>
          <w:lang w:val="en-US"/>
        </w:rPr>
        <w:t xml:space="preserve">Tip 5: </w:t>
      </w:r>
      <w:r w:rsidRPr="0096287B">
        <w:rPr>
          <w:lang w:val="en-US"/>
        </w:rPr>
        <w:t>Try ending your social post with a question or ask others to share their stories in the comments. This will help create engagement and conversation among your followers.</w:t>
      </w:r>
    </w:p>
    <w:p w14:paraId="56C02C57" w14:textId="293FA734" w:rsidR="00586696" w:rsidRPr="0096287B" w:rsidRDefault="00586696" w:rsidP="008015F4">
      <w:pPr>
        <w:rPr>
          <w:rFonts w:ascii="Verdana" w:hAnsi="Verdana"/>
          <w:b/>
          <w:sz w:val="17"/>
          <w:szCs w:val="17"/>
          <w:u w:val="single"/>
          <w:lang w:val="en-US"/>
        </w:rPr>
      </w:pPr>
      <w:r w:rsidRPr="0096287B">
        <w:rPr>
          <w:rFonts w:ascii="Verdana" w:hAnsi="Verdana"/>
          <w:sz w:val="17"/>
          <w:szCs w:val="17"/>
          <w:lang w:val="en-US"/>
        </w:rPr>
        <w:lastRenderedPageBreak/>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83840" behindDoc="0" locked="0" layoutInCell="1" allowOverlap="1" wp14:anchorId="12747E01" wp14:editId="51713F8F">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085074C6" w14:textId="77777777" w:rsidR="00060CFC" w:rsidRPr="00820D7F" w:rsidRDefault="00060CFC" w:rsidP="008015F4">
                            <w:r>
                              <w:rPr>
                                <w:b/>
                                <w:bCs/>
                              </w:rPr>
                              <w:t xml:space="preserve">Brainstorm: </w:t>
                            </w:r>
                            <w:r w:rsidRPr="00820D7F">
                              <w:t xml:space="preserve">Use this space to brainstorm a list of photos and videos that could be used. </w:t>
                            </w:r>
                            <w:r w:rsidRPr="00820D7F">
                              <w:t>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47E01" id="Text Box 63" o:spid="_x0000_s1067" type="#_x0000_t202" style="position:absolute;margin-left:0;margin-top:.45pt;width:264.4pt;height:25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">
                <v:textbox>
                  <w:txbxContent>
                    <w:p w14:paraId="085074C6" w14:textId="77777777" w:rsidR="00060CFC" w:rsidRPr="00820D7F" w:rsidRDefault="00060CFC" w:rsidP="008015F4">
                      <w:r>
                        <w:rPr>
                          <w:b/>
                          <w:bCs/>
                        </w:rPr>
                        <w:t xml:space="preserve">Brainstorm: </w:t>
                      </w:r>
                      <w:r w:rsidRPr="00820D7F">
                        <w:t xml:space="preserve">Use this space to brainstorm a list of photos and videos that could be used. </w:t>
                      </w:r>
                      <w:proofErr w:type="gramStart"/>
                      <w:r w:rsidRPr="00820D7F">
                        <w:t>Don’t</w:t>
                      </w:r>
                      <w:proofErr w:type="gramEnd"/>
                      <w:r w:rsidRPr="00820D7F">
                        <w:t xml:space="preserve">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84864" behindDoc="0" locked="0" layoutInCell="1" allowOverlap="1" wp14:anchorId="580F06D4" wp14:editId="00A0410C">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3F04E073" w14:textId="77777777" w:rsidR="00060CFC" w:rsidRPr="00820D7F" w:rsidRDefault="00060CFC" w:rsidP="008015F4">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F06D4" id="Text Box 64" o:spid="_x0000_s1068" type="#_x0000_t202" style="position:absolute;margin-left:294.05pt;margin-top:19.45pt;width:203.25pt;height: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">
                <v:textbox>
                  <w:txbxContent>
                    <w:p w14:paraId="3F04E073" w14:textId="77777777" w:rsidR="00060CFC" w:rsidRPr="00820D7F" w:rsidRDefault="00060CFC" w:rsidP="008015F4">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85888" behindDoc="0" locked="0" layoutInCell="1" allowOverlap="1" wp14:anchorId="4F55BC20" wp14:editId="1EEC12A6">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418D" id="Arrow: Striped Right 65" o:spid="_x0000_s1026" type="#_x0000_t93" style="position:absolute;margin-left:245.05pt;margin-top:25.4pt;width:35.15pt;height:51.7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" adj="15459"/>
            </w:pict>
          </mc:Fallback>
        </mc:AlternateContent>
      </w:r>
      <w:r w:rsidRPr="0096287B">
        <w:rPr>
          <w:rFonts w:ascii="Verdana" w:hAnsi="Verdana"/>
          <w:b/>
          <w:noProof/>
          <w:sz w:val="17"/>
          <w:szCs w:val="17"/>
          <w:u w:val="single"/>
          <w:lang w:val="en-US"/>
        </w:rPr>
        <w:drawing>
          <wp:anchor distT="0" distB="0" distL="114300" distR="114300" simplePos="0" relativeHeight="251686912" behindDoc="1" locked="0" layoutInCell="1" allowOverlap="1" wp14:anchorId="6B7DD8BE" wp14:editId="61942100">
            <wp:simplePos x="0" y="0"/>
            <wp:positionH relativeFrom="column">
              <wp:posOffset>3090545</wp:posOffset>
            </wp:positionH>
            <wp:positionV relativeFrom="paragraph">
              <wp:posOffset>1868170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87B">
        <w:rPr>
          <w:rFonts w:ascii="Verdana" w:hAnsi="Verdana"/>
          <w:b/>
          <w:noProof/>
          <w:sz w:val="17"/>
          <w:szCs w:val="17"/>
          <w:u w:val="single"/>
          <w:lang w:val="en-US"/>
        </w:rPr>
        <w:drawing>
          <wp:anchor distT="0" distB="0" distL="114300" distR="114300" simplePos="0" relativeHeight="251688960" behindDoc="1" locked="0" layoutInCell="1" allowOverlap="1" wp14:anchorId="141BB595" wp14:editId="0AC2F946">
            <wp:simplePos x="0" y="0"/>
            <wp:positionH relativeFrom="column">
              <wp:posOffset>4025265</wp:posOffset>
            </wp:positionH>
            <wp:positionV relativeFrom="page">
              <wp:posOffset>2439035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1E0CC" w14:textId="77777777" w:rsidR="00586696" w:rsidRPr="0096287B" w:rsidRDefault="00586696" w:rsidP="00586696">
      <w:pPr>
        <w:pStyle w:val="FFATitle"/>
        <w:rPr>
          <w:rFonts w:ascii="Verdana" w:hAnsi="Verdana"/>
          <w:b w:val="0"/>
          <w:sz w:val="17"/>
          <w:szCs w:val="17"/>
          <w:u w:val="single"/>
        </w:rPr>
      </w:pPr>
    </w:p>
    <w:p w14:paraId="1CC9A7C3" w14:textId="77777777" w:rsidR="00586696" w:rsidRPr="0096287B" w:rsidRDefault="00586696" w:rsidP="00586696">
      <w:pPr>
        <w:pStyle w:val="FFATitle"/>
        <w:rPr>
          <w:rFonts w:ascii="Verdana" w:hAnsi="Verdana"/>
          <w:b w:val="0"/>
          <w:sz w:val="17"/>
          <w:szCs w:val="17"/>
          <w:u w:val="single"/>
        </w:rPr>
      </w:pPr>
    </w:p>
    <w:p w14:paraId="7F359969" w14:textId="77777777" w:rsidR="00586696" w:rsidRPr="0096287B" w:rsidRDefault="00586696" w:rsidP="00586696">
      <w:pPr>
        <w:pStyle w:val="FFATitle"/>
        <w:rPr>
          <w:rFonts w:ascii="Verdana" w:hAnsi="Verdana"/>
          <w:b w:val="0"/>
          <w:sz w:val="17"/>
          <w:szCs w:val="17"/>
          <w:u w:val="single"/>
        </w:rPr>
      </w:pPr>
    </w:p>
    <w:p w14:paraId="464B4C7A" w14:textId="77777777" w:rsidR="00586696" w:rsidRPr="0096287B" w:rsidRDefault="00586696" w:rsidP="00586696">
      <w:pPr>
        <w:pStyle w:val="FFATitle"/>
        <w:rPr>
          <w:rFonts w:ascii="Verdana" w:hAnsi="Verdana"/>
          <w:b w:val="0"/>
          <w:sz w:val="17"/>
          <w:szCs w:val="17"/>
          <w:u w:val="single"/>
        </w:rPr>
      </w:pPr>
    </w:p>
    <w:p w14:paraId="51C1BD8F" w14:textId="77777777" w:rsidR="00586696" w:rsidRPr="0096287B" w:rsidRDefault="00586696" w:rsidP="00586696">
      <w:pPr>
        <w:pStyle w:val="FFATitle"/>
        <w:rPr>
          <w:rFonts w:ascii="Verdana" w:hAnsi="Verdana"/>
          <w:b w:val="0"/>
          <w:sz w:val="17"/>
          <w:szCs w:val="17"/>
          <w:u w:val="single"/>
        </w:rPr>
      </w:pPr>
    </w:p>
    <w:p w14:paraId="1091FD9B" w14:textId="77777777" w:rsidR="00586696" w:rsidRPr="0096287B" w:rsidRDefault="00586696" w:rsidP="00586696">
      <w:pPr>
        <w:pStyle w:val="FFATitle"/>
        <w:rPr>
          <w:rFonts w:ascii="Verdana" w:hAnsi="Verdana"/>
          <w:b w:val="0"/>
          <w:sz w:val="17"/>
          <w:szCs w:val="17"/>
          <w:u w:val="single"/>
        </w:rPr>
      </w:pPr>
    </w:p>
    <w:p w14:paraId="4BBAD0F1" w14:textId="77777777" w:rsidR="00586696" w:rsidRPr="0096287B" w:rsidRDefault="00586696" w:rsidP="00586696">
      <w:pPr>
        <w:pStyle w:val="FFATitle"/>
        <w:rPr>
          <w:rFonts w:ascii="Verdana" w:hAnsi="Verdana"/>
          <w:b w:val="0"/>
          <w:sz w:val="17"/>
          <w:szCs w:val="17"/>
          <w:u w:val="single"/>
        </w:rPr>
      </w:pPr>
    </w:p>
    <w:p w14:paraId="58EE78C7" w14:textId="77777777" w:rsidR="00586696" w:rsidRPr="0096287B" w:rsidRDefault="00586696" w:rsidP="00586696">
      <w:pPr>
        <w:pStyle w:val="FFATitle"/>
        <w:rPr>
          <w:rFonts w:ascii="Verdana" w:hAnsi="Verdana"/>
          <w:b w:val="0"/>
          <w:sz w:val="17"/>
          <w:szCs w:val="17"/>
          <w:u w:val="single"/>
        </w:rPr>
      </w:pPr>
    </w:p>
    <w:p w14:paraId="4F9C5238" w14:textId="77777777" w:rsidR="00586696" w:rsidRPr="0096287B" w:rsidRDefault="00586696" w:rsidP="00586696">
      <w:pPr>
        <w:pStyle w:val="FFATitle"/>
        <w:rPr>
          <w:rFonts w:ascii="Verdana" w:hAnsi="Verdana"/>
          <w:b w:val="0"/>
          <w:sz w:val="17"/>
          <w:szCs w:val="17"/>
          <w:u w:val="single"/>
        </w:rPr>
      </w:pPr>
    </w:p>
    <w:p w14:paraId="3B0B05B6" w14:textId="77777777" w:rsidR="00586696" w:rsidRPr="0096287B" w:rsidRDefault="00586696" w:rsidP="00586696">
      <w:pPr>
        <w:pStyle w:val="FFATitle"/>
        <w:rPr>
          <w:rFonts w:ascii="Verdana" w:hAnsi="Verdana"/>
          <w:b w:val="0"/>
          <w:sz w:val="17"/>
          <w:szCs w:val="17"/>
          <w:u w:val="single"/>
        </w:rPr>
      </w:pPr>
    </w:p>
    <w:p w14:paraId="30E6E904" w14:textId="77777777" w:rsidR="00586696" w:rsidRPr="0096287B" w:rsidRDefault="00586696" w:rsidP="00586696">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87936" behindDoc="0" locked="0" layoutInCell="1" allowOverlap="1" wp14:anchorId="7660306A" wp14:editId="74E19C63">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20C5BBAD" w14:textId="37F969CC" w:rsidR="00060CFC" w:rsidRPr="00820D7F" w:rsidRDefault="00060CFC" w:rsidP="008015F4">
                              <w:r w:rsidRPr="00820D7F">
                                <w:t xml:space="preserve">If someone is being vulgar, bullying or posting unrelated comments on your posts, hide them. </w:t>
                              </w:r>
                              <w:r w:rsidRPr="00820D7F">
                                <w:t xml:space="preserve">It’s good practice to have user guidelines on your page in the </w:t>
                              </w:r>
                              <w:r>
                                <w:t>A</w:t>
                              </w:r>
                              <w:r w:rsidRPr="00820D7F">
                                <w:t xml:space="preserve">bout section. Ours is at </w:t>
                              </w:r>
                              <w:hyperlink r:id="rId58" w:history="1">
                                <w:r w:rsidRPr="00820D7F">
                                  <w:rPr>
                                    <w:rStyle w:val="Hyperlink"/>
                                  </w:rPr>
                                  <w:t>https://www.facebook.com/pg/nationalffa/about/</w:t>
                                </w:r>
                              </w:hyperlink>
                              <w:r w:rsidRPr="00820D7F">
                                <w:t xml:space="preserve"> under general information.</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711E9E94" w14:textId="1D993E20" w:rsidR="00060CFC" w:rsidRPr="00820D7F" w:rsidRDefault="00060CFC" w:rsidP="008015F4">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0306A" id="Group 68" o:spid="_x0000_s1069" style="position:absolute;margin-left:27.2pt;margin-top:5.9pt;width:456.5pt;height:203.5pt;z-index:251687936"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">
                <v:shape id="Text Box 49" o:spid="_x0000_s107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20C5BBAD" w14:textId="37F969CC" w:rsidR="00060CFC" w:rsidRPr="00820D7F" w:rsidRDefault="00060CFC" w:rsidP="008015F4">
                        <w:r w:rsidRPr="00820D7F">
                          <w:t xml:space="preserve">If someone is being vulgar, bullying or posting unrelated comments on your posts, hide them. </w:t>
                        </w:r>
                        <w:proofErr w:type="gramStart"/>
                        <w:r w:rsidRPr="00820D7F">
                          <w:t>It’s</w:t>
                        </w:r>
                        <w:proofErr w:type="gramEnd"/>
                        <w:r w:rsidRPr="00820D7F">
                          <w:t xml:space="preserve"> good practice to have user guidelines on your page in the </w:t>
                        </w:r>
                        <w:r>
                          <w:t>A</w:t>
                        </w:r>
                        <w:r w:rsidRPr="00820D7F">
                          <w:t xml:space="preserve">bout section. Ours is at </w:t>
                        </w:r>
                        <w:hyperlink r:id="rId59" w:history="1">
                          <w:r w:rsidRPr="00820D7F">
                            <w:rPr>
                              <w:rStyle w:val="Hyperlink"/>
                            </w:rPr>
                            <w:t>https://www.facebook.com/pg/nationalffa/about/</w:t>
                          </w:r>
                        </w:hyperlink>
                        <w:r w:rsidRPr="00820D7F">
                          <w:t xml:space="preserve"> under general information.</w:t>
                        </w:r>
                      </w:p>
                    </w:txbxContent>
                  </v:textbox>
                </v:shape>
                <v:shape id="Text Box 50" o:spid="_x0000_s107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711E9E94" w14:textId="1D993E20" w:rsidR="00060CFC" w:rsidRPr="00820D7F" w:rsidRDefault="00060CFC" w:rsidP="008015F4">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7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25860663" w14:textId="77777777" w:rsidR="00586696" w:rsidRPr="0096287B" w:rsidRDefault="00586696" w:rsidP="00586696">
      <w:pPr>
        <w:pStyle w:val="FFATitle"/>
        <w:rPr>
          <w:rFonts w:ascii="Verdana" w:hAnsi="Verdana"/>
          <w:b w:val="0"/>
          <w:sz w:val="17"/>
          <w:szCs w:val="17"/>
          <w:u w:val="single"/>
        </w:rPr>
      </w:pPr>
    </w:p>
    <w:p w14:paraId="21AFC5D4" w14:textId="77777777" w:rsidR="00586696" w:rsidRPr="0096287B" w:rsidRDefault="00586696" w:rsidP="00586696">
      <w:pPr>
        <w:pStyle w:val="FFATitle"/>
        <w:rPr>
          <w:rFonts w:ascii="Verdana" w:hAnsi="Verdana"/>
          <w:b w:val="0"/>
          <w:sz w:val="17"/>
          <w:szCs w:val="17"/>
          <w:u w:val="single"/>
        </w:rPr>
      </w:pPr>
    </w:p>
    <w:p w14:paraId="6F4522E4" w14:textId="77777777" w:rsidR="00586696" w:rsidRPr="0096287B" w:rsidRDefault="00586696" w:rsidP="00586696">
      <w:pPr>
        <w:pStyle w:val="FFATitle"/>
        <w:rPr>
          <w:rFonts w:ascii="Verdana" w:hAnsi="Verdana"/>
          <w:b w:val="0"/>
          <w:sz w:val="17"/>
          <w:szCs w:val="17"/>
          <w:u w:val="single"/>
        </w:rPr>
      </w:pPr>
    </w:p>
    <w:p w14:paraId="4A586C9A" w14:textId="77777777" w:rsidR="00586696" w:rsidRPr="0096287B" w:rsidRDefault="00586696" w:rsidP="00586696">
      <w:pPr>
        <w:pStyle w:val="FFATitle"/>
        <w:rPr>
          <w:rFonts w:ascii="Verdana" w:hAnsi="Verdana"/>
          <w:b w:val="0"/>
          <w:sz w:val="17"/>
          <w:szCs w:val="17"/>
          <w:u w:val="single"/>
        </w:rPr>
      </w:pPr>
    </w:p>
    <w:p w14:paraId="3D4B3FD0" w14:textId="77777777" w:rsidR="00586696" w:rsidRPr="0096287B" w:rsidRDefault="00586696" w:rsidP="00586696">
      <w:pPr>
        <w:pStyle w:val="FFATitle"/>
        <w:rPr>
          <w:rFonts w:ascii="Verdana" w:hAnsi="Verdana"/>
          <w:b w:val="0"/>
          <w:sz w:val="17"/>
          <w:szCs w:val="17"/>
          <w:u w:val="single"/>
        </w:rPr>
      </w:pPr>
    </w:p>
    <w:p w14:paraId="0ADBEFAC" w14:textId="43721A17" w:rsidR="00586696" w:rsidRPr="0096287B" w:rsidRDefault="00ED47C4" w:rsidP="00586696">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89984" behindDoc="1" locked="0" layoutInCell="1" allowOverlap="1" wp14:anchorId="7FFA6662" wp14:editId="0E397761">
                <wp:simplePos x="0" y="0"/>
                <wp:positionH relativeFrom="margin">
                  <wp:align>left</wp:align>
                </wp:positionH>
                <wp:positionV relativeFrom="page">
                  <wp:posOffset>6351270</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7A88C32B" w14:textId="579C12AC" w:rsidR="00060CFC" w:rsidRPr="00146ADE" w:rsidRDefault="00060CFC" w:rsidP="008015F4">
                            <w:r w:rsidRPr="00146ADE">
                              <w:t xml:space="preserve">MOST important: Every member and every chapter </w:t>
                            </w:r>
                            <w:r w:rsidRPr="00146ADE">
                              <w:t>ha</w:t>
                            </w:r>
                            <w:r>
                              <w:t>s</w:t>
                            </w:r>
                            <w:r w:rsidRPr="00146ADE">
                              <w:t xml:space="preserve"> an important FFA story. Don’t be afraid to share yours</w:t>
                            </w:r>
                            <w:r>
                              <w:t>.</w:t>
                            </w:r>
                            <w:r w:rsidRPr="00146ADE">
                              <w:t xml:space="preserve"> </w:t>
                            </w:r>
                            <w:r>
                              <w:t>W</w:t>
                            </w:r>
                            <w:r w:rsidRPr="00146ADE">
                              <w:t>e know it will be interesting!</w:t>
                            </w:r>
                          </w:p>
                          <w:p w14:paraId="6BB449CC" w14:textId="77777777" w:rsidR="00060CFC" w:rsidRDefault="00060CFC" w:rsidP="005866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A6662"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73" type="#_x0000_t64" style="position:absolute;margin-left:0;margin-top:500.1pt;width:373.05pt;height:75.6pt;z-index:-25162649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" adj="2700,11035">
                <v:stroke joinstyle="miter"/>
                <v:textbox>
                  <w:txbxContent>
                    <w:p w14:paraId="7A88C32B" w14:textId="579C12AC" w:rsidR="00060CFC" w:rsidRPr="00146ADE" w:rsidRDefault="00060CFC" w:rsidP="008015F4">
                      <w:r w:rsidRPr="00146ADE">
                        <w:t xml:space="preserve">MOST important: Every member and every chapter </w:t>
                      </w:r>
                      <w:proofErr w:type="gramStart"/>
                      <w:r w:rsidRPr="00146ADE">
                        <w:t>ha</w:t>
                      </w:r>
                      <w:r>
                        <w:t>s</w:t>
                      </w:r>
                      <w:proofErr w:type="gramEnd"/>
                      <w:r w:rsidRPr="00146ADE">
                        <w:t xml:space="preserve"> an important FFA story. </w:t>
                      </w:r>
                      <w:proofErr w:type="gramStart"/>
                      <w:r w:rsidRPr="00146ADE">
                        <w:t>Don’t</w:t>
                      </w:r>
                      <w:proofErr w:type="gramEnd"/>
                      <w:r w:rsidRPr="00146ADE">
                        <w:t xml:space="preserve"> be afraid to share yours</w:t>
                      </w:r>
                      <w:r>
                        <w:t>.</w:t>
                      </w:r>
                      <w:r w:rsidRPr="00146ADE">
                        <w:t xml:space="preserve"> </w:t>
                      </w:r>
                      <w:r>
                        <w:t>W</w:t>
                      </w:r>
                      <w:r w:rsidRPr="00146ADE">
                        <w:t>e know it will be interesting!</w:t>
                      </w:r>
                    </w:p>
                    <w:p w14:paraId="6BB449CC" w14:textId="77777777" w:rsidR="00060CFC" w:rsidRDefault="00060CFC" w:rsidP="00586696"/>
                  </w:txbxContent>
                </v:textbox>
                <w10:wrap type="tight" anchorx="margin" anchory="page"/>
              </v:shape>
            </w:pict>
          </mc:Fallback>
        </mc:AlternateContent>
      </w:r>
    </w:p>
    <w:p w14:paraId="32865C8C" w14:textId="268B275E" w:rsidR="00586696" w:rsidRPr="0096287B" w:rsidRDefault="00586696" w:rsidP="00586696">
      <w:pPr>
        <w:pStyle w:val="FFATitle"/>
        <w:rPr>
          <w:rFonts w:ascii="Verdana" w:hAnsi="Verdana"/>
          <w:b w:val="0"/>
          <w:sz w:val="17"/>
          <w:szCs w:val="17"/>
          <w:u w:val="single"/>
        </w:rPr>
      </w:pPr>
    </w:p>
    <w:p w14:paraId="67993023" w14:textId="77777777" w:rsidR="00586696" w:rsidRPr="0096287B" w:rsidRDefault="00586696" w:rsidP="00586696">
      <w:pPr>
        <w:pStyle w:val="FFATitle"/>
        <w:rPr>
          <w:rFonts w:ascii="Verdana" w:hAnsi="Verdana"/>
          <w:b w:val="0"/>
          <w:sz w:val="17"/>
          <w:szCs w:val="17"/>
          <w:u w:val="single"/>
        </w:rPr>
      </w:pPr>
    </w:p>
    <w:p w14:paraId="7AD8A147" w14:textId="77777777" w:rsidR="00586696" w:rsidRPr="0096287B" w:rsidRDefault="00586696" w:rsidP="00586696">
      <w:pPr>
        <w:pStyle w:val="FFATitle"/>
        <w:rPr>
          <w:rFonts w:ascii="Verdana" w:hAnsi="Verdana"/>
          <w:b w:val="0"/>
          <w:sz w:val="17"/>
          <w:szCs w:val="17"/>
          <w:u w:val="single"/>
        </w:rPr>
      </w:pPr>
    </w:p>
    <w:p w14:paraId="63B01694" w14:textId="5C185ECE" w:rsidR="00586696" w:rsidRPr="0096287B" w:rsidRDefault="00586696" w:rsidP="00586696">
      <w:pPr>
        <w:pStyle w:val="FFATitle"/>
        <w:rPr>
          <w:rFonts w:ascii="Verdana" w:hAnsi="Verdana"/>
          <w:b w:val="0"/>
          <w:sz w:val="17"/>
          <w:szCs w:val="17"/>
          <w:u w:val="single"/>
        </w:rPr>
      </w:pPr>
    </w:p>
    <w:p w14:paraId="2DF9F42E" w14:textId="77777777" w:rsidR="004B5AE6" w:rsidRPr="0096287B" w:rsidRDefault="004B5AE6" w:rsidP="00586696">
      <w:pPr>
        <w:pStyle w:val="FFATitle"/>
        <w:rPr>
          <w:rFonts w:ascii="Verdana" w:hAnsi="Verdana"/>
          <w:b w:val="0"/>
          <w:sz w:val="17"/>
          <w:szCs w:val="17"/>
          <w:u w:val="single"/>
        </w:rPr>
      </w:pPr>
    </w:p>
    <w:p w14:paraId="6BA96CB5" w14:textId="6B022FD4" w:rsidR="00586696" w:rsidRPr="0096287B" w:rsidRDefault="009C71F6" w:rsidP="00586696">
      <w:pPr>
        <w:pStyle w:val="Title"/>
        <w:rPr>
          <w:lang w:val="en-US"/>
        </w:rPr>
      </w:pPr>
      <w:bookmarkStart w:id="22" w:name="socialchallenge"/>
      <w:r w:rsidRPr="0096287B">
        <w:rPr>
          <w:lang w:val="en-US"/>
        </w:rPr>
        <w:lastRenderedPageBreak/>
        <w:t>Social Media Challenge</w:t>
      </w:r>
    </w:p>
    <w:bookmarkEnd w:id="22"/>
    <w:p w14:paraId="5FE29410" w14:textId="509A7C49" w:rsidR="009C71F6" w:rsidRPr="0096287B" w:rsidRDefault="00586696" w:rsidP="009C71F6">
      <w:pPr>
        <w:rPr>
          <w:lang w:val="en-US"/>
        </w:rPr>
      </w:pPr>
      <w:r w:rsidRPr="0096287B">
        <w:rPr>
          <w:bCs/>
          <w:lang w:val="en-US"/>
        </w:rPr>
        <w:t>Directions:</w:t>
      </w:r>
      <w:r w:rsidRPr="0096287B">
        <w:rPr>
          <w:b/>
          <w:lang w:val="en-US"/>
        </w:rPr>
        <w:t xml:space="preserve"> </w:t>
      </w:r>
      <w:r w:rsidR="009C71F6" w:rsidRPr="0096287B">
        <w:rPr>
          <w:lang w:val="en-US"/>
        </w:rPr>
        <w:t xml:space="preserve">Use the template on the following page to create your social media plan for </w:t>
      </w:r>
      <w:proofErr w:type="gramStart"/>
      <w:r w:rsidR="009C71F6" w:rsidRPr="0096287B">
        <w:rPr>
          <w:lang w:val="en-US"/>
        </w:rPr>
        <w:t>convention</w:t>
      </w:r>
      <w:r w:rsidR="00C129EE" w:rsidRPr="0096287B">
        <w:rPr>
          <w:lang w:val="en-US"/>
        </w:rPr>
        <w:t>,</w:t>
      </w:r>
      <w:r w:rsidR="009C71F6" w:rsidRPr="0096287B">
        <w:rPr>
          <w:lang w:val="en-US"/>
        </w:rPr>
        <w:t xml:space="preserve"> and</w:t>
      </w:r>
      <w:proofErr w:type="gramEnd"/>
      <w:r w:rsidR="009C71F6" w:rsidRPr="0096287B">
        <w:rPr>
          <w:lang w:val="en-US"/>
        </w:rPr>
        <w:t xml:space="preserve"> get approval from the chapter advisor and school administration. As you post, take </w:t>
      </w:r>
      <w:proofErr w:type="gramStart"/>
      <w:r w:rsidR="009C71F6" w:rsidRPr="0096287B">
        <w:rPr>
          <w:lang w:val="en-US"/>
        </w:rPr>
        <w:t>pictures</w:t>
      </w:r>
      <w:proofErr w:type="gramEnd"/>
      <w:r w:rsidR="009C71F6" w:rsidRPr="0096287B">
        <w:rPr>
          <w:lang w:val="en-US"/>
        </w:rPr>
        <w:t xml:space="preserve"> and share with your chapter/class and advisor. See below for examples.</w:t>
      </w:r>
    </w:p>
    <w:p w14:paraId="45DB36A9" w14:textId="77777777" w:rsidR="009C71F6" w:rsidRPr="0096287B" w:rsidRDefault="009C71F6" w:rsidP="009C71F6">
      <w:pPr>
        <w:ind w:left="112"/>
        <w:rPr>
          <w:rFonts w:ascii="Montserrat" w:eastAsia="Montserrat" w:hAnsi="Montserrat" w:cs="Montserrat"/>
          <w:i/>
          <w:iCs/>
          <w:lang w:val="en-US"/>
        </w:rPr>
      </w:pPr>
      <w:r w:rsidRPr="0096287B">
        <w:rPr>
          <w:i/>
          <w:iCs/>
          <w:lang w:val="en-US"/>
        </w:rPr>
        <w:t xml:space="preserve">Use </w:t>
      </w:r>
      <w:r w:rsidRPr="0096287B">
        <w:rPr>
          <w:b/>
          <w:bCs/>
          <w:i/>
          <w:iCs/>
          <w:lang w:val="en-US"/>
        </w:rPr>
        <w:t>#FFA20</w:t>
      </w:r>
      <w:r w:rsidRPr="0096287B">
        <w:rPr>
          <w:i/>
          <w:iCs/>
          <w:lang w:val="en-US"/>
        </w:rPr>
        <w:t xml:space="preserve"> when posting on social media about the </w:t>
      </w:r>
      <w:r w:rsidRPr="0096287B">
        <w:rPr>
          <w:rFonts w:ascii="Montserrat" w:eastAsia="Montserrat" w:hAnsi="Montserrat" w:cs="Montserrat"/>
          <w:i/>
          <w:iCs/>
          <w:color w:val="001E41"/>
          <w:lang w:val="en-US"/>
        </w:rPr>
        <w:t>national convention and expo.</w:t>
      </w:r>
    </w:p>
    <w:p w14:paraId="480F5992" w14:textId="77777777" w:rsidR="00586696" w:rsidRPr="0096287B" w:rsidRDefault="00586696" w:rsidP="00586696">
      <w:pPr>
        <w:rPr>
          <w:b/>
          <w:bCs/>
          <w:lang w:val="en-US"/>
        </w:rPr>
      </w:pPr>
      <w:r w:rsidRPr="0096287B">
        <w:rPr>
          <w:b/>
          <w:bCs/>
          <w:lang w:val="en-US"/>
        </w:rPr>
        <w:t xml:space="preserve">Examples: </w:t>
      </w:r>
    </w:p>
    <w:p w14:paraId="0FEC222A" w14:textId="77777777" w:rsidR="00586696" w:rsidRPr="0096287B" w:rsidRDefault="00586696" w:rsidP="00586696">
      <w:pPr>
        <w:rPr>
          <w:b/>
          <w:bCs/>
          <w:lang w:val="en-US"/>
        </w:rPr>
      </w:pPr>
      <w:r w:rsidRPr="0096287B">
        <w:rPr>
          <w:b/>
          <w:bCs/>
          <w:lang w:val="en-US"/>
        </w:rPr>
        <w:t>Twitter:</w:t>
      </w:r>
      <w:r w:rsidRPr="0096287B">
        <w:rPr>
          <w:lang w:val="en-US"/>
        </w:rPr>
        <w:t xml:space="preserve"> “Can’t wait to participate in this year’s virtual convention! #FFA20”</w:t>
      </w:r>
    </w:p>
    <w:p w14:paraId="68318035" w14:textId="77777777" w:rsidR="00250D80" w:rsidRPr="0096287B" w:rsidRDefault="00250D80" w:rsidP="00250D80">
      <w:pPr>
        <w:spacing w:after="0" w:line="240" w:lineRule="auto"/>
        <w:rPr>
          <w:rFonts w:ascii="Montserrat" w:eastAsia="Montserrat" w:hAnsi="Montserrat" w:cs="Montserrat"/>
          <w:lang w:val="en-US"/>
        </w:rPr>
      </w:pPr>
      <w:r w:rsidRPr="0096287B">
        <w:rPr>
          <w:rFonts w:ascii="Montserrat" w:eastAsia="Montserrat" w:hAnsi="Montserrat" w:cs="Montserrat"/>
          <w:b/>
          <w:color w:val="001E41"/>
          <w:lang w:val="en-US"/>
        </w:rPr>
        <w:t>Fa</w:t>
      </w:r>
      <w:r w:rsidRPr="0096287B">
        <w:rPr>
          <w:rFonts w:ascii="Montserrat" w:eastAsia="Montserrat" w:hAnsi="Montserrat" w:cs="Montserrat"/>
          <w:b/>
          <w:color w:val="001E41"/>
          <w:spacing w:val="-1"/>
          <w:lang w:val="en-US"/>
        </w:rPr>
        <w:t>ce</w:t>
      </w:r>
      <w:r w:rsidRPr="0096287B">
        <w:rPr>
          <w:rFonts w:ascii="Montserrat" w:eastAsia="Montserrat" w:hAnsi="Montserrat" w:cs="Montserrat"/>
          <w:b/>
          <w:color w:val="001E41"/>
          <w:lang w:val="en-US"/>
        </w:rPr>
        <w:t>bo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spacing w:val="1"/>
          <w:lang w:val="en-US"/>
        </w:rPr>
        <w:t>um</w:t>
      </w:r>
      <w:r w:rsidRPr="0096287B">
        <w:rPr>
          <w:rFonts w:ascii="Montserrat" w:eastAsia="Montserrat" w:hAnsi="Montserrat" w:cs="Montserrat"/>
          <w:color w:val="001E41"/>
          <w:lang w:val="en-US"/>
        </w:rPr>
        <w:t>ped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3"/>
          <w:lang w:val="en-US"/>
        </w:rPr>
        <w:t>o</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his</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r’s</w:t>
      </w:r>
      <w:r w:rsidRPr="0096287B">
        <w:rPr>
          <w:rFonts w:ascii="Montserrat" w:eastAsia="Montserrat" w:hAnsi="Montserrat" w:cs="Montserrat"/>
          <w:color w:val="001E41"/>
          <w:spacing w:val="1"/>
          <w:lang w:val="en-US"/>
        </w:rPr>
        <w:t xml:space="preserve"> 9</w:t>
      </w:r>
      <w:r w:rsidRPr="0096287B">
        <w:rPr>
          <w:rFonts w:ascii="Montserrat" w:eastAsia="Montserrat" w:hAnsi="Montserrat" w:cs="Montserrat"/>
          <w:color w:val="001E41"/>
          <w:spacing w:val="2"/>
          <w:lang w:val="en-US"/>
        </w:rPr>
        <w:t xml:space="preserve">3rd </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&amp; Expo.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Ev</w:t>
      </w:r>
      <w:r w:rsidRPr="0096287B">
        <w:rPr>
          <w:rFonts w:ascii="Montserrat" w:eastAsia="Montserrat" w:hAnsi="Montserrat" w:cs="Montserrat"/>
          <w:color w:val="001E41"/>
          <w:spacing w:val="-3"/>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p>
    <w:p w14:paraId="78949773" w14:textId="4CBF5745" w:rsidR="00250D80" w:rsidRPr="0096287B" w:rsidRDefault="00250D80" w:rsidP="00250D80">
      <w:pPr>
        <w:spacing w:after="0" w:line="240" w:lineRule="auto"/>
        <w:rPr>
          <w:rFonts w:ascii="Montserrat" w:eastAsia="Montserrat" w:hAnsi="Montserrat" w:cs="Montserrat"/>
          <w:color w:val="001E41"/>
          <w:spacing w:val="1"/>
          <w:lang w:val="en-US"/>
        </w:rPr>
      </w:pPr>
      <w:r w:rsidRPr="0096287B">
        <w:rPr>
          <w:rFonts w:ascii="Montserrat" w:eastAsia="Montserrat" w:hAnsi="Montserrat" w:cs="Montserrat"/>
          <w:color w:val="001E41"/>
          <w:lang w:val="en-US"/>
        </w:rPr>
        <w:t>lo</w:t>
      </w:r>
      <w:r w:rsidRPr="0096287B">
        <w:rPr>
          <w:rFonts w:ascii="Montserrat" w:eastAsia="Montserrat" w:hAnsi="Montserrat" w:cs="Montserrat"/>
          <w:color w:val="001E41"/>
          <w:spacing w:val="-1"/>
          <w:lang w:val="en-US"/>
        </w:rPr>
        <w:t>o</w:t>
      </w:r>
      <w:r w:rsidRPr="0096287B">
        <w:rPr>
          <w:rFonts w:ascii="Montserrat" w:eastAsia="Montserrat" w:hAnsi="Montserrat" w:cs="Montserrat"/>
          <w:color w:val="001E41"/>
          <w:lang w:val="en-US"/>
        </w:rPr>
        <w:t>ks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di</w:t>
      </w:r>
      <w:r w:rsidRPr="0096287B">
        <w:rPr>
          <w:rFonts w:ascii="Montserrat" w:eastAsia="Montserrat" w:hAnsi="Montserrat" w:cs="Montserrat"/>
          <w:color w:val="001E41"/>
          <w:spacing w:val="-1"/>
          <w:lang w:val="en-US"/>
        </w:rPr>
        <w:t>ffe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his</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re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ou</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x</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 be</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ow!</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2"/>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2</w:t>
      </w:r>
      <w:r w:rsidRPr="0096287B">
        <w:rPr>
          <w:rFonts w:ascii="Montserrat" w:eastAsia="Montserrat" w:hAnsi="Montserrat" w:cs="Montserrat"/>
          <w:color w:val="001E41"/>
          <w:spacing w:val="1"/>
          <w:lang w:val="en-US"/>
        </w:rPr>
        <w:t>0</w:t>
      </w:r>
      <w:r w:rsidR="00ED47C4" w:rsidRPr="0096287B">
        <w:rPr>
          <w:rFonts w:ascii="Montserrat" w:eastAsia="Montserrat" w:hAnsi="Montserrat" w:cs="Montserrat"/>
          <w:color w:val="001E41"/>
          <w:spacing w:val="1"/>
          <w:lang w:val="en-US"/>
        </w:rPr>
        <w:t>”</w:t>
      </w:r>
    </w:p>
    <w:p w14:paraId="7929E2F8" w14:textId="77777777" w:rsidR="00250D80" w:rsidRPr="0096287B" w:rsidRDefault="00250D80" w:rsidP="00250D80">
      <w:pPr>
        <w:spacing w:after="0" w:line="240" w:lineRule="auto"/>
        <w:rPr>
          <w:b/>
          <w:bCs/>
          <w:lang w:val="en-US"/>
        </w:rPr>
      </w:pPr>
    </w:p>
    <w:p w14:paraId="76E20EDA" w14:textId="6ED8CD77" w:rsidR="00586696" w:rsidRPr="0096287B" w:rsidRDefault="00586696" w:rsidP="00250D80">
      <w:pPr>
        <w:spacing w:after="0" w:line="240" w:lineRule="auto"/>
        <w:rPr>
          <w:lang w:val="en-US"/>
        </w:rPr>
      </w:pPr>
      <w:r w:rsidRPr="0096287B">
        <w:rPr>
          <w:b/>
          <w:bCs/>
          <w:lang w:val="en-US"/>
        </w:rPr>
        <w:t>Instagram Story:</w:t>
      </w:r>
      <w:r w:rsidRPr="0096287B">
        <w:rPr>
          <w:lang w:val="en-US"/>
        </w:rPr>
        <w:t xml:space="preserve"> “Wearing my new convention tee for #FFA20. Who else is wearing theirs?”</w:t>
      </w:r>
    </w:p>
    <w:p w14:paraId="0E4F38C8" w14:textId="10420F86" w:rsidR="00ED47C4" w:rsidRPr="0096287B" w:rsidRDefault="00ED47C4" w:rsidP="00250D80">
      <w:pPr>
        <w:spacing w:after="0" w:line="240" w:lineRule="auto"/>
        <w:rPr>
          <w:lang w:val="en-US"/>
        </w:rPr>
      </w:pPr>
    </w:p>
    <w:p w14:paraId="515A4A5D" w14:textId="22CBF0B9" w:rsidR="00ED47C4" w:rsidRPr="0096287B" w:rsidRDefault="00ED47C4" w:rsidP="00250D80">
      <w:pPr>
        <w:spacing w:after="0" w:line="240" w:lineRule="auto"/>
        <w:rPr>
          <w:lang w:val="en-US"/>
        </w:rPr>
      </w:pPr>
      <w:r w:rsidRPr="0096287B">
        <w:rPr>
          <w:b/>
          <w:bCs/>
          <w:lang w:val="en-US"/>
        </w:rPr>
        <w:t>Snapchat:</w:t>
      </w:r>
      <w:r w:rsidRPr="0096287B">
        <w:rPr>
          <w:lang w:val="en-US"/>
        </w:rPr>
        <w:t xml:space="preserve"> Share a picture of you participating in a student connection room. Caption: “Love meeting new FFA members from across the country!”</w:t>
      </w:r>
    </w:p>
    <w:p w14:paraId="04DEAF7E" w14:textId="6DFF36C8" w:rsidR="009C71F6" w:rsidRPr="0096287B" w:rsidRDefault="009C71F6" w:rsidP="00250D80">
      <w:pPr>
        <w:spacing w:after="0" w:line="240" w:lineRule="auto"/>
        <w:rPr>
          <w:lang w:val="en-US"/>
        </w:rPr>
      </w:pPr>
    </w:p>
    <w:p w14:paraId="72E597D4" w14:textId="260D23A3" w:rsidR="009C71F6" w:rsidRPr="0096287B" w:rsidRDefault="009C71F6" w:rsidP="00250D80">
      <w:pPr>
        <w:spacing w:after="0" w:line="240" w:lineRule="auto"/>
        <w:rPr>
          <w:b/>
          <w:bCs/>
          <w:lang w:val="en-US"/>
        </w:rPr>
      </w:pPr>
      <w:r w:rsidRPr="0096287B">
        <w:rPr>
          <w:b/>
          <w:bCs/>
          <w:lang w:val="en-US"/>
        </w:rPr>
        <w:t>Other Examples:</w:t>
      </w:r>
    </w:p>
    <w:p w14:paraId="611CF7FC" w14:textId="2F625B3C" w:rsidR="009C71F6" w:rsidRPr="0096287B" w:rsidRDefault="009C71F6" w:rsidP="00250D80">
      <w:pPr>
        <w:spacing w:after="0" w:line="240" w:lineRule="auto"/>
        <w:rPr>
          <w:lang w:val="en-US"/>
        </w:rPr>
      </w:pPr>
    </w:p>
    <w:p w14:paraId="649DC173" w14:textId="3C9FDA57" w:rsidR="009C71F6" w:rsidRPr="0096287B" w:rsidRDefault="009C71F6" w:rsidP="00C15450">
      <w:pPr>
        <w:pStyle w:val="ListParagraph"/>
        <w:numPr>
          <w:ilvl w:val="0"/>
          <w:numId w:val="42"/>
        </w:numPr>
        <w:rPr>
          <w:lang w:val="en-US"/>
        </w:rPr>
      </w:pPr>
      <w:r w:rsidRPr="00D25893">
        <w:rPr>
          <w:lang w:val="en-US"/>
        </w:rPr>
        <w:t>During convention, post a</w:t>
      </w:r>
      <w:r w:rsidRPr="00287C40">
        <w:rPr>
          <w:rFonts w:ascii="Cambria" w:hAnsi="Cambria" w:cs="Cambria"/>
          <w:lang w:val="en-US"/>
        </w:rPr>
        <w:t> </w:t>
      </w:r>
      <w:r w:rsidRPr="0096287B">
        <w:rPr>
          <w:lang w:val="en-US"/>
        </w:rPr>
        <w:t>picture of yourself watching a student workshop</w:t>
      </w:r>
      <w:r w:rsidR="00C129EE" w:rsidRPr="0096287B">
        <w:rPr>
          <w:lang w:val="en-US"/>
        </w:rPr>
        <w:t xml:space="preserve"> or </w:t>
      </w:r>
      <w:r w:rsidRPr="0096287B">
        <w:rPr>
          <w:lang w:val="en-US"/>
        </w:rPr>
        <w:t xml:space="preserve">main live session, experiencing the FFA Blue room or </w:t>
      </w:r>
      <w:proofErr w:type="spellStart"/>
      <w:r w:rsidR="00C57745">
        <w:rPr>
          <w:lang w:val="en-US"/>
        </w:rPr>
        <w:t>repping</w:t>
      </w:r>
      <w:proofErr w:type="spellEnd"/>
      <w:r w:rsidR="00C129EE" w:rsidRPr="0096287B">
        <w:rPr>
          <w:lang w:val="en-US"/>
        </w:rPr>
        <w:t xml:space="preserve"> </w:t>
      </w:r>
      <w:r w:rsidRPr="0096287B">
        <w:rPr>
          <w:lang w:val="en-US"/>
        </w:rPr>
        <w:t>in your FFA gear!</w:t>
      </w:r>
    </w:p>
    <w:p w14:paraId="13133551" w14:textId="3F3491DB" w:rsidR="009C71F6" w:rsidRPr="00C57745" w:rsidRDefault="009C71F6" w:rsidP="00C15450">
      <w:pPr>
        <w:pStyle w:val="ListParagraph"/>
        <w:numPr>
          <w:ilvl w:val="0"/>
          <w:numId w:val="42"/>
        </w:numPr>
        <w:rPr>
          <w:rFonts w:eastAsia="Times New Roman" w:cs="Segoe UI"/>
          <w:color w:val="auto"/>
          <w:lang w:val="en-US"/>
        </w:rPr>
      </w:pPr>
      <w:r w:rsidRPr="00C57745">
        <w:rPr>
          <w:rFonts w:eastAsia="Times New Roman" w:cs="Segoe UI"/>
          <w:color w:val="auto"/>
          <w:lang w:val="en-US"/>
        </w:rPr>
        <w:t>Counting down the days to convention? Post a countdown and what you are looking forward to.</w:t>
      </w:r>
    </w:p>
    <w:p w14:paraId="62F1246A" w14:textId="5ECC59F8" w:rsidR="009C71F6" w:rsidRPr="00C57745" w:rsidRDefault="009C71F6" w:rsidP="00C15450">
      <w:pPr>
        <w:pStyle w:val="ListParagraph"/>
        <w:numPr>
          <w:ilvl w:val="0"/>
          <w:numId w:val="42"/>
        </w:numPr>
        <w:rPr>
          <w:rFonts w:eastAsia="Times New Roman" w:cs="Segoe UI"/>
          <w:color w:val="auto"/>
          <w:lang w:val="en-US"/>
        </w:rPr>
      </w:pPr>
      <w:r w:rsidRPr="00C57745">
        <w:rPr>
          <w:rFonts w:eastAsia="Times New Roman" w:cs="Segoe UI"/>
          <w:color w:val="auto"/>
          <w:lang w:val="en-US"/>
        </w:rPr>
        <w:t xml:space="preserve">After convention, post a reflection about your experience. </w:t>
      </w:r>
    </w:p>
    <w:p w14:paraId="6B52DAB8" w14:textId="77777777" w:rsidR="009C71F6" w:rsidRPr="0096287B" w:rsidRDefault="009C71F6" w:rsidP="00250D80">
      <w:pPr>
        <w:spacing w:after="0" w:line="240" w:lineRule="auto"/>
        <w:rPr>
          <w:lang w:val="en-US"/>
        </w:rPr>
      </w:pPr>
    </w:p>
    <w:p w14:paraId="5960C48B" w14:textId="7E5BA300" w:rsidR="00586696" w:rsidRPr="0096287B" w:rsidRDefault="009C71F6" w:rsidP="00586696">
      <w:pPr>
        <w:rPr>
          <w:lang w:val="en-US"/>
        </w:rPr>
      </w:pPr>
      <w:r w:rsidRPr="0096287B">
        <w:rPr>
          <w:b/>
          <w:noProof/>
          <w:lang w:val="en-US"/>
        </w:rPr>
        <mc:AlternateContent>
          <mc:Choice Requires="wpg">
            <w:drawing>
              <wp:anchor distT="0" distB="0" distL="114300" distR="114300" simplePos="0" relativeHeight="251870208" behindDoc="0" locked="0" layoutInCell="1" allowOverlap="1" wp14:anchorId="2FD27FCF" wp14:editId="4DA58FFE">
                <wp:simplePos x="0" y="0"/>
                <wp:positionH relativeFrom="column">
                  <wp:posOffset>669925</wp:posOffset>
                </wp:positionH>
                <wp:positionV relativeFrom="paragraph">
                  <wp:posOffset>192405</wp:posOffset>
                </wp:positionV>
                <wp:extent cx="4448175" cy="2457450"/>
                <wp:effectExtent l="0" t="0" r="9525" b="0"/>
                <wp:wrapNone/>
                <wp:docPr id="249" name="Group 249"/>
                <wp:cNvGraphicFramePr/>
                <a:graphic xmlns:a="http://schemas.openxmlformats.org/drawingml/2006/main">
                  <a:graphicData uri="http://schemas.microsoft.com/office/word/2010/wordprocessingGroup">
                    <wpg:wgp>
                      <wpg:cNvGrpSpPr/>
                      <wpg:grpSpPr>
                        <a:xfrm>
                          <a:off x="0" y="0"/>
                          <a:ext cx="4448175" cy="2457450"/>
                          <a:chOff x="0" y="0"/>
                          <a:chExt cx="4448175" cy="2457450"/>
                        </a:xfrm>
                      </wpg:grpSpPr>
                      <wpg:grpSp>
                        <wpg:cNvPr id="210" name="Group 11"/>
                        <wpg:cNvGrpSpPr/>
                        <wpg:grpSpPr>
                          <a:xfrm>
                            <a:off x="0" y="0"/>
                            <a:ext cx="1762125" cy="2457450"/>
                            <a:chOff x="0" y="0"/>
                            <a:chExt cx="2493694" cy="3405352"/>
                          </a:xfrm>
                        </wpg:grpSpPr>
                        <wps:wsp>
                          <wps:cNvPr id="229" name="Rectangle 229"/>
                          <wps:cNvSpPr/>
                          <wps:spPr>
                            <a:xfrm>
                              <a:off x="0" y="0"/>
                              <a:ext cx="2493694" cy="3405352"/>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pic:pic xmlns:pic="http://schemas.openxmlformats.org/drawingml/2006/picture">
                          <pic:nvPicPr>
                            <pic:cNvPr id="233" name="Picture 233"/>
                            <pic:cNvPicPr>
                              <a:picLocks noChangeAspect="1"/>
                            </pic:cNvPicPr>
                          </pic:nvPicPr>
                          <pic:blipFill>
                            <a:blip r:embed="rId60"/>
                            <a:stretch>
                              <a:fillRect/>
                            </a:stretch>
                          </pic:blipFill>
                          <pic:spPr>
                            <a:xfrm>
                              <a:off x="156129" y="187969"/>
                              <a:ext cx="2181437" cy="3029414"/>
                            </a:xfrm>
                            <a:prstGeom prst="rect">
                              <a:avLst/>
                            </a:prstGeom>
                          </pic:spPr>
                        </pic:pic>
                      </wpg:grpSp>
                      <wpg:grpSp>
                        <wpg:cNvPr id="234" name="Group 12"/>
                        <wpg:cNvGrpSpPr/>
                        <wpg:grpSpPr>
                          <a:xfrm>
                            <a:off x="2200275" y="85725"/>
                            <a:ext cx="2247900" cy="2277110"/>
                            <a:chOff x="0" y="0"/>
                            <a:chExt cx="2890344" cy="2601199"/>
                          </a:xfrm>
                        </wpg:grpSpPr>
                        <wps:wsp>
                          <wps:cNvPr id="243" name="Rectangle 243"/>
                          <wps:cNvSpPr/>
                          <wps:spPr>
                            <a:xfrm>
                              <a:off x="0" y="0"/>
                              <a:ext cx="2890344" cy="2601199"/>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pic:pic xmlns:pic="http://schemas.openxmlformats.org/drawingml/2006/picture">
                          <pic:nvPicPr>
                            <pic:cNvPr id="247" name="Picture 247"/>
                            <pic:cNvPicPr>
                              <a:picLocks noChangeAspect="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181082" y="114300"/>
                              <a:ext cx="2493694" cy="2372600"/>
                            </a:xfrm>
                            <a:prstGeom prst="rect">
                              <a:avLst/>
                            </a:prstGeom>
                            <a:noFill/>
                            <a:ln>
                              <a:noFill/>
                            </a:ln>
                          </pic:spPr>
                        </pic:pic>
                      </wpg:grpSp>
                    </wpg:wgp>
                  </a:graphicData>
                </a:graphic>
              </wp:anchor>
            </w:drawing>
          </mc:Choice>
          <mc:Fallback>
            <w:pict>
              <v:group w14:anchorId="1A6EF1B1" id="Group 249" o:spid="_x0000_s1026" style="position:absolute;margin-left:52.75pt;margin-top:15.15pt;width:350.25pt;height:193.5pt;z-index:251870208" coordsize="44481,24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">
                <v:group id="Group 11" o:spid="_x0000_s1027" style="position:absolute;width:17621;height:24574" coordsize="24936,3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angle 229" o:spid="_x0000_s1028" style="position:absolute;width:24936;height:34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" fillcolor="#004a98 [3204]" stroked="f">
                    <v:fill opacity="32896f"/>
                  </v:rect>
                  <v:shape id="Picture 233" o:spid="_x0000_s1029" type="#_x0000_t75" style="position:absolute;left:1561;top:1879;width:21814;height:3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">
                    <v:imagedata r:id="rId63" o:title=""/>
                  </v:shape>
                </v:group>
                <v:group id="Group 12" o:spid="_x0000_s1030" style="position:absolute;left:22002;top:857;width:22479;height:22771" coordsize="28903,2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Rectangle 243" o:spid="_x0000_s1031" style="position:absolute;width:28903;height:26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" fillcolor="#004a98 [3204]" stroked="f">
                    <v:fill opacity="32896f"/>
                  </v:rect>
                  <v:shape id="Picture 247" o:spid="_x0000_s1032" type="#_x0000_t75" style="position:absolute;left:1810;top:1143;width:24937;height:23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">
                    <v:imagedata r:id="rId64" r:href="rId65"/>
                  </v:shape>
                </v:group>
              </v:group>
            </w:pict>
          </mc:Fallback>
        </mc:AlternateContent>
      </w:r>
    </w:p>
    <w:p w14:paraId="7060F25E" w14:textId="0B730050" w:rsidR="00586696" w:rsidRPr="0096287B" w:rsidRDefault="00586696" w:rsidP="00586696">
      <w:pPr>
        <w:rPr>
          <w:b/>
          <w:lang w:val="en-US"/>
        </w:rPr>
      </w:pPr>
      <w:r w:rsidRPr="0096287B">
        <w:rPr>
          <w:b/>
          <w:lang w:val="en-US"/>
        </w:rPr>
        <w:tab/>
      </w:r>
    </w:p>
    <w:p w14:paraId="523EF33D" w14:textId="3E3CC7DE" w:rsidR="00586696" w:rsidRPr="0096287B" w:rsidRDefault="00586696" w:rsidP="00586696">
      <w:pPr>
        <w:rPr>
          <w:lang w:val="en-US"/>
        </w:rPr>
      </w:pPr>
    </w:p>
    <w:p w14:paraId="54064500" w14:textId="42252065" w:rsidR="00586696" w:rsidRPr="0096287B" w:rsidRDefault="00586696" w:rsidP="00586696">
      <w:pPr>
        <w:rPr>
          <w:lang w:val="en-US"/>
        </w:rPr>
      </w:pPr>
    </w:p>
    <w:p w14:paraId="0F91E2AD" w14:textId="6D59C247" w:rsidR="00586696" w:rsidRPr="0096287B" w:rsidRDefault="00586696" w:rsidP="00586696">
      <w:pPr>
        <w:rPr>
          <w:lang w:val="en-US"/>
        </w:rPr>
      </w:pPr>
    </w:p>
    <w:p w14:paraId="6AB1B9DF" w14:textId="5B75D84B" w:rsidR="00586696" w:rsidRPr="0096287B" w:rsidRDefault="00586696" w:rsidP="00586696">
      <w:pPr>
        <w:rPr>
          <w:lang w:val="en-US"/>
        </w:rPr>
      </w:pPr>
    </w:p>
    <w:p w14:paraId="3F34949A" w14:textId="29B49F7B" w:rsidR="00586696" w:rsidRPr="0096287B" w:rsidRDefault="00586696" w:rsidP="00586696">
      <w:pPr>
        <w:rPr>
          <w:b/>
          <w:lang w:val="en-US"/>
        </w:rPr>
      </w:pPr>
    </w:p>
    <w:p w14:paraId="5F35A3B2" w14:textId="703F954B" w:rsidR="00586696" w:rsidRPr="0096287B" w:rsidRDefault="00586696" w:rsidP="00586696">
      <w:pPr>
        <w:rPr>
          <w:b/>
          <w:lang w:val="en-US"/>
        </w:rPr>
      </w:pPr>
    </w:p>
    <w:p w14:paraId="27D5D602" w14:textId="1A098B85" w:rsidR="00586696" w:rsidRPr="0096287B" w:rsidRDefault="00586696" w:rsidP="00586696">
      <w:pPr>
        <w:rPr>
          <w:b/>
          <w:lang w:val="en-US"/>
        </w:rPr>
      </w:pPr>
    </w:p>
    <w:p w14:paraId="517FC53F" w14:textId="60EBB81F" w:rsidR="00586696" w:rsidRPr="0096287B" w:rsidRDefault="00586696" w:rsidP="00586696">
      <w:pPr>
        <w:rPr>
          <w:b/>
          <w:lang w:val="en-US"/>
        </w:rPr>
      </w:pPr>
    </w:p>
    <w:p w14:paraId="2DBED668" w14:textId="0B42C592" w:rsidR="00586696" w:rsidRPr="0096287B" w:rsidRDefault="00586696" w:rsidP="00586696">
      <w:pPr>
        <w:rPr>
          <w:b/>
          <w:lang w:val="en-US"/>
        </w:rPr>
      </w:pPr>
    </w:p>
    <w:p w14:paraId="229C5467" w14:textId="6994D41D" w:rsidR="009C71F6" w:rsidRPr="0096287B" w:rsidRDefault="009C71F6" w:rsidP="00586696">
      <w:pPr>
        <w:rPr>
          <w:b/>
          <w:lang w:val="en-US"/>
        </w:rPr>
      </w:pPr>
    </w:p>
    <w:p w14:paraId="650A274B" w14:textId="0A05F4B1" w:rsidR="009C71F6" w:rsidRPr="0096287B" w:rsidRDefault="009C71F6" w:rsidP="00586696">
      <w:pPr>
        <w:rPr>
          <w:b/>
          <w:lang w:val="en-US"/>
        </w:rPr>
      </w:pPr>
    </w:p>
    <w:p w14:paraId="73379513" w14:textId="5870876D" w:rsidR="009C71F6" w:rsidRPr="0096287B" w:rsidRDefault="009C71F6" w:rsidP="00586696">
      <w:pPr>
        <w:rPr>
          <w:b/>
          <w:lang w:val="en-US"/>
        </w:rPr>
      </w:pPr>
    </w:p>
    <w:p w14:paraId="73C1FA28" w14:textId="0DA80A68" w:rsidR="009C71F6" w:rsidRPr="0096287B" w:rsidRDefault="009C71F6" w:rsidP="00586696">
      <w:pPr>
        <w:rPr>
          <w:b/>
          <w:lang w:val="en-US"/>
        </w:rPr>
      </w:pPr>
    </w:p>
    <w:p w14:paraId="6182EF64" w14:textId="7726AFC2" w:rsidR="009C71F6" w:rsidRPr="0096287B" w:rsidRDefault="009C71F6" w:rsidP="00586696">
      <w:pPr>
        <w:rPr>
          <w:b/>
          <w:lang w:val="en-US"/>
        </w:rPr>
      </w:pPr>
    </w:p>
    <w:p w14:paraId="3131CC5A" w14:textId="4D76CCC5" w:rsidR="00586696" w:rsidRPr="0096287B" w:rsidRDefault="00586696" w:rsidP="00586696">
      <w:pPr>
        <w:rPr>
          <w:b/>
          <w:lang w:val="en-US"/>
        </w:rPr>
      </w:pPr>
    </w:p>
    <w:p w14:paraId="5E7969D7" w14:textId="3617E7E1" w:rsidR="00586696" w:rsidRPr="0096287B" w:rsidRDefault="00C129EE" w:rsidP="00586696">
      <w:pPr>
        <w:rPr>
          <w:b/>
          <w:lang w:val="en-US"/>
        </w:rPr>
      </w:pPr>
      <w:r w:rsidRPr="0096287B">
        <w:rPr>
          <w:noProof/>
          <w:lang w:val="en-US"/>
        </w:rPr>
        <w:lastRenderedPageBreak/>
        <mc:AlternateContent>
          <mc:Choice Requires="wpg">
            <w:drawing>
              <wp:anchor distT="0" distB="0" distL="114300" distR="114300" simplePos="0" relativeHeight="251927552" behindDoc="0" locked="0" layoutInCell="1" allowOverlap="1" wp14:anchorId="1817EDFB" wp14:editId="48DFE536">
                <wp:simplePos x="0" y="0"/>
                <wp:positionH relativeFrom="margin">
                  <wp:posOffset>-133350</wp:posOffset>
                </wp:positionH>
                <wp:positionV relativeFrom="paragraph">
                  <wp:posOffset>78882</wp:posOffset>
                </wp:positionV>
                <wp:extent cx="6235700" cy="8010398"/>
                <wp:effectExtent l="0" t="0" r="31750" b="10160"/>
                <wp:wrapNone/>
                <wp:docPr id="396" name="Group 396"/>
                <wp:cNvGraphicFramePr/>
                <a:graphic xmlns:a="http://schemas.openxmlformats.org/drawingml/2006/main">
                  <a:graphicData uri="http://schemas.microsoft.com/office/word/2010/wordprocessingGroup">
                    <wpg:wgp>
                      <wpg:cNvGrpSpPr/>
                      <wpg:grpSpPr>
                        <a:xfrm>
                          <a:off x="0" y="0"/>
                          <a:ext cx="6235700" cy="8010398"/>
                          <a:chOff x="69850" y="0"/>
                          <a:chExt cx="6235700" cy="8010398"/>
                        </a:xfrm>
                      </wpg:grpSpPr>
                      <wps:wsp>
                        <wps:cNvPr id="118" name="Rectangle: Folded Corner 118"/>
                        <wps:cNvSpPr>
                          <a:spLocks noChangeArrowheads="1"/>
                        </wps:cNvSpPr>
                        <wps:spPr bwMode="auto">
                          <a:xfrm>
                            <a:off x="88900" y="1631950"/>
                            <a:ext cx="1120140" cy="1527048"/>
                          </a:xfrm>
                          <a:prstGeom prst="foldedCorner">
                            <a:avLst>
                              <a:gd name="adj" fmla="val 12500"/>
                            </a:avLst>
                          </a:prstGeom>
                          <a:solidFill>
                            <a:srgbClr val="FFFFFF"/>
                          </a:solidFill>
                          <a:ln w="19050">
                            <a:solidFill>
                              <a:srgbClr val="000000"/>
                            </a:solidFill>
                            <a:round/>
                            <a:headEnd/>
                            <a:tailEnd/>
                          </a:ln>
                        </wps:spPr>
                        <wps:txbx>
                          <w:txbxContent>
                            <w:p w14:paraId="0E25E233" w14:textId="77777777" w:rsidR="00060CFC" w:rsidRDefault="00060CFC" w:rsidP="00586696">
                              <w:pPr>
                                <w:jc w:val="center"/>
                                <w:rPr>
                                  <w:sz w:val="44"/>
                                </w:rPr>
                              </w:pPr>
                              <w:r>
                                <w:rPr>
                                  <w:sz w:val="44"/>
                                </w:rPr>
                                <w:t xml:space="preserve">Tues. </w:t>
                              </w:r>
                            </w:p>
                            <w:p w14:paraId="5E63724D" w14:textId="77777777" w:rsidR="00060CFC" w:rsidRPr="00C0191C" w:rsidRDefault="00060CFC" w:rsidP="00586696">
                              <w:pPr>
                                <w:jc w:val="center"/>
                                <w:rPr>
                                  <w:sz w:val="48"/>
                                </w:rPr>
                              </w:pPr>
                              <w:r>
                                <w:rPr>
                                  <w:sz w:val="48"/>
                                </w:rPr>
                                <w:t>27</w:t>
                              </w:r>
                            </w:p>
                          </w:txbxContent>
                        </wps:txbx>
                        <wps:bodyPr rot="0" vert="horz" wrap="square" lIns="91440" tIns="45720" rIns="91440" bIns="45720" anchor="ctr" anchorCtr="0" upright="1">
                          <a:noAutofit/>
                        </wps:bodyPr>
                      </wps:wsp>
                      <wps:wsp>
                        <wps:cNvPr id="116" name="Rectangle: Folded Corner 116"/>
                        <wps:cNvSpPr>
                          <a:spLocks noChangeArrowheads="1"/>
                        </wps:cNvSpPr>
                        <wps:spPr bwMode="auto">
                          <a:xfrm>
                            <a:off x="76200" y="3238500"/>
                            <a:ext cx="1106170" cy="1527048"/>
                          </a:xfrm>
                          <a:prstGeom prst="foldedCorner">
                            <a:avLst>
                              <a:gd name="adj" fmla="val 12500"/>
                            </a:avLst>
                          </a:prstGeom>
                          <a:solidFill>
                            <a:srgbClr val="FFFFFF"/>
                          </a:solidFill>
                          <a:ln w="19050">
                            <a:solidFill>
                              <a:srgbClr val="000000"/>
                            </a:solidFill>
                            <a:round/>
                            <a:headEnd/>
                            <a:tailEnd/>
                          </a:ln>
                        </wps:spPr>
                        <wps:txbx>
                          <w:txbxContent>
                            <w:p w14:paraId="266C47A2" w14:textId="77777777" w:rsidR="00060CFC" w:rsidRDefault="00060CFC" w:rsidP="00586696">
                              <w:pPr>
                                <w:jc w:val="center"/>
                                <w:rPr>
                                  <w:sz w:val="44"/>
                                </w:rPr>
                              </w:pPr>
                              <w:r>
                                <w:rPr>
                                  <w:sz w:val="44"/>
                                </w:rPr>
                                <w:t>Wed.</w:t>
                              </w:r>
                            </w:p>
                            <w:p w14:paraId="2304DAD5" w14:textId="77777777" w:rsidR="00060CFC" w:rsidRPr="00C0191C" w:rsidRDefault="00060CFC" w:rsidP="00586696">
                              <w:pPr>
                                <w:jc w:val="center"/>
                                <w:rPr>
                                  <w:sz w:val="48"/>
                                </w:rPr>
                              </w:pPr>
                              <w:r>
                                <w:rPr>
                                  <w:sz w:val="44"/>
                                </w:rPr>
                                <w:t xml:space="preserve">28 </w:t>
                              </w:r>
                            </w:p>
                          </w:txbxContent>
                        </wps:txbx>
                        <wps:bodyPr rot="0" vert="horz" wrap="square" lIns="91440" tIns="45720" rIns="91440" bIns="45720" anchor="ctr" anchorCtr="0" upright="1">
                          <a:noAutofit/>
                        </wps:bodyPr>
                      </wps:wsp>
                      <wps:wsp>
                        <wps:cNvPr id="120" name="Arrow: Pentagon 120"/>
                        <wps:cNvSpPr>
                          <a:spLocks noChangeArrowheads="1"/>
                        </wps:cNvSpPr>
                        <wps:spPr bwMode="auto">
                          <a:xfrm>
                            <a:off x="1346200" y="6350"/>
                            <a:ext cx="4959350" cy="1498600"/>
                          </a:xfrm>
                          <a:prstGeom prst="homePlate">
                            <a:avLst>
                              <a:gd name="adj" fmla="val 18797"/>
                            </a:avLst>
                          </a:prstGeom>
                          <a:solidFill>
                            <a:srgbClr val="FFFFFF"/>
                          </a:solidFill>
                          <a:ln w="9525">
                            <a:solidFill>
                              <a:srgbClr val="000000"/>
                            </a:solidFill>
                            <a:miter lim="800000"/>
                            <a:headEnd/>
                            <a:tailEnd/>
                          </a:ln>
                        </wps:spPr>
                        <wps:txbx>
                          <w:txbxContent>
                            <w:p w14:paraId="29EC7439" w14:textId="18DD0519" w:rsidR="00060CFC" w:rsidRDefault="00060CFC" w:rsidP="0058669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337E6E" w14:textId="77777777" w:rsidR="00060CFC" w:rsidRDefault="00060CFC" w:rsidP="00586696">
                              <w:pPr>
                                <w:widowControl w:val="0"/>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114" name="Rectangle: Folded Corner 114"/>
                        <wps:cNvSpPr>
                          <a:spLocks noChangeArrowheads="1"/>
                        </wps:cNvSpPr>
                        <wps:spPr bwMode="auto">
                          <a:xfrm>
                            <a:off x="69850" y="4857750"/>
                            <a:ext cx="1106170" cy="1527048"/>
                          </a:xfrm>
                          <a:prstGeom prst="foldedCorner">
                            <a:avLst>
                              <a:gd name="adj" fmla="val 12500"/>
                            </a:avLst>
                          </a:prstGeom>
                          <a:solidFill>
                            <a:srgbClr val="FFFFFF"/>
                          </a:solidFill>
                          <a:ln w="19050">
                            <a:solidFill>
                              <a:srgbClr val="000000"/>
                            </a:solidFill>
                            <a:round/>
                            <a:headEnd/>
                            <a:tailEnd/>
                          </a:ln>
                        </wps:spPr>
                        <wps:txbx>
                          <w:txbxContent>
                            <w:p w14:paraId="456FA72D" w14:textId="77777777" w:rsidR="00060CFC" w:rsidRPr="000B25C5" w:rsidRDefault="00060CFC" w:rsidP="00586696">
                              <w:pPr>
                                <w:jc w:val="center"/>
                                <w:rPr>
                                  <w:sz w:val="44"/>
                                </w:rPr>
                              </w:pPr>
                              <w:r>
                                <w:rPr>
                                  <w:sz w:val="44"/>
                                </w:rPr>
                                <w:t>Thurs.29</w:t>
                              </w:r>
                            </w:p>
                          </w:txbxContent>
                        </wps:txbx>
                        <wps:bodyPr rot="0" vert="horz" wrap="square" lIns="91440" tIns="45720" rIns="91440" bIns="45720" anchor="ctr" anchorCtr="0" upright="1">
                          <a:noAutofit/>
                        </wps:bodyPr>
                      </wps:wsp>
                      <wps:wsp>
                        <wps:cNvPr id="370" name="Arrow: Pentagon 370"/>
                        <wps:cNvSpPr>
                          <a:spLocks noChangeArrowheads="1"/>
                        </wps:cNvSpPr>
                        <wps:spPr bwMode="auto">
                          <a:xfrm>
                            <a:off x="1339850" y="1638300"/>
                            <a:ext cx="4959350" cy="1499616"/>
                          </a:xfrm>
                          <a:prstGeom prst="homePlate">
                            <a:avLst>
                              <a:gd name="adj" fmla="val 18797"/>
                            </a:avLst>
                          </a:prstGeom>
                          <a:solidFill>
                            <a:srgbClr val="FFFFFF"/>
                          </a:solidFill>
                          <a:ln w="9525">
                            <a:solidFill>
                              <a:srgbClr val="000000"/>
                            </a:solidFill>
                            <a:miter lim="800000"/>
                            <a:headEnd/>
                            <a:tailEnd/>
                          </a:ln>
                        </wps:spPr>
                        <wps:txbx>
                          <w:txbxContent>
                            <w:p w14:paraId="198959B8" w14:textId="4F5E6BA4"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3A296" w14:textId="77777777" w:rsidR="00060CFC" w:rsidRDefault="00060CFC" w:rsidP="009C71F6">
                              <w:pPr>
                                <w:widowControl w:val="0"/>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371" name="Arrow: Pentagon 371"/>
                        <wps:cNvSpPr>
                          <a:spLocks noChangeArrowheads="1"/>
                        </wps:cNvSpPr>
                        <wps:spPr bwMode="auto">
                          <a:xfrm>
                            <a:off x="1339850" y="3257550"/>
                            <a:ext cx="4959350" cy="1499616"/>
                          </a:xfrm>
                          <a:prstGeom prst="homePlate">
                            <a:avLst>
                              <a:gd name="adj" fmla="val 18797"/>
                            </a:avLst>
                          </a:prstGeom>
                          <a:solidFill>
                            <a:srgbClr val="FFFFFF"/>
                          </a:solidFill>
                          <a:ln w="9525">
                            <a:solidFill>
                              <a:srgbClr val="000000"/>
                            </a:solidFill>
                            <a:miter lim="800000"/>
                            <a:headEnd/>
                            <a:tailEnd/>
                          </a:ln>
                        </wps:spPr>
                        <wps:txbx>
                          <w:txbxContent>
                            <w:p w14:paraId="56A7A662" w14:textId="0EED964C"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6E167" w14:textId="77777777" w:rsidR="00060CFC" w:rsidRDefault="00060CFC" w:rsidP="009C71F6">
                              <w:pPr>
                                <w:widowControl w:val="0"/>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392" name="Rectangle: Folded Corner 392"/>
                        <wps:cNvSpPr>
                          <a:spLocks noChangeArrowheads="1"/>
                        </wps:cNvSpPr>
                        <wps:spPr bwMode="auto">
                          <a:xfrm>
                            <a:off x="69850" y="6483350"/>
                            <a:ext cx="1106170" cy="1527048"/>
                          </a:xfrm>
                          <a:prstGeom prst="foldedCorner">
                            <a:avLst>
                              <a:gd name="adj" fmla="val 12500"/>
                            </a:avLst>
                          </a:prstGeom>
                          <a:solidFill>
                            <a:srgbClr val="FFFFFF"/>
                          </a:solidFill>
                          <a:ln w="19050">
                            <a:solidFill>
                              <a:srgbClr val="000000"/>
                            </a:solidFill>
                            <a:round/>
                            <a:headEnd/>
                            <a:tailEnd/>
                          </a:ln>
                        </wps:spPr>
                        <wps:txbx>
                          <w:txbxContent>
                            <w:p w14:paraId="7DB7D275" w14:textId="0B706B1B" w:rsidR="00060CFC" w:rsidRPr="009C71F6" w:rsidRDefault="00060CFC" w:rsidP="009C71F6">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wps:txbx>
                        <wps:bodyPr rot="0" vert="horz" wrap="square" lIns="91440" tIns="45720" rIns="91440" bIns="45720" anchor="ctr" anchorCtr="0" upright="1">
                          <a:noAutofit/>
                        </wps:bodyPr>
                      </wps:wsp>
                      <wps:wsp>
                        <wps:cNvPr id="393" name="Rectangle: Folded Corner 393"/>
                        <wps:cNvSpPr>
                          <a:spLocks noChangeArrowheads="1"/>
                        </wps:cNvSpPr>
                        <wps:spPr bwMode="auto">
                          <a:xfrm>
                            <a:off x="101600" y="0"/>
                            <a:ext cx="1106170" cy="1530350"/>
                          </a:xfrm>
                          <a:prstGeom prst="foldedCorner">
                            <a:avLst>
                              <a:gd name="adj" fmla="val 12500"/>
                            </a:avLst>
                          </a:prstGeom>
                          <a:solidFill>
                            <a:srgbClr val="FFFFFF"/>
                          </a:solidFill>
                          <a:ln w="19050">
                            <a:solidFill>
                              <a:srgbClr val="000000"/>
                            </a:solidFill>
                            <a:round/>
                            <a:headEnd/>
                            <a:tailEnd/>
                          </a:ln>
                        </wps:spPr>
                        <wps:txbx>
                          <w:txbxContent>
                            <w:p w14:paraId="5291F4C7" w14:textId="1425328C" w:rsidR="00060CFC" w:rsidRPr="00822669" w:rsidRDefault="00060CFC" w:rsidP="00822669">
                              <w:pPr>
                                <w:tabs>
                                  <w:tab w:val="left" w:pos="990"/>
                                </w:tabs>
                                <w:jc w:val="center"/>
                                <w:rPr>
                                  <w:b/>
                                  <w:bCs/>
                                  <w:sz w:val="22"/>
                                  <w:szCs w:val="22"/>
                                </w:rPr>
                              </w:pPr>
                              <w:r w:rsidRPr="00822669">
                                <w:rPr>
                                  <w:b/>
                                  <w:bCs/>
                                  <w:sz w:val="22"/>
                                  <w:szCs w:val="22"/>
                                </w:rPr>
                                <w:t>Pre- Convention</w:t>
                              </w:r>
                            </w:p>
                          </w:txbxContent>
                        </wps:txbx>
                        <wps:bodyPr rot="0" vert="horz" wrap="square" lIns="91440" tIns="45720" rIns="91440" bIns="45720" anchor="ctr" anchorCtr="0" upright="1">
                          <a:noAutofit/>
                        </wps:bodyPr>
                      </wps:wsp>
                      <wps:wsp>
                        <wps:cNvPr id="394" name="Arrow: Pentagon 394"/>
                        <wps:cNvSpPr>
                          <a:spLocks noChangeArrowheads="1"/>
                        </wps:cNvSpPr>
                        <wps:spPr bwMode="auto">
                          <a:xfrm>
                            <a:off x="1346200" y="4857750"/>
                            <a:ext cx="4959350" cy="1499616"/>
                          </a:xfrm>
                          <a:prstGeom prst="homePlate">
                            <a:avLst>
                              <a:gd name="adj" fmla="val 18797"/>
                            </a:avLst>
                          </a:prstGeom>
                          <a:solidFill>
                            <a:srgbClr val="FFFFFF"/>
                          </a:solidFill>
                          <a:ln w="9525">
                            <a:solidFill>
                              <a:srgbClr val="000000"/>
                            </a:solidFill>
                            <a:miter lim="800000"/>
                            <a:headEnd/>
                            <a:tailEnd/>
                          </a:ln>
                        </wps:spPr>
                        <wps:txbx>
                          <w:txbxContent>
                            <w:p w14:paraId="4B237F92" w14:textId="77777777"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E1DFAE" w14:textId="77777777" w:rsidR="00060CFC" w:rsidRDefault="00060CFC" w:rsidP="009C71F6">
                              <w:pPr>
                                <w:widowControl w:val="0"/>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395" name="Arrow: Pentagon 395"/>
                        <wps:cNvSpPr>
                          <a:spLocks noChangeArrowheads="1"/>
                        </wps:cNvSpPr>
                        <wps:spPr bwMode="auto">
                          <a:xfrm>
                            <a:off x="1339850" y="6470650"/>
                            <a:ext cx="4959350" cy="1499616"/>
                          </a:xfrm>
                          <a:prstGeom prst="homePlate">
                            <a:avLst>
                              <a:gd name="adj" fmla="val 18797"/>
                            </a:avLst>
                          </a:prstGeom>
                          <a:solidFill>
                            <a:srgbClr val="FFFFFF"/>
                          </a:solidFill>
                          <a:ln w="9525">
                            <a:solidFill>
                              <a:srgbClr val="000000"/>
                            </a:solidFill>
                            <a:miter lim="800000"/>
                            <a:headEnd/>
                            <a:tailEnd/>
                          </a:ln>
                        </wps:spPr>
                        <wps:txbx>
                          <w:txbxContent>
                            <w:p w14:paraId="7261DF5B" w14:textId="77777777"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28E0F" w14:textId="77777777" w:rsidR="00060CFC" w:rsidRDefault="00060CFC" w:rsidP="009C71F6">
                              <w:pPr>
                                <w:widowControl w:val="0"/>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17EDFB" id="Group 396" o:spid="_x0000_s1074" style="position:absolute;margin-left:-10.5pt;margin-top:6.2pt;width:491pt;height:630.75pt;z-index:251927552;mso-position-horizontal-relative:margin;mso-width-relative:margin" coordorigin="698" coordsize="62357,8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">
                <v:shape id="Rectangle: Folded Corner 118" o:spid="_x0000_s1075" type="#_x0000_t65" style="position:absolute;left:889;top:16319;width:11201;height:1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" strokeweight="1.5pt">
                  <v:textbox>
                    <w:txbxContent>
                      <w:p w14:paraId="0E25E233" w14:textId="77777777" w:rsidR="00060CFC" w:rsidRDefault="00060CFC" w:rsidP="00586696">
                        <w:pPr>
                          <w:jc w:val="center"/>
                          <w:rPr>
                            <w:sz w:val="44"/>
                          </w:rPr>
                        </w:pPr>
                        <w:r>
                          <w:rPr>
                            <w:sz w:val="44"/>
                          </w:rPr>
                          <w:t xml:space="preserve">Tues. </w:t>
                        </w:r>
                      </w:p>
                      <w:p w14:paraId="5E63724D" w14:textId="77777777" w:rsidR="00060CFC" w:rsidRPr="00C0191C" w:rsidRDefault="00060CFC" w:rsidP="00586696">
                        <w:pPr>
                          <w:jc w:val="center"/>
                          <w:rPr>
                            <w:sz w:val="48"/>
                          </w:rPr>
                        </w:pPr>
                        <w:r>
                          <w:rPr>
                            <w:sz w:val="48"/>
                          </w:rPr>
                          <w:t>27</w:t>
                        </w:r>
                      </w:p>
                    </w:txbxContent>
                  </v:textbox>
                </v:shape>
                <v:shape id="Rectangle: Folded Corner 116" o:spid="_x0000_s1076" type="#_x0000_t65" style="position:absolute;left:762;top:32385;width:11061;height:1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" strokeweight="1.5pt">
                  <v:textbox>
                    <w:txbxContent>
                      <w:p w14:paraId="266C47A2" w14:textId="77777777" w:rsidR="00060CFC" w:rsidRDefault="00060CFC" w:rsidP="00586696">
                        <w:pPr>
                          <w:jc w:val="center"/>
                          <w:rPr>
                            <w:sz w:val="44"/>
                          </w:rPr>
                        </w:pPr>
                        <w:r>
                          <w:rPr>
                            <w:sz w:val="44"/>
                          </w:rPr>
                          <w:t>Wed.</w:t>
                        </w:r>
                      </w:p>
                      <w:p w14:paraId="2304DAD5" w14:textId="77777777" w:rsidR="00060CFC" w:rsidRPr="00C0191C" w:rsidRDefault="00060CFC" w:rsidP="00586696">
                        <w:pPr>
                          <w:jc w:val="center"/>
                          <w:rPr>
                            <w:sz w:val="48"/>
                          </w:rPr>
                        </w:pPr>
                        <w:r>
                          <w:rPr>
                            <w:sz w:val="44"/>
                          </w:rPr>
                          <w:t xml:space="preserve">28 </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0" o:spid="_x0000_s1077" type="#_x0000_t15" style="position:absolute;left:13462;top:63;width:49593;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" adj="20373">
                  <v:textbox>
                    <w:txbxContent>
                      <w:p w14:paraId="29EC7439" w14:textId="18DD0519" w:rsidR="00060CFC" w:rsidRDefault="00060CFC" w:rsidP="0058669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337E6E" w14:textId="77777777" w:rsidR="00060CFC" w:rsidRDefault="00060CFC" w:rsidP="00586696">
                        <w:pPr>
                          <w:widowControl w:val="0"/>
                          <w:suppressAutoHyphens/>
                          <w:autoSpaceDE w:val="0"/>
                          <w:autoSpaceDN w:val="0"/>
                          <w:adjustRightInd w:val="0"/>
                          <w:spacing w:after="0" w:line="360" w:lineRule="auto"/>
                          <w:textAlignment w:val="center"/>
                        </w:pPr>
                      </w:p>
                    </w:txbxContent>
                  </v:textbox>
                </v:shape>
                <v:shape id="Rectangle: Folded Corner 114" o:spid="_x0000_s1078" type="#_x0000_t65" style="position:absolute;left:698;top:48577;width:11062;height:1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" strokeweight="1.5pt">
                  <v:textbox>
                    <w:txbxContent>
                      <w:p w14:paraId="456FA72D" w14:textId="77777777" w:rsidR="00060CFC" w:rsidRPr="000B25C5" w:rsidRDefault="00060CFC" w:rsidP="00586696">
                        <w:pPr>
                          <w:jc w:val="center"/>
                          <w:rPr>
                            <w:sz w:val="44"/>
                          </w:rPr>
                        </w:pPr>
                        <w:r>
                          <w:rPr>
                            <w:sz w:val="44"/>
                          </w:rPr>
                          <w:t>Thurs.29</w:t>
                        </w:r>
                      </w:p>
                    </w:txbxContent>
                  </v:textbox>
                </v:shape>
                <v:shape id="Arrow: Pentagon 370" o:spid="_x0000_s1079" type="#_x0000_t15" style="position:absolute;left:13398;top:16383;width:49594;height:1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" adj="20372">
                  <v:textbox>
                    <w:txbxContent>
                      <w:p w14:paraId="198959B8" w14:textId="4F5E6BA4"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3A296" w14:textId="77777777" w:rsidR="00060CFC" w:rsidRDefault="00060CFC" w:rsidP="009C71F6">
                        <w:pPr>
                          <w:widowControl w:val="0"/>
                          <w:suppressAutoHyphens/>
                          <w:autoSpaceDE w:val="0"/>
                          <w:autoSpaceDN w:val="0"/>
                          <w:adjustRightInd w:val="0"/>
                          <w:spacing w:after="0" w:line="360" w:lineRule="auto"/>
                          <w:textAlignment w:val="center"/>
                        </w:pPr>
                      </w:p>
                    </w:txbxContent>
                  </v:textbox>
                </v:shape>
                <v:shape id="Arrow: Pentagon 371" o:spid="_x0000_s1080" type="#_x0000_t15" style="position:absolute;left:13398;top:32575;width:49594;height:1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" adj="20372">
                  <v:textbox>
                    <w:txbxContent>
                      <w:p w14:paraId="56A7A662" w14:textId="0EED964C"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6E167" w14:textId="77777777" w:rsidR="00060CFC" w:rsidRDefault="00060CFC" w:rsidP="009C71F6">
                        <w:pPr>
                          <w:widowControl w:val="0"/>
                          <w:suppressAutoHyphens/>
                          <w:autoSpaceDE w:val="0"/>
                          <w:autoSpaceDN w:val="0"/>
                          <w:adjustRightInd w:val="0"/>
                          <w:spacing w:after="0" w:line="360" w:lineRule="auto"/>
                          <w:textAlignment w:val="center"/>
                        </w:pPr>
                      </w:p>
                    </w:txbxContent>
                  </v:textbox>
                </v:shape>
                <v:shape id="Rectangle: Folded Corner 392" o:spid="_x0000_s1081" type="#_x0000_t65" style="position:absolute;left:698;top:64833;width:11062;height:1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" strokeweight="1.5pt">
                  <v:textbox>
                    <w:txbxContent>
                      <w:p w14:paraId="7DB7D275" w14:textId="0B706B1B" w:rsidR="00060CFC" w:rsidRPr="009C71F6" w:rsidRDefault="00060CFC" w:rsidP="009C71F6">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v:textbox>
                </v:shape>
                <v:shape id="Rectangle: Folded Corner 393" o:spid="_x0000_s1082" type="#_x0000_t65" style="position:absolute;left:1016;width:11061;height:15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" strokeweight="1.5pt">
                  <v:textbox>
                    <w:txbxContent>
                      <w:p w14:paraId="5291F4C7" w14:textId="1425328C" w:rsidR="00060CFC" w:rsidRPr="00822669" w:rsidRDefault="00060CFC" w:rsidP="00822669">
                        <w:pPr>
                          <w:tabs>
                            <w:tab w:val="left" w:pos="990"/>
                          </w:tabs>
                          <w:jc w:val="center"/>
                          <w:rPr>
                            <w:b/>
                            <w:bCs/>
                            <w:sz w:val="22"/>
                            <w:szCs w:val="22"/>
                          </w:rPr>
                        </w:pPr>
                        <w:r w:rsidRPr="00822669">
                          <w:rPr>
                            <w:b/>
                            <w:bCs/>
                            <w:sz w:val="22"/>
                            <w:szCs w:val="22"/>
                          </w:rPr>
                          <w:t>Pre- Convention</w:t>
                        </w:r>
                      </w:p>
                    </w:txbxContent>
                  </v:textbox>
                </v:shape>
                <v:shape id="Arrow: Pentagon 394" o:spid="_x0000_s1083" type="#_x0000_t15" style="position:absolute;left:13462;top:48577;width:49593;height:1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" adj="20372">
                  <v:textbox>
                    <w:txbxContent>
                      <w:p w14:paraId="4B237F92" w14:textId="77777777"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E1DFAE" w14:textId="77777777" w:rsidR="00060CFC" w:rsidRDefault="00060CFC" w:rsidP="009C71F6">
                        <w:pPr>
                          <w:widowControl w:val="0"/>
                          <w:suppressAutoHyphens/>
                          <w:autoSpaceDE w:val="0"/>
                          <w:autoSpaceDN w:val="0"/>
                          <w:adjustRightInd w:val="0"/>
                          <w:spacing w:after="0" w:line="360" w:lineRule="auto"/>
                          <w:textAlignment w:val="center"/>
                        </w:pPr>
                      </w:p>
                    </w:txbxContent>
                  </v:textbox>
                </v:shape>
                <v:shape id="Arrow: Pentagon 395" o:spid="_x0000_s1084" type="#_x0000_t15" style="position:absolute;left:13398;top:64706;width:49594;height:1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" adj="20372">
                  <v:textbox>
                    <w:txbxContent>
                      <w:p w14:paraId="7261DF5B" w14:textId="77777777" w:rsidR="00060CFC" w:rsidRDefault="00060CFC" w:rsidP="009C71F6">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C28E0F" w14:textId="77777777" w:rsidR="00060CFC" w:rsidRDefault="00060CFC" w:rsidP="009C71F6">
                        <w:pPr>
                          <w:widowControl w:val="0"/>
                          <w:suppressAutoHyphens/>
                          <w:autoSpaceDE w:val="0"/>
                          <w:autoSpaceDN w:val="0"/>
                          <w:adjustRightInd w:val="0"/>
                          <w:spacing w:after="0" w:line="360" w:lineRule="auto"/>
                          <w:textAlignment w:val="center"/>
                        </w:pPr>
                      </w:p>
                    </w:txbxContent>
                  </v:textbox>
                </v:shape>
                <w10:wrap anchorx="margin"/>
              </v:group>
            </w:pict>
          </mc:Fallback>
        </mc:AlternateContent>
      </w:r>
    </w:p>
    <w:p w14:paraId="72DE5271" w14:textId="7C111322" w:rsidR="00586696" w:rsidRPr="0096287B" w:rsidRDefault="00586696" w:rsidP="00586696">
      <w:pPr>
        <w:rPr>
          <w:b/>
          <w:lang w:val="en-US"/>
        </w:rPr>
      </w:pPr>
    </w:p>
    <w:p w14:paraId="560DA41F" w14:textId="24246935" w:rsidR="00586696" w:rsidRPr="0096287B" w:rsidRDefault="00586696" w:rsidP="00586696">
      <w:pPr>
        <w:rPr>
          <w:b/>
          <w:lang w:val="en-US"/>
        </w:rPr>
      </w:pPr>
    </w:p>
    <w:p w14:paraId="645E28D4" w14:textId="658DBD60" w:rsidR="00586696" w:rsidRPr="0096287B" w:rsidRDefault="00586696" w:rsidP="00586696">
      <w:pPr>
        <w:rPr>
          <w:b/>
          <w:lang w:val="en-US"/>
        </w:rPr>
      </w:pPr>
    </w:p>
    <w:p w14:paraId="0B51389E" w14:textId="0B91D552" w:rsidR="00586696" w:rsidRPr="0096287B" w:rsidRDefault="00586696" w:rsidP="00586696">
      <w:pPr>
        <w:rPr>
          <w:b/>
          <w:lang w:val="en-US"/>
        </w:rPr>
      </w:pPr>
    </w:p>
    <w:p w14:paraId="45F5B295" w14:textId="284F84B2" w:rsidR="00586696" w:rsidRPr="0096287B" w:rsidRDefault="00586696" w:rsidP="00586696">
      <w:pPr>
        <w:rPr>
          <w:b/>
          <w:lang w:val="en-US"/>
        </w:rPr>
      </w:pPr>
    </w:p>
    <w:p w14:paraId="7DD0C5E8" w14:textId="61BE59C4" w:rsidR="00586696" w:rsidRPr="0096287B" w:rsidRDefault="00586696" w:rsidP="00586696">
      <w:pPr>
        <w:rPr>
          <w:b/>
          <w:lang w:val="en-US"/>
        </w:rPr>
      </w:pPr>
    </w:p>
    <w:p w14:paraId="4D4555EF" w14:textId="26B1A033" w:rsidR="00586696" w:rsidRPr="0096287B" w:rsidRDefault="00586696" w:rsidP="00586696">
      <w:pPr>
        <w:rPr>
          <w:b/>
          <w:lang w:val="en-US"/>
        </w:rPr>
      </w:pPr>
    </w:p>
    <w:p w14:paraId="77FE8704" w14:textId="345CBFE9" w:rsidR="00586696" w:rsidRPr="0096287B" w:rsidRDefault="00586696" w:rsidP="00586696">
      <w:pPr>
        <w:rPr>
          <w:b/>
          <w:lang w:val="en-US"/>
        </w:rPr>
      </w:pPr>
    </w:p>
    <w:p w14:paraId="1CF2BFF5" w14:textId="4EC5105F" w:rsidR="005F329D" w:rsidRPr="0096287B" w:rsidRDefault="005F329D" w:rsidP="005F329D">
      <w:pPr>
        <w:pStyle w:val="Title"/>
        <w:spacing w:after="0"/>
        <w:rPr>
          <w:lang w:val="en-US"/>
        </w:rPr>
      </w:pPr>
      <w:r w:rsidRPr="0096287B">
        <w:rPr>
          <w:lang w:val="en-US"/>
        </w:rPr>
        <w:lastRenderedPageBreak/>
        <w:t>Press Release (</w:t>
      </w:r>
      <w:r w:rsidR="00B26407" w:rsidRPr="0096287B">
        <w:rPr>
          <w:lang w:val="en-US"/>
        </w:rPr>
        <w:t xml:space="preserve">For USe </w:t>
      </w:r>
      <w:r w:rsidRPr="0096287B">
        <w:rPr>
          <w:lang w:val="en-US"/>
        </w:rPr>
        <w:t>Prior to Convention)</w:t>
      </w:r>
    </w:p>
    <w:p w14:paraId="44D6F471" w14:textId="77777777" w:rsidR="005F329D" w:rsidRPr="0096287B" w:rsidRDefault="005F329D" w:rsidP="005F329D">
      <w:pPr>
        <w:spacing w:after="0"/>
        <w:rPr>
          <w:b/>
          <w:lang w:val="en-US"/>
        </w:rPr>
      </w:pPr>
    </w:p>
    <w:p w14:paraId="7A8E9272" w14:textId="27BAD054" w:rsidR="00586696" w:rsidRPr="0096287B" w:rsidRDefault="00586696" w:rsidP="005F329D">
      <w:pPr>
        <w:spacing w:after="0"/>
        <w:rPr>
          <w:b/>
          <w:lang w:val="en-US"/>
        </w:rPr>
      </w:pPr>
      <w:r w:rsidRPr="0096287B">
        <w:rPr>
          <w:b/>
          <w:noProof/>
          <w:sz w:val="36"/>
          <w:szCs w:val="36"/>
          <w:lang w:val="en-US"/>
        </w:rPr>
        <w:drawing>
          <wp:anchor distT="0" distB="0" distL="114300" distR="114300" simplePos="0" relativeHeight="251711488" behindDoc="1" locked="0" layoutInCell="1" allowOverlap="1" wp14:anchorId="42BA0EF6" wp14:editId="6BC8AB21">
            <wp:simplePos x="0" y="0"/>
            <wp:positionH relativeFrom="column">
              <wp:posOffset>5312740</wp:posOffset>
            </wp:positionH>
            <wp:positionV relativeFrom="paragraph">
              <wp:posOffset>595</wp:posOffset>
            </wp:positionV>
            <wp:extent cx="715645" cy="912495"/>
            <wp:effectExtent l="0" t="0" r="8255" b="1905"/>
            <wp:wrapTight wrapText="bothSides">
              <wp:wrapPolygon edited="0">
                <wp:start x="0" y="0"/>
                <wp:lineTo x="0" y="21194"/>
                <wp:lineTo x="21274" y="21194"/>
                <wp:lineTo x="21274"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FA.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715645" cy="912495"/>
                    </a:xfrm>
                    <a:prstGeom prst="rect">
                      <a:avLst/>
                    </a:prstGeom>
                  </pic:spPr>
                </pic:pic>
              </a:graphicData>
            </a:graphic>
            <wp14:sizeRelH relativeFrom="page">
              <wp14:pctWidth>0</wp14:pctWidth>
            </wp14:sizeRelH>
            <wp14:sizeRelV relativeFrom="page">
              <wp14:pctHeight>0</wp14:pctHeight>
            </wp14:sizeRelV>
          </wp:anchor>
        </w:drawing>
      </w:r>
      <w:r w:rsidRPr="0096287B">
        <w:rPr>
          <w:b/>
          <w:lang w:val="en-US"/>
        </w:rPr>
        <w:t>CONTACT</w:t>
      </w:r>
    </w:p>
    <w:p w14:paraId="4A951221" w14:textId="77777777" w:rsidR="00586696" w:rsidRPr="0096287B" w:rsidRDefault="00586696" w:rsidP="005F329D">
      <w:pPr>
        <w:spacing w:after="0"/>
        <w:rPr>
          <w:lang w:val="en-US"/>
        </w:rPr>
      </w:pPr>
      <w:r w:rsidRPr="0096287B">
        <w:rPr>
          <w:lang w:val="en-US"/>
        </w:rPr>
        <w:t>Advisor Name</w:t>
      </w:r>
    </w:p>
    <w:p w14:paraId="53E5596C" w14:textId="062B324D" w:rsidR="00586696" w:rsidRPr="0096287B" w:rsidRDefault="00586696" w:rsidP="005F329D">
      <w:pPr>
        <w:spacing w:after="0"/>
        <w:rPr>
          <w:lang w:val="en-US"/>
        </w:rPr>
      </w:pPr>
      <w:r w:rsidRPr="0096287B">
        <w:rPr>
          <w:lang w:val="en-US"/>
        </w:rPr>
        <w:t xml:space="preserve">Advisor </w:t>
      </w:r>
      <w:r w:rsidR="00C129EE" w:rsidRPr="0096287B">
        <w:rPr>
          <w:lang w:val="en-US"/>
        </w:rPr>
        <w:t>Contact Inf</w:t>
      </w:r>
      <w:r w:rsidRPr="0096287B">
        <w:rPr>
          <w:lang w:val="en-US"/>
        </w:rPr>
        <w:t xml:space="preserve">ormation </w:t>
      </w:r>
    </w:p>
    <w:p w14:paraId="20A4717B" w14:textId="77777777" w:rsidR="00586696" w:rsidRPr="0096287B" w:rsidRDefault="00586696" w:rsidP="00586696">
      <w:pPr>
        <w:rPr>
          <w:b/>
          <w:lang w:val="en-US"/>
        </w:rPr>
      </w:pPr>
    </w:p>
    <w:p w14:paraId="5FA24F14" w14:textId="77777777" w:rsidR="00586696" w:rsidRPr="0096287B" w:rsidRDefault="00586696" w:rsidP="004F1A92">
      <w:pPr>
        <w:pStyle w:val="Heading3"/>
        <w:rPr>
          <w:lang w:val="en-US"/>
        </w:rPr>
      </w:pPr>
      <w:r w:rsidRPr="0096287B">
        <w:rPr>
          <w:lang w:val="en-US"/>
        </w:rPr>
        <w:t>Student Leaders Prepare for the 93rd National FFA Convention &amp; Expo</w:t>
      </w:r>
    </w:p>
    <w:p w14:paraId="08B17FD8" w14:textId="77777777" w:rsidR="004F1A92" w:rsidRPr="0096287B" w:rsidRDefault="004F1A92" w:rsidP="008015F4">
      <w:pPr>
        <w:rPr>
          <w:sz w:val="14"/>
          <w:szCs w:val="14"/>
          <w:lang w:val="en-US"/>
        </w:rPr>
      </w:pPr>
    </w:p>
    <w:p w14:paraId="26C00E7D" w14:textId="60A47002" w:rsidR="00586696" w:rsidRPr="0096287B" w:rsidRDefault="00586696" w:rsidP="008015F4">
      <w:pPr>
        <w:rPr>
          <w:lang w:val="en-US"/>
        </w:rPr>
      </w:pPr>
      <w:r w:rsidRPr="0096287B">
        <w:rPr>
          <w:lang w:val="en-US"/>
        </w:rPr>
        <w:t>INDIANAPOLIS (</w:t>
      </w:r>
      <w:r w:rsidRPr="0096287B">
        <w:rPr>
          <w:i/>
          <w:lang w:val="en-US"/>
        </w:rPr>
        <w:t>Thursday, Oct. 1, 2020/National FFA Organization</w:t>
      </w:r>
      <w:r w:rsidRPr="0096287B">
        <w:rPr>
          <w:lang w:val="en-US"/>
        </w:rPr>
        <w:t xml:space="preserve">) </w:t>
      </w:r>
      <w:r w:rsidR="0096287B" w:rsidRPr="0096287B">
        <w:rPr>
          <w:rFonts w:ascii="Georgia" w:hAnsi="Georgia"/>
          <w:lang w:val="en-US"/>
        </w:rPr>
        <w:t>—</w:t>
      </w:r>
      <w:r w:rsidRPr="0096287B">
        <w:rPr>
          <w:lang w:val="en-US"/>
        </w:rPr>
        <w:t xml:space="preserve"> In a few weeks, FFA members and supporters from across the country will celebrate agricultural education and agriculture during the 93rd National FFA Convention &amp; Expo, Oct. 27-29. </w:t>
      </w:r>
    </w:p>
    <w:p w14:paraId="30F8A5DB" w14:textId="77777777" w:rsidR="00586696" w:rsidRPr="0096287B" w:rsidRDefault="00586696" w:rsidP="008015F4">
      <w:pPr>
        <w:rPr>
          <w:lang w:val="en-US"/>
        </w:rPr>
      </w:pPr>
      <w:r w:rsidRPr="0096287B">
        <w:rPr>
          <w:lang w:val="en-US"/>
        </w:rPr>
        <w:t xml:space="preserve">This time-honored tradition will look a little different this year, as it will be held virtually. </w:t>
      </w:r>
    </w:p>
    <w:p w14:paraId="4DFF913C" w14:textId="3E8F39DA" w:rsidR="00586696" w:rsidRPr="0096287B" w:rsidRDefault="00586696" w:rsidP="008015F4">
      <w:pPr>
        <w:rPr>
          <w:lang w:val="en-US"/>
        </w:rPr>
      </w:pPr>
      <w:r w:rsidRPr="0096287B">
        <w:rPr>
          <w:lang w:val="en-US"/>
        </w:rPr>
        <w:t xml:space="preserve">FFA members representing all 50 states, Puerto Rico and the U.S. Virgin Islands are expected to participate in the virtual event. </w:t>
      </w:r>
      <w:r w:rsidR="0096287B" w:rsidRPr="0096287B">
        <w:rPr>
          <w:lang w:val="en-US"/>
        </w:rPr>
        <w:t>It is</w:t>
      </w:r>
      <w:r w:rsidRPr="0096287B">
        <w:rPr>
          <w:lang w:val="en-US"/>
        </w:rPr>
        <w:t xml:space="preserve"> an opportunity for students to be exposed to new career paths and opportunities while celebrating the accomplishments these future leaders have made over the past year. </w:t>
      </w:r>
    </w:p>
    <w:p w14:paraId="607379FF" w14:textId="2F07509D" w:rsidR="00586696" w:rsidRPr="0096287B" w:rsidRDefault="00586696" w:rsidP="008015F4">
      <w:pPr>
        <w:rPr>
          <w:lang w:val="en-US"/>
        </w:rPr>
      </w:pPr>
      <w:r w:rsidRPr="0096287B">
        <w:rPr>
          <w:lang w:val="en-US"/>
        </w:rPr>
        <w:t xml:space="preserve">Throughout the week, national convention and expo attendees will also experience the FFA Blue Room, which showcases cutting-edge technology, </w:t>
      </w:r>
      <w:proofErr w:type="gramStart"/>
      <w:r w:rsidRPr="0096287B">
        <w:rPr>
          <w:lang w:val="en-US"/>
        </w:rPr>
        <w:t>research</w:t>
      </w:r>
      <w:proofErr w:type="gramEnd"/>
      <w:r w:rsidRPr="0096287B">
        <w:rPr>
          <w:lang w:val="en-US"/>
        </w:rPr>
        <w:t xml:space="preserve"> and innovation in agriculture. Through experiential learning and specific focus on the most critical challenges facing our communities</w:t>
      </w:r>
      <w:bookmarkStart w:id="23" w:name="_Hlk50722774"/>
      <w:r w:rsidRPr="0096287B">
        <w:rPr>
          <w:lang w:val="en-US"/>
        </w:rPr>
        <w:t xml:space="preserve"> </w:t>
      </w:r>
      <w:bookmarkEnd w:id="23"/>
      <w:r w:rsidR="0096287B" w:rsidRPr="0096287B">
        <w:rPr>
          <w:rFonts w:ascii="Georgia" w:hAnsi="Georgia"/>
          <w:lang w:val="en-US"/>
        </w:rPr>
        <w:t>—</w:t>
      </w:r>
      <w:r w:rsidRPr="0096287B">
        <w:rPr>
          <w:lang w:val="en-US"/>
        </w:rPr>
        <w:t xml:space="preserve"> from respecting the planet to feeding the world </w:t>
      </w:r>
      <w:r w:rsidR="0096287B" w:rsidRPr="0096287B">
        <w:rPr>
          <w:rFonts w:ascii="Georgia" w:hAnsi="Georgia"/>
          <w:lang w:val="en-US"/>
        </w:rPr>
        <w:t>—</w:t>
      </w:r>
      <w:r w:rsidRPr="0096287B">
        <w:rPr>
          <w:lang w:val="en-US"/>
        </w:rPr>
        <w:t xml:space="preserve"> the FFA Blue Room will inspire and equip students to activate their potential. The expo will also be available in live and on-demand sessions, where participants can learn more in live chats. In addition, attendees can participate in student and teacher workshops, which will be available on</w:t>
      </w:r>
      <w:r w:rsidR="0096287B">
        <w:rPr>
          <w:lang w:val="en-US"/>
        </w:rPr>
        <w:t xml:space="preserve"> </w:t>
      </w:r>
      <w:r w:rsidRPr="0096287B">
        <w:rPr>
          <w:lang w:val="en-US"/>
        </w:rPr>
        <w:t xml:space="preserve">demand. </w:t>
      </w:r>
    </w:p>
    <w:p w14:paraId="491C0540" w14:textId="77777777" w:rsidR="00586696" w:rsidRPr="0096287B" w:rsidRDefault="00586696" w:rsidP="008015F4">
      <w:pPr>
        <w:rPr>
          <w:lang w:val="en-US"/>
        </w:rPr>
      </w:pPr>
      <w:r w:rsidRPr="0096287B">
        <w:rPr>
          <w:lang w:val="en-US"/>
        </w:rPr>
        <w:t xml:space="preserve">Even though the convention will be virtual, FFA members will still connect with others via Zoom through a member experience room. And in October, FFA members across the country will participate in National Days of Service in their local communities. </w:t>
      </w:r>
    </w:p>
    <w:p w14:paraId="53024B61" w14:textId="77777777" w:rsidR="00586696" w:rsidRPr="0096287B" w:rsidRDefault="00586696" w:rsidP="008015F4">
      <w:pPr>
        <w:rPr>
          <w:lang w:val="en-US"/>
        </w:rPr>
      </w:pPr>
      <w:r w:rsidRPr="0096287B">
        <w:rPr>
          <w:lang w:val="en-US"/>
        </w:rPr>
        <w:t xml:space="preserve">General convention sessions will be aired live on RFD-TV and The Cowboy Channel. FFA members and supporters can tune in and watch gavel-to-gavel coverage of the event. To learn more, visit </w:t>
      </w:r>
      <w:hyperlink r:id="rId67" w:history="1">
        <w:r w:rsidRPr="0096287B">
          <w:rPr>
            <w:rStyle w:val="Hyperlink"/>
            <w:lang w:val="en-US"/>
          </w:rPr>
          <w:t>convention.FFA.org</w:t>
        </w:r>
      </w:hyperlink>
      <w:r w:rsidRPr="0096287B">
        <w:rPr>
          <w:lang w:val="en-US"/>
        </w:rPr>
        <w:t xml:space="preserve">. </w:t>
      </w:r>
    </w:p>
    <w:p w14:paraId="1A12ADFE" w14:textId="77777777" w:rsidR="00586696" w:rsidRPr="0096287B" w:rsidRDefault="00586696" w:rsidP="008015F4">
      <w:pPr>
        <w:rPr>
          <w:sz w:val="14"/>
          <w:szCs w:val="14"/>
          <w:lang w:val="en-US"/>
        </w:rPr>
      </w:pPr>
      <w:r w:rsidRPr="0096287B">
        <w:rPr>
          <w:lang w:val="en-US"/>
        </w:rPr>
        <w:t>The National FFA Organization is a school-based national youth leadership development organization of more than 760,000 student members as part of 8,700 local FFA chapters in all 50 states, Puerto Rico and the U.S. Virgin Islands.</w:t>
      </w:r>
    </w:p>
    <w:p w14:paraId="5EC65731" w14:textId="77777777" w:rsidR="00586696" w:rsidRPr="0096287B" w:rsidRDefault="00586696" w:rsidP="008015F4">
      <w:pPr>
        <w:rPr>
          <w:lang w:val="en-US"/>
        </w:rPr>
      </w:pPr>
      <w:r w:rsidRPr="0096287B">
        <w:rPr>
          <w:lang w:val="en-US"/>
        </w:rPr>
        <w:t># # #</w:t>
      </w:r>
    </w:p>
    <w:p w14:paraId="332670B3" w14:textId="1C823A58" w:rsidR="00586696" w:rsidRPr="0096287B" w:rsidRDefault="00586696" w:rsidP="008015F4">
      <w:pPr>
        <w:rPr>
          <w:lang w:val="en-US"/>
        </w:rPr>
      </w:pPr>
      <w:bookmarkStart w:id="24" w:name="_Hlk48813742"/>
      <w:r w:rsidRPr="0096287B">
        <w:rPr>
          <w:b/>
          <w:lang w:val="en-US"/>
        </w:rPr>
        <w:t>About National FFA Organization</w:t>
      </w:r>
      <w:r w:rsidRPr="0096287B">
        <w:rPr>
          <w:b/>
          <w:bCs/>
          <w:lang w:val="en-US"/>
        </w:rPr>
        <w:br/>
      </w:r>
      <w:bookmarkStart w:id="25" w:name="_Hlk48813714"/>
      <w:r w:rsidRPr="0096287B">
        <w:rPr>
          <w:lang w:val="en-US"/>
        </w:rPr>
        <w:t xml:space="preserve">The National FFA Organization is a school-based national youth leadership development organization of more than 760,000 student members as part of 8,700 local FFA chapters in all 50 states, Puerto Rico and the U.S. Virgin Islands. The FFA mission is to make a positive difference in the lives of students by developing their potential for premier leadership, personal </w:t>
      </w:r>
      <w:proofErr w:type="gramStart"/>
      <w:r w:rsidRPr="0096287B">
        <w:rPr>
          <w:lang w:val="en-US"/>
        </w:rPr>
        <w:t>growth</w:t>
      </w:r>
      <w:proofErr w:type="gramEnd"/>
      <w:r w:rsidRPr="0096287B">
        <w:rPr>
          <w:lang w:val="en-US"/>
        </w:rPr>
        <w:t xml:space="preserve"> and career success through agricultural education. For more, visit the National FFA Organization online at FFA.org and on Facebook and Twitter. </w:t>
      </w:r>
      <w:bookmarkEnd w:id="24"/>
      <w:bookmarkEnd w:id="25"/>
    </w:p>
    <w:p w14:paraId="2569B5D9" w14:textId="27AF6F47" w:rsidR="004F1A92" w:rsidRPr="0096287B" w:rsidRDefault="00586696" w:rsidP="008015F4">
      <w:pPr>
        <w:rPr>
          <w:lang w:val="en-US"/>
        </w:rPr>
      </w:pPr>
      <w:r w:rsidRPr="0096287B">
        <w:rPr>
          <w:b/>
          <w:lang w:val="en-US"/>
        </w:rPr>
        <w:t>About National FFA Foundation</w:t>
      </w:r>
      <w:r w:rsidRPr="0096287B">
        <w:rPr>
          <w:lang w:val="en-US"/>
        </w:rPr>
        <w:br/>
        <w:t xml:space="preserve">The National FFA Foundation builds partnerships with industry, education, government, other </w:t>
      </w:r>
      <w:proofErr w:type="gramStart"/>
      <w:r w:rsidRPr="0096287B">
        <w:rPr>
          <w:lang w:val="en-US"/>
        </w:rPr>
        <w:t>foundations</w:t>
      </w:r>
      <w:proofErr w:type="gramEnd"/>
      <w:r w:rsidRPr="0096287B">
        <w:rPr>
          <w:lang w:val="en-US"/>
        </w:rPr>
        <w:t xml:space="preserve"> and individuals to secure financial resources that recognize FFA member achievements, develop student leaders and support the future of agricultural education. A separately registered nonprofit organization, the foundation is governed by a board of trustees that includes the national FFA president, educators, business leaders and individual donors. For more, visit FFA.org/Give.</w:t>
      </w:r>
    </w:p>
    <w:p w14:paraId="4617E6B7" w14:textId="72D09F2A" w:rsidR="00586696" w:rsidRPr="0096287B" w:rsidRDefault="00586696" w:rsidP="00FD0F75">
      <w:pPr>
        <w:pStyle w:val="Title"/>
        <w:ind w:right="-420"/>
        <w:rPr>
          <w:lang w:val="en-US"/>
        </w:rPr>
      </w:pPr>
      <w:bookmarkStart w:id="26" w:name="workshop"/>
      <w:r w:rsidRPr="0096287B">
        <w:rPr>
          <w:lang w:val="en-US"/>
        </w:rPr>
        <w:lastRenderedPageBreak/>
        <w:t>Convention Workshops</w:t>
      </w:r>
      <w:r w:rsidR="00297771" w:rsidRPr="0096287B">
        <w:rPr>
          <w:lang w:val="en-US"/>
        </w:rPr>
        <w:t xml:space="preserve"> </w:t>
      </w:r>
      <w:r w:rsidR="00FD0F75" w:rsidRPr="0096287B">
        <w:rPr>
          <w:noProof/>
          <w:lang w:val="en-US"/>
        </w:rPr>
        <w:drawing>
          <wp:inline distT="0" distB="0" distL="0" distR="0" wp14:anchorId="3DE4BA15" wp14:editId="0C5A0BE0">
            <wp:extent cx="349250" cy="349250"/>
            <wp:effectExtent l="0" t="0" r="0" b="0"/>
            <wp:docPr id="416" name="Graphic 416"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p w14:paraId="1DFAD8AB" w14:textId="1741C72A" w:rsidR="00586696" w:rsidRPr="0096287B" w:rsidRDefault="00A644DC" w:rsidP="008015F4">
      <w:pPr>
        <w:rPr>
          <w:lang w:val="en-US"/>
        </w:rPr>
      </w:pPr>
      <w:bookmarkStart w:id="27" w:name="_Hlk51864205"/>
      <w:bookmarkEnd w:id="26"/>
      <w:r w:rsidRPr="0096287B">
        <w:rPr>
          <w:lang w:val="en-US"/>
        </w:rPr>
        <w:t xml:space="preserve">The 2020 </w:t>
      </w:r>
      <w:r w:rsidR="002E0703">
        <w:rPr>
          <w:lang w:val="en-US"/>
        </w:rPr>
        <w:t>c</w:t>
      </w:r>
      <w:r w:rsidR="00586696" w:rsidRPr="0096287B">
        <w:rPr>
          <w:lang w:val="en-US"/>
        </w:rPr>
        <w:t xml:space="preserve">onvention workshops </w:t>
      </w:r>
      <w:r w:rsidRPr="0096287B">
        <w:rPr>
          <w:lang w:val="en-US"/>
        </w:rPr>
        <w:t xml:space="preserve">will be </w:t>
      </w:r>
      <w:r w:rsidR="00586696" w:rsidRPr="0096287B">
        <w:rPr>
          <w:lang w:val="en-US"/>
        </w:rPr>
        <w:t xml:space="preserve">pre-recorded </w:t>
      </w:r>
      <w:r w:rsidRPr="0096287B">
        <w:rPr>
          <w:lang w:val="en-US"/>
        </w:rPr>
        <w:t xml:space="preserve">and available on demand when convention goes live. Each workshop will </w:t>
      </w:r>
      <w:r w:rsidR="00586696" w:rsidRPr="0096287B">
        <w:rPr>
          <w:lang w:val="en-US"/>
        </w:rPr>
        <w:t>vary in length from 15</w:t>
      </w:r>
      <w:r w:rsidR="002E0703">
        <w:rPr>
          <w:lang w:val="en-US"/>
        </w:rPr>
        <w:t xml:space="preserve"> to </w:t>
      </w:r>
      <w:r w:rsidR="00586696" w:rsidRPr="0096287B">
        <w:rPr>
          <w:lang w:val="en-US"/>
        </w:rPr>
        <w:t>60 minutes.</w:t>
      </w:r>
      <w:r w:rsidR="00297771" w:rsidRPr="0096287B">
        <w:rPr>
          <w:lang w:val="en-US"/>
        </w:rPr>
        <w:t xml:space="preserve"> </w:t>
      </w:r>
      <w:r w:rsidRPr="0096287B">
        <w:rPr>
          <w:lang w:val="en-US"/>
        </w:rPr>
        <w:t>To see a full listing of student and teacher workshops</w:t>
      </w:r>
      <w:r w:rsidR="002E0703">
        <w:rPr>
          <w:lang w:val="en-US"/>
        </w:rPr>
        <w:t>,</w:t>
      </w:r>
      <w:r w:rsidRPr="0096287B">
        <w:rPr>
          <w:lang w:val="en-US"/>
        </w:rPr>
        <w:t xml:space="preserve"> visit </w:t>
      </w:r>
      <w:r w:rsidR="00B319AF" w:rsidRPr="0096287B">
        <w:rPr>
          <w:lang w:val="en-US"/>
        </w:rPr>
        <w:t xml:space="preserve">the </w:t>
      </w:r>
      <w:hyperlink r:id="rId68" w:history="1">
        <w:r w:rsidR="00B319AF" w:rsidRPr="00F30367">
          <w:rPr>
            <w:rStyle w:val="Hyperlink"/>
            <w:lang w:val="en-US"/>
          </w:rPr>
          <w:t>workshop page</w:t>
        </w:r>
      </w:hyperlink>
      <w:r w:rsidRPr="0096287B">
        <w:rPr>
          <w:lang w:val="en-US"/>
        </w:rPr>
        <w:t>.</w:t>
      </w:r>
      <w:bookmarkEnd w:id="27"/>
    </w:p>
    <w:p w14:paraId="4DBCFCF6" w14:textId="5539E173" w:rsidR="00A644DC" w:rsidRPr="0096287B" w:rsidRDefault="00A644DC" w:rsidP="00A644DC">
      <w:pPr>
        <w:rPr>
          <w:lang w:val="en-US"/>
        </w:rPr>
      </w:pPr>
      <w:r w:rsidRPr="0096287B">
        <w:rPr>
          <w:b/>
          <w:bCs/>
          <w:lang w:val="en-US"/>
        </w:rPr>
        <w:t>Teacher Workshops:</w:t>
      </w:r>
      <w:r w:rsidRPr="0096287B">
        <w:rPr>
          <w:lang w:val="en-US"/>
        </w:rPr>
        <w:t xml:space="preserve"> Workshops have been designed to be engaging and provide professional development for teachers on various topics to aid in the classroom and FFA chapter.</w:t>
      </w:r>
      <w:r w:rsidR="00297771" w:rsidRPr="0096287B">
        <w:rPr>
          <w:lang w:val="en-US"/>
        </w:rPr>
        <w:t xml:space="preserve"> </w:t>
      </w:r>
      <w:r w:rsidRPr="0096287B">
        <w:rPr>
          <w:lang w:val="en-US"/>
        </w:rPr>
        <w:t>Workshops will be organized via career pathway. Each teacher workshop is accompanied with a note sheet and professional development document.</w:t>
      </w:r>
      <w:r w:rsidR="00297771" w:rsidRPr="0096287B">
        <w:rPr>
          <w:lang w:val="en-US"/>
        </w:rPr>
        <w:t xml:space="preserve"> </w:t>
      </w:r>
    </w:p>
    <w:p w14:paraId="3CB381D7" w14:textId="77777777" w:rsidR="009D4D70" w:rsidRDefault="00375B79" w:rsidP="00C15450">
      <w:pPr>
        <w:pStyle w:val="ListParagraph"/>
        <w:numPr>
          <w:ilvl w:val="0"/>
          <w:numId w:val="41"/>
        </w:numPr>
        <w:rPr>
          <w:lang w:val="en-US"/>
        </w:rPr>
      </w:pPr>
      <w:hyperlink r:id="rId69" w:history="1">
        <w:r w:rsidR="00A644DC" w:rsidRPr="009D4D70">
          <w:rPr>
            <w:rStyle w:val="Hyperlink"/>
            <w:lang w:val="en-US"/>
          </w:rPr>
          <w:t>Note Sheet</w:t>
        </w:r>
      </w:hyperlink>
      <w:r w:rsidR="002E0703" w:rsidRPr="009D4D70">
        <w:rPr>
          <w:lang w:val="en-US"/>
        </w:rPr>
        <w:t xml:space="preserve">: </w:t>
      </w:r>
      <w:r w:rsidR="00A644DC" w:rsidRPr="009D4D70">
        <w:rPr>
          <w:lang w:val="en-US"/>
        </w:rPr>
        <w:t>to help you capture your thoughts during each workshop</w:t>
      </w:r>
      <w:r w:rsidR="00822669" w:rsidRPr="009D4D70">
        <w:rPr>
          <w:lang w:val="en-US"/>
        </w:rPr>
        <w:t xml:space="preserve"> </w:t>
      </w:r>
    </w:p>
    <w:p w14:paraId="7D69A0F7" w14:textId="7C86067A" w:rsidR="00A644DC" w:rsidRPr="009D4D70" w:rsidRDefault="00586696" w:rsidP="009D4D70">
      <w:pPr>
        <w:rPr>
          <w:lang w:val="en-US"/>
        </w:rPr>
      </w:pPr>
      <w:r w:rsidRPr="009D4D70">
        <w:rPr>
          <w:b/>
          <w:bCs/>
          <w:lang w:val="en-US"/>
        </w:rPr>
        <w:t>Student Workshops:</w:t>
      </w:r>
      <w:r w:rsidRPr="009D4D70">
        <w:rPr>
          <w:lang w:val="en-US"/>
        </w:rPr>
        <w:t xml:space="preserve"> </w:t>
      </w:r>
      <w:r w:rsidR="00A644DC" w:rsidRPr="009D4D70">
        <w:rPr>
          <w:lang w:val="en-US"/>
        </w:rPr>
        <w:t>W</w:t>
      </w:r>
      <w:r w:rsidRPr="009D4D70">
        <w:rPr>
          <w:lang w:val="en-US"/>
        </w:rPr>
        <w:t>orkshops have been designed to be engaging and interactive.</w:t>
      </w:r>
      <w:r w:rsidR="00297771" w:rsidRPr="009D4D70">
        <w:rPr>
          <w:lang w:val="en-US"/>
        </w:rPr>
        <w:t xml:space="preserve"> </w:t>
      </w:r>
      <w:r w:rsidR="00A644DC" w:rsidRPr="009D4D70">
        <w:rPr>
          <w:lang w:val="en-US"/>
        </w:rPr>
        <w:t>They will be organized via the three pillars of the FFA mission (</w:t>
      </w:r>
      <w:r w:rsidR="002E0703" w:rsidRPr="009D4D70">
        <w:rPr>
          <w:lang w:val="en-US"/>
        </w:rPr>
        <w:t xml:space="preserve">premier leadership, personal </w:t>
      </w:r>
      <w:proofErr w:type="gramStart"/>
      <w:r w:rsidR="002E0703" w:rsidRPr="009D4D70">
        <w:rPr>
          <w:lang w:val="en-US"/>
        </w:rPr>
        <w:t>growth</w:t>
      </w:r>
      <w:proofErr w:type="gramEnd"/>
      <w:r w:rsidR="002E0703" w:rsidRPr="009D4D70">
        <w:rPr>
          <w:lang w:val="en-US"/>
        </w:rPr>
        <w:t xml:space="preserve"> and career success)</w:t>
      </w:r>
      <w:r w:rsidR="00A644DC" w:rsidRPr="009D4D70">
        <w:rPr>
          <w:lang w:val="en-US"/>
        </w:rPr>
        <w:t>.</w:t>
      </w:r>
      <w:r w:rsidRPr="009D4D70">
        <w:rPr>
          <w:lang w:val="en-US"/>
        </w:rPr>
        <w:t xml:space="preserve"> Each student workshop is accompanied with a reflection guide that can be implemented by teachers in the classroom or given to students who are distance learning.</w:t>
      </w:r>
      <w:r w:rsidR="00297771" w:rsidRPr="009D4D70">
        <w:rPr>
          <w:lang w:val="en-US"/>
        </w:rPr>
        <w:t xml:space="preserve"> </w:t>
      </w:r>
    </w:p>
    <w:p w14:paraId="3B56D7F6" w14:textId="197DA0EE" w:rsidR="00586696" w:rsidRPr="0096287B" w:rsidRDefault="00A644DC" w:rsidP="00A644DC">
      <w:pPr>
        <w:rPr>
          <w:lang w:val="en-US"/>
        </w:rPr>
      </w:pPr>
      <w:r w:rsidRPr="0096287B">
        <w:rPr>
          <w:lang w:val="en-US"/>
        </w:rPr>
        <w:t>After students have participated in virtual workshops, h</w:t>
      </w:r>
      <w:r w:rsidR="00586696" w:rsidRPr="0096287B">
        <w:rPr>
          <w:lang w:val="en-US"/>
        </w:rPr>
        <w:t xml:space="preserve">ave </w:t>
      </w:r>
      <w:r w:rsidRPr="0096287B">
        <w:rPr>
          <w:lang w:val="en-US"/>
        </w:rPr>
        <w:t>them develop a mini</w:t>
      </w:r>
      <w:r w:rsidR="00355599">
        <w:rPr>
          <w:lang w:val="en-US"/>
        </w:rPr>
        <w:t>-</w:t>
      </w:r>
      <w:r w:rsidRPr="0096287B">
        <w:rPr>
          <w:lang w:val="en-US"/>
        </w:rPr>
        <w:t>workshop or speech about a topic they feel passionate about using</w:t>
      </w:r>
      <w:r w:rsidR="00586696" w:rsidRPr="0096287B">
        <w:rPr>
          <w:lang w:val="en-US"/>
        </w:rPr>
        <w:t xml:space="preserve"> the </w:t>
      </w:r>
      <w:r w:rsidR="00BB24AA" w:rsidRPr="0096287B">
        <w:rPr>
          <w:lang w:val="en-US"/>
        </w:rPr>
        <w:t>“</w:t>
      </w:r>
      <w:hyperlink w:anchor="developws" w:history="1">
        <w:r w:rsidR="00BB24AA" w:rsidRPr="0096287B">
          <w:rPr>
            <w:rStyle w:val="Hyperlink"/>
            <w:lang w:val="en-US"/>
          </w:rPr>
          <w:t>Develop a Mini-Workshop/Speech</w:t>
        </w:r>
      </w:hyperlink>
      <w:r w:rsidR="00BB24AA" w:rsidRPr="0096287B">
        <w:rPr>
          <w:lang w:val="en-US"/>
        </w:rPr>
        <w:t xml:space="preserve">” activity sheet and </w:t>
      </w:r>
      <w:hyperlink w:anchor="rubric" w:history="1">
        <w:r w:rsidR="00BB24AA" w:rsidRPr="0096287B">
          <w:rPr>
            <w:rStyle w:val="Hyperlink"/>
            <w:lang w:val="en-US"/>
          </w:rPr>
          <w:t>rubric</w:t>
        </w:r>
      </w:hyperlink>
      <w:r w:rsidRPr="0096287B">
        <w:rPr>
          <w:lang w:val="en-US"/>
        </w:rPr>
        <w:t xml:space="preserve">. Students can choose to complete this activity digitally using a resource like </w:t>
      </w:r>
      <w:hyperlink r:id="rId70" w:history="1">
        <w:proofErr w:type="spellStart"/>
        <w:r w:rsidRPr="0096287B">
          <w:rPr>
            <w:rStyle w:val="Hyperlink"/>
            <w:lang w:val="en-US"/>
          </w:rPr>
          <w:t>FlipGrid</w:t>
        </w:r>
        <w:proofErr w:type="spellEnd"/>
      </w:hyperlink>
      <w:r w:rsidRPr="0096287B">
        <w:rPr>
          <w:rStyle w:val="Hyperlink"/>
          <w:lang w:val="en-US"/>
        </w:rPr>
        <w:t xml:space="preserve"> </w:t>
      </w:r>
      <w:r w:rsidRPr="0096287B">
        <w:rPr>
          <w:lang w:val="en-US"/>
        </w:rPr>
        <w:t>or another of your choice.</w:t>
      </w:r>
      <w:r w:rsidR="00297771" w:rsidRPr="0096287B">
        <w:rPr>
          <w:lang w:val="en-US"/>
        </w:rPr>
        <w:t xml:space="preserve"> </w:t>
      </w:r>
      <w:r w:rsidRPr="0096287B">
        <w:rPr>
          <w:lang w:val="en-US"/>
        </w:rPr>
        <w:t xml:space="preserve">They can also complete this in person if your school is in session. </w:t>
      </w:r>
    </w:p>
    <w:p w14:paraId="0DA7C8EB" w14:textId="67075692" w:rsidR="00586696" w:rsidRPr="0096287B" w:rsidRDefault="00586696" w:rsidP="008015F4">
      <w:pPr>
        <w:rPr>
          <w:lang w:val="en-US"/>
        </w:rPr>
      </w:pPr>
    </w:p>
    <w:p w14:paraId="3632F545" w14:textId="0459FF18" w:rsidR="00A644DC" w:rsidRDefault="00A644DC" w:rsidP="00586696">
      <w:pPr>
        <w:rPr>
          <w:lang w:val="en-US"/>
        </w:rPr>
      </w:pPr>
      <w:r w:rsidRPr="0096287B">
        <w:rPr>
          <w:b/>
          <w:bCs/>
          <w:lang w:val="en-US"/>
        </w:rPr>
        <w:t>What Workshops Interest Me?</w:t>
      </w:r>
      <w:r w:rsidRPr="0096287B">
        <w:rPr>
          <w:lang w:val="en-US"/>
        </w:rPr>
        <w:t xml:space="preserve"> Have students read over the workshop titles and descriptions on the convention website and select the top five that seem interesting and inspiring to </w:t>
      </w:r>
      <w:r w:rsidR="002E0703">
        <w:rPr>
          <w:lang w:val="en-US"/>
        </w:rPr>
        <w:t>them</w:t>
      </w:r>
      <w:r w:rsidRPr="0096287B">
        <w:rPr>
          <w:lang w:val="en-US"/>
        </w:rPr>
        <w:t xml:space="preserve">. </w:t>
      </w:r>
      <w:r w:rsidR="002E0703">
        <w:rPr>
          <w:lang w:val="en-US"/>
        </w:rPr>
        <w:t>Have students c</w:t>
      </w:r>
      <w:r w:rsidR="002E0703" w:rsidRPr="0096287B">
        <w:rPr>
          <w:lang w:val="en-US"/>
        </w:rPr>
        <w:t xml:space="preserve">omplete </w:t>
      </w:r>
      <w:r w:rsidRPr="0096287B">
        <w:rPr>
          <w:lang w:val="en-US"/>
        </w:rPr>
        <w:t>the activities on the “</w:t>
      </w:r>
      <w:hyperlink w:anchor="whatworkshops" w:history="1">
        <w:r w:rsidRPr="0096287B">
          <w:rPr>
            <w:rStyle w:val="Hyperlink"/>
            <w:lang w:val="en-US"/>
          </w:rPr>
          <w:t>What Workshops Interest Me?</w:t>
        </w:r>
      </w:hyperlink>
      <w:r w:rsidRPr="0096287B">
        <w:rPr>
          <w:lang w:val="en-US"/>
        </w:rPr>
        <w:t xml:space="preserve">” activity sheet. </w:t>
      </w:r>
    </w:p>
    <w:p w14:paraId="0B9BF411" w14:textId="77777777" w:rsidR="009D4D70" w:rsidRPr="0096287B" w:rsidRDefault="009D4D70" w:rsidP="00586696">
      <w:pPr>
        <w:rPr>
          <w:lang w:val="en-US"/>
        </w:rPr>
      </w:pPr>
    </w:p>
    <w:p w14:paraId="5281419B" w14:textId="38376FCB" w:rsidR="009D4D70" w:rsidRPr="0096287B" w:rsidRDefault="009D4D70" w:rsidP="009D4D70">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Pr>
          <w:lang w:val="en-US"/>
        </w:rPr>
        <w:t>found</w:t>
      </w:r>
      <w:r w:rsidRPr="0096287B">
        <w:rPr>
          <w:lang w:val="en-US"/>
        </w:rPr>
        <w:t xml:space="preserve"> </w:t>
      </w:r>
      <w:hyperlink r:id="rId71" w:history="1">
        <w:r w:rsidRPr="009D4D70">
          <w:rPr>
            <w:rStyle w:val="Hyperlink"/>
            <w:lang w:val="en-US"/>
          </w:rPr>
          <w:t>here</w:t>
        </w:r>
      </w:hyperlink>
      <w:r w:rsidRPr="0096287B">
        <w:rPr>
          <w:lang w:val="en-US"/>
        </w:rPr>
        <w:t xml:space="preserve">. </w:t>
      </w:r>
    </w:p>
    <w:p w14:paraId="23BD4F08" w14:textId="77777777" w:rsidR="00A644DC" w:rsidRPr="0096287B" w:rsidRDefault="00A644DC" w:rsidP="00586696">
      <w:pPr>
        <w:rPr>
          <w:lang w:val="en-US"/>
        </w:rPr>
      </w:pPr>
    </w:p>
    <w:p w14:paraId="5B65E591" w14:textId="4FBFC30F" w:rsidR="00586696" w:rsidRPr="0096287B" w:rsidRDefault="00586696" w:rsidP="00586696">
      <w:pPr>
        <w:rPr>
          <w:lang w:val="en-US"/>
        </w:rPr>
      </w:pPr>
    </w:p>
    <w:p w14:paraId="6F24CD14" w14:textId="218958DB" w:rsidR="00586696" w:rsidRPr="0096287B" w:rsidRDefault="00586696" w:rsidP="00586696">
      <w:pPr>
        <w:rPr>
          <w:lang w:val="en-US"/>
        </w:rPr>
      </w:pPr>
    </w:p>
    <w:p w14:paraId="71DC7D8F" w14:textId="77777777" w:rsidR="00586696" w:rsidRPr="0096287B" w:rsidRDefault="00586696" w:rsidP="00586696">
      <w:pPr>
        <w:rPr>
          <w:lang w:val="en-US"/>
        </w:rPr>
      </w:pPr>
    </w:p>
    <w:p w14:paraId="32C9DC8C" w14:textId="77777777" w:rsidR="00586696" w:rsidRPr="0096287B" w:rsidRDefault="00586696" w:rsidP="00586696">
      <w:pPr>
        <w:rPr>
          <w:lang w:val="en-US"/>
        </w:rPr>
      </w:pPr>
    </w:p>
    <w:p w14:paraId="051EBB9B" w14:textId="77777777" w:rsidR="00586696" w:rsidRPr="0096287B" w:rsidRDefault="00586696" w:rsidP="00586696">
      <w:pPr>
        <w:rPr>
          <w:lang w:val="en-US"/>
        </w:rPr>
      </w:pPr>
    </w:p>
    <w:p w14:paraId="070FED7F" w14:textId="77777777" w:rsidR="00586696" w:rsidRPr="0096287B" w:rsidRDefault="00586696" w:rsidP="00586696">
      <w:pPr>
        <w:rPr>
          <w:lang w:val="en-US"/>
        </w:rPr>
      </w:pPr>
    </w:p>
    <w:p w14:paraId="0916DFDB" w14:textId="77777777" w:rsidR="00586696" w:rsidRPr="0096287B" w:rsidRDefault="00586696" w:rsidP="00586696">
      <w:pPr>
        <w:rPr>
          <w:lang w:val="en-US"/>
        </w:rPr>
      </w:pPr>
    </w:p>
    <w:p w14:paraId="4D96894F" w14:textId="77777777" w:rsidR="00586696" w:rsidRPr="0096287B" w:rsidRDefault="00586696" w:rsidP="00586696">
      <w:pPr>
        <w:rPr>
          <w:lang w:val="en-US"/>
        </w:rPr>
      </w:pPr>
    </w:p>
    <w:p w14:paraId="231E70BF" w14:textId="77777777" w:rsidR="00586696" w:rsidRPr="0096287B" w:rsidRDefault="00586696" w:rsidP="00586696">
      <w:pPr>
        <w:rPr>
          <w:lang w:val="en-US"/>
        </w:rPr>
      </w:pPr>
    </w:p>
    <w:p w14:paraId="61D80914" w14:textId="77777777" w:rsidR="00586696" w:rsidRPr="0096287B" w:rsidRDefault="00586696" w:rsidP="00586696">
      <w:pPr>
        <w:rPr>
          <w:lang w:val="en-US"/>
        </w:rPr>
      </w:pPr>
      <w:r w:rsidRPr="0096287B">
        <w:rPr>
          <w:lang w:val="en-US"/>
        </w:rPr>
        <w:br w:type="page"/>
      </w:r>
    </w:p>
    <w:p w14:paraId="092C01FE" w14:textId="1E566B63" w:rsidR="00A644DC" w:rsidRPr="0096287B" w:rsidRDefault="00C77387" w:rsidP="008015F4">
      <w:pPr>
        <w:pStyle w:val="Title"/>
        <w:rPr>
          <w:lang w:val="en-US"/>
        </w:rPr>
      </w:pPr>
      <w:bookmarkStart w:id="28" w:name="whatworkshops"/>
      <w:bookmarkStart w:id="29" w:name="developws"/>
      <w:r w:rsidRPr="0096287B">
        <w:rPr>
          <w:lang w:val="en-US"/>
        </w:rPr>
        <w:lastRenderedPageBreak/>
        <w:t xml:space="preserve">Which </w:t>
      </w:r>
      <w:r w:rsidR="00A644DC" w:rsidRPr="0096287B">
        <w:rPr>
          <w:lang w:val="en-US"/>
        </w:rPr>
        <w:t>Workshops INterest Me?</w:t>
      </w:r>
    </w:p>
    <w:bookmarkEnd w:id="28"/>
    <w:p w14:paraId="7F75FF6D" w14:textId="358C7867" w:rsidR="00A644DC" w:rsidRPr="0096287B" w:rsidRDefault="00A644DC" w:rsidP="00A644DC">
      <w:pPr>
        <w:rPr>
          <w:lang w:val="en-US"/>
        </w:rPr>
      </w:pPr>
      <w:r w:rsidRPr="0096287B">
        <w:rPr>
          <w:noProof/>
          <w:lang w:val="en-US"/>
        </w:rPr>
        <mc:AlternateContent>
          <mc:Choice Requires="wps">
            <w:drawing>
              <wp:anchor distT="45720" distB="45720" distL="114300" distR="114300" simplePos="0" relativeHeight="251932672" behindDoc="0" locked="0" layoutInCell="1" allowOverlap="1" wp14:anchorId="44D0D668" wp14:editId="60E553E0">
                <wp:simplePos x="0" y="0"/>
                <wp:positionH relativeFrom="margin">
                  <wp:align>right</wp:align>
                </wp:positionH>
                <wp:positionV relativeFrom="page">
                  <wp:posOffset>2114550</wp:posOffset>
                </wp:positionV>
                <wp:extent cx="5943600" cy="3873500"/>
                <wp:effectExtent l="0" t="0" r="19050" b="1270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73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F747DF8" w14:textId="19854081" w:rsidR="00060CFC" w:rsidRDefault="00060CFC" w:rsidP="00A644DC">
                            <w:r>
                              <w:t>Which workshops interest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0D668" id="_x0000_s1085" type="#_x0000_t202" style="position:absolute;margin-left:416.8pt;margin-top:166.5pt;width:468pt;height:305pt;z-index:25193267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" fillcolor="white [3201]" strokecolor="#004a98 [3204]" strokeweight="1pt">
                <v:textbox>
                  <w:txbxContent>
                    <w:p w14:paraId="7F747DF8" w14:textId="19854081" w:rsidR="00060CFC" w:rsidRDefault="00060CFC" w:rsidP="00A644DC">
                      <w:r>
                        <w:t>Which workshops interest you?</w:t>
                      </w:r>
                    </w:p>
                  </w:txbxContent>
                </v:textbox>
                <w10:wrap type="square" anchorx="margin" anchory="page"/>
              </v:shape>
            </w:pict>
          </mc:Fallback>
        </mc:AlternateContent>
      </w:r>
      <w:r w:rsidRPr="0096287B">
        <w:rPr>
          <w:lang w:val="en-US"/>
        </w:rPr>
        <w:t xml:space="preserve">Directions: Read over the workshop titles and descriptions on the </w:t>
      </w:r>
      <w:hyperlink r:id="rId72" w:history="1">
        <w:r w:rsidRPr="00F30367">
          <w:rPr>
            <w:rStyle w:val="Hyperlink"/>
            <w:lang w:val="en-US"/>
          </w:rPr>
          <w:t>convention website</w:t>
        </w:r>
      </w:hyperlink>
      <w:r w:rsidR="00FE0504">
        <w:rPr>
          <w:lang w:val="en-US"/>
        </w:rPr>
        <w:t>,</w:t>
      </w:r>
      <w:r w:rsidRPr="0096287B">
        <w:rPr>
          <w:lang w:val="en-US"/>
        </w:rPr>
        <w:t xml:space="preserve"> and select the top five that seem interesting and inspiring to you. Record the workshop titles in the box below.</w:t>
      </w:r>
    </w:p>
    <w:p w14:paraId="775A1A73" w14:textId="7301692A" w:rsidR="00A644DC" w:rsidRPr="0096287B" w:rsidRDefault="00A644DC" w:rsidP="00A644DC">
      <w:pPr>
        <w:rPr>
          <w:lang w:val="en-US"/>
        </w:rPr>
      </w:pPr>
      <w:r w:rsidRPr="0096287B">
        <w:rPr>
          <w:noProof/>
          <w:lang w:val="en-US"/>
        </w:rPr>
        <mc:AlternateContent>
          <mc:Choice Requires="wps">
            <w:drawing>
              <wp:anchor distT="0" distB="0" distL="114300" distR="114300" simplePos="0" relativeHeight="251935744" behindDoc="0" locked="0" layoutInCell="1" allowOverlap="1" wp14:anchorId="73D249A5" wp14:editId="0A3D526E">
                <wp:simplePos x="0" y="0"/>
                <wp:positionH relativeFrom="margin">
                  <wp:posOffset>3606800</wp:posOffset>
                </wp:positionH>
                <wp:positionV relativeFrom="paragraph">
                  <wp:posOffset>4166235</wp:posOffset>
                </wp:positionV>
                <wp:extent cx="2336800" cy="3079750"/>
                <wp:effectExtent l="0" t="0" r="25400" b="25400"/>
                <wp:wrapNone/>
                <wp:docPr id="472" name="Rectangle 472"/>
                <wp:cNvGraphicFramePr/>
                <a:graphic xmlns:a="http://schemas.openxmlformats.org/drawingml/2006/main">
                  <a:graphicData uri="http://schemas.microsoft.com/office/word/2010/wordprocessingShape">
                    <wps:wsp>
                      <wps:cNvSpPr/>
                      <wps:spPr>
                        <a:xfrm>
                          <a:off x="0" y="0"/>
                          <a:ext cx="2336800" cy="3079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96CD88B" w14:textId="28085D8C" w:rsidR="00060CFC" w:rsidRDefault="00060CFC" w:rsidP="00A644DC">
                            <w:r>
                              <w:t>Record the titles of the workshops that you attended.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3D249A5" id="Rectangle 472" o:spid="_x0000_s1086" style="position:absolute;margin-left:284pt;margin-top:328.05pt;width:184pt;height:242.5pt;z-index:251935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" fillcolor="white [3201]" strokecolor="#004a98 [3204]" strokeweight="1pt">
                <v:textbox>
                  <w:txbxContent>
                    <w:p w14:paraId="296CD88B" w14:textId="28085D8C" w:rsidR="00060CFC" w:rsidRDefault="00060CFC" w:rsidP="00A644DC">
                      <w:r>
                        <w:t>Record the titles of the workshops that you attended.</w:t>
                      </w:r>
                    </w:p>
                  </w:txbxContent>
                </v:textbox>
                <w10:wrap anchorx="margin"/>
              </v:rect>
            </w:pict>
          </mc:Fallback>
        </mc:AlternateContent>
      </w:r>
      <w:r w:rsidRPr="0096287B">
        <w:rPr>
          <w:noProof/>
          <w:lang w:val="en-US"/>
        </w:rPr>
        <mc:AlternateContent>
          <mc:Choice Requires="wps">
            <w:drawing>
              <wp:anchor distT="0" distB="0" distL="114300" distR="114300" simplePos="0" relativeHeight="251933696" behindDoc="0" locked="0" layoutInCell="1" allowOverlap="1" wp14:anchorId="0C12577B" wp14:editId="17A3E1BE">
                <wp:simplePos x="0" y="0"/>
                <wp:positionH relativeFrom="column">
                  <wp:posOffset>-6350</wp:posOffset>
                </wp:positionH>
                <wp:positionV relativeFrom="paragraph">
                  <wp:posOffset>4178935</wp:posOffset>
                </wp:positionV>
                <wp:extent cx="3409950" cy="3079750"/>
                <wp:effectExtent l="0" t="0" r="19050" b="25400"/>
                <wp:wrapNone/>
                <wp:docPr id="471" name="Rectangle 471"/>
                <wp:cNvGraphicFramePr/>
                <a:graphic xmlns:a="http://schemas.openxmlformats.org/drawingml/2006/main">
                  <a:graphicData uri="http://schemas.microsoft.com/office/word/2010/wordprocessingShape">
                    <wps:wsp>
                      <wps:cNvSpPr/>
                      <wps:spPr>
                        <a:xfrm>
                          <a:off x="0" y="0"/>
                          <a:ext cx="3409950" cy="3079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EDC499" w14:textId="7AEDBAA7" w:rsidR="00060CFC" w:rsidRDefault="00060CFC" w:rsidP="00A644DC">
                            <w:r>
                              <w:t>What interests you about your chosen workshops?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C12577B" id="Rectangle 471" o:spid="_x0000_s1087" style="position:absolute;margin-left:-.5pt;margin-top:329.05pt;width:268.5pt;height:242.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" fillcolor="white [3201]" strokecolor="#004a98 [3204]" strokeweight="1pt">
                <v:textbox>
                  <w:txbxContent>
                    <w:p w14:paraId="1AEDC499" w14:textId="7AEDBAA7" w:rsidR="00060CFC" w:rsidRDefault="00060CFC" w:rsidP="00A644DC">
                      <w:r>
                        <w:t>What interests you about your chosen workshops?</w:t>
                      </w:r>
                    </w:p>
                  </w:txbxContent>
                </v:textbox>
              </v:rect>
            </w:pict>
          </mc:Fallback>
        </mc:AlternateContent>
      </w:r>
    </w:p>
    <w:p w14:paraId="205842AC" w14:textId="5FD46B43" w:rsidR="00A644DC" w:rsidRPr="0096287B" w:rsidRDefault="00A644DC" w:rsidP="00A644DC">
      <w:pPr>
        <w:rPr>
          <w:lang w:val="en-US"/>
        </w:rPr>
      </w:pPr>
    </w:p>
    <w:p w14:paraId="7EFE5E4C" w14:textId="69BF8294" w:rsidR="00A644DC" w:rsidRPr="0096287B" w:rsidRDefault="00A644DC" w:rsidP="00A644DC">
      <w:pPr>
        <w:rPr>
          <w:lang w:val="en-US"/>
        </w:rPr>
      </w:pPr>
    </w:p>
    <w:p w14:paraId="37E13F39" w14:textId="6C3B5CE4" w:rsidR="00586696" w:rsidRPr="0096287B" w:rsidRDefault="00586696" w:rsidP="008015F4">
      <w:pPr>
        <w:pStyle w:val="Title"/>
        <w:rPr>
          <w:lang w:val="en-US"/>
        </w:rPr>
      </w:pPr>
      <w:r w:rsidRPr="0096287B">
        <w:rPr>
          <w:lang w:val="en-US"/>
        </w:rPr>
        <w:lastRenderedPageBreak/>
        <w:t>Develop a Mini-Workshop/Speech</w:t>
      </w:r>
      <w:r w:rsidR="00297771" w:rsidRPr="0096287B">
        <w:rPr>
          <w:lang w:val="en-US"/>
        </w:rPr>
        <w:t xml:space="preserve"> </w:t>
      </w:r>
    </w:p>
    <w:bookmarkEnd w:id="29"/>
    <w:p w14:paraId="57434A51" w14:textId="4E880C52" w:rsidR="00586696" w:rsidRPr="0096287B" w:rsidRDefault="008015F4" w:rsidP="00586696">
      <w:pPr>
        <w:rPr>
          <w:lang w:val="en-US"/>
        </w:rPr>
      </w:pPr>
      <w:r w:rsidRPr="0096287B">
        <w:rPr>
          <w:noProof/>
          <w:lang w:val="en-US"/>
        </w:rPr>
        <mc:AlternateContent>
          <mc:Choice Requires="wps">
            <w:drawing>
              <wp:anchor distT="0" distB="0" distL="114300" distR="114300" simplePos="0" relativeHeight="251703296" behindDoc="1" locked="0" layoutInCell="1" allowOverlap="1" wp14:anchorId="407566B1" wp14:editId="3A44DB1C">
                <wp:simplePos x="0" y="0"/>
                <wp:positionH relativeFrom="margin">
                  <wp:align>right</wp:align>
                </wp:positionH>
                <wp:positionV relativeFrom="page">
                  <wp:posOffset>2242820</wp:posOffset>
                </wp:positionV>
                <wp:extent cx="2916555" cy="1475105"/>
                <wp:effectExtent l="0" t="0" r="0" b="0"/>
                <wp:wrapTight wrapText="bothSides">
                  <wp:wrapPolygon edited="0">
                    <wp:start x="0" y="0"/>
                    <wp:lineTo x="0" y="21200"/>
                    <wp:lineTo x="21445" y="21200"/>
                    <wp:lineTo x="21445" y="0"/>
                    <wp:lineTo x="0" y="0"/>
                  </wp:wrapPolygon>
                </wp:wrapTight>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555" cy="1475105"/>
                        </a:xfrm>
                        <a:prstGeom prst="rect">
                          <a:avLst/>
                        </a:prstGeom>
                        <a:solidFill>
                          <a:srgbClr val="FFFFFF"/>
                        </a:solidFill>
                        <a:ln w="9525">
                          <a:noFill/>
                          <a:miter lim="800000"/>
                          <a:headEnd/>
                          <a:tailEnd/>
                        </a:ln>
                      </wps:spPr>
                      <wps:txbx>
                        <w:txbxContent>
                          <w:p w14:paraId="3FC24A7F"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BB0B0DF"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47E207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55B0840B"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FC67BC6"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C875CB5" w14:textId="77777777" w:rsidR="00060CFC" w:rsidRPr="00FC38B6" w:rsidRDefault="00060CFC" w:rsidP="00586696">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566B1" id="Text Box 127" o:spid="_x0000_s1088" type="#_x0000_t202" style="position:absolute;margin-left:178.45pt;margin-top:176.6pt;width:229.65pt;height:116.15pt;z-index:-2516131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" stroked="f">
                <v:textbox>
                  <w:txbxContent>
                    <w:p w14:paraId="3FC24A7F"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BB0B0DF"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47E207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55B0840B"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FC67BC6"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C875CB5" w14:textId="77777777" w:rsidR="00060CFC" w:rsidRPr="00FC38B6" w:rsidRDefault="00060CFC" w:rsidP="00586696">
                      <w:pPr>
                        <w:jc w:val="center"/>
                        <w:rPr>
                          <w:rFonts w:ascii="Verdana" w:hAnsi="Verdana"/>
                          <w:sz w:val="17"/>
                          <w:szCs w:val="17"/>
                          <w:u w:val="single"/>
                        </w:rPr>
                      </w:pPr>
                    </w:p>
                  </w:txbxContent>
                </v:textbox>
                <w10:wrap type="tight" anchorx="margin" anchory="page"/>
              </v:shape>
            </w:pict>
          </mc:Fallback>
        </mc:AlternateContent>
      </w:r>
      <w:r w:rsidRPr="0096287B">
        <w:rPr>
          <w:noProof/>
          <w:lang w:val="en-US"/>
        </w:rPr>
        <mc:AlternateContent>
          <mc:Choice Requires="wps">
            <w:drawing>
              <wp:anchor distT="0" distB="0" distL="114300" distR="114300" simplePos="0" relativeHeight="251705344" behindDoc="1" locked="0" layoutInCell="1" allowOverlap="1" wp14:anchorId="0C97E11B" wp14:editId="7E969B4F">
                <wp:simplePos x="0" y="0"/>
                <wp:positionH relativeFrom="column">
                  <wp:posOffset>-44450</wp:posOffset>
                </wp:positionH>
                <wp:positionV relativeFrom="page">
                  <wp:posOffset>3903345</wp:posOffset>
                </wp:positionV>
                <wp:extent cx="2947035" cy="1555750"/>
                <wp:effectExtent l="0" t="0" r="5715" b="6350"/>
                <wp:wrapTight wrapText="bothSides">
                  <wp:wrapPolygon edited="0">
                    <wp:start x="0" y="0"/>
                    <wp:lineTo x="0" y="21424"/>
                    <wp:lineTo x="21502" y="21424"/>
                    <wp:lineTo x="21502" y="0"/>
                    <wp:lineTo x="0" y="0"/>
                  </wp:wrapPolygon>
                </wp:wrapTight>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555750"/>
                        </a:xfrm>
                        <a:prstGeom prst="rect">
                          <a:avLst/>
                        </a:prstGeom>
                        <a:solidFill>
                          <a:srgbClr val="FFFFFF"/>
                        </a:solidFill>
                        <a:ln w="9525">
                          <a:noFill/>
                          <a:miter lim="800000"/>
                          <a:headEnd/>
                          <a:tailEnd/>
                        </a:ln>
                      </wps:spPr>
                      <wps:txbx>
                        <w:txbxContent>
                          <w:p w14:paraId="695D7ECB" w14:textId="0266DC2C" w:rsidR="00060CFC" w:rsidRDefault="00060CFC" w:rsidP="00586696">
                            <w:pPr>
                              <w:pBdr>
                                <w:bottom w:val="single" w:sz="12" w:space="1" w:color="auto"/>
                                <w:between w:val="single" w:sz="12" w:space="1" w:color="auto"/>
                              </w:pBdr>
                              <w:jc w:val="center"/>
                              <w:rPr>
                                <w:rFonts w:ascii="Verdana" w:hAnsi="Verdana"/>
                                <w:sz w:val="17"/>
                                <w:szCs w:val="17"/>
                                <w:u w:val="single"/>
                              </w:rPr>
                            </w:pPr>
                          </w:p>
                          <w:p w14:paraId="42D6127B"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98FBF4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AA9719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1777830"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F4A841A"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8BAE243" w14:textId="77777777" w:rsidR="00060CFC" w:rsidRPr="00FC38B6" w:rsidRDefault="00060CFC" w:rsidP="00586696">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7E11B" id="Text Box 193" o:spid="_x0000_s1089" type="#_x0000_t202" style="position:absolute;margin-left:-3.5pt;margin-top:307.35pt;width:232.05pt;height:12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" stroked="f">
                <v:textbox>
                  <w:txbxContent>
                    <w:p w14:paraId="695D7ECB" w14:textId="0266DC2C" w:rsidR="00060CFC" w:rsidRDefault="00060CFC" w:rsidP="00586696">
                      <w:pPr>
                        <w:pBdr>
                          <w:bottom w:val="single" w:sz="12" w:space="1" w:color="auto"/>
                          <w:between w:val="single" w:sz="12" w:space="1" w:color="auto"/>
                        </w:pBdr>
                        <w:jc w:val="center"/>
                        <w:rPr>
                          <w:rFonts w:ascii="Verdana" w:hAnsi="Verdana"/>
                          <w:sz w:val="17"/>
                          <w:szCs w:val="17"/>
                          <w:u w:val="single"/>
                        </w:rPr>
                      </w:pPr>
                    </w:p>
                    <w:p w14:paraId="42D6127B"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98FBF4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AA9719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1777830"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F4A841A"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8BAE243" w14:textId="77777777" w:rsidR="00060CFC" w:rsidRPr="00FC38B6" w:rsidRDefault="00060CFC" w:rsidP="00586696">
                      <w:pPr>
                        <w:jc w:val="center"/>
                        <w:rPr>
                          <w:rFonts w:ascii="Verdana" w:hAnsi="Verdana"/>
                          <w:sz w:val="17"/>
                          <w:szCs w:val="17"/>
                          <w:u w:val="single"/>
                        </w:rPr>
                      </w:pPr>
                    </w:p>
                  </w:txbxContent>
                </v:textbox>
                <w10:wrap type="tight" anchory="page"/>
              </v:shape>
            </w:pict>
          </mc:Fallback>
        </mc:AlternateContent>
      </w:r>
      <w:r w:rsidRPr="0096287B">
        <w:rPr>
          <w:noProof/>
          <w:lang w:val="en-US"/>
        </w:rPr>
        <mc:AlternateContent>
          <mc:Choice Requires="wps">
            <w:drawing>
              <wp:anchor distT="0" distB="0" distL="114300" distR="114300" simplePos="0" relativeHeight="251710464" behindDoc="1" locked="0" layoutInCell="1" allowOverlap="1" wp14:anchorId="4EAD5C28" wp14:editId="72D1133E">
                <wp:simplePos x="0" y="0"/>
                <wp:positionH relativeFrom="column">
                  <wp:posOffset>-27940</wp:posOffset>
                </wp:positionH>
                <wp:positionV relativeFrom="page">
                  <wp:posOffset>2205355</wp:posOffset>
                </wp:positionV>
                <wp:extent cx="2887345" cy="1657350"/>
                <wp:effectExtent l="0" t="0" r="27305" b="19050"/>
                <wp:wrapThrough wrapText="bothSides">
                  <wp:wrapPolygon edited="0">
                    <wp:start x="0" y="0"/>
                    <wp:lineTo x="0" y="21600"/>
                    <wp:lineTo x="21662" y="21600"/>
                    <wp:lineTo x="21662" y="0"/>
                    <wp:lineTo x="0" y="0"/>
                  </wp:wrapPolygon>
                </wp:wrapThrough>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657350"/>
                        </a:xfrm>
                        <a:prstGeom prst="rect">
                          <a:avLst/>
                        </a:prstGeom>
                        <a:solidFill>
                          <a:srgbClr val="FFFFFF"/>
                        </a:solidFill>
                        <a:ln w="9525">
                          <a:solidFill>
                            <a:srgbClr val="000000"/>
                          </a:solidFill>
                          <a:miter lim="800000"/>
                          <a:headEnd/>
                          <a:tailEnd/>
                        </a:ln>
                      </wps:spPr>
                      <wps:txbx>
                        <w:txbxContent>
                          <w:p w14:paraId="2DBA4F61" w14:textId="77777777" w:rsidR="00060CFC" w:rsidRPr="00A453EF" w:rsidRDefault="00060CFC" w:rsidP="00586696">
                            <w:pPr>
                              <w:jc w:val="center"/>
                            </w:pPr>
                            <w:r>
                              <w:rPr>
                                <w:u w:val="single"/>
                              </w:rPr>
                              <w:t xml:space="preserve">What ideas do you have for a title and description for your </w:t>
                            </w:r>
                            <w:r>
                              <w:rPr>
                                <w:u w:val="single"/>
                              </w:rPr>
                              <w:t xml:space="preserve">mini-workshop/speech? </w:t>
                            </w:r>
                            <w:r w:rsidRPr="008015F4">
                              <w:rPr>
                                <w:i/>
                                <w:iCs/>
                                <w:u w:val="single"/>
                              </w:rPr>
                              <w:t>(</w:t>
                            </w:r>
                            <w:r w:rsidRPr="008015F4">
                              <w:rPr>
                                <w:i/>
                                <w:iCs/>
                              </w:rPr>
                              <w:t>The title should grab people’s attention.)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D5C28" id="Text Box 126" o:spid="_x0000_s1090" type="#_x0000_t202" style="position:absolute;margin-left:-2.2pt;margin-top:173.65pt;width:227.35pt;height:13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">
                <v:textbox>
                  <w:txbxContent>
                    <w:p w14:paraId="2DBA4F61" w14:textId="77777777" w:rsidR="00060CFC" w:rsidRPr="00A453EF" w:rsidRDefault="00060CFC" w:rsidP="00586696">
                      <w:pPr>
                        <w:jc w:val="center"/>
                      </w:pPr>
                      <w:r>
                        <w:rPr>
                          <w:u w:val="single"/>
                        </w:rPr>
                        <w:t xml:space="preserve">What ideas do you have for a title and description for your </w:t>
                      </w:r>
                      <w:proofErr w:type="gramStart"/>
                      <w:r>
                        <w:rPr>
                          <w:u w:val="single"/>
                        </w:rPr>
                        <w:t>mini-workshop</w:t>
                      </w:r>
                      <w:proofErr w:type="gramEnd"/>
                      <w:r>
                        <w:rPr>
                          <w:u w:val="single"/>
                        </w:rPr>
                        <w:t xml:space="preserve">/speech? </w:t>
                      </w:r>
                      <w:r w:rsidRPr="008015F4">
                        <w:rPr>
                          <w:i/>
                          <w:iCs/>
                          <w:u w:val="single"/>
                        </w:rPr>
                        <w:t>(</w:t>
                      </w:r>
                      <w:r w:rsidRPr="008015F4">
                        <w:rPr>
                          <w:i/>
                          <w:iCs/>
                        </w:rPr>
                        <w:t>The title should grab people’s attention.)</w:t>
                      </w:r>
                      <w:r>
                        <w:t xml:space="preserve"> </w:t>
                      </w:r>
                    </w:p>
                  </w:txbxContent>
                </v:textbox>
                <w10:wrap type="through" anchory="page"/>
              </v:shape>
            </w:pict>
          </mc:Fallback>
        </mc:AlternateContent>
      </w:r>
      <w:r w:rsidR="00586696" w:rsidRPr="0096287B">
        <w:rPr>
          <w:noProof/>
          <w:lang w:val="en-US"/>
        </w:rPr>
        <mc:AlternateContent>
          <mc:Choice Requires="wps">
            <w:drawing>
              <wp:anchor distT="0" distB="0" distL="114300" distR="114300" simplePos="0" relativeHeight="251709440" behindDoc="1" locked="0" layoutInCell="1" allowOverlap="1" wp14:anchorId="2770DB21" wp14:editId="59DC20F1">
                <wp:simplePos x="0" y="0"/>
                <wp:positionH relativeFrom="column">
                  <wp:posOffset>-33020</wp:posOffset>
                </wp:positionH>
                <wp:positionV relativeFrom="page">
                  <wp:posOffset>5894592</wp:posOffset>
                </wp:positionV>
                <wp:extent cx="2947035" cy="1771650"/>
                <wp:effectExtent l="0" t="0" r="24765" b="19050"/>
                <wp:wrapTight wrapText="bothSides">
                  <wp:wrapPolygon edited="0">
                    <wp:start x="0" y="0"/>
                    <wp:lineTo x="0" y="21600"/>
                    <wp:lineTo x="21642" y="21600"/>
                    <wp:lineTo x="21642" y="0"/>
                    <wp:lineTo x="0" y="0"/>
                  </wp:wrapPolygon>
                </wp:wrapTight>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670B290F" w14:textId="63F97EAD" w:rsidR="00060CFC" w:rsidRPr="001A1D93" w:rsidRDefault="00060CFC" w:rsidP="00586696">
                            <w:pPr>
                              <w:jc w:val="center"/>
                              <w:rPr>
                                <w:i/>
                                <w:iCs/>
                              </w:rPr>
                            </w:pPr>
                            <w:r>
                              <w:rPr>
                                <w:u w:val="single"/>
                              </w:rPr>
                              <w:t>Key Points:</w:t>
                            </w:r>
                            <w:r w:rsidRPr="00C57745">
                              <w:t xml:space="preserve"> </w:t>
                            </w:r>
                            <w:r>
                              <w:rPr>
                                <w:i/>
                                <w:iCs/>
                              </w:rPr>
                              <w:t xml:space="preserve">What key points will you include in the </w:t>
                            </w:r>
                            <w:r>
                              <w:rPr>
                                <w:i/>
                                <w:iCs/>
                              </w:rPr>
                              <w:t xml:space="preserve">mini-workshop/speech? </w:t>
                            </w:r>
                          </w:p>
                          <w:p w14:paraId="323318AA" w14:textId="77777777" w:rsidR="00060CFC" w:rsidRPr="001A1D93" w:rsidRDefault="00060CFC" w:rsidP="00586696">
                            <w:pPr>
                              <w:jc w:val="cente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0DB21" id="Text Box 194" o:spid="_x0000_s1091" type="#_x0000_t202" style="position:absolute;margin-left:-2.6pt;margin-top:464.15pt;width:232.05pt;height:13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">
                <v:textbox>
                  <w:txbxContent>
                    <w:p w14:paraId="670B290F" w14:textId="63F97EAD" w:rsidR="00060CFC" w:rsidRPr="001A1D93" w:rsidRDefault="00060CFC" w:rsidP="00586696">
                      <w:pPr>
                        <w:jc w:val="center"/>
                        <w:rPr>
                          <w:i/>
                          <w:iCs/>
                        </w:rPr>
                      </w:pPr>
                      <w:r>
                        <w:rPr>
                          <w:u w:val="single"/>
                        </w:rPr>
                        <w:t>Key Points:</w:t>
                      </w:r>
                      <w:r w:rsidRPr="00C57745">
                        <w:t xml:space="preserve"> </w:t>
                      </w:r>
                      <w:r>
                        <w:rPr>
                          <w:i/>
                          <w:iCs/>
                        </w:rPr>
                        <w:t xml:space="preserve">What key points will you include in the </w:t>
                      </w:r>
                      <w:proofErr w:type="gramStart"/>
                      <w:r>
                        <w:rPr>
                          <w:i/>
                          <w:iCs/>
                        </w:rPr>
                        <w:t>mini-workshop</w:t>
                      </w:r>
                      <w:proofErr w:type="gramEnd"/>
                      <w:r>
                        <w:rPr>
                          <w:i/>
                          <w:iCs/>
                        </w:rPr>
                        <w:t xml:space="preserve">/speech? </w:t>
                      </w:r>
                    </w:p>
                    <w:p w14:paraId="323318AA" w14:textId="77777777" w:rsidR="00060CFC" w:rsidRPr="001A1D93" w:rsidRDefault="00060CFC" w:rsidP="00586696">
                      <w:pPr>
                        <w:jc w:val="center"/>
                        <w:rPr>
                          <w:i/>
                          <w:iCs/>
                        </w:rPr>
                      </w:pPr>
                    </w:p>
                  </w:txbxContent>
                </v:textbox>
                <w10:wrap type="tight" anchory="page"/>
              </v:shape>
            </w:pict>
          </mc:Fallback>
        </mc:AlternateContent>
      </w:r>
      <w:r w:rsidRPr="0096287B">
        <w:rPr>
          <w:lang w:val="en-US"/>
        </w:rPr>
        <w:t>Develop</w:t>
      </w:r>
      <w:r w:rsidR="00586696" w:rsidRPr="0096287B">
        <w:rPr>
          <w:lang w:val="en-US"/>
        </w:rPr>
        <w:t xml:space="preserve"> a mini-workshop or speech about a topic you feel passionate about and submit through </w:t>
      </w:r>
      <w:hyperlink r:id="rId73" w:history="1">
        <w:proofErr w:type="spellStart"/>
        <w:r w:rsidR="00D26A1F">
          <w:rPr>
            <w:rStyle w:val="Hyperlink"/>
            <w:lang w:val="en-US"/>
          </w:rPr>
          <w:t>FlipGrid</w:t>
        </w:r>
        <w:proofErr w:type="spellEnd"/>
      </w:hyperlink>
      <w:r w:rsidR="00D26A1F">
        <w:rPr>
          <w:lang w:val="en-US"/>
        </w:rPr>
        <w:t xml:space="preserve">. </w:t>
      </w:r>
      <w:r w:rsidR="00586696" w:rsidRPr="0096287B">
        <w:rPr>
          <w:lang w:val="en-US"/>
        </w:rPr>
        <w:t xml:space="preserve">Use the space below to develop your mini-workshop or speech. (The lines are for what you will say, and the box is what your visual aid will contain/look like; the mini-workshop or speech should last ten minutes.) Reference the Rubric: </w:t>
      </w:r>
      <w:proofErr w:type="gramStart"/>
      <w:r w:rsidR="00586696" w:rsidRPr="0096287B">
        <w:rPr>
          <w:lang w:val="en-US"/>
        </w:rPr>
        <w:t>Mini-</w:t>
      </w:r>
      <w:r w:rsidRPr="0096287B">
        <w:rPr>
          <w:lang w:val="en-US"/>
        </w:rPr>
        <w:t>w</w:t>
      </w:r>
      <w:r w:rsidR="00586696" w:rsidRPr="0096287B">
        <w:rPr>
          <w:lang w:val="en-US"/>
        </w:rPr>
        <w:t>orkshop</w:t>
      </w:r>
      <w:proofErr w:type="gramEnd"/>
      <w:r w:rsidR="00586696" w:rsidRPr="0096287B">
        <w:rPr>
          <w:lang w:val="en-US"/>
        </w:rPr>
        <w:t>/Speech handout for requirements.</w:t>
      </w:r>
    </w:p>
    <w:p w14:paraId="4B86F2BF" w14:textId="65644BF7" w:rsidR="00586696" w:rsidRPr="0096287B" w:rsidRDefault="00586696" w:rsidP="00586696">
      <w:pPr>
        <w:pStyle w:val="FFABody"/>
      </w:pPr>
      <w:r w:rsidRPr="0096287B">
        <w:rPr>
          <w:noProof/>
        </w:rPr>
        <mc:AlternateContent>
          <mc:Choice Requires="wps">
            <w:drawing>
              <wp:anchor distT="0" distB="0" distL="114300" distR="114300" simplePos="0" relativeHeight="251707392" behindDoc="1" locked="0" layoutInCell="1" allowOverlap="1" wp14:anchorId="11D956A4" wp14:editId="6CE89B49">
                <wp:simplePos x="0" y="0"/>
                <wp:positionH relativeFrom="column">
                  <wp:posOffset>-63500</wp:posOffset>
                </wp:positionH>
                <wp:positionV relativeFrom="page">
                  <wp:posOffset>7540625</wp:posOffset>
                </wp:positionV>
                <wp:extent cx="2947035" cy="1760855"/>
                <wp:effectExtent l="0" t="0" r="5715" b="0"/>
                <wp:wrapTight wrapText="bothSides">
                  <wp:wrapPolygon edited="0">
                    <wp:start x="0" y="0"/>
                    <wp:lineTo x="0" y="21265"/>
                    <wp:lineTo x="21502" y="21265"/>
                    <wp:lineTo x="21502" y="0"/>
                    <wp:lineTo x="0" y="0"/>
                  </wp:wrapPolygon>
                </wp:wrapTight>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60855"/>
                        </a:xfrm>
                        <a:prstGeom prst="rect">
                          <a:avLst/>
                        </a:prstGeom>
                        <a:solidFill>
                          <a:srgbClr val="FFFFFF"/>
                        </a:solidFill>
                        <a:ln w="9525">
                          <a:noFill/>
                          <a:miter lim="800000"/>
                          <a:headEnd/>
                          <a:tailEnd/>
                        </a:ln>
                      </wps:spPr>
                      <wps:txbx>
                        <w:txbxContent>
                          <w:p w14:paraId="48705B9A"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976FEE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51CF91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438C00A1"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D00F93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59651C20"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6F4E88B" w14:textId="77777777" w:rsidR="00060CFC" w:rsidRPr="00FC38B6" w:rsidRDefault="00060CFC" w:rsidP="00586696">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956A4" id="Text Box 199" o:spid="_x0000_s1092" type="#_x0000_t202" style="position:absolute;margin-left:-5pt;margin-top:593.75pt;width:232.05pt;height:138.6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" stroked="f">
                <v:textbox>
                  <w:txbxContent>
                    <w:p w14:paraId="48705B9A"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976FEE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51CF91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438C00A1"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D00F933"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59651C20"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16F4E88B" w14:textId="77777777" w:rsidR="00060CFC" w:rsidRPr="00FC38B6" w:rsidRDefault="00060CFC" w:rsidP="00586696">
                      <w:pPr>
                        <w:jc w:val="center"/>
                        <w:rPr>
                          <w:rFonts w:ascii="Verdana" w:hAnsi="Verdana"/>
                          <w:sz w:val="17"/>
                          <w:szCs w:val="17"/>
                          <w:u w:val="single"/>
                        </w:rPr>
                      </w:pPr>
                    </w:p>
                  </w:txbxContent>
                </v:textbox>
                <w10:wrap type="tight" anchory="page"/>
              </v:shape>
            </w:pict>
          </mc:Fallback>
        </mc:AlternateContent>
      </w:r>
    </w:p>
    <w:p w14:paraId="131B63C1" w14:textId="631E63FF" w:rsidR="00586696" w:rsidRPr="0096287B" w:rsidRDefault="008015F4" w:rsidP="00586696">
      <w:pPr>
        <w:rPr>
          <w:lang w:val="en-US"/>
        </w:rPr>
      </w:pPr>
      <w:r w:rsidRPr="0096287B">
        <w:rPr>
          <w:noProof/>
          <w:lang w:val="en-US"/>
        </w:rPr>
        <mc:AlternateContent>
          <mc:Choice Requires="wps">
            <w:drawing>
              <wp:anchor distT="0" distB="0" distL="114300" distR="114300" simplePos="0" relativeHeight="251704320" behindDoc="1" locked="0" layoutInCell="1" allowOverlap="1" wp14:anchorId="21EA3FE6" wp14:editId="329A2247">
                <wp:simplePos x="0" y="0"/>
                <wp:positionH relativeFrom="column">
                  <wp:posOffset>3072130</wp:posOffset>
                </wp:positionH>
                <wp:positionV relativeFrom="page">
                  <wp:posOffset>3898265</wp:posOffset>
                </wp:positionV>
                <wp:extent cx="2947035" cy="1771650"/>
                <wp:effectExtent l="0" t="0" r="24765" b="19050"/>
                <wp:wrapTight wrapText="bothSides">
                  <wp:wrapPolygon edited="0">
                    <wp:start x="0" y="0"/>
                    <wp:lineTo x="0" y="21600"/>
                    <wp:lineTo x="21642" y="21600"/>
                    <wp:lineTo x="21642" y="0"/>
                    <wp:lineTo x="0" y="0"/>
                  </wp:wrapPolygon>
                </wp:wrapTight>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623244A1" w14:textId="757DA33D" w:rsidR="00060CFC" w:rsidRPr="00367900" w:rsidRDefault="00060CFC" w:rsidP="00586696">
                            <w:pPr>
                              <w:jc w:val="center"/>
                              <w:rPr>
                                <w:i/>
                                <w:iCs/>
                              </w:rPr>
                            </w:pPr>
                            <w:r w:rsidRPr="00367900">
                              <w:rPr>
                                <w:u w:val="single"/>
                              </w:rPr>
                              <w:t>Introduction</w:t>
                            </w:r>
                            <w:r>
                              <w:rPr>
                                <w:u w:val="single"/>
                              </w:rPr>
                              <w:t>:</w:t>
                            </w:r>
                            <w:r w:rsidRPr="00C57745">
                              <w:t xml:space="preserve"> </w:t>
                            </w:r>
                            <w:r w:rsidRPr="00367900">
                              <w:rPr>
                                <w:i/>
                                <w:iCs/>
                              </w:rPr>
                              <w:t xml:space="preserve">How will you introduce the </w:t>
                            </w:r>
                            <w:r w:rsidRPr="00367900">
                              <w:rPr>
                                <w:i/>
                                <w:iCs/>
                              </w:rPr>
                              <w:t xml:space="preserve">mini-workshop/speech? </w:t>
                            </w:r>
                          </w:p>
                          <w:p w14:paraId="3D7FC960" w14:textId="77777777" w:rsidR="00060CFC" w:rsidRPr="001A1D93" w:rsidRDefault="00060CFC" w:rsidP="00586696">
                            <w:pPr>
                              <w:jc w:val="cente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A3FE6" id="Text Box 192" o:spid="_x0000_s1093" type="#_x0000_t202" style="position:absolute;margin-left:241.9pt;margin-top:306.95pt;width:232.05pt;height:13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">
                <v:textbox>
                  <w:txbxContent>
                    <w:p w14:paraId="623244A1" w14:textId="757DA33D" w:rsidR="00060CFC" w:rsidRPr="00367900" w:rsidRDefault="00060CFC" w:rsidP="00586696">
                      <w:pPr>
                        <w:jc w:val="center"/>
                        <w:rPr>
                          <w:i/>
                          <w:iCs/>
                        </w:rPr>
                      </w:pPr>
                      <w:r w:rsidRPr="00367900">
                        <w:rPr>
                          <w:u w:val="single"/>
                        </w:rPr>
                        <w:t>Introduction</w:t>
                      </w:r>
                      <w:r>
                        <w:rPr>
                          <w:u w:val="single"/>
                        </w:rPr>
                        <w:t>:</w:t>
                      </w:r>
                      <w:r w:rsidRPr="00C57745">
                        <w:t xml:space="preserve"> </w:t>
                      </w:r>
                      <w:r w:rsidRPr="00367900">
                        <w:rPr>
                          <w:i/>
                          <w:iCs/>
                        </w:rPr>
                        <w:t xml:space="preserve">How will you introduce the </w:t>
                      </w:r>
                      <w:proofErr w:type="gramStart"/>
                      <w:r w:rsidRPr="00367900">
                        <w:rPr>
                          <w:i/>
                          <w:iCs/>
                        </w:rPr>
                        <w:t>mini-workshop</w:t>
                      </w:r>
                      <w:proofErr w:type="gramEnd"/>
                      <w:r w:rsidRPr="00367900">
                        <w:rPr>
                          <w:i/>
                          <w:iCs/>
                        </w:rPr>
                        <w:t xml:space="preserve">/speech? </w:t>
                      </w:r>
                    </w:p>
                    <w:p w14:paraId="3D7FC960" w14:textId="77777777" w:rsidR="00060CFC" w:rsidRPr="001A1D93" w:rsidRDefault="00060CFC" w:rsidP="00586696">
                      <w:pPr>
                        <w:jc w:val="center"/>
                        <w:rPr>
                          <w:i/>
                          <w:iCs/>
                        </w:rPr>
                      </w:pPr>
                    </w:p>
                  </w:txbxContent>
                </v:textbox>
                <w10:wrap type="tight" anchory="page"/>
              </v:shape>
            </w:pict>
          </mc:Fallback>
        </mc:AlternateContent>
      </w:r>
      <w:r w:rsidRPr="0096287B">
        <w:rPr>
          <w:noProof/>
          <w:lang w:val="en-US"/>
        </w:rPr>
        <mc:AlternateContent>
          <mc:Choice Requires="wps">
            <w:drawing>
              <wp:anchor distT="0" distB="0" distL="114300" distR="114300" simplePos="0" relativeHeight="251706368" behindDoc="1" locked="0" layoutInCell="1" allowOverlap="1" wp14:anchorId="3296F2B3" wp14:editId="5E21C0DA">
                <wp:simplePos x="0" y="0"/>
                <wp:positionH relativeFrom="margin">
                  <wp:align>right</wp:align>
                </wp:positionH>
                <wp:positionV relativeFrom="page">
                  <wp:posOffset>5816600</wp:posOffset>
                </wp:positionV>
                <wp:extent cx="2947035" cy="1873885"/>
                <wp:effectExtent l="0" t="0" r="5715" b="0"/>
                <wp:wrapTight wrapText="bothSides">
                  <wp:wrapPolygon edited="0">
                    <wp:start x="0" y="0"/>
                    <wp:lineTo x="0" y="21300"/>
                    <wp:lineTo x="21502" y="21300"/>
                    <wp:lineTo x="21502" y="0"/>
                    <wp:lineTo x="0" y="0"/>
                  </wp:wrapPolygon>
                </wp:wrapTight>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873885"/>
                        </a:xfrm>
                        <a:prstGeom prst="rect">
                          <a:avLst/>
                        </a:prstGeom>
                        <a:solidFill>
                          <a:srgbClr val="FFFFFF"/>
                        </a:solidFill>
                        <a:ln w="9525">
                          <a:noFill/>
                          <a:miter lim="800000"/>
                          <a:headEnd/>
                          <a:tailEnd/>
                        </a:ln>
                      </wps:spPr>
                      <wps:txbx>
                        <w:txbxContent>
                          <w:p w14:paraId="6E87E44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E4D278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0F20E4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11AA877"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6BD9B91"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3060EAC"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A6DD1BE" w14:textId="77777777" w:rsidR="00060CFC" w:rsidRPr="00FC38B6" w:rsidRDefault="00060CFC" w:rsidP="00586696">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F2B3" id="Text Box 196" o:spid="_x0000_s1094" type="#_x0000_t202" style="position:absolute;margin-left:180.85pt;margin-top:458pt;width:232.05pt;height:147.55pt;z-index:-2516101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" stroked="f">
                <v:textbox>
                  <w:txbxContent>
                    <w:p w14:paraId="6E87E44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E4D2785"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20F20E48"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011AA877"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6BD9B91"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63060EAC" w14:textId="77777777" w:rsidR="00060CFC" w:rsidRDefault="00060CFC" w:rsidP="00586696">
                      <w:pPr>
                        <w:pBdr>
                          <w:bottom w:val="single" w:sz="12" w:space="1" w:color="auto"/>
                          <w:between w:val="single" w:sz="12" w:space="1" w:color="auto"/>
                        </w:pBdr>
                        <w:jc w:val="center"/>
                        <w:rPr>
                          <w:rFonts w:ascii="Verdana" w:hAnsi="Verdana"/>
                          <w:sz w:val="17"/>
                          <w:szCs w:val="17"/>
                          <w:u w:val="single"/>
                        </w:rPr>
                      </w:pPr>
                    </w:p>
                    <w:p w14:paraId="7A6DD1BE" w14:textId="77777777" w:rsidR="00060CFC" w:rsidRPr="00FC38B6" w:rsidRDefault="00060CFC" w:rsidP="00586696">
                      <w:pPr>
                        <w:jc w:val="center"/>
                        <w:rPr>
                          <w:rFonts w:ascii="Verdana" w:hAnsi="Verdana"/>
                          <w:sz w:val="17"/>
                          <w:szCs w:val="17"/>
                          <w:u w:val="single"/>
                        </w:rPr>
                      </w:pPr>
                    </w:p>
                  </w:txbxContent>
                </v:textbox>
                <w10:wrap type="tight" anchorx="margin" anchory="page"/>
              </v:shape>
            </w:pict>
          </mc:Fallback>
        </mc:AlternateContent>
      </w:r>
      <w:r w:rsidRPr="0096287B">
        <w:rPr>
          <w:noProof/>
          <w:lang w:val="en-US"/>
        </w:rPr>
        <mc:AlternateContent>
          <mc:Choice Requires="wps">
            <w:drawing>
              <wp:anchor distT="0" distB="0" distL="114300" distR="114300" simplePos="0" relativeHeight="251708416" behindDoc="1" locked="0" layoutInCell="1" allowOverlap="1" wp14:anchorId="12E618FB" wp14:editId="4FF05AD6">
                <wp:simplePos x="0" y="0"/>
                <wp:positionH relativeFrom="column">
                  <wp:posOffset>3043555</wp:posOffset>
                </wp:positionH>
                <wp:positionV relativeFrom="page">
                  <wp:posOffset>7744460</wp:posOffset>
                </wp:positionV>
                <wp:extent cx="2947035" cy="1587500"/>
                <wp:effectExtent l="0" t="0" r="24765" b="12700"/>
                <wp:wrapTight wrapText="bothSides">
                  <wp:wrapPolygon edited="0">
                    <wp:start x="0" y="0"/>
                    <wp:lineTo x="0" y="21514"/>
                    <wp:lineTo x="21642" y="21514"/>
                    <wp:lineTo x="21642" y="0"/>
                    <wp:lineTo x="0" y="0"/>
                  </wp:wrapPolygon>
                </wp:wrapTight>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587500"/>
                        </a:xfrm>
                        <a:prstGeom prst="rect">
                          <a:avLst/>
                        </a:prstGeom>
                        <a:solidFill>
                          <a:srgbClr val="FFFFFF"/>
                        </a:solidFill>
                        <a:ln w="9525">
                          <a:solidFill>
                            <a:srgbClr val="000000"/>
                          </a:solidFill>
                          <a:miter lim="800000"/>
                          <a:headEnd/>
                          <a:tailEnd/>
                        </a:ln>
                      </wps:spPr>
                      <wps:txbx>
                        <w:txbxContent>
                          <w:p w14:paraId="452C5F06" w14:textId="6FEC46AE" w:rsidR="00060CFC" w:rsidRPr="001A1D93" w:rsidRDefault="00060CFC" w:rsidP="00586696">
                            <w:pPr>
                              <w:jc w:val="center"/>
                              <w:rPr>
                                <w:i/>
                                <w:iCs/>
                              </w:rPr>
                            </w:pPr>
                            <w:r>
                              <w:rPr>
                                <w:u w:val="single"/>
                              </w:rPr>
                              <w:t>Conclusion:</w:t>
                            </w:r>
                            <w:r w:rsidRPr="00C57745">
                              <w:t xml:space="preserve"> </w:t>
                            </w:r>
                            <w:r>
                              <w:rPr>
                                <w:i/>
                                <w:iCs/>
                              </w:rPr>
                              <w:t xml:space="preserve">How will you wrap up your </w:t>
                            </w:r>
                            <w:r>
                              <w:rPr>
                                <w:i/>
                                <w:iCs/>
                              </w:rPr>
                              <w:t xml:space="preserve">mini-workshop/speech? </w:t>
                            </w:r>
                          </w:p>
                          <w:p w14:paraId="52464D6F" w14:textId="77777777" w:rsidR="00060CFC" w:rsidRPr="001A1D93" w:rsidRDefault="00060CFC" w:rsidP="005866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618FB" id="Text Box 198" o:spid="_x0000_s1095" type="#_x0000_t202" style="position:absolute;margin-left:239.65pt;margin-top:609.8pt;width:232.05pt;height:1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">
                <v:textbox>
                  <w:txbxContent>
                    <w:p w14:paraId="452C5F06" w14:textId="6FEC46AE" w:rsidR="00060CFC" w:rsidRPr="001A1D93" w:rsidRDefault="00060CFC" w:rsidP="00586696">
                      <w:pPr>
                        <w:jc w:val="center"/>
                        <w:rPr>
                          <w:i/>
                          <w:iCs/>
                        </w:rPr>
                      </w:pPr>
                      <w:r>
                        <w:rPr>
                          <w:u w:val="single"/>
                        </w:rPr>
                        <w:t>Conclusion:</w:t>
                      </w:r>
                      <w:r w:rsidRPr="00C57745">
                        <w:t xml:space="preserve"> </w:t>
                      </w:r>
                      <w:r>
                        <w:rPr>
                          <w:i/>
                          <w:iCs/>
                        </w:rPr>
                        <w:t xml:space="preserve">How will you wrap up your </w:t>
                      </w:r>
                      <w:proofErr w:type="gramStart"/>
                      <w:r>
                        <w:rPr>
                          <w:i/>
                          <w:iCs/>
                        </w:rPr>
                        <w:t>mini-workshop</w:t>
                      </w:r>
                      <w:proofErr w:type="gramEnd"/>
                      <w:r>
                        <w:rPr>
                          <w:i/>
                          <w:iCs/>
                        </w:rPr>
                        <w:t xml:space="preserve">/speech? </w:t>
                      </w:r>
                    </w:p>
                    <w:p w14:paraId="52464D6F" w14:textId="77777777" w:rsidR="00060CFC" w:rsidRPr="001A1D93" w:rsidRDefault="00060CFC" w:rsidP="00586696">
                      <w:pPr>
                        <w:jc w:val="center"/>
                      </w:pPr>
                    </w:p>
                  </w:txbxContent>
                </v:textbox>
                <w10:wrap type="tight" anchory="page"/>
              </v:shape>
            </w:pict>
          </mc:Fallback>
        </mc:AlternateContent>
      </w:r>
    </w:p>
    <w:p w14:paraId="1CCE98D7" w14:textId="329CE64C" w:rsidR="00586696" w:rsidRPr="0096287B" w:rsidRDefault="00586696" w:rsidP="004F1A92">
      <w:pPr>
        <w:pStyle w:val="Title"/>
        <w:rPr>
          <w:lang w:val="en-US"/>
        </w:rPr>
      </w:pPr>
      <w:bookmarkStart w:id="30" w:name="rubric"/>
      <w:r w:rsidRPr="0096287B">
        <w:rPr>
          <w:lang w:val="en-US"/>
        </w:rPr>
        <w:lastRenderedPageBreak/>
        <w:t xml:space="preserve">Rubric: Mini-Workshop/Speech </w:t>
      </w:r>
    </w:p>
    <w:tbl>
      <w:tblPr>
        <w:tblStyle w:val="FFATable1"/>
        <w:tblW w:w="0" w:type="auto"/>
        <w:tblInd w:w="-5" w:type="dxa"/>
        <w:tblLook w:val="04A0" w:firstRow="1" w:lastRow="0" w:firstColumn="1" w:lastColumn="0" w:noHBand="0" w:noVBand="1"/>
      </w:tblPr>
      <w:tblGrid>
        <w:gridCol w:w="2425"/>
        <w:gridCol w:w="1755"/>
        <w:gridCol w:w="1768"/>
        <w:gridCol w:w="1757"/>
        <w:gridCol w:w="1690"/>
      </w:tblGrid>
      <w:tr w:rsidR="00BB3830" w:rsidRPr="0096287B" w14:paraId="62A1B1D6" w14:textId="77777777" w:rsidTr="00C57745">
        <w:trPr>
          <w:cnfStyle w:val="100000000000" w:firstRow="1" w:lastRow="0" w:firstColumn="0" w:lastColumn="0" w:oddVBand="0" w:evenVBand="0" w:oddHBand="0" w:evenHBand="0" w:firstRowFirstColumn="0" w:firstRowLastColumn="0" w:lastRowFirstColumn="0" w:lastRowLastColumn="0"/>
        </w:trPr>
        <w:tc>
          <w:tcPr>
            <w:tcW w:w="2410" w:type="dxa"/>
            <w:vAlign w:val="center"/>
          </w:tcPr>
          <w:bookmarkEnd w:id="30"/>
          <w:p w14:paraId="18B4D504" w14:textId="77777777" w:rsidR="00BB3830" w:rsidRPr="00C57745" w:rsidRDefault="00BB3830" w:rsidP="00C57745">
            <w:pPr>
              <w:rPr>
                <w:sz w:val="22"/>
                <w:szCs w:val="22"/>
                <w:lang w:val="en-US"/>
              </w:rPr>
            </w:pPr>
            <w:r w:rsidRPr="00C57745">
              <w:rPr>
                <w:sz w:val="22"/>
                <w:szCs w:val="22"/>
                <w:lang w:val="en-US"/>
              </w:rPr>
              <w:t>Qualification</w:t>
            </w:r>
          </w:p>
        </w:tc>
        <w:tc>
          <w:tcPr>
            <w:tcW w:w="1764" w:type="dxa"/>
            <w:vAlign w:val="center"/>
          </w:tcPr>
          <w:p w14:paraId="6C5CAD07" w14:textId="77777777" w:rsidR="00BB3830" w:rsidRPr="00C57745" w:rsidRDefault="00BB3830" w:rsidP="00C57745">
            <w:pPr>
              <w:rPr>
                <w:sz w:val="22"/>
                <w:szCs w:val="22"/>
              </w:rPr>
            </w:pPr>
            <w:r w:rsidRPr="00C57745">
              <w:rPr>
                <w:sz w:val="22"/>
                <w:szCs w:val="22"/>
              </w:rPr>
              <w:t>Very strong evidence of skill is present.</w:t>
            </w:r>
          </w:p>
          <w:p w14:paraId="3A66D6AF" w14:textId="544D8180" w:rsidR="00BB3830" w:rsidRPr="00C57745" w:rsidRDefault="00BB3830" w:rsidP="00C57745">
            <w:pPr>
              <w:rPr>
                <w:sz w:val="22"/>
                <w:szCs w:val="22"/>
                <w:lang w:val="en-US"/>
              </w:rPr>
            </w:pPr>
            <w:r w:rsidRPr="00C57745">
              <w:rPr>
                <w:sz w:val="22"/>
                <w:szCs w:val="22"/>
                <w:lang w:val="en-US"/>
              </w:rPr>
              <w:t>(5</w:t>
            </w:r>
            <w:r w:rsidR="00D26A1F" w:rsidRPr="00C57745">
              <w:rPr>
                <w:sz w:val="22"/>
                <w:szCs w:val="22"/>
                <w:lang w:val="en-US"/>
              </w:rPr>
              <w:t>–</w:t>
            </w:r>
            <w:r w:rsidRPr="00C57745">
              <w:rPr>
                <w:sz w:val="22"/>
                <w:szCs w:val="22"/>
                <w:lang w:val="en-US"/>
              </w:rPr>
              <w:t>4 points)</w:t>
            </w:r>
          </w:p>
        </w:tc>
        <w:tc>
          <w:tcPr>
            <w:tcW w:w="1777" w:type="dxa"/>
            <w:vAlign w:val="center"/>
          </w:tcPr>
          <w:p w14:paraId="1646DC35" w14:textId="77777777" w:rsidR="00BB3830" w:rsidRPr="00C57745" w:rsidRDefault="00BB3830" w:rsidP="00C57745">
            <w:pPr>
              <w:rPr>
                <w:sz w:val="22"/>
                <w:szCs w:val="22"/>
              </w:rPr>
            </w:pPr>
            <w:r w:rsidRPr="00C57745">
              <w:rPr>
                <w:sz w:val="22"/>
                <w:szCs w:val="22"/>
              </w:rPr>
              <w:t>Moderate evidence of skill is present.</w:t>
            </w:r>
          </w:p>
          <w:p w14:paraId="377A8E8F" w14:textId="3C6DF1ED" w:rsidR="00BB3830" w:rsidRPr="00C57745" w:rsidRDefault="00BB3830" w:rsidP="00C57745">
            <w:pPr>
              <w:rPr>
                <w:sz w:val="22"/>
                <w:szCs w:val="22"/>
                <w:lang w:val="en-US"/>
              </w:rPr>
            </w:pPr>
            <w:r w:rsidRPr="00C57745">
              <w:rPr>
                <w:sz w:val="22"/>
                <w:szCs w:val="22"/>
                <w:lang w:val="en-US"/>
              </w:rPr>
              <w:t>(3</w:t>
            </w:r>
            <w:r w:rsidR="00D26A1F" w:rsidRPr="00C57745">
              <w:rPr>
                <w:sz w:val="22"/>
                <w:szCs w:val="22"/>
                <w:lang w:val="en-US"/>
              </w:rPr>
              <w:t>–</w:t>
            </w:r>
            <w:r w:rsidRPr="00C57745">
              <w:rPr>
                <w:sz w:val="22"/>
                <w:szCs w:val="22"/>
                <w:lang w:val="en-US"/>
              </w:rPr>
              <w:t>2 points)</w:t>
            </w:r>
          </w:p>
        </w:tc>
        <w:tc>
          <w:tcPr>
            <w:tcW w:w="1766" w:type="dxa"/>
            <w:vAlign w:val="center"/>
          </w:tcPr>
          <w:p w14:paraId="73BBCB5A" w14:textId="77777777" w:rsidR="00BB3830" w:rsidRPr="00C57745" w:rsidRDefault="00BB3830" w:rsidP="00C57745">
            <w:pPr>
              <w:rPr>
                <w:sz w:val="22"/>
                <w:szCs w:val="22"/>
              </w:rPr>
            </w:pPr>
            <w:r w:rsidRPr="00C57745">
              <w:rPr>
                <w:sz w:val="22"/>
                <w:szCs w:val="22"/>
              </w:rPr>
              <w:t>Weak evidence of skill is present.</w:t>
            </w:r>
          </w:p>
          <w:p w14:paraId="06753FDF" w14:textId="60E6F68D" w:rsidR="00BB3830" w:rsidRPr="00C57745" w:rsidRDefault="00BB3830" w:rsidP="00C57745">
            <w:pPr>
              <w:rPr>
                <w:sz w:val="22"/>
                <w:szCs w:val="22"/>
                <w:lang w:val="en-US"/>
              </w:rPr>
            </w:pPr>
            <w:r w:rsidRPr="00C57745">
              <w:rPr>
                <w:sz w:val="22"/>
                <w:szCs w:val="22"/>
                <w:lang w:val="en-US"/>
              </w:rPr>
              <w:t>(1</w:t>
            </w:r>
            <w:r w:rsidR="00D26A1F" w:rsidRPr="00C57745">
              <w:rPr>
                <w:sz w:val="22"/>
                <w:szCs w:val="22"/>
                <w:lang w:val="en-US"/>
              </w:rPr>
              <w:t>–</w:t>
            </w:r>
            <w:r w:rsidRPr="00C57745">
              <w:rPr>
                <w:sz w:val="22"/>
                <w:szCs w:val="22"/>
                <w:lang w:val="en-US"/>
              </w:rPr>
              <w:t>0 points)</w:t>
            </w:r>
          </w:p>
        </w:tc>
        <w:tc>
          <w:tcPr>
            <w:tcW w:w="1706" w:type="dxa"/>
            <w:vAlign w:val="center"/>
          </w:tcPr>
          <w:p w14:paraId="5B20115F" w14:textId="77777777" w:rsidR="00BB3830" w:rsidRPr="00C57745" w:rsidRDefault="00BB3830" w:rsidP="00C57745">
            <w:pPr>
              <w:rPr>
                <w:sz w:val="22"/>
                <w:szCs w:val="22"/>
              </w:rPr>
            </w:pPr>
            <w:r w:rsidRPr="00C57745">
              <w:rPr>
                <w:sz w:val="22"/>
                <w:szCs w:val="22"/>
              </w:rPr>
              <w:t>Total Points</w:t>
            </w:r>
          </w:p>
          <w:p w14:paraId="78474EA9" w14:textId="77777777" w:rsidR="00BB3830" w:rsidRPr="00C57745" w:rsidRDefault="00BB3830" w:rsidP="00C57745">
            <w:pPr>
              <w:rPr>
                <w:sz w:val="22"/>
                <w:szCs w:val="22"/>
                <w:lang w:val="en-US"/>
              </w:rPr>
            </w:pPr>
            <w:r w:rsidRPr="00C57745">
              <w:rPr>
                <w:sz w:val="22"/>
                <w:szCs w:val="22"/>
                <w:lang w:val="en-US"/>
              </w:rPr>
              <w:t>(20 possible)</w:t>
            </w:r>
          </w:p>
        </w:tc>
      </w:tr>
      <w:tr w:rsidR="00BB3830" w:rsidRPr="0096287B" w14:paraId="5B36BC15" w14:textId="77777777" w:rsidTr="00C57745">
        <w:tc>
          <w:tcPr>
            <w:tcW w:w="2410" w:type="dxa"/>
          </w:tcPr>
          <w:p w14:paraId="7030561A" w14:textId="178D56D1" w:rsidR="00BB3830" w:rsidRPr="00C57745" w:rsidRDefault="00BB3830" w:rsidP="00C57745">
            <w:pPr>
              <w:rPr>
                <w:b/>
                <w:bCs/>
                <w:lang w:val="en-US"/>
              </w:rPr>
            </w:pPr>
            <w:r w:rsidRPr="00C57745">
              <w:rPr>
                <w:b/>
                <w:bCs/>
                <w:lang w:val="en-US"/>
              </w:rPr>
              <w:t>Engaging title and description: description refers to title</w:t>
            </w:r>
          </w:p>
        </w:tc>
        <w:tc>
          <w:tcPr>
            <w:tcW w:w="1764" w:type="dxa"/>
          </w:tcPr>
          <w:p w14:paraId="09640ADA" w14:textId="09829A0F" w:rsidR="00BB3830" w:rsidRPr="0096287B" w:rsidRDefault="00BB3830" w:rsidP="00C57745">
            <w:pPr>
              <w:rPr>
                <w:lang w:val="en-US"/>
              </w:rPr>
            </w:pPr>
            <w:r w:rsidRPr="0096287B">
              <w:rPr>
                <w:lang w:val="en-US"/>
              </w:rPr>
              <w:t>Title and description are engaging and attention grabbing; description refers to title.</w:t>
            </w:r>
            <w:r w:rsidR="00297771" w:rsidRPr="0096287B">
              <w:rPr>
                <w:lang w:val="en-US"/>
              </w:rPr>
              <w:t xml:space="preserve"> </w:t>
            </w:r>
          </w:p>
        </w:tc>
        <w:tc>
          <w:tcPr>
            <w:tcW w:w="1777" w:type="dxa"/>
          </w:tcPr>
          <w:p w14:paraId="5E00F3C8" w14:textId="77777777" w:rsidR="00BB3830" w:rsidRPr="0096287B" w:rsidRDefault="00BB3830" w:rsidP="00C57745">
            <w:pPr>
              <w:rPr>
                <w:lang w:val="en-US"/>
              </w:rPr>
            </w:pPr>
            <w:r w:rsidRPr="0096287B">
              <w:rPr>
                <w:lang w:val="en-US"/>
              </w:rPr>
              <w:t xml:space="preserve">Title and description are mediocre; description somewhat refers to title. </w:t>
            </w:r>
          </w:p>
        </w:tc>
        <w:tc>
          <w:tcPr>
            <w:tcW w:w="1766" w:type="dxa"/>
          </w:tcPr>
          <w:p w14:paraId="65952E66" w14:textId="77777777" w:rsidR="00BB3830" w:rsidRPr="0096287B" w:rsidRDefault="00BB3830" w:rsidP="00C57745">
            <w:pPr>
              <w:rPr>
                <w:lang w:val="en-US"/>
              </w:rPr>
            </w:pPr>
            <w:r w:rsidRPr="0096287B">
              <w:rPr>
                <w:lang w:val="en-US"/>
              </w:rPr>
              <w:t>Title and description are very weak; description does not refer to title.</w:t>
            </w:r>
          </w:p>
        </w:tc>
        <w:tc>
          <w:tcPr>
            <w:tcW w:w="1706" w:type="dxa"/>
          </w:tcPr>
          <w:p w14:paraId="2721EABA" w14:textId="77777777" w:rsidR="00BB3830" w:rsidRPr="0096287B" w:rsidRDefault="00BB3830" w:rsidP="00C57745">
            <w:pPr>
              <w:rPr>
                <w:lang w:val="en-US"/>
              </w:rPr>
            </w:pPr>
          </w:p>
        </w:tc>
      </w:tr>
      <w:tr w:rsidR="00BB3830" w:rsidRPr="0096287B" w14:paraId="69B866E3" w14:textId="77777777" w:rsidTr="00C57745">
        <w:tc>
          <w:tcPr>
            <w:tcW w:w="2410" w:type="dxa"/>
          </w:tcPr>
          <w:p w14:paraId="5DDA5BA7" w14:textId="77777777" w:rsidR="00BB3830" w:rsidRPr="00C57745" w:rsidRDefault="00BB3830" w:rsidP="00C57745">
            <w:pPr>
              <w:rPr>
                <w:b/>
                <w:bCs/>
                <w:lang w:val="en-US"/>
              </w:rPr>
            </w:pPr>
            <w:r w:rsidRPr="00C57745">
              <w:rPr>
                <w:b/>
                <w:bCs/>
                <w:lang w:val="en-US"/>
              </w:rPr>
              <w:t>Presentation Skills</w:t>
            </w:r>
          </w:p>
        </w:tc>
        <w:tc>
          <w:tcPr>
            <w:tcW w:w="1764" w:type="dxa"/>
          </w:tcPr>
          <w:p w14:paraId="1CFAF055" w14:textId="77777777" w:rsidR="00BB3830" w:rsidRPr="0096287B" w:rsidRDefault="00BB3830" w:rsidP="00C57745">
            <w:pPr>
              <w:rPr>
                <w:lang w:val="en-US"/>
              </w:rPr>
            </w:pPr>
            <w:r w:rsidRPr="0096287B">
              <w:rPr>
                <w:lang w:val="en-US"/>
              </w:rPr>
              <w:t>Thorough and maintains eye contact</w:t>
            </w:r>
          </w:p>
        </w:tc>
        <w:tc>
          <w:tcPr>
            <w:tcW w:w="1777" w:type="dxa"/>
          </w:tcPr>
          <w:p w14:paraId="61E2BE79" w14:textId="77777777" w:rsidR="00BB3830" w:rsidRPr="0096287B" w:rsidRDefault="00BB3830" w:rsidP="00C57745">
            <w:pPr>
              <w:rPr>
                <w:lang w:val="en-US"/>
              </w:rPr>
            </w:pPr>
            <w:r w:rsidRPr="0096287B">
              <w:rPr>
                <w:lang w:val="en-US"/>
              </w:rPr>
              <w:t>Somewhat professional; depends on the presentation</w:t>
            </w:r>
          </w:p>
        </w:tc>
        <w:tc>
          <w:tcPr>
            <w:tcW w:w="1766" w:type="dxa"/>
          </w:tcPr>
          <w:p w14:paraId="52B220BE" w14:textId="77777777" w:rsidR="00BB3830" w:rsidRPr="0096287B" w:rsidRDefault="00BB3830" w:rsidP="00C57745">
            <w:pPr>
              <w:rPr>
                <w:lang w:val="en-US"/>
              </w:rPr>
            </w:pPr>
            <w:r w:rsidRPr="0096287B">
              <w:rPr>
                <w:lang w:val="en-US"/>
              </w:rPr>
              <w:t>No evidence of preparation</w:t>
            </w:r>
          </w:p>
        </w:tc>
        <w:tc>
          <w:tcPr>
            <w:tcW w:w="1706" w:type="dxa"/>
          </w:tcPr>
          <w:p w14:paraId="169EEB5F" w14:textId="77777777" w:rsidR="00BB3830" w:rsidRPr="0096287B" w:rsidRDefault="00BB3830" w:rsidP="00C57745">
            <w:pPr>
              <w:rPr>
                <w:lang w:val="en-US"/>
              </w:rPr>
            </w:pPr>
          </w:p>
        </w:tc>
      </w:tr>
      <w:tr w:rsidR="00BB3830" w:rsidRPr="0096287B" w14:paraId="4F06E948" w14:textId="77777777" w:rsidTr="00C57745">
        <w:tc>
          <w:tcPr>
            <w:tcW w:w="2410" w:type="dxa"/>
          </w:tcPr>
          <w:p w14:paraId="62500853" w14:textId="77777777" w:rsidR="00BB3830" w:rsidRPr="00C57745" w:rsidRDefault="00BB3830" w:rsidP="00C57745">
            <w:pPr>
              <w:rPr>
                <w:b/>
                <w:bCs/>
              </w:rPr>
            </w:pPr>
            <w:r w:rsidRPr="00C57745">
              <w:rPr>
                <w:b/>
                <w:bCs/>
              </w:rPr>
              <w:t>Grammar/Punctuation/</w:t>
            </w:r>
          </w:p>
          <w:p w14:paraId="335C4DA4" w14:textId="77777777" w:rsidR="00BB3830" w:rsidRPr="00C57745" w:rsidRDefault="00BB3830" w:rsidP="00C57745">
            <w:pPr>
              <w:rPr>
                <w:b/>
                <w:bCs/>
                <w:lang w:val="en-US"/>
              </w:rPr>
            </w:pPr>
            <w:r w:rsidRPr="00C57745">
              <w:rPr>
                <w:b/>
                <w:bCs/>
                <w:lang w:val="en-US"/>
              </w:rPr>
              <w:t>Spelling</w:t>
            </w:r>
          </w:p>
        </w:tc>
        <w:tc>
          <w:tcPr>
            <w:tcW w:w="1764" w:type="dxa"/>
          </w:tcPr>
          <w:p w14:paraId="771B5F39" w14:textId="77777777" w:rsidR="00BB3830" w:rsidRPr="0096287B" w:rsidRDefault="00BB3830" w:rsidP="00C57745">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extremely high quality with two or less errors in the document.</w:t>
            </w:r>
          </w:p>
        </w:tc>
        <w:tc>
          <w:tcPr>
            <w:tcW w:w="1777" w:type="dxa"/>
          </w:tcPr>
          <w:p w14:paraId="7020F4F5" w14:textId="77777777" w:rsidR="00BB3830" w:rsidRPr="0096287B" w:rsidRDefault="00BB3830" w:rsidP="00C57745">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adequate with three to five errors in the document.</w:t>
            </w:r>
          </w:p>
        </w:tc>
        <w:tc>
          <w:tcPr>
            <w:tcW w:w="1766" w:type="dxa"/>
          </w:tcPr>
          <w:p w14:paraId="3B624088" w14:textId="77777777" w:rsidR="00BB3830" w:rsidRPr="0096287B" w:rsidRDefault="00BB3830" w:rsidP="00C57745">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less than adequate with six or more errors in the document.</w:t>
            </w:r>
          </w:p>
        </w:tc>
        <w:tc>
          <w:tcPr>
            <w:tcW w:w="1706" w:type="dxa"/>
          </w:tcPr>
          <w:p w14:paraId="4352800A" w14:textId="77777777" w:rsidR="00BB3830" w:rsidRPr="0096287B" w:rsidRDefault="00BB3830" w:rsidP="00C57745">
            <w:pPr>
              <w:rPr>
                <w:lang w:val="en-US"/>
              </w:rPr>
            </w:pPr>
          </w:p>
        </w:tc>
      </w:tr>
      <w:tr w:rsidR="00BB3830" w:rsidRPr="0096287B" w14:paraId="3C6E5F8B" w14:textId="77777777" w:rsidTr="00C57745">
        <w:tc>
          <w:tcPr>
            <w:tcW w:w="2410" w:type="dxa"/>
          </w:tcPr>
          <w:p w14:paraId="57304D57" w14:textId="77777777" w:rsidR="00BB3830" w:rsidRPr="00C57745" w:rsidRDefault="00BB3830" w:rsidP="00C57745">
            <w:pPr>
              <w:rPr>
                <w:b/>
                <w:bCs/>
                <w:lang w:val="en-US"/>
              </w:rPr>
            </w:pPr>
            <w:r w:rsidRPr="00C57745">
              <w:rPr>
                <w:b/>
                <w:bCs/>
                <w:lang w:val="en-US"/>
              </w:rPr>
              <w:t>Time</w:t>
            </w:r>
          </w:p>
        </w:tc>
        <w:tc>
          <w:tcPr>
            <w:tcW w:w="1764" w:type="dxa"/>
          </w:tcPr>
          <w:p w14:paraId="7313E8CE" w14:textId="77777777" w:rsidR="00BB3830" w:rsidRPr="0096287B" w:rsidRDefault="00BB3830" w:rsidP="00C57745">
            <w:pPr>
              <w:rPr>
                <w:lang w:val="en-US"/>
              </w:rPr>
            </w:pPr>
            <w:r w:rsidRPr="0096287B">
              <w:rPr>
                <w:lang w:val="en-US"/>
              </w:rPr>
              <w:t xml:space="preserve">Ten minutes </w:t>
            </w:r>
          </w:p>
        </w:tc>
        <w:tc>
          <w:tcPr>
            <w:tcW w:w="1777" w:type="dxa"/>
          </w:tcPr>
          <w:p w14:paraId="5DD71DBF" w14:textId="2448505E" w:rsidR="00BB3830" w:rsidRPr="0096287B" w:rsidRDefault="00BB3830" w:rsidP="00C57745">
            <w:pPr>
              <w:rPr>
                <w:lang w:val="en-US"/>
              </w:rPr>
            </w:pPr>
            <w:r w:rsidRPr="0096287B">
              <w:rPr>
                <w:lang w:val="en-US"/>
              </w:rPr>
              <w:t>Between five</w:t>
            </w:r>
            <w:r w:rsidR="00D26A1F">
              <w:rPr>
                <w:lang w:val="en-US"/>
              </w:rPr>
              <w:t xml:space="preserve"> and </w:t>
            </w:r>
            <w:r w:rsidR="00340E06" w:rsidRPr="0096287B">
              <w:rPr>
                <w:lang w:val="en-US"/>
              </w:rPr>
              <w:t>ten minutes</w:t>
            </w:r>
            <w:r w:rsidRPr="0096287B">
              <w:rPr>
                <w:lang w:val="en-US"/>
              </w:rPr>
              <w:t xml:space="preserve"> </w:t>
            </w:r>
          </w:p>
        </w:tc>
        <w:tc>
          <w:tcPr>
            <w:tcW w:w="1766" w:type="dxa"/>
          </w:tcPr>
          <w:p w14:paraId="209D0C6B" w14:textId="77777777" w:rsidR="00BB3830" w:rsidRPr="0096287B" w:rsidRDefault="00BB3830" w:rsidP="00C57745">
            <w:pPr>
              <w:rPr>
                <w:lang w:val="en-US"/>
              </w:rPr>
            </w:pPr>
            <w:r w:rsidRPr="0096287B">
              <w:rPr>
                <w:lang w:val="en-US"/>
              </w:rPr>
              <w:t xml:space="preserve">Under five minutes </w:t>
            </w:r>
          </w:p>
        </w:tc>
        <w:tc>
          <w:tcPr>
            <w:tcW w:w="1706" w:type="dxa"/>
          </w:tcPr>
          <w:p w14:paraId="43F22B27" w14:textId="77777777" w:rsidR="00BB3830" w:rsidRPr="0096287B" w:rsidRDefault="00BB3830" w:rsidP="00C57745">
            <w:pPr>
              <w:rPr>
                <w:lang w:val="en-US"/>
              </w:rPr>
            </w:pPr>
          </w:p>
        </w:tc>
      </w:tr>
      <w:tr w:rsidR="00BB3830" w:rsidRPr="0096287B" w14:paraId="2B7A7F9C" w14:textId="77777777" w:rsidTr="00C57745">
        <w:tc>
          <w:tcPr>
            <w:tcW w:w="2410" w:type="dxa"/>
          </w:tcPr>
          <w:p w14:paraId="7154324E" w14:textId="77777777" w:rsidR="00BB3830" w:rsidRPr="00C57745" w:rsidRDefault="00BB3830" w:rsidP="00C57745">
            <w:pPr>
              <w:rPr>
                <w:b/>
                <w:bCs/>
                <w:lang w:val="en-US"/>
              </w:rPr>
            </w:pPr>
            <w:r w:rsidRPr="00C57745">
              <w:rPr>
                <w:b/>
                <w:bCs/>
                <w:lang w:val="en-US"/>
              </w:rPr>
              <w:t>Overall Impression</w:t>
            </w:r>
          </w:p>
        </w:tc>
        <w:tc>
          <w:tcPr>
            <w:tcW w:w="1764" w:type="dxa"/>
          </w:tcPr>
          <w:p w14:paraId="461AE03C" w14:textId="053FE1B8" w:rsidR="00BB3830" w:rsidRPr="0096287B" w:rsidRDefault="00BB3830" w:rsidP="00C57745">
            <w:pPr>
              <w:rPr>
                <w:lang w:val="en-US"/>
              </w:rPr>
            </w:pPr>
            <w:r w:rsidRPr="0096287B">
              <w:rPr>
                <w:lang w:val="en-US"/>
              </w:rPr>
              <w:t xml:space="preserve">Presentation was consistent and appropriately highlighted a topic of the presenter’s choosing that they feel passionate about. </w:t>
            </w:r>
          </w:p>
        </w:tc>
        <w:tc>
          <w:tcPr>
            <w:tcW w:w="1777" w:type="dxa"/>
          </w:tcPr>
          <w:p w14:paraId="1019280E" w14:textId="7EC312D3" w:rsidR="00BB3830" w:rsidRPr="0096287B" w:rsidRDefault="00BB3830" w:rsidP="00C57745">
            <w:pPr>
              <w:rPr>
                <w:lang w:val="en-US"/>
              </w:rPr>
            </w:pPr>
            <w:r w:rsidRPr="0096287B">
              <w:rPr>
                <w:lang w:val="en-US"/>
              </w:rPr>
              <w:t>Presentation was consistent and generally highlighted a topic of the presenter’s choosing that they feel passionate about.</w:t>
            </w:r>
          </w:p>
        </w:tc>
        <w:tc>
          <w:tcPr>
            <w:tcW w:w="1766" w:type="dxa"/>
          </w:tcPr>
          <w:p w14:paraId="302254CA" w14:textId="1CB637B1" w:rsidR="00BB3830" w:rsidRPr="0096287B" w:rsidRDefault="00BB3830" w:rsidP="00C57745">
            <w:pPr>
              <w:rPr>
                <w:lang w:val="en-US"/>
              </w:rPr>
            </w:pPr>
            <w:r w:rsidRPr="0096287B">
              <w:rPr>
                <w:lang w:val="en-US"/>
              </w:rPr>
              <w:t xml:space="preserve">The presentation was not consistent and </w:t>
            </w:r>
            <w:r w:rsidR="009B7075">
              <w:rPr>
                <w:lang w:val="en-US"/>
              </w:rPr>
              <w:t xml:space="preserve">did not </w:t>
            </w:r>
            <w:r w:rsidRPr="0096287B">
              <w:rPr>
                <w:lang w:val="en-US"/>
              </w:rPr>
              <w:t xml:space="preserve">highlight a topic of the presenter’s choosing that they feel passionate about. </w:t>
            </w:r>
          </w:p>
        </w:tc>
        <w:tc>
          <w:tcPr>
            <w:tcW w:w="1706" w:type="dxa"/>
          </w:tcPr>
          <w:p w14:paraId="301B8999" w14:textId="77777777" w:rsidR="00BB3830" w:rsidRPr="0096287B" w:rsidRDefault="00BB3830" w:rsidP="00C57745">
            <w:pPr>
              <w:rPr>
                <w:lang w:val="en-US"/>
              </w:rPr>
            </w:pPr>
          </w:p>
        </w:tc>
      </w:tr>
      <w:tr w:rsidR="00BB3830" w:rsidRPr="0096287B" w14:paraId="4A222461" w14:textId="77777777" w:rsidTr="00C57745">
        <w:tc>
          <w:tcPr>
            <w:tcW w:w="2410" w:type="dxa"/>
            <w:vAlign w:val="center"/>
          </w:tcPr>
          <w:p w14:paraId="157E5306" w14:textId="77777777" w:rsidR="00BB3830" w:rsidRPr="0096287B" w:rsidRDefault="00BB3830" w:rsidP="00635F4B">
            <w:pPr>
              <w:rPr>
                <w:b/>
                <w:lang w:val="en-US"/>
              </w:rPr>
            </w:pPr>
          </w:p>
        </w:tc>
        <w:tc>
          <w:tcPr>
            <w:tcW w:w="1764" w:type="dxa"/>
          </w:tcPr>
          <w:p w14:paraId="2A43CE5E" w14:textId="77777777" w:rsidR="00BB3830" w:rsidRPr="0096287B" w:rsidRDefault="00BB3830" w:rsidP="00C57745">
            <w:pPr>
              <w:rPr>
                <w:lang w:val="en-US"/>
              </w:rPr>
            </w:pPr>
          </w:p>
        </w:tc>
        <w:tc>
          <w:tcPr>
            <w:tcW w:w="1777" w:type="dxa"/>
          </w:tcPr>
          <w:p w14:paraId="0650C70A" w14:textId="77777777" w:rsidR="00BB3830" w:rsidRPr="0096287B" w:rsidRDefault="00BB3830" w:rsidP="00C57745">
            <w:pPr>
              <w:rPr>
                <w:lang w:val="en-US"/>
              </w:rPr>
            </w:pPr>
          </w:p>
        </w:tc>
        <w:tc>
          <w:tcPr>
            <w:tcW w:w="1766" w:type="dxa"/>
          </w:tcPr>
          <w:p w14:paraId="63F08AC5" w14:textId="77777777" w:rsidR="00BB3830" w:rsidRPr="00C57745" w:rsidRDefault="00BB3830" w:rsidP="00C57745">
            <w:pPr>
              <w:rPr>
                <w:b/>
                <w:bCs/>
                <w:lang w:val="en-US"/>
              </w:rPr>
            </w:pPr>
            <w:r w:rsidRPr="00C57745">
              <w:rPr>
                <w:b/>
                <w:bCs/>
                <w:lang w:val="en-US"/>
              </w:rPr>
              <w:t>Total</w:t>
            </w:r>
          </w:p>
        </w:tc>
        <w:tc>
          <w:tcPr>
            <w:tcW w:w="1706" w:type="dxa"/>
          </w:tcPr>
          <w:p w14:paraId="1E0893FD" w14:textId="104BF688" w:rsidR="00BB3830" w:rsidRPr="00C57745" w:rsidRDefault="00C57745" w:rsidP="00C57745">
            <w:pPr>
              <w:rPr>
                <w:b/>
                <w:bCs/>
                <w:lang w:val="en-US"/>
              </w:rPr>
            </w:pPr>
            <w:r>
              <w:rPr>
                <w:b/>
                <w:bCs/>
                <w:lang w:val="en-US"/>
              </w:rPr>
              <w:t xml:space="preserve">          </w:t>
            </w:r>
            <w:r w:rsidR="00B319AF" w:rsidRPr="00C57745">
              <w:rPr>
                <w:b/>
                <w:bCs/>
                <w:lang w:val="en-US"/>
              </w:rPr>
              <w:t>/20 points</w:t>
            </w:r>
          </w:p>
        </w:tc>
      </w:tr>
    </w:tbl>
    <w:p w14:paraId="66CF0808" w14:textId="77777777" w:rsidR="00586696" w:rsidRPr="0096287B" w:rsidRDefault="00586696" w:rsidP="00586696">
      <w:pPr>
        <w:pStyle w:val="FFABody"/>
        <w:rPr>
          <w:rFonts w:asciiTheme="minorHAnsi" w:hAnsiTheme="minorHAnsi"/>
          <w:sz w:val="18"/>
          <w:szCs w:val="18"/>
        </w:rPr>
      </w:pPr>
    </w:p>
    <w:p w14:paraId="2F740528" w14:textId="77777777" w:rsidR="00586696" w:rsidRPr="0096287B" w:rsidRDefault="00586696" w:rsidP="00586696">
      <w:pPr>
        <w:tabs>
          <w:tab w:val="left" w:pos="4460"/>
        </w:tabs>
        <w:rPr>
          <w:lang w:val="en-US"/>
        </w:rPr>
      </w:pPr>
    </w:p>
    <w:p w14:paraId="10F698BD" w14:textId="77777777" w:rsidR="00586696" w:rsidRPr="0096287B" w:rsidRDefault="00586696" w:rsidP="00586696">
      <w:pPr>
        <w:tabs>
          <w:tab w:val="left" w:pos="4460"/>
        </w:tabs>
        <w:rPr>
          <w:lang w:val="en-US"/>
        </w:rPr>
      </w:pPr>
    </w:p>
    <w:p w14:paraId="5F4E4FE4" w14:textId="77777777" w:rsidR="00586696" w:rsidRPr="0096287B" w:rsidRDefault="00586696" w:rsidP="00586696">
      <w:pPr>
        <w:rPr>
          <w:lang w:val="en-US"/>
        </w:rPr>
      </w:pPr>
    </w:p>
    <w:p w14:paraId="5A5BD7BC" w14:textId="77777777" w:rsidR="00586696" w:rsidRPr="0096287B" w:rsidRDefault="00586696" w:rsidP="00586696">
      <w:pPr>
        <w:rPr>
          <w:lang w:val="en-US"/>
        </w:rPr>
      </w:pPr>
    </w:p>
    <w:p w14:paraId="10703572" w14:textId="77777777" w:rsidR="00586696" w:rsidRPr="0096287B" w:rsidRDefault="00586696" w:rsidP="00586696">
      <w:pPr>
        <w:rPr>
          <w:b/>
          <w:lang w:val="en-US"/>
        </w:rPr>
      </w:pPr>
    </w:p>
    <w:p w14:paraId="3BBF0A57" w14:textId="77777777" w:rsidR="00586696" w:rsidRPr="0096287B" w:rsidRDefault="00586696" w:rsidP="00586696">
      <w:pPr>
        <w:rPr>
          <w:b/>
          <w:lang w:val="en-US"/>
        </w:rPr>
      </w:pPr>
    </w:p>
    <w:p w14:paraId="2AFC80BA" w14:textId="77777777" w:rsidR="00586696" w:rsidRPr="0096287B" w:rsidRDefault="00586696" w:rsidP="00586696">
      <w:pPr>
        <w:rPr>
          <w:lang w:val="en-US"/>
        </w:rPr>
      </w:pPr>
    </w:p>
    <w:p w14:paraId="20713935" w14:textId="62D162D4" w:rsidR="00586696" w:rsidRPr="0096287B" w:rsidRDefault="00586696" w:rsidP="00FD0F75">
      <w:pPr>
        <w:pStyle w:val="Title"/>
        <w:ind w:right="-420"/>
        <w:rPr>
          <w:lang w:val="en-US"/>
        </w:rPr>
      </w:pPr>
      <w:bookmarkStart w:id="31" w:name="blueroom"/>
      <w:r w:rsidRPr="0096287B">
        <w:rPr>
          <w:lang w:val="en-US"/>
        </w:rPr>
        <w:lastRenderedPageBreak/>
        <w:t>FFA Blue Room</w:t>
      </w:r>
      <w:r w:rsidR="00297771" w:rsidRPr="0096287B">
        <w:rPr>
          <w:lang w:val="en-US"/>
        </w:rPr>
        <w:t xml:space="preserve"> </w:t>
      </w:r>
      <w:r w:rsidR="00FD0F75" w:rsidRPr="0096287B">
        <w:rPr>
          <w:noProof/>
          <w:lang w:val="en-US"/>
        </w:rPr>
        <w:drawing>
          <wp:inline distT="0" distB="0" distL="0" distR="0" wp14:anchorId="4413DC54" wp14:editId="52D9B64F">
            <wp:extent cx="349250" cy="349250"/>
            <wp:effectExtent l="0" t="0" r="0" b="0"/>
            <wp:docPr id="417" name="Graphic 417"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31"/>
    <w:p w14:paraId="58C21F93" w14:textId="158351B4" w:rsidR="005F329D" w:rsidRPr="0096287B" w:rsidRDefault="005F329D" w:rsidP="005F329D">
      <w:pPr>
        <w:rPr>
          <w:lang w:val="en-US"/>
        </w:rPr>
      </w:pPr>
      <w:r w:rsidRPr="0096287B">
        <w:rPr>
          <w:lang w:val="en-US"/>
        </w:rPr>
        <w:t xml:space="preserve">The FFA Blue Room is a one-of-a-kind space where students can learn about technology and innovations </w:t>
      </w:r>
      <w:r w:rsidR="00934EAE">
        <w:rPr>
          <w:lang w:val="en-US"/>
        </w:rPr>
        <w:t xml:space="preserve">that </w:t>
      </w:r>
      <w:r w:rsidRPr="0096287B">
        <w:rPr>
          <w:lang w:val="en-US"/>
        </w:rPr>
        <w:t>are solving for sustainability across the AFNR value chain. Students will learn about new careers they did not know existed or were associated with agriculture. Students will be inspired by how the technology, innovations and people showcased in the FFA Blue Room are ensuring a sustainable future for all.</w:t>
      </w:r>
    </w:p>
    <w:p w14:paraId="2A4225BE" w14:textId="77777777" w:rsidR="005F329D" w:rsidRPr="0096287B" w:rsidRDefault="005F329D" w:rsidP="005F329D">
      <w:pPr>
        <w:rPr>
          <w:lang w:val="en-US"/>
        </w:rPr>
      </w:pPr>
      <w:r w:rsidRPr="0096287B">
        <w:rPr>
          <w:lang w:val="en-US"/>
        </w:rPr>
        <w:t>Students can explore the FFA Blue Room at any time during the national convention and expo. For the best experience, join during one of the 12 live sessions. Live sessions will feature one of our innovators taking the stage in a Ted-X style presentation, and industry professionals will be available via text and video chat to connect with students.</w:t>
      </w:r>
    </w:p>
    <w:p w14:paraId="1B5111B5" w14:textId="215A6678" w:rsidR="00586696" w:rsidRPr="0096287B" w:rsidRDefault="00586696" w:rsidP="00586696">
      <w:pPr>
        <w:pStyle w:val="Heading3"/>
        <w:rPr>
          <w:lang w:val="en-US"/>
        </w:rPr>
      </w:pPr>
      <w:r w:rsidRPr="0096287B">
        <w:rPr>
          <w:lang w:val="en-US"/>
        </w:rPr>
        <w:t>Attend a</w:t>
      </w:r>
      <w:r w:rsidR="005F329D" w:rsidRPr="0096287B">
        <w:rPr>
          <w:lang w:val="en-US"/>
        </w:rPr>
        <w:t xml:space="preserve"> </w:t>
      </w:r>
      <w:r w:rsidRPr="0096287B">
        <w:rPr>
          <w:lang w:val="en-US"/>
        </w:rPr>
        <w:t>Liv</w:t>
      </w:r>
      <w:r w:rsidR="005F329D" w:rsidRPr="0096287B">
        <w:rPr>
          <w:lang w:val="en-US"/>
        </w:rPr>
        <w:t>e</w:t>
      </w:r>
      <w:r w:rsidRPr="0096287B">
        <w:rPr>
          <w:lang w:val="en-US"/>
        </w:rPr>
        <w:t xml:space="preserve"> Session</w:t>
      </w:r>
    </w:p>
    <w:p w14:paraId="78465F9C" w14:textId="217491EB" w:rsidR="005F329D" w:rsidRPr="0096287B" w:rsidRDefault="00ED47C4" w:rsidP="005F329D">
      <w:pPr>
        <w:rPr>
          <w:lang w:val="en-US"/>
        </w:rPr>
      </w:pPr>
      <w:r w:rsidRPr="0096287B">
        <w:rPr>
          <w:lang w:val="en-US"/>
        </w:rPr>
        <w:t>Live sessions are hosted daily at 11:30 a.m., 1 p.m., 3:30 p.m. and 5 p.m. (</w:t>
      </w:r>
      <w:r w:rsidR="00934EAE">
        <w:rPr>
          <w:lang w:val="en-US"/>
        </w:rPr>
        <w:t>A</w:t>
      </w:r>
      <w:r w:rsidR="00934EAE" w:rsidRPr="0096287B">
        <w:rPr>
          <w:lang w:val="en-US"/>
        </w:rPr>
        <w:t xml:space="preserve">ll </w:t>
      </w:r>
      <w:r w:rsidRPr="0096287B">
        <w:rPr>
          <w:lang w:val="en-US"/>
        </w:rPr>
        <w:t xml:space="preserve">time are in EDT)! Register to attend a session at </w:t>
      </w:r>
      <w:hyperlink r:id="rId74" w:history="1">
        <w:r w:rsidRPr="0096287B">
          <w:rPr>
            <w:rStyle w:val="Hyperlink"/>
            <w:lang w:val="en-US"/>
          </w:rPr>
          <w:t>https://form.jotform.com/stateofficers/blueroomlive</w:t>
        </w:r>
      </w:hyperlink>
      <w:r w:rsidR="005F329D" w:rsidRPr="0096287B">
        <w:rPr>
          <w:lang w:val="en-US"/>
        </w:rPr>
        <w:t>.</w:t>
      </w:r>
    </w:p>
    <w:p w14:paraId="3ECEE73F" w14:textId="100EA9C2" w:rsidR="005F329D" w:rsidRPr="0096287B" w:rsidRDefault="005F329D">
      <w:pPr>
        <w:pStyle w:val="ListBullet"/>
        <w:numPr>
          <w:ilvl w:val="0"/>
          <w:numId w:val="0"/>
        </w:numPr>
        <w:rPr>
          <w:lang w:val="en-US"/>
        </w:rPr>
      </w:pPr>
      <w:r w:rsidRPr="0096287B">
        <w:rPr>
          <w:lang w:val="en-US"/>
        </w:rPr>
        <w:t>There will be 12 scheduled sessions</w:t>
      </w:r>
      <w:r w:rsidR="00934EAE">
        <w:rPr>
          <w:lang w:val="en-US"/>
        </w:rPr>
        <w:t>. E</w:t>
      </w:r>
      <w:r w:rsidRPr="0096287B">
        <w:rPr>
          <w:lang w:val="en-US"/>
        </w:rPr>
        <w:t>ach live session will be an hour in length. *</w:t>
      </w:r>
      <w:r w:rsidRPr="0096287B">
        <w:rPr>
          <w:i/>
          <w:iCs/>
          <w:lang w:val="en-US"/>
        </w:rPr>
        <w:t>Classes can watch the speaker’s presentation together and then individually explore the room.</w:t>
      </w:r>
    </w:p>
    <w:p w14:paraId="228A343B" w14:textId="1D933299" w:rsidR="005F329D" w:rsidRPr="0096287B" w:rsidRDefault="005F329D" w:rsidP="005F329D">
      <w:pPr>
        <w:rPr>
          <w:lang w:val="en-US"/>
        </w:rPr>
      </w:pPr>
      <w:r w:rsidRPr="0096287B">
        <w:rPr>
          <w:b/>
          <w:bCs/>
          <w:lang w:val="en-US"/>
        </w:rPr>
        <w:t>Part 1 (20 minutes)</w:t>
      </w:r>
      <w:r w:rsidR="00934EAE">
        <w:rPr>
          <w:b/>
          <w:bCs/>
          <w:lang w:val="en-US"/>
        </w:rPr>
        <w:t>:</w:t>
      </w:r>
      <w:r w:rsidRPr="0096287B">
        <w:rPr>
          <w:b/>
          <w:bCs/>
          <w:lang w:val="en-US"/>
        </w:rPr>
        <w:t xml:space="preserve"> </w:t>
      </w:r>
      <w:r w:rsidRPr="0096287B">
        <w:rPr>
          <w:lang w:val="en-US"/>
        </w:rPr>
        <w:t xml:space="preserve">Attendees will explore the Welcome Room, where they will explore how Microsoft technologies and </w:t>
      </w:r>
      <w:proofErr w:type="spellStart"/>
      <w:r w:rsidRPr="0096287B">
        <w:rPr>
          <w:lang w:val="en-US"/>
        </w:rPr>
        <w:t>AgriNovus</w:t>
      </w:r>
      <w:proofErr w:type="spellEnd"/>
      <w:r w:rsidRPr="0096287B">
        <w:rPr>
          <w:lang w:val="en-US"/>
        </w:rPr>
        <w:t xml:space="preserve"> careers of the future are shaping agriculture. If attendees complete </w:t>
      </w:r>
      <w:proofErr w:type="gramStart"/>
      <w:r w:rsidRPr="0096287B">
        <w:rPr>
          <w:lang w:val="en-US"/>
        </w:rPr>
        <w:t>all of</w:t>
      </w:r>
      <w:proofErr w:type="gramEnd"/>
      <w:r w:rsidRPr="0096287B">
        <w:rPr>
          <w:lang w:val="en-US"/>
        </w:rPr>
        <w:t xml:space="preserve"> the activities in the Welcome Room</w:t>
      </w:r>
      <w:r w:rsidR="00934EAE">
        <w:rPr>
          <w:lang w:val="en-US"/>
        </w:rPr>
        <w:t>,</w:t>
      </w:r>
      <w:r w:rsidRPr="0096287B">
        <w:rPr>
          <w:lang w:val="en-US"/>
        </w:rPr>
        <w:t xml:space="preserve"> they will be entered into a sweepstakes to win one of 12 Xboxes and other prizes. If attendees want to be eligible for the sweepstakes</w:t>
      </w:r>
      <w:r w:rsidR="00934EAE">
        <w:rPr>
          <w:lang w:val="en-US"/>
        </w:rPr>
        <w:t>,</w:t>
      </w:r>
      <w:r w:rsidRPr="0096287B">
        <w:rPr>
          <w:lang w:val="en-US"/>
        </w:rPr>
        <w:t xml:space="preserve"> they must be prepared with their FFA ID.</w:t>
      </w:r>
    </w:p>
    <w:p w14:paraId="2B0274D5" w14:textId="77777777" w:rsidR="005F329D" w:rsidRPr="0096287B" w:rsidRDefault="005F329D" w:rsidP="005F329D">
      <w:pPr>
        <w:rPr>
          <w:lang w:val="en-US"/>
        </w:rPr>
      </w:pPr>
      <w:r w:rsidRPr="0096287B">
        <w:rPr>
          <w:b/>
          <w:bCs/>
          <w:lang w:val="en-US"/>
        </w:rPr>
        <w:t>Part 2 (15-20 minutes)</w:t>
      </w:r>
      <w:r w:rsidRPr="0096287B">
        <w:rPr>
          <w:lang w:val="en-US"/>
        </w:rPr>
        <w:t xml:space="preserve">: Attendees will watch a presentation from an industry representative with a question and answer period. Speaker topics are listed on the registration page. This experience will have a live host to facilitate interaction between the speaker and the attendees. </w:t>
      </w:r>
    </w:p>
    <w:p w14:paraId="1848C81A" w14:textId="3308D71F" w:rsidR="005F329D" w:rsidRPr="0096287B" w:rsidRDefault="005F329D" w:rsidP="005F329D">
      <w:pPr>
        <w:rPr>
          <w:lang w:val="en-US"/>
        </w:rPr>
      </w:pPr>
      <w:r w:rsidRPr="0096287B">
        <w:rPr>
          <w:lang w:val="en-US"/>
        </w:rPr>
        <w:t>Each student will need a copy of the “</w:t>
      </w:r>
      <w:hyperlink w:anchor="presentation" w:history="1">
        <w:r w:rsidRPr="0096287B">
          <w:rPr>
            <w:rStyle w:val="Hyperlink"/>
            <w:lang w:val="en-US"/>
          </w:rPr>
          <w:t>Live Presentation/On</w:t>
        </w:r>
        <w:r w:rsidR="00934EAE">
          <w:rPr>
            <w:rStyle w:val="Hyperlink"/>
            <w:lang w:val="en-US"/>
          </w:rPr>
          <w:t>-</w:t>
        </w:r>
        <w:r w:rsidRPr="0096287B">
          <w:rPr>
            <w:rStyle w:val="Hyperlink"/>
            <w:lang w:val="en-US"/>
          </w:rPr>
          <w:t>Demand Video Activity Sheet</w:t>
        </w:r>
      </w:hyperlink>
      <w:r w:rsidRPr="0096287B">
        <w:rPr>
          <w:lang w:val="en-US"/>
        </w:rPr>
        <w:t xml:space="preserve">.” </w:t>
      </w:r>
    </w:p>
    <w:p w14:paraId="3B31542E" w14:textId="083F1D9C" w:rsidR="005F329D" w:rsidRPr="0096287B" w:rsidRDefault="005F329D" w:rsidP="005F329D">
      <w:pPr>
        <w:rPr>
          <w:lang w:val="en-US"/>
        </w:rPr>
      </w:pPr>
      <w:r w:rsidRPr="0096287B">
        <w:rPr>
          <w:b/>
          <w:bCs/>
          <w:lang w:val="en-US"/>
        </w:rPr>
        <w:t>Part 3 (20 minutes)</w:t>
      </w:r>
      <w:r w:rsidRPr="0096287B">
        <w:rPr>
          <w:lang w:val="en-US"/>
        </w:rPr>
        <w:t>: Attendees will spend the remaining time during the live session exploring the room.</w:t>
      </w:r>
      <w:r w:rsidR="00297771" w:rsidRPr="0096287B">
        <w:rPr>
          <w:lang w:val="en-US"/>
        </w:rPr>
        <w:t xml:space="preserve"> </w:t>
      </w:r>
      <w:r w:rsidRPr="0096287B">
        <w:rPr>
          <w:lang w:val="en-US"/>
        </w:rPr>
        <w:t xml:space="preserve">Industry representatives will have space where they showcase new, innovative technology and careers they are using to create sustainable solutions across the value chain. </w:t>
      </w:r>
    </w:p>
    <w:p w14:paraId="6E772E2B" w14:textId="50C25118" w:rsidR="005F329D" w:rsidRPr="0096287B" w:rsidRDefault="005F329D" w:rsidP="005F329D">
      <w:pPr>
        <w:rPr>
          <w:lang w:val="en-US"/>
        </w:rPr>
      </w:pPr>
      <w:r w:rsidRPr="0096287B">
        <w:rPr>
          <w:lang w:val="en-US"/>
        </w:rPr>
        <w:t xml:space="preserve">Each student will need </w:t>
      </w:r>
      <w:r w:rsidR="0003764A">
        <w:rPr>
          <w:lang w:val="en-US"/>
        </w:rPr>
        <w:t>one copy</w:t>
      </w:r>
      <w:r w:rsidRPr="0096287B">
        <w:rPr>
          <w:lang w:val="en-US"/>
        </w:rPr>
        <w:t xml:space="preserve"> of the “</w:t>
      </w:r>
      <w:hyperlink w:anchor="brexplore" w:history="1">
        <w:r w:rsidRPr="0096287B">
          <w:rPr>
            <w:rStyle w:val="Hyperlink"/>
            <w:lang w:val="en-US"/>
          </w:rPr>
          <w:t>FFA Blue Room Exploration</w:t>
        </w:r>
      </w:hyperlink>
      <w:r w:rsidRPr="0096287B">
        <w:rPr>
          <w:lang w:val="en-US"/>
        </w:rPr>
        <w:t xml:space="preserve">” worksheet </w:t>
      </w:r>
      <w:r w:rsidR="0003764A">
        <w:rPr>
          <w:lang w:val="en-US"/>
        </w:rPr>
        <w:t>for each</w:t>
      </w:r>
      <w:r w:rsidR="0003764A" w:rsidRPr="0096287B">
        <w:rPr>
          <w:lang w:val="en-US"/>
        </w:rPr>
        <w:t xml:space="preserve"> </w:t>
      </w:r>
      <w:r w:rsidRPr="0096287B">
        <w:rPr>
          <w:lang w:val="en-US"/>
        </w:rPr>
        <w:t xml:space="preserve">space you would like them to visit during this time. </w:t>
      </w:r>
    </w:p>
    <w:p w14:paraId="6D331012" w14:textId="49ADDD9C" w:rsidR="005F329D" w:rsidRPr="0096287B" w:rsidRDefault="005F329D" w:rsidP="005F329D">
      <w:pPr>
        <w:rPr>
          <w:lang w:val="en-US"/>
        </w:rPr>
      </w:pPr>
      <w:r w:rsidRPr="0096287B">
        <w:rPr>
          <w:lang w:val="en-US"/>
        </w:rPr>
        <w:t>During this time</w:t>
      </w:r>
      <w:r w:rsidR="005C5594">
        <w:rPr>
          <w:lang w:val="en-US"/>
        </w:rPr>
        <w:t>,</w:t>
      </w:r>
      <w:r w:rsidRPr="0096287B">
        <w:rPr>
          <w:lang w:val="en-US"/>
        </w:rPr>
        <w:t xml:space="preserve"> industry representatives will be available to answer questions from attendees.</w:t>
      </w:r>
    </w:p>
    <w:p w14:paraId="5AFC6478" w14:textId="3E572C1F" w:rsidR="005F329D" w:rsidRPr="0096287B" w:rsidRDefault="005F329D" w:rsidP="005F329D">
      <w:pPr>
        <w:rPr>
          <w:lang w:val="en-US"/>
        </w:rPr>
      </w:pPr>
      <w:r w:rsidRPr="0096287B">
        <w:rPr>
          <w:lang w:val="en-US"/>
        </w:rPr>
        <w:t>Once the live session has concluded</w:t>
      </w:r>
      <w:r w:rsidR="005C5594">
        <w:rPr>
          <w:lang w:val="en-US"/>
        </w:rPr>
        <w:t>,</w:t>
      </w:r>
      <w:r w:rsidRPr="0096287B">
        <w:rPr>
          <w:lang w:val="en-US"/>
        </w:rPr>
        <w:t xml:space="preserve"> have student complete the “</w:t>
      </w:r>
      <w:hyperlink w:anchor="brreflect" w:history="1">
        <w:r w:rsidR="00772C1D">
          <w:rPr>
            <w:rStyle w:val="Hyperlink"/>
            <w:lang w:val="en-US"/>
          </w:rPr>
          <w:t>FFA Blue Room Reflections</w:t>
        </w:r>
      </w:hyperlink>
      <w:r w:rsidRPr="0096287B">
        <w:rPr>
          <w:lang w:val="en-US"/>
        </w:rPr>
        <w:t xml:space="preserve">” worksheet. </w:t>
      </w:r>
    </w:p>
    <w:p w14:paraId="0C43CAB0" w14:textId="31447C00" w:rsidR="00586696" w:rsidRPr="0096287B" w:rsidRDefault="00B319AF" w:rsidP="00586696">
      <w:pPr>
        <w:pStyle w:val="Heading3"/>
        <w:rPr>
          <w:lang w:val="en-US"/>
        </w:rPr>
      </w:pPr>
      <w:r w:rsidRPr="0096287B">
        <w:rPr>
          <w:lang w:val="en-US"/>
        </w:rPr>
        <w:t xml:space="preserve">Watching </w:t>
      </w:r>
      <w:proofErr w:type="gramStart"/>
      <w:r w:rsidRPr="0096287B">
        <w:rPr>
          <w:lang w:val="en-US"/>
        </w:rPr>
        <w:t>On</w:t>
      </w:r>
      <w:proofErr w:type="gramEnd"/>
      <w:r w:rsidRPr="0096287B">
        <w:rPr>
          <w:lang w:val="en-US"/>
        </w:rPr>
        <w:t xml:space="preserve"> Demand</w:t>
      </w:r>
      <w:r w:rsidR="005C5594">
        <w:rPr>
          <w:lang w:val="en-US"/>
        </w:rPr>
        <w:t xml:space="preserve"> </w:t>
      </w:r>
      <w:r w:rsidR="005C5594" w:rsidRPr="005C5594">
        <w:rPr>
          <w:rFonts w:ascii="Georgia" w:hAnsi="Georgia"/>
          <w:lang w:val="en-US"/>
        </w:rPr>
        <w:t>—</w:t>
      </w:r>
      <w:r w:rsidR="005C5594">
        <w:rPr>
          <w:rFonts w:ascii="Georgia" w:hAnsi="Georgia"/>
          <w:lang w:val="en-US"/>
        </w:rPr>
        <w:t xml:space="preserve"> </w:t>
      </w:r>
      <w:r w:rsidR="00586696" w:rsidRPr="0096287B">
        <w:rPr>
          <w:lang w:val="en-US"/>
        </w:rPr>
        <w:t xml:space="preserve">A La Carte </w:t>
      </w:r>
    </w:p>
    <w:p w14:paraId="142FB48E" w14:textId="71B358A8" w:rsidR="005F329D" w:rsidRPr="0096287B" w:rsidRDefault="005F329D" w:rsidP="005F329D">
      <w:pPr>
        <w:rPr>
          <w:lang w:val="en-US"/>
        </w:rPr>
      </w:pPr>
      <w:r w:rsidRPr="0096287B">
        <w:rPr>
          <w:lang w:val="en-US"/>
        </w:rPr>
        <w:t>If you are unable to attend a live session, you can still explore the various spaces within the room to discover the new and innovative technology that is being used to create sustainable solutions across the value chain.</w:t>
      </w:r>
      <w:r w:rsidR="00297771" w:rsidRPr="0096287B">
        <w:rPr>
          <w:lang w:val="en-US"/>
        </w:rPr>
        <w:t xml:space="preserve"> </w:t>
      </w:r>
    </w:p>
    <w:p w14:paraId="052E637D" w14:textId="22B1B58B" w:rsidR="005F329D" w:rsidRPr="0096287B" w:rsidRDefault="005F329D" w:rsidP="005F329D">
      <w:pPr>
        <w:rPr>
          <w:lang w:val="en-US"/>
        </w:rPr>
      </w:pPr>
      <w:r w:rsidRPr="0096287B">
        <w:rPr>
          <w:lang w:val="en-US"/>
        </w:rPr>
        <w:t xml:space="preserve">Each student will need </w:t>
      </w:r>
      <w:r w:rsidR="0003764A">
        <w:rPr>
          <w:lang w:val="en-US"/>
        </w:rPr>
        <w:t>one copy</w:t>
      </w:r>
      <w:r w:rsidRPr="0096287B">
        <w:rPr>
          <w:lang w:val="en-US"/>
        </w:rPr>
        <w:t xml:space="preserve"> of the “</w:t>
      </w:r>
      <w:hyperlink w:anchor="brexplore" w:history="1">
        <w:r w:rsidRPr="0096287B">
          <w:rPr>
            <w:rStyle w:val="Hyperlink"/>
            <w:lang w:val="en-US"/>
          </w:rPr>
          <w:t>FFA Blue Room Exploration</w:t>
        </w:r>
      </w:hyperlink>
      <w:r w:rsidRPr="0096287B">
        <w:rPr>
          <w:lang w:val="en-US"/>
        </w:rPr>
        <w:t xml:space="preserve">” worksheet </w:t>
      </w:r>
      <w:r w:rsidR="0003764A">
        <w:rPr>
          <w:lang w:val="en-US"/>
        </w:rPr>
        <w:t>for each space</w:t>
      </w:r>
      <w:r w:rsidRPr="0096287B">
        <w:rPr>
          <w:lang w:val="en-US"/>
        </w:rPr>
        <w:t xml:space="preserve"> you would like them to visit during this time.</w:t>
      </w:r>
    </w:p>
    <w:p w14:paraId="5FAB52DA" w14:textId="6EA026F3" w:rsidR="005F329D" w:rsidRPr="0096287B" w:rsidRDefault="005F329D" w:rsidP="005F329D">
      <w:pPr>
        <w:rPr>
          <w:lang w:val="en-US"/>
        </w:rPr>
      </w:pPr>
      <w:r w:rsidRPr="0096287B">
        <w:rPr>
          <w:lang w:val="en-US"/>
        </w:rPr>
        <w:t>Once students are finished exploring</w:t>
      </w:r>
      <w:r w:rsidR="00772C1D">
        <w:rPr>
          <w:lang w:val="en-US"/>
        </w:rPr>
        <w:t>,</w:t>
      </w:r>
      <w:r w:rsidRPr="0096287B">
        <w:rPr>
          <w:lang w:val="en-US"/>
        </w:rPr>
        <w:t xml:space="preserve"> have student complete the “</w:t>
      </w:r>
      <w:hyperlink w:anchor="brreflect" w:history="1">
        <w:r w:rsidR="00772C1D">
          <w:rPr>
            <w:rStyle w:val="Hyperlink"/>
            <w:lang w:val="en-US"/>
          </w:rPr>
          <w:t>FFA Blue Room Reflections</w:t>
        </w:r>
      </w:hyperlink>
      <w:r w:rsidRPr="0096287B">
        <w:rPr>
          <w:lang w:val="en-US"/>
        </w:rPr>
        <w:t>” worksheet.</w:t>
      </w:r>
    </w:p>
    <w:p w14:paraId="21D81EF0" w14:textId="5C9105C8" w:rsidR="000834BF" w:rsidRPr="0096287B" w:rsidRDefault="000834BF" w:rsidP="000834BF">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sidR="00772C1D">
        <w:rPr>
          <w:lang w:val="en-US"/>
        </w:rPr>
        <w:t>found</w:t>
      </w:r>
      <w:r w:rsidR="00772C1D" w:rsidRPr="0096287B">
        <w:rPr>
          <w:lang w:val="en-US"/>
        </w:rPr>
        <w:t xml:space="preserve"> </w:t>
      </w:r>
      <w:hyperlink r:id="rId75" w:history="1">
        <w:r w:rsidRPr="009D4D70">
          <w:rPr>
            <w:rStyle w:val="Hyperlink"/>
            <w:lang w:val="en-US"/>
          </w:rPr>
          <w:t>here</w:t>
        </w:r>
      </w:hyperlink>
      <w:r w:rsidRPr="0096287B">
        <w:rPr>
          <w:lang w:val="en-US"/>
        </w:rPr>
        <w:t xml:space="preserve">. </w:t>
      </w:r>
    </w:p>
    <w:p w14:paraId="335B02FF" w14:textId="424767B1" w:rsidR="00586696" w:rsidRPr="0096287B" w:rsidRDefault="00586696" w:rsidP="00586696">
      <w:pPr>
        <w:pStyle w:val="Title"/>
        <w:rPr>
          <w:lang w:val="en-US"/>
        </w:rPr>
      </w:pPr>
      <w:bookmarkStart w:id="32" w:name="presentation"/>
      <w:r w:rsidRPr="0096287B">
        <w:rPr>
          <w:lang w:val="en-US"/>
        </w:rPr>
        <w:lastRenderedPageBreak/>
        <w:t>Live Presentation/On</w:t>
      </w:r>
      <w:r w:rsidR="00934EAE">
        <w:rPr>
          <w:lang w:val="en-US"/>
        </w:rPr>
        <w:t>-</w:t>
      </w:r>
      <w:r w:rsidRPr="0096287B">
        <w:rPr>
          <w:lang w:val="en-US"/>
        </w:rPr>
        <w:t>Demand Video Activity Sheet</w:t>
      </w:r>
    </w:p>
    <w:bookmarkEnd w:id="32"/>
    <w:p w14:paraId="458EB053" w14:textId="77777777" w:rsidR="00586696" w:rsidRPr="0096287B" w:rsidRDefault="00586696" w:rsidP="00586696">
      <w:pPr>
        <w:ind w:left="-270"/>
        <w:rPr>
          <w:lang w:val="en-US"/>
        </w:rPr>
      </w:pPr>
      <w:r w:rsidRPr="0096287B">
        <w:rPr>
          <w:lang w:val="en-US"/>
        </w:rPr>
        <w:t>Directions: As you watch the live presentation/video on demand, complete the following activities.</w:t>
      </w:r>
    </w:p>
    <w:p w14:paraId="0E0F4921" w14:textId="77777777" w:rsidR="00586696" w:rsidRPr="0096287B" w:rsidRDefault="00586696" w:rsidP="00586696">
      <w:pPr>
        <w:pStyle w:val="Heading1"/>
        <w:rPr>
          <w:lang w:val="en-US"/>
        </w:rPr>
      </w:pPr>
      <w:r w:rsidRPr="0096287B">
        <w:rPr>
          <w:noProof/>
          <w:lang w:val="en-US"/>
        </w:rPr>
        <mc:AlternateContent>
          <mc:Choice Requires="wpg">
            <w:drawing>
              <wp:anchor distT="0" distB="0" distL="114300" distR="114300" simplePos="0" relativeHeight="251651072" behindDoc="0" locked="0" layoutInCell="1" allowOverlap="1" wp14:anchorId="0F6CED92" wp14:editId="0533C421">
                <wp:simplePos x="0" y="0"/>
                <wp:positionH relativeFrom="column">
                  <wp:posOffset>-153035</wp:posOffset>
                </wp:positionH>
                <wp:positionV relativeFrom="paragraph">
                  <wp:posOffset>41910</wp:posOffset>
                </wp:positionV>
                <wp:extent cx="6267450" cy="7118350"/>
                <wp:effectExtent l="0" t="0" r="19050" b="25400"/>
                <wp:wrapNone/>
                <wp:docPr id="30" name="Group 30"/>
                <wp:cNvGraphicFramePr/>
                <a:graphic xmlns:a="http://schemas.openxmlformats.org/drawingml/2006/main">
                  <a:graphicData uri="http://schemas.microsoft.com/office/word/2010/wordprocessingGroup">
                    <wpg:wgp>
                      <wpg:cNvGrpSpPr/>
                      <wpg:grpSpPr>
                        <a:xfrm>
                          <a:off x="0" y="0"/>
                          <a:ext cx="6267450" cy="7118350"/>
                          <a:chOff x="-1" y="-1"/>
                          <a:chExt cx="7062789" cy="7620001"/>
                        </a:xfrm>
                      </wpg:grpSpPr>
                      <wps:wsp>
                        <wps:cNvPr id="31" name="Text Box 31"/>
                        <wps:cNvSpPr txBox="1"/>
                        <wps:spPr>
                          <a:xfrm>
                            <a:off x="4763" y="0"/>
                            <a:ext cx="2200275" cy="13239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8688E4" w14:textId="77777777" w:rsidR="00060CFC" w:rsidRDefault="00060CFC" w:rsidP="00586696">
                              <w:r>
                                <w:t>The presentation topic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214563" y="0"/>
                            <a:ext cx="2638425" cy="18002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6AE06E2" w14:textId="77777777" w:rsidR="00060CFC" w:rsidRDefault="00060CFC" w:rsidP="00586696">
                              <w:r>
                                <w:t>The company or business this speaker represents 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0" y="1295400"/>
                            <a:ext cx="2638425" cy="252076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672B9A" w14:textId="77777777" w:rsidR="00060CFC" w:rsidRDefault="00060CFC" w:rsidP="00586696">
                              <w:r>
                                <w:t>The speaker specializes in …</w:t>
                              </w:r>
                            </w:p>
                            <w:p w14:paraId="4D009DDE" w14:textId="77777777" w:rsidR="00060CFC" w:rsidRDefault="00060CFC" w:rsidP="00586696"/>
                            <w:p w14:paraId="2BB52F48" w14:textId="77777777" w:rsidR="00060CFC" w:rsidRDefault="00060CFC" w:rsidP="00586696"/>
                            <w:p w14:paraId="60E3AAA1" w14:textId="77777777" w:rsidR="00060CFC" w:rsidRDefault="00060CFC" w:rsidP="00586696"/>
                            <w:p w14:paraId="1915DBA6" w14:textId="77777777" w:rsidR="00060CFC" w:rsidRDefault="00060CFC" w:rsidP="00586696">
                              <w:r>
                                <w:t>Draw a picture that represents his or her specialty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4862294" y="-1"/>
                            <a:ext cx="2200275" cy="155395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9945520" w14:textId="77777777" w:rsidR="00060CFC" w:rsidRDefault="00060CFC" w:rsidP="00586696">
                              <w:r>
                                <w:t>Two potential careers related to this presentation are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4790860" y="1564522"/>
                            <a:ext cx="2271712" cy="112629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0FB6363" w14:textId="77777777" w:rsidR="00060CFC" w:rsidRDefault="00060CFC" w:rsidP="00586696">
                              <w:r>
                                <w:t>Summarize the presentation in one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638425" y="1800225"/>
                            <a:ext cx="2224088" cy="38290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AC8BD38" w14:textId="77777777" w:rsidR="00060CFC" w:rsidRDefault="00060CFC" w:rsidP="00586696">
                              <w:r>
                                <w:t>Three facts I heard were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872038" y="2676525"/>
                            <a:ext cx="2190750" cy="24574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0E68FA7" w14:textId="77777777" w:rsidR="00060CFC" w:rsidRDefault="00060CFC" w:rsidP="00586696">
                              <w:r>
                                <w:t>The technologies or innovations discussed in the presentation are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0" y="5638800"/>
                            <a:ext cx="4336423" cy="19716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31846C7" w14:textId="77777777" w:rsidR="00060CFC" w:rsidRDefault="00060CFC" w:rsidP="00586696">
                              <w:r>
                                <w:t>The information in the presentation is important to me because …</w:t>
                              </w:r>
                            </w:p>
                            <w:p w14:paraId="056033E9" w14:textId="77777777" w:rsidR="00060CFC" w:rsidRDefault="00060CFC" w:rsidP="00586696"/>
                            <w:p w14:paraId="56B42F9C" w14:textId="77777777" w:rsidR="00060CFC" w:rsidRDefault="00060CFC" w:rsidP="00586696"/>
                            <w:p w14:paraId="599355D4" w14:textId="77777777" w:rsidR="00060CFC" w:rsidRDefault="00060CFC" w:rsidP="00586696"/>
                            <w:p w14:paraId="04507DE9" w14:textId="77777777" w:rsidR="00060CFC" w:rsidRDefault="00060CFC" w:rsidP="00586696"/>
                            <w:p w14:paraId="1EFB0998" w14:textId="77777777" w:rsidR="00060CFC" w:rsidRDefault="00060CFC" w:rsidP="00586696"/>
                            <w:p w14:paraId="1FABDDAB" w14:textId="77777777" w:rsidR="00060CFC" w:rsidRDefault="00060CFC" w:rsidP="00586696"/>
                            <w:p w14:paraId="1F63AD9C" w14:textId="77777777" w:rsidR="00060CFC" w:rsidRDefault="00060CFC" w:rsidP="00586696"/>
                            <w:p w14:paraId="4E07EDE5" w14:textId="77777777" w:rsidR="00060CFC" w:rsidRDefault="00060CFC" w:rsidP="00586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 y="3826733"/>
                            <a:ext cx="2926031" cy="179301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03CF09D" w14:textId="77777777" w:rsidR="00060CFC" w:rsidRDefault="00060CFC" w:rsidP="00586696">
                              <w:r>
                                <w:t>Three classes, FFA activities and/or SAE opportunities I should participate in to prepare me for a career related to this presentation are …</w:t>
                              </w:r>
                            </w:p>
                            <w:p w14:paraId="6CE7AF5E" w14:textId="77777777" w:rsidR="00060CFC" w:rsidRDefault="00060CFC" w:rsidP="0058669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4302243" y="5126982"/>
                            <a:ext cx="2753683" cy="249301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6B2C611" w14:textId="77777777" w:rsidR="00060CFC" w:rsidRDefault="00060CFC" w:rsidP="00586696">
                              <w:r>
                                <w:t>Draw one picture that summarizes the presentation.</w:t>
                              </w:r>
                            </w:p>
                            <w:p w14:paraId="63654627" w14:textId="77777777" w:rsidR="00060CFC" w:rsidRDefault="00060CFC" w:rsidP="00586696">
                              <w:pPr>
                                <w:pStyle w:val="FFABody"/>
                              </w:pPr>
                            </w:p>
                            <w:p w14:paraId="3F41270D" w14:textId="77777777" w:rsidR="00060CFC" w:rsidRDefault="00060CFC" w:rsidP="0058669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6CED92" id="Group 30" o:spid="_x0000_s1096" style="position:absolute;margin-left:-12.05pt;margin-top:3.3pt;width:493.5pt;height:560.5pt;z-index:251651072;mso-width-relative:margin;mso-height-relative:margin" coordorigin="" coordsize="70627,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">
                <v:shape id="Text Box 31" o:spid="_x0000_s1097" type="#_x0000_t202" style="position:absolute;left:47;width:22003;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" fillcolor="white [3201]" strokecolor="#004a98 [3204]" strokeweight="1pt">
                  <v:textbox>
                    <w:txbxContent>
                      <w:p w14:paraId="378688E4" w14:textId="77777777" w:rsidR="00060CFC" w:rsidRDefault="00060CFC" w:rsidP="00586696">
                        <w:r>
                          <w:t>The presentation topic is …</w:t>
                        </w:r>
                      </w:p>
                    </w:txbxContent>
                  </v:textbox>
                </v:shape>
                <v:shape id="Text Box 32" o:spid="_x0000_s1098" type="#_x0000_t202" style="position:absolute;left:22145;width:26384;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" fillcolor="white [3201]" strokecolor="#004a98 [3204]" strokeweight="1pt">
                  <v:textbox>
                    <w:txbxContent>
                      <w:p w14:paraId="56AE06E2" w14:textId="77777777" w:rsidR="00060CFC" w:rsidRDefault="00060CFC" w:rsidP="00586696">
                        <w:r>
                          <w:t>The company or business this speaker represents is …</w:t>
                        </w:r>
                      </w:p>
                    </w:txbxContent>
                  </v:textbox>
                </v:shape>
                <v:shape id="Text Box 33" o:spid="_x0000_s1099" type="#_x0000_t202" style="position:absolute;top:12954;width:26384;height:2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" fillcolor="white [3201]" strokecolor="#004a98 [3204]" strokeweight="1pt">
                  <v:textbox>
                    <w:txbxContent>
                      <w:p w14:paraId="6C672B9A" w14:textId="77777777" w:rsidR="00060CFC" w:rsidRDefault="00060CFC" w:rsidP="00586696">
                        <w:r>
                          <w:t>The speaker specializes in …</w:t>
                        </w:r>
                      </w:p>
                      <w:p w14:paraId="4D009DDE" w14:textId="77777777" w:rsidR="00060CFC" w:rsidRDefault="00060CFC" w:rsidP="00586696"/>
                      <w:p w14:paraId="2BB52F48" w14:textId="77777777" w:rsidR="00060CFC" w:rsidRDefault="00060CFC" w:rsidP="00586696"/>
                      <w:p w14:paraId="60E3AAA1" w14:textId="77777777" w:rsidR="00060CFC" w:rsidRDefault="00060CFC" w:rsidP="00586696"/>
                      <w:p w14:paraId="1915DBA6" w14:textId="77777777" w:rsidR="00060CFC" w:rsidRDefault="00060CFC" w:rsidP="00586696">
                        <w:r>
                          <w:t>Draw a picture that represents his or her specialty area.</w:t>
                        </w:r>
                      </w:p>
                    </w:txbxContent>
                  </v:textbox>
                </v:shape>
                <v:shape id="Text Box 34" o:spid="_x0000_s1100" type="#_x0000_t202" style="position:absolute;left:48622;width:22003;height:15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" fillcolor="white [3201]" strokecolor="#004a98 [3204]" strokeweight="1pt">
                  <v:textbox>
                    <w:txbxContent>
                      <w:p w14:paraId="49945520" w14:textId="77777777" w:rsidR="00060CFC" w:rsidRDefault="00060CFC" w:rsidP="00586696">
                        <w:r>
                          <w:t>Two potential careers related to this presentation are …</w:t>
                        </w:r>
                      </w:p>
                    </w:txbxContent>
                  </v:textbox>
                </v:shape>
                <v:shape id="Text Box 35" o:spid="_x0000_s1101" type="#_x0000_t202" style="position:absolute;left:47908;top:15645;width:22717;height:1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" fillcolor="white [3201]" strokecolor="#004a98 [3204]" strokeweight="1pt">
                  <v:textbox>
                    <w:txbxContent>
                      <w:p w14:paraId="40FB6363" w14:textId="77777777" w:rsidR="00060CFC" w:rsidRDefault="00060CFC" w:rsidP="00586696">
                        <w:r>
                          <w:t>Summarize the presentation in one word.</w:t>
                        </w:r>
                      </w:p>
                    </w:txbxContent>
                  </v:textbox>
                </v:shape>
                <v:shape id="Text Box 36" o:spid="_x0000_s1102" type="#_x0000_t202" style="position:absolute;left:26384;top:18002;width:22241;height:3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" fillcolor="white [3201]" strokecolor="#004a98 [3204]" strokeweight="1pt">
                  <v:textbox>
                    <w:txbxContent>
                      <w:p w14:paraId="0AC8BD38" w14:textId="77777777" w:rsidR="00060CFC" w:rsidRDefault="00060CFC" w:rsidP="00586696">
                        <w:r>
                          <w:t>Three facts I heard were …</w:t>
                        </w:r>
                      </w:p>
                    </w:txbxContent>
                  </v:textbox>
                </v:shape>
                <v:shape id="Text Box 37" o:spid="_x0000_s1103" type="#_x0000_t202" style="position:absolute;left:48720;top:26765;width:21907;height:2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" fillcolor="white [3201]" strokecolor="#004a98 [3204]" strokeweight="1pt">
                  <v:textbox>
                    <w:txbxContent>
                      <w:p w14:paraId="40E68FA7" w14:textId="77777777" w:rsidR="00060CFC" w:rsidRDefault="00060CFC" w:rsidP="00586696">
                        <w:r>
                          <w:t>The technologies or innovations discussed in the presentation are …</w:t>
                        </w:r>
                      </w:p>
                    </w:txbxContent>
                  </v:textbox>
                </v:shape>
                <v:shape id="Text Box 38" o:spid="_x0000_s1104" type="#_x0000_t202" style="position:absolute;top:56388;width:43364;height:1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" fillcolor="white [3201]" strokecolor="#004a98 [3204]" strokeweight="1pt">
                  <v:textbox>
                    <w:txbxContent>
                      <w:p w14:paraId="731846C7" w14:textId="77777777" w:rsidR="00060CFC" w:rsidRDefault="00060CFC" w:rsidP="00586696">
                        <w:r>
                          <w:t>The information in the presentation is important to me because …</w:t>
                        </w:r>
                      </w:p>
                      <w:p w14:paraId="056033E9" w14:textId="77777777" w:rsidR="00060CFC" w:rsidRDefault="00060CFC" w:rsidP="00586696"/>
                      <w:p w14:paraId="56B42F9C" w14:textId="77777777" w:rsidR="00060CFC" w:rsidRDefault="00060CFC" w:rsidP="00586696"/>
                      <w:p w14:paraId="599355D4" w14:textId="77777777" w:rsidR="00060CFC" w:rsidRDefault="00060CFC" w:rsidP="00586696"/>
                      <w:p w14:paraId="04507DE9" w14:textId="77777777" w:rsidR="00060CFC" w:rsidRDefault="00060CFC" w:rsidP="00586696"/>
                      <w:p w14:paraId="1EFB0998" w14:textId="77777777" w:rsidR="00060CFC" w:rsidRDefault="00060CFC" w:rsidP="00586696"/>
                      <w:p w14:paraId="1FABDDAB" w14:textId="77777777" w:rsidR="00060CFC" w:rsidRDefault="00060CFC" w:rsidP="00586696"/>
                      <w:p w14:paraId="1F63AD9C" w14:textId="77777777" w:rsidR="00060CFC" w:rsidRDefault="00060CFC" w:rsidP="00586696"/>
                      <w:p w14:paraId="4E07EDE5" w14:textId="77777777" w:rsidR="00060CFC" w:rsidRDefault="00060CFC" w:rsidP="00586696"/>
                    </w:txbxContent>
                  </v:textbox>
                </v:shape>
                <v:shape id="Text Box 39" o:spid="_x0000_s1105" type="#_x0000_t202" style="position:absolute;top:38267;width:29260;height:17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" fillcolor="white [3201]" strokecolor="#004a98 [3204]" strokeweight="1pt">
                  <v:textbox>
                    <w:txbxContent>
                      <w:p w14:paraId="703CF09D" w14:textId="77777777" w:rsidR="00060CFC" w:rsidRDefault="00060CFC" w:rsidP="00586696">
                        <w:r>
                          <w:t>Three classes, FFA activities and/or SAE opportunities I should participate in to prepare me for a career related to this presentation are …</w:t>
                        </w:r>
                      </w:p>
                      <w:p w14:paraId="6CE7AF5E" w14:textId="77777777" w:rsidR="00060CFC" w:rsidRDefault="00060CFC" w:rsidP="00586696">
                        <w:pPr>
                          <w:pStyle w:val="FFABody"/>
                        </w:pPr>
                      </w:p>
                    </w:txbxContent>
                  </v:textbox>
                </v:shape>
                <v:shape id="Text Box 40" o:spid="_x0000_s1106" type="#_x0000_t202" style="position:absolute;left:43022;top:51269;width:27537;height:2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" fillcolor="white [3201]" strokecolor="#004a98 [3204]" strokeweight="1pt">
                  <v:textbox>
                    <w:txbxContent>
                      <w:p w14:paraId="16B2C611" w14:textId="77777777" w:rsidR="00060CFC" w:rsidRDefault="00060CFC" w:rsidP="00586696">
                        <w:r>
                          <w:t>Draw one picture that summarizes the presentation.</w:t>
                        </w:r>
                      </w:p>
                      <w:p w14:paraId="63654627" w14:textId="77777777" w:rsidR="00060CFC" w:rsidRDefault="00060CFC" w:rsidP="00586696">
                        <w:pPr>
                          <w:pStyle w:val="FFABody"/>
                        </w:pPr>
                      </w:p>
                      <w:p w14:paraId="3F41270D" w14:textId="77777777" w:rsidR="00060CFC" w:rsidRDefault="00060CFC" w:rsidP="00586696">
                        <w:pPr>
                          <w:pStyle w:val="FFABody"/>
                        </w:pPr>
                      </w:p>
                    </w:txbxContent>
                  </v:textbox>
                </v:shape>
              </v:group>
            </w:pict>
          </mc:Fallback>
        </mc:AlternateContent>
      </w:r>
    </w:p>
    <w:p w14:paraId="7B753CD1" w14:textId="77777777" w:rsidR="00586696" w:rsidRPr="0096287B" w:rsidRDefault="00586696" w:rsidP="00586696">
      <w:pPr>
        <w:rPr>
          <w:lang w:val="en-US"/>
        </w:rPr>
      </w:pPr>
    </w:p>
    <w:p w14:paraId="5BAB2937" w14:textId="77777777" w:rsidR="00586696" w:rsidRPr="0096287B" w:rsidRDefault="00586696" w:rsidP="00586696">
      <w:pPr>
        <w:rPr>
          <w:lang w:val="en-US"/>
        </w:rPr>
      </w:pPr>
    </w:p>
    <w:p w14:paraId="50591698" w14:textId="77777777" w:rsidR="00586696" w:rsidRPr="0096287B" w:rsidRDefault="00586696" w:rsidP="00586696">
      <w:pPr>
        <w:rPr>
          <w:lang w:val="en-US"/>
        </w:rPr>
      </w:pPr>
    </w:p>
    <w:p w14:paraId="04C4A97A" w14:textId="77777777" w:rsidR="00586696" w:rsidRPr="0096287B" w:rsidRDefault="00586696" w:rsidP="00586696">
      <w:pPr>
        <w:rPr>
          <w:lang w:val="en-US"/>
        </w:rPr>
      </w:pPr>
    </w:p>
    <w:p w14:paraId="07A66226" w14:textId="77777777" w:rsidR="00586696" w:rsidRPr="0096287B" w:rsidRDefault="00586696" w:rsidP="00586696">
      <w:pPr>
        <w:rPr>
          <w:lang w:val="en-US"/>
        </w:rPr>
      </w:pPr>
    </w:p>
    <w:p w14:paraId="15100175" w14:textId="77777777" w:rsidR="00586696" w:rsidRPr="0096287B" w:rsidRDefault="00586696" w:rsidP="00586696">
      <w:pPr>
        <w:rPr>
          <w:lang w:val="en-US"/>
        </w:rPr>
      </w:pPr>
    </w:p>
    <w:p w14:paraId="22149B14" w14:textId="77777777" w:rsidR="00586696" w:rsidRPr="0096287B" w:rsidRDefault="00586696" w:rsidP="00586696">
      <w:pPr>
        <w:rPr>
          <w:lang w:val="en-US"/>
        </w:rPr>
      </w:pPr>
    </w:p>
    <w:p w14:paraId="0B8E233D" w14:textId="77777777" w:rsidR="00586696" w:rsidRPr="0096287B" w:rsidRDefault="00586696" w:rsidP="00586696">
      <w:pPr>
        <w:rPr>
          <w:lang w:val="en-US"/>
        </w:rPr>
      </w:pPr>
    </w:p>
    <w:p w14:paraId="66EA8DE2" w14:textId="77777777" w:rsidR="00586696" w:rsidRPr="0096287B" w:rsidRDefault="00586696" w:rsidP="00586696">
      <w:pPr>
        <w:rPr>
          <w:lang w:val="en-US"/>
        </w:rPr>
      </w:pPr>
    </w:p>
    <w:p w14:paraId="4F52162E" w14:textId="77777777" w:rsidR="00586696" w:rsidRPr="0096287B" w:rsidRDefault="00586696" w:rsidP="00586696">
      <w:pPr>
        <w:rPr>
          <w:lang w:val="en-US"/>
        </w:rPr>
      </w:pPr>
    </w:p>
    <w:p w14:paraId="1B29BEF3" w14:textId="77777777" w:rsidR="00586696" w:rsidRPr="0096287B" w:rsidRDefault="00586696" w:rsidP="00586696">
      <w:pPr>
        <w:rPr>
          <w:lang w:val="en-US"/>
        </w:rPr>
      </w:pPr>
    </w:p>
    <w:p w14:paraId="2B8F3AC2" w14:textId="77777777" w:rsidR="00586696" w:rsidRPr="0096287B" w:rsidRDefault="00586696" w:rsidP="00586696">
      <w:pPr>
        <w:rPr>
          <w:lang w:val="en-US"/>
        </w:rPr>
      </w:pPr>
    </w:p>
    <w:p w14:paraId="30CDED15" w14:textId="77777777" w:rsidR="00586696" w:rsidRPr="0096287B" w:rsidRDefault="00586696" w:rsidP="00586696">
      <w:pPr>
        <w:rPr>
          <w:lang w:val="en-US"/>
        </w:rPr>
      </w:pPr>
    </w:p>
    <w:p w14:paraId="670D18D7" w14:textId="77777777" w:rsidR="00586696" w:rsidRPr="0096287B" w:rsidRDefault="00586696" w:rsidP="00586696">
      <w:pPr>
        <w:rPr>
          <w:lang w:val="en-US"/>
        </w:rPr>
      </w:pPr>
    </w:p>
    <w:p w14:paraId="7C7EE49E" w14:textId="77777777" w:rsidR="00586696" w:rsidRPr="0096287B" w:rsidRDefault="00586696" w:rsidP="00586696">
      <w:pPr>
        <w:rPr>
          <w:lang w:val="en-US"/>
        </w:rPr>
      </w:pPr>
    </w:p>
    <w:p w14:paraId="2B156C8C" w14:textId="77777777" w:rsidR="00586696" w:rsidRPr="0096287B" w:rsidRDefault="00586696" w:rsidP="00586696">
      <w:pPr>
        <w:rPr>
          <w:lang w:val="en-US"/>
        </w:rPr>
      </w:pPr>
    </w:p>
    <w:p w14:paraId="6FF2071B" w14:textId="77777777" w:rsidR="00586696" w:rsidRPr="0096287B" w:rsidRDefault="00586696" w:rsidP="00586696">
      <w:pPr>
        <w:rPr>
          <w:lang w:val="en-US"/>
        </w:rPr>
      </w:pPr>
    </w:p>
    <w:p w14:paraId="33078541" w14:textId="77777777" w:rsidR="00586696" w:rsidRPr="0096287B" w:rsidRDefault="00586696" w:rsidP="00586696">
      <w:pPr>
        <w:rPr>
          <w:lang w:val="en-US"/>
        </w:rPr>
      </w:pPr>
    </w:p>
    <w:p w14:paraId="428FDE90" w14:textId="77777777" w:rsidR="00586696" w:rsidRPr="0096287B" w:rsidRDefault="00586696" w:rsidP="00586696">
      <w:pPr>
        <w:rPr>
          <w:lang w:val="en-US"/>
        </w:rPr>
      </w:pPr>
    </w:p>
    <w:p w14:paraId="245A0CE3" w14:textId="77777777" w:rsidR="00586696" w:rsidRPr="0096287B" w:rsidRDefault="00586696" w:rsidP="00586696">
      <w:pPr>
        <w:rPr>
          <w:lang w:val="en-US"/>
        </w:rPr>
      </w:pPr>
    </w:p>
    <w:p w14:paraId="2DAD1A63" w14:textId="77777777" w:rsidR="00586696" w:rsidRPr="0096287B" w:rsidRDefault="00586696" w:rsidP="00586696">
      <w:pPr>
        <w:rPr>
          <w:lang w:val="en-US"/>
        </w:rPr>
      </w:pPr>
    </w:p>
    <w:p w14:paraId="64DA0B19" w14:textId="77777777" w:rsidR="00586696" w:rsidRPr="0096287B" w:rsidRDefault="00586696" w:rsidP="00586696">
      <w:pPr>
        <w:rPr>
          <w:lang w:val="en-US"/>
        </w:rPr>
      </w:pPr>
    </w:p>
    <w:p w14:paraId="1BE8B4B2" w14:textId="77777777" w:rsidR="00586696" w:rsidRPr="0096287B" w:rsidRDefault="00586696" w:rsidP="00586696">
      <w:pPr>
        <w:rPr>
          <w:lang w:val="en-US"/>
        </w:rPr>
      </w:pPr>
    </w:p>
    <w:p w14:paraId="4968D8BF" w14:textId="77777777" w:rsidR="00586696" w:rsidRPr="0096287B" w:rsidRDefault="00586696" w:rsidP="00586696">
      <w:pPr>
        <w:rPr>
          <w:lang w:val="en-US"/>
        </w:rPr>
      </w:pPr>
    </w:p>
    <w:p w14:paraId="564FE72F" w14:textId="77777777" w:rsidR="00586696" w:rsidRPr="0096287B" w:rsidRDefault="00586696" w:rsidP="00586696">
      <w:pPr>
        <w:rPr>
          <w:lang w:val="en-US"/>
        </w:rPr>
      </w:pPr>
    </w:p>
    <w:p w14:paraId="5264E112" w14:textId="77777777" w:rsidR="00586696" w:rsidRPr="0096287B" w:rsidRDefault="00586696" w:rsidP="00586696">
      <w:pPr>
        <w:rPr>
          <w:lang w:val="en-US"/>
        </w:rPr>
      </w:pPr>
    </w:p>
    <w:p w14:paraId="031B5811" w14:textId="5BC42CF0" w:rsidR="00586696" w:rsidRPr="0096287B" w:rsidRDefault="00586696" w:rsidP="00586696">
      <w:pPr>
        <w:rPr>
          <w:lang w:val="en-US"/>
        </w:rPr>
      </w:pPr>
      <w:r w:rsidRPr="0096287B">
        <w:rPr>
          <w:noProof/>
          <w:lang w:val="en-US"/>
        </w:rPr>
        <w:lastRenderedPageBreak/>
        <mc:AlternateContent>
          <mc:Choice Requires="wps">
            <w:drawing>
              <wp:anchor distT="0" distB="0" distL="114300" distR="114300" simplePos="0" relativeHeight="251652096" behindDoc="0" locked="0" layoutInCell="1" allowOverlap="1" wp14:anchorId="742FE6B9" wp14:editId="1FD37FA8">
                <wp:simplePos x="0" y="0"/>
                <wp:positionH relativeFrom="column">
                  <wp:posOffset>-12700</wp:posOffset>
                </wp:positionH>
                <wp:positionV relativeFrom="paragraph">
                  <wp:posOffset>233680</wp:posOffset>
                </wp:positionV>
                <wp:extent cx="6191250" cy="259080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6191250" cy="2590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DF10A2A" w14:textId="77777777" w:rsidR="00060CFC" w:rsidRDefault="00060CFC" w:rsidP="005866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2FE6B9" id="Rectangle 41" o:spid="_x0000_s1107" style="position:absolute;margin-left:-1pt;margin-top:18.4pt;width:487.5pt;height:204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" fillcolor="white [3201]" strokecolor="#004a98 [3204]" strokeweight="1pt">
                <v:textbox>
                  <w:txbxContent>
                    <w:p w14:paraId="7DF10A2A" w14:textId="77777777" w:rsidR="00060CFC" w:rsidRDefault="00060CFC" w:rsidP="00586696">
                      <w:pPr>
                        <w:jc w:val="center"/>
                      </w:pPr>
                    </w:p>
                  </w:txbxContent>
                </v:textbox>
              </v:rect>
            </w:pict>
          </mc:Fallback>
        </mc:AlternateContent>
      </w:r>
      <w:r w:rsidRPr="0096287B">
        <w:rPr>
          <w:lang w:val="en-US"/>
        </w:rPr>
        <w:t>As you watch the presentation</w:t>
      </w:r>
      <w:r w:rsidR="0070591B">
        <w:rPr>
          <w:lang w:val="en-US"/>
        </w:rPr>
        <w:t>,</w:t>
      </w:r>
      <w:r w:rsidRPr="0096287B">
        <w:rPr>
          <w:lang w:val="en-US"/>
        </w:rPr>
        <w:t xml:space="preserve"> develop </w:t>
      </w:r>
      <w:r w:rsidR="0070591B">
        <w:rPr>
          <w:lang w:val="en-US"/>
        </w:rPr>
        <w:t>two</w:t>
      </w:r>
      <w:r w:rsidRPr="0096287B">
        <w:rPr>
          <w:lang w:val="en-US"/>
        </w:rPr>
        <w:t xml:space="preserve"> questions you could ask the </w:t>
      </w:r>
      <w:r w:rsidR="005F329D" w:rsidRPr="0096287B">
        <w:rPr>
          <w:lang w:val="en-US"/>
        </w:rPr>
        <w:t>presenter</w:t>
      </w:r>
      <w:r w:rsidRPr="0096287B">
        <w:rPr>
          <w:lang w:val="en-US"/>
        </w:rPr>
        <w:t>.</w:t>
      </w:r>
    </w:p>
    <w:p w14:paraId="4B0E4690" w14:textId="77777777" w:rsidR="00586696" w:rsidRPr="0096287B" w:rsidRDefault="00586696" w:rsidP="00586696">
      <w:pPr>
        <w:rPr>
          <w:lang w:val="en-US"/>
        </w:rPr>
      </w:pPr>
    </w:p>
    <w:p w14:paraId="7DB5D99A" w14:textId="77777777" w:rsidR="00586696" w:rsidRPr="0096287B" w:rsidRDefault="00586696" w:rsidP="00586696">
      <w:pPr>
        <w:rPr>
          <w:lang w:val="en-US"/>
        </w:rPr>
      </w:pPr>
    </w:p>
    <w:p w14:paraId="4469F13D" w14:textId="77777777" w:rsidR="00586696" w:rsidRPr="0096287B" w:rsidRDefault="00586696" w:rsidP="00586696">
      <w:pPr>
        <w:rPr>
          <w:lang w:val="en-US"/>
        </w:rPr>
      </w:pPr>
    </w:p>
    <w:p w14:paraId="2F589A96" w14:textId="77777777" w:rsidR="00586696" w:rsidRPr="0096287B" w:rsidRDefault="00586696" w:rsidP="00586696">
      <w:pPr>
        <w:rPr>
          <w:lang w:val="en-US"/>
        </w:rPr>
      </w:pPr>
    </w:p>
    <w:p w14:paraId="752F35C5" w14:textId="77777777" w:rsidR="00586696" w:rsidRPr="0096287B" w:rsidRDefault="00586696" w:rsidP="00586696">
      <w:pPr>
        <w:rPr>
          <w:lang w:val="en-US"/>
        </w:rPr>
      </w:pPr>
    </w:p>
    <w:p w14:paraId="2F2EB922" w14:textId="77777777" w:rsidR="00586696" w:rsidRPr="0096287B" w:rsidRDefault="00586696" w:rsidP="00586696">
      <w:pPr>
        <w:rPr>
          <w:lang w:val="en-US"/>
        </w:rPr>
      </w:pPr>
    </w:p>
    <w:p w14:paraId="2E811CDA" w14:textId="77777777" w:rsidR="00586696" w:rsidRPr="0096287B" w:rsidRDefault="00586696" w:rsidP="00586696">
      <w:pPr>
        <w:rPr>
          <w:lang w:val="en-US"/>
        </w:rPr>
      </w:pPr>
    </w:p>
    <w:p w14:paraId="2A3CA652" w14:textId="77777777" w:rsidR="00586696" w:rsidRPr="0096287B" w:rsidRDefault="00586696" w:rsidP="00586696">
      <w:pPr>
        <w:rPr>
          <w:lang w:val="en-US"/>
        </w:rPr>
      </w:pPr>
    </w:p>
    <w:p w14:paraId="73C56A6F" w14:textId="77777777" w:rsidR="00586696" w:rsidRPr="0096287B" w:rsidRDefault="00586696" w:rsidP="00586696">
      <w:pPr>
        <w:rPr>
          <w:lang w:val="en-US"/>
        </w:rPr>
      </w:pPr>
    </w:p>
    <w:p w14:paraId="77910B93" w14:textId="77777777" w:rsidR="00586696" w:rsidRPr="0096287B" w:rsidRDefault="00586696" w:rsidP="00586696">
      <w:pPr>
        <w:rPr>
          <w:lang w:val="en-US"/>
        </w:rPr>
      </w:pPr>
    </w:p>
    <w:p w14:paraId="1275EBEF" w14:textId="77777777" w:rsidR="00586696" w:rsidRPr="0096287B" w:rsidRDefault="00586696" w:rsidP="00586696">
      <w:pPr>
        <w:rPr>
          <w:lang w:val="en-US"/>
        </w:rPr>
      </w:pPr>
    </w:p>
    <w:p w14:paraId="50E8E818" w14:textId="77777777" w:rsidR="00586696" w:rsidRPr="0096287B" w:rsidRDefault="00586696" w:rsidP="00586696">
      <w:pPr>
        <w:rPr>
          <w:lang w:val="en-US"/>
        </w:rPr>
      </w:pPr>
    </w:p>
    <w:p w14:paraId="121CCA5F" w14:textId="77777777" w:rsidR="00586696" w:rsidRPr="0096287B" w:rsidRDefault="00586696" w:rsidP="00586696">
      <w:pPr>
        <w:rPr>
          <w:lang w:val="en-US"/>
        </w:rPr>
      </w:pPr>
    </w:p>
    <w:p w14:paraId="758C5655" w14:textId="77777777" w:rsidR="00586696" w:rsidRPr="0096287B" w:rsidRDefault="00586696" w:rsidP="00586696">
      <w:pPr>
        <w:rPr>
          <w:lang w:val="en-US"/>
        </w:rPr>
      </w:pPr>
    </w:p>
    <w:p w14:paraId="23D8E115" w14:textId="77777777" w:rsidR="00586696" w:rsidRPr="0096287B" w:rsidRDefault="00586696" w:rsidP="00586696">
      <w:pPr>
        <w:rPr>
          <w:lang w:val="en-US"/>
        </w:rPr>
      </w:pPr>
    </w:p>
    <w:p w14:paraId="523FB32D" w14:textId="77777777" w:rsidR="00586696" w:rsidRPr="0096287B" w:rsidRDefault="00586696" w:rsidP="00586696">
      <w:pPr>
        <w:rPr>
          <w:lang w:val="en-US"/>
        </w:rPr>
      </w:pPr>
    </w:p>
    <w:p w14:paraId="70C9A94D" w14:textId="77777777" w:rsidR="00586696" w:rsidRPr="0096287B" w:rsidRDefault="00586696" w:rsidP="00586696">
      <w:pPr>
        <w:rPr>
          <w:lang w:val="en-US"/>
        </w:rPr>
      </w:pPr>
    </w:p>
    <w:p w14:paraId="0370D4A8" w14:textId="77777777" w:rsidR="00586696" w:rsidRPr="0096287B" w:rsidRDefault="00586696" w:rsidP="00586696">
      <w:pPr>
        <w:rPr>
          <w:lang w:val="en-US"/>
        </w:rPr>
      </w:pPr>
    </w:p>
    <w:p w14:paraId="1A9AD0E1" w14:textId="77777777" w:rsidR="00586696" w:rsidRPr="0096287B" w:rsidRDefault="00586696" w:rsidP="00586696">
      <w:pPr>
        <w:rPr>
          <w:lang w:val="en-US"/>
        </w:rPr>
      </w:pPr>
    </w:p>
    <w:p w14:paraId="404C02C8" w14:textId="77777777" w:rsidR="00586696" w:rsidRPr="0096287B" w:rsidRDefault="00586696" w:rsidP="00586696">
      <w:pPr>
        <w:rPr>
          <w:lang w:val="en-US"/>
        </w:rPr>
      </w:pPr>
    </w:p>
    <w:p w14:paraId="3F139197" w14:textId="77777777" w:rsidR="00586696" w:rsidRPr="0096287B" w:rsidRDefault="00586696" w:rsidP="00586696">
      <w:pPr>
        <w:rPr>
          <w:lang w:val="en-US"/>
        </w:rPr>
      </w:pPr>
    </w:p>
    <w:p w14:paraId="6CC52D03" w14:textId="77777777" w:rsidR="00586696" w:rsidRPr="0096287B" w:rsidRDefault="00586696" w:rsidP="00586696">
      <w:pPr>
        <w:rPr>
          <w:lang w:val="en-US"/>
        </w:rPr>
      </w:pPr>
    </w:p>
    <w:p w14:paraId="635CC027" w14:textId="77777777" w:rsidR="00586696" w:rsidRPr="0096287B" w:rsidRDefault="00586696" w:rsidP="00586696">
      <w:pPr>
        <w:rPr>
          <w:lang w:val="en-US"/>
        </w:rPr>
      </w:pPr>
    </w:p>
    <w:p w14:paraId="78447FF1" w14:textId="77777777" w:rsidR="00586696" w:rsidRPr="0096287B" w:rsidRDefault="00586696" w:rsidP="00586696">
      <w:pPr>
        <w:rPr>
          <w:lang w:val="en-US"/>
        </w:rPr>
      </w:pPr>
    </w:p>
    <w:p w14:paraId="76ED3057" w14:textId="77777777" w:rsidR="00586696" w:rsidRPr="0096287B" w:rsidRDefault="00586696" w:rsidP="00586696">
      <w:pPr>
        <w:rPr>
          <w:lang w:val="en-US"/>
        </w:rPr>
      </w:pPr>
    </w:p>
    <w:p w14:paraId="04647A1D" w14:textId="77777777" w:rsidR="00586696" w:rsidRPr="0096287B" w:rsidRDefault="00586696" w:rsidP="00586696">
      <w:pPr>
        <w:rPr>
          <w:lang w:val="en-US"/>
        </w:rPr>
      </w:pPr>
    </w:p>
    <w:p w14:paraId="1DAD4B6E" w14:textId="77777777" w:rsidR="00586696" w:rsidRPr="0096287B" w:rsidRDefault="00586696" w:rsidP="00586696">
      <w:pPr>
        <w:rPr>
          <w:lang w:val="en-US"/>
        </w:rPr>
      </w:pPr>
    </w:p>
    <w:p w14:paraId="1C338AD6" w14:textId="77777777" w:rsidR="00586696" w:rsidRPr="0096287B" w:rsidRDefault="00586696" w:rsidP="00586696">
      <w:pPr>
        <w:rPr>
          <w:lang w:val="en-US"/>
        </w:rPr>
      </w:pPr>
    </w:p>
    <w:p w14:paraId="0061FF59" w14:textId="77777777" w:rsidR="00586696" w:rsidRPr="0096287B" w:rsidRDefault="00586696" w:rsidP="00586696">
      <w:pPr>
        <w:rPr>
          <w:lang w:val="en-US"/>
        </w:rPr>
      </w:pPr>
    </w:p>
    <w:p w14:paraId="4A8DB75F" w14:textId="77777777" w:rsidR="00586696" w:rsidRPr="0096287B" w:rsidRDefault="00586696" w:rsidP="00586696">
      <w:pPr>
        <w:rPr>
          <w:lang w:val="en-US"/>
        </w:rPr>
      </w:pPr>
    </w:p>
    <w:p w14:paraId="39C0A0A3" w14:textId="77777777" w:rsidR="00586696" w:rsidRPr="0096287B" w:rsidRDefault="00586696" w:rsidP="00586696">
      <w:pPr>
        <w:rPr>
          <w:lang w:val="en-US"/>
        </w:rPr>
      </w:pPr>
    </w:p>
    <w:p w14:paraId="2DDF6F5F" w14:textId="77777777" w:rsidR="00586696" w:rsidRPr="0096287B" w:rsidRDefault="00586696" w:rsidP="00586696">
      <w:pPr>
        <w:rPr>
          <w:lang w:val="en-US"/>
        </w:rPr>
      </w:pPr>
    </w:p>
    <w:p w14:paraId="6FC06766" w14:textId="6065C26D" w:rsidR="00586696" w:rsidRPr="0096287B" w:rsidRDefault="005F329D" w:rsidP="00586696">
      <w:pPr>
        <w:pStyle w:val="Title"/>
        <w:rPr>
          <w:lang w:val="en-US"/>
        </w:rPr>
      </w:pPr>
      <w:bookmarkStart w:id="33" w:name="brexplore"/>
      <w:r w:rsidRPr="0096287B">
        <w:rPr>
          <w:lang w:val="en-US"/>
        </w:rPr>
        <w:lastRenderedPageBreak/>
        <w:t xml:space="preserve">FFA </w:t>
      </w:r>
      <w:r w:rsidR="00586696" w:rsidRPr="0096287B">
        <w:rPr>
          <w:lang w:val="en-US"/>
        </w:rPr>
        <w:t>Blue Room Exploration</w:t>
      </w:r>
    </w:p>
    <w:bookmarkEnd w:id="33"/>
    <w:p w14:paraId="434BB6BB" w14:textId="33DAB22D" w:rsidR="00586696" w:rsidRPr="0096287B" w:rsidRDefault="00586696" w:rsidP="00586696">
      <w:pPr>
        <w:rPr>
          <w:lang w:val="en-US"/>
        </w:rPr>
      </w:pPr>
      <w:r w:rsidRPr="0096287B">
        <w:rPr>
          <w:noProof/>
          <w:lang w:val="en-US"/>
        </w:rPr>
        <mc:AlternateContent>
          <mc:Choice Requires="wpg">
            <w:drawing>
              <wp:anchor distT="0" distB="0" distL="114300" distR="114300" simplePos="0" relativeHeight="251653120" behindDoc="0" locked="0" layoutInCell="1" allowOverlap="1" wp14:anchorId="356291E9" wp14:editId="7E7C5715">
                <wp:simplePos x="0" y="0"/>
                <wp:positionH relativeFrom="column">
                  <wp:posOffset>-133350</wp:posOffset>
                </wp:positionH>
                <wp:positionV relativeFrom="paragraph">
                  <wp:posOffset>283210</wp:posOffset>
                </wp:positionV>
                <wp:extent cx="6096000" cy="7537450"/>
                <wp:effectExtent l="0" t="0" r="19050" b="25400"/>
                <wp:wrapNone/>
                <wp:docPr id="42" name="Group 42"/>
                <wp:cNvGraphicFramePr/>
                <a:graphic xmlns:a="http://schemas.openxmlformats.org/drawingml/2006/main">
                  <a:graphicData uri="http://schemas.microsoft.com/office/word/2010/wordprocessingGroup">
                    <wpg:wgp>
                      <wpg:cNvGrpSpPr/>
                      <wpg:grpSpPr>
                        <a:xfrm>
                          <a:off x="0" y="0"/>
                          <a:ext cx="6096000" cy="7537450"/>
                          <a:chOff x="0" y="0"/>
                          <a:chExt cx="6096000" cy="7537450"/>
                        </a:xfrm>
                      </wpg:grpSpPr>
                      <wpg:grpSp>
                        <wpg:cNvPr id="43" name="Group 43"/>
                        <wpg:cNvGrpSpPr/>
                        <wpg:grpSpPr>
                          <a:xfrm>
                            <a:off x="812800" y="0"/>
                            <a:ext cx="4349750" cy="1708150"/>
                            <a:chOff x="0" y="0"/>
                            <a:chExt cx="4349750" cy="1708150"/>
                          </a:xfrm>
                        </wpg:grpSpPr>
                        <wps:wsp>
                          <wps:cNvPr id="45" name="Rectangle 45"/>
                          <wps:cNvSpPr/>
                          <wps:spPr>
                            <a:xfrm>
                              <a:off x="0" y="0"/>
                              <a:ext cx="4349750" cy="1708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AF532B" w14:textId="77777777" w:rsidR="00060CFC" w:rsidRDefault="00060CFC" w:rsidP="00586696">
                                <w:pPr>
                                  <w:jc w:val="center"/>
                                </w:pPr>
                                <w:r>
                                  <w:t>Company/Organization:</w:t>
                                </w:r>
                              </w:p>
                              <w:p w14:paraId="19165FCE" w14:textId="77777777" w:rsidR="00060CFC" w:rsidRPr="000837EC" w:rsidRDefault="00060CFC" w:rsidP="00586696">
                                <w:pPr>
                                  <w:jc w:val="center"/>
                                  <w:rPr>
                                    <w:sz w:val="16"/>
                                    <w:szCs w:val="16"/>
                                  </w:rPr>
                                </w:pPr>
                                <w:r>
                                  <w:rPr>
                                    <w:sz w:val="16"/>
                                    <w:szCs w:val="16"/>
                                  </w:rPr>
                                  <w:t>Draw and label the logo of the company/organization.</w:t>
                                </w:r>
                              </w:p>
                              <w:p w14:paraId="0A662ABF" w14:textId="77777777" w:rsidR="00060CFC" w:rsidRDefault="00060CFC" w:rsidP="00586696">
                                <w:pPr>
                                  <w:jc w:val="center"/>
                                </w:pPr>
                              </w:p>
                              <w:p w14:paraId="0C828AC0" w14:textId="77777777" w:rsidR="00060CFC" w:rsidRDefault="00060CFC" w:rsidP="00586696">
                                <w:pPr>
                                  <w:jc w:val="center"/>
                                </w:pPr>
                              </w:p>
                              <w:p w14:paraId="0711A56B" w14:textId="77777777" w:rsidR="00060CFC" w:rsidRDefault="00060CFC" w:rsidP="00586696">
                                <w:pPr>
                                  <w:jc w:val="center"/>
                                </w:pPr>
                              </w:p>
                              <w:p w14:paraId="4B03C027" w14:textId="77777777" w:rsidR="00060CFC" w:rsidRDefault="00060CFC" w:rsidP="00586696">
                                <w:pPr>
                                  <w:jc w:val="center"/>
                                </w:pPr>
                              </w:p>
                              <w:p w14:paraId="69EF808A" w14:textId="5660743A" w:rsidR="00060CFC" w:rsidRPr="000837EC" w:rsidRDefault="00060CFC" w:rsidP="00586696">
                                <w:pPr>
                                  <w:rPr>
                                    <w:sz w:val="12"/>
                                    <w:szCs w:val="12"/>
                                  </w:rPr>
                                </w:pPr>
                                <w:r>
                                  <w:rPr>
                                    <w:sz w:val="12"/>
                                    <w:szCs w:val="12"/>
                                  </w:rPr>
                                  <w:t>Career Focus Area</w:t>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Value Chain Segment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Oval 46"/>
                          <wps:cNvSpPr/>
                          <wps:spPr>
                            <a:xfrm>
                              <a:off x="38100" y="793750"/>
                              <a:ext cx="800100" cy="74295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3479800" y="806450"/>
                              <a:ext cx="800100" cy="74295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 name="Arrow: Right 48"/>
                        <wps:cNvSpPr/>
                        <wps:spPr>
                          <a:xfrm rot="6839656">
                            <a:off x="2012950" y="1847850"/>
                            <a:ext cx="571500" cy="298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Arrow: Right 49"/>
                        <wps:cNvSpPr/>
                        <wps:spPr>
                          <a:xfrm rot="3572072">
                            <a:off x="3211512" y="1855788"/>
                            <a:ext cx="571500" cy="298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38100" y="2317750"/>
                            <a:ext cx="2647950" cy="2387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4DAC93B" w14:textId="77777777" w:rsidR="00060CFC" w:rsidRDefault="00060CFC" w:rsidP="00586696">
                              <w:r>
                                <w:t>What technology/innovation is featured?</w:t>
                              </w:r>
                            </w:p>
                            <w:p w14:paraId="0866CCFB" w14:textId="77777777" w:rsidR="00060CFC" w:rsidRDefault="00060CFC" w:rsidP="00586696">
                              <w:pPr>
                                <w:jc w:val="center"/>
                              </w:pPr>
                            </w:p>
                            <w:p w14:paraId="6AD26610" w14:textId="77777777" w:rsidR="00060CFC" w:rsidRDefault="00060CFC" w:rsidP="00586696">
                              <w:pPr>
                                <w:jc w:val="center"/>
                              </w:pPr>
                            </w:p>
                            <w:p w14:paraId="24A26C73" w14:textId="77777777" w:rsidR="00060CFC" w:rsidRDefault="00060CFC" w:rsidP="00586696">
                              <w:pPr>
                                <w:jc w:val="center"/>
                              </w:pPr>
                            </w:p>
                            <w:p w14:paraId="06273C57" w14:textId="77777777" w:rsidR="00060CFC" w:rsidRDefault="00060CFC" w:rsidP="00586696">
                              <w:pPr>
                                <w:jc w:val="center"/>
                              </w:pPr>
                            </w:p>
                            <w:p w14:paraId="2A4290CD" w14:textId="4D57A804" w:rsidR="00060CFC" w:rsidRDefault="00060CFC" w:rsidP="00586696">
                              <w:r>
                                <w:t xml:space="preserve">How does/will it impact the agriculture industry?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Rectangle 51"/>
                        <wps:cNvSpPr/>
                        <wps:spPr>
                          <a:xfrm>
                            <a:off x="3448050" y="2324100"/>
                            <a:ext cx="2647950" cy="23622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1464A1A" w14:textId="3757D8E0" w:rsidR="00060CFC" w:rsidRDefault="00060CFC" w:rsidP="00586696">
                              <w:r>
                                <w:t>What careers are featured?</w:t>
                              </w:r>
                            </w:p>
                            <w:p w14:paraId="709595E5" w14:textId="77777777" w:rsidR="00060CFC" w:rsidRDefault="00060CFC" w:rsidP="00586696"/>
                            <w:p w14:paraId="35A452DA" w14:textId="77777777" w:rsidR="00060CFC" w:rsidRDefault="00060CFC" w:rsidP="00586696"/>
                            <w:p w14:paraId="7C0B34F5" w14:textId="77777777" w:rsidR="00060CFC" w:rsidRDefault="00060CFC" w:rsidP="00586696"/>
                            <w:p w14:paraId="54FB8AF2" w14:textId="77777777" w:rsidR="00060CFC" w:rsidRDefault="00060CFC" w:rsidP="00586696"/>
                            <w:p w14:paraId="510E4E23" w14:textId="77777777" w:rsidR="00060CFC" w:rsidRDefault="00060CFC" w:rsidP="00586696">
                              <w:r>
                                <w:t>What skills are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Arrow: Right 52"/>
                        <wps:cNvSpPr/>
                        <wps:spPr>
                          <a:xfrm rot="5400000">
                            <a:off x="2790825" y="4708525"/>
                            <a:ext cx="571500" cy="298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0" y="5219700"/>
                            <a:ext cx="2940050" cy="231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780C5E1" w14:textId="77777777" w:rsidR="00060CFC" w:rsidRPr="004B5AE6" w:rsidRDefault="00060CFC" w:rsidP="004B5AE6">
                              <w:pPr>
                                <w:jc w:val="center"/>
                                <w:rPr>
                                  <w:b/>
                                  <w:bCs/>
                                </w:rPr>
                              </w:pPr>
                              <w:r w:rsidRPr="004B5AE6">
                                <w:rPr>
                                  <w:b/>
                                  <w:bCs/>
                                </w:rPr>
                                <w:t>LIVE Session</w:t>
                              </w:r>
                            </w:p>
                            <w:p w14:paraId="09E4836C" w14:textId="4027DB7F" w:rsidR="00060CFC" w:rsidRDefault="00060CFC" w:rsidP="00586696">
                              <w:r>
                                <w:t>Question and Answers: Ask at least one question via the live chat. Record your questions and the answer below.</w:t>
                              </w:r>
                            </w:p>
                            <w:p w14:paraId="1E92694E" w14:textId="77777777" w:rsidR="00060CFC" w:rsidRDefault="00060CFC" w:rsidP="00586696">
                              <w:r>
                                <w:t>Q:</w:t>
                              </w:r>
                            </w:p>
                            <w:p w14:paraId="71DE891C" w14:textId="77777777" w:rsidR="00060CFC" w:rsidRDefault="00060CFC" w:rsidP="00586696"/>
                            <w:p w14:paraId="013EE4B9" w14:textId="77777777" w:rsidR="00060CFC" w:rsidRDefault="00060CFC" w:rsidP="00586696"/>
                            <w:p w14:paraId="64D92FE6" w14:textId="77777777" w:rsidR="00060CFC" w:rsidRDefault="00060CFC" w:rsidP="0058669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291E9" id="Group 42" o:spid="_x0000_s1108" style="position:absolute;margin-left:-10.5pt;margin-top:22.3pt;width:480pt;height:593.5pt;z-index:251653120;mso-width-relative:margin;mso-height-relative:margin" coordsize="60960,7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">
                <v:group id="Group 43" o:spid="_x0000_s1109" style="position:absolute;left:8128;width:43497;height:17081" coordsize="43497,1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5" o:spid="_x0000_s1110" style="position:absolute;width:43497;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" fillcolor="white [3201]" strokecolor="#004a98 [3204]" strokeweight="1pt">
                    <v:textbox>
                      <w:txbxContent>
                        <w:p w14:paraId="18AF532B" w14:textId="77777777" w:rsidR="00060CFC" w:rsidRDefault="00060CFC" w:rsidP="00586696">
                          <w:pPr>
                            <w:jc w:val="center"/>
                          </w:pPr>
                          <w:r>
                            <w:t>Company/Organization:</w:t>
                          </w:r>
                        </w:p>
                        <w:p w14:paraId="19165FCE" w14:textId="77777777" w:rsidR="00060CFC" w:rsidRPr="000837EC" w:rsidRDefault="00060CFC" w:rsidP="00586696">
                          <w:pPr>
                            <w:jc w:val="center"/>
                            <w:rPr>
                              <w:sz w:val="16"/>
                              <w:szCs w:val="16"/>
                            </w:rPr>
                          </w:pPr>
                          <w:r>
                            <w:rPr>
                              <w:sz w:val="16"/>
                              <w:szCs w:val="16"/>
                            </w:rPr>
                            <w:t>Draw and label the logo of the company/organization.</w:t>
                          </w:r>
                        </w:p>
                        <w:p w14:paraId="0A662ABF" w14:textId="77777777" w:rsidR="00060CFC" w:rsidRDefault="00060CFC" w:rsidP="00586696">
                          <w:pPr>
                            <w:jc w:val="center"/>
                          </w:pPr>
                        </w:p>
                        <w:p w14:paraId="0C828AC0" w14:textId="77777777" w:rsidR="00060CFC" w:rsidRDefault="00060CFC" w:rsidP="00586696">
                          <w:pPr>
                            <w:jc w:val="center"/>
                          </w:pPr>
                        </w:p>
                        <w:p w14:paraId="0711A56B" w14:textId="77777777" w:rsidR="00060CFC" w:rsidRDefault="00060CFC" w:rsidP="00586696">
                          <w:pPr>
                            <w:jc w:val="center"/>
                          </w:pPr>
                        </w:p>
                        <w:p w14:paraId="4B03C027" w14:textId="77777777" w:rsidR="00060CFC" w:rsidRDefault="00060CFC" w:rsidP="00586696">
                          <w:pPr>
                            <w:jc w:val="center"/>
                          </w:pPr>
                        </w:p>
                        <w:p w14:paraId="69EF808A" w14:textId="5660743A" w:rsidR="00060CFC" w:rsidRPr="000837EC" w:rsidRDefault="00060CFC" w:rsidP="00586696">
                          <w:pPr>
                            <w:rPr>
                              <w:sz w:val="12"/>
                              <w:szCs w:val="12"/>
                            </w:rPr>
                          </w:pPr>
                          <w:r>
                            <w:rPr>
                              <w:sz w:val="12"/>
                              <w:szCs w:val="12"/>
                            </w:rPr>
                            <w:t>Career Focus Area</w:t>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Value Chain Segment</w:t>
                          </w:r>
                        </w:p>
                      </w:txbxContent>
                    </v:textbox>
                  </v:rect>
                  <v:oval id="Oval 46" o:spid="_x0000_s1111" style="position:absolute;left:381;top:7937;width:8001;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" fillcolor="white [3201]" strokecolor="#004a98 [3204]" strokeweight="1pt">
                    <v:stroke joinstyle="miter"/>
                  </v:oval>
                  <v:oval id="Oval 47" o:spid="_x0000_s1112" style="position:absolute;left:34798;top:8064;width:8001;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" fillcolor="white [3201]" strokecolor="#004a98 [3204]" strokeweight="1pt">
                    <v:stroke joinstyle="miter"/>
                  </v:oval>
                </v:group>
                <v:shape id="Arrow: Right 48" o:spid="_x0000_s1113" type="#_x0000_t13" style="position:absolute;left:20129;top:18478;width:5715;height:2985;rotation:74707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" adj="15960" fillcolor="#004a98 [3204]" strokecolor="#00244b [1604]" strokeweight="1pt"/>
                <v:shape id="Arrow: Right 49" o:spid="_x0000_s1114" type="#_x0000_t13" style="position:absolute;left:32114;top:18558;width:5715;height:2984;rotation:39016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" adj="15960" fillcolor="#004a98 [3204]" strokecolor="#00244b [1604]" strokeweight="1pt"/>
                <v:rect id="Rectangle 50" o:spid="_x0000_s1115" style="position:absolute;left:381;top:23177;width:26479;height:23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" fillcolor="white [3201]" strokecolor="#004a98 [3204]" strokeweight="1pt">
                  <v:textbox>
                    <w:txbxContent>
                      <w:p w14:paraId="74DAC93B" w14:textId="77777777" w:rsidR="00060CFC" w:rsidRDefault="00060CFC" w:rsidP="00586696">
                        <w:r>
                          <w:t>What technology/innovation is featured?</w:t>
                        </w:r>
                      </w:p>
                      <w:p w14:paraId="0866CCFB" w14:textId="77777777" w:rsidR="00060CFC" w:rsidRDefault="00060CFC" w:rsidP="00586696">
                        <w:pPr>
                          <w:jc w:val="center"/>
                        </w:pPr>
                      </w:p>
                      <w:p w14:paraId="6AD26610" w14:textId="77777777" w:rsidR="00060CFC" w:rsidRDefault="00060CFC" w:rsidP="00586696">
                        <w:pPr>
                          <w:jc w:val="center"/>
                        </w:pPr>
                      </w:p>
                      <w:p w14:paraId="24A26C73" w14:textId="77777777" w:rsidR="00060CFC" w:rsidRDefault="00060CFC" w:rsidP="00586696">
                        <w:pPr>
                          <w:jc w:val="center"/>
                        </w:pPr>
                      </w:p>
                      <w:p w14:paraId="06273C57" w14:textId="77777777" w:rsidR="00060CFC" w:rsidRDefault="00060CFC" w:rsidP="00586696">
                        <w:pPr>
                          <w:jc w:val="center"/>
                        </w:pPr>
                      </w:p>
                      <w:p w14:paraId="2A4290CD" w14:textId="4D57A804" w:rsidR="00060CFC" w:rsidRDefault="00060CFC" w:rsidP="00586696">
                        <w:r>
                          <w:t xml:space="preserve">How does/will it impact the agriculture industry? </w:t>
                        </w:r>
                      </w:p>
                    </w:txbxContent>
                  </v:textbox>
                </v:rect>
                <v:rect id="Rectangle 51" o:spid="_x0000_s1116" style="position:absolute;left:34480;top:23241;width:26480;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" fillcolor="white [3201]" strokecolor="#004a98 [3204]" strokeweight="1pt">
                  <v:textbox>
                    <w:txbxContent>
                      <w:p w14:paraId="31464A1A" w14:textId="3757D8E0" w:rsidR="00060CFC" w:rsidRDefault="00060CFC" w:rsidP="00586696">
                        <w:r>
                          <w:t>What careers are featured?</w:t>
                        </w:r>
                      </w:p>
                      <w:p w14:paraId="709595E5" w14:textId="77777777" w:rsidR="00060CFC" w:rsidRDefault="00060CFC" w:rsidP="00586696"/>
                      <w:p w14:paraId="35A452DA" w14:textId="77777777" w:rsidR="00060CFC" w:rsidRDefault="00060CFC" w:rsidP="00586696"/>
                      <w:p w14:paraId="7C0B34F5" w14:textId="77777777" w:rsidR="00060CFC" w:rsidRDefault="00060CFC" w:rsidP="00586696"/>
                      <w:p w14:paraId="54FB8AF2" w14:textId="77777777" w:rsidR="00060CFC" w:rsidRDefault="00060CFC" w:rsidP="00586696"/>
                      <w:p w14:paraId="510E4E23" w14:textId="77777777" w:rsidR="00060CFC" w:rsidRDefault="00060CFC" w:rsidP="00586696">
                        <w:r>
                          <w:t>What skills are needed?</w:t>
                        </w:r>
                      </w:p>
                    </w:txbxContent>
                  </v:textbox>
                </v:rect>
                <v:shape id="Arrow: Right 52" o:spid="_x0000_s1117" type="#_x0000_t13" style="position:absolute;left:27908;top:47085;width:5715;height:298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" adj="15960" fillcolor="#004a98 [3204]" strokecolor="#00244b [1604]" strokeweight="1pt"/>
                <v:rect id="Rectangle 53" o:spid="_x0000_s1118" style="position:absolute;top:52197;width:29400;height:2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" fillcolor="white [3201]" strokecolor="#004a98 [3204]" strokeweight="1pt">
                  <v:textbox>
                    <w:txbxContent>
                      <w:p w14:paraId="6780C5E1" w14:textId="77777777" w:rsidR="00060CFC" w:rsidRPr="004B5AE6" w:rsidRDefault="00060CFC" w:rsidP="004B5AE6">
                        <w:pPr>
                          <w:jc w:val="center"/>
                          <w:rPr>
                            <w:b/>
                            <w:bCs/>
                          </w:rPr>
                        </w:pPr>
                        <w:r w:rsidRPr="004B5AE6">
                          <w:rPr>
                            <w:b/>
                            <w:bCs/>
                          </w:rPr>
                          <w:t>LIVE Session</w:t>
                        </w:r>
                      </w:p>
                      <w:p w14:paraId="09E4836C" w14:textId="4027DB7F" w:rsidR="00060CFC" w:rsidRDefault="00060CFC" w:rsidP="00586696">
                        <w:r>
                          <w:t>Question and Answers: Ask at least one question via the live chat. Record your questions and the answer below.</w:t>
                        </w:r>
                      </w:p>
                      <w:p w14:paraId="1E92694E" w14:textId="77777777" w:rsidR="00060CFC" w:rsidRDefault="00060CFC" w:rsidP="00586696">
                        <w:r>
                          <w:t>Q:</w:t>
                        </w:r>
                      </w:p>
                      <w:p w14:paraId="71DE891C" w14:textId="77777777" w:rsidR="00060CFC" w:rsidRDefault="00060CFC" w:rsidP="00586696"/>
                      <w:p w14:paraId="013EE4B9" w14:textId="77777777" w:rsidR="00060CFC" w:rsidRDefault="00060CFC" w:rsidP="00586696"/>
                      <w:p w14:paraId="64D92FE6" w14:textId="77777777" w:rsidR="00060CFC" w:rsidRDefault="00060CFC" w:rsidP="00586696">
                        <w:r>
                          <w:t>A:</w:t>
                        </w:r>
                      </w:p>
                    </w:txbxContent>
                  </v:textbox>
                </v:rect>
              </v:group>
            </w:pict>
          </mc:Fallback>
        </mc:AlternateContent>
      </w:r>
      <w:r w:rsidRPr="0096287B">
        <w:rPr>
          <w:lang w:val="en-US"/>
        </w:rPr>
        <w:t>Directions: Choose a space to explore within the</w:t>
      </w:r>
      <w:r w:rsidR="005F329D" w:rsidRPr="0096287B">
        <w:rPr>
          <w:lang w:val="en-US"/>
        </w:rPr>
        <w:t xml:space="preserve"> FFA</w:t>
      </w:r>
      <w:r w:rsidRPr="0096287B">
        <w:rPr>
          <w:lang w:val="en-US"/>
        </w:rPr>
        <w:t xml:space="preserve"> Blue Room and complete the following activities for each space.</w:t>
      </w:r>
    </w:p>
    <w:p w14:paraId="4AADF561" w14:textId="59BCCA5A" w:rsidR="00586696" w:rsidRPr="0096287B" w:rsidRDefault="00822669" w:rsidP="00586696">
      <w:pPr>
        <w:rPr>
          <w:lang w:val="en-US"/>
        </w:rPr>
      </w:pPr>
      <w:r w:rsidRPr="0096287B">
        <w:rPr>
          <w:noProof/>
          <w:lang w:val="en-US"/>
        </w:rPr>
        <mc:AlternateContent>
          <mc:Choice Requires="wps">
            <w:drawing>
              <wp:anchor distT="0" distB="0" distL="114300" distR="114300" simplePos="0" relativeHeight="251944960" behindDoc="0" locked="0" layoutInCell="1" allowOverlap="1" wp14:anchorId="3AABBAEF" wp14:editId="4BD32EBE">
                <wp:simplePos x="0" y="0"/>
                <wp:positionH relativeFrom="column">
                  <wp:posOffset>-225188</wp:posOffset>
                </wp:positionH>
                <wp:positionV relativeFrom="paragraph">
                  <wp:posOffset>198195</wp:posOffset>
                </wp:positionV>
                <wp:extent cx="762000" cy="1296537"/>
                <wp:effectExtent l="0" t="0" r="0" b="0"/>
                <wp:wrapNone/>
                <wp:docPr id="16" name="Rectangle 16"/>
                <wp:cNvGraphicFramePr/>
                <a:graphic xmlns:a="http://schemas.openxmlformats.org/drawingml/2006/main">
                  <a:graphicData uri="http://schemas.microsoft.com/office/word/2010/wordprocessingShape">
                    <wps:wsp>
                      <wps:cNvSpPr/>
                      <wps:spPr>
                        <a:xfrm>
                          <a:off x="0" y="0"/>
                          <a:ext cx="762000" cy="1296537"/>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074402F" w14:textId="541C73F9" w:rsidR="00060CFC" w:rsidRDefault="00375B79" w:rsidP="00822669">
                            <w:hyperlink w:anchor="icons" w:history="1">
                              <w:r w:rsidR="00060CFC" w:rsidRPr="00822669">
                                <w:rPr>
                                  <w:rStyle w:val="Hyperlink"/>
                                </w:rPr>
                                <w:t>Click</w:t>
                              </w:r>
                            </w:hyperlink>
                            <w:r w:rsidR="00060CFC">
                              <w:t xml:space="preserve"> for bank of career focus areas and value chain icons.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BAEF" id="Rectangle 16" o:spid="_x0000_s1119" style="position:absolute;margin-left:-17.75pt;margin-top:15.6pt;width:60pt;height:102.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" filled="f" stroked="f">
                <v:textbox>
                  <w:txbxContent>
                    <w:p w14:paraId="0074402F" w14:textId="541C73F9" w:rsidR="00060CFC" w:rsidRDefault="002A3F1E" w:rsidP="00822669">
                      <w:hyperlink w:anchor="icons" w:history="1">
                        <w:r w:rsidR="00060CFC" w:rsidRPr="00822669">
                          <w:rPr>
                            <w:rStyle w:val="Hyperlink"/>
                          </w:rPr>
                          <w:t>Click</w:t>
                        </w:r>
                      </w:hyperlink>
                      <w:r w:rsidR="00060CFC">
                        <w:t xml:space="preserve"> for bank of career focus areas and value chain icons.</w:t>
                      </w:r>
                    </w:p>
                  </w:txbxContent>
                </v:textbox>
              </v:rect>
            </w:pict>
          </mc:Fallback>
        </mc:AlternateContent>
      </w:r>
    </w:p>
    <w:p w14:paraId="0EAB7517" w14:textId="425AA5E8" w:rsidR="00586696" w:rsidRPr="0096287B" w:rsidRDefault="00586696" w:rsidP="00586696">
      <w:pPr>
        <w:ind w:left="360"/>
        <w:rPr>
          <w:lang w:val="en-US"/>
        </w:rPr>
      </w:pPr>
    </w:p>
    <w:p w14:paraId="62B7A794" w14:textId="77777777" w:rsidR="00586696" w:rsidRPr="0096287B" w:rsidRDefault="00586696" w:rsidP="00586696">
      <w:pPr>
        <w:rPr>
          <w:lang w:val="en-US"/>
        </w:rPr>
      </w:pPr>
    </w:p>
    <w:p w14:paraId="3AA4C9C2" w14:textId="17AB93F3" w:rsidR="00586696" w:rsidRPr="0096287B" w:rsidRDefault="00586696" w:rsidP="00586696">
      <w:pPr>
        <w:rPr>
          <w:lang w:val="en-US"/>
        </w:rPr>
      </w:pPr>
    </w:p>
    <w:p w14:paraId="5EDCEE04" w14:textId="20EC548E" w:rsidR="00586696" w:rsidRPr="0096287B" w:rsidRDefault="00586696" w:rsidP="00586696">
      <w:pPr>
        <w:rPr>
          <w:lang w:val="en-US"/>
        </w:rPr>
      </w:pPr>
    </w:p>
    <w:p w14:paraId="5CA407C9" w14:textId="1B3D8EE8" w:rsidR="00586696" w:rsidRPr="0096287B" w:rsidRDefault="00586696" w:rsidP="00586696">
      <w:pPr>
        <w:rPr>
          <w:lang w:val="en-US"/>
        </w:rPr>
      </w:pPr>
    </w:p>
    <w:p w14:paraId="1BCB9F49" w14:textId="06135AF7" w:rsidR="00586696" w:rsidRPr="0096287B" w:rsidRDefault="00586696" w:rsidP="00586696">
      <w:pPr>
        <w:rPr>
          <w:lang w:val="en-US"/>
        </w:rPr>
      </w:pPr>
    </w:p>
    <w:p w14:paraId="6DAA7142" w14:textId="77777777" w:rsidR="00586696" w:rsidRPr="0096287B" w:rsidRDefault="00586696" w:rsidP="00586696">
      <w:pPr>
        <w:rPr>
          <w:lang w:val="en-US"/>
        </w:rPr>
      </w:pPr>
    </w:p>
    <w:p w14:paraId="3EC7E497" w14:textId="5B0D760A" w:rsidR="00586696" w:rsidRPr="0096287B" w:rsidRDefault="00586696" w:rsidP="00586696">
      <w:pPr>
        <w:rPr>
          <w:lang w:val="en-US"/>
        </w:rPr>
      </w:pPr>
    </w:p>
    <w:p w14:paraId="15995930" w14:textId="5AADD452" w:rsidR="00586696" w:rsidRPr="0096287B" w:rsidRDefault="00586696" w:rsidP="00586696">
      <w:pPr>
        <w:rPr>
          <w:lang w:val="en-US"/>
        </w:rPr>
      </w:pPr>
    </w:p>
    <w:p w14:paraId="36FF423B" w14:textId="2439E153" w:rsidR="00586696" w:rsidRPr="0096287B" w:rsidRDefault="00586696" w:rsidP="00586696">
      <w:pPr>
        <w:rPr>
          <w:lang w:val="en-US"/>
        </w:rPr>
      </w:pPr>
    </w:p>
    <w:p w14:paraId="799CA952" w14:textId="782B5DFF" w:rsidR="00586696" w:rsidRPr="0096287B" w:rsidRDefault="00586696" w:rsidP="00586696">
      <w:pPr>
        <w:rPr>
          <w:lang w:val="en-US"/>
        </w:rPr>
      </w:pPr>
    </w:p>
    <w:p w14:paraId="0A18B178" w14:textId="0494FCB5" w:rsidR="00586696" w:rsidRPr="0096287B" w:rsidRDefault="00586696" w:rsidP="00586696">
      <w:pPr>
        <w:rPr>
          <w:lang w:val="en-US"/>
        </w:rPr>
      </w:pPr>
    </w:p>
    <w:p w14:paraId="705CF3AD" w14:textId="7BAAC78D" w:rsidR="00586696" w:rsidRPr="0096287B" w:rsidRDefault="00586696" w:rsidP="00586696">
      <w:pPr>
        <w:rPr>
          <w:lang w:val="en-US"/>
        </w:rPr>
      </w:pPr>
    </w:p>
    <w:p w14:paraId="38FD1EB2" w14:textId="45A03F2C" w:rsidR="00586696" w:rsidRPr="0096287B" w:rsidRDefault="00586696" w:rsidP="00586696">
      <w:pPr>
        <w:rPr>
          <w:lang w:val="en-US"/>
        </w:rPr>
      </w:pPr>
    </w:p>
    <w:p w14:paraId="618F6D67" w14:textId="1AE570D0" w:rsidR="00586696" w:rsidRPr="0096287B" w:rsidRDefault="00586696" w:rsidP="00586696">
      <w:pPr>
        <w:rPr>
          <w:lang w:val="en-US"/>
        </w:rPr>
      </w:pPr>
    </w:p>
    <w:p w14:paraId="5664E0FB" w14:textId="039BA703" w:rsidR="00586696" w:rsidRPr="0096287B" w:rsidRDefault="00586696" w:rsidP="00586696">
      <w:pPr>
        <w:rPr>
          <w:lang w:val="en-US"/>
        </w:rPr>
      </w:pPr>
    </w:p>
    <w:p w14:paraId="7717F1D8" w14:textId="744EBE11" w:rsidR="00586696" w:rsidRPr="0096287B" w:rsidRDefault="00586696" w:rsidP="00586696">
      <w:pPr>
        <w:rPr>
          <w:lang w:val="en-US"/>
        </w:rPr>
      </w:pPr>
    </w:p>
    <w:p w14:paraId="6CA5E48D" w14:textId="60F030A2" w:rsidR="00586696" w:rsidRPr="0096287B" w:rsidRDefault="00586696" w:rsidP="00586696">
      <w:pPr>
        <w:rPr>
          <w:lang w:val="en-US"/>
        </w:rPr>
      </w:pPr>
    </w:p>
    <w:p w14:paraId="333DE371" w14:textId="05C82077" w:rsidR="00586696" w:rsidRPr="0096287B" w:rsidRDefault="00586696" w:rsidP="00586696">
      <w:pPr>
        <w:rPr>
          <w:lang w:val="en-US"/>
        </w:rPr>
      </w:pPr>
    </w:p>
    <w:p w14:paraId="684B4761" w14:textId="5B85E319" w:rsidR="00586696" w:rsidRPr="0096287B" w:rsidRDefault="004B5AE6" w:rsidP="00586696">
      <w:pPr>
        <w:rPr>
          <w:lang w:val="en-US"/>
        </w:rPr>
      </w:pPr>
      <w:r w:rsidRPr="0096287B">
        <w:rPr>
          <w:noProof/>
          <w:lang w:val="en-US"/>
        </w:rPr>
        <mc:AlternateContent>
          <mc:Choice Requires="wps">
            <w:drawing>
              <wp:anchor distT="0" distB="0" distL="114300" distR="114300" simplePos="0" relativeHeight="251914240" behindDoc="0" locked="0" layoutInCell="1" allowOverlap="1" wp14:anchorId="34A33799" wp14:editId="52DA881C">
                <wp:simplePos x="0" y="0"/>
                <wp:positionH relativeFrom="column">
                  <wp:posOffset>3238500</wp:posOffset>
                </wp:positionH>
                <wp:positionV relativeFrom="paragraph">
                  <wp:posOffset>213360</wp:posOffset>
                </wp:positionV>
                <wp:extent cx="2940050" cy="2317750"/>
                <wp:effectExtent l="0" t="0" r="0" b="0"/>
                <wp:wrapNone/>
                <wp:docPr id="358" name="Rectangle 358"/>
                <wp:cNvGraphicFramePr/>
                <a:graphic xmlns:a="http://schemas.openxmlformats.org/drawingml/2006/main">
                  <a:graphicData uri="http://schemas.microsoft.com/office/word/2010/wordprocessingShape">
                    <wps:wsp>
                      <wps:cNvSpPr/>
                      <wps:spPr>
                        <a:xfrm>
                          <a:off x="0" y="0"/>
                          <a:ext cx="2940050" cy="231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465438A" w14:textId="6299F351" w:rsidR="00060CFC" w:rsidRPr="004B5AE6" w:rsidRDefault="00060CFC" w:rsidP="004B5AE6">
                            <w:pPr>
                              <w:jc w:val="center"/>
                              <w:rPr>
                                <w:b/>
                                <w:bCs/>
                              </w:rPr>
                            </w:pPr>
                            <w:r>
                              <w:rPr>
                                <w:b/>
                                <w:bCs/>
                              </w:rPr>
                              <w:t>ON-DEMAND</w:t>
                            </w:r>
                            <w:r w:rsidRPr="004B5AE6">
                              <w:rPr>
                                <w:b/>
                                <w:bCs/>
                              </w:rPr>
                              <w:t xml:space="preserve"> Session</w:t>
                            </w:r>
                          </w:p>
                          <w:p w14:paraId="1BDCEC03" w14:textId="28C85518" w:rsidR="00060CFC" w:rsidRDefault="00060CFC" w:rsidP="004B5AE6">
                            <w:r>
                              <w:t>List two questions you would like to ask about what you experienced.</w:t>
                            </w:r>
                          </w:p>
                          <w:p w14:paraId="0556F1A1" w14:textId="1B7E072E" w:rsidR="00060CFC" w:rsidRDefault="00060CFC" w:rsidP="004B5AE6">
                            <w:r>
                              <w:t>Q1:</w:t>
                            </w:r>
                          </w:p>
                          <w:p w14:paraId="73806C5A" w14:textId="77777777" w:rsidR="00060CFC" w:rsidRDefault="00060CFC" w:rsidP="004B5AE6"/>
                          <w:p w14:paraId="20C9A1BF" w14:textId="77777777" w:rsidR="00060CFC" w:rsidRDefault="00060CFC" w:rsidP="004B5AE6"/>
                          <w:p w14:paraId="724EE956" w14:textId="72B81802" w:rsidR="00060CFC" w:rsidRDefault="00060CFC" w:rsidP="004B5AE6">
                            <w: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4A33799" id="Rectangle 358" o:spid="_x0000_s1120" style="position:absolute;margin-left:255pt;margin-top:16.8pt;width:231.5pt;height:182.5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" fillcolor="white [3201]" strokecolor="#004a98 [3204]" strokeweight="1pt">
                <v:textbox>
                  <w:txbxContent>
                    <w:p w14:paraId="6465438A" w14:textId="6299F351" w:rsidR="00060CFC" w:rsidRPr="004B5AE6" w:rsidRDefault="00060CFC" w:rsidP="004B5AE6">
                      <w:pPr>
                        <w:jc w:val="center"/>
                        <w:rPr>
                          <w:b/>
                          <w:bCs/>
                        </w:rPr>
                      </w:pPr>
                      <w:r>
                        <w:rPr>
                          <w:b/>
                          <w:bCs/>
                        </w:rPr>
                        <w:t>ON-DEMAND</w:t>
                      </w:r>
                      <w:r w:rsidRPr="004B5AE6">
                        <w:rPr>
                          <w:b/>
                          <w:bCs/>
                        </w:rPr>
                        <w:t xml:space="preserve"> Session</w:t>
                      </w:r>
                    </w:p>
                    <w:p w14:paraId="1BDCEC03" w14:textId="28C85518" w:rsidR="00060CFC" w:rsidRDefault="00060CFC" w:rsidP="004B5AE6">
                      <w:r>
                        <w:t>List two questions you would like to ask about what you experienced.</w:t>
                      </w:r>
                    </w:p>
                    <w:p w14:paraId="0556F1A1" w14:textId="1B7E072E" w:rsidR="00060CFC" w:rsidRDefault="00060CFC" w:rsidP="004B5AE6">
                      <w:r>
                        <w:t>Q1:</w:t>
                      </w:r>
                    </w:p>
                    <w:p w14:paraId="73806C5A" w14:textId="77777777" w:rsidR="00060CFC" w:rsidRDefault="00060CFC" w:rsidP="004B5AE6"/>
                    <w:p w14:paraId="20C9A1BF" w14:textId="77777777" w:rsidR="00060CFC" w:rsidRDefault="00060CFC" w:rsidP="004B5AE6"/>
                    <w:p w14:paraId="724EE956" w14:textId="72B81802" w:rsidR="00060CFC" w:rsidRDefault="00060CFC" w:rsidP="004B5AE6">
                      <w:r>
                        <w:t>Q2:</w:t>
                      </w:r>
                    </w:p>
                  </w:txbxContent>
                </v:textbox>
              </v:rect>
            </w:pict>
          </mc:Fallback>
        </mc:AlternateContent>
      </w:r>
    </w:p>
    <w:p w14:paraId="2AFE5292" w14:textId="180F7AD6" w:rsidR="00586696" w:rsidRPr="0096287B" w:rsidRDefault="00586696" w:rsidP="00586696">
      <w:pPr>
        <w:rPr>
          <w:lang w:val="en-US"/>
        </w:rPr>
      </w:pPr>
    </w:p>
    <w:p w14:paraId="79B267F4" w14:textId="77777777" w:rsidR="00586696" w:rsidRPr="0096287B" w:rsidRDefault="00586696" w:rsidP="00586696">
      <w:pPr>
        <w:rPr>
          <w:lang w:val="en-US"/>
        </w:rPr>
      </w:pPr>
    </w:p>
    <w:p w14:paraId="4C4AEF54" w14:textId="77777777" w:rsidR="00586696" w:rsidRPr="0096287B" w:rsidRDefault="00586696" w:rsidP="00586696">
      <w:pPr>
        <w:rPr>
          <w:lang w:val="en-US"/>
        </w:rPr>
      </w:pPr>
    </w:p>
    <w:p w14:paraId="71CC54BC" w14:textId="77777777" w:rsidR="00586696" w:rsidRPr="0096287B" w:rsidRDefault="00586696" w:rsidP="00586696">
      <w:pPr>
        <w:rPr>
          <w:lang w:val="en-US"/>
        </w:rPr>
      </w:pPr>
    </w:p>
    <w:p w14:paraId="46DBADBA" w14:textId="77777777" w:rsidR="00586696" w:rsidRPr="0096287B" w:rsidRDefault="00586696" w:rsidP="00586696">
      <w:pPr>
        <w:rPr>
          <w:lang w:val="en-US"/>
        </w:rPr>
      </w:pPr>
    </w:p>
    <w:p w14:paraId="74A4951B" w14:textId="77777777" w:rsidR="00586696" w:rsidRPr="0096287B" w:rsidRDefault="00586696" w:rsidP="00586696">
      <w:pPr>
        <w:rPr>
          <w:lang w:val="en-US"/>
        </w:rPr>
      </w:pPr>
    </w:p>
    <w:p w14:paraId="68F91329" w14:textId="77777777" w:rsidR="00586696" w:rsidRPr="0096287B" w:rsidRDefault="00586696" w:rsidP="00586696">
      <w:pPr>
        <w:rPr>
          <w:lang w:val="en-US"/>
        </w:rPr>
      </w:pPr>
    </w:p>
    <w:p w14:paraId="3660EA88" w14:textId="77777777" w:rsidR="00586696" w:rsidRPr="0096287B" w:rsidRDefault="00586696" w:rsidP="00586696">
      <w:pPr>
        <w:rPr>
          <w:lang w:val="en-US"/>
        </w:rPr>
      </w:pPr>
    </w:p>
    <w:p w14:paraId="3F1226B1" w14:textId="77777777" w:rsidR="00586696" w:rsidRPr="0096287B" w:rsidRDefault="00586696" w:rsidP="00586696">
      <w:pPr>
        <w:rPr>
          <w:lang w:val="en-US"/>
        </w:rPr>
      </w:pPr>
    </w:p>
    <w:p w14:paraId="027899B9" w14:textId="3509BB5E" w:rsidR="00822669" w:rsidRPr="0096287B" w:rsidRDefault="00822669" w:rsidP="00822669">
      <w:pPr>
        <w:pStyle w:val="Title"/>
        <w:rPr>
          <w:lang w:val="en-US"/>
        </w:rPr>
      </w:pPr>
      <w:r w:rsidRPr="0096287B">
        <w:rPr>
          <w:lang w:val="en-US"/>
        </w:rPr>
        <w:lastRenderedPageBreak/>
        <w:t>FFA Blue Room Exploration</w:t>
      </w:r>
      <w:r w:rsidR="0003764A">
        <w:rPr>
          <w:lang w:val="en-US"/>
        </w:rPr>
        <w:t>,</w:t>
      </w:r>
      <w:r w:rsidRPr="0096287B">
        <w:rPr>
          <w:lang w:val="en-US"/>
        </w:rPr>
        <w:t xml:space="preserve"> Continued</w:t>
      </w:r>
    </w:p>
    <w:p w14:paraId="3663327D" w14:textId="140119DB" w:rsidR="00586696" w:rsidRPr="0096287B" w:rsidRDefault="004B5AE6" w:rsidP="00586696">
      <w:pPr>
        <w:tabs>
          <w:tab w:val="left" w:pos="5190"/>
        </w:tabs>
        <w:rPr>
          <w:lang w:val="en-US"/>
        </w:rPr>
      </w:pPr>
      <w:r w:rsidRPr="0096287B">
        <w:rPr>
          <w:noProof/>
          <w:lang w:val="en-US"/>
        </w:rPr>
        <mc:AlternateContent>
          <mc:Choice Requires="wps">
            <w:drawing>
              <wp:anchor distT="0" distB="0" distL="114300" distR="114300" simplePos="0" relativeHeight="251912192" behindDoc="0" locked="0" layoutInCell="1" allowOverlap="1" wp14:anchorId="307E31F7" wp14:editId="6BB7AE20">
                <wp:simplePos x="0" y="0"/>
                <wp:positionH relativeFrom="column">
                  <wp:posOffset>2609850</wp:posOffset>
                </wp:positionH>
                <wp:positionV relativeFrom="paragraph">
                  <wp:posOffset>6350</wp:posOffset>
                </wp:positionV>
                <wp:extent cx="571500" cy="298450"/>
                <wp:effectExtent l="0" t="0" r="0" b="0"/>
                <wp:wrapNone/>
                <wp:docPr id="55" name="Arrow: Right 55"/>
                <wp:cNvGraphicFramePr/>
                <a:graphic xmlns:a="http://schemas.openxmlformats.org/drawingml/2006/main">
                  <a:graphicData uri="http://schemas.microsoft.com/office/word/2010/wordprocessingShape">
                    <wps:wsp>
                      <wps:cNvSpPr/>
                      <wps:spPr>
                        <a:xfrm rot="5400000">
                          <a:off x="0" y="0"/>
                          <a:ext cx="571500" cy="298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A54F64" id="Arrow: Right 55" o:spid="_x0000_s1026" type="#_x0000_t13" style="position:absolute;margin-left:205.5pt;margin-top:.5pt;width:45pt;height:23.5pt;rotation:90;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" adj="15960" fillcolor="#004a98 [3204]" strokecolor="#00244b [1604]" strokeweight="1pt"/>
            </w:pict>
          </mc:Fallback>
        </mc:AlternateContent>
      </w:r>
      <w:r w:rsidR="00586696" w:rsidRPr="0096287B">
        <w:rPr>
          <w:lang w:val="en-US"/>
        </w:rPr>
        <w:tab/>
      </w:r>
    </w:p>
    <w:p w14:paraId="1694A540" w14:textId="090C8699" w:rsidR="00586696" w:rsidRPr="0096287B" w:rsidRDefault="00822669" w:rsidP="00586696">
      <w:pPr>
        <w:tabs>
          <w:tab w:val="left" w:pos="5190"/>
        </w:tabs>
        <w:rPr>
          <w:lang w:val="en-US"/>
        </w:rPr>
      </w:pPr>
      <w:r w:rsidRPr="0096287B">
        <w:rPr>
          <w:noProof/>
          <w:lang w:val="en-US"/>
        </w:rPr>
        <mc:AlternateContent>
          <mc:Choice Requires="wps">
            <w:drawing>
              <wp:anchor distT="0" distB="0" distL="114300" distR="114300" simplePos="0" relativeHeight="251654144" behindDoc="0" locked="0" layoutInCell="1" allowOverlap="1" wp14:anchorId="6D64DD5C" wp14:editId="4094598C">
                <wp:simplePos x="0" y="0"/>
                <wp:positionH relativeFrom="page">
                  <wp:align>center</wp:align>
                </wp:positionH>
                <wp:positionV relativeFrom="page">
                  <wp:posOffset>1987550</wp:posOffset>
                </wp:positionV>
                <wp:extent cx="6216650" cy="6292850"/>
                <wp:effectExtent l="0" t="0" r="12700" b="12700"/>
                <wp:wrapNone/>
                <wp:docPr id="56" name="Rectangle 56"/>
                <wp:cNvGraphicFramePr/>
                <a:graphic xmlns:a="http://schemas.openxmlformats.org/drawingml/2006/main">
                  <a:graphicData uri="http://schemas.microsoft.com/office/word/2010/wordprocessingShape">
                    <wps:wsp>
                      <wps:cNvSpPr/>
                      <wps:spPr>
                        <a:xfrm>
                          <a:off x="0" y="0"/>
                          <a:ext cx="6216650" cy="6292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1DED3C" w14:textId="77777777" w:rsidR="00060CFC" w:rsidRDefault="00060CFC" w:rsidP="00586696">
                            <w:r>
                              <w:t>Reflect on your time in this space and answer the questions below.</w:t>
                            </w:r>
                          </w:p>
                          <w:p w14:paraId="2C22D5F7" w14:textId="77777777" w:rsidR="00060CFC" w:rsidRDefault="00060CFC" w:rsidP="00166A5D">
                            <w:pPr>
                              <w:pStyle w:val="ListParagraph"/>
                              <w:numPr>
                                <w:ilvl w:val="0"/>
                                <w:numId w:val="15"/>
                              </w:numPr>
                            </w:pPr>
                            <w:r>
                              <w:t>Describe your overall thoughts after visiting this booth.</w:t>
                            </w:r>
                          </w:p>
                          <w:p w14:paraId="4F771CED" w14:textId="77777777" w:rsidR="00060CFC" w:rsidRDefault="00060CFC" w:rsidP="00586696"/>
                          <w:p w14:paraId="279D92C8" w14:textId="77777777" w:rsidR="00060CFC" w:rsidRDefault="00060CFC" w:rsidP="00586696"/>
                          <w:p w14:paraId="6314BE99" w14:textId="77777777" w:rsidR="00060CFC" w:rsidRDefault="00060CFC" w:rsidP="00586696"/>
                          <w:p w14:paraId="2DE0D969" w14:textId="77777777" w:rsidR="00060CFC" w:rsidRDefault="00060CFC" w:rsidP="00586696"/>
                          <w:p w14:paraId="26016537" w14:textId="77777777" w:rsidR="00060CFC" w:rsidRDefault="00060CFC" w:rsidP="00586696"/>
                          <w:p w14:paraId="1E94C12E" w14:textId="77777777" w:rsidR="00060CFC" w:rsidRDefault="00060CFC" w:rsidP="00586696"/>
                          <w:p w14:paraId="4BC3BF27" w14:textId="77777777" w:rsidR="00060CFC" w:rsidRDefault="00060CFC" w:rsidP="00586696"/>
                          <w:p w14:paraId="2F8912E9" w14:textId="77777777" w:rsidR="00060CFC" w:rsidRDefault="00060CFC" w:rsidP="00166A5D">
                            <w:pPr>
                              <w:pStyle w:val="ListParagraph"/>
                              <w:numPr>
                                <w:ilvl w:val="0"/>
                                <w:numId w:val="15"/>
                              </w:numPr>
                            </w:pPr>
                            <w:r>
                              <w:t>How does the technology/innovation you learned about impact your life?</w:t>
                            </w:r>
                          </w:p>
                          <w:p w14:paraId="38A74305" w14:textId="77777777" w:rsidR="00060CFC" w:rsidRDefault="00060CFC" w:rsidP="00586696"/>
                          <w:p w14:paraId="03C2F082" w14:textId="77777777" w:rsidR="00060CFC" w:rsidRDefault="00060CFC" w:rsidP="00586696"/>
                          <w:p w14:paraId="68916EF6" w14:textId="77777777" w:rsidR="00060CFC" w:rsidRDefault="00060CFC" w:rsidP="00586696"/>
                          <w:p w14:paraId="2E5AB500" w14:textId="77777777" w:rsidR="00060CFC" w:rsidRDefault="00060CFC" w:rsidP="00586696"/>
                          <w:p w14:paraId="68DE8E79" w14:textId="77777777" w:rsidR="00060CFC" w:rsidRDefault="00060CFC" w:rsidP="00586696"/>
                          <w:p w14:paraId="3D0CB11E" w14:textId="77777777" w:rsidR="00060CFC" w:rsidRDefault="00060CFC" w:rsidP="00586696"/>
                          <w:p w14:paraId="2AF39ABA" w14:textId="77777777" w:rsidR="00060CFC" w:rsidRDefault="00060CFC" w:rsidP="00586696"/>
                          <w:p w14:paraId="5E838857" w14:textId="77777777" w:rsidR="00060CFC" w:rsidRDefault="00060CFC" w:rsidP="00586696"/>
                          <w:p w14:paraId="77126956" w14:textId="77777777" w:rsidR="00060CFC" w:rsidRDefault="00060CFC" w:rsidP="00586696"/>
                          <w:p w14:paraId="1860127D" w14:textId="77777777" w:rsidR="00060CFC" w:rsidRDefault="00060CFC" w:rsidP="00166A5D">
                            <w:pPr>
                              <w:pStyle w:val="ListParagraph"/>
                              <w:numPr>
                                <w:ilvl w:val="0"/>
                                <w:numId w:val="15"/>
                              </w:numPr>
                            </w:pPr>
                            <w:r>
                              <w:t>Summarize your experience in one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4DD5C" id="Rectangle 56" o:spid="_x0000_s1121" style="position:absolute;margin-left:0;margin-top:156.5pt;width:489.5pt;height:495.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" fillcolor="white [3201]" strokecolor="#004a98 [3204]" strokeweight="1pt">
                <v:textbox>
                  <w:txbxContent>
                    <w:p w14:paraId="191DED3C" w14:textId="77777777" w:rsidR="00060CFC" w:rsidRDefault="00060CFC" w:rsidP="00586696">
                      <w:r>
                        <w:t>Reflect on your time in this space and answer the questions below.</w:t>
                      </w:r>
                    </w:p>
                    <w:p w14:paraId="2C22D5F7" w14:textId="77777777" w:rsidR="00060CFC" w:rsidRDefault="00060CFC" w:rsidP="00166A5D">
                      <w:pPr>
                        <w:pStyle w:val="ListParagraph"/>
                        <w:numPr>
                          <w:ilvl w:val="0"/>
                          <w:numId w:val="15"/>
                        </w:numPr>
                      </w:pPr>
                      <w:r>
                        <w:t>Describe your overall thoughts after visiting this booth.</w:t>
                      </w:r>
                    </w:p>
                    <w:p w14:paraId="4F771CED" w14:textId="77777777" w:rsidR="00060CFC" w:rsidRDefault="00060CFC" w:rsidP="00586696"/>
                    <w:p w14:paraId="279D92C8" w14:textId="77777777" w:rsidR="00060CFC" w:rsidRDefault="00060CFC" w:rsidP="00586696"/>
                    <w:p w14:paraId="6314BE99" w14:textId="77777777" w:rsidR="00060CFC" w:rsidRDefault="00060CFC" w:rsidP="00586696"/>
                    <w:p w14:paraId="2DE0D969" w14:textId="77777777" w:rsidR="00060CFC" w:rsidRDefault="00060CFC" w:rsidP="00586696"/>
                    <w:p w14:paraId="26016537" w14:textId="77777777" w:rsidR="00060CFC" w:rsidRDefault="00060CFC" w:rsidP="00586696"/>
                    <w:p w14:paraId="1E94C12E" w14:textId="77777777" w:rsidR="00060CFC" w:rsidRDefault="00060CFC" w:rsidP="00586696"/>
                    <w:p w14:paraId="4BC3BF27" w14:textId="77777777" w:rsidR="00060CFC" w:rsidRDefault="00060CFC" w:rsidP="00586696"/>
                    <w:p w14:paraId="2F8912E9" w14:textId="77777777" w:rsidR="00060CFC" w:rsidRDefault="00060CFC" w:rsidP="00166A5D">
                      <w:pPr>
                        <w:pStyle w:val="ListParagraph"/>
                        <w:numPr>
                          <w:ilvl w:val="0"/>
                          <w:numId w:val="15"/>
                        </w:numPr>
                      </w:pPr>
                      <w:r>
                        <w:t>How does the technology/innovation you learned about impact your life?</w:t>
                      </w:r>
                    </w:p>
                    <w:p w14:paraId="38A74305" w14:textId="77777777" w:rsidR="00060CFC" w:rsidRDefault="00060CFC" w:rsidP="00586696"/>
                    <w:p w14:paraId="03C2F082" w14:textId="77777777" w:rsidR="00060CFC" w:rsidRDefault="00060CFC" w:rsidP="00586696"/>
                    <w:p w14:paraId="68916EF6" w14:textId="77777777" w:rsidR="00060CFC" w:rsidRDefault="00060CFC" w:rsidP="00586696"/>
                    <w:p w14:paraId="2E5AB500" w14:textId="77777777" w:rsidR="00060CFC" w:rsidRDefault="00060CFC" w:rsidP="00586696"/>
                    <w:p w14:paraId="68DE8E79" w14:textId="77777777" w:rsidR="00060CFC" w:rsidRDefault="00060CFC" w:rsidP="00586696"/>
                    <w:p w14:paraId="3D0CB11E" w14:textId="77777777" w:rsidR="00060CFC" w:rsidRDefault="00060CFC" w:rsidP="00586696"/>
                    <w:p w14:paraId="2AF39ABA" w14:textId="77777777" w:rsidR="00060CFC" w:rsidRDefault="00060CFC" w:rsidP="00586696"/>
                    <w:p w14:paraId="5E838857" w14:textId="77777777" w:rsidR="00060CFC" w:rsidRDefault="00060CFC" w:rsidP="00586696"/>
                    <w:p w14:paraId="77126956" w14:textId="77777777" w:rsidR="00060CFC" w:rsidRDefault="00060CFC" w:rsidP="00586696"/>
                    <w:p w14:paraId="1860127D" w14:textId="77777777" w:rsidR="00060CFC" w:rsidRDefault="00060CFC" w:rsidP="00166A5D">
                      <w:pPr>
                        <w:pStyle w:val="ListParagraph"/>
                        <w:numPr>
                          <w:ilvl w:val="0"/>
                          <w:numId w:val="15"/>
                        </w:numPr>
                      </w:pPr>
                      <w:r>
                        <w:t>Summarize your experience in one word.</w:t>
                      </w:r>
                    </w:p>
                  </w:txbxContent>
                </v:textbox>
                <w10:wrap anchorx="page" anchory="page"/>
              </v:rect>
            </w:pict>
          </mc:Fallback>
        </mc:AlternateContent>
      </w:r>
    </w:p>
    <w:p w14:paraId="5F9458CC" w14:textId="77155937" w:rsidR="00586696" w:rsidRPr="0096287B" w:rsidRDefault="00586696" w:rsidP="00586696">
      <w:pPr>
        <w:tabs>
          <w:tab w:val="left" w:pos="5190"/>
        </w:tabs>
        <w:rPr>
          <w:lang w:val="en-US"/>
        </w:rPr>
      </w:pPr>
    </w:p>
    <w:p w14:paraId="591F6E10" w14:textId="77777777" w:rsidR="00586696" w:rsidRPr="0096287B" w:rsidRDefault="00586696" w:rsidP="00586696">
      <w:pPr>
        <w:rPr>
          <w:lang w:val="en-US"/>
        </w:rPr>
      </w:pPr>
    </w:p>
    <w:p w14:paraId="25CE417E" w14:textId="77777777" w:rsidR="00586696" w:rsidRPr="0096287B" w:rsidRDefault="00586696" w:rsidP="00586696">
      <w:pPr>
        <w:rPr>
          <w:lang w:val="en-US"/>
        </w:rPr>
      </w:pPr>
    </w:p>
    <w:p w14:paraId="74B344E7" w14:textId="77777777" w:rsidR="00586696" w:rsidRPr="0096287B" w:rsidRDefault="00586696" w:rsidP="00586696">
      <w:pPr>
        <w:rPr>
          <w:lang w:val="en-US"/>
        </w:rPr>
      </w:pPr>
    </w:p>
    <w:p w14:paraId="1C6752B9" w14:textId="77777777" w:rsidR="00586696" w:rsidRPr="0096287B" w:rsidRDefault="00586696" w:rsidP="00586696">
      <w:pPr>
        <w:rPr>
          <w:lang w:val="en-US"/>
        </w:rPr>
      </w:pPr>
    </w:p>
    <w:p w14:paraId="42DD3FF9" w14:textId="77777777" w:rsidR="00586696" w:rsidRPr="0096287B" w:rsidRDefault="00586696" w:rsidP="00586696">
      <w:pPr>
        <w:rPr>
          <w:lang w:val="en-US"/>
        </w:rPr>
      </w:pPr>
    </w:p>
    <w:p w14:paraId="3CEC1936" w14:textId="77777777" w:rsidR="00586696" w:rsidRPr="0096287B" w:rsidRDefault="00586696" w:rsidP="00586696">
      <w:pPr>
        <w:rPr>
          <w:lang w:val="en-US"/>
        </w:rPr>
      </w:pPr>
    </w:p>
    <w:p w14:paraId="488FF9B8" w14:textId="77777777" w:rsidR="00586696" w:rsidRPr="0096287B" w:rsidRDefault="00586696" w:rsidP="00586696">
      <w:pPr>
        <w:rPr>
          <w:lang w:val="en-US"/>
        </w:rPr>
      </w:pPr>
    </w:p>
    <w:p w14:paraId="566BDE29" w14:textId="77777777" w:rsidR="00586696" w:rsidRPr="0096287B" w:rsidRDefault="00586696" w:rsidP="00586696">
      <w:pPr>
        <w:rPr>
          <w:lang w:val="en-US"/>
        </w:rPr>
      </w:pPr>
    </w:p>
    <w:p w14:paraId="0336AE54" w14:textId="77777777" w:rsidR="00586696" w:rsidRPr="0096287B" w:rsidRDefault="00586696" w:rsidP="00586696">
      <w:pPr>
        <w:rPr>
          <w:lang w:val="en-US"/>
        </w:rPr>
      </w:pPr>
    </w:p>
    <w:p w14:paraId="63CA816A" w14:textId="77777777" w:rsidR="00586696" w:rsidRPr="0096287B" w:rsidRDefault="00586696" w:rsidP="00586696">
      <w:pPr>
        <w:rPr>
          <w:lang w:val="en-US"/>
        </w:rPr>
      </w:pPr>
    </w:p>
    <w:p w14:paraId="6AD3A27D" w14:textId="77777777" w:rsidR="00586696" w:rsidRPr="0096287B" w:rsidRDefault="00586696" w:rsidP="00586696">
      <w:pPr>
        <w:rPr>
          <w:lang w:val="en-US"/>
        </w:rPr>
      </w:pPr>
    </w:p>
    <w:p w14:paraId="540D843A" w14:textId="77777777" w:rsidR="00586696" w:rsidRPr="0096287B" w:rsidRDefault="00586696" w:rsidP="00586696">
      <w:pPr>
        <w:rPr>
          <w:lang w:val="en-US"/>
        </w:rPr>
      </w:pPr>
    </w:p>
    <w:p w14:paraId="259697CA" w14:textId="77777777" w:rsidR="00586696" w:rsidRPr="0096287B" w:rsidRDefault="00586696" w:rsidP="00586696">
      <w:pPr>
        <w:rPr>
          <w:lang w:val="en-US"/>
        </w:rPr>
      </w:pPr>
    </w:p>
    <w:p w14:paraId="1D49D762" w14:textId="77777777" w:rsidR="00586696" w:rsidRPr="0096287B" w:rsidRDefault="00586696" w:rsidP="00586696">
      <w:pPr>
        <w:rPr>
          <w:lang w:val="en-US"/>
        </w:rPr>
      </w:pPr>
    </w:p>
    <w:p w14:paraId="34D88A84" w14:textId="77777777" w:rsidR="00586696" w:rsidRPr="0096287B" w:rsidRDefault="00586696" w:rsidP="00586696">
      <w:pPr>
        <w:rPr>
          <w:lang w:val="en-US"/>
        </w:rPr>
      </w:pPr>
    </w:p>
    <w:p w14:paraId="7246C177" w14:textId="77777777" w:rsidR="00586696" w:rsidRPr="0096287B" w:rsidRDefault="00586696" w:rsidP="00586696">
      <w:pPr>
        <w:rPr>
          <w:lang w:val="en-US"/>
        </w:rPr>
      </w:pPr>
    </w:p>
    <w:p w14:paraId="1F78F86E" w14:textId="77777777" w:rsidR="00586696" w:rsidRPr="0096287B" w:rsidRDefault="00586696" w:rsidP="00586696">
      <w:pPr>
        <w:rPr>
          <w:lang w:val="en-US"/>
        </w:rPr>
      </w:pPr>
    </w:p>
    <w:p w14:paraId="7EDF53B9" w14:textId="77777777" w:rsidR="00586696" w:rsidRPr="0096287B" w:rsidRDefault="00586696" w:rsidP="00586696">
      <w:pPr>
        <w:rPr>
          <w:lang w:val="en-US"/>
        </w:rPr>
      </w:pPr>
    </w:p>
    <w:p w14:paraId="589BD026" w14:textId="77777777" w:rsidR="00586696" w:rsidRPr="0096287B" w:rsidRDefault="00586696" w:rsidP="00586696">
      <w:pPr>
        <w:rPr>
          <w:lang w:val="en-US"/>
        </w:rPr>
      </w:pPr>
    </w:p>
    <w:p w14:paraId="6C8D2A07" w14:textId="77777777" w:rsidR="00586696" w:rsidRPr="0096287B" w:rsidRDefault="00586696" w:rsidP="00586696">
      <w:pPr>
        <w:rPr>
          <w:lang w:val="en-US"/>
        </w:rPr>
      </w:pPr>
    </w:p>
    <w:p w14:paraId="7E9241C7" w14:textId="77777777" w:rsidR="00586696" w:rsidRPr="0096287B" w:rsidRDefault="00586696" w:rsidP="00586696">
      <w:pPr>
        <w:rPr>
          <w:lang w:val="en-US"/>
        </w:rPr>
      </w:pPr>
    </w:p>
    <w:p w14:paraId="4BF27D95" w14:textId="77777777" w:rsidR="00586696" w:rsidRPr="0096287B" w:rsidRDefault="00586696" w:rsidP="00586696">
      <w:pPr>
        <w:rPr>
          <w:lang w:val="en-US"/>
        </w:rPr>
      </w:pPr>
    </w:p>
    <w:p w14:paraId="30C89492" w14:textId="77777777" w:rsidR="00586696" w:rsidRPr="0096287B" w:rsidRDefault="00586696" w:rsidP="00586696">
      <w:pPr>
        <w:rPr>
          <w:lang w:val="en-US"/>
        </w:rPr>
      </w:pPr>
    </w:p>
    <w:p w14:paraId="19F87DE8" w14:textId="77777777" w:rsidR="00586696" w:rsidRPr="0096287B" w:rsidRDefault="00586696" w:rsidP="00586696">
      <w:pPr>
        <w:rPr>
          <w:lang w:val="en-US"/>
        </w:rPr>
      </w:pPr>
    </w:p>
    <w:p w14:paraId="6D02F117" w14:textId="1AC97B57" w:rsidR="00586696" w:rsidRPr="0096287B" w:rsidRDefault="00586696" w:rsidP="00586696">
      <w:pPr>
        <w:rPr>
          <w:lang w:val="en-US"/>
        </w:rPr>
      </w:pPr>
    </w:p>
    <w:p w14:paraId="3E8D7E4A" w14:textId="5532B3E0" w:rsidR="00F14970" w:rsidRPr="0096287B" w:rsidRDefault="00F14970" w:rsidP="00586696">
      <w:pPr>
        <w:rPr>
          <w:lang w:val="en-US"/>
        </w:rPr>
      </w:pPr>
    </w:p>
    <w:p w14:paraId="152B6DCC" w14:textId="3E1FE148" w:rsidR="00F14970" w:rsidRPr="0096287B" w:rsidRDefault="00F14970" w:rsidP="00586696">
      <w:pPr>
        <w:rPr>
          <w:lang w:val="en-US"/>
        </w:rPr>
      </w:pPr>
    </w:p>
    <w:p w14:paraId="68126D82" w14:textId="25FFF2B7" w:rsidR="00F14970" w:rsidRPr="0096287B" w:rsidRDefault="00F14970" w:rsidP="00586696">
      <w:pPr>
        <w:rPr>
          <w:lang w:val="en-US"/>
        </w:rPr>
      </w:pPr>
    </w:p>
    <w:p w14:paraId="5E3D6BD3" w14:textId="72A7218E" w:rsidR="00822669" w:rsidRPr="0096287B" w:rsidRDefault="00822669" w:rsidP="00822669">
      <w:pPr>
        <w:pStyle w:val="Title"/>
        <w:rPr>
          <w:lang w:val="en-US"/>
        </w:rPr>
      </w:pPr>
      <w:bookmarkStart w:id="34" w:name="icons"/>
      <w:r w:rsidRPr="0096287B">
        <w:rPr>
          <w:lang w:val="en-US"/>
        </w:rPr>
        <w:lastRenderedPageBreak/>
        <w:t>FFA Blue Room Exploration</w:t>
      </w:r>
      <w:r w:rsidR="0070591B">
        <w:rPr>
          <w:lang w:val="en-US"/>
        </w:rPr>
        <w:t>,</w:t>
      </w:r>
      <w:r w:rsidRPr="0096287B">
        <w:rPr>
          <w:lang w:val="en-US"/>
        </w:rPr>
        <w:t xml:space="preserve"> Continued</w:t>
      </w:r>
    </w:p>
    <w:bookmarkEnd w:id="34"/>
    <w:p w14:paraId="2A7B9667" w14:textId="77777777" w:rsidR="00F14970" w:rsidRPr="0096287B" w:rsidRDefault="00F14970" w:rsidP="00F14970">
      <w:pPr>
        <w:rPr>
          <w:rFonts w:asciiTheme="majorHAnsi" w:hAnsiTheme="majorHAnsi"/>
          <w:color w:val="FFFFFF" w:themeColor="background1"/>
          <w:sz w:val="22"/>
          <w:szCs w:val="22"/>
          <w:lang w:val="en-US"/>
        </w:rPr>
        <w:sectPr w:rsidR="00F14970" w:rsidRPr="0096287B" w:rsidSect="00AD28BB">
          <w:headerReference w:type="default" r:id="rId76"/>
          <w:footerReference w:type="default" r:id="rId77"/>
          <w:headerReference w:type="first" r:id="rId78"/>
          <w:footerReference w:type="first" r:id="rId79"/>
          <w:type w:val="continuous"/>
          <w:pgSz w:w="12242" w:h="15842" w:code="1"/>
          <w:pgMar w:top="1412" w:right="1412" w:bottom="1412" w:left="1440" w:header="709" w:footer="384" w:gutter="0"/>
          <w:pgNumType w:start="1"/>
          <w:cols w:space="708"/>
          <w:titlePg/>
          <w:docGrid w:linePitch="360"/>
        </w:sectPr>
      </w:pPr>
    </w:p>
    <w:tbl>
      <w:tblPr>
        <w:tblStyle w:val="FFATable1"/>
        <w:tblW w:w="0" w:type="auto"/>
        <w:tblInd w:w="-5" w:type="dxa"/>
        <w:tblLook w:val="04A0" w:firstRow="1" w:lastRow="0" w:firstColumn="1" w:lastColumn="0" w:noHBand="0" w:noVBand="1"/>
      </w:tblPr>
      <w:tblGrid>
        <w:gridCol w:w="2771"/>
        <w:gridCol w:w="1575"/>
      </w:tblGrid>
      <w:tr w:rsidR="00F14970" w:rsidRPr="0096287B" w14:paraId="5591DD34" w14:textId="77777777" w:rsidTr="00F14970">
        <w:trPr>
          <w:cnfStyle w:val="100000000000" w:firstRow="1" w:lastRow="0" w:firstColumn="0" w:lastColumn="0" w:oddVBand="0" w:evenVBand="0" w:oddHBand="0" w:evenHBand="0" w:firstRowFirstColumn="0" w:firstRowLastColumn="0" w:lastRowFirstColumn="0" w:lastRowLastColumn="0"/>
        </w:trPr>
        <w:tc>
          <w:tcPr>
            <w:tcW w:w="3168" w:type="dxa"/>
            <w:vAlign w:val="center"/>
          </w:tcPr>
          <w:p w14:paraId="5EE44DC8" w14:textId="0CF313B2" w:rsidR="00F14970" w:rsidRPr="0096287B" w:rsidRDefault="00F14970" w:rsidP="00F14970">
            <w:pPr>
              <w:rPr>
                <w:lang w:val="en-US"/>
              </w:rPr>
            </w:pPr>
            <w:bookmarkStart w:id="35" w:name="_Hlk52371972"/>
            <w:r w:rsidRPr="0096287B">
              <w:rPr>
                <w:sz w:val="22"/>
                <w:szCs w:val="22"/>
                <w:lang w:val="en-US"/>
              </w:rPr>
              <w:t xml:space="preserve">Career </w:t>
            </w:r>
            <w:proofErr w:type="spellStart"/>
            <w:r w:rsidR="0070591B">
              <w:rPr>
                <w:sz w:val="22"/>
                <w:szCs w:val="22"/>
                <w:lang w:val="en-US"/>
              </w:rPr>
              <w:t>Foc</w:t>
            </w:r>
            <w:proofErr w:type="spellEnd"/>
            <w:r w:rsidR="0070591B">
              <w:rPr>
                <w:sz w:val="22"/>
                <w:szCs w:val="22"/>
              </w:rPr>
              <w:t>us Areas</w:t>
            </w:r>
          </w:p>
        </w:tc>
        <w:tc>
          <w:tcPr>
            <w:tcW w:w="1584" w:type="dxa"/>
          </w:tcPr>
          <w:p w14:paraId="7788C8F2" w14:textId="77777777" w:rsidR="00F14970" w:rsidRPr="0096287B" w:rsidRDefault="00F14970" w:rsidP="00F14970">
            <w:pPr>
              <w:rPr>
                <w:lang w:val="en-US"/>
              </w:rPr>
            </w:pPr>
          </w:p>
        </w:tc>
      </w:tr>
      <w:tr w:rsidR="00F14970" w:rsidRPr="0096287B" w14:paraId="76E5EFD5" w14:textId="77777777" w:rsidTr="00F14970">
        <w:tc>
          <w:tcPr>
            <w:tcW w:w="3168" w:type="dxa"/>
          </w:tcPr>
          <w:p w14:paraId="57E0064E" w14:textId="2DF4A387" w:rsidR="00F14970" w:rsidRPr="0096287B" w:rsidRDefault="00F14970" w:rsidP="00F14970">
            <w:pPr>
              <w:rPr>
                <w:lang w:val="en-US"/>
              </w:rPr>
            </w:pPr>
            <w:r w:rsidRPr="0096287B">
              <w:rPr>
                <w:lang w:val="en-US"/>
              </w:rPr>
              <w:t>Agribusiness Systems</w:t>
            </w:r>
          </w:p>
        </w:tc>
        <w:tc>
          <w:tcPr>
            <w:tcW w:w="1584" w:type="dxa"/>
          </w:tcPr>
          <w:p w14:paraId="485EC630" w14:textId="7C7E3994" w:rsidR="00F14970" w:rsidRPr="0096287B" w:rsidRDefault="00F14970" w:rsidP="00F14970">
            <w:pPr>
              <w:rPr>
                <w:lang w:val="en-US"/>
              </w:rPr>
            </w:pPr>
            <w:r w:rsidRPr="0096287B">
              <w:rPr>
                <w:noProof/>
                <w:lang w:val="en-US"/>
              </w:rPr>
              <w:drawing>
                <wp:inline distT="0" distB="0" distL="0" distR="0" wp14:anchorId="1173E299" wp14:editId="25C8B690">
                  <wp:extent cx="577880" cy="533427"/>
                  <wp:effectExtent l="0" t="0" r="0" b="0"/>
                  <wp:docPr id="442" name="Picture 44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A close up of a sign&#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77880" cy="533427"/>
                          </a:xfrm>
                          <a:prstGeom prst="rect">
                            <a:avLst/>
                          </a:prstGeom>
                        </pic:spPr>
                      </pic:pic>
                    </a:graphicData>
                  </a:graphic>
                </wp:inline>
              </w:drawing>
            </w:r>
          </w:p>
        </w:tc>
      </w:tr>
      <w:tr w:rsidR="00F14970" w:rsidRPr="0096287B" w14:paraId="7D601883" w14:textId="77777777" w:rsidTr="00F14970">
        <w:tc>
          <w:tcPr>
            <w:tcW w:w="3168" w:type="dxa"/>
          </w:tcPr>
          <w:p w14:paraId="6E2EBAC2" w14:textId="3539AD36" w:rsidR="00F14970" w:rsidRPr="0096287B" w:rsidRDefault="00F14970" w:rsidP="00F14970">
            <w:pPr>
              <w:rPr>
                <w:lang w:val="en-US"/>
              </w:rPr>
            </w:pPr>
            <w:r w:rsidRPr="0096287B">
              <w:rPr>
                <w:lang w:val="en-US"/>
              </w:rPr>
              <w:t>Agricultural Education</w:t>
            </w:r>
          </w:p>
        </w:tc>
        <w:tc>
          <w:tcPr>
            <w:tcW w:w="1584" w:type="dxa"/>
          </w:tcPr>
          <w:p w14:paraId="11BF9266" w14:textId="002594CF" w:rsidR="00F14970" w:rsidRPr="0096287B" w:rsidRDefault="00F14970" w:rsidP="00F14970">
            <w:pPr>
              <w:rPr>
                <w:lang w:val="en-US"/>
              </w:rPr>
            </w:pPr>
            <w:r w:rsidRPr="0096287B">
              <w:rPr>
                <w:noProof/>
                <w:lang w:val="en-US"/>
              </w:rPr>
              <w:drawing>
                <wp:inline distT="0" distB="0" distL="0" distR="0" wp14:anchorId="3CCA7782" wp14:editId="3E577EF1">
                  <wp:extent cx="838243" cy="501676"/>
                  <wp:effectExtent l="0" t="0" r="0" b="0"/>
                  <wp:docPr id="443" name="Picture 44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443" descr="A picture containing tabl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838243" cy="501676"/>
                          </a:xfrm>
                          <a:prstGeom prst="rect">
                            <a:avLst/>
                          </a:prstGeom>
                        </pic:spPr>
                      </pic:pic>
                    </a:graphicData>
                  </a:graphic>
                </wp:inline>
              </w:drawing>
            </w:r>
          </w:p>
        </w:tc>
      </w:tr>
      <w:tr w:rsidR="00F14970" w:rsidRPr="0096287B" w14:paraId="27D08CAA" w14:textId="77777777" w:rsidTr="00F14970">
        <w:tc>
          <w:tcPr>
            <w:tcW w:w="3168" w:type="dxa"/>
          </w:tcPr>
          <w:p w14:paraId="6A99420A" w14:textId="4EC2E5EE" w:rsidR="00F14970" w:rsidRPr="0096287B" w:rsidRDefault="00F14970" w:rsidP="00F14970">
            <w:pPr>
              <w:rPr>
                <w:lang w:val="en-US"/>
              </w:rPr>
            </w:pPr>
            <w:r w:rsidRPr="0096287B">
              <w:rPr>
                <w:lang w:val="en-US"/>
              </w:rPr>
              <w:t>Animal Systems</w:t>
            </w:r>
          </w:p>
        </w:tc>
        <w:tc>
          <w:tcPr>
            <w:tcW w:w="1584" w:type="dxa"/>
          </w:tcPr>
          <w:p w14:paraId="14875B91" w14:textId="434D6952" w:rsidR="00F14970" w:rsidRPr="0096287B" w:rsidRDefault="00F14970" w:rsidP="00F14970">
            <w:pPr>
              <w:rPr>
                <w:lang w:val="en-US"/>
              </w:rPr>
            </w:pPr>
            <w:r w:rsidRPr="0096287B">
              <w:rPr>
                <w:noProof/>
                <w:lang w:val="en-US"/>
              </w:rPr>
              <w:drawing>
                <wp:inline distT="0" distB="0" distL="0" distR="0" wp14:anchorId="0BCE360D" wp14:editId="00FC3A3D">
                  <wp:extent cx="844550" cy="577850"/>
                  <wp:effectExtent l="0" t="0" r="0" b="0"/>
                  <wp:docPr id="444" name="Picture 444" descr="A picture containing foo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4" descr="A picture containing food, person&#10;&#10;Description automatically generated"/>
                          <pic:cNvPicPr/>
                        </pic:nvPicPr>
                        <pic:blipFill rotWithShape="1">
                          <a:blip r:embed="rId82">
                            <a:extLst>
                              <a:ext uri="{28A0092B-C50C-407E-A947-70E740481C1C}">
                                <a14:useLocalDpi xmlns:a14="http://schemas.microsoft.com/office/drawing/2010/main" val="0"/>
                              </a:ext>
                            </a:extLst>
                          </a:blip>
                          <a:srcRect l="16418" t="10083" r="17413" b="13445"/>
                          <a:stretch/>
                        </pic:blipFill>
                        <pic:spPr bwMode="auto">
                          <a:xfrm>
                            <a:off x="0" y="0"/>
                            <a:ext cx="844594" cy="577880"/>
                          </a:xfrm>
                          <a:prstGeom prst="rect">
                            <a:avLst/>
                          </a:prstGeom>
                          <a:ln>
                            <a:noFill/>
                          </a:ln>
                          <a:extLst>
                            <a:ext uri="{53640926-AAD7-44D8-BBD7-CCE9431645EC}">
                              <a14:shadowObscured xmlns:a14="http://schemas.microsoft.com/office/drawing/2010/main"/>
                            </a:ext>
                          </a:extLst>
                        </pic:spPr>
                      </pic:pic>
                    </a:graphicData>
                  </a:graphic>
                </wp:inline>
              </w:drawing>
            </w:r>
          </w:p>
        </w:tc>
      </w:tr>
      <w:tr w:rsidR="00F14970" w:rsidRPr="0096287B" w14:paraId="24DFFF56" w14:textId="77777777" w:rsidTr="00F14970">
        <w:tc>
          <w:tcPr>
            <w:tcW w:w="3168" w:type="dxa"/>
          </w:tcPr>
          <w:p w14:paraId="06B11813" w14:textId="70B7BC75" w:rsidR="00F14970" w:rsidRPr="0096287B" w:rsidRDefault="00F14970" w:rsidP="00F14970">
            <w:pPr>
              <w:rPr>
                <w:lang w:val="en-US"/>
              </w:rPr>
            </w:pPr>
            <w:r w:rsidRPr="0096287B">
              <w:rPr>
                <w:lang w:val="en-US"/>
              </w:rPr>
              <w:t>Biotechnology Systems</w:t>
            </w:r>
          </w:p>
        </w:tc>
        <w:tc>
          <w:tcPr>
            <w:tcW w:w="1584" w:type="dxa"/>
          </w:tcPr>
          <w:p w14:paraId="52F53ADD" w14:textId="65C06978" w:rsidR="00F14970" w:rsidRPr="0096287B" w:rsidRDefault="00F14970" w:rsidP="00F14970">
            <w:pPr>
              <w:rPr>
                <w:lang w:val="en-US"/>
              </w:rPr>
            </w:pPr>
            <w:r w:rsidRPr="0096287B">
              <w:rPr>
                <w:noProof/>
                <w:lang w:val="en-US"/>
              </w:rPr>
              <w:drawing>
                <wp:inline distT="0" distB="0" distL="0" distR="0" wp14:anchorId="219B12F0" wp14:editId="55323BB5">
                  <wp:extent cx="393720" cy="609631"/>
                  <wp:effectExtent l="0" t="0" r="6350" b="0"/>
                  <wp:docPr id="445" name="Picture 44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445" descr="A close up of a sign&#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393720" cy="609631"/>
                          </a:xfrm>
                          <a:prstGeom prst="rect">
                            <a:avLst/>
                          </a:prstGeom>
                        </pic:spPr>
                      </pic:pic>
                    </a:graphicData>
                  </a:graphic>
                </wp:inline>
              </w:drawing>
            </w:r>
          </w:p>
        </w:tc>
      </w:tr>
      <w:tr w:rsidR="00F14970" w:rsidRPr="0096287B" w14:paraId="13E95108" w14:textId="77777777" w:rsidTr="00F14970">
        <w:tc>
          <w:tcPr>
            <w:tcW w:w="3168" w:type="dxa"/>
          </w:tcPr>
          <w:p w14:paraId="405351EC" w14:textId="65D24A12" w:rsidR="00F14970" w:rsidRPr="0096287B" w:rsidRDefault="00F14970" w:rsidP="00F14970">
            <w:pPr>
              <w:rPr>
                <w:lang w:val="en-US"/>
              </w:rPr>
            </w:pPr>
            <w:r w:rsidRPr="0096287B">
              <w:rPr>
                <w:lang w:val="en-US"/>
              </w:rPr>
              <w:t>Environmental Service Systems</w:t>
            </w:r>
          </w:p>
        </w:tc>
        <w:tc>
          <w:tcPr>
            <w:tcW w:w="1584" w:type="dxa"/>
          </w:tcPr>
          <w:p w14:paraId="577A8FBE" w14:textId="2AD0DF2D" w:rsidR="00F14970" w:rsidRPr="0096287B" w:rsidRDefault="00F14970" w:rsidP="00F14970">
            <w:pPr>
              <w:rPr>
                <w:lang w:val="en-US"/>
              </w:rPr>
            </w:pPr>
            <w:r w:rsidRPr="0096287B">
              <w:rPr>
                <w:noProof/>
                <w:lang w:val="en-US"/>
              </w:rPr>
              <w:drawing>
                <wp:inline distT="0" distB="0" distL="0" distR="0" wp14:anchorId="2A0E97E4" wp14:editId="0CE5D7CE">
                  <wp:extent cx="736638" cy="622332"/>
                  <wp:effectExtent l="0" t="0" r="6350" b="6350"/>
                  <wp:docPr id="446" name="Picture 446"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icture 446" descr="A picture containing food, drawing&#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736638" cy="622332"/>
                          </a:xfrm>
                          <a:prstGeom prst="rect">
                            <a:avLst/>
                          </a:prstGeom>
                        </pic:spPr>
                      </pic:pic>
                    </a:graphicData>
                  </a:graphic>
                </wp:inline>
              </w:drawing>
            </w:r>
          </w:p>
        </w:tc>
      </w:tr>
      <w:tr w:rsidR="00F14970" w:rsidRPr="0096287B" w14:paraId="54E1EF47" w14:textId="77777777" w:rsidTr="00F14970">
        <w:tc>
          <w:tcPr>
            <w:tcW w:w="3168" w:type="dxa"/>
          </w:tcPr>
          <w:p w14:paraId="78D64DAF" w14:textId="2925FA9E" w:rsidR="00F14970" w:rsidRPr="0096287B" w:rsidRDefault="00F14970" w:rsidP="00F14970">
            <w:pPr>
              <w:rPr>
                <w:lang w:val="en-US"/>
              </w:rPr>
            </w:pPr>
            <w:r w:rsidRPr="0096287B">
              <w:rPr>
                <w:lang w:val="en-US"/>
              </w:rPr>
              <w:t>Food Products and Processing Systems</w:t>
            </w:r>
          </w:p>
        </w:tc>
        <w:tc>
          <w:tcPr>
            <w:tcW w:w="1584" w:type="dxa"/>
          </w:tcPr>
          <w:p w14:paraId="506F321A" w14:textId="3FE5608F" w:rsidR="00F14970" w:rsidRPr="0096287B" w:rsidRDefault="00F14970" w:rsidP="00F14970">
            <w:pPr>
              <w:rPr>
                <w:lang w:val="en-US"/>
              </w:rPr>
            </w:pPr>
            <w:r w:rsidRPr="0096287B">
              <w:rPr>
                <w:noProof/>
                <w:lang w:val="en-US"/>
              </w:rPr>
              <w:drawing>
                <wp:inline distT="0" distB="0" distL="0" distR="0" wp14:anchorId="5DB62923" wp14:editId="3054FFBA">
                  <wp:extent cx="584230" cy="552478"/>
                  <wp:effectExtent l="0" t="0" r="6350" b="0"/>
                  <wp:docPr id="447" name="Picture 44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descr="A picture containing drawing&#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584230" cy="552478"/>
                          </a:xfrm>
                          <a:prstGeom prst="rect">
                            <a:avLst/>
                          </a:prstGeom>
                        </pic:spPr>
                      </pic:pic>
                    </a:graphicData>
                  </a:graphic>
                </wp:inline>
              </w:drawing>
            </w:r>
          </w:p>
        </w:tc>
      </w:tr>
      <w:tr w:rsidR="00F14970" w:rsidRPr="0096287B" w14:paraId="37DBE253" w14:textId="77777777" w:rsidTr="00F14970">
        <w:tc>
          <w:tcPr>
            <w:tcW w:w="3168" w:type="dxa"/>
          </w:tcPr>
          <w:p w14:paraId="7AA55CD8" w14:textId="78AD7631" w:rsidR="00F14970" w:rsidRPr="0096287B" w:rsidRDefault="00F14970" w:rsidP="00F14970">
            <w:pPr>
              <w:rPr>
                <w:lang w:val="en-US"/>
              </w:rPr>
            </w:pPr>
            <w:r w:rsidRPr="0096287B">
              <w:rPr>
                <w:lang w:val="en-US"/>
              </w:rPr>
              <w:t>Natural Resources Systems</w:t>
            </w:r>
          </w:p>
        </w:tc>
        <w:tc>
          <w:tcPr>
            <w:tcW w:w="1584" w:type="dxa"/>
          </w:tcPr>
          <w:p w14:paraId="34E7B372" w14:textId="50B3D767" w:rsidR="00F14970" w:rsidRPr="0096287B" w:rsidRDefault="00F14970" w:rsidP="00F14970">
            <w:pPr>
              <w:rPr>
                <w:lang w:val="en-US"/>
              </w:rPr>
            </w:pPr>
            <w:r w:rsidRPr="0096287B">
              <w:rPr>
                <w:noProof/>
                <w:lang w:val="en-US"/>
              </w:rPr>
              <w:drawing>
                <wp:inline distT="0" distB="0" distL="0" distR="0" wp14:anchorId="1E5B6DA0" wp14:editId="3489597C">
                  <wp:extent cx="590580" cy="508026"/>
                  <wp:effectExtent l="0" t="0" r="0" b="6350"/>
                  <wp:docPr id="448" name="Picture 44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A close up of a sign&#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90580" cy="508026"/>
                          </a:xfrm>
                          <a:prstGeom prst="rect">
                            <a:avLst/>
                          </a:prstGeom>
                        </pic:spPr>
                      </pic:pic>
                    </a:graphicData>
                  </a:graphic>
                </wp:inline>
              </w:drawing>
            </w:r>
          </w:p>
        </w:tc>
      </w:tr>
      <w:tr w:rsidR="00F14970" w:rsidRPr="0096287B" w14:paraId="5C237CEF" w14:textId="77777777" w:rsidTr="00F14970">
        <w:tc>
          <w:tcPr>
            <w:tcW w:w="3168" w:type="dxa"/>
          </w:tcPr>
          <w:p w14:paraId="09864FB0" w14:textId="2AF2EA3D" w:rsidR="00F14970" w:rsidRPr="0096287B" w:rsidRDefault="00F14970" w:rsidP="00F14970">
            <w:pPr>
              <w:rPr>
                <w:lang w:val="en-US"/>
              </w:rPr>
            </w:pPr>
            <w:r w:rsidRPr="0096287B">
              <w:rPr>
                <w:lang w:val="en-US"/>
              </w:rPr>
              <w:t>Plant Systems</w:t>
            </w:r>
          </w:p>
        </w:tc>
        <w:tc>
          <w:tcPr>
            <w:tcW w:w="1584" w:type="dxa"/>
          </w:tcPr>
          <w:p w14:paraId="00ABDBFF" w14:textId="5662E969" w:rsidR="00F14970" w:rsidRPr="0096287B" w:rsidRDefault="00F14970" w:rsidP="00F14970">
            <w:pPr>
              <w:rPr>
                <w:lang w:val="en-US"/>
              </w:rPr>
            </w:pPr>
            <w:r w:rsidRPr="0096287B">
              <w:rPr>
                <w:noProof/>
                <w:lang w:val="en-US"/>
              </w:rPr>
              <w:drawing>
                <wp:inline distT="0" distB="0" distL="0" distR="0" wp14:anchorId="2BA14600" wp14:editId="65073435">
                  <wp:extent cx="520727" cy="577880"/>
                  <wp:effectExtent l="0" t="0" r="0" b="0"/>
                  <wp:docPr id="449" name="Picture 44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A close up of a sign&#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20727" cy="577880"/>
                          </a:xfrm>
                          <a:prstGeom prst="rect">
                            <a:avLst/>
                          </a:prstGeom>
                        </pic:spPr>
                      </pic:pic>
                    </a:graphicData>
                  </a:graphic>
                </wp:inline>
              </w:drawing>
            </w:r>
          </w:p>
        </w:tc>
      </w:tr>
      <w:tr w:rsidR="00F14970" w:rsidRPr="0096287B" w14:paraId="1E43B18A" w14:textId="77777777" w:rsidTr="00F14970">
        <w:tc>
          <w:tcPr>
            <w:tcW w:w="3168" w:type="dxa"/>
          </w:tcPr>
          <w:p w14:paraId="6CB377A2" w14:textId="78EE5053" w:rsidR="00F14970" w:rsidRPr="0096287B" w:rsidRDefault="00F14970" w:rsidP="00F14970">
            <w:pPr>
              <w:rPr>
                <w:lang w:val="en-US"/>
              </w:rPr>
            </w:pPr>
            <w:r w:rsidRPr="0096287B">
              <w:rPr>
                <w:lang w:val="en-US"/>
              </w:rPr>
              <w:t>Power, Structural and Technical Systems</w:t>
            </w:r>
          </w:p>
        </w:tc>
        <w:tc>
          <w:tcPr>
            <w:tcW w:w="1584" w:type="dxa"/>
          </w:tcPr>
          <w:p w14:paraId="3C017073" w14:textId="4EF10BB3" w:rsidR="00F14970" w:rsidRPr="0096287B" w:rsidRDefault="00F14970" w:rsidP="00F14970">
            <w:pPr>
              <w:rPr>
                <w:lang w:val="en-US"/>
              </w:rPr>
            </w:pPr>
            <w:r w:rsidRPr="0096287B">
              <w:rPr>
                <w:noProof/>
                <w:lang w:val="en-US"/>
              </w:rPr>
              <w:drawing>
                <wp:inline distT="0" distB="0" distL="0" distR="0" wp14:anchorId="105AA14E" wp14:editId="7FEAE78D">
                  <wp:extent cx="622332" cy="584230"/>
                  <wp:effectExtent l="0" t="0" r="6350" b="6350"/>
                  <wp:docPr id="450" name="Picture 450" descr="A close up of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A close up of a blue background&#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622332" cy="584230"/>
                          </a:xfrm>
                          <a:prstGeom prst="rect">
                            <a:avLst/>
                          </a:prstGeom>
                        </pic:spPr>
                      </pic:pic>
                    </a:graphicData>
                  </a:graphic>
                </wp:inline>
              </w:drawing>
            </w:r>
          </w:p>
        </w:tc>
      </w:tr>
      <w:bookmarkEnd w:id="35"/>
    </w:tbl>
    <w:p w14:paraId="73B99F1E" w14:textId="207CE96D" w:rsidR="00F14970" w:rsidRPr="0096287B" w:rsidRDefault="00F14970" w:rsidP="00586696">
      <w:pPr>
        <w:rPr>
          <w:lang w:val="en-US"/>
        </w:rPr>
      </w:pPr>
    </w:p>
    <w:p w14:paraId="7313CDD7" w14:textId="59CCA9BD" w:rsidR="00F14970" w:rsidRPr="0096287B" w:rsidRDefault="00F14970" w:rsidP="00586696">
      <w:pPr>
        <w:rPr>
          <w:lang w:val="en-US"/>
        </w:rPr>
      </w:pPr>
    </w:p>
    <w:p w14:paraId="1B98A296" w14:textId="49A20FAF" w:rsidR="00F14970" w:rsidRPr="0096287B" w:rsidRDefault="00F14970" w:rsidP="00586696">
      <w:pPr>
        <w:rPr>
          <w:lang w:val="en-US"/>
        </w:rPr>
      </w:pPr>
    </w:p>
    <w:p w14:paraId="69409971" w14:textId="77777777" w:rsidR="00F14970" w:rsidRPr="0096287B" w:rsidRDefault="00F14970" w:rsidP="00586696">
      <w:pPr>
        <w:rPr>
          <w:lang w:val="en-US"/>
        </w:rPr>
      </w:pPr>
    </w:p>
    <w:p w14:paraId="0D282215" w14:textId="77777777" w:rsidR="00F14970" w:rsidRPr="0096287B" w:rsidRDefault="00F14970" w:rsidP="00586696">
      <w:pPr>
        <w:rPr>
          <w:lang w:val="en-US"/>
        </w:rPr>
      </w:pPr>
    </w:p>
    <w:tbl>
      <w:tblPr>
        <w:tblStyle w:val="FFATable1"/>
        <w:tblW w:w="0" w:type="auto"/>
        <w:tblInd w:w="-5" w:type="dxa"/>
        <w:tblLook w:val="04A0" w:firstRow="1" w:lastRow="0" w:firstColumn="1" w:lastColumn="0" w:noHBand="0" w:noVBand="1"/>
      </w:tblPr>
      <w:tblGrid>
        <w:gridCol w:w="2297"/>
        <w:gridCol w:w="2049"/>
      </w:tblGrid>
      <w:tr w:rsidR="00F14970" w:rsidRPr="0096287B" w14:paraId="155C0DF2" w14:textId="77777777" w:rsidTr="00A22B38">
        <w:trPr>
          <w:cnfStyle w:val="100000000000" w:firstRow="1" w:lastRow="0" w:firstColumn="0" w:lastColumn="0" w:oddVBand="0" w:evenVBand="0" w:oddHBand="0" w:evenHBand="0" w:firstRowFirstColumn="0" w:firstRowLastColumn="0" w:lastRowFirstColumn="0" w:lastRowLastColumn="0"/>
        </w:trPr>
        <w:tc>
          <w:tcPr>
            <w:tcW w:w="3168" w:type="dxa"/>
            <w:vAlign w:val="center"/>
          </w:tcPr>
          <w:p w14:paraId="1D324A16" w14:textId="6D4A1405" w:rsidR="00F14970" w:rsidRPr="0096287B" w:rsidRDefault="00F14970" w:rsidP="00A22B38">
            <w:pPr>
              <w:rPr>
                <w:lang w:val="en-US"/>
              </w:rPr>
            </w:pPr>
            <w:r w:rsidRPr="0096287B">
              <w:rPr>
                <w:sz w:val="22"/>
                <w:szCs w:val="22"/>
                <w:lang w:val="en-US"/>
              </w:rPr>
              <w:t>AFNR Value Chain</w:t>
            </w:r>
          </w:p>
        </w:tc>
        <w:tc>
          <w:tcPr>
            <w:tcW w:w="1584" w:type="dxa"/>
          </w:tcPr>
          <w:p w14:paraId="2D50F1E1" w14:textId="77777777" w:rsidR="00F14970" w:rsidRPr="0096287B" w:rsidRDefault="00F14970" w:rsidP="00A22B38">
            <w:pPr>
              <w:rPr>
                <w:lang w:val="en-US"/>
              </w:rPr>
            </w:pPr>
          </w:p>
        </w:tc>
      </w:tr>
      <w:tr w:rsidR="00F14970" w:rsidRPr="0096287B" w14:paraId="00ABE77B" w14:textId="77777777" w:rsidTr="00A22B38">
        <w:tc>
          <w:tcPr>
            <w:tcW w:w="3168" w:type="dxa"/>
          </w:tcPr>
          <w:p w14:paraId="078FC227" w14:textId="1047FFB8" w:rsidR="00F14970" w:rsidRPr="0096287B" w:rsidRDefault="00F14970" w:rsidP="00A22B38">
            <w:pPr>
              <w:rPr>
                <w:lang w:val="en-US"/>
              </w:rPr>
            </w:pPr>
            <w:r w:rsidRPr="0096287B">
              <w:rPr>
                <w:lang w:val="en-US"/>
              </w:rPr>
              <w:t>R&amp;D</w:t>
            </w:r>
          </w:p>
        </w:tc>
        <w:tc>
          <w:tcPr>
            <w:tcW w:w="1584" w:type="dxa"/>
          </w:tcPr>
          <w:p w14:paraId="3117FF5A" w14:textId="7228D394" w:rsidR="00F14970" w:rsidRPr="0096287B" w:rsidRDefault="00F14970" w:rsidP="00A22B38">
            <w:pPr>
              <w:rPr>
                <w:lang w:val="en-US"/>
              </w:rPr>
            </w:pPr>
            <w:r w:rsidRPr="0096287B">
              <w:rPr>
                <w:noProof/>
                <w:lang w:val="en-US"/>
              </w:rPr>
              <w:drawing>
                <wp:inline distT="0" distB="0" distL="0" distR="0" wp14:anchorId="2349DA97" wp14:editId="58451E29">
                  <wp:extent cx="751055" cy="878661"/>
                  <wp:effectExtent l="0" t="0" r="0" b="0"/>
                  <wp:docPr id="460" name="Picture 46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A picture containing drawing&#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79754" cy="912235"/>
                          </a:xfrm>
                          <a:prstGeom prst="rect">
                            <a:avLst/>
                          </a:prstGeom>
                        </pic:spPr>
                      </pic:pic>
                    </a:graphicData>
                  </a:graphic>
                </wp:inline>
              </w:drawing>
            </w:r>
          </w:p>
        </w:tc>
      </w:tr>
      <w:tr w:rsidR="00F14970" w:rsidRPr="0096287B" w14:paraId="318FADE0" w14:textId="77777777" w:rsidTr="00A22B38">
        <w:tc>
          <w:tcPr>
            <w:tcW w:w="3168" w:type="dxa"/>
          </w:tcPr>
          <w:p w14:paraId="5DDC0D9B" w14:textId="6C756B6C" w:rsidR="00F14970" w:rsidRPr="0096287B" w:rsidRDefault="00F14970" w:rsidP="00A22B38">
            <w:pPr>
              <w:rPr>
                <w:lang w:val="en-US"/>
              </w:rPr>
            </w:pPr>
            <w:r w:rsidRPr="0096287B">
              <w:rPr>
                <w:lang w:val="en-US"/>
              </w:rPr>
              <w:t>Pre-Production</w:t>
            </w:r>
          </w:p>
        </w:tc>
        <w:tc>
          <w:tcPr>
            <w:tcW w:w="1584" w:type="dxa"/>
          </w:tcPr>
          <w:p w14:paraId="5E02EECA" w14:textId="7C4479E9" w:rsidR="00F14970" w:rsidRPr="0096287B" w:rsidRDefault="00F14970" w:rsidP="00A22B38">
            <w:pPr>
              <w:rPr>
                <w:lang w:val="en-US"/>
              </w:rPr>
            </w:pPr>
            <w:r w:rsidRPr="0096287B">
              <w:rPr>
                <w:noProof/>
                <w:lang w:val="en-US"/>
              </w:rPr>
              <w:drawing>
                <wp:inline distT="0" distB="0" distL="0" distR="0" wp14:anchorId="6A05E025" wp14:editId="187443AE">
                  <wp:extent cx="956839" cy="944137"/>
                  <wp:effectExtent l="0" t="0" r="0" b="8890"/>
                  <wp:docPr id="461" name="Picture 46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A close up of a sign&#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956839" cy="944137"/>
                          </a:xfrm>
                          <a:prstGeom prst="rect">
                            <a:avLst/>
                          </a:prstGeom>
                        </pic:spPr>
                      </pic:pic>
                    </a:graphicData>
                  </a:graphic>
                </wp:inline>
              </w:drawing>
            </w:r>
          </w:p>
        </w:tc>
      </w:tr>
      <w:tr w:rsidR="00F14970" w:rsidRPr="0096287B" w14:paraId="619DC092" w14:textId="77777777" w:rsidTr="00A22B38">
        <w:tc>
          <w:tcPr>
            <w:tcW w:w="3168" w:type="dxa"/>
          </w:tcPr>
          <w:p w14:paraId="700E32D4" w14:textId="4D2F8F3F" w:rsidR="00F14970" w:rsidRPr="0096287B" w:rsidRDefault="00F14970" w:rsidP="00A22B38">
            <w:pPr>
              <w:rPr>
                <w:lang w:val="en-US"/>
              </w:rPr>
            </w:pPr>
            <w:r w:rsidRPr="0096287B">
              <w:rPr>
                <w:lang w:val="en-US"/>
              </w:rPr>
              <w:t>Production</w:t>
            </w:r>
          </w:p>
        </w:tc>
        <w:tc>
          <w:tcPr>
            <w:tcW w:w="1584" w:type="dxa"/>
          </w:tcPr>
          <w:p w14:paraId="6BC0E1A7" w14:textId="3E94A3CB" w:rsidR="00F14970" w:rsidRPr="0096287B" w:rsidRDefault="00F14970" w:rsidP="00A22B38">
            <w:pPr>
              <w:rPr>
                <w:lang w:val="en-US"/>
              </w:rPr>
            </w:pPr>
            <w:r w:rsidRPr="0096287B">
              <w:rPr>
                <w:noProof/>
                <w:lang w:val="en-US"/>
              </w:rPr>
              <w:drawing>
                <wp:inline distT="0" distB="0" distL="0" distR="0" wp14:anchorId="675C6DD2" wp14:editId="0CF0A378">
                  <wp:extent cx="1164295" cy="1109256"/>
                  <wp:effectExtent l="0" t="0" r="0" b="0"/>
                  <wp:docPr id="462" name="Picture 462" descr="A picture containing drawing, food,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A picture containing drawing, food, light&#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1164295" cy="1109256"/>
                          </a:xfrm>
                          <a:prstGeom prst="rect">
                            <a:avLst/>
                          </a:prstGeom>
                        </pic:spPr>
                      </pic:pic>
                    </a:graphicData>
                  </a:graphic>
                </wp:inline>
              </w:drawing>
            </w:r>
          </w:p>
        </w:tc>
      </w:tr>
      <w:tr w:rsidR="00F14970" w:rsidRPr="0096287B" w14:paraId="413DE813" w14:textId="77777777" w:rsidTr="00A22B38">
        <w:tc>
          <w:tcPr>
            <w:tcW w:w="3168" w:type="dxa"/>
          </w:tcPr>
          <w:p w14:paraId="7BF19972" w14:textId="0E711DE2" w:rsidR="00F14970" w:rsidRPr="0096287B" w:rsidRDefault="00F14970" w:rsidP="00A22B38">
            <w:pPr>
              <w:rPr>
                <w:lang w:val="en-US"/>
              </w:rPr>
            </w:pPr>
            <w:r w:rsidRPr="0096287B">
              <w:rPr>
                <w:lang w:val="en-US"/>
              </w:rPr>
              <w:t>Supply Chain</w:t>
            </w:r>
          </w:p>
        </w:tc>
        <w:tc>
          <w:tcPr>
            <w:tcW w:w="1584" w:type="dxa"/>
          </w:tcPr>
          <w:p w14:paraId="7E98A6A4" w14:textId="740B3477" w:rsidR="00F14970" w:rsidRPr="0096287B" w:rsidRDefault="00F14970" w:rsidP="00A22B38">
            <w:pPr>
              <w:rPr>
                <w:lang w:val="en-US"/>
              </w:rPr>
            </w:pPr>
            <w:r w:rsidRPr="0096287B">
              <w:rPr>
                <w:noProof/>
                <w:lang w:val="en-US"/>
              </w:rPr>
              <w:drawing>
                <wp:inline distT="0" distB="0" distL="0" distR="0" wp14:anchorId="6CE89DDB" wp14:editId="485C1EC5">
                  <wp:extent cx="1092320" cy="757850"/>
                  <wp:effectExtent l="0" t="0" r="0" b="4445"/>
                  <wp:docPr id="463" name="Picture 46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A close up of a sig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1092320" cy="757850"/>
                          </a:xfrm>
                          <a:prstGeom prst="rect">
                            <a:avLst/>
                          </a:prstGeom>
                        </pic:spPr>
                      </pic:pic>
                    </a:graphicData>
                  </a:graphic>
                </wp:inline>
              </w:drawing>
            </w:r>
          </w:p>
        </w:tc>
      </w:tr>
      <w:tr w:rsidR="00F14970" w:rsidRPr="0096287B" w14:paraId="6FEF9F94" w14:textId="77777777" w:rsidTr="00A22B38">
        <w:tc>
          <w:tcPr>
            <w:tcW w:w="3168" w:type="dxa"/>
          </w:tcPr>
          <w:p w14:paraId="7EFCFC89" w14:textId="4F34A406" w:rsidR="00F14970" w:rsidRPr="0096287B" w:rsidRDefault="00F14970" w:rsidP="00A22B38">
            <w:pPr>
              <w:rPr>
                <w:lang w:val="en-US"/>
              </w:rPr>
            </w:pPr>
            <w:proofErr w:type="gramStart"/>
            <w:r w:rsidRPr="0096287B">
              <w:rPr>
                <w:lang w:val="en-US"/>
              </w:rPr>
              <w:t>End Product</w:t>
            </w:r>
            <w:proofErr w:type="gramEnd"/>
          </w:p>
        </w:tc>
        <w:tc>
          <w:tcPr>
            <w:tcW w:w="1584" w:type="dxa"/>
          </w:tcPr>
          <w:p w14:paraId="4A711997" w14:textId="79258C2A" w:rsidR="00F14970" w:rsidRPr="0096287B" w:rsidRDefault="00F14970" w:rsidP="00A22B38">
            <w:pPr>
              <w:rPr>
                <w:lang w:val="en-US"/>
              </w:rPr>
            </w:pPr>
            <w:r w:rsidRPr="0096287B">
              <w:rPr>
                <w:noProof/>
                <w:lang w:val="en-US"/>
              </w:rPr>
              <w:drawing>
                <wp:inline distT="0" distB="0" distL="0" distR="0" wp14:anchorId="307F1F25" wp14:editId="3B069E13">
                  <wp:extent cx="935670" cy="804422"/>
                  <wp:effectExtent l="0" t="0" r="0" b="0"/>
                  <wp:docPr id="464" name="Picture 464" descr="A picture containing computer, front, sitting,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A picture containing computer, front, sitting, computer&#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935670" cy="804422"/>
                          </a:xfrm>
                          <a:prstGeom prst="rect">
                            <a:avLst/>
                          </a:prstGeom>
                        </pic:spPr>
                      </pic:pic>
                    </a:graphicData>
                  </a:graphic>
                </wp:inline>
              </w:drawing>
            </w:r>
          </w:p>
        </w:tc>
      </w:tr>
      <w:tr w:rsidR="00F14970" w:rsidRPr="0096287B" w14:paraId="310C44CE" w14:textId="77777777" w:rsidTr="00A22B38">
        <w:tc>
          <w:tcPr>
            <w:tcW w:w="3168" w:type="dxa"/>
          </w:tcPr>
          <w:p w14:paraId="56C9D5EB" w14:textId="64475094" w:rsidR="00F14970" w:rsidRPr="0096287B" w:rsidRDefault="00F14970" w:rsidP="00A22B38">
            <w:pPr>
              <w:rPr>
                <w:lang w:val="en-US"/>
              </w:rPr>
            </w:pPr>
            <w:r w:rsidRPr="0096287B">
              <w:rPr>
                <w:lang w:val="en-US"/>
              </w:rPr>
              <w:t xml:space="preserve">Sales, Service </w:t>
            </w:r>
            <w:r w:rsidR="0070591B">
              <w:rPr>
                <w:lang w:val="en-US"/>
              </w:rPr>
              <w:t>a</w:t>
            </w:r>
            <w:proofErr w:type="spellStart"/>
            <w:r w:rsidR="0070591B">
              <w:t>nd</w:t>
            </w:r>
            <w:proofErr w:type="spellEnd"/>
            <w:r w:rsidRPr="0096287B">
              <w:rPr>
                <w:lang w:val="en-US"/>
              </w:rPr>
              <w:t xml:space="preserve"> Support</w:t>
            </w:r>
          </w:p>
        </w:tc>
        <w:tc>
          <w:tcPr>
            <w:tcW w:w="1584" w:type="dxa"/>
          </w:tcPr>
          <w:p w14:paraId="18207A9B" w14:textId="629C719F" w:rsidR="00F14970" w:rsidRPr="0096287B" w:rsidRDefault="00F14970" w:rsidP="00A22B38">
            <w:pPr>
              <w:rPr>
                <w:lang w:val="en-US"/>
              </w:rPr>
            </w:pPr>
            <w:r w:rsidRPr="0096287B">
              <w:rPr>
                <w:noProof/>
                <w:lang w:val="en-US"/>
              </w:rPr>
              <w:drawing>
                <wp:inline distT="0" distB="0" distL="0" distR="0" wp14:anchorId="26BFD99F" wp14:editId="0DF100D8">
                  <wp:extent cx="571563" cy="1024580"/>
                  <wp:effectExtent l="0" t="0" r="0" b="4445"/>
                  <wp:docPr id="465" name="Picture 46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A close up of a sign&#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571563" cy="1024580"/>
                          </a:xfrm>
                          <a:prstGeom prst="rect">
                            <a:avLst/>
                          </a:prstGeom>
                        </pic:spPr>
                      </pic:pic>
                    </a:graphicData>
                  </a:graphic>
                </wp:inline>
              </w:drawing>
            </w:r>
          </w:p>
        </w:tc>
      </w:tr>
      <w:tr w:rsidR="00F14970" w:rsidRPr="0096287B" w14:paraId="38E3801D" w14:textId="77777777" w:rsidTr="00A22B38">
        <w:tc>
          <w:tcPr>
            <w:tcW w:w="3168" w:type="dxa"/>
          </w:tcPr>
          <w:p w14:paraId="3EB86B07" w14:textId="6C6EEBAA" w:rsidR="00F14970" w:rsidRPr="0096287B" w:rsidRDefault="00F14970" w:rsidP="00A22B38">
            <w:pPr>
              <w:rPr>
                <w:lang w:val="en-US"/>
              </w:rPr>
            </w:pPr>
            <w:r w:rsidRPr="0096287B">
              <w:rPr>
                <w:lang w:val="en-US"/>
              </w:rPr>
              <w:t>Consumers</w:t>
            </w:r>
          </w:p>
        </w:tc>
        <w:tc>
          <w:tcPr>
            <w:tcW w:w="1584" w:type="dxa"/>
          </w:tcPr>
          <w:p w14:paraId="43EEBD5D" w14:textId="0C99A835" w:rsidR="00F14970" w:rsidRPr="0096287B" w:rsidRDefault="00F14970" w:rsidP="00A22B38">
            <w:pPr>
              <w:rPr>
                <w:lang w:val="en-US"/>
              </w:rPr>
            </w:pPr>
            <w:r w:rsidRPr="0096287B">
              <w:rPr>
                <w:noProof/>
                <w:lang w:val="en-US"/>
              </w:rPr>
              <w:drawing>
                <wp:inline distT="0" distB="0" distL="0" distR="0" wp14:anchorId="7DD6AFB9" wp14:editId="3CA046CA">
                  <wp:extent cx="563095" cy="901799"/>
                  <wp:effectExtent l="0" t="0" r="8890" b="0"/>
                  <wp:docPr id="466" name="Picture 466"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A picture containing food, drawing&#10;&#10;Description automatically generated"/>
                          <pic:cNvPicPr/>
                        </pic:nvPicPr>
                        <pic:blipFill>
                          <a:blip r:embed="rId95">
                            <a:extLst>
                              <a:ext uri="{28A0092B-C50C-407E-A947-70E740481C1C}">
                                <a14:useLocalDpi xmlns:a14="http://schemas.microsoft.com/office/drawing/2010/main" val="0"/>
                              </a:ext>
                            </a:extLst>
                          </a:blip>
                          <a:stretch>
                            <a:fillRect/>
                          </a:stretch>
                        </pic:blipFill>
                        <pic:spPr>
                          <a:xfrm>
                            <a:off x="0" y="0"/>
                            <a:ext cx="563095" cy="901799"/>
                          </a:xfrm>
                          <a:prstGeom prst="rect">
                            <a:avLst/>
                          </a:prstGeom>
                        </pic:spPr>
                      </pic:pic>
                    </a:graphicData>
                  </a:graphic>
                </wp:inline>
              </w:drawing>
            </w:r>
          </w:p>
        </w:tc>
      </w:tr>
    </w:tbl>
    <w:p w14:paraId="28FA2C29" w14:textId="77777777" w:rsidR="00F14970" w:rsidRPr="0096287B" w:rsidRDefault="00F14970" w:rsidP="00586696">
      <w:pPr>
        <w:rPr>
          <w:lang w:val="en-US"/>
        </w:rPr>
        <w:sectPr w:rsidR="00F14970" w:rsidRPr="0096287B" w:rsidSect="00F14970">
          <w:type w:val="continuous"/>
          <w:pgSz w:w="12242" w:h="15842" w:code="1"/>
          <w:pgMar w:top="1412" w:right="1412" w:bottom="1412" w:left="1440" w:header="709" w:footer="384" w:gutter="0"/>
          <w:cols w:num="2" w:space="708"/>
          <w:docGrid w:linePitch="360"/>
        </w:sectPr>
      </w:pPr>
    </w:p>
    <w:p w14:paraId="1C5AD35B" w14:textId="6245C096" w:rsidR="00F14970" w:rsidRPr="0096287B" w:rsidRDefault="00F14970" w:rsidP="00586696">
      <w:pPr>
        <w:rPr>
          <w:lang w:val="en-US"/>
        </w:rPr>
      </w:pPr>
    </w:p>
    <w:p w14:paraId="24E7E7F5" w14:textId="1F810ED7" w:rsidR="00586696" w:rsidRPr="0096287B" w:rsidRDefault="00586696" w:rsidP="00586696">
      <w:pPr>
        <w:rPr>
          <w:lang w:val="en-US"/>
        </w:rPr>
      </w:pPr>
    </w:p>
    <w:bookmarkStart w:id="36" w:name="brreflect"/>
    <w:p w14:paraId="137A5CF7" w14:textId="65B81A5F" w:rsidR="00586696" w:rsidRPr="0096287B" w:rsidRDefault="00586696" w:rsidP="00586696">
      <w:pPr>
        <w:pStyle w:val="Title"/>
        <w:rPr>
          <w:lang w:val="en-US"/>
        </w:rPr>
      </w:pPr>
      <w:r w:rsidRPr="0096287B">
        <w:rPr>
          <w:noProof/>
          <w:lang w:val="en-US"/>
        </w:rPr>
        <w:lastRenderedPageBreak/>
        <mc:AlternateContent>
          <mc:Choice Requires="wps">
            <w:drawing>
              <wp:anchor distT="0" distB="0" distL="114300" distR="114300" simplePos="0" relativeHeight="251745280" behindDoc="0" locked="0" layoutInCell="1" allowOverlap="1" wp14:anchorId="29A371CF" wp14:editId="371FFE41">
                <wp:simplePos x="0" y="0"/>
                <wp:positionH relativeFrom="column">
                  <wp:posOffset>-131445</wp:posOffset>
                </wp:positionH>
                <wp:positionV relativeFrom="paragraph">
                  <wp:posOffset>605155</wp:posOffset>
                </wp:positionV>
                <wp:extent cx="6254750" cy="3022600"/>
                <wp:effectExtent l="0" t="0" r="12700" b="25400"/>
                <wp:wrapNone/>
                <wp:docPr id="319" name="Rectangle 319"/>
                <wp:cNvGraphicFramePr/>
                <a:graphic xmlns:a="http://schemas.openxmlformats.org/drawingml/2006/main">
                  <a:graphicData uri="http://schemas.microsoft.com/office/word/2010/wordprocessingShape">
                    <wps:wsp>
                      <wps:cNvSpPr/>
                      <wps:spPr>
                        <a:xfrm>
                          <a:off x="0" y="0"/>
                          <a:ext cx="6254750" cy="3022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F63A59A" w14:textId="47185ECA" w:rsidR="00060CFC" w:rsidRDefault="00060CFC" w:rsidP="00586696">
                            <w:r>
                              <w:t>Summarize your overall experience in three to five sentences.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9A371CF" id="Rectangle 319" o:spid="_x0000_s1122" style="position:absolute;margin-left:-10.35pt;margin-top:47.65pt;width:492.5pt;height:238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" fillcolor="white [3201]" strokecolor="#004a98 [3204]" strokeweight="1pt">
                <v:textbox>
                  <w:txbxContent>
                    <w:p w14:paraId="1F63A59A" w14:textId="47185ECA" w:rsidR="00060CFC" w:rsidRDefault="00060CFC" w:rsidP="00586696">
                      <w:r>
                        <w:t>Summarize your overall experience in three to five sentences.</w:t>
                      </w:r>
                    </w:p>
                  </w:txbxContent>
                </v:textbox>
              </v:rect>
            </w:pict>
          </mc:Fallback>
        </mc:AlternateContent>
      </w:r>
      <w:r w:rsidR="005F329D" w:rsidRPr="0096287B">
        <w:rPr>
          <w:lang w:val="en-US"/>
        </w:rPr>
        <w:t xml:space="preserve">FFA </w:t>
      </w:r>
      <w:r w:rsidRPr="0096287B">
        <w:rPr>
          <w:lang w:val="en-US"/>
        </w:rPr>
        <w:t>Blue Room Reflections</w:t>
      </w:r>
    </w:p>
    <w:bookmarkEnd w:id="36"/>
    <w:p w14:paraId="584D2D18" w14:textId="77777777" w:rsidR="00586696" w:rsidRPr="0096287B" w:rsidRDefault="00586696" w:rsidP="00586696">
      <w:pPr>
        <w:rPr>
          <w:lang w:val="en-US"/>
        </w:rPr>
      </w:pPr>
    </w:p>
    <w:p w14:paraId="23C7E8DB" w14:textId="77777777" w:rsidR="00586696" w:rsidRPr="0096287B" w:rsidRDefault="00586696" w:rsidP="00586696">
      <w:pPr>
        <w:rPr>
          <w:lang w:val="en-US"/>
        </w:rPr>
      </w:pPr>
    </w:p>
    <w:p w14:paraId="473CEC0E" w14:textId="77777777" w:rsidR="00586696" w:rsidRPr="0096287B" w:rsidRDefault="00586696" w:rsidP="00586696">
      <w:pPr>
        <w:rPr>
          <w:lang w:val="en-US"/>
        </w:rPr>
      </w:pPr>
    </w:p>
    <w:p w14:paraId="0738AE67" w14:textId="77777777" w:rsidR="00586696" w:rsidRPr="0096287B" w:rsidRDefault="00586696" w:rsidP="00586696">
      <w:pPr>
        <w:tabs>
          <w:tab w:val="left" w:pos="1987"/>
        </w:tabs>
        <w:rPr>
          <w:lang w:val="en-US"/>
        </w:rPr>
      </w:pPr>
      <w:r w:rsidRPr="0096287B">
        <w:rPr>
          <w:lang w:val="en-US"/>
        </w:rPr>
        <w:tab/>
      </w:r>
    </w:p>
    <w:p w14:paraId="24876CAD" w14:textId="77777777" w:rsidR="00586696" w:rsidRPr="0096287B" w:rsidRDefault="00586696" w:rsidP="00586696">
      <w:pPr>
        <w:rPr>
          <w:lang w:val="en-US"/>
        </w:rPr>
      </w:pPr>
    </w:p>
    <w:p w14:paraId="7A60F8B8" w14:textId="77777777" w:rsidR="00586696" w:rsidRPr="0096287B" w:rsidRDefault="00586696" w:rsidP="00586696">
      <w:pPr>
        <w:rPr>
          <w:lang w:val="en-US"/>
        </w:rPr>
      </w:pPr>
      <w:r w:rsidRPr="0096287B">
        <w:rPr>
          <w:noProof/>
          <w:lang w:val="en-US"/>
        </w:rPr>
        <mc:AlternateContent>
          <mc:Choice Requires="wps">
            <w:drawing>
              <wp:anchor distT="0" distB="0" distL="114300" distR="114300" simplePos="0" relativeHeight="251746304" behindDoc="0" locked="0" layoutInCell="1" allowOverlap="1" wp14:anchorId="243E56D2" wp14:editId="6169D06A">
                <wp:simplePos x="0" y="0"/>
                <wp:positionH relativeFrom="column">
                  <wp:posOffset>-306070</wp:posOffset>
                </wp:positionH>
                <wp:positionV relativeFrom="paragraph">
                  <wp:posOffset>1911985</wp:posOffset>
                </wp:positionV>
                <wp:extent cx="3098800" cy="4527550"/>
                <wp:effectExtent l="0" t="0" r="25400" b="25400"/>
                <wp:wrapNone/>
                <wp:docPr id="320" name="Scroll: Vertical 320"/>
                <wp:cNvGraphicFramePr/>
                <a:graphic xmlns:a="http://schemas.openxmlformats.org/drawingml/2006/main">
                  <a:graphicData uri="http://schemas.microsoft.com/office/word/2010/wordprocessingShape">
                    <wps:wsp>
                      <wps:cNvSpPr/>
                      <wps:spPr>
                        <a:xfrm>
                          <a:off x="0" y="0"/>
                          <a:ext cx="3098800" cy="4527550"/>
                        </a:xfrm>
                        <a:prstGeom prst="verticalScroll">
                          <a:avLst/>
                        </a:prstGeom>
                      </wps:spPr>
                      <wps:style>
                        <a:lnRef idx="2">
                          <a:schemeClr val="accent1"/>
                        </a:lnRef>
                        <a:fillRef idx="1">
                          <a:schemeClr val="lt1"/>
                        </a:fillRef>
                        <a:effectRef idx="0">
                          <a:schemeClr val="accent1"/>
                        </a:effectRef>
                        <a:fontRef idx="minor">
                          <a:schemeClr val="dk1"/>
                        </a:fontRef>
                      </wps:style>
                      <wps:txbx>
                        <w:txbxContent>
                          <w:p w14:paraId="1CDE1D6B" w14:textId="0CF94899" w:rsidR="00060CFC" w:rsidRDefault="00060CFC" w:rsidP="00586696">
                            <w:pPr>
                              <w:jc w:val="center"/>
                            </w:pPr>
                            <w:r>
                              <w:t xml:space="preserve">What can you do in your community to advance sustainability and technology? (Brainstorm your ideas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E56D2"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320" o:spid="_x0000_s1123" type="#_x0000_t97" style="position:absolute;margin-left:-24.1pt;margin-top:150.55pt;width:244pt;height:35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" fillcolor="white [3201]" strokecolor="#004a98 [3204]" strokeweight="1pt">
                <v:stroke joinstyle="miter"/>
                <v:textbox>
                  <w:txbxContent>
                    <w:p w14:paraId="1CDE1D6B" w14:textId="0CF94899" w:rsidR="00060CFC" w:rsidRDefault="00060CFC" w:rsidP="00586696">
                      <w:pPr>
                        <w:jc w:val="center"/>
                      </w:pPr>
                      <w:r>
                        <w:t xml:space="preserve">What can you do in your community to advance sustainability and technology? (Brainstorm your ideas here.) </w:t>
                      </w:r>
                    </w:p>
                  </w:txbxContent>
                </v:textbox>
              </v:shape>
            </w:pict>
          </mc:Fallback>
        </mc:AlternateContent>
      </w:r>
      <w:r w:rsidRPr="0096287B">
        <w:rPr>
          <w:noProof/>
          <w:lang w:val="en-US"/>
        </w:rPr>
        <mc:AlternateContent>
          <mc:Choice Requires="wps">
            <w:drawing>
              <wp:anchor distT="0" distB="0" distL="114300" distR="114300" simplePos="0" relativeHeight="251644928" behindDoc="0" locked="0" layoutInCell="1" allowOverlap="1" wp14:anchorId="2FBEF694" wp14:editId="336D5351">
                <wp:simplePos x="0" y="0"/>
                <wp:positionH relativeFrom="page">
                  <wp:posOffset>3765550</wp:posOffset>
                </wp:positionH>
                <wp:positionV relativeFrom="paragraph">
                  <wp:posOffset>1905635</wp:posOffset>
                </wp:positionV>
                <wp:extent cx="3441700" cy="4400550"/>
                <wp:effectExtent l="19050" t="38100" r="44450" b="57150"/>
                <wp:wrapNone/>
                <wp:docPr id="321" name="Explosion: 8 Points 321"/>
                <wp:cNvGraphicFramePr/>
                <a:graphic xmlns:a="http://schemas.openxmlformats.org/drawingml/2006/main">
                  <a:graphicData uri="http://schemas.microsoft.com/office/word/2010/wordprocessingShape">
                    <wps:wsp>
                      <wps:cNvSpPr/>
                      <wps:spPr>
                        <a:xfrm>
                          <a:off x="0" y="0"/>
                          <a:ext cx="3441700" cy="4400550"/>
                        </a:xfrm>
                        <a:prstGeom prst="irregularSeal1">
                          <a:avLst/>
                        </a:prstGeom>
                      </wps:spPr>
                      <wps:style>
                        <a:lnRef idx="2">
                          <a:schemeClr val="accent1"/>
                        </a:lnRef>
                        <a:fillRef idx="1">
                          <a:schemeClr val="lt1"/>
                        </a:fillRef>
                        <a:effectRef idx="0">
                          <a:schemeClr val="accent1"/>
                        </a:effectRef>
                        <a:fontRef idx="minor">
                          <a:schemeClr val="dk1"/>
                        </a:fontRef>
                      </wps:style>
                      <wps:txbx>
                        <w:txbxContent>
                          <w:p w14:paraId="048D52FC" w14:textId="77777777" w:rsidR="00060CFC" w:rsidRDefault="00060CFC" w:rsidP="00586696">
                            <w:r>
                              <w:t>What is the most interesting thing you experienced in the Blue 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BEF69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321" o:spid="_x0000_s1124" type="#_x0000_t71" style="position:absolute;margin-left:296.5pt;margin-top:150.05pt;width:271pt;height:346.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" fillcolor="white [3201]" strokecolor="#004a98 [3204]" strokeweight="1pt">
                <v:textbox>
                  <w:txbxContent>
                    <w:p w14:paraId="048D52FC" w14:textId="77777777" w:rsidR="00060CFC" w:rsidRDefault="00060CFC" w:rsidP="00586696">
                      <w:r>
                        <w:t>What is the most interesting thing you experienced in the Blue Room?</w:t>
                      </w:r>
                    </w:p>
                  </w:txbxContent>
                </v:textbox>
                <w10:wrap anchorx="page"/>
              </v:shape>
            </w:pict>
          </mc:Fallback>
        </mc:AlternateContent>
      </w:r>
    </w:p>
    <w:p w14:paraId="75329CCF" w14:textId="67082C33" w:rsidR="00586696" w:rsidRPr="0096287B" w:rsidRDefault="00586696" w:rsidP="00FD0F75">
      <w:pPr>
        <w:pStyle w:val="Title"/>
        <w:ind w:right="-420"/>
        <w:rPr>
          <w:lang w:val="en-US"/>
        </w:rPr>
      </w:pPr>
      <w:bookmarkStart w:id="37" w:name="expo"/>
      <w:r w:rsidRPr="0096287B">
        <w:rPr>
          <w:lang w:val="en-US"/>
        </w:rPr>
        <w:lastRenderedPageBreak/>
        <w:t>Expo</w:t>
      </w:r>
      <w:r w:rsidR="005F329D" w:rsidRPr="0096287B">
        <w:rPr>
          <w:lang w:val="en-US"/>
        </w:rPr>
        <w:t>Sition Hall</w:t>
      </w:r>
      <w:r w:rsidR="00297771" w:rsidRPr="0096287B">
        <w:rPr>
          <w:lang w:val="en-US"/>
        </w:rPr>
        <w:t xml:space="preserve"> </w:t>
      </w:r>
      <w:r w:rsidR="00FD0F75" w:rsidRPr="0096287B">
        <w:rPr>
          <w:noProof/>
          <w:lang w:val="en-US"/>
        </w:rPr>
        <w:drawing>
          <wp:inline distT="0" distB="0" distL="0" distR="0" wp14:anchorId="74E54E1C" wp14:editId="042217FB">
            <wp:extent cx="349250" cy="349250"/>
            <wp:effectExtent l="0" t="0" r="0" b="0"/>
            <wp:docPr id="418" name="Graphic 418"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37"/>
    <w:p w14:paraId="31B695AE" w14:textId="0FAF05E0" w:rsidR="00586696" w:rsidRPr="0096287B" w:rsidRDefault="00586696" w:rsidP="00586696">
      <w:pPr>
        <w:rPr>
          <w:lang w:val="en-US"/>
        </w:rPr>
      </w:pPr>
      <w:r w:rsidRPr="0096287B">
        <w:rPr>
          <w:lang w:val="en-US"/>
        </w:rPr>
        <w:t xml:space="preserve">The </w:t>
      </w:r>
      <w:r w:rsidR="00B839AC" w:rsidRPr="0096287B">
        <w:rPr>
          <w:lang w:val="en-US"/>
        </w:rPr>
        <w:t>e</w:t>
      </w:r>
      <w:r w:rsidRPr="0096287B">
        <w:rPr>
          <w:lang w:val="en-US"/>
        </w:rPr>
        <w:t>xpo</w:t>
      </w:r>
      <w:r w:rsidR="00B839AC" w:rsidRPr="0096287B">
        <w:rPr>
          <w:lang w:val="en-US"/>
        </w:rPr>
        <w:t>sition hall</w:t>
      </w:r>
      <w:r w:rsidRPr="0096287B">
        <w:rPr>
          <w:lang w:val="en-US"/>
        </w:rPr>
        <w:t xml:space="preserve"> is a space to discover the vast array of individuals involved in the agriculture industry from innovative companies to educational institutions.</w:t>
      </w:r>
      <w:r w:rsidR="005D037E" w:rsidRPr="0096287B">
        <w:rPr>
          <w:lang w:val="en-US"/>
        </w:rPr>
        <w:t xml:space="preserve"> Access the exposition hall </w:t>
      </w:r>
      <w:hyperlink r:id="rId96" w:history="1">
        <w:r w:rsidR="005D037E" w:rsidRPr="00F30367">
          <w:rPr>
            <w:rStyle w:val="Hyperlink"/>
            <w:lang w:val="en-US"/>
          </w:rPr>
          <w:t>here</w:t>
        </w:r>
      </w:hyperlink>
      <w:r w:rsidR="005D037E" w:rsidRPr="0096287B">
        <w:rPr>
          <w:lang w:val="en-US"/>
        </w:rPr>
        <w:t>.</w:t>
      </w:r>
    </w:p>
    <w:p w14:paraId="4498FE04" w14:textId="77777777" w:rsidR="00586696" w:rsidRPr="0096287B" w:rsidRDefault="00586696" w:rsidP="00586696">
      <w:pPr>
        <w:pStyle w:val="ListParagraph"/>
        <w:numPr>
          <w:ilvl w:val="0"/>
          <w:numId w:val="14"/>
        </w:numPr>
        <w:rPr>
          <w:lang w:val="en-US"/>
        </w:rPr>
      </w:pPr>
      <w:r w:rsidRPr="0096287B">
        <w:rPr>
          <w:lang w:val="en-US"/>
        </w:rPr>
        <w:t>Companies and Organizations</w:t>
      </w:r>
    </w:p>
    <w:p w14:paraId="3C55B612" w14:textId="3FD51A5D" w:rsidR="00586696" w:rsidRPr="0096287B" w:rsidRDefault="00375B79" w:rsidP="00586696">
      <w:pPr>
        <w:ind w:left="720"/>
        <w:rPr>
          <w:lang w:val="en-US"/>
        </w:rPr>
      </w:pPr>
      <w:hyperlink w:anchor="logo" w:history="1">
        <w:r w:rsidR="00586696" w:rsidRPr="0096287B">
          <w:rPr>
            <w:rStyle w:val="Hyperlink"/>
            <w:lang w:val="en-US"/>
          </w:rPr>
          <w:t>Logo Activity</w:t>
        </w:r>
      </w:hyperlink>
      <w:r w:rsidR="00021B74">
        <w:rPr>
          <w:lang w:val="en-US"/>
        </w:rPr>
        <w:t>:</w:t>
      </w:r>
      <w:r w:rsidR="00586696" w:rsidRPr="0096287B">
        <w:rPr>
          <w:lang w:val="en-US"/>
        </w:rPr>
        <w:t xml:space="preserve"> </w:t>
      </w:r>
      <w:r w:rsidR="00BB24AA" w:rsidRPr="0096287B">
        <w:rPr>
          <w:lang w:val="en-US"/>
        </w:rPr>
        <w:t>Have student</w:t>
      </w:r>
      <w:r w:rsidR="00021B74">
        <w:rPr>
          <w:lang w:val="en-US"/>
        </w:rPr>
        <w:t>s</w:t>
      </w:r>
      <w:r w:rsidR="00BB24AA" w:rsidRPr="0096287B">
        <w:rPr>
          <w:lang w:val="en-US"/>
        </w:rPr>
        <w:t xml:space="preserve"> match company logos to the agricultural pathway they represent.</w:t>
      </w:r>
    </w:p>
    <w:p w14:paraId="3F36A97B" w14:textId="6D6138D9" w:rsidR="00586696" w:rsidRPr="0096287B" w:rsidRDefault="00586696" w:rsidP="00586696">
      <w:pPr>
        <w:ind w:left="720"/>
        <w:rPr>
          <w:lang w:val="en-US"/>
        </w:rPr>
      </w:pPr>
      <w:r w:rsidRPr="0096287B">
        <w:rPr>
          <w:lang w:val="en-US"/>
        </w:rPr>
        <w:t>Get to Know Us</w:t>
      </w:r>
      <w:r w:rsidR="00021B74">
        <w:rPr>
          <w:lang w:val="en-US"/>
        </w:rPr>
        <w:t>:</w:t>
      </w:r>
      <w:r w:rsidRPr="0096287B">
        <w:rPr>
          <w:lang w:val="en-US"/>
        </w:rPr>
        <w:t xml:space="preserve"> Have students visit a minimum of two companies/organizations per pathway and complete the “</w:t>
      </w:r>
      <w:hyperlink w:anchor="company" w:history="1">
        <w:r w:rsidRPr="0096287B">
          <w:rPr>
            <w:rStyle w:val="Hyperlink"/>
            <w:lang w:val="en-US"/>
          </w:rPr>
          <w:t>Get to Know Agricultural Companies and Organizations</w:t>
        </w:r>
      </w:hyperlink>
      <w:r w:rsidRPr="0096287B">
        <w:rPr>
          <w:lang w:val="en-US"/>
        </w:rPr>
        <w:t xml:space="preserve">” worksheet. Student will need a worksheet for each one they visit. </w:t>
      </w:r>
    </w:p>
    <w:p w14:paraId="65AE6CF1" w14:textId="1A83AE19" w:rsidR="000834BF" w:rsidRPr="0096287B" w:rsidRDefault="00586696" w:rsidP="000834BF">
      <w:pPr>
        <w:pStyle w:val="ListParagraph"/>
        <w:numPr>
          <w:ilvl w:val="0"/>
          <w:numId w:val="14"/>
        </w:numPr>
        <w:rPr>
          <w:lang w:val="en-US"/>
        </w:rPr>
      </w:pPr>
      <w:r w:rsidRPr="0096287B">
        <w:rPr>
          <w:lang w:val="en-US"/>
        </w:rPr>
        <w:t>Educational Institutions</w:t>
      </w:r>
      <w:r w:rsidR="00CF1958">
        <w:rPr>
          <w:lang w:val="en-US"/>
        </w:rPr>
        <w:t>:</w:t>
      </w:r>
      <w:r w:rsidRPr="0096287B">
        <w:rPr>
          <w:lang w:val="en-US"/>
        </w:rPr>
        <w:t xml:space="preserve"> Have students visit a minimum of three educational institutions and complete the “</w:t>
      </w:r>
      <w:hyperlink w:anchor="edinstitution" w:history="1">
        <w:r w:rsidRPr="0096287B">
          <w:rPr>
            <w:rStyle w:val="Hyperlink"/>
            <w:lang w:val="en-US"/>
          </w:rPr>
          <w:t>Educational Institutions</w:t>
        </w:r>
      </w:hyperlink>
      <w:r w:rsidRPr="0096287B">
        <w:rPr>
          <w:lang w:val="en-US"/>
        </w:rPr>
        <w:t xml:space="preserve">” worksheet. </w:t>
      </w:r>
    </w:p>
    <w:p w14:paraId="44BFA0E1" w14:textId="77777777" w:rsidR="000834BF" w:rsidRPr="0096287B" w:rsidRDefault="000834BF" w:rsidP="000834BF">
      <w:pPr>
        <w:pStyle w:val="ListParagraph"/>
        <w:rPr>
          <w:lang w:val="en-US"/>
        </w:rPr>
      </w:pPr>
    </w:p>
    <w:p w14:paraId="538ED0F6" w14:textId="106320D4" w:rsidR="000834BF" w:rsidRPr="0096287B" w:rsidRDefault="000834BF" w:rsidP="000834BF">
      <w:pPr>
        <w:pStyle w:val="ListParagraph"/>
        <w:numPr>
          <w:ilvl w:val="0"/>
          <w:numId w:val="14"/>
        </w:num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sidR="00EC5FE5">
        <w:rPr>
          <w:lang w:val="en-US"/>
        </w:rPr>
        <w:t>found</w:t>
      </w:r>
      <w:r w:rsidR="00EC5FE5" w:rsidRPr="0096287B">
        <w:rPr>
          <w:lang w:val="en-US"/>
        </w:rPr>
        <w:t xml:space="preserve"> </w:t>
      </w:r>
      <w:hyperlink r:id="rId97" w:history="1">
        <w:r w:rsidRPr="009D4D70">
          <w:rPr>
            <w:rStyle w:val="Hyperlink"/>
            <w:lang w:val="en-US"/>
          </w:rPr>
          <w:t>here</w:t>
        </w:r>
      </w:hyperlink>
      <w:r w:rsidRPr="0096287B">
        <w:rPr>
          <w:lang w:val="en-US"/>
        </w:rPr>
        <w:t xml:space="preserve">. </w:t>
      </w:r>
    </w:p>
    <w:p w14:paraId="7DFB3D34" w14:textId="77777777" w:rsidR="00BB24AA" w:rsidRPr="0096287B" w:rsidRDefault="00BB24AA" w:rsidP="00BB24AA">
      <w:pPr>
        <w:pStyle w:val="ListParagraph"/>
        <w:rPr>
          <w:lang w:val="en-US"/>
        </w:rPr>
      </w:pPr>
    </w:p>
    <w:p w14:paraId="326BEDDE" w14:textId="3B6E4CCB" w:rsidR="00B839AC" w:rsidRPr="0096287B" w:rsidRDefault="00353270" w:rsidP="00A22B38">
      <w:pPr>
        <w:pStyle w:val="ListParagraph"/>
        <w:numPr>
          <w:ilvl w:val="0"/>
          <w:numId w:val="14"/>
        </w:numPr>
        <w:rPr>
          <w:lang w:val="en-US"/>
        </w:rPr>
      </w:pPr>
      <w:r w:rsidRPr="0096287B">
        <w:rPr>
          <w:lang w:val="en-US"/>
        </w:rPr>
        <w:t xml:space="preserve">Exhibitor </w:t>
      </w:r>
      <w:r w:rsidR="00586696" w:rsidRPr="0096287B">
        <w:rPr>
          <w:lang w:val="en-US"/>
        </w:rPr>
        <w:t>Live Chats</w:t>
      </w:r>
      <w:r w:rsidR="00EC5FE5">
        <w:rPr>
          <w:lang w:val="en-US"/>
        </w:rPr>
        <w:t xml:space="preserve">: </w:t>
      </w:r>
      <w:r w:rsidR="00431AB6" w:rsidRPr="0096287B">
        <w:rPr>
          <w:lang w:val="en-US"/>
        </w:rPr>
        <w:t xml:space="preserve">There will be a live chat feature available in each </w:t>
      </w:r>
      <w:r w:rsidR="009B322F" w:rsidRPr="0096287B">
        <w:rPr>
          <w:lang w:val="en-US"/>
        </w:rPr>
        <w:t>exhibitor’s</w:t>
      </w:r>
      <w:r w:rsidR="00431AB6" w:rsidRPr="0096287B">
        <w:rPr>
          <w:lang w:val="en-US"/>
        </w:rPr>
        <w:t xml:space="preserve"> booth throughout the duration of convention.</w:t>
      </w:r>
      <w:r w:rsidR="00B839AC" w:rsidRPr="0096287B">
        <w:rPr>
          <w:lang w:val="en-US"/>
        </w:rPr>
        <w:t xml:space="preserve"> We encourage participants to take advantage of the opportunity to engage with our exhibitors</w:t>
      </w:r>
      <w:r w:rsidR="00EC5FE5">
        <w:rPr>
          <w:lang w:val="en-US"/>
        </w:rPr>
        <w:t>,</w:t>
      </w:r>
      <w:r w:rsidR="00B839AC" w:rsidRPr="0096287B">
        <w:rPr>
          <w:lang w:val="en-US"/>
        </w:rPr>
        <w:t xml:space="preserve"> especially </w:t>
      </w:r>
      <w:r w:rsidR="00EC5FE5">
        <w:rPr>
          <w:lang w:val="en-US"/>
        </w:rPr>
        <w:t xml:space="preserve">during </w:t>
      </w:r>
      <w:r w:rsidR="00B839AC" w:rsidRPr="0096287B">
        <w:rPr>
          <w:lang w:val="en-US"/>
        </w:rPr>
        <w:t>the times below.</w:t>
      </w:r>
      <w:r w:rsidR="00297771" w:rsidRPr="0096287B">
        <w:rPr>
          <w:lang w:val="en-US"/>
        </w:rPr>
        <w:t xml:space="preserve"> </w:t>
      </w:r>
    </w:p>
    <w:p w14:paraId="719120A2" w14:textId="77777777" w:rsidR="00B839AC" w:rsidRPr="0096287B" w:rsidRDefault="00B839AC" w:rsidP="00B839AC">
      <w:pPr>
        <w:pStyle w:val="ListParagraph"/>
        <w:rPr>
          <w:lang w:val="en-US"/>
        </w:rPr>
      </w:pPr>
    </w:p>
    <w:p w14:paraId="7F985675" w14:textId="1184EC87" w:rsidR="00586696" w:rsidRPr="0096287B" w:rsidRDefault="00586696" w:rsidP="00B839AC">
      <w:pPr>
        <w:pStyle w:val="ListParagraph"/>
        <w:rPr>
          <w:lang w:val="en-US"/>
        </w:rPr>
      </w:pPr>
      <w:r w:rsidRPr="0096287B">
        <w:rPr>
          <w:lang w:val="en-US"/>
        </w:rPr>
        <w:t>Schedule</w:t>
      </w:r>
      <w:r w:rsidR="00353270" w:rsidRPr="0096287B">
        <w:rPr>
          <w:lang w:val="en-US"/>
        </w:rPr>
        <w:t xml:space="preserve"> (all times in </w:t>
      </w:r>
      <w:r w:rsidR="00EC5FE5" w:rsidRPr="0096287B">
        <w:rPr>
          <w:lang w:val="en-US"/>
        </w:rPr>
        <w:t>E</w:t>
      </w:r>
      <w:r w:rsidR="00EC5FE5">
        <w:rPr>
          <w:lang w:val="en-US"/>
        </w:rPr>
        <w:t>D</w:t>
      </w:r>
      <w:r w:rsidR="00EC5FE5" w:rsidRPr="0096287B">
        <w:rPr>
          <w:lang w:val="en-US"/>
        </w:rPr>
        <w:t>T</w:t>
      </w:r>
      <w:r w:rsidR="00353270" w:rsidRPr="0096287B">
        <w:rPr>
          <w:lang w:val="en-US"/>
        </w:rPr>
        <w:t>):</w:t>
      </w:r>
    </w:p>
    <w:p w14:paraId="3D7ABE7D" w14:textId="43E6FD9B" w:rsidR="00353270" w:rsidRPr="0096287B" w:rsidRDefault="00353270" w:rsidP="00353270">
      <w:pPr>
        <w:ind w:left="720"/>
        <w:rPr>
          <w:lang w:val="en-US"/>
        </w:rPr>
      </w:pPr>
      <w:r w:rsidRPr="0096287B">
        <w:rPr>
          <w:lang w:val="en-US"/>
        </w:rPr>
        <w:t>Tuesday, Oct. 27</w:t>
      </w:r>
      <w:r w:rsidRPr="0096287B">
        <w:rPr>
          <w:lang w:val="en-US"/>
        </w:rPr>
        <w:tab/>
      </w:r>
      <w:r w:rsidRPr="0096287B">
        <w:rPr>
          <w:lang w:val="en-US"/>
        </w:rPr>
        <w:tab/>
        <w:t>Wednesday, Oct. 28</w:t>
      </w:r>
      <w:r w:rsidRPr="0096287B">
        <w:rPr>
          <w:lang w:val="en-US"/>
        </w:rPr>
        <w:tab/>
      </w:r>
      <w:r w:rsidRPr="0096287B">
        <w:rPr>
          <w:lang w:val="en-US"/>
        </w:rPr>
        <w:tab/>
        <w:t>Thursday Oct. 29</w:t>
      </w:r>
    </w:p>
    <w:p w14:paraId="648FC59D" w14:textId="0F9C01F2" w:rsidR="00353270" w:rsidRPr="0096287B" w:rsidRDefault="00353270" w:rsidP="00353270">
      <w:pPr>
        <w:ind w:left="720"/>
        <w:rPr>
          <w:lang w:val="en-US"/>
        </w:rPr>
      </w:pPr>
      <w:r w:rsidRPr="0096287B">
        <w:rPr>
          <w:lang w:val="en-US"/>
        </w:rPr>
        <w:t>10:30 a.m.</w:t>
      </w:r>
      <w:r w:rsidRPr="0096287B">
        <w:rPr>
          <w:lang w:val="en-US"/>
        </w:rPr>
        <w:tab/>
      </w:r>
      <w:r w:rsidRPr="0096287B">
        <w:rPr>
          <w:lang w:val="en-US"/>
        </w:rPr>
        <w:tab/>
      </w:r>
      <w:r w:rsidRPr="0096287B">
        <w:rPr>
          <w:lang w:val="en-US"/>
        </w:rPr>
        <w:tab/>
        <w:t>10:30 a.m.</w:t>
      </w:r>
      <w:r w:rsidRPr="0096287B">
        <w:rPr>
          <w:lang w:val="en-US"/>
        </w:rPr>
        <w:tab/>
      </w:r>
      <w:r w:rsidRPr="0096287B">
        <w:rPr>
          <w:lang w:val="en-US"/>
        </w:rPr>
        <w:tab/>
      </w:r>
      <w:r w:rsidRPr="0096287B">
        <w:rPr>
          <w:lang w:val="en-US"/>
        </w:rPr>
        <w:tab/>
        <w:t>10:30 a.m.</w:t>
      </w:r>
    </w:p>
    <w:p w14:paraId="7A9CFBE9" w14:textId="6F036432" w:rsidR="00353270" w:rsidRPr="0096287B" w:rsidRDefault="00353270" w:rsidP="00353270">
      <w:pPr>
        <w:ind w:left="720"/>
        <w:rPr>
          <w:lang w:val="en-US"/>
        </w:rPr>
      </w:pPr>
      <w:r w:rsidRPr="0096287B">
        <w:rPr>
          <w:lang w:val="en-US"/>
        </w:rPr>
        <w:t>1:30 p.m.</w:t>
      </w:r>
      <w:r w:rsidRPr="0096287B">
        <w:rPr>
          <w:lang w:val="en-US"/>
        </w:rPr>
        <w:tab/>
      </w:r>
      <w:r w:rsidRPr="0096287B">
        <w:rPr>
          <w:lang w:val="en-US"/>
        </w:rPr>
        <w:tab/>
      </w:r>
      <w:r w:rsidRPr="0096287B">
        <w:rPr>
          <w:lang w:val="en-US"/>
        </w:rPr>
        <w:tab/>
        <w:t>1:30 p.m.</w:t>
      </w:r>
      <w:r w:rsidRPr="0096287B">
        <w:rPr>
          <w:lang w:val="en-US"/>
        </w:rPr>
        <w:tab/>
      </w:r>
      <w:r w:rsidRPr="0096287B">
        <w:rPr>
          <w:lang w:val="en-US"/>
        </w:rPr>
        <w:tab/>
      </w:r>
      <w:r w:rsidRPr="0096287B">
        <w:rPr>
          <w:lang w:val="en-US"/>
        </w:rPr>
        <w:tab/>
        <w:t>1:30 p.m.</w:t>
      </w:r>
    </w:p>
    <w:p w14:paraId="73791EB7" w14:textId="7027D6B6" w:rsidR="00353270" w:rsidRPr="0096287B" w:rsidRDefault="00353270" w:rsidP="00353270">
      <w:pPr>
        <w:ind w:left="720"/>
        <w:rPr>
          <w:lang w:val="en-US"/>
        </w:rPr>
      </w:pPr>
      <w:r w:rsidRPr="0096287B">
        <w:rPr>
          <w:lang w:val="en-US"/>
        </w:rPr>
        <w:t>2:30 p.m.</w:t>
      </w:r>
      <w:r w:rsidRPr="0096287B">
        <w:rPr>
          <w:lang w:val="en-US"/>
        </w:rPr>
        <w:tab/>
      </w:r>
      <w:r w:rsidRPr="0096287B">
        <w:rPr>
          <w:lang w:val="en-US"/>
        </w:rPr>
        <w:tab/>
      </w:r>
      <w:r w:rsidRPr="0096287B">
        <w:rPr>
          <w:lang w:val="en-US"/>
        </w:rPr>
        <w:tab/>
        <w:t>2:30 p.m.</w:t>
      </w:r>
      <w:r w:rsidRPr="0096287B">
        <w:rPr>
          <w:lang w:val="en-US"/>
        </w:rPr>
        <w:tab/>
      </w:r>
      <w:r w:rsidRPr="0096287B">
        <w:rPr>
          <w:lang w:val="en-US"/>
        </w:rPr>
        <w:tab/>
      </w:r>
      <w:r w:rsidRPr="0096287B">
        <w:rPr>
          <w:lang w:val="en-US"/>
        </w:rPr>
        <w:tab/>
        <w:t>2:30 p.m.</w:t>
      </w:r>
    </w:p>
    <w:p w14:paraId="089C431A" w14:textId="4364EA65" w:rsidR="00353270" w:rsidRPr="0096287B" w:rsidRDefault="00353270" w:rsidP="00353270">
      <w:pPr>
        <w:ind w:left="720"/>
        <w:rPr>
          <w:lang w:val="en-US"/>
        </w:rPr>
      </w:pPr>
      <w:r w:rsidRPr="0096287B">
        <w:rPr>
          <w:lang w:val="en-US"/>
        </w:rPr>
        <w:t>6:30 p.m.</w:t>
      </w:r>
      <w:r w:rsidRPr="0096287B">
        <w:rPr>
          <w:lang w:val="en-US"/>
        </w:rPr>
        <w:tab/>
      </w:r>
      <w:r w:rsidRPr="0096287B">
        <w:rPr>
          <w:lang w:val="en-US"/>
        </w:rPr>
        <w:tab/>
      </w:r>
      <w:r w:rsidRPr="0096287B">
        <w:rPr>
          <w:lang w:val="en-US"/>
        </w:rPr>
        <w:tab/>
        <w:t>6:30 p.m.</w:t>
      </w:r>
      <w:r w:rsidRPr="0096287B">
        <w:rPr>
          <w:lang w:val="en-US"/>
        </w:rPr>
        <w:tab/>
      </w:r>
      <w:r w:rsidRPr="0096287B">
        <w:rPr>
          <w:lang w:val="en-US"/>
        </w:rPr>
        <w:tab/>
      </w:r>
      <w:r w:rsidRPr="0096287B">
        <w:rPr>
          <w:lang w:val="en-US"/>
        </w:rPr>
        <w:tab/>
        <w:t>6:30 p.m.</w:t>
      </w:r>
    </w:p>
    <w:p w14:paraId="2B52BBC1" w14:textId="6DC6F038" w:rsidR="00353270" w:rsidRPr="0096287B" w:rsidRDefault="00353270" w:rsidP="00586696">
      <w:pPr>
        <w:ind w:left="720"/>
        <w:rPr>
          <w:lang w:val="en-US"/>
        </w:rPr>
      </w:pPr>
    </w:p>
    <w:p w14:paraId="749C1118" w14:textId="77777777" w:rsidR="00353270" w:rsidRPr="0096287B" w:rsidRDefault="00353270" w:rsidP="00586696">
      <w:pPr>
        <w:ind w:left="720"/>
        <w:rPr>
          <w:lang w:val="en-US"/>
        </w:rPr>
      </w:pPr>
    </w:p>
    <w:p w14:paraId="1239C9EE" w14:textId="77777777" w:rsidR="00586696" w:rsidRPr="0096287B" w:rsidRDefault="00586696" w:rsidP="00586696">
      <w:pPr>
        <w:rPr>
          <w:lang w:val="en-US"/>
        </w:rPr>
      </w:pPr>
    </w:p>
    <w:p w14:paraId="4E047A04" w14:textId="77777777" w:rsidR="00586696" w:rsidRPr="0096287B" w:rsidRDefault="00586696" w:rsidP="00586696">
      <w:pPr>
        <w:rPr>
          <w:lang w:val="en-US"/>
        </w:rPr>
      </w:pPr>
    </w:p>
    <w:p w14:paraId="1CC9BB08" w14:textId="77777777" w:rsidR="00586696" w:rsidRPr="0096287B" w:rsidRDefault="00586696" w:rsidP="00586696">
      <w:pPr>
        <w:rPr>
          <w:lang w:val="en-US"/>
        </w:rPr>
      </w:pPr>
    </w:p>
    <w:p w14:paraId="0218D1A4" w14:textId="77777777" w:rsidR="00586696" w:rsidRPr="0096287B" w:rsidRDefault="00586696" w:rsidP="00586696">
      <w:pPr>
        <w:rPr>
          <w:lang w:val="en-US"/>
        </w:rPr>
      </w:pPr>
    </w:p>
    <w:p w14:paraId="0D2F28BE" w14:textId="77777777" w:rsidR="00586696" w:rsidRPr="0096287B" w:rsidRDefault="00586696" w:rsidP="00586696">
      <w:pPr>
        <w:rPr>
          <w:lang w:val="en-US"/>
        </w:rPr>
      </w:pPr>
    </w:p>
    <w:p w14:paraId="653AC249" w14:textId="77777777" w:rsidR="00586696" w:rsidRPr="0096287B" w:rsidRDefault="00586696" w:rsidP="00586696">
      <w:pPr>
        <w:rPr>
          <w:lang w:val="en-US"/>
        </w:rPr>
      </w:pPr>
    </w:p>
    <w:p w14:paraId="1A3C635F" w14:textId="77777777" w:rsidR="00586696" w:rsidRPr="0096287B" w:rsidRDefault="00586696" w:rsidP="00586696">
      <w:pPr>
        <w:rPr>
          <w:lang w:val="en-US"/>
        </w:rPr>
      </w:pPr>
    </w:p>
    <w:p w14:paraId="19BCFD8B" w14:textId="77777777" w:rsidR="00586696" w:rsidRPr="0096287B" w:rsidRDefault="00586696" w:rsidP="00586696">
      <w:pPr>
        <w:rPr>
          <w:lang w:val="en-US"/>
        </w:rPr>
      </w:pPr>
    </w:p>
    <w:p w14:paraId="025782A9" w14:textId="77777777" w:rsidR="00586696" w:rsidRPr="0096287B" w:rsidRDefault="00586696" w:rsidP="00586696">
      <w:pPr>
        <w:rPr>
          <w:lang w:val="en-US"/>
        </w:rPr>
      </w:pPr>
    </w:p>
    <w:p w14:paraId="05B9FF53" w14:textId="77777777" w:rsidR="00586696" w:rsidRPr="0096287B" w:rsidRDefault="00586696" w:rsidP="00586696">
      <w:pPr>
        <w:rPr>
          <w:lang w:val="en-US"/>
        </w:rPr>
      </w:pPr>
    </w:p>
    <w:p w14:paraId="4B84BC5D" w14:textId="4DF2C9B9" w:rsidR="00586696" w:rsidRPr="0096287B" w:rsidRDefault="00586696" w:rsidP="00B839AC">
      <w:pPr>
        <w:jc w:val="right"/>
        <w:rPr>
          <w:lang w:val="en-US"/>
        </w:rPr>
      </w:pPr>
    </w:p>
    <w:p w14:paraId="576B4E39" w14:textId="77777777" w:rsidR="00586696" w:rsidRPr="0096287B" w:rsidRDefault="00586696" w:rsidP="00586696">
      <w:pPr>
        <w:pStyle w:val="Title"/>
        <w:rPr>
          <w:lang w:val="en-US"/>
        </w:rPr>
      </w:pPr>
      <w:bookmarkStart w:id="38" w:name="logo"/>
      <w:r w:rsidRPr="0096287B">
        <w:rPr>
          <w:lang w:val="en-US"/>
        </w:rPr>
        <w:lastRenderedPageBreak/>
        <w:t>Logo Activity</w:t>
      </w:r>
    </w:p>
    <w:bookmarkEnd w:id="38"/>
    <w:p w14:paraId="4AA4C569" w14:textId="52C7CDAF" w:rsidR="00586696" w:rsidRPr="0096287B" w:rsidRDefault="00586696" w:rsidP="00586696">
      <w:pPr>
        <w:rPr>
          <w:lang w:val="en-US"/>
        </w:rPr>
      </w:pPr>
      <w:r w:rsidRPr="0096287B">
        <w:rPr>
          <w:lang w:val="en-US"/>
        </w:rPr>
        <w:t>Directions: Match the company logo to the agricultural pathway they represent.</w:t>
      </w:r>
      <w:r w:rsidR="00297771" w:rsidRPr="0096287B">
        <w:rPr>
          <w:lang w:val="en-US"/>
        </w:rPr>
        <w:t xml:space="preserve"> </w:t>
      </w:r>
      <w:r w:rsidRPr="0096287B">
        <w:rPr>
          <w:lang w:val="en-US"/>
        </w:rPr>
        <w:t>Cut out the logos below and paste in the provided table.</w:t>
      </w:r>
      <w:r w:rsidR="005F329D" w:rsidRPr="0096287B">
        <w:rPr>
          <w:lang w:val="en-US"/>
        </w:rPr>
        <w:t xml:space="preserve"> </w:t>
      </w:r>
      <w:r w:rsidR="00ED47C4" w:rsidRPr="0096287B">
        <w:rPr>
          <w:lang w:val="en-US"/>
        </w:rPr>
        <w:t>If you don’t have access to print this activity</w:t>
      </w:r>
      <w:r w:rsidR="00BF6808">
        <w:rPr>
          <w:lang w:val="en-US"/>
        </w:rPr>
        <w:t>,</w:t>
      </w:r>
      <w:r w:rsidR="00ED47C4" w:rsidRPr="0096287B">
        <w:rPr>
          <w:lang w:val="en-US"/>
        </w:rPr>
        <w:t xml:space="preserve"> you can click on the logo</w:t>
      </w:r>
      <w:r w:rsidR="00BF6808">
        <w:rPr>
          <w:lang w:val="en-US"/>
        </w:rPr>
        <w:t xml:space="preserve"> and</w:t>
      </w:r>
      <w:r w:rsidR="00ED47C4" w:rsidRPr="0096287B">
        <w:rPr>
          <w:lang w:val="en-US"/>
        </w:rPr>
        <w:t xml:space="preserve"> cut and paste in the table or write the company names in the tab.</w:t>
      </w:r>
      <w:r w:rsidR="005F329D" w:rsidRPr="0096287B">
        <w:rPr>
          <w:i/>
          <w:iCs/>
          <w:lang w:val="en-US"/>
        </w:rPr>
        <w:t>*Some companies might fit in multiple pathways</w:t>
      </w:r>
      <w:r w:rsidR="00BF6808">
        <w:rPr>
          <w:i/>
          <w:iCs/>
          <w:lang w:val="en-US"/>
        </w:rPr>
        <w:t>,</w:t>
      </w:r>
      <w:r w:rsidR="005F329D" w:rsidRPr="0096287B">
        <w:rPr>
          <w:i/>
          <w:iCs/>
          <w:lang w:val="en-US"/>
        </w:rPr>
        <w:t xml:space="preserve"> so choose the one that </w:t>
      </w:r>
      <w:r w:rsidR="00BF6808" w:rsidRPr="0096287B">
        <w:rPr>
          <w:i/>
          <w:iCs/>
          <w:lang w:val="en-US"/>
        </w:rPr>
        <w:t xml:space="preserve">fits </w:t>
      </w:r>
      <w:r w:rsidR="005F329D" w:rsidRPr="0096287B">
        <w:rPr>
          <w:i/>
          <w:iCs/>
          <w:lang w:val="en-US"/>
        </w:rPr>
        <w:t>best.</w:t>
      </w:r>
    </w:p>
    <w:p w14:paraId="65E5B4E1" w14:textId="77777777" w:rsidR="005F329D" w:rsidRPr="0096287B" w:rsidRDefault="00586696" w:rsidP="005F329D">
      <w:pPr>
        <w:pStyle w:val="Heading2"/>
        <w:rPr>
          <w:lang w:val="en-US"/>
        </w:rPr>
      </w:pPr>
      <w:r w:rsidRPr="0096287B">
        <w:rPr>
          <w:lang w:val="en-US"/>
        </w:rPr>
        <w:t>Logos</w:t>
      </w:r>
    </w:p>
    <w:p w14:paraId="6F3A5AF0" w14:textId="76A13E40" w:rsidR="00586696" w:rsidRPr="0096287B" w:rsidRDefault="00586696" w:rsidP="005F329D">
      <w:pPr>
        <w:pStyle w:val="Heading2"/>
        <w:rPr>
          <w:lang w:val="en-US"/>
        </w:rPr>
      </w:pPr>
      <w:r w:rsidRPr="0096287B">
        <w:rPr>
          <w:noProof/>
          <w:lang w:val="en-US"/>
        </w:rPr>
        <w:drawing>
          <wp:inline distT="0" distB="0" distL="0" distR="0" wp14:anchorId="2C693D80" wp14:editId="2AFEAB96">
            <wp:extent cx="1841500" cy="502632"/>
            <wp:effectExtent l="0" t="0" r="6350" b="0"/>
            <wp:docPr id="288" name="Picture 288" descr="A picture containing tableware, plat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icture containing tableware, plate, drawing&#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1885224" cy="514566"/>
                    </a:xfrm>
                    <a:prstGeom prst="rect">
                      <a:avLst/>
                    </a:prstGeom>
                  </pic:spPr>
                </pic:pic>
              </a:graphicData>
            </a:graphic>
          </wp:inline>
        </w:drawing>
      </w:r>
      <w:r w:rsidRPr="0096287B">
        <w:rPr>
          <w:lang w:val="en-US"/>
        </w:rPr>
        <w:tab/>
      </w:r>
      <w:r w:rsidRPr="0096287B">
        <w:rPr>
          <w:noProof/>
          <w:lang w:val="en-US"/>
        </w:rPr>
        <w:drawing>
          <wp:inline distT="0" distB="0" distL="0" distR="0" wp14:anchorId="473E0ED1" wp14:editId="07096433">
            <wp:extent cx="2321948" cy="646025"/>
            <wp:effectExtent l="0" t="0" r="2540" b="1905"/>
            <wp:docPr id="289" name="Picture 28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A picture containing drawing&#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2350902" cy="654081"/>
                    </a:xfrm>
                    <a:prstGeom prst="rect">
                      <a:avLst/>
                    </a:prstGeom>
                  </pic:spPr>
                </pic:pic>
              </a:graphicData>
            </a:graphic>
          </wp:inline>
        </w:drawing>
      </w:r>
      <w:r w:rsidR="00297771" w:rsidRPr="0096287B">
        <w:rPr>
          <w:lang w:val="en-US"/>
        </w:rPr>
        <w:t xml:space="preserve"> </w:t>
      </w:r>
      <w:r w:rsidRPr="0096287B">
        <w:rPr>
          <w:noProof/>
          <w:lang w:val="en-US"/>
        </w:rPr>
        <w:drawing>
          <wp:inline distT="0" distB="0" distL="0" distR="0" wp14:anchorId="3AA6CDE0" wp14:editId="0E55AFAE">
            <wp:extent cx="895350" cy="947460"/>
            <wp:effectExtent l="0" t="0" r="0" b="508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926100" cy="979999"/>
                    </a:xfrm>
                    <a:prstGeom prst="rect">
                      <a:avLst/>
                    </a:prstGeom>
                  </pic:spPr>
                </pic:pic>
              </a:graphicData>
            </a:graphic>
          </wp:inline>
        </w:drawing>
      </w:r>
    </w:p>
    <w:p w14:paraId="2CBFADBD" w14:textId="77777777" w:rsidR="00586696" w:rsidRPr="0096287B" w:rsidRDefault="00586696" w:rsidP="00586696">
      <w:pPr>
        <w:rPr>
          <w:lang w:val="en-US"/>
        </w:rPr>
      </w:pPr>
    </w:p>
    <w:p w14:paraId="5078EB93" w14:textId="1A1E17E9" w:rsidR="00586696" w:rsidRPr="0096287B" w:rsidRDefault="00586696" w:rsidP="00586696">
      <w:pPr>
        <w:rPr>
          <w:lang w:val="en-US"/>
        </w:rPr>
      </w:pPr>
      <w:r w:rsidRPr="0096287B">
        <w:rPr>
          <w:noProof/>
          <w:lang w:val="en-US"/>
        </w:rPr>
        <w:drawing>
          <wp:inline distT="0" distB="0" distL="0" distR="0" wp14:anchorId="0412A46F" wp14:editId="08414DB4">
            <wp:extent cx="1917700" cy="770504"/>
            <wp:effectExtent l="0" t="0" r="6350" b="0"/>
            <wp:docPr id="290" name="Picture 290"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A drawing of a face&#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1961252" cy="788003"/>
                    </a:xfrm>
                    <a:prstGeom prst="rect">
                      <a:avLst/>
                    </a:prstGeom>
                  </pic:spPr>
                </pic:pic>
              </a:graphicData>
            </a:graphic>
          </wp:inline>
        </w:drawing>
      </w:r>
      <w:r w:rsidR="00297771" w:rsidRPr="0096287B">
        <w:rPr>
          <w:lang w:val="en-US"/>
        </w:rPr>
        <w:t xml:space="preserve"> </w:t>
      </w:r>
      <w:r w:rsidRPr="0096287B">
        <w:rPr>
          <w:lang w:val="en-US"/>
        </w:rPr>
        <w:tab/>
      </w:r>
      <w:r w:rsidRPr="0096287B">
        <w:rPr>
          <w:noProof/>
          <w:lang w:val="en-US"/>
        </w:rPr>
        <w:drawing>
          <wp:inline distT="0" distB="0" distL="0" distR="0" wp14:anchorId="1F0BC776" wp14:editId="4C4E9B4D">
            <wp:extent cx="2114550" cy="962648"/>
            <wp:effectExtent l="0" t="0" r="0" b="9525"/>
            <wp:docPr id="291" name="Picture 29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A picture containing drawing&#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39671" cy="974084"/>
                    </a:xfrm>
                    <a:prstGeom prst="rect">
                      <a:avLst/>
                    </a:prstGeom>
                  </pic:spPr>
                </pic:pic>
              </a:graphicData>
            </a:graphic>
          </wp:inline>
        </w:drawing>
      </w:r>
      <w:r w:rsidRPr="0096287B">
        <w:rPr>
          <w:lang w:val="en-US"/>
        </w:rPr>
        <w:t xml:space="preserve"> </w:t>
      </w:r>
      <w:r w:rsidRPr="0096287B">
        <w:rPr>
          <w:noProof/>
          <w:lang w:val="en-US"/>
        </w:rPr>
        <w:drawing>
          <wp:inline distT="0" distB="0" distL="0" distR="0" wp14:anchorId="03E80E7D" wp14:editId="7EA8B98D">
            <wp:extent cx="1454150" cy="954662"/>
            <wp:effectExtent l="0" t="0" r="0" b="0"/>
            <wp:docPr id="296" name="Picture 29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picture containing drawing&#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457868" cy="957103"/>
                    </a:xfrm>
                    <a:prstGeom prst="rect">
                      <a:avLst/>
                    </a:prstGeom>
                  </pic:spPr>
                </pic:pic>
              </a:graphicData>
            </a:graphic>
          </wp:inline>
        </w:drawing>
      </w:r>
    </w:p>
    <w:p w14:paraId="49F23DEB" w14:textId="77777777" w:rsidR="00586696" w:rsidRPr="0096287B" w:rsidRDefault="00586696" w:rsidP="00586696">
      <w:pPr>
        <w:rPr>
          <w:lang w:val="en-US"/>
        </w:rPr>
      </w:pPr>
    </w:p>
    <w:p w14:paraId="6D3E4034" w14:textId="77777777" w:rsidR="00586696" w:rsidRPr="0096287B" w:rsidRDefault="00586696" w:rsidP="00586696">
      <w:pPr>
        <w:rPr>
          <w:lang w:val="en-US"/>
        </w:rPr>
      </w:pPr>
      <w:r w:rsidRPr="0096287B">
        <w:rPr>
          <w:noProof/>
          <w:lang w:val="en-US"/>
        </w:rPr>
        <w:drawing>
          <wp:inline distT="0" distB="0" distL="0" distR="0" wp14:anchorId="74D5D160" wp14:editId="29E35B99">
            <wp:extent cx="1289050" cy="1289050"/>
            <wp:effectExtent l="0" t="0" r="6350" b="6350"/>
            <wp:docPr id="292" name="Picture 29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close up of a sign&#10;&#10;Description automatically generated"/>
                    <pic:cNvPicPr/>
                  </pic:nvPicPr>
                  <pic:blipFill>
                    <a:blip r:embed="rId104">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inline>
        </w:drawing>
      </w:r>
      <w:r w:rsidRPr="0096287B">
        <w:rPr>
          <w:lang w:val="en-US"/>
        </w:rPr>
        <w:tab/>
      </w:r>
      <w:r w:rsidRPr="0096287B">
        <w:rPr>
          <w:noProof/>
          <w:lang w:val="en-US"/>
        </w:rPr>
        <w:drawing>
          <wp:inline distT="0" distB="0" distL="0" distR="0" wp14:anchorId="0AEE6080" wp14:editId="123DBC59">
            <wp:extent cx="2470150" cy="949740"/>
            <wp:effectExtent l="0" t="0" r="6350" b="3175"/>
            <wp:docPr id="293" name="Picture 29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A picture containing drawing&#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488658" cy="956856"/>
                    </a:xfrm>
                    <a:prstGeom prst="rect">
                      <a:avLst/>
                    </a:prstGeom>
                  </pic:spPr>
                </pic:pic>
              </a:graphicData>
            </a:graphic>
          </wp:inline>
        </w:drawing>
      </w:r>
      <w:r w:rsidRPr="0096287B">
        <w:rPr>
          <w:noProof/>
          <w:lang w:val="en-US"/>
        </w:rPr>
        <w:drawing>
          <wp:inline distT="0" distB="0" distL="0" distR="0" wp14:anchorId="61B816B1" wp14:editId="656F6BE9">
            <wp:extent cx="1847362" cy="581025"/>
            <wp:effectExtent l="0" t="0" r="63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06">
                      <a:extLst>
                        <a:ext uri="{28A0092B-C50C-407E-A947-70E740481C1C}">
                          <a14:useLocalDpi xmlns:a14="http://schemas.microsoft.com/office/drawing/2010/main" val="0"/>
                        </a:ext>
                      </a:extLst>
                    </a:blip>
                    <a:stretch>
                      <a:fillRect/>
                    </a:stretch>
                  </pic:blipFill>
                  <pic:spPr>
                    <a:xfrm>
                      <a:off x="0" y="0"/>
                      <a:ext cx="1856816" cy="583998"/>
                    </a:xfrm>
                    <a:prstGeom prst="rect">
                      <a:avLst/>
                    </a:prstGeom>
                  </pic:spPr>
                </pic:pic>
              </a:graphicData>
            </a:graphic>
          </wp:inline>
        </w:drawing>
      </w:r>
    </w:p>
    <w:p w14:paraId="0831F0F2" w14:textId="77777777" w:rsidR="00586696" w:rsidRPr="0096287B" w:rsidRDefault="00586696" w:rsidP="00586696">
      <w:pPr>
        <w:rPr>
          <w:lang w:val="en-US"/>
        </w:rPr>
      </w:pPr>
    </w:p>
    <w:p w14:paraId="7EF536AC" w14:textId="77777777" w:rsidR="00586696" w:rsidRPr="0096287B" w:rsidRDefault="00586696" w:rsidP="00586696">
      <w:pPr>
        <w:rPr>
          <w:lang w:val="en-US"/>
        </w:rPr>
      </w:pPr>
      <w:r w:rsidRPr="0096287B">
        <w:rPr>
          <w:noProof/>
          <w:lang w:val="en-US"/>
        </w:rPr>
        <w:drawing>
          <wp:inline distT="0" distB="0" distL="0" distR="0" wp14:anchorId="5DFF8A62" wp14:editId="7E8BB1B7">
            <wp:extent cx="2660650" cy="885625"/>
            <wp:effectExtent l="0" t="0" r="6350" b="0"/>
            <wp:docPr id="294" name="Picture 29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A close up of a sign&#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683121" cy="893105"/>
                    </a:xfrm>
                    <a:prstGeom prst="rect">
                      <a:avLst/>
                    </a:prstGeom>
                  </pic:spPr>
                </pic:pic>
              </a:graphicData>
            </a:graphic>
          </wp:inline>
        </w:drawing>
      </w:r>
      <w:r w:rsidRPr="0096287B">
        <w:rPr>
          <w:lang w:val="en-US"/>
        </w:rPr>
        <w:tab/>
      </w:r>
      <w:r w:rsidRPr="0096287B">
        <w:rPr>
          <w:lang w:val="en-US"/>
        </w:rPr>
        <w:tab/>
      </w:r>
      <w:r w:rsidRPr="0096287B">
        <w:rPr>
          <w:noProof/>
          <w:lang w:val="en-US"/>
        </w:rPr>
        <w:drawing>
          <wp:inline distT="0" distB="0" distL="0" distR="0" wp14:anchorId="7B32AF18" wp14:editId="502DC525">
            <wp:extent cx="2387600" cy="837617"/>
            <wp:effectExtent l="0" t="0" r="0" b="635"/>
            <wp:docPr id="295" name="Picture 29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picture containing drawing&#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2397395" cy="841053"/>
                    </a:xfrm>
                    <a:prstGeom prst="rect">
                      <a:avLst/>
                    </a:prstGeom>
                  </pic:spPr>
                </pic:pic>
              </a:graphicData>
            </a:graphic>
          </wp:inline>
        </w:drawing>
      </w:r>
    </w:p>
    <w:p w14:paraId="203F5E9F" w14:textId="77777777" w:rsidR="00586696" w:rsidRPr="0096287B" w:rsidRDefault="00586696" w:rsidP="00586696">
      <w:pPr>
        <w:rPr>
          <w:lang w:val="en-US"/>
        </w:rPr>
      </w:pPr>
    </w:p>
    <w:p w14:paraId="3A1DB03C" w14:textId="77777777" w:rsidR="00586696" w:rsidRPr="0096287B" w:rsidRDefault="00586696" w:rsidP="00586696">
      <w:pPr>
        <w:rPr>
          <w:lang w:val="en-US"/>
        </w:rPr>
      </w:pPr>
      <w:r w:rsidRPr="0096287B">
        <w:rPr>
          <w:lang w:val="en-US"/>
        </w:rPr>
        <w:tab/>
      </w:r>
      <w:r w:rsidRPr="0096287B">
        <w:rPr>
          <w:lang w:val="en-US"/>
        </w:rPr>
        <w:tab/>
      </w:r>
      <w:r w:rsidRPr="0096287B">
        <w:rPr>
          <w:lang w:val="en-US"/>
        </w:rPr>
        <w:tab/>
      </w:r>
    </w:p>
    <w:p w14:paraId="1FFEC9A9" w14:textId="0A68B689" w:rsidR="00586696" w:rsidRPr="0096287B" w:rsidRDefault="00586696" w:rsidP="00586696">
      <w:pPr>
        <w:rPr>
          <w:lang w:val="en-US"/>
        </w:rPr>
      </w:pPr>
      <w:r w:rsidRPr="0096287B">
        <w:rPr>
          <w:noProof/>
          <w:lang w:val="en-US"/>
        </w:rPr>
        <w:drawing>
          <wp:inline distT="0" distB="0" distL="0" distR="0" wp14:anchorId="1B75A920" wp14:editId="06F10C77">
            <wp:extent cx="2336800" cy="666767"/>
            <wp:effectExtent l="0" t="0" r="6350" b="0"/>
            <wp:docPr id="298" name="Picture 298" descr="A picture containing draw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A picture containing drawing, sign&#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2356500" cy="672388"/>
                    </a:xfrm>
                    <a:prstGeom prst="rect">
                      <a:avLst/>
                    </a:prstGeom>
                  </pic:spPr>
                </pic:pic>
              </a:graphicData>
            </a:graphic>
          </wp:inline>
        </w:drawing>
      </w:r>
      <w:r w:rsidR="00297771" w:rsidRPr="0096287B">
        <w:rPr>
          <w:lang w:val="en-US"/>
        </w:rPr>
        <w:t xml:space="preserve"> </w:t>
      </w:r>
      <w:r w:rsidRPr="0096287B">
        <w:rPr>
          <w:noProof/>
          <w:lang w:val="en-US"/>
        </w:rPr>
        <w:drawing>
          <wp:inline distT="0" distB="0" distL="0" distR="0" wp14:anchorId="0F245755" wp14:editId="6877D38C">
            <wp:extent cx="1416050" cy="835195"/>
            <wp:effectExtent l="0" t="0" r="0" b="3175"/>
            <wp:docPr id="300" name="Picture 30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picture containing drawing&#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42361" cy="850713"/>
                    </a:xfrm>
                    <a:prstGeom prst="rect">
                      <a:avLst/>
                    </a:prstGeom>
                  </pic:spPr>
                </pic:pic>
              </a:graphicData>
            </a:graphic>
          </wp:inline>
        </w:drawing>
      </w:r>
    </w:p>
    <w:tbl>
      <w:tblPr>
        <w:tblStyle w:val="FFATable1"/>
        <w:tblW w:w="9990" w:type="dxa"/>
        <w:tblInd w:w="-275" w:type="dxa"/>
        <w:tblLook w:val="0400" w:firstRow="0" w:lastRow="0" w:firstColumn="0" w:lastColumn="0" w:noHBand="0" w:noVBand="1"/>
      </w:tblPr>
      <w:tblGrid>
        <w:gridCol w:w="2574"/>
        <w:gridCol w:w="2304"/>
        <w:gridCol w:w="2304"/>
        <w:gridCol w:w="2808"/>
      </w:tblGrid>
      <w:tr w:rsidR="00586696" w:rsidRPr="0096287B" w14:paraId="44A51A7E" w14:textId="77777777" w:rsidTr="00ED47C4">
        <w:trPr>
          <w:trHeight w:val="1021"/>
        </w:trPr>
        <w:tc>
          <w:tcPr>
            <w:tcW w:w="2574" w:type="dxa"/>
          </w:tcPr>
          <w:p w14:paraId="0C8B2666" w14:textId="77777777" w:rsidR="00586696" w:rsidRPr="0096287B" w:rsidRDefault="00586696" w:rsidP="003D3610">
            <w:pPr>
              <w:rPr>
                <w:lang w:val="en-US"/>
              </w:rPr>
            </w:pPr>
          </w:p>
          <w:p w14:paraId="514CCDE7" w14:textId="15A30D0C" w:rsidR="00586696" w:rsidRPr="0096287B" w:rsidRDefault="00586696" w:rsidP="003D3610">
            <w:pPr>
              <w:rPr>
                <w:lang w:val="en-US"/>
              </w:rPr>
            </w:pPr>
            <w:r w:rsidRPr="0096287B">
              <w:rPr>
                <w:lang w:val="en-US"/>
              </w:rPr>
              <w:t>Agribusiness Systems</w:t>
            </w:r>
          </w:p>
          <w:p w14:paraId="0A83EF43" w14:textId="77777777" w:rsidR="00586696" w:rsidRPr="0096287B" w:rsidRDefault="00586696" w:rsidP="003D3610">
            <w:pPr>
              <w:rPr>
                <w:lang w:val="en-US"/>
              </w:rPr>
            </w:pPr>
          </w:p>
          <w:p w14:paraId="027E96BD" w14:textId="77777777" w:rsidR="00586696" w:rsidRPr="0096287B" w:rsidRDefault="00586696" w:rsidP="003D3610">
            <w:pPr>
              <w:rPr>
                <w:lang w:val="en-US"/>
              </w:rPr>
            </w:pPr>
          </w:p>
          <w:p w14:paraId="4D698961" w14:textId="77777777" w:rsidR="00586696" w:rsidRPr="0096287B" w:rsidRDefault="00586696" w:rsidP="003D3610">
            <w:pPr>
              <w:rPr>
                <w:lang w:val="en-US"/>
              </w:rPr>
            </w:pPr>
          </w:p>
          <w:p w14:paraId="64C83B56" w14:textId="77777777" w:rsidR="00586696" w:rsidRPr="0096287B" w:rsidRDefault="00586696" w:rsidP="003D3610">
            <w:pPr>
              <w:rPr>
                <w:lang w:val="en-US"/>
              </w:rPr>
            </w:pPr>
          </w:p>
          <w:p w14:paraId="70992EB3" w14:textId="77777777" w:rsidR="00586696" w:rsidRPr="0096287B" w:rsidRDefault="00586696" w:rsidP="003D3610">
            <w:pPr>
              <w:rPr>
                <w:lang w:val="en-US"/>
              </w:rPr>
            </w:pPr>
          </w:p>
          <w:p w14:paraId="3FA18EC6" w14:textId="77777777" w:rsidR="00586696" w:rsidRPr="0096287B" w:rsidRDefault="00586696" w:rsidP="003D3610">
            <w:pPr>
              <w:rPr>
                <w:lang w:val="en-US"/>
              </w:rPr>
            </w:pPr>
          </w:p>
          <w:p w14:paraId="33EF249C" w14:textId="77777777" w:rsidR="00586696" w:rsidRPr="0096287B" w:rsidRDefault="00586696" w:rsidP="003D3610">
            <w:pPr>
              <w:rPr>
                <w:lang w:val="en-US"/>
              </w:rPr>
            </w:pPr>
          </w:p>
          <w:p w14:paraId="785C56FA" w14:textId="4CC3E7EE" w:rsidR="00586696" w:rsidRPr="0096287B" w:rsidRDefault="00586696" w:rsidP="003D3610">
            <w:pPr>
              <w:rPr>
                <w:lang w:val="en-US"/>
              </w:rPr>
            </w:pPr>
          </w:p>
          <w:p w14:paraId="12A581E3" w14:textId="77777777" w:rsidR="00C72746" w:rsidRPr="0096287B" w:rsidRDefault="00C72746" w:rsidP="003D3610">
            <w:pPr>
              <w:rPr>
                <w:lang w:val="en-US"/>
              </w:rPr>
            </w:pPr>
          </w:p>
          <w:p w14:paraId="09819AA7" w14:textId="77777777" w:rsidR="00586696" w:rsidRPr="0096287B" w:rsidRDefault="00586696" w:rsidP="003D3610">
            <w:pPr>
              <w:rPr>
                <w:lang w:val="en-US"/>
              </w:rPr>
            </w:pPr>
          </w:p>
          <w:p w14:paraId="4C16A673" w14:textId="77777777" w:rsidR="00586696" w:rsidRPr="0096287B" w:rsidRDefault="00586696" w:rsidP="003D3610">
            <w:pPr>
              <w:rPr>
                <w:lang w:val="en-US"/>
              </w:rPr>
            </w:pPr>
          </w:p>
          <w:p w14:paraId="1BFC62F2" w14:textId="77777777" w:rsidR="00586696" w:rsidRPr="0096287B" w:rsidRDefault="00586696" w:rsidP="003D3610">
            <w:pPr>
              <w:rPr>
                <w:lang w:val="en-US"/>
              </w:rPr>
            </w:pPr>
          </w:p>
          <w:p w14:paraId="3C6C973C" w14:textId="77777777" w:rsidR="00586696" w:rsidRPr="0096287B" w:rsidRDefault="00586696" w:rsidP="003D3610">
            <w:pPr>
              <w:rPr>
                <w:lang w:val="en-US"/>
              </w:rPr>
            </w:pPr>
          </w:p>
          <w:p w14:paraId="2CF2B0EA" w14:textId="77777777" w:rsidR="00586696" w:rsidRPr="0096287B" w:rsidRDefault="00586696" w:rsidP="003D3610">
            <w:pPr>
              <w:rPr>
                <w:lang w:val="en-US"/>
              </w:rPr>
            </w:pPr>
          </w:p>
          <w:p w14:paraId="7579CBDC" w14:textId="77777777" w:rsidR="00586696" w:rsidRPr="0096287B" w:rsidRDefault="00586696" w:rsidP="003D3610">
            <w:pPr>
              <w:rPr>
                <w:lang w:val="en-US"/>
              </w:rPr>
            </w:pPr>
          </w:p>
          <w:p w14:paraId="5C8EA25E" w14:textId="77777777" w:rsidR="00586696" w:rsidRPr="0096287B" w:rsidRDefault="00586696" w:rsidP="003D3610">
            <w:pPr>
              <w:rPr>
                <w:lang w:val="en-US"/>
              </w:rPr>
            </w:pPr>
          </w:p>
          <w:p w14:paraId="66F7DC45" w14:textId="77777777" w:rsidR="00586696" w:rsidRPr="0096287B" w:rsidRDefault="00586696" w:rsidP="003D3610">
            <w:pPr>
              <w:rPr>
                <w:lang w:val="en-US"/>
              </w:rPr>
            </w:pPr>
          </w:p>
          <w:p w14:paraId="4DCA2107" w14:textId="77777777" w:rsidR="00586696" w:rsidRPr="0096287B" w:rsidRDefault="00586696" w:rsidP="003D3610">
            <w:pPr>
              <w:rPr>
                <w:lang w:val="en-US"/>
              </w:rPr>
            </w:pPr>
          </w:p>
          <w:p w14:paraId="5E61DAD7" w14:textId="77777777" w:rsidR="00586696" w:rsidRPr="0096287B" w:rsidRDefault="00586696" w:rsidP="003D3610">
            <w:pPr>
              <w:rPr>
                <w:lang w:val="en-US"/>
              </w:rPr>
            </w:pPr>
          </w:p>
          <w:p w14:paraId="6B154704" w14:textId="77777777" w:rsidR="00586696" w:rsidRPr="0096287B" w:rsidRDefault="00586696" w:rsidP="003D3610">
            <w:pPr>
              <w:rPr>
                <w:lang w:val="en-US"/>
              </w:rPr>
            </w:pPr>
          </w:p>
          <w:p w14:paraId="2A524749" w14:textId="77777777" w:rsidR="00586696" w:rsidRPr="0096287B" w:rsidRDefault="00586696" w:rsidP="003D3610">
            <w:pPr>
              <w:rPr>
                <w:lang w:val="en-US"/>
              </w:rPr>
            </w:pPr>
          </w:p>
          <w:p w14:paraId="3185857A" w14:textId="77777777" w:rsidR="00586696" w:rsidRPr="0096287B" w:rsidRDefault="00586696" w:rsidP="003D3610">
            <w:pPr>
              <w:rPr>
                <w:lang w:val="en-US"/>
              </w:rPr>
            </w:pPr>
          </w:p>
          <w:p w14:paraId="6A5E5782" w14:textId="77777777" w:rsidR="00586696" w:rsidRPr="0096287B" w:rsidRDefault="00586696" w:rsidP="003D3610">
            <w:pPr>
              <w:rPr>
                <w:lang w:val="en-US"/>
              </w:rPr>
            </w:pPr>
          </w:p>
          <w:p w14:paraId="40500D4A" w14:textId="77777777" w:rsidR="00586696" w:rsidRPr="0096287B" w:rsidRDefault="00586696" w:rsidP="003D3610">
            <w:pPr>
              <w:rPr>
                <w:lang w:val="en-US"/>
              </w:rPr>
            </w:pPr>
          </w:p>
          <w:p w14:paraId="5A1A9B69" w14:textId="77777777" w:rsidR="00586696" w:rsidRPr="0096287B" w:rsidRDefault="00586696" w:rsidP="003D3610">
            <w:pPr>
              <w:rPr>
                <w:lang w:val="en-US"/>
              </w:rPr>
            </w:pPr>
          </w:p>
          <w:p w14:paraId="49C8E894" w14:textId="77777777" w:rsidR="00586696" w:rsidRPr="0096287B" w:rsidRDefault="00586696" w:rsidP="003D3610">
            <w:pPr>
              <w:rPr>
                <w:lang w:val="en-US"/>
              </w:rPr>
            </w:pPr>
          </w:p>
        </w:tc>
        <w:tc>
          <w:tcPr>
            <w:tcW w:w="2304" w:type="dxa"/>
          </w:tcPr>
          <w:p w14:paraId="3B8F6303" w14:textId="77777777" w:rsidR="00586696" w:rsidRPr="0096287B" w:rsidRDefault="00586696" w:rsidP="003D3610">
            <w:pPr>
              <w:rPr>
                <w:lang w:val="en-US"/>
              </w:rPr>
            </w:pPr>
          </w:p>
          <w:p w14:paraId="06D63D7D" w14:textId="2AA95039" w:rsidR="00586696" w:rsidRPr="0096287B" w:rsidRDefault="00586696" w:rsidP="003D3610">
            <w:pPr>
              <w:rPr>
                <w:lang w:val="en-US"/>
              </w:rPr>
            </w:pPr>
            <w:r w:rsidRPr="0096287B">
              <w:rPr>
                <w:lang w:val="en-US"/>
              </w:rPr>
              <w:t>Animal Systems</w:t>
            </w:r>
          </w:p>
          <w:p w14:paraId="64019E41" w14:textId="77777777" w:rsidR="00586696" w:rsidRPr="0096287B" w:rsidRDefault="00586696" w:rsidP="003D3610">
            <w:pPr>
              <w:pStyle w:val="Title"/>
              <w:rPr>
                <w:lang w:val="en-US"/>
              </w:rPr>
            </w:pPr>
          </w:p>
        </w:tc>
        <w:tc>
          <w:tcPr>
            <w:tcW w:w="2304" w:type="dxa"/>
          </w:tcPr>
          <w:p w14:paraId="2D210625" w14:textId="77777777" w:rsidR="00586696" w:rsidRPr="0096287B" w:rsidRDefault="00586696" w:rsidP="003D3610">
            <w:pPr>
              <w:rPr>
                <w:lang w:val="en-US"/>
              </w:rPr>
            </w:pPr>
          </w:p>
          <w:p w14:paraId="66F58DCF" w14:textId="77777777" w:rsidR="00586696" w:rsidRPr="0096287B" w:rsidRDefault="00586696" w:rsidP="003D3610">
            <w:pPr>
              <w:rPr>
                <w:lang w:val="en-US"/>
              </w:rPr>
            </w:pPr>
            <w:r w:rsidRPr="0096287B">
              <w:rPr>
                <w:lang w:val="en-US"/>
              </w:rPr>
              <w:t>Biotechnology Systems</w:t>
            </w:r>
          </w:p>
          <w:p w14:paraId="754E2C44" w14:textId="77777777" w:rsidR="00586696" w:rsidRPr="0096287B" w:rsidRDefault="00586696" w:rsidP="003D3610">
            <w:pPr>
              <w:pStyle w:val="Title"/>
              <w:rPr>
                <w:lang w:val="en-US"/>
              </w:rPr>
            </w:pPr>
          </w:p>
        </w:tc>
        <w:tc>
          <w:tcPr>
            <w:tcW w:w="2808" w:type="dxa"/>
          </w:tcPr>
          <w:p w14:paraId="53052663" w14:textId="77777777" w:rsidR="00586696" w:rsidRPr="0096287B" w:rsidRDefault="00586696" w:rsidP="003D3610">
            <w:pPr>
              <w:rPr>
                <w:lang w:val="en-US"/>
              </w:rPr>
            </w:pPr>
          </w:p>
          <w:p w14:paraId="079E7D35" w14:textId="77777777" w:rsidR="00586696" w:rsidRPr="0096287B" w:rsidRDefault="00586696" w:rsidP="003D3610">
            <w:pPr>
              <w:rPr>
                <w:lang w:val="en-US"/>
              </w:rPr>
            </w:pPr>
            <w:r w:rsidRPr="0096287B">
              <w:rPr>
                <w:lang w:val="en-US"/>
              </w:rPr>
              <w:t>Environmental Service Systems</w:t>
            </w:r>
          </w:p>
          <w:p w14:paraId="66361A8A" w14:textId="77777777" w:rsidR="00586696" w:rsidRPr="0096287B" w:rsidRDefault="00586696" w:rsidP="003D3610">
            <w:pPr>
              <w:pStyle w:val="Title"/>
              <w:rPr>
                <w:lang w:val="en-US"/>
              </w:rPr>
            </w:pPr>
          </w:p>
        </w:tc>
      </w:tr>
      <w:tr w:rsidR="00586696" w:rsidRPr="0096287B" w14:paraId="16007F43" w14:textId="77777777" w:rsidTr="00ED47C4">
        <w:trPr>
          <w:trHeight w:val="1021"/>
        </w:trPr>
        <w:tc>
          <w:tcPr>
            <w:tcW w:w="2574" w:type="dxa"/>
          </w:tcPr>
          <w:p w14:paraId="0CF61F01" w14:textId="77777777" w:rsidR="00586696" w:rsidRPr="0096287B" w:rsidRDefault="00586696" w:rsidP="003D3610">
            <w:pPr>
              <w:rPr>
                <w:lang w:val="en-US"/>
              </w:rPr>
            </w:pPr>
          </w:p>
          <w:p w14:paraId="59102AED" w14:textId="562A9122" w:rsidR="00586696" w:rsidRPr="0096287B" w:rsidRDefault="00586696" w:rsidP="003D3610">
            <w:pPr>
              <w:rPr>
                <w:lang w:val="en-US"/>
              </w:rPr>
            </w:pPr>
            <w:r w:rsidRPr="0096287B">
              <w:rPr>
                <w:lang w:val="en-US"/>
              </w:rPr>
              <w:t xml:space="preserve">Food Products </w:t>
            </w:r>
            <w:r w:rsidR="00BF6808">
              <w:rPr>
                <w:lang w:val="en-US"/>
              </w:rPr>
              <w:t xml:space="preserve">and </w:t>
            </w:r>
            <w:r w:rsidRPr="0096287B">
              <w:rPr>
                <w:lang w:val="en-US"/>
              </w:rPr>
              <w:t>Processing Systems</w:t>
            </w:r>
          </w:p>
          <w:p w14:paraId="5C4B9D76" w14:textId="77777777" w:rsidR="00586696" w:rsidRPr="0096287B" w:rsidRDefault="00586696" w:rsidP="003D3610">
            <w:pPr>
              <w:rPr>
                <w:lang w:val="en-US"/>
              </w:rPr>
            </w:pPr>
          </w:p>
          <w:p w14:paraId="5BE4B020" w14:textId="77777777" w:rsidR="00586696" w:rsidRPr="0096287B" w:rsidRDefault="00586696" w:rsidP="003D3610">
            <w:pPr>
              <w:rPr>
                <w:lang w:val="en-US"/>
              </w:rPr>
            </w:pPr>
          </w:p>
          <w:p w14:paraId="6F45A9EB" w14:textId="77777777" w:rsidR="00586696" w:rsidRPr="0096287B" w:rsidRDefault="00586696" w:rsidP="003D3610">
            <w:pPr>
              <w:rPr>
                <w:lang w:val="en-US"/>
              </w:rPr>
            </w:pPr>
          </w:p>
          <w:p w14:paraId="5E948498" w14:textId="77777777" w:rsidR="00586696" w:rsidRPr="0096287B" w:rsidRDefault="00586696" w:rsidP="003D3610">
            <w:pPr>
              <w:rPr>
                <w:lang w:val="en-US"/>
              </w:rPr>
            </w:pPr>
          </w:p>
          <w:p w14:paraId="02AFAE8A" w14:textId="77777777" w:rsidR="00586696" w:rsidRPr="0096287B" w:rsidRDefault="00586696" w:rsidP="003D3610">
            <w:pPr>
              <w:rPr>
                <w:lang w:val="en-US"/>
              </w:rPr>
            </w:pPr>
          </w:p>
          <w:p w14:paraId="28C78627" w14:textId="77777777" w:rsidR="00586696" w:rsidRPr="0096287B" w:rsidRDefault="00586696" w:rsidP="003D3610">
            <w:pPr>
              <w:rPr>
                <w:lang w:val="en-US"/>
              </w:rPr>
            </w:pPr>
          </w:p>
          <w:p w14:paraId="09724B7C" w14:textId="77777777" w:rsidR="00586696" w:rsidRPr="0096287B" w:rsidRDefault="00586696" w:rsidP="003D3610">
            <w:pPr>
              <w:rPr>
                <w:lang w:val="en-US"/>
              </w:rPr>
            </w:pPr>
          </w:p>
          <w:p w14:paraId="00C678D7" w14:textId="72748E92" w:rsidR="00586696" w:rsidRPr="0096287B" w:rsidRDefault="00586696" w:rsidP="003D3610">
            <w:pPr>
              <w:rPr>
                <w:lang w:val="en-US"/>
              </w:rPr>
            </w:pPr>
          </w:p>
          <w:p w14:paraId="7C8E5E36" w14:textId="77777777" w:rsidR="00C72746" w:rsidRPr="0096287B" w:rsidRDefault="00C72746" w:rsidP="003D3610">
            <w:pPr>
              <w:rPr>
                <w:lang w:val="en-US"/>
              </w:rPr>
            </w:pPr>
          </w:p>
          <w:p w14:paraId="59168AB3" w14:textId="77777777" w:rsidR="00586696" w:rsidRPr="0096287B" w:rsidRDefault="00586696" w:rsidP="003D3610">
            <w:pPr>
              <w:rPr>
                <w:lang w:val="en-US"/>
              </w:rPr>
            </w:pPr>
          </w:p>
          <w:p w14:paraId="50D3D084" w14:textId="77777777" w:rsidR="00586696" w:rsidRPr="0096287B" w:rsidRDefault="00586696" w:rsidP="003D3610">
            <w:pPr>
              <w:rPr>
                <w:lang w:val="en-US"/>
              </w:rPr>
            </w:pPr>
          </w:p>
          <w:p w14:paraId="68F334F0" w14:textId="77777777" w:rsidR="00586696" w:rsidRPr="0096287B" w:rsidRDefault="00586696" w:rsidP="003D3610">
            <w:pPr>
              <w:rPr>
                <w:lang w:val="en-US"/>
              </w:rPr>
            </w:pPr>
          </w:p>
          <w:p w14:paraId="5542C4FC" w14:textId="77777777" w:rsidR="00586696" w:rsidRPr="0096287B" w:rsidRDefault="00586696" w:rsidP="003D3610">
            <w:pPr>
              <w:rPr>
                <w:lang w:val="en-US"/>
              </w:rPr>
            </w:pPr>
          </w:p>
          <w:p w14:paraId="7D8BE3AA" w14:textId="77777777" w:rsidR="00586696" w:rsidRPr="0096287B" w:rsidRDefault="00586696" w:rsidP="003D3610">
            <w:pPr>
              <w:rPr>
                <w:lang w:val="en-US"/>
              </w:rPr>
            </w:pPr>
          </w:p>
          <w:p w14:paraId="7AA9F514" w14:textId="77777777" w:rsidR="00586696" w:rsidRPr="0096287B" w:rsidRDefault="00586696" w:rsidP="003D3610">
            <w:pPr>
              <w:rPr>
                <w:lang w:val="en-US"/>
              </w:rPr>
            </w:pPr>
          </w:p>
          <w:p w14:paraId="652BF813" w14:textId="77777777" w:rsidR="00586696" w:rsidRPr="0096287B" w:rsidRDefault="00586696" w:rsidP="003D3610">
            <w:pPr>
              <w:rPr>
                <w:lang w:val="en-US"/>
              </w:rPr>
            </w:pPr>
          </w:p>
          <w:p w14:paraId="62D8DBD3" w14:textId="77777777" w:rsidR="00586696" w:rsidRPr="0096287B" w:rsidRDefault="00586696" w:rsidP="003D3610">
            <w:pPr>
              <w:rPr>
                <w:lang w:val="en-US"/>
              </w:rPr>
            </w:pPr>
          </w:p>
          <w:p w14:paraId="34760F36" w14:textId="77777777" w:rsidR="00586696" w:rsidRPr="0096287B" w:rsidRDefault="00586696" w:rsidP="003D3610">
            <w:pPr>
              <w:rPr>
                <w:lang w:val="en-US"/>
              </w:rPr>
            </w:pPr>
          </w:p>
          <w:p w14:paraId="30325120" w14:textId="77777777" w:rsidR="00586696" w:rsidRPr="0096287B" w:rsidRDefault="00586696" w:rsidP="003D3610">
            <w:pPr>
              <w:rPr>
                <w:lang w:val="en-US"/>
              </w:rPr>
            </w:pPr>
          </w:p>
          <w:p w14:paraId="155F0F8B" w14:textId="77777777" w:rsidR="00586696" w:rsidRPr="0096287B" w:rsidRDefault="00586696" w:rsidP="003D3610">
            <w:pPr>
              <w:rPr>
                <w:lang w:val="en-US"/>
              </w:rPr>
            </w:pPr>
          </w:p>
          <w:p w14:paraId="7AE415F1" w14:textId="77777777" w:rsidR="00586696" w:rsidRPr="0096287B" w:rsidRDefault="00586696" w:rsidP="003D3610">
            <w:pPr>
              <w:rPr>
                <w:lang w:val="en-US"/>
              </w:rPr>
            </w:pPr>
          </w:p>
          <w:p w14:paraId="1B2AC593" w14:textId="77777777" w:rsidR="00586696" w:rsidRPr="0096287B" w:rsidRDefault="00586696" w:rsidP="003D3610">
            <w:pPr>
              <w:rPr>
                <w:lang w:val="en-US"/>
              </w:rPr>
            </w:pPr>
          </w:p>
          <w:p w14:paraId="52EA582A" w14:textId="77777777" w:rsidR="00586696" w:rsidRPr="0096287B" w:rsidRDefault="00586696" w:rsidP="003D3610">
            <w:pPr>
              <w:rPr>
                <w:lang w:val="en-US"/>
              </w:rPr>
            </w:pPr>
          </w:p>
          <w:p w14:paraId="03453334" w14:textId="77777777" w:rsidR="00586696" w:rsidRPr="0096287B" w:rsidRDefault="00586696" w:rsidP="003D3610">
            <w:pPr>
              <w:rPr>
                <w:lang w:val="en-US"/>
              </w:rPr>
            </w:pPr>
          </w:p>
        </w:tc>
        <w:tc>
          <w:tcPr>
            <w:tcW w:w="2304" w:type="dxa"/>
          </w:tcPr>
          <w:p w14:paraId="10CA139B" w14:textId="77777777" w:rsidR="00586696" w:rsidRPr="0096287B" w:rsidRDefault="00586696" w:rsidP="003D3610">
            <w:pPr>
              <w:rPr>
                <w:lang w:val="en-US"/>
              </w:rPr>
            </w:pPr>
          </w:p>
          <w:p w14:paraId="335EE040" w14:textId="77777777" w:rsidR="00586696" w:rsidRPr="0096287B" w:rsidRDefault="00586696" w:rsidP="003D3610">
            <w:pPr>
              <w:rPr>
                <w:lang w:val="en-US"/>
              </w:rPr>
            </w:pPr>
            <w:r w:rsidRPr="0096287B">
              <w:rPr>
                <w:lang w:val="en-US"/>
              </w:rPr>
              <w:t>Natural Resources Systems</w:t>
            </w:r>
          </w:p>
          <w:p w14:paraId="59CDD7E8" w14:textId="77777777" w:rsidR="00586696" w:rsidRPr="0096287B" w:rsidRDefault="00586696" w:rsidP="003D3610">
            <w:pPr>
              <w:pStyle w:val="Title"/>
              <w:rPr>
                <w:lang w:val="en-US"/>
              </w:rPr>
            </w:pPr>
          </w:p>
        </w:tc>
        <w:tc>
          <w:tcPr>
            <w:tcW w:w="2304" w:type="dxa"/>
          </w:tcPr>
          <w:p w14:paraId="48E0C542" w14:textId="77777777" w:rsidR="00586696" w:rsidRPr="0096287B" w:rsidRDefault="00586696" w:rsidP="003D3610">
            <w:pPr>
              <w:rPr>
                <w:lang w:val="en-US"/>
              </w:rPr>
            </w:pPr>
          </w:p>
          <w:p w14:paraId="71FC56FB" w14:textId="77777777" w:rsidR="00586696" w:rsidRPr="0096287B" w:rsidRDefault="00586696" w:rsidP="003D3610">
            <w:pPr>
              <w:rPr>
                <w:lang w:val="en-US"/>
              </w:rPr>
            </w:pPr>
            <w:r w:rsidRPr="0096287B">
              <w:rPr>
                <w:lang w:val="en-US"/>
              </w:rPr>
              <w:t>Plant Systems</w:t>
            </w:r>
          </w:p>
          <w:p w14:paraId="78A1CB7F" w14:textId="77777777" w:rsidR="00586696" w:rsidRPr="0096287B" w:rsidRDefault="00586696" w:rsidP="003D3610">
            <w:pPr>
              <w:pStyle w:val="Title"/>
              <w:rPr>
                <w:lang w:val="en-US"/>
              </w:rPr>
            </w:pPr>
          </w:p>
        </w:tc>
        <w:tc>
          <w:tcPr>
            <w:tcW w:w="2808" w:type="dxa"/>
          </w:tcPr>
          <w:p w14:paraId="7208D220" w14:textId="77777777" w:rsidR="00586696" w:rsidRPr="0096287B" w:rsidRDefault="00586696" w:rsidP="003D3610">
            <w:pPr>
              <w:rPr>
                <w:lang w:val="en-US"/>
              </w:rPr>
            </w:pPr>
          </w:p>
          <w:p w14:paraId="577213BA" w14:textId="3A0EA808" w:rsidR="00586696" w:rsidRPr="0096287B" w:rsidRDefault="00586696" w:rsidP="003D3610">
            <w:pPr>
              <w:rPr>
                <w:lang w:val="en-US"/>
              </w:rPr>
            </w:pPr>
            <w:r w:rsidRPr="0096287B">
              <w:rPr>
                <w:lang w:val="en-US"/>
              </w:rPr>
              <w:t xml:space="preserve">Power, Structural </w:t>
            </w:r>
            <w:r w:rsidR="00BF6808">
              <w:rPr>
                <w:lang w:val="en-US"/>
              </w:rPr>
              <w:t xml:space="preserve">and </w:t>
            </w:r>
            <w:r w:rsidRPr="0096287B">
              <w:rPr>
                <w:lang w:val="en-US"/>
              </w:rPr>
              <w:t>Technical Systems</w:t>
            </w:r>
          </w:p>
          <w:p w14:paraId="4E6BBB62" w14:textId="77777777" w:rsidR="00586696" w:rsidRPr="0096287B" w:rsidRDefault="00586696" w:rsidP="003D3610">
            <w:pPr>
              <w:pStyle w:val="Title"/>
              <w:rPr>
                <w:lang w:val="en-US"/>
              </w:rPr>
            </w:pPr>
          </w:p>
        </w:tc>
      </w:tr>
    </w:tbl>
    <w:p w14:paraId="4D5BD1B4" w14:textId="77777777" w:rsidR="00C72746" w:rsidRPr="0096287B" w:rsidRDefault="00C72746" w:rsidP="00C72746">
      <w:pPr>
        <w:rPr>
          <w:rStyle w:val="normaltextrun"/>
          <w:rFonts w:ascii="Calibri" w:hAnsi="Calibri" w:cs="Calibri"/>
          <w:sz w:val="22"/>
          <w:szCs w:val="22"/>
          <w:lang w:val="en-US"/>
        </w:rPr>
      </w:pPr>
    </w:p>
    <w:p w14:paraId="58E4365A" w14:textId="77777777" w:rsidR="00C72746" w:rsidRPr="0096287B" w:rsidRDefault="00C72746" w:rsidP="00C72746">
      <w:pPr>
        <w:rPr>
          <w:rStyle w:val="normaltextrun"/>
          <w:rFonts w:ascii="Calibri" w:hAnsi="Calibri" w:cs="Calibri"/>
          <w:sz w:val="22"/>
          <w:szCs w:val="22"/>
          <w:lang w:val="en-US"/>
        </w:rPr>
      </w:pPr>
    </w:p>
    <w:p w14:paraId="3ADB1919" w14:textId="5F511D36" w:rsidR="00C72746" w:rsidRPr="0096287B" w:rsidRDefault="00C72746" w:rsidP="00C72746">
      <w:pPr>
        <w:pStyle w:val="Title"/>
        <w:rPr>
          <w:rStyle w:val="normaltextrun"/>
          <w:lang w:val="en-US"/>
        </w:rPr>
      </w:pPr>
      <w:r w:rsidRPr="0096287B">
        <w:rPr>
          <w:rStyle w:val="normaltextrun"/>
          <w:lang w:val="en-US"/>
        </w:rPr>
        <w:lastRenderedPageBreak/>
        <w:t>AFNR Pathway Explanation</w:t>
      </w:r>
    </w:p>
    <w:p w14:paraId="20C82C95" w14:textId="45DA8672" w:rsidR="00C72746" w:rsidRPr="0096287B" w:rsidRDefault="00C72746" w:rsidP="00C72746">
      <w:pPr>
        <w:rPr>
          <w:rStyle w:val="eop"/>
          <w:rFonts w:ascii="Cambria" w:hAnsi="Cambria" w:cs="Cambria"/>
          <w:lang w:val="en-US"/>
        </w:rPr>
      </w:pPr>
      <w:r w:rsidRPr="0096287B">
        <w:rPr>
          <w:rStyle w:val="normaltextrun"/>
          <w:rFonts w:cs="Calibri"/>
          <w:b/>
          <w:bCs/>
          <w:lang w:val="en-US"/>
        </w:rPr>
        <w:t>Agribusiness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00BD73C1" w:rsidRPr="0096287B">
        <w:rPr>
          <w:rStyle w:val="normaltextrun"/>
          <w:rFonts w:cs="Calibri"/>
          <w:lang w:val="en-US"/>
        </w:rPr>
        <w:t xml:space="preserve">ompanies </w:t>
      </w:r>
      <w:r w:rsidRPr="0096287B">
        <w:rPr>
          <w:rStyle w:val="normaltextrun"/>
          <w:rFonts w:cs="Calibri"/>
          <w:lang w:val="en-US"/>
        </w:rPr>
        <w:t xml:space="preserve">that connect the business world with agriculture by determining how to effectively use resources for profit and contribute to successful agriculture production. This can include crop production, farm equipment, seed supply, marketing, natural </w:t>
      </w:r>
      <w:proofErr w:type="gramStart"/>
      <w:r w:rsidRPr="0096287B">
        <w:rPr>
          <w:rStyle w:val="normaltextrun"/>
          <w:rFonts w:cs="Calibri"/>
          <w:lang w:val="en-US"/>
        </w:rPr>
        <w:t>resources</w:t>
      </w:r>
      <w:proofErr w:type="gramEnd"/>
      <w:r w:rsidRPr="0096287B">
        <w:rPr>
          <w:rStyle w:val="normaltextrun"/>
          <w:rFonts w:cs="Calibri"/>
          <w:lang w:val="en-US"/>
        </w:rPr>
        <w:t xml:space="preserve"> and animal services.</w:t>
      </w:r>
      <w:r w:rsidRPr="0096287B">
        <w:rPr>
          <w:rStyle w:val="eop"/>
          <w:rFonts w:ascii="Cambria" w:hAnsi="Cambria" w:cs="Cambria"/>
          <w:lang w:val="en-US"/>
        </w:rPr>
        <w:t> </w:t>
      </w:r>
    </w:p>
    <w:p w14:paraId="7B0ECB75" w14:textId="77777777" w:rsidR="00C72746" w:rsidRPr="0096287B" w:rsidRDefault="00C72746" w:rsidP="00C72746">
      <w:pPr>
        <w:rPr>
          <w:rFonts w:cs="Segoe UI"/>
          <w:lang w:val="en-US"/>
        </w:rPr>
      </w:pPr>
    </w:p>
    <w:p w14:paraId="088789B1" w14:textId="0D14423F" w:rsidR="00C72746" w:rsidRPr="0096287B" w:rsidRDefault="00C72746" w:rsidP="00C72746">
      <w:pPr>
        <w:rPr>
          <w:rStyle w:val="eop"/>
          <w:rFonts w:ascii="Cambria" w:hAnsi="Cambria" w:cs="Cambria"/>
          <w:lang w:val="en-US"/>
        </w:rPr>
      </w:pPr>
      <w:r w:rsidRPr="0096287B">
        <w:rPr>
          <w:rStyle w:val="normaltextrun"/>
          <w:rFonts w:cs="Calibri"/>
          <w:b/>
          <w:bCs/>
          <w:lang w:val="en-US"/>
        </w:rPr>
        <w:t>Animal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00BD73C1" w:rsidRPr="0096287B">
        <w:rPr>
          <w:rStyle w:val="normaltextrun"/>
          <w:rFonts w:cs="Calibri"/>
          <w:lang w:val="en-US"/>
        </w:rPr>
        <w:t xml:space="preserve">ompanies </w:t>
      </w:r>
      <w:r w:rsidRPr="0096287B">
        <w:rPr>
          <w:rStyle w:val="normaltextrun"/>
          <w:rFonts w:cs="Calibri"/>
          <w:lang w:val="en-US"/>
        </w:rPr>
        <w:t>that work directly with animals or work with products that comes from animals. Can treat diseased or injured animals and work to keep them healthy</w:t>
      </w:r>
      <w:r w:rsidR="00BD73C1">
        <w:rPr>
          <w:rStyle w:val="normaltextrun"/>
          <w:rFonts w:cs="Calibri"/>
          <w:lang w:val="en-US"/>
        </w:rPr>
        <w:t xml:space="preserve"> or s</w:t>
      </w:r>
      <w:r w:rsidRPr="0096287B">
        <w:rPr>
          <w:rStyle w:val="normaltextrun"/>
          <w:rFonts w:cs="Calibri"/>
          <w:lang w:val="en-US"/>
        </w:rPr>
        <w:t xml:space="preserve">tudy research and genetics, </w:t>
      </w:r>
      <w:proofErr w:type="gramStart"/>
      <w:r w:rsidRPr="0096287B">
        <w:rPr>
          <w:rStyle w:val="normaltextrun"/>
          <w:rFonts w:cs="Calibri"/>
          <w:lang w:val="en-US"/>
        </w:rPr>
        <w:t>nutrition</w:t>
      </w:r>
      <w:proofErr w:type="gramEnd"/>
      <w:r w:rsidRPr="0096287B">
        <w:rPr>
          <w:rStyle w:val="normaltextrun"/>
          <w:rFonts w:cs="Calibri"/>
          <w:lang w:val="en-US"/>
        </w:rPr>
        <w:t xml:space="preserve"> and the development of the animals they work with. Others develop more efficient ways of producing and processing meat, poultry, </w:t>
      </w:r>
      <w:proofErr w:type="gramStart"/>
      <w:r w:rsidRPr="0096287B">
        <w:rPr>
          <w:rStyle w:val="normaltextrun"/>
          <w:rFonts w:cs="Calibri"/>
          <w:lang w:val="en-US"/>
        </w:rPr>
        <w:t>eggs</w:t>
      </w:r>
      <w:proofErr w:type="gramEnd"/>
      <w:r w:rsidRPr="0096287B">
        <w:rPr>
          <w:rStyle w:val="normaltextrun"/>
          <w:rFonts w:cs="Calibri"/>
          <w:lang w:val="en-US"/>
        </w:rPr>
        <w:t xml:space="preserve"> and dairy products.</w:t>
      </w:r>
      <w:r w:rsidRPr="0096287B">
        <w:rPr>
          <w:rStyle w:val="eop"/>
          <w:rFonts w:ascii="Cambria" w:hAnsi="Cambria" w:cs="Cambria"/>
          <w:lang w:val="en-US"/>
        </w:rPr>
        <w:t> </w:t>
      </w:r>
    </w:p>
    <w:p w14:paraId="141293DF" w14:textId="77777777" w:rsidR="00C72746" w:rsidRPr="0096287B" w:rsidRDefault="00C72746" w:rsidP="00C72746">
      <w:pPr>
        <w:rPr>
          <w:rFonts w:cs="Segoe UI"/>
          <w:lang w:val="en-US"/>
        </w:rPr>
      </w:pPr>
    </w:p>
    <w:p w14:paraId="46BD2F74" w14:textId="34A0D621" w:rsidR="00C72746" w:rsidRPr="0096287B" w:rsidRDefault="00C72746" w:rsidP="00C72746">
      <w:pPr>
        <w:rPr>
          <w:rStyle w:val="eop"/>
          <w:rFonts w:ascii="Cambria" w:hAnsi="Cambria" w:cs="Cambria"/>
          <w:lang w:val="en-US"/>
        </w:rPr>
      </w:pPr>
      <w:r w:rsidRPr="0096287B">
        <w:rPr>
          <w:rStyle w:val="normaltextrun"/>
          <w:rFonts w:cs="Calibri"/>
          <w:b/>
          <w:bCs/>
          <w:lang w:val="en-US"/>
        </w:rPr>
        <w:t>Biotechnology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Pr="0096287B">
        <w:rPr>
          <w:rStyle w:val="normaltextrun"/>
          <w:rFonts w:cs="Calibri"/>
          <w:lang w:val="en-US"/>
        </w:rPr>
        <w:t xml:space="preserve">ompanies that use biotechnology to enhance plants, </w:t>
      </w:r>
      <w:proofErr w:type="gramStart"/>
      <w:r w:rsidRPr="0096287B">
        <w:rPr>
          <w:rStyle w:val="normaltextrun"/>
          <w:rFonts w:cs="Calibri"/>
          <w:lang w:val="en-US"/>
        </w:rPr>
        <w:t>animals</w:t>
      </w:r>
      <w:proofErr w:type="gramEnd"/>
      <w:r w:rsidRPr="0096287B">
        <w:rPr>
          <w:rStyle w:val="normaltextrun"/>
          <w:rFonts w:cs="Calibri"/>
          <w:lang w:val="en-US"/>
        </w:rPr>
        <w:t xml:space="preserve"> and microorganisms and to solve global issues, working to increase the world’s</w:t>
      </w:r>
      <w:r w:rsidRPr="0096287B">
        <w:rPr>
          <w:rStyle w:val="normaltextrun"/>
          <w:rFonts w:ascii="Cambria" w:hAnsi="Cambria" w:cs="Cambria"/>
          <w:lang w:val="en-US"/>
        </w:rPr>
        <w:t> </w:t>
      </w:r>
      <w:r w:rsidRPr="0096287B">
        <w:rPr>
          <w:rStyle w:val="normaltextrun"/>
          <w:rFonts w:cs="Calibri"/>
          <w:lang w:val="en-US"/>
        </w:rPr>
        <w:t>access to safe and affordable food and clean water. Often investigate methods of creating fuel from agricultural byproducts and use a range of tools to better understand the basic biology of life.</w:t>
      </w:r>
      <w:r w:rsidRPr="0096287B">
        <w:rPr>
          <w:rStyle w:val="eop"/>
          <w:rFonts w:ascii="Cambria" w:hAnsi="Cambria" w:cs="Cambria"/>
          <w:lang w:val="en-US"/>
        </w:rPr>
        <w:t> </w:t>
      </w:r>
    </w:p>
    <w:p w14:paraId="3DD5AF27" w14:textId="77777777" w:rsidR="00C72746" w:rsidRPr="0096287B" w:rsidRDefault="00C72746" w:rsidP="00C72746">
      <w:pPr>
        <w:rPr>
          <w:rFonts w:cs="Segoe UI"/>
          <w:lang w:val="en-US"/>
        </w:rPr>
      </w:pPr>
    </w:p>
    <w:p w14:paraId="38FBE70E" w14:textId="4CB57696" w:rsidR="00C72746" w:rsidRPr="0096287B" w:rsidRDefault="00C72746" w:rsidP="00C72746">
      <w:pPr>
        <w:rPr>
          <w:rStyle w:val="eop"/>
          <w:rFonts w:ascii="Cambria" w:hAnsi="Cambria" w:cs="Cambria"/>
          <w:lang w:val="en-US"/>
        </w:rPr>
      </w:pPr>
      <w:r w:rsidRPr="0096287B">
        <w:rPr>
          <w:rStyle w:val="normaltextrun"/>
          <w:rFonts w:cs="Calibri"/>
          <w:b/>
          <w:bCs/>
          <w:lang w:val="en-US"/>
        </w:rPr>
        <w:t>Environmental Service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00BD73C1" w:rsidRPr="0096287B">
        <w:rPr>
          <w:rStyle w:val="normaltextrun"/>
          <w:rFonts w:cs="Calibri"/>
          <w:lang w:val="en-US"/>
        </w:rPr>
        <w:t xml:space="preserve">ompanies </w:t>
      </w:r>
      <w:r w:rsidRPr="0096287B">
        <w:rPr>
          <w:rStyle w:val="normaltextrun"/>
          <w:rFonts w:cs="Calibri"/>
          <w:lang w:val="en-US"/>
        </w:rPr>
        <w:t>that focus on preventing the harmful effects of human activities, may be involved with recycling, water and air pollution control, waste disposal and public health issues. Use knowledge of science and engineering to meet environmental regulations and develop new methods to prevent accidents or dangerous situations.</w:t>
      </w:r>
      <w:r w:rsidRPr="0096287B">
        <w:rPr>
          <w:rStyle w:val="eop"/>
          <w:rFonts w:ascii="Cambria" w:hAnsi="Cambria" w:cs="Cambria"/>
          <w:lang w:val="en-US"/>
        </w:rPr>
        <w:t> </w:t>
      </w:r>
    </w:p>
    <w:p w14:paraId="46F579E7" w14:textId="77777777" w:rsidR="00C72746" w:rsidRPr="0096287B" w:rsidRDefault="00C72746" w:rsidP="00C72746">
      <w:pPr>
        <w:rPr>
          <w:rFonts w:cs="Segoe UI"/>
          <w:lang w:val="en-US"/>
        </w:rPr>
      </w:pPr>
    </w:p>
    <w:p w14:paraId="36CC8B0E" w14:textId="73E76290" w:rsidR="00C72746" w:rsidRPr="0096287B" w:rsidRDefault="00C72746" w:rsidP="00C72746">
      <w:pPr>
        <w:rPr>
          <w:rStyle w:val="eop"/>
          <w:rFonts w:ascii="Cambria" w:hAnsi="Cambria" w:cs="Cambria"/>
          <w:lang w:val="en-US"/>
        </w:rPr>
      </w:pPr>
      <w:r w:rsidRPr="0096287B">
        <w:rPr>
          <w:rStyle w:val="normaltextrun"/>
          <w:rFonts w:cs="Calibri"/>
          <w:b/>
          <w:bCs/>
          <w:lang w:val="en-US"/>
        </w:rPr>
        <w:t>Food Products and Processing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00BD73C1" w:rsidRPr="0096287B">
        <w:rPr>
          <w:rStyle w:val="normaltextrun"/>
          <w:rFonts w:cs="Calibri"/>
          <w:lang w:val="en-US"/>
        </w:rPr>
        <w:t xml:space="preserve">ompanies </w:t>
      </w:r>
      <w:r w:rsidRPr="0096287B">
        <w:rPr>
          <w:rStyle w:val="normaltextrun"/>
          <w:rFonts w:cs="Calibri"/>
          <w:lang w:val="en-US"/>
        </w:rPr>
        <w:t xml:space="preserve">that study the physical, </w:t>
      </w:r>
      <w:proofErr w:type="gramStart"/>
      <w:r w:rsidRPr="0096287B">
        <w:rPr>
          <w:rStyle w:val="normaltextrun"/>
          <w:rFonts w:cs="Calibri"/>
          <w:lang w:val="en-US"/>
        </w:rPr>
        <w:t>biological</w:t>
      </w:r>
      <w:proofErr w:type="gramEnd"/>
      <w:r w:rsidRPr="0096287B">
        <w:rPr>
          <w:rStyle w:val="normaltextrun"/>
          <w:rFonts w:cs="Calibri"/>
          <w:lang w:val="en-US"/>
        </w:rPr>
        <w:t xml:space="preserve"> and chemical makeup of foods to improve food safety, create better processes, enhance the nutritional value and shelf-life of foods and develop new flavors. May focus on diet, </w:t>
      </w:r>
      <w:proofErr w:type="gramStart"/>
      <w:r w:rsidRPr="0096287B">
        <w:rPr>
          <w:rStyle w:val="normaltextrun"/>
          <w:rFonts w:cs="Calibri"/>
          <w:lang w:val="en-US"/>
        </w:rPr>
        <w:t>health</w:t>
      </w:r>
      <w:proofErr w:type="gramEnd"/>
      <w:r w:rsidRPr="0096287B">
        <w:rPr>
          <w:rStyle w:val="normaltextrun"/>
          <w:rFonts w:cs="Calibri"/>
          <w:lang w:val="en-US"/>
        </w:rPr>
        <w:t xml:space="preserve"> and food safety by ensuring the quality of foods or work to develop new packaging, new products and new sales opportunities.</w:t>
      </w:r>
      <w:r w:rsidRPr="0096287B">
        <w:rPr>
          <w:rStyle w:val="eop"/>
          <w:rFonts w:ascii="Cambria" w:hAnsi="Cambria" w:cs="Cambria"/>
          <w:lang w:val="en-US"/>
        </w:rPr>
        <w:t> </w:t>
      </w:r>
    </w:p>
    <w:p w14:paraId="0DF30953" w14:textId="77777777" w:rsidR="00C72746" w:rsidRPr="0096287B" w:rsidRDefault="00C72746" w:rsidP="00C72746">
      <w:pPr>
        <w:rPr>
          <w:rFonts w:cs="Segoe UI"/>
          <w:lang w:val="en-US"/>
        </w:rPr>
      </w:pPr>
    </w:p>
    <w:p w14:paraId="5FFF7957" w14:textId="091BE1CF" w:rsidR="00C72746" w:rsidRPr="0096287B" w:rsidRDefault="00C72746" w:rsidP="00C72746">
      <w:pPr>
        <w:rPr>
          <w:rFonts w:cs="Segoe UI"/>
          <w:lang w:val="en-US"/>
        </w:rPr>
      </w:pPr>
      <w:r w:rsidRPr="0096287B">
        <w:rPr>
          <w:rStyle w:val="normaltextrun"/>
          <w:rFonts w:cs="Calibri"/>
          <w:b/>
          <w:bCs/>
          <w:lang w:val="en-US"/>
        </w:rPr>
        <w:t>Natural Resources Systems</w:t>
      </w:r>
      <w:r w:rsidRPr="0096287B">
        <w:rPr>
          <w:rStyle w:val="normaltextrun"/>
          <w:rFonts w:cs="Calibri"/>
          <w:lang w:val="en-US"/>
        </w:rPr>
        <w:t>:</w:t>
      </w:r>
      <w:r w:rsidRPr="0096287B">
        <w:rPr>
          <w:rStyle w:val="normaltextrun"/>
          <w:rFonts w:ascii="Cambria" w:hAnsi="Cambria" w:cs="Cambria"/>
          <w:lang w:val="en-US"/>
        </w:rPr>
        <w:t> </w:t>
      </w:r>
      <w:r w:rsidR="00D25893">
        <w:rPr>
          <w:rStyle w:val="normaltextrun"/>
          <w:rFonts w:cs="Calibri"/>
          <w:lang w:val="en-US"/>
        </w:rPr>
        <w:t>C</w:t>
      </w:r>
      <w:r w:rsidR="00D25893" w:rsidRPr="0096287B">
        <w:rPr>
          <w:rStyle w:val="normaltextrun"/>
          <w:rFonts w:cs="Calibri"/>
          <w:lang w:val="en-US"/>
        </w:rPr>
        <w:t xml:space="preserve">ompanies </w:t>
      </w:r>
      <w:r w:rsidRPr="0096287B">
        <w:rPr>
          <w:rStyle w:val="normaltextrun"/>
          <w:rFonts w:cs="Calibri"/>
          <w:lang w:val="en-US"/>
        </w:rPr>
        <w:t xml:space="preserve">that work to develop, </w:t>
      </w:r>
      <w:proofErr w:type="gramStart"/>
      <w:r w:rsidRPr="0096287B">
        <w:rPr>
          <w:rStyle w:val="normaltextrun"/>
          <w:rFonts w:cs="Calibri"/>
          <w:lang w:val="en-US"/>
        </w:rPr>
        <w:t>maintain</w:t>
      </w:r>
      <w:proofErr w:type="gramEnd"/>
      <w:r w:rsidRPr="0096287B">
        <w:rPr>
          <w:rStyle w:val="normaltextrun"/>
          <w:rFonts w:cs="Calibri"/>
          <w:lang w:val="en-US"/>
        </w:rPr>
        <w:t xml:space="preserve"> and manage natural environments. Work to protect wildlife, maintain parks, consult with research </w:t>
      </w:r>
      <w:proofErr w:type="gramStart"/>
      <w:r w:rsidRPr="0096287B">
        <w:rPr>
          <w:rStyle w:val="normaltextrun"/>
          <w:rFonts w:cs="Calibri"/>
          <w:lang w:val="en-US"/>
        </w:rPr>
        <w:t>groups</w:t>
      </w:r>
      <w:proofErr w:type="gramEnd"/>
      <w:r w:rsidRPr="0096287B">
        <w:rPr>
          <w:rStyle w:val="normaltextrun"/>
          <w:rFonts w:cs="Calibri"/>
          <w:lang w:val="en-US"/>
        </w:rPr>
        <w:t xml:space="preserve"> and keep green areas.</w:t>
      </w:r>
      <w:r w:rsidRPr="0096287B">
        <w:rPr>
          <w:rStyle w:val="eop"/>
          <w:rFonts w:ascii="Cambria" w:hAnsi="Cambria" w:cs="Cambria"/>
          <w:lang w:val="en-US"/>
        </w:rPr>
        <w:t> </w:t>
      </w:r>
    </w:p>
    <w:p w14:paraId="66DEF5F7" w14:textId="77777777" w:rsidR="00C72746" w:rsidRPr="0096287B" w:rsidRDefault="00C72746" w:rsidP="00C72746">
      <w:pPr>
        <w:rPr>
          <w:rFonts w:cs="Segoe UI"/>
          <w:lang w:val="en-US"/>
        </w:rPr>
      </w:pPr>
      <w:r w:rsidRPr="0096287B">
        <w:rPr>
          <w:rStyle w:val="eop"/>
          <w:rFonts w:ascii="Cambria" w:hAnsi="Cambria" w:cs="Cambria"/>
          <w:lang w:val="en-US"/>
        </w:rPr>
        <w:t> </w:t>
      </w:r>
    </w:p>
    <w:p w14:paraId="128EEC22" w14:textId="0DB27DB2" w:rsidR="00C72746" w:rsidRPr="0096287B" w:rsidRDefault="00C72746" w:rsidP="00C72746">
      <w:pPr>
        <w:rPr>
          <w:rFonts w:cs="Segoe UI"/>
          <w:lang w:val="en-US"/>
        </w:rPr>
      </w:pPr>
      <w:r w:rsidRPr="0096287B">
        <w:rPr>
          <w:rStyle w:val="normaltextrun"/>
          <w:rFonts w:cs="Calibri"/>
          <w:b/>
          <w:bCs/>
          <w:lang w:val="en-US"/>
        </w:rPr>
        <w:t>Plant Systems</w:t>
      </w:r>
      <w:r w:rsidRPr="0096287B">
        <w:rPr>
          <w:rStyle w:val="normaltextrun"/>
          <w:rFonts w:cs="Calibri"/>
          <w:lang w:val="en-US"/>
        </w:rPr>
        <w:t>:</w:t>
      </w:r>
      <w:r w:rsidRPr="0096287B">
        <w:rPr>
          <w:rStyle w:val="normaltextrun"/>
          <w:rFonts w:ascii="Cambria" w:hAnsi="Cambria" w:cs="Cambria"/>
          <w:lang w:val="en-US"/>
        </w:rPr>
        <w:t> </w:t>
      </w:r>
      <w:r w:rsidR="00BD73C1">
        <w:rPr>
          <w:rStyle w:val="normaltextrun"/>
          <w:rFonts w:cs="Calibri"/>
          <w:lang w:val="en-US"/>
        </w:rPr>
        <w:t>C</w:t>
      </w:r>
      <w:r w:rsidR="00BD73C1" w:rsidRPr="0096287B">
        <w:rPr>
          <w:rStyle w:val="normaltextrun"/>
          <w:rFonts w:cs="Calibri"/>
          <w:lang w:val="en-US"/>
        </w:rPr>
        <w:t xml:space="preserve">ompanies </w:t>
      </w:r>
      <w:r w:rsidRPr="0096287B">
        <w:rPr>
          <w:rStyle w:val="normaltextrun"/>
          <w:rFonts w:cs="Calibri"/>
          <w:lang w:val="en-US"/>
        </w:rPr>
        <w:t>that study plants and how they impact our world. Monitor the quality and safety of our food and help consumers make sensible nutritional decisions, solve problems by developing crops that are resistant to insects and improve models to grow more food with less space. Others work to conserve our natural resources.</w:t>
      </w:r>
      <w:r w:rsidRPr="0096287B">
        <w:rPr>
          <w:rStyle w:val="eop"/>
          <w:rFonts w:ascii="Cambria" w:hAnsi="Cambria" w:cs="Cambria"/>
          <w:lang w:val="en-US"/>
        </w:rPr>
        <w:t> </w:t>
      </w:r>
    </w:p>
    <w:p w14:paraId="1005A14E" w14:textId="77777777" w:rsidR="00C72746" w:rsidRPr="0096287B" w:rsidRDefault="00C72746" w:rsidP="00C72746">
      <w:pPr>
        <w:rPr>
          <w:rFonts w:cs="Segoe UI"/>
          <w:lang w:val="en-US"/>
        </w:rPr>
      </w:pPr>
      <w:r w:rsidRPr="0096287B">
        <w:rPr>
          <w:rStyle w:val="eop"/>
          <w:rFonts w:ascii="Cambria" w:hAnsi="Cambria" w:cs="Cambria"/>
          <w:lang w:val="en-US"/>
        </w:rPr>
        <w:t> </w:t>
      </w:r>
    </w:p>
    <w:p w14:paraId="4309F5B8" w14:textId="138CD1AF" w:rsidR="00C72746" w:rsidRPr="0096287B" w:rsidRDefault="00C72746" w:rsidP="00C72746">
      <w:pPr>
        <w:rPr>
          <w:rFonts w:cs="Segoe UI"/>
          <w:lang w:val="en-US"/>
        </w:rPr>
      </w:pPr>
      <w:r w:rsidRPr="0096287B">
        <w:rPr>
          <w:rStyle w:val="normaltextrun"/>
          <w:rFonts w:cs="Calibri"/>
          <w:b/>
          <w:bCs/>
          <w:lang w:val="en-US"/>
        </w:rPr>
        <w:t>Power, Structural and Technical Systems</w:t>
      </w:r>
      <w:r w:rsidRPr="0096287B">
        <w:rPr>
          <w:rStyle w:val="normaltextrun"/>
          <w:rFonts w:cs="Calibri"/>
          <w:lang w:val="en-US"/>
        </w:rPr>
        <w:t>:</w:t>
      </w:r>
      <w:r w:rsidRPr="0096287B">
        <w:rPr>
          <w:rStyle w:val="normaltextrun"/>
          <w:rFonts w:ascii="Cambria" w:hAnsi="Cambria" w:cs="Cambria"/>
          <w:lang w:val="en-US"/>
        </w:rPr>
        <w:t> </w:t>
      </w:r>
      <w:r w:rsidR="00D25893">
        <w:rPr>
          <w:rStyle w:val="normaltextrun"/>
          <w:rFonts w:cs="Calibri"/>
          <w:lang w:val="en-US"/>
        </w:rPr>
        <w:t>C</w:t>
      </w:r>
      <w:r w:rsidRPr="0096287B">
        <w:rPr>
          <w:rStyle w:val="normaltextrun"/>
          <w:rFonts w:cs="Calibri"/>
          <w:lang w:val="en-US"/>
        </w:rPr>
        <w:t>ompanies that apply knowledge of engineering, hydraulics, pneumatics, electronics,</w:t>
      </w:r>
      <w:r w:rsidRPr="0096287B">
        <w:rPr>
          <w:rStyle w:val="normaltextrun"/>
          <w:rFonts w:ascii="Cambria" w:hAnsi="Cambria" w:cs="Cambria"/>
          <w:lang w:val="en-US"/>
        </w:rPr>
        <w:t> </w:t>
      </w:r>
      <w:r w:rsidRPr="0096287B">
        <w:rPr>
          <w:rStyle w:val="normaltextrun"/>
          <w:rFonts w:cs="Calibri"/>
          <w:lang w:val="en-US"/>
        </w:rPr>
        <w:t>power,</w:t>
      </w:r>
      <w:r w:rsidRPr="0096287B">
        <w:rPr>
          <w:rStyle w:val="normaltextrun"/>
          <w:rFonts w:ascii="Cambria" w:hAnsi="Cambria" w:cs="Cambria"/>
          <w:lang w:val="en-US"/>
        </w:rPr>
        <w:t> </w:t>
      </w:r>
      <w:proofErr w:type="gramStart"/>
      <w:r w:rsidRPr="0096287B">
        <w:rPr>
          <w:rStyle w:val="normaltextrun"/>
          <w:rFonts w:cs="Calibri"/>
          <w:lang w:val="en-US"/>
        </w:rPr>
        <w:t>structures</w:t>
      </w:r>
      <w:proofErr w:type="gramEnd"/>
      <w:r w:rsidRPr="0096287B">
        <w:rPr>
          <w:rStyle w:val="normaltextrun"/>
          <w:rFonts w:cs="Calibri"/>
          <w:lang w:val="en-US"/>
        </w:rPr>
        <w:t xml:space="preserve"> and controls to the field of agriculture. Also create efficient processes to conserve natural resources and build solutions that impact people around the globe.</w:t>
      </w:r>
      <w:r w:rsidRPr="0096287B">
        <w:rPr>
          <w:rStyle w:val="normaltextrun"/>
          <w:rFonts w:ascii="Cambria" w:hAnsi="Cambria" w:cs="Cambria"/>
          <w:lang w:val="en-US"/>
        </w:rPr>
        <w:t> </w:t>
      </w:r>
      <w:r w:rsidRPr="0096287B">
        <w:rPr>
          <w:rStyle w:val="eop"/>
          <w:rFonts w:ascii="Cambria" w:hAnsi="Cambria" w:cs="Cambria"/>
          <w:lang w:val="en-US"/>
        </w:rPr>
        <w:t> </w:t>
      </w:r>
    </w:p>
    <w:p w14:paraId="6E7C831D" w14:textId="77777777" w:rsidR="00C72746" w:rsidRPr="0096287B" w:rsidRDefault="00C72746" w:rsidP="00C72746">
      <w:pPr>
        <w:rPr>
          <w:lang w:val="en-US"/>
        </w:rPr>
      </w:pPr>
    </w:p>
    <w:p w14:paraId="2C1EECF5" w14:textId="7EA72D29" w:rsidR="00586696" w:rsidRPr="0096287B" w:rsidRDefault="00586696" w:rsidP="00586696">
      <w:pPr>
        <w:pStyle w:val="Title"/>
        <w:rPr>
          <w:lang w:val="en-US"/>
        </w:rPr>
      </w:pPr>
      <w:bookmarkStart w:id="39" w:name="_Hlk52358012"/>
      <w:bookmarkStart w:id="40" w:name="company"/>
      <w:r w:rsidRPr="0096287B">
        <w:rPr>
          <w:lang w:val="en-US"/>
        </w:rPr>
        <w:lastRenderedPageBreak/>
        <w:t xml:space="preserve">Get to Know </w:t>
      </w:r>
      <w:bookmarkEnd w:id="39"/>
      <w:r w:rsidRPr="0096287B">
        <w:rPr>
          <w:lang w:val="en-US"/>
        </w:rPr>
        <w:t>Agricultural Companies and Organizations</w:t>
      </w:r>
      <w:bookmarkEnd w:id="40"/>
    </w:p>
    <w:p w14:paraId="39752EA6" w14:textId="6E3F1889" w:rsidR="00586696" w:rsidRPr="0096287B" w:rsidRDefault="00586696" w:rsidP="00586696">
      <w:pPr>
        <w:rPr>
          <w:lang w:val="en-US"/>
        </w:rPr>
      </w:pPr>
      <w:r w:rsidRPr="0096287B">
        <w:rPr>
          <w:lang w:val="en-US"/>
        </w:rPr>
        <w:t xml:space="preserve">Directions: Choose a company or organization </w:t>
      </w:r>
      <w:r w:rsidR="005F329D" w:rsidRPr="0096287B">
        <w:rPr>
          <w:lang w:val="en-US"/>
        </w:rPr>
        <w:t>featured in</w:t>
      </w:r>
      <w:r w:rsidR="005C14EF" w:rsidRPr="0096287B">
        <w:rPr>
          <w:lang w:val="en-US"/>
        </w:rPr>
        <w:t xml:space="preserve"> the</w:t>
      </w:r>
      <w:r w:rsidR="005F329D" w:rsidRPr="0096287B">
        <w:rPr>
          <w:lang w:val="en-US"/>
        </w:rPr>
        <w:t xml:space="preserve"> </w:t>
      </w:r>
      <w:r w:rsidR="005C14EF" w:rsidRPr="0096287B">
        <w:rPr>
          <w:lang w:val="en-US"/>
        </w:rPr>
        <w:t>“National FFA Foundation Top Tier Sponsors” expo hall</w:t>
      </w:r>
      <w:r w:rsidR="00D25893">
        <w:rPr>
          <w:lang w:val="en-US"/>
        </w:rPr>
        <w:t xml:space="preserve"> that</w:t>
      </w:r>
      <w:r w:rsidR="005F329D" w:rsidRPr="0096287B">
        <w:rPr>
          <w:lang w:val="en-US"/>
        </w:rPr>
        <w:t xml:space="preserve"> </w:t>
      </w:r>
      <w:r w:rsidRPr="0096287B">
        <w:rPr>
          <w:lang w:val="en-US"/>
        </w:rPr>
        <w:t xml:space="preserve">you are interested in learning </w:t>
      </w:r>
      <w:proofErr w:type="gramStart"/>
      <w:r w:rsidRPr="0096287B">
        <w:rPr>
          <w:lang w:val="en-US"/>
        </w:rPr>
        <w:t>about</w:t>
      </w:r>
      <w:r w:rsidR="00D25893">
        <w:rPr>
          <w:lang w:val="en-US"/>
        </w:rPr>
        <w:t>,</w:t>
      </w:r>
      <w:r w:rsidRPr="0096287B">
        <w:rPr>
          <w:lang w:val="en-US"/>
        </w:rPr>
        <w:t xml:space="preserve"> and</w:t>
      </w:r>
      <w:proofErr w:type="gramEnd"/>
      <w:r w:rsidRPr="0096287B">
        <w:rPr>
          <w:lang w:val="en-US"/>
        </w:rPr>
        <w:t xml:space="preserve"> complete the questions below.</w:t>
      </w:r>
    </w:p>
    <w:p w14:paraId="5F8B6042" w14:textId="74F12332" w:rsidR="00586696" w:rsidRPr="0096287B" w:rsidRDefault="005C14EF" w:rsidP="00586696">
      <w:pPr>
        <w:rPr>
          <w:lang w:val="en-US"/>
        </w:rPr>
      </w:pPr>
      <w:r w:rsidRPr="0096287B">
        <w:rPr>
          <w:noProof/>
          <w:lang w:val="en-US"/>
        </w:rPr>
        <mc:AlternateContent>
          <mc:Choice Requires="wps">
            <w:drawing>
              <wp:anchor distT="0" distB="0" distL="114300" distR="114300" simplePos="0" relativeHeight="251726848" behindDoc="0" locked="0" layoutInCell="1" allowOverlap="1" wp14:anchorId="5DE8EF21" wp14:editId="57FB830A">
                <wp:simplePos x="0" y="0"/>
                <wp:positionH relativeFrom="margin">
                  <wp:align>right</wp:align>
                </wp:positionH>
                <wp:positionV relativeFrom="paragraph">
                  <wp:posOffset>32385</wp:posOffset>
                </wp:positionV>
                <wp:extent cx="2254250" cy="869950"/>
                <wp:effectExtent l="0" t="19050" r="12700" b="25400"/>
                <wp:wrapNone/>
                <wp:docPr id="57" name="Scroll: Horizontal 57"/>
                <wp:cNvGraphicFramePr/>
                <a:graphic xmlns:a="http://schemas.openxmlformats.org/drawingml/2006/main">
                  <a:graphicData uri="http://schemas.microsoft.com/office/word/2010/wordprocessingShape">
                    <wps:wsp>
                      <wps:cNvSpPr/>
                      <wps:spPr>
                        <a:xfrm>
                          <a:off x="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12E239F4" w14:textId="77777777" w:rsidR="00060CFC" w:rsidRDefault="00060CFC" w:rsidP="00586696">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8EF2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57" o:spid="_x0000_s1125" type="#_x0000_t98" style="position:absolute;margin-left:126.3pt;margin-top:2.55pt;width:177.5pt;height:68.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" fillcolor="white [3201]" strokecolor="#004a98 [3204]" strokeweight="1pt">
                <v:stroke joinstyle="miter"/>
                <v:textbox>
                  <w:txbxContent>
                    <w:p w14:paraId="12E239F4" w14:textId="77777777" w:rsidR="00060CFC" w:rsidRDefault="00060CFC" w:rsidP="00586696">
                      <w:r>
                        <w:t>Pathway:</w:t>
                      </w:r>
                    </w:p>
                  </w:txbxContent>
                </v:textbox>
                <w10:wrap anchorx="margin"/>
              </v:shape>
            </w:pict>
          </mc:Fallback>
        </mc:AlternateContent>
      </w:r>
      <w:r w:rsidR="00586696" w:rsidRPr="0096287B">
        <w:rPr>
          <w:noProof/>
          <w:lang w:val="en-US"/>
        </w:rPr>
        <mc:AlternateContent>
          <mc:Choice Requires="wps">
            <w:drawing>
              <wp:anchor distT="0" distB="0" distL="114300" distR="114300" simplePos="0" relativeHeight="251727872" behindDoc="0" locked="0" layoutInCell="1" allowOverlap="1" wp14:anchorId="1D7D4426" wp14:editId="66DF0706">
                <wp:simplePos x="0" y="0"/>
                <wp:positionH relativeFrom="margin">
                  <wp:posOffset>-229870</wp:posOffset>
                </wp:positionH>
                <wp:positionV relativeFrom="paragraph">
                  <wp:posOffset>133985</wp:posOffset>
                </wp:positionV>
                <wp:extent cx="3568700" cy="1536700"/>
                <wp:effectExtent l="0" t="0" r="12700" b="25400"/>
                <wp:wrapNone/>
                <wp:docPr id="58" name="Rectangle 58"/>
                <wp:cNvGraphicFramePr/>
                <a:graphic xmlns:a="http://schemas.openxmlformats.org/drawingml/2006/main">
                  <a:graphicData uri="http://schemas.microsoft.com/office/word/2010/wordprocessingShape">
                    <wps:wsp>
                      <wps:cNvSpPr/>
                      <wps:spPr>
                        <a:xfrm>
                          <a:off x="0" y="0"/>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E775AE5" w14:textId="77777777" w:rsidR="00060CFC" w:rsidRDefault="00060CFC" w:rsidP="00586696">
                            <w:r>
                              <w:t>Company/Organization</w:t>
                            </w:r>
                          </w:p>
                          <w:p w14:paraId="33E6CB59" w14:textId="77777777" w:rsidR="00060CFC" w:rsidRDefault="00060CFC" w:rsidP="00586696"/>
                          <w:p w14:paraId="3813EC1A" w14:textId="77777777" w:rsidR="00060CFC" w:rsidRDefault="00060CFC" w:rsidP="00586696"/>
                          <w:p w14:paraId="6F5561F5" w14:textId="77777777" w:rsidR="00060CFC" w:rsidRDefault="00060CFC" w:rsidP="00586696">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D4426" id="Rectangle 58" o:spid="_x0000_s1126" style="position:absolute;margin-left:-18.1pt;margin-top:10.55pt;width:281pt;height:12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" fillcolor="white [3201]" strokecolor="#004a98 [3204]" strokeweight="1pt">
                <v:textbox>
                  <w:txbxContent>
                    <w:p w14:paraId="2E775AE5" w14:textId="77777777" w:rsidR="00060CFC" w:rsidRDefault="00060CFC" w:rsidP="00586696">
                      <w:r>
                        <w:t>Company/Organization</w:t>
                      </w:r>
                    </w:p>
                    <w:p w14:paraId="33E6CB59" w14:textId="77777777" w:rsidR="00060CFC" w:rsidRDefault="00060CFC" w:rsidP="00586696"/>
                    <w:p w14:paraId="3813EC1A" w14:textId="77777777" w:rsidR="00060CFC" w:rsidRDefault="00060CFC" w:rsidP="00586696"/>
                    <w:p w14:paraId="6F5561F5" w14:textId="77777777" w:rsidR="00060CFC" w:rsidRDefault="00060CFC" w:rsidP="00586696">
                      <w:r>
                        <w:t>Why did you choose them?</w:t>
                      </w:r>
                    </w:p>
                  </w:txbxContent>
                </v:textbox>
                <w10:wrap anchorx="margin"/>
              </v:rect>
            </w:pict>
          </mc:Fallback>
        </mc:AlternateContent>
      </w:r>
    </w:p>
    <w:p w14:paraId="00F8A889" w14:textId="77777777" w:rsidR="00586696" w:rsidRPr="0096287B" w:rsidRDefault="00586696" w:rsidP="00586696">
      <w:pPr>
        <w:rPr>
          <w:lang w:val="en-US"/>
        </w:rPr>
      </w:pPr>
    </w:p>
    <w:p w14:paraId="5E663A1A" w14:textId="77777777" w:rsidR="00586696" w:rsidRPr="0096287B" w:rsidRDefault="00586696" w:rsidP="00586696">
      <w:pPr>
        <w:rPr>
          <w:lang w:val="en-US"/>
        </w:rPr>
      </w:pPr>
    </w:p>
    <w:p w14:paraId="12CFE957" w14:textId="4C72C8C2" w:rsidR="00586696" w:rsidRPr="0096287B" w:rsidRDefault="00586696" w:rsidP="00586696">
      <w:pPr>
        <w:rPr>
          <w:lang w:val="en-US"/>
        </w:rPr>
      </w:pPr>
    </w:p>
    <w:p w14:paraId="4D377124" w14:textId="580F1769" w:rsidR="00586696" w:rsidRPr="0096287B" w:rsidRDefault="00586696" w:rsidP="00586696">
      <w:pPr>
        <w:rPr>
          <w:lang w:val="en-US"/>
        </w:rPr>
      </w:pPr>
    </w:p>
    <w:p w14:paraId="62FC574E" w14:textId="41FA398F" w:rsidR="00586696" w:rsidRPr="0096287B" w:rsidRDefault="005C14EF" w:rsidP="00586696">
      <w:pPr>
        <w:rPr>
          <w:lang w:val="en-US"/>
        </w:rPr>
      </w:pPr>
      <w:r w:rsidRPr="0096287B">
        <w:rPr>
          <w:noProof/>
          <w:lang w:val="en-US"/>
        </w:rPr>
        <mc:AlternateContent>
          <mc:Choice Requires="wps">
            <w:drawing>
              <wp:anchor distT="0" distB="0" distL="114300" distR="114300" simplePos="0" relativeHeight="251728896" behindDoc="0" locked="0" layoutInCell="1" allowOverlap="1" wp14:anchorId="0D5DADC9" wp14:editId="151D5CB4">
                <wp:simplePos x="0" y="0"/>
                <wp:positionH relativeFrom="margin">
                  <wp:align>right</wp:align>
                </wp:positionH>
                <wp:positionV relativeFrom="paragraph">
                  <wp:posOffset>48260</wp:posOffset>
                </wp:positionV>
                <wp:extent cx="2317750" cy="2844800"/>
                <wp:effectExtent l="0" t="0" r="25400" b="12700"/>
                <wp:wrapNone/>
                <wp:docPr id="73" name="Rectangle 73"/>
                <wp:cNvGraphicFramePr/>
                <a:graphic xmlns:a="http://schemas.openxmlformats.org/drawingml/2006/main">
                  <a:graphicData uri="http://schemas.microsoft.com/office/word/2010/wordprocessingShape">
                    <wps:wsp>
                      <wps:cNvSpPr/>
                      <wps:spPr>
                        <a:xfrm>
                          <a:off x="0" y="0"/>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B766F26" w14:textId="77777777" w:rsidR="00060CFC" w:rsidRDefault="00060CFC" w:rsidP="00586696">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DADC9" id="Rectangle 73" o:spid="_x0000_s1127" style="position:absolute;margin-left:131.3pt;margin-top:3.8pt;width:182.5pt;height:224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" fillcolor="white [3201]" strokecolor="#004a98 [3204]" strokeweight="1pt">
                <v:textbox>
                  <w:txbxContent>
                    <w:p w14:paraId="2B766F26" w14:textId="77777777" w:rsidR="00060CFC" w:rsidRDefault="00060CFC" w:rsidP="00586696">
                      <w:r>
                        <w:t>What do they do?</w:t>
                      </w:r>
                    </w:p>
                  </w:txbxContent>
                </v:textbox>
                <w10:wrap anchorx="margin"/>
              </v:rect>
            </w:pict>
          </mc:Fallback>
        </mc:AlternateContent>
      </w:r>
    </w:p>
    <w:p w14:paraId="05AE3464" w14:textId="593ADB41" w:rsidR="00586696" w:rsidRPr="0096287B" w:rsidRDefault="00586696" w:rsidP="00586696">
      <w:pPr>
        <w:rPr>
          <w:lang w:val="en-US"/>
        </w:rPr>
      </w:pPr>
    </w:p>
    <w:p w14:paraId="071C86C5" w14:textId="77777777" w:rsidR="00586696" w:rsidRPr="0096287B" w:rsidRDefault="00586696" w:rsidP="00586696">
      <w:pPr>
        <w:rPr>
          <w:lang w:val="en-US"/>
        </w:rPr>
      </w:pPr>
      <w:r w:rsidRPr="0096287B">
        <w:rPr>
          <w:noProof/>
          <w:lang w:val="en-US"/>
        </w:rPr>
        <mc:AlternateContent>
          <mc:Choice Requires="wps">
            <w:drawing>
              <wp:anchor distT="0" distB="0" distL="114300" distR="114300" simplePos="0" relativeHeight="251729920" behindDoc="0" locked="0" layoutInCell="1" allowOverlap="1" wp14:anchorId="0E6AE0F6" wp14:editId="227A31F8">
                <wp:simplePos x="0" y="0"/>
                <wp:positionH relativeFrom="margin">
                  <wp:posOffset>189230</wp:posOffset>
                </wp:positionH>
                <wp:positionV relativeFrom="paragraph">
                  <wp:posOffset>73660</wp:posOffset>
                </wp:positionV>
                <wp:extent cx="3295650" cy="3206750"/>
                <wp:effectExtent l="0" t="0" r="19050" b="12700"/>
                <wp:wrapNone/>
                <wp:docPr id="77" name="Rectangle 77"/>
                <wp:cNvGraphicFramePr/>
                <a:graphic xmlns:a="http://schemas.openxmlformats.org/drawingml/2006/main">
                  <a:graphicData uri="http://schemas.microsoft.com/office/word/2010/wordprocessingShape">
                    <wps:wsp>
                      <wps:cNvSpPr/>
                      <wps:spPr>
                        <a:xfrm>
                          <a:off x="0" y="0"/>
                          <a:ext cx="3295650"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EFBF994" w14:textId="77777777" w:rsidR="00060CFC" w:rsidRDefault="00060CFC" w:rsidP="00586696">
                            <w:r>
                              <w:t xml:space="preserve">What career opportunities are available with the company/organization? </w:t>
                            </w:r>
                          </w:p>
                          <w:p w14:paraId="73A25D48" w14:textId="77777777" w:rsidR="00060CFC" w:rsidRDefault="00060CFC" w:rsidP="00586696"/>
                          <w:p w14:paraId="36E18E0A" w14:textId="77777777" w:rsidR="00060CFC" w:rsidRDefault="00060CFC" w:rsidP="00586696"/>
                          <w:p w14:paraId="0612EB48" w14:textId="77777777" w:rsidR="00060CFC" w:rsidRDefault="00060CFC" w:rsidP="00586696"/>
                          <w:p w14:paraId="1ED8CDE0" w14:textId="77777777" w:rsidR="00060CFC" w:rsidRDefault="00060CFC" w:rsidP="00586696"/>
                          <w:p w14:paraId="7E5EBDFF" w14:textId="77777777" w:rsidR="00060CFC" w:rsidRDefault="00060CFC" w:rsidP="00586696"/>
                          <w:p w14:paraId="13ABE59D" w14:textId="4AA5A681" w:rsidR="00060CFC" w:rsidRDefault="00060CFC" w:rsidP="00586696">
                            <w:r>
                              <w:t xml:space="preserve">What skills are needed for these careers? (If you need help finding this, utilize </w:t>
                            </w:r>
                            <w:r w:rsidR="00375B79">
                              <w:fldChar w:fldCharType="begin"/>
                            </w:r>
                            <w:r w:rsidR="00E831BD">
                              <w:instrText>HYPERLINK "https://agexplorer.ffa.org"</w:instrText>
                            </w:r>
                            <w:r w:rsidR="00375B79">
                              <w:fldChar w:fldCharType="separate"/>
                            </w:r>
                            <w:r w:rsidR="00E831BD">
                              <w:rPr>
                                <w:rStyle w:val="Hyperlink"/>
                              </w:rPr>
                              <w:t>AgExplore</w:t>
                            </w:r>
                            <w:r w:rsidR="00E831BD">
                              <w:rPr>
                                <w:rStyle w:val="Hyperlink"/>
                              </w:rPr>
                              <w:t>r.</w:t>
                            </w:r>
                            <w:r w:rsidR="00E831BD">
                              <w:rPr>
                                <w:rStyle w:val="Hyperlink"/>
                              </w:rPr>
                              <w:t>ffa.org</w:t>
                            </w:r>
                            <w:r w:rsidR="00375B79">
                              <w:rPr>
                                <w:rStyle w:val="Hyperlink"/>
                              </w:rPr>
                              <w:fldChar w:fldCharType="end"/>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E0F6" id="Rectangle 77" o:spid="_x0000_s1128" style="position:absolute;margin-left:14.9pt;margin-top:5.8pt;width:259.5pt;height:25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" fillcolor="white [3201]" strokecolor="#004a98 [3204]" strokeweight="1pt">
                <v:textbox>
                  <w:txbxContent>
                    <w:p w14:paraId="0EFBF994" w14:textId="77777777" w:rsidR="00060CFC" w:rsidRDefault="00060CFC" w:rsidP="00586696">
                      <w:r>
                        <w:t xml:space="preserve">What career opportunities are available with the company/organization? </w:t>
                      </w:r>
                    </w:p>
                    <w:p w14:paraId="73A25D48" w14:textId="77777777" w:rsidR="00060CFC" w:rsidRDefault="00060CFC" w:rsidP="00586696"/>
                    <w:p w14:paraId="36E18E0A" w14:textId="77777777" w:rsidR="00060CFC" w:rsidRDefault="00060CFC" w:rsidP="00586696"/>
                    <w:p w14:paraId="0612EB48" w14:textId="77777777" w:rsidR="00060CFC" w:rsidRDefault="00060CFC" w:rsidP="00586696"/>
                    <w:p w14:paraId="1ED8CDE0" w14:textId="77777777" w:rsidR="00060CFC" w:rsidRDefault="00060CFC" w:rsidP="00586696"/>
                    <w:p w14:paraId="7E5EBDFF" w14:textId="77777777" w:rsidR="00060CFC" w:rsidRDefault="00060CFC" w:rsidP="00586696"/>
                    <w:p w14:paraId="13ABE59D" w14:textId="4AA5A681" w:rsidR="00060CFC" w:rsidRDefault="00060CFC" w:rsidP="00586696">
                      <w:r>
                        <w:t xml:space="preserve">What skills are needed for these careers? (If you need help finding this, utilize </w:t>
                      </w:r>
                      <w:r w:rsidR="00375B79">
                        <w:fldChar w:fldCharType="begin"/>
                      </w:r>
                      <w:r w:rsidR="00E831BD">
                        <w:instrText>HYPERLINK "https://agexplorer.ffa.org"</w:instrText>
                      </w:r>
                      <w:r w:rsidR="00375B79">
                        <w:fldChar w:fldCharType="separate"/>
                      </w:r>
                      <w:r w:rsidR="00E831BD">
                        <w:rPr>
                          <w:rStyle w:val="Hyperlink"/>
                        </w:rPr>
                        <w:t>AgExplore</w:t>
                      </w:r>
                      <w:r w:rsidR="00E831BD">
                        <w:rPr>
                          <w:rStyle w:val="Hyperlink"/>
                        </w:rPr>
                        <w:t>r.</w:t>
                      </w:r>
                      <w:r w:rsidR="00E831BD">
                        <w:rPr>
                          <w:rStyle w:val="Hyperlink"/>
                        </w:rPr>
                        <w:t>ffa.org</w:t>
                      </w:r>
                      <w:r w:rsidR="00375B79">
                        <w:rPr>
                          <w:rStyle w:val="Hyperlink"/>
                        </w:rPr>
                        <w:fldChar w:fldCharType="end"/>
                      </w:r>
                      <w:r>
                        <w:t>.)</w:t>
                      </w:r>
                    </w:p>
                  </w:txbxContent>
                </v:textbox>
                <w10:wrap anchorx="margin"/>
              </v:rect>
            </w:pict>
          </mc:Fallback>
        </mc:AlternateContent>
      </w:r>
    </w:p>
    <w:p w14:paraId="6C6AEE02" w14:textId="77777777" w:rsidR="00586696" w:rsidRPr="0096287B" w:rsidRDefault="00586696" w:rsidP="00586696">
      <w:pPr>
        <w:rPr>
          <w:lang w:val="en-US"/>
        </w:rPr>
      </w:pPr>
    </w:p>
    <w:p w14:paraId="5D39B6A4" w14:textId="77777777" w:rsidR="00586696" w:rsidRPr="0096287B" w:rsidRDefault="00586696" w:rsidP="00586696">
      <w:pPr>
        <w:rPr>
          <w:lang w:val="en-US"/>
        </w:rPr>
      </w:pPr>
    </w:p>
    <w:p w14:paraId="0A208B6C" w14:textId="77777777" w:rsidR="00586696" w:rsidRPr="0096287B" w:rsidRDefault="00586696" w:rsidP="00586696">
      <w:pPr>
        <w:rPr>
          <w:lang w:val="en-US"/>
        </w:rPr>
      </w:pPr>
    </w:p>
    <w:p w14:paraId="1D91598C" w14:textId="77777777" w:rsidR="00586696" w:rsidRPr="0096287B" w:rsidRDefault="00586696" w:rsidP="00586696">
      <w:pPr>
        <w:rPr>
          <w:lang w:val="en-US"/>
        </w:rPr>
      </w:pPr>
    </w:p>
    <w:p w14:paraId="6C2502E2" w14:textId="77777777" w:rsidR="00586696" w:rsidRPr="0096287B" w:rsidRDefault="00586696" w:rsidP="00586696">
      <w:pPr>
        <w:rPr>
          <w:lang w:val="en-US"/>
        </w:rPr>
      </w:pPr>
    </w:p>
    <w:p w14:paraId="62EC8CB0" w14:textId="77777777" w:rsidR="00586696" w:rsidRPr="0096287B" w:rsidRDefault="00586696" w:rsidP="00586696">
      <w:pPr>
        <w:rPr>
          <w:lang w:val="en-US"/>
        </w:rPr>
      </w:pPr>
    </w:p>
    <w:p w14:paraId="27DE2E0E" w14:textId="77777777" w:rsidR="00586696" w:rsidRPr="0096287B" w:rsidRDefault="00586696" w:rsidP="00586696">
      <w:pPr>
        <w:rPr>
          <w:lang w:val="en-US"/>
        </w:rPr>
      </w:pPr>
    </w:p>
    <w:p w14:paraId="11999B11" w14:textId="77777777" w:rsidR="00586696" w:rsidRPr="0096287B" w:rsidRDefault="00586696" w:rsidP="00586696">
      <w:pPr>
        <w:rPr>
          <w:lang w:val="en-US"/>
        </w:rPr>
      </w:pPr>
    </w:p>
    <w:p w14:paraId="4CDE95B2" w14:textId="77777777" w:rsidR="00586696" w:rsidRPr="0096287B" w:rsidRDefault="00586696" w:rsidP="00586696">
      <w:pPr>
        <w:rPr>
          <w:lang w:val="en-US"/>
        </w:rPr>
      </w:pPr>
    </w:p>
    <w:p w14:paraId="1221A230" w14:textId="77777777" w:rsidR="00586696" w:rsidRPr="0096287B" w:rsidRDefault="00586696" w:rsidP="00586696">
      <w:pPr>
        <w:rPr>
          <w:lang w:val="en-US"/>
        </w:rPr>
      </w:pPr>
    </w:p>
    <w:p w14:paraId="2F57BAB8" w14:textId="77777777" w:rsidR="00586696" w:rsidRPr="0096287B" w:rsidRDefault="00586696" w:rsidP="00586696">
      <w:pPr>
        <w:rPr>
          <w:lang w:val="en-US"/>
        </w:rPr>
      </w:pPr>
    </w:p>
    <w:p w14:paraId="53A2EFEC" w14:textId="77777777" w:rsidR="00586696" w:rsidRPr="0096287B" w:rsidRDefault="00586696" w:rsidP="00586696">
      <w:pPr>
        <w:rPr>
          <w:lang w:val="en-US"/>
        </w:rPr>
      </w:pPr>
    </w:p>
    <w:p w14:paraId="2CDB0ABA" w14:textId="77777777" w:rsidR="00586696" w:rsidRPr="0096287B" w:rsidRDefault="00586696" w:rsidP="00586696">
      <w:pPr>
        <w:rPr>
          <w:lang w:val="en-US"/>
        </w:rPr>
      </w:pPr>
      <w:r w:rsidRPr="0096287B">
        <w:rPr>
          <w:noProof/>
          <w:lang w:val="en-US"/>
        </w:rPr>
        <mc:AlternateContent>
          <mc:Choice Requires="wps">
            <w:drawing>
              <wp:anchor distT="0" distB="0" distL="114300" distR="114300" simplePos="0" relativeHeight="251730944" behindDoc="0" locked="0" layoutInCell="1" allowOverlap="1" wp14:anchorId="2F71104F" wp14:editId="44DBC2FF">
                <wp:simplePos x="0" y="0"/>
                <wp:positionH relativeFrom="column">
                  <wp:posOffset>-109220</wp:posOffset>
                </wp:positionH>
                <wp:positionV relativeFrom="paragraph">
                  <wp:posOffset>249555</wp:posOffset>
                </wp:positionV>
                <wp:extent cx="6280150" cy="1835150"/>
                <wp:effectExtent l="0" t="0" r="25400" b="12700"/>
                <wp:wrapNone/>
                <wp:docPr id="82" name="Rectangle 82"/>
                <wp:cNvGraphicFramePr/>
                <a:graphic xmlns:a="http://schemas.openxmlformats.org/drawingml/2006/main">
                  <a:graphicData uri="http://schemas.microsoft.com/office/word/2010/wordprocessingShape">
                    <wps:wsp>
                      <wps:cNvSpPr/>
                      <wps:spPr>
                        <a:xfrm>
                          <a:off x="0" y="0"/>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B9FE144" w14:textId="77777777" w:rsidR="00060CFC" w:rsidRDefault="00060CFC" w:rsidP="00586696">
                            <w:r>
                              <w:t>How would you describe this company/organization to your best friend in one word?</w:t>
                            </w:r>
                          </w:p>
                          <w:p w14:paraId="0F91B26A" w14:textId="77777777" w:rsidR="00060CFC" w:rsidRDefault="00060CFC" w:rsidP="00586696"/>
                          <w:p w14:paraId="637655A3" w14:textId="77777777" w:rsidR="00060CFC" w:rsidRDefault="00060CFC" w:rsidP="00586696"/>
                          <w:p w14:paraId="4DC032D8" w14:textId="77777777" w:rsidR="00060CFC" w:rsidRDefault="00060CFC" w:rsidP="00586696"/>
                          <w:p w14:paraId="616B6022" w14:textId="238536D7" w:rsidR="00060CFC" w:rsidRDefault="00060CFC" w:rsidP="00586696">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F71104F" id="Rectangle 82" o:spid="_x0000_s1129" style="position:absolute;margin-left:-8.6pt;margin-top:19.65pt;width:494.5pt;height:144.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" fillcolor="white [3201]" strokecolor="#004a98 [3204]" strokeweight="1pt">
                <v:textbox>
                  <w:txbxContent>
                    <w:p w14:paraId="0B9FE144" w14:textId="77777777" w:rsidR="00060CFC" w:rsidRDefault="00060CFC" w:rsidP="00586696">
                      <w:r>
                        <w:t>How would you describe this company/organization to your best friend in one word?</w:t>
                      </w:r>
                    </w:p>
                    <w:p w14:paraId="0F91B26A" w14:textId="77777777" w:rsidR="00060CFC" w:rsidRDefault="00060CFC" w:rsidP="00586696"/>
                    <w:p w14:paraId="637655A3" w14:textId="77777777" w:rsidR="00060CFC" w:rsidRDefault="00060CFC" w:rsidP="00586696"/>
                    <w:p w14:paraId="4DC032D8" w14:textId="77777777" w:rsidR="00060CFC" w:rsidRDefault="00060CFC" w:rsidP="00586696"/>
                    <w:p w14:paraId="616B6022" w14:textId="238536D7" w:rsidR="00060CFC" w:rsidRDefault="00060CFC" w:rsidP="00586696">
                      <w:r>
                        <w:t>Would you be interested in working for this company? Why or why not?</w:t>
                      </w:r>
                    </w:p>
                  </w:txbxContent>
                </v:textbox>
              </v:rect>
            </w:pict>
          </mc:Fallback>
        </mc:AlternateContent>
      </w:r>
    </w:p>
    <w:p w14:paraId="6A373AD0" w14:textId="77777777" w:rsidR="00586696" w:rsidRPr="0096287B" w:rsidRDefault="00586696" w:rsidP="00586696">
      <w:pPr>
        <w:rPr>
          <w:lang w:val="en-US"/>
        </w:rPr>
      </w:pPr>
    </w:p>
    <w:p w14:paraId="63D83512" w14:textId="77777777" w:rsidR="00586696" w:rsidRPr="0096287B" w:rsidRDefault="00586696" w:rsidP="00586696">
      <w:pPr>
        <w:rPr>
          <w:lang w:val="en-US"/>
        </w:rPr>
      </w:pPr>
    </w:p>
    <w:p w14:paraId="7878E8E0" w14:textId="77777777" w:rsidR="00586696" w:rsidRPr="0096287B" w:rsidRDefault="00586696" w:rsidP="00586696">
      <w:pPr>
        <w:rPr>
          <w:lang w:val="en-US"/>
        </w:rPr>
      </w:pPr>
    </w:p>
    <w:p w14:paraId="518AC472" w14:textId="77777777" w:rsidR="00586696" w:rsidRPr="0096287B" w:rsidRDefault="00586696" w:rsidP="00586696">
      <w:pPr>
        <w:rPr>
          <w:lang w:val="en-US"/>
        </w:rPr>
      </w:pPr>
    </w:p>
    <w:p w14:paraId="539F38FB" w14:textId="77777777" w:rsidR="00586696" w:rsidRPr="0096287B" w:rsidRDefault="00586696" w:rsidP="00586696">
      <w:pPr>
        <w:rPr>
          <w:lang w:val="en-US"/>
        </w:rPr>
      </w:pPr>
    </w:p>
    <w:p w14:paraId="1E59E0C8" w14:textId="77777777" w:rsidR="00586696" w:rsidRPr="0096287B" w:rsidRDefault="00586696" w:rsidP="00586696">
      <w:pPr>
        <w:rPr>
          <w:lang w:val="en-US"/>
        </w:rPr>
      </w:pPr>
    </w:p>
    <w:p w14:paraId="79112C33" w14:textId="77777777" w:rsidR="00586696" w:rsidRPr="0096287B" w:rsidRDefault="00586696" w:rsidP="00586696">
      <w:pPr>
        <w:rPr>
          <w:lang w:val="en-US"/>
        </w:rPr>
      </w:pPr>
    </w:p>
    <w:p w14:paraId="3AD7DC36" w14:textId="3CB808E7" w:rsidR="005F329D" w:rsidRPr="0096287B" w:rsidRDefault="005F329D" w:rsidP="005F329D">
      <w:pPr>
        <w:rPr>
          <w:lang w:val="en-US"/>
        </w:rPr>
      </w:pPr>
      <w:r w:rsidRPr="0096287B">
        <w:rPr>
          <w:noProof/>
          <w:lang w:val="en-US"/>
        </w:rPr>
        <w:lastRenderedPageBreak/>
        <mc:AlternateContent>
          <mc:Choice Requires="wps">
            <w:drawing>
              <wp:anchor distT="0" distB="0" distL="114300" distR="114300" simplePos="0" relativeHeight="251872256" behindDoc="0" locked="0" layoutInCell="1" allowOverlap="1" wp14:anchorId="180153E4" wp14:editId="3DD48A8D">
                <wp:simplePos x="0" y="0"/>
                <wp:positionH relativeFrom="margin">
                  <wp:posOffset>3930650</wp:posOffset>
                </wp:positionH>
                <wp:positionV relativeFrom="paragraph">
                  <wp:posOffset>159385</wp:posOffset>
                </wp:positionV>
                <wp:extent cx="2254250" cy="869950"/>
                <wp:effectExtent l="0" t="19050" r="12700" b="25400"/>
                <wp:wrapNone/>
                <wp:docPr id="252" name="Scroll: Horizontal 252"/>
                <wp:cNvGraphicFramePr/>
                <a:graphic xmlns:a="http://schemas.openxmlformats.org/drawingml/2006/main">
                  <a:graphicData uri="http://schemas.microsoft.com/office/word/2010/wordprocessingShape">
                    <wps:wsp>
                      <wps:cNvSpPr/>
                      <wps:spPr>
                        <a:xfrm>
                          <a:off x="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4FF009D9" w14:textId="77777777" w:rsidR="00060CFC" w:rsidRDefault="00060CFC" w:rsidP="005F329D">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153E4" id="Scroll: Horizontal 252" o:spid="_x0000_s1130" type="#_x0000_t98" style="position:absolute;margin-left:309.5pt;margin-top:12.55pt;width:177.5pt;height:68.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" fillcolor="white [3201]" strokecolor="#004a98 [3204]" strokeweight="1pt">
                <v:stroke joinstyle="miter"/>
                <v:textbox>
                  <w:txbxContent>
                    <w:p w14:paraId="4FF009D9" w14:textId="77777777" w:rsidR="00060CFC" w:rsidRDefault="00060CFC" w:rsidP="005F329D">
                      <w:r>
                        <w:t>Pathway:</w:t>
                      </w:r>
                    </w:p>
                  </w:txbxContent>
                </v:textbox>
                <w10:wrap anchorx="margin"/>
              </v:shape>
            </w:pict>
          </mc:Fallback>
        </mc:AlternateContent>
      </w:r>
      <w:r w:rsidRPr="0096287B">
        <w:rPr>
          <w:lang w:val="en-US"/>
        </w:rPr>
        <w:t xml:space="preserve">Directions: Choose a company or organization featured in the </w:t>
      </w:r>
      <w:r w:rsidR="005C14EF" w:rsidRPr="0096287B">
        <w:rPr>
          <w:lang w:val="en-US"/>
        </w:rPr>
        <w:t xml:space="preserve">“Form Connections” </w:t>
      </w:r>
      <w:r w:rsidRPr="0096287B">
        <w:rPr>
          <w:lang w:val="en-US"/>
        </w:rPr>
        <w:t xml:space="preserve">expo </w:t>
      </w:r>
      <w:r w:rsidR="005C14EF" w:rsidRPr="0096287B">
        <w:rPr>
          <w:lang w:val="en-US"/>
        </w:rPr>
        <w:t xml:space="preserve">hall </w:t>
      </w:r>
      <w:r w:rsidR="002B34DD">
        <w:rPr>
          <w:lang w:val="en-US"/>
        </w:rPr>
        <w:t xml:space="preserve">that </w:t>
      </w:r>
      <w:r w:rsidRPr="0096287B">
        <w:rPr>
          <w:lang w:val="en-US"/>
        </w:rPr>
        <w:t xml:space="preserve">you are interested in learning </w:t>
      </w:r>
      <w:proofErr w:type="gramStart"/>
      <w:r w:rsidRPr="0096287B">
        <w:rPr>
          <w:lang w:val="en-US"/>
        </w:rPr>
        <w:t>about</w:t>
      </w:r>
      <w:r w:rsidR="002B34DD">
        <w:rPr>
          <w:lang w:val="en-US"/>
        </w:rPr>
        <w:t>,</w:t>
      </w:r>
      <w:r w:rsidRPr="0096287B">
        <w:rPr>
          <w:lang w:val="en-US"/>
        </w:rPr>
        <w:t xml:space="preserve"> and</w:t>
      </w:r>
      <w:proofErr w:type="gramEnd"/>
      <w:r w:rsidRPr="0096287B">
        <w:rPr>
          <w:lang w:val="en-US"/>
        </w:rPr>
        <w:t xml:space="preserve"> complete the questions below.</w:t>
      </w:r>
    </w:p>
    <w:p w14:paraId="0627E208"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73280" behindDoc="0" locked="0" layoutInCell="1" allowOverlap="1" wp14:anchorId="30AF0FA6" wp14:editId="1DD41BDE">
                <wp:simplePos x="0" y="0"/>
                <wp:positionH relativeFrom="margin">
                  <wp:posOffset>-229870</wp:posOffset>
                </wp:positionH>
                <wp:positionV relativeFrom="paragraph">
                  <wp:posOffset>133985</wp:posOffset>
                </wp:positionV>
                <wp:extent cx="3568700" cy="1536700"/>
                <wp:effectExtent l="0" t="0" r="12700" b="25400"/>
                <wp:wrapNone/>
                <wp:docPr id="264" name="Rectangle 264"/>
                <wp:cNvGraphicFramePr/>
                <a:graphic xmlns:a="http://schemas.openxmlformats.org/drawingml/2006/main">
                  <a:graphicData uri="http://schemas.microsoft.com/office/word/2010/wordprocessingShape">
                    <wps:wsp>
                      <wps:cNvSpPr/>
                      <wps:spPr>
                        <a:xfrm>
                          <a:off x="0" y="0"/>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B60A4BC" w14:textId="7B3A63BA" w:rsidR="00060CFC" w:rsidRDefault="00060CFC" w:rsidP="005F329D">
                            <w:r>
                              <w:t>Company/Organization:</w:t>
                            </w:r>
                          </w:p>
                          <w:p w14:paraId="759CB70E" w14:textId="77777777" w:rsidR="00060CFC" w:rsidRDefault="00060CFC" w:rsidP="005F329D"/>
                          <w:p w14:paraId="1827908B" w14:textId="77777777" w:rsidR="00060CFC" w:rsidRDefault="00060CFC" w:rsidP="005F329D"/>
                          <w:p w14:paraId="40E0F319" w14:textId="77777777" w:rsidR="00060CFC" w:rsidRDefault="00060CFC" w:rsidP="005F329D">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F0FA6" id="Rectangle 264" o:spid="_x0000_s1131" style="position:absolute;margin-left:-18.1pt;margin-top:10.55pt;width:281pt;height:121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" fillcolor="white [3201]" strokecolor="#004a98 [3204]" strokeweight="1pt">
                <v:textbox>
                  <w:txbxContent>
                    <w:p w14:paraId="6B60A4BC" w14:textId="7B3A63BA" w:rsidR="00060CFC" w:rsidRDefault="00060CFC" w:rsidP="005F329D">
                      <w:r>
                        <w:t>Company/Organization:</w:t>
                      </w:r>
                    </w:p>
                    <w:p w14:paraId="759CB70E" w14:textId="77777777" w:rsidR="00060CFC" w:rsidRDefault="00060CFC" w:rsidP="005F329D"/>
                    <w:p w14:paraId="1827908B" w14:textId="77777777" w:rsidR="00060CFC" w:rsidRDefault="00060CFC" w:rsidP="005F329D"/>
                    <w:p w14:paraId="40E0F319" w14:textId="77777777" w:rsidR="00060CFC" w:rsidRDefault="00060CFC" w:rsidP="005F329D">
                      <w:r>
                        <w:t>Why did you choose them?</w:t>
                      </w:r>
                    </w:p>
                  </w:txbxContent>
                </v:textbox>
                <w10:wrap anchorx="margin"/>
              </v:rect>
            </w:pict>
          </mc:Fallback>
        </mc:AlternateContent>
      </w:r>
    </w:p>
    <w:p w14:paraId="4316FB49" w14:textId="77777777" w:rsidR="005F329D" w:rsidRPr="0096287B" w:rsidRDefault="005F329D" w:rsidP="005F329D">
      <w:pPr>
        <w:rPr>
          <w:lang w:val="en-US"/>
        </w:rPr>
      </w:pPr>
    </w:p>
    <w:p w14:paraId="63B30A11" w14:textId="77777777" w:rsidR="005F329D" w:rsidRPr="0096287B" w:rsidRDefault="005F329D" w:rsidP="005F329D">
      <w:pPr>
        <w:rPr>
          <w:lang w:val="en-US"/>
        </w:rPr>
      </w:pPr>
    </w:p>
    <w:p w14:paraId="66961341"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74304" behindDoc="0" locked="0" layoutInCell="1" allowOverlap="1" wp14:anchorId="35486B65" wp14:editId="6D3DC28D">
                <wp:simplePos x="0" y="0"/>
                <wp:positionH relativeFrom="margin">
                  <wp:posOffset>3630930</wp:posOffset>
                </wp:positionH>
                <wp:positionV relativeFrom="paragraph">
                  <wp:posOffset>10160</wp:posOffset>
                </wp:positionV>
                <wp:extent cx="2317750" cy="2844800"/>
                <wp:effectExtent l="0" t="0" r="25400" b="12700"/>
                <wp:wrapNone/>
                <wp:docPr id="265" name="Rectangle 265"/>
                <wp:cNvGraphicFramePr/>
                <a:graphic xmlns:a="http://schemas.openxmlformats.org/drawingml/2006/main">
                  <a:graphicData uri="http://schemas.microsoft.com/office/word/2010/wordprocessingShape">
                    <wps:wsp>
                      <wps:cNvSpPr/>
                      <wps:spPr>
                        <a:xfrm>
                          <a:off x="0" y="0"/>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529B0CC" w14:textId="77777777" w:rsidR="00060CFC" w:rsidRDefault="00060CFC" w:rsidP="005F329D">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86B65" id="Rectangle 265" o:spid="_x0000_s1132" style="position:absolute;margin-left:285.9pt;margin-top:.8pt;width:182.5pt;height:224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" fillcolor="white [3201]" strokecolor="#004a98 [3204]" strokeweight="1pt">
                <v:textbox>
                  <w:txbxContent>
                    <w:p w14:paraId="3529B0CC" w14:textId="77777777" w:rsidR="00060CFC" w:rsidRDefault="00060CFC" w:rsidP="005F329D">
                      <w:r>
                        <w:t>What do they do?</w:t>
                      </w:r>
                    </w:p>
                  </w:txbxContent>
                </v:textbox>
                <w10:wrap anchorx="margin"/>
              </v:rect>
            </w:pict>
          </mc:Fallback>
        </mc:AlternateContent>
      </w:r>
    </w:p>
    <w:p w14:paraId="266D7FBA" w14:textId="77777777" w:rsidR="005F329D" w:rsidRPr="0096287B" w:rsidRDefault="005F329D" w:rsidP="005F329D">
      <w:pPr>
        <w:rPr>
          <w:lang w:val="en-US"/>
        </w:rPr>
      </w:pPr>
    </w:p>
    <w:p w14:paraId="51C9D79D" w14:textId="77777777" w:rsidR="005F329D" w:rsidRPr="0096287B" w:rsidRDefault="005F329D" w:rsidP="005F329D">
      <w:pPr>
        <w:rPr>
          <w:lang w:val="en-US"/>
        </w:rPr>
      </w:pPr>
    </w:p>
    <w:p w14:paraId="47618218" w14:textId="77777777" w:rsidR="005F329D" w:rsidRPr="0096287B" w:rsidRDefault="005F329D" w:rsidP="005F329D">
      <w:pPr>
        <w:rPr>
          <w:lang w:val="en-US"/>
        </w:rPr>
      </w:pPr>
    </w:p>
    <w:p w14:paraId="02C8A751"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75328" behindDoc="0" locked="0" layoutInCell="1" allowOverlap="1" wp14:anchorId="3EF8F1C9" wp14:editId="755D902F">
                <wp:simplePos x="0" y="0"/>
                <wp:positionH relativeFrom="margin">
                  <wp:posOffset>189230</wp:posOffset>
                </wp:positionH>
                <wp:positionV relativeFrom="paragraph">
                  <wp:posOffset>73660</wp:posOffset>
                </wp:positionV>
                <wp:extent cx="3295650" cy="3206750"/>
                <wp:effectExtent l="0" t="0" r="19050" b="12700"/>
                <wp:wrapNone/>
                <wp:docPr id="273" name="Rectangle 273"/>
                <wp:cNvGraphicFramePr/>
                <a:graphic xmlns:a="http://schemas.openxmlformats.org/drawingml/2006/main">
                  <a:graphicData uri="http://schemas.microsoft.com/office/word/2010/wordprocessingShape">
                    <wps:wsp>
                      <wps:cNvSpPr/>
                      <wps:spPr>
                        <a:xfrm>
                          <a:off x="0" y="0"/>
                          <a:ext cx="3295650"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1DA5B8F" w14:textId="77777777" w:rsidR="00060CFC" w:rsidRDefault="00060CFC" w:rsidP="005F329D">
                            <w:r>
                              <w:t xml:space="preserve">What career opportunities are available with the company/organization? </w:t>
                            </w:r>
                          </w:p>
                          <w:p w14:paraId="70F75EA7" w14:textId="77777777" w:rsidR="00060CFC" w:rsidRDefault="00060CFC" w:rsidP="005F329D"/>
                          <w:p w14:paraId="5CF72779" w14:textId="77777777" w:rsidR="00060CFC" w:rsidRDefault="00060CFC" w:rsidP="005F329D"/>
                          <w:p w14:paraId="10B24213" w14:textId="77777777" w:rsidR="00060CFC" w:rsidRDefault="00060CFC" w:rsidP="005F329D"/>
                          <w:p w14:paraId="219D82B5" w14:textId="77777777" w:rsidR="00060CFC" w:rsidRDefault="00060CFC" w:rsidP="005F329D"/>
                          <w:p w14:paraId="32AC2F40" w14:textId="77777777" w:rsidR="00060CFC" w:rsidRDefault="00060CFC" w:rsidP="005F329D"/>
                          <w:p w14:paraId="129D6765" w14:textId="4A8E2065" w:rsidR="00060CFC" w:rsidRDefault="00060CFC" w:rsidP="005F329D">
                            <w:r>
                              <w:t xml:space="preserve">What skills are needed for these careers? (If you need help finding this, utilize </w:t>
                            </w:r>
                            <w:r w:rsidR="00375B79">
                              <w:fldChar w:fldCharType="begin"/>
                            </w:r>
                            <w:r w:rsidR="00417476">
                              <w:instrText>HYPERLINK "https://agexplorer.ffa.org"</w:instrText>
                            </w:r>
                            <w:r w:rsidR="00375B79">
                              <w:fldChar w:fldCharType="separate"/>
                            </w:r>
                            <w:r w:rsidR="00417476">
                              <w:rPr>
                                <w:rStyle w:val="Hyperlink"/>
                              </w:rPr>
                              <w:t>AgExplorer.ff</w:t>
                            </w:r>
                            <w:r w:rsidR="00417476">
                              <w:rPr>
                                <w:rStyle w:val="Hyperlink"/>
                              </w:rPr>
                              <w:t>a.org</w:t>
                            </w:r>
                            <w:r w:rsidR="00375B79">
                              <w:rPr>
                                <w:rStyle w:val="Hyperlink"/>
                              </w:rPr>
                              <w:fldChar w:fldCharType="end"/>
                            </w:r>
                            <w:r>
                              <w:t>.)</w:t>
                            </w:r>
                            <w:r w:rsidDel="002B34D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8F1C9" id="Rectangle 273" o:spid="_x0000_s1133" style="position:absolute;margin-left:14.9pt;margin-top:5.8pt;width:259.5pt;height:252.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" fillcolor="white [3201]" strokecolor="#004a98 [3204]" strokeweight="1pt">
                <v:textbox>
                  <w:txbxContent>
                    <w:p w14:paraId="41DA5B8F" w14:textId="77777777" w:rsidR="00060CFC" w:rsidRDefault="00060CFC" w:rsidP="005F329D">
                      <w:r>
                        <w:t xml:space="preserve">What career opportunities are available with the company/organization? </w:t>
                      </w:r>
                    </w:p>
                    <w:p w14:paraId="70F75EA7" w14:textId="77777777" w:rsidR="00060CFC" w:rsidRDefault="00060CFC" w:rsidP="005F329D"/>
                    <w:p w14:paraId="5CF72779" w14:textId="77777777" w:rsidR="00060CFC" w:rsidRDefault="00060CFC" w:rsidP="005F329D"/>
                    <w:p w14:paraId="10B24213" w14:textId="77777777" w:rsidR="00060CFC" w:rsidRDefault="00060CFC" w:rsidP="005F329D"/>
                    <w:p w14:paraId="219D82B5" w14:textId="77777777" w:rsidR="00060CFC" w:rsidRDefault="00060CFC" w:rsidP="005F329D"/>
                    <w:p w14:paraId="32AC2F40" w14:textId="77777777" w:rsidR="00060CFC" w:rsidRDefault="00060CFC" w:rsidP="005F329D"/>
                    <w:p w14:paraId="129D6765" w14:textId="4A8E2065" w:rsidR="00060CFC" w:rsidRDefault="00060CFC" w:rsidP="005F329D">
                      <w:r>
                        <w:t xml:space="preserve">What skills are needed for these careers? (If you need help finding this, utilize </w:t>
                      </w:r>
                      <w:r w:rsidR="00375B79">
                        <w:fldChar w:fldCharType="begin"/>
                      </w:r>
                      <w:r w:rsidR="00417476">
                        <w:instrText>HYPERLINK "https://agexplorer.ffa.org"</w:instrText>
                      </w:r>
                      <w:r w:rsidR="00375B79">
                        <w:fldChar w:fldCharType="separate"/>
                      </w:r>
                      <w:r w:rsidR="00417476">
                        <w:rPr>
                          <w:rStyle w:val="Hyperlink"/>
                        </w:rPr>
                        <w:t>AgExplorer.ff</w:t>
                      </w:r>
                      <w:r w:rsidR="00417476">
                        <w:rPr>
                          <w:rStyle w:val="Hyperlink"/>
                        </w:rPr>
                        <w:t>a.org</w:t>
                      </w:r>
                      <w:r w:rsidR="00375B79">
                        <w:rPr>
                          <w:rStyle w:val="Hyperlink"/>
                        </w:rPr>
                        <w:fldChar w:fldCharType="end"/>
                      </w:r>
                      <w:r>
                        <w:t>.)</w:t>
                      </w:r>
                      <w:r w:rsidDel="002B34DD">
                        <w:t xml:space="preserve"> </w:t>
                      </w:r>
                    </w:p>
                  </w:txbxContent>
                </v:textbox>
                <w10:wrap anchorx="margin"/>
              </v:rect>
            </w:pict>
          </mc:Fallback>
        </mc:AlternateContent>
      </w:r>
    </w:p>
    <w:p w14:paraId="66C784AC" w14:textId="77777777" w:rsidR="005F329D" w:rsidRPr="0096287B" w:rsidRDefault="005F329D" w:rsidP="005F329D">
      <w:pPr>
        <w:rPr>
          <w:lang w:val="en-US"/>
        </w:rPr>
      </w:pPr>
    </w:p>
    <w:p w14:paraId="0F39A7CF" w14:textId="77777777" w:rsidR="005F329D" w:rsidRPr="0096287B" w:rsidRDefault="005F329D" w:rsidP="005F329D">
      <w:pPr>
        <w:rPr>
          <w:lang w:val="en-US"/>
        </w:rPr>
      </w:pPr>
    </w:p>
    <w:p w14:paraId="31E77B34" w14:textId="77777777" w:rsidR="005F329D" w:rsidRPr="0096287B" w:rsidRDefault="005F329D" w:rsidP="005F329D">
      <w:pPr>
        <w:rPr>
          <w:lang w:val="en-US"/>
        </w:rPr>
      </w:pPr>
    </w:p>
    <w:p w14:paraId="186E4CEA" w14:textId="77777777" w:rsidR="005F329D" w:rsidRPr="0096287B" w:rsidRDefault="005F329D" w:rsidP="005F329D">
      <w:pPr>
        <w:rPr>
          <w:lang w:val="en-US"/>
        </w:rPr>
      </w:pPr>
    </w:p>
    <w:p w14:paraId="5A896A5F" w14:textId="77777777" w:rsidR="005F329D" w:rsidRPr="0096287B" w:rsidRDefault="005F329D" w:rsidP="005F329D">
      <w:pPr>
        <w:rPr>
          <w:lang w:val="en-US"/>
        </w:rPr>
      </w:pPr>
    </w:p>
    <w:p w14:paraId="64C2B5A5" w14:textId="77777777" w:rsidR="005F329D" w:rsidRPr="0096287B" w:rsidRDefault="005F329D" w:rsidP="005F329D">
      <w:pPr>
        <w:rPr>
          <w:lang w:val="en-US"/>
        </w:rPr>
      </w:pPr>
    </w:p>
    <w:p w14:paraId="1CBF73CE" w14:textId="77777777" w:rsidR="005F329D" w:rsidRPr="0096287B" w:rsidRDefault="005F329D" w:rsidP="005F329D">
      <w:pPr>
        <w:rPr>
          <w:lang w:val="en-US"/>
        </w:rPr>
      </w:pPr>
    </w:p>
    <w:p w14:paraId="77CA58C9" w14:textId="77777777" w:rsidR="005F329D" w:rsidRPr="0096287B" w:rsidRDefault="005F329D" w:rsidP="005F329D">
      <w:pPr>
        <w:rPr>
          <w:lang w:val="en-US"/>
        </w:rPr>
      </w:pPr>
    </w:p>
    <w:p w14:paraId="28BD04A4" w14:textId="77777777" w:rsidR="005F329D" w:rsidRPr="0096287B" w:rsidRDefault="005F329D" w:rsidP="005F329D">
      <w:pPr>
        <w:rPr>
          <w:lang w:val="en-US"/>
        </w:rPr>
      </w:pPr>
    </w:p>
    <w:p w14:paraId="7667D786" w14:textId="77777777" w:rsidR="005F329D" w:rsidRPr="0096287B" w:rsidRDefault="005F329D" w:rsidP="005F329D">
      <w:pPr>
        <w:rPr>
          <w:lang w:val="en-US"/>
        </w:rPr>
      </w:pPr>
    </w:p>
    <w:p w14:paraId="08C4289E" w14:textId="77777777" w:rsidR="005F329D" w:rsidRPr="0096287B" w:rsidRDefault="005F329D" w:rsidP="005F329D">
      <w:pPr>
        <w:rPr>
          <w:lang w:val="en-US"/>
        </w:rPr>
      </w:pPr>
    </w:p>
    <w:p w14:paraId="6856EF77" w14:textId="77777777" w:rsidR="005F329D" w:rsidRPr="0096287B" w:rsidRDefault="005F329D" w:rsidP="005F329D">
      <w:pPr>
        <w:rPr>
          <w:lang w:val="en-US"/>
        </w:rPr>
      </w:pPr>
    </w:p>
    <w:p w14:paraId="6A2D9FAA"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76352" behindDoc="0" locked="0" layoutInCell="1" allowOverlap="1" wp14:anchorId="61D73ECE" wp14:editId="217149BF">
                <wp:simplePos x="0" y="0"/>
                <wp:positionH relativeFrom="column">
                  <wp:posOffset>-109220</wp:posOffset>
                </wp:positionH>
                <wp:positionV relativeFrom="paragraph">
                  <wp:posOffset>249555</wp:posOffset>
                </wp:positionV>
                <wp:extent cx="6280150" cy="1835150"/>
                <wp:effectExtent l="0" t="0" r="25400" b="12700"/>
                <wp:wrapNone/>
                <wp:docPr id="285" name="Rectangle 285"/>
                <wp:cNvGraphicFramePr/>
                <a:graphic xmlns:a="http://schemas.openxmlformats.org/drawingml/2006/main">
                  <a:graphicData uri="http://schemas.microsoft.com/office/word/2010/wordprocessingShape">
                    <wps:wsp>
                      <wps:cNvSpPr/>
                      <wps:spPr>
                        <a:xfrm>
                          <a:off x="0" y="0"/>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2D6D1CF" w14:textId="77777777" w:rsidR="00060CFC" w:rsidRDefault="00060CFC" w:rsidP="005F329D">
                            <w:r>
                              <w:t>How would you describe this company/organization to your best friend in one word?</w:t>
                            </w:r>
                          </w:p>
                          <w:p w14:paraId="463BCA64" w14:textId="77777777" w:rsidR="00060CFC" w:rsidRDefault="00060CFC" w:rsidP="005F329D"/>
                          <w:p w14:paraId="7ED03025" w14:textId="77777777" w:rsidR="00060CFC" w:rsidRDefault="00060CFC" w:rsidP="005F329D"/>
                          <w:p w14:paraId="13D40922" w14:textId="77777777" w:rsidR="00060CFC" w:rsidRDefault="00060CFC" w:rsidP="005F329D"/>
                          <w:p w14:paraId="486F2369" w14:textId="7DABE1C2" w:rsidR="00060CFC" w:rsidRDefault="00060CFC" w:rsidP="005F329D">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1D73ECE" id="Rectangle 285" o:spid="_x0000_s1134" style="position:absolute;margin-left:-8.6pt;margin-top:19.65pt;width:494.5pt;height:144.5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" fillcolor="white [3201]" strokecolor="#004a98 [3204]" strokeweight="1pt">
                <v:textbox>
                  <w:txbxContent>
                    <w:p w14:paraId="42D6D1CF" w14:textId="77777777" w:rsidR="00060CFC" w:rsidRDefault="00060CFC" w:rsidP="005F329D">
                      <w:r>
                        <w:t>How would you describe this company/organization to your best friend in one word?</w:t>
                      </w:r>
                    </w:p>
                    <w:p w14:paraId="463BCA64" w14:textId="77777777" w:rsidR="00060CFC" w:rsidRDefault="00060CFC" w:rsidP="005F329D"/>
                    <w:p w14:paraId="7ED03025" w14:textId="77777777" w:rsidR="00060CFC" w:rsidRDefault="00060CFC" w:rsidP="005F329D"/>
                    <w:p w14:paraId="13D40922" w14:textId="77777777" w:rsidR="00060CFC" w:rsidRDefault="00060CFC" w:rsidP="005F329D"/>
                    <w:p w14:paraId="486F2369" w14:textId="7DABE1C2" w:rsidR="00060CFC" w:rsidRDefault="00060CFC" w:rsidP="005F329D">
                      <w:r>
                        <w:t>Would you be interested in working for this company? Why or why not?</w:t>
                      </w:r>
                    </w:p>
                  </w:txbxContent>
                </v:textbox>
              </v:rect>
            </w:pict>
          </mc:Fallback>
        </mc:AlternateContent>
      </w:r>
    </w:p>
    <w:p w14:paraId="73532B20" w14:textId="77777777" w:rsidR="005F329D" w:rsidRPr="0096287B" w:rsidRDefault="005F329D" w:rsidP="005F329D">
      <w:pPr>
        <w:rPr>
          <w:lang w:val="en-US"/>
        </w:rPr>
      </w:pPr>
    </w:p>
    <w:p w14:paraId="58AA59D1" w14:textId="77777777" w:rsidR="005F329D" w:rsidRPr="0096287B" w:rsidRDefault="005F329D" w:rsidP="005F329D">
      <w:pPr>
        <w:rPr>
          <w:lang w:val="en-US"/>
        </w:rPr>
      </w:pPr>
    </w:p>
    <w:p w14:paraId="1A44960C" w14:textId="77777777" w:rsidR="005F329D" w:rsidRPr="0096287B" w:rsidRDefault="005F329D" w:rsidP="005F329D">
      <w:pPr>
        <w:rPr>
          <w:lang w:val="en-US"/>
        </w:rPr>
      </w:pPr>
    </w:p>
    <w:p w14:paraId="543D0C25" w14:textId="77777777" w:rsidR="005F329D" w:rsidRPr="0096287B" w:rsidRDefault="005F329D" w:rsidP="005F329D">
      <w:pPr>
        <w:rPr>
          <w:lang w:val="en-US"/>
        </w:rPr>
      </w:pPr>
    </w:p>
    <w:p w14:paraId="4507D3B6" w14:textId="0D0E81B4" w:rsidR="005F329D" w:rsidRPr="0096287B" w:rsidRDefault="005F329D" w:rsidP="005F329D">
      <w:pPr>
        <w:rPr>
          <w:lang w:val="en-US"/>
        </w:rPr>
      </w:pPr>
    </w:p>
    <w:p w14:paraId="0092A0F3" w14:textId="1435337E" w:rsidR="005F329D" w:rsidRPr="0096287B" w:rsidRDefault="005F329D" w:rsidP="005F329D">
      <w:pPr>
        <w:rPr>
          <w:lang w:val="en-US"/>
        </w:rPr>
      </w:pPr>
    </w:p>
    <w:p w14:paraId="58051881" w14:textId="5689E6E3" w:rsidR="005F329D" w:rsidRPr="0096287B" w:rsidRDefault="005F329D" w:rsidP="005F329D">
      <w:pPr>
        <w:rPr>
          <w:lang w:val="en-US"/>
        </w:rPr>
      </w:pPr>
    </w:p>
    <w:p w14:paraId="036B88B5" w14:textId="4F682CFE" w:rsidR="005F329D" w:rsidRPr="0096287B" w:rsidRDefault="005F329D" w:rsidP="005F329D">
      <w:pPr>
        <w:rPr>
          <w:lang w:val="en-US"/>
        </w:rPr>
      </w:pPr>
    </w:p>
    <w:p w14:paraId="6A92F0AD" w14:textId="77777777" w:rsidR="005F329D" w:rsidRPr="0096287B" w:rsidRDefault="005F329D" w:rsidP="005F329D">
      <w:pPr>
        <w:rPr>
          <w:lang w:val="en-US"/>
        </w:rPr>
      </w:pPr>
    </w:p>
    <w:p w14:paraId="5851D903" w14:textId="77777777" w:rsidR="005F329D" w:rsidRPr="0096287B" w:rsidRDefault="005F329D" w:rsidP="005F329D">
      <w:pPr>
        <w:rPr>
          <w:lang w:val="en-US"/>
        </w:rPr>
      </w:pPr>
    </w:p>
    <w:p w14:paraId="56FF3782" w14:textId="77777777" w:rsidR="005F329D" w:rsidRPr="0096287B" w:rsidRDefault="005F329D" w:rsidP="005F329D">
      <w:pPr>
        <w:rPr>
          <w:lang w:val="en-US"/>
        </w:rPr>
      </w:pPr>
    </w:p>
    <w:p w14:paraId="2FBCD6E5" w14:textId="507BBDD0" w:rsidR="005F329D" w:rsidRPr="0096287B" w:rsidRDefault="005F329D" w:rsidP="005F329D">
      <w:pPr>
        <w:rPr>
          <w:lang w:val="en-US"/>
        </w:rPr>
      </w:pPr>
      <w:r w:rsidRPr="0096287B">
        <w:rPr>
          <w:noProof/>
          <w:lang w:val="en-US"/>
        </w:rPr>
        <w:lastRenderedPageBreak/>
        <mc:AlternateContent>
          <mc:Choice Requires="wps">
            <w:drawing>
              <wp:anchor distT="0" distB="0" distL="114300" distR="114300" simplePos="0" relativeHeight="251878400" behindDoc="0" locked="0" layoutInCell="1" allowOverlap="1" wp14:anchorId="5C7C6F17" wp14:editId="1226E2CE">
                <wp:simplePos x="0" y="0"/>
                <wp:positionH relativeFrom="margin">
                  <wp:posOffset>3930650</wp:posOffset>
                </wp:positionH>
                <wp:positionV relativeFrom="paragraph">
                  <wp:posOffset>159385</wp:posOffset>
                </wp:positionV>
                <wp:extent cx="2254250" cy="869950"/>
                <wp:effectExtent l="0" t="19050" r="12700" b="25400"/>
                <wp:wrapNone/>
                <wp:docPr id="286" name="Scroll: Horizontal 286"/>
                <wp:cNvGraphicFramePr/>
                <a:graphic xmlns:a="http://schemas.openxmlformats.org/drawingml/2006/main">
                  <a:graphicData uri="http://schemas.microsoft.com/office/word/2010/wordprocessingShape">
                    <wps:wsp>
                      <wps:cNvSpPr/>
                      <wps:spPr>
                        <a:xfrm>
                          <a:off x="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2DA5D407" w14:textId="77777777" w:rsidR="00060CFC" w:rsidRDefault="00060CFC" w:rsidP="005F329D">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C6F17" id="Scroll: Horizontal 286" o:spid="_x0000_s1135" type="#_x0000_t98" style="position:absolute;margin-left:309.5pt;margin-top:12.55pt;width:177.5pt;height:68.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" fillcolor="white [3201]" strokecolor="#004a98 [3204]" strokeweight="1pt">
                <v:stroke joinstyle="miter"/>
                <v:textbox>
                  <w:txbxContent>
                    <w:p w14:paraId="2DA5D407" w14:textId="77777777" w:rsidR="00060CFC" w:rsidRDefault="00060CFC" w:rsidP="005F329D">
                      <w:r>
                        <w:t>Pathway:</w:t>
                      </w:r>
                    </w:p>
                  </w:txbxContent>
                </v:textbox>
                <w10:wrap anchorx="margin"/>
              </v:shape>
            </w:pict>
          </mc:Fallback>
        </mc:AlternateContent>
      </w:r>
      <w:r w:rsidRPr="0096287B">
        <w:rPr>
          <w:lang w:val="en-US"/>
        </w:rPr>
        <w:t xml:space="preserve">Directions: Choose a company or organization featured in the </w:t>
      </w:r>
      <w:r w:rsidR="005C14EF" w:rsidRPr="0096287B">
        <w:rPr>
          <w:lang w:val="en-US"/>
        </w:rPr>
        <w:t xml:space="preserve">“Grow Opportunities” </w:t>
      </w:r>
      <w:r w:rsidRPr="0096287B">
        <w:rPr>
          <w:lang w:val="en-US"/>
        </w:rPr>
        <w:t xml:space="preserve">expo </w:t>
      </w:r>
      <w:r w:rsidR="005C14EF" w:rsidRPr="0096287B">
        <w:rPr>
          <w:lang w:val="en-US"/>
        </w:rPr>
        <w:t xml:space="preserve">hall </w:t>
      </w:r>
      <w:r w:rsidR="002B34DD">
        <w:rPr>
          <w:lang w:val="en-US"/>
        </w:rPr>
        <w:t xml:space="preserve">that </w:t>
      </w:r>
      <w:r w:rsidRPr="0096287B">
        <w:rPr>
          <w:lang w:val="en-US"/>
        </w:rPr>
        <w:t xml:space="preserve">you are interested in learning </w:t>
      </w:r>
      <w:proofErr w:type="gramStart"/>
      <w:r w:rsidRPr="0096287B">
        <w:rPr>
          <w:lang w:val="en-US"/>
        </w:rPr>
        <w:t>about</w:t>
      </w:r>
      <w:r w:rsidR="002B34DD">
        <w:rPr>
          <w:lang w:val="en-US"/>
        </w:rPr>
        <w:t>,</w:t>
      </w:r>
      <w:r w:rsidRPr="0096287B">
        <w:rPr>
          <w:lang w:val="en-US"/>
        </w:rPr>
        <w:t xml:space="preserve"> and</w:t>
      </w:r>
      <w:proofErr w:type="gramEnd"/>
      <w:r w:rsidRPr="0096287B">
        <w:rPr>
          <w:lang w:val="en-US"/>
        </w:rPr>
        <w:t xml:space="preserve"> complete the questions below.</w:t>
      </w:r>
    </w:p>
    <w:p w14:paraId="7A8CD480"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79424" behindDoc="0" locked="0" layoutInCell="1" allowOverlap="1" wp14:anchorId="27F3D294" wp14:editId="78D7B813">
                <wp:simplePos x="0" y="0"/>
                <wp:positionH relativeFrom="margin">
                  <wp:posOffset>-229870</wp:posOffset>
                </wp:positionH>
                <wp:positionV relativeFrom="paragraph">
                  <wp:posOffset>133985</wp:posOffset>
                </wp:positionV>
                <wp:extent cx="3568700" cy="1536700"/>
                <wp:effectExtent l="0" t="0" r="12700" b="25400"/>
                <wp:wrapNone/>
                <wp:docPr id="287" name="Rectangle 287"/>
                <wp:cNvGraphicFramePr/>
                <a:graphic xmlns:a="http://schemas.openxmlformats.org/drawingml/2006/main">
                  <a:graphicData uri="http://schemas.microsoft.com/office/word/2010/wordprocessingShape">
                    <wps:wsp>
                      <wps:cNvSpPr/>
                      <wps:spPr>
                        <a:xfrm>
                          <a:off x="0" y="0"/>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E9393D3" w14:textId="362DC57B" w:rsidR="00060CFC" w:rsidRDefault="00060CFC" w:rsidP="005F329D">
                            <w:r>
                              <w:t>Company/Organization:</w:t>
                            </w:r>
                          </w:p>
                          <w:p w14:paraId="2E9AFBD1" w14:textId="77777777" w:rsidR="00060CFC" w:rsidRDefault="00060CFC" w:rsidP="005F329D"/>
                          <w:p w14:paraId="0ABB45A3" w14:textId="77777777" w:rsidR="00060CFC" w:rsidRDefault="00060CFC" w:rsidP="005F329D"/>
                          <w:p w14:paraId="4D6B4758" w14:textId="77777777" w:rsidR="00060CFC" w:rsidRDefault="00060CFC" w:rsidP="005F329D">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3D294" id="Rectangle 287" o:spid="_x0000_s1136" style="position:absolute;margin-left:-18.1pt;margin-top:10.55pt;width:281pt;height:121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" fillcolor="white [3201]" strokecolor="#004a98 [3204]" strokeweight="1pt">
                <v:textbox>
                  <w:txbxContent>
                    <w:p w14:paraId="6E9393D3" w14:textId="362DC57B" w:rsidR="00060CFC" w:rsidRDefault="00060CFC" w:rsidP="005F329D">
                      <w:r>
                        <w:t>Company/Organization:</w:t>
                      </w:r>
                    </w:p>
                    <w:p w14:paraId="2E9AFBD1" w14:textId="77777777" w:rsidR="00060CFC" w:rsidRDefault="00060CFC" w:rsidP="005F329D"/>
                    <w:p w14:paraId="0ABB45A3" w14:textId="77777777" w:rsidR="00060CFC" w:rsidRDefault="00060CFC" w:rsidP="005F329D"/>
                    <w:p w14:paraId="4D6B4758" w14:textId="77777777" w:rsidR="00060CFC" w:rsidRDefault="00060CFC" w:rsidP="005F329D">
                      <w:r>
                        <w:t>Why did you choose them?</w:t>
                      </w:r>
                    </w:p>
                  </w:txbxContent>
                </v:textbox>
                <w10:wrap anchorx="margin"/>
              </v:rect>
            </w:pict>
          </mc:Fallback>
        </mc:AlternateContent>
      </w:r>
    </w:p>
    <w:p w14:paraId="07C12405" w14:textId="77777777" w:rsidR="005F329D" w:rsidRPr="0096287B" w:rsidRDefault="005F329D" w:rsidP="005F329D">
      <w:pPr>
        <w:rPr>
          <w:lang w:val="en-US"/>
        </w:rPr>
      </w:pPr>
    </w:p>
    <w:p w14:paraId="178F8E7D" w14:textId="77777777" w:rsidR="005F329D" w:rsidRPr="0096287B" w:rsidRDefault="005F329D" w:rsidP="005F329D">
      <w:pPr>
        <w:rPr>
          <w:lang w:val="en-US"/>
        </w:rPr>
      </w:pPr>
    </w:p>
    <w:p w14:paraId="795A0D80"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80448" behindDoc="0" locked="0" layoutInCell="1" allowOverlap="1" wp14:anchorId="371407FC" wp14:editId="06BD966F">
                <wp:simplePos x="0" y="0"/>
                <wp:positionH relativeFrom="margin">
                  <wp:posOffset>3630930</wp:posOffset>
                </wp:positionH>
                <wp:positionV relativeFrom="paragraph">
                  <wp:posOffset>10160</wp:posOffset>
                </wp:positionV>
                <wp:extent cx="2317750" cy="2844800"/>
                <wp:effectExtent l="0" t="0" r="25400" b="12700"/>
                <wp:wrapNone/>
                <wp:docPr id="301" name="Rectangle 301"/>
                <wp:cNvGraphicFramePr/>
                <a:graphic xmlns:a="http://schemas.openxmlformats.org/drawingml/2006/main">
                  <a:graphicData uri="http://schemas.microsoft.com/office/word/2010/wordprocessingShape">
                    <wps:wsp>
                      <wps:cNvSpPr/>
                      <wps:spPr>
                        <a:xfrm>
                          <a:off x="0" y="0"/>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3AC83F" w14:textId="77777777" w:rsidR="00060CFC" w:rsidRDefault="00060CFC" w:rsidP="005F329D">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407FC" id="Rectangle 301" o:spid="_x0000_s1137" style="position:absolute;margin-left:285.9pt;margin-top:.8pt;width:182.5pt;height:224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" fillcolor="white [3201]" strokecolor="#004a98 [3204]" strokeweight="1pt">
                <v:textbox>
                  <w:txbxContent>
                    <w:p w14:paraId="483AC83F" w14:textId="77777777" w:rsidR="00060CFC" w:rsidRDefault="00060CFC" w:rsidP="005F329D">
                      <w:r>
                        <w:t>What do they do?</w:t>
                      </w:r>
                    </w:p>
                  </w:txbxContent>
                </v:textbox>
                <w10:wrap anchorx="margin"/>
              </v:rect>
            </w:pict>
          </mc:Fallback>
        </mc:AlternateContent>
      </w:r>
    </w:p>
    <w:p w14:paraId="0EC4DB44" w14:textId="77777777" w:rsidR="005F329D" w:rsidRPr="0096287B" w:rsidRDefault="005F329D" w:rsidP="005F329D">
      <w:pPr>
        <w:rPr>
          <w:lang w:val="en-US"/>
        </w:rPr>
      </w:pPr>
    </w:p>
    <w:p w14:paraId="311C8B9B" w14:textId="77777777" w:rsidR="005F329D" w:rsidRPr="0096287B" w:rsidRDefault="005F329D" w:rsidP="005F329D">
      <w:pPr>
        <w:rPr>
          <w:lang w:val="en-US"/>
        </w:rPr>
      </w:pPr>
    </w:p>
    <w:p w14:paraId="2F249339" w14:textId="77777777" w:rsidR="005F329D" w:rsidRPr="0096287B" w:rsidRDefault="005F329D" w:rsidP="005F329D">
      <w:pPr>
        <w:rPr>
          <w:lang w:val="en-US"/>
        </w:rPr>
      </w:pPr>
    </w:p>
    <w:p w14:paraId="2930CA59"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81472" behindDoc="0" locked="0" layoutInCell="1" allowOverlap="1" wp14:anchorId="3D86941B" wp14:editId="3240D899">
                <wp:simplePos x="0" y="0"/>
                <wp:positionH relativeFrom="margin">
                  <wp:posOffset>189230</wp:posOffset>
                </wp:positionH>
                <wp:positionV relativeFrom="paragraph">
                  <wp:posOffset>73660</wp:posOffset>
                </wp:positionV>
                <wp:extent cx="3295650" cy="3206750"/>
                <wp:effectExtent l="0" t="0" r="19050" b="12700"/>
                <wp:wrapNone/>
                <wp:docPr id="306" name="Rectangle 306"/>
                <wp:cNvGraphicFramePr/>
                <a:graphic xmlns:a="http://schemas.openxmlformats.org/drawingml/2006/main">
                  <a:graphicData uri="http://schemas.microsoft.com/office/word/2010/wordprocessingShape">
                    <wps:wsp>
                      <wps:cNvSpPr/>
                      <wps:spPr>
                        <a:xfrm>
                          <a:off x="0" y="0"/>
                          <a:ext cx="3295650"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0938D8" w14:textId="77777777" w:rsidR="00060CFC" w:rsidRDefault="00060CFC" w:rsidP="005F329D">
                            <w:r>
                              <w:t xml:space="preserve">What career opportunities are available with the company/organization? </w:t>
                            </w:r>
                          </w:p>
                          <w:p w14:paraId="34D679D5" w14:textId="77777777" w:rsidR="00060CFC" w:rsidRDefault="00060CFC" w:rsidP="005F329D"/>
                          <w:p w14:paraId="230C9F2C" w14:textId="77777777" w:rsidR="00060CFC" w:rsidRDefault="00060CFC" w:rsidP="005F329D"/>
                          <w:p w14:paraId="364316B4" w14:textId="77777777" w:rsidR="00060CFC" w:rsidRDefault="00060CFC" w:rsidP="005F329D"/>
                          <w:p w14:paraId="46CAC850" w14:textId="77777777" w:rsidR="00060CFC" w:rsidRDefault="00060CFC" w:rsidP="005F329D"/>
                          <w:p w14:paraId="6C73857E" w14:textId="77777777" w:rsidR="00060CFC" w:rsidRDefault="00060CFC" w:rsidP="005F329D"/>
                          <w:p w14:paraId="26D52A36" w14:textId="0A356A34" w:rsidR="00060CFC" w:rsidRDefault="00060CFC" w:rsidP="005F329D">
                            <w:r>
                              <w:t xml:space="preserve">What skills are needed for these careers? (If you need help finding this, utilize </w:t>
                            </w:r>
                            <w:r w:rsidR="00375B79">
                              <w:fldChar w:fldCharType="begin"/>
                            </w:r>
                            <w:r w:rsidR="00417476">
                              <w:instrText>HYPERLINK "https://agexplorer.ffa.org"</w:instrText>
                            </w:r>
                            <w:r w:rsidR="00375B79">
                              <w:fldChar w:fldCharType="separate"/>
                            </w:r>
                            <w:r w:rsidR="00417476">
                              <w:rPr>
                                <w:rStyle w:val="Hyperlink"/>
                              </w:rPr>
                              <w:t>AgExp</w:t>
                            </w:r>
                            <w:r w:rsidR="00417476">
                              <w:rPr>
                                <w:rStyle w:val="Hyperlink"/>
                              </w:rPr>
                              <w:t>lorer.ffa.org</w:t>
                            </w:r>
                            <w:r w:rsidR="00375B79">
                              <w:rPr>
                                <w:rStyle w:val="Hyperlink"/>
                              </w:rPr>
                              <w:fldChar w:fldCharType="end"/>
                            </w:r>
                            <w:r>
                              <w:t>.)</w:t>
                            </w:r>
                            <w:r w:rsidDel="002B34D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6941B" id="Rectangle 306" o:spid="_x0000_s1138" style="position:absolute;margin-left:14.9pt;margin-top:5.8pt;width:259.5pt;height:25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" fillcolor="white [3201]" strokecolor="#004a98 [3204]" strokeweight="1pt">
                <v:textbox>
                  <w:txbxContent>
                    <w:p w14:paraId="180938D8" w14:textId="77777777" w:rsidR="00060CFC" w:rsidRDefault="00060CFC" w:rsidP="005F329D">
                      <w:r>
                        <w:t xml:space="preserve">What career opportunities are available with the company/organization? </w:t>
                      </w:r>
                    </w:p>
                    <w:p w14:paraId="34D679D5" w14:textId="77777777" w:rsidR="00060CFC" w:rsidRDefault="00060CFC" w:rsidP="005F329D"/>
                    <w:p w14:paraId="230C9F2C" w14:textId="77777777" w:rsidR="00060CFC" w:rsidRDefault="00060CFC" w:rsidP="005F329D"/>
                    <w:p w14:paraId="364316B4" w14:textId="77777777" w:rsidR="00060CFC" w:rsidRDefault="00060CFC" w:rsidP="005F329D"/>
                    <w:p w14:paraId="46CAC850" w14:textId="77777777" w:rsidR="00060CFC" w:rsidRDefault="00060CFC" w:rsidP="005F329D"/>
                    <w:p w14:paraId="6C73857E" w14:textId="77777777" w:rsidR="00060CFC" w:rsidRDefault="00060CFC" w:rsidP="005F329D"/>
                    <w:p w14:paraId="26D52A36" w14:textId="0A356A34" w:rsidR="00060CFC" w:rsidRDefault="00060CFC" w:rsidP="005F329D">
                      <w:r>
                        <w:t xml:space="preserve">What skills are needed for these careers? (If you need help finding this, utilize </w:t>
                      </w:r>
                      <w:r w:rsidR="00375B79">
                        <w:fldChar w:fldCharType="begin"/>
                      </w:r>
                      <w:r w:rsidR="00417476">
                        <w:instrText>HYPERLINK "https://agexplorer.ffa.org"</w:instrText>
                      </w:r>
                      <w:r w:rsidR="00375B79">
                        <w:fldChar w:fldCharType="separate"/>
                      </w:r>
                      <w:r w:rsidR="00417476">
                        <w:rPr>
                          <w:rStyle w:val="Hyperlink"/>
                        </w:rPr>
                        <w:t>AgExp</w:t>
                      </w:r>
                      <w:r w:rsidR="00417476">
                        <w:rPr>
                          <w:rStyle w:val="Hyperlink"/>
                        </w:rPr>
                        <w:t>lorer.ffa.org</w:t>
                      </w:r>
                      <w:r w:rsidR="00375B79">
                        <w:rPr>
                          <w:rStyle w:val="Hyperlink"/>
                        </w:rPr>
                        <w:fldChar w:fldCharType="end"/>
                      </w:r>
                      <w:r>
                        <w:t>.)</w:t>
                      </w:r>
                      <w:r w:rsidDel="002B34DD">
                        <w:t xml:space="preserve"> </w:t>
                      </w:r>
                    </w:p>
                  </w:txbxContent>
                </v:textbox>
                <w10:wrap anchorx="margin"/>
              </v:rect>
            </w:pict>
          </mc:Fallback>
        </mc:AlternateContent>
      </w:r>
    </w:p>
    <w:p w14:paraId="4FCF8D9A" w14:textId="77777777" w:rsidR="005F329D" w:rsidRPr="0096287B" w:rsidRDefault="005F329D" w:rsidP="005F329D">
      <w:pPr>
        <w:rPr>
          <w:lang w:val="en-US"/>
        </w:rPr>
      </w:pPr>
    </w:p>
    <w:p w14:paraId="68781B8B" w14:textId="77777777" w:rsidR="005F329D" w:rsidRPr="0096287B" w:rsidRDefault="005F329D" w:rsidP="005F329D">
      <w:pPr>
        <w:rPr>
          <w:lang w:val="en-US"/>
        </w:rPr>
      </w:pPr>
    </w:p>
    <w:p w14:paraId="62C59217" w14:textId="77777777" w:rsidR="005F329D" w:rsidRPr="0096287B" w:rsidRDefault="005F329D" w:rsidP="005F329D">
      <w:pPr>
        <w:rPr>
          <w:lang w:val="en-US"/>
        </w:rPr>
      </w:pPr>
    </w:p>
    <w:p w14:paraId="50825A17" w14:textId="77777777" w:rsidR="005F329D" w:rsidRPr="0096287B" w:rsidRDefault="005F329D" w:rsidP="005F329D">
      <w:pPr>
        <w:rPr>
          <w:lang w:val="en-US"/>
        </w:rPr>
      </w:pPr>
    </w:p>
    <w:p w14:paraId="33C7071D" w14:textId="77777777" w:rsidR="005F329D" w:rsidRPr="0096287B" w:rsidRDefault="005F329D" w:rsidP="005F329D">
      <w:pPr>
        <w:rPr>
          <w:lang w:val="en-US"/>
        </w:rPr>
      </w:pPr>
    </w:p>
    <w:p w14:paraId="7568A671" w14:textId="77777777" w:rsidR="005F329D" w:rsidRPr="0096287B" w:rsidRDefault="005F329D" w:rsidP="005F329D">
      <w:pPr>
        <w:rPr>
          <w:lang w:val="en-US"/>
        </w:rPr>
      </w:pPr>
    </w:p>
    <w:p w14:paraId="4AC6451F" w14:textId="77777777" w:rsidR="005F329D" w:rsidRPr="0096287B" w:rsidRDefault="005F329D" w:rsidP="005F329D">
      <w:pPr>
        <w:rPr>
          <w:lang w:val="en-US"/>
        </w:rPr>
      </w:pPr>
    </w:p>
    <w:p w14:paraId="33568AB5" w14:textId="77777777" w:rsidR="005F329D" w:rsidRPr="0096287B" w:rsidRDefault="005F329D" w:rsidP="005F329D">
      <w:pPr>
        <w:rPr>
          <w:lang w:val="en-US"/>
        </w:rPr>
      </w:pPr>
    </w:p>
    <w:p w14:paraId="1A14106E" w14:textId="77777777" w:rsidR="005F329D" w:rsidRPr="0096287B" w:rsidRDefault="005F329D" w:rsidP="005F329D">
      <w:pPr>
        <w:rPr>
          <w:lang w:val="en-US"/>
        </w:rPr>
      </w:pPr>
    </w:p>
    <w:p w14:paraId="0EC71B2A" w14:textId="77777777" w:rsidR="005F329D" w:rsidRPr="0096287B" w:rsidRDefault="005F329D" w:rsidP="005F329D">
      <w:pPr>
        <w:rPr>
          <w:lang w:val="en-US"/>
        </w:rPr>
      </w:pPr>
    </w:p>
    <w:p w14:paraId="0769CD83" w14:textId="77777777" w:rsidR="005F329D" w:rsidRPr="0096287B" w:rsidRDefault="005F329D" w:rsidP="005F329D">
      <w:pPr>
        <w:rPr>
          <w:lang w:val="en-US"/>
        </w:rPr>
      </w:pPr>
    </w:p>
    <w:p w14:paraId="00FDD75C" w14:textId="77777777" w:rsidR="005F329D" w:rsidRPr="0096287B" w:rsidRDefault="005F329D" w:rsidP="005F329D">
      <w:pPr>
        <w:rPr>
          <w:lang w:val="en-US"/>
        </w:rPr>
      </w:pPr>
    </w:p>
    <w:p w14:paraId="253BA3D0" w14:textId="77777777" w:rsidR="005F329D" w:rsidRPr="0096287B" w:rsidRDefault="005F329D" w:rsidP="005F329D">
      <w:pPr>
        <w:rPr>
          <w:lang w:val="en-US"/>
        </w:rPr>
      </w:pPr>
      <w:r w:rsidRPr="0096287B">
        <w:rPr>
          <w:noProof/>
          <w:lang w:val="en-US"/>
        </w:rPr>
        <mc:AlternateContent>
          <mc:Choice Requires="wps">
            <w:drawing>
              <wp:anchor distT="0" distB="0" distL="114300" distR="114300" simplePos="0" relativeHeight="251882496" behindDoc="0" locked="0" layoutInCell="1" allowOverlap="1" wp14:anchorId="09D3045B" wp14:editId="7CC228DD">
                <wp:simplePos x="0" y="0"/>
                <wp:positionH relativeFrom="column">
                  <wp:posOffset>-109220</wp:posOffset>
                </wp:positionH>
                <wp:positionV relativeFrom="paragraph">
                  <wp:posOffset>249555</wp:posOffset>
                </wp:positionV>
                <wp:extent cx="6280150" cy="1835150"/>
                <wp:effectExtent l="0" t="0" r="25400" b="12700"/>
                <wp:wrapNone/>
                <wp:docPr id="307" name="Rectangle 307"/>
                <wp:cNvGraphicFramePr/>
                <a:graphic xmlns:a="http://schemas.openxmlformats.org/drawingml/2006/main">
                  <a:graphicData uri="http://schemas.microsoft.com/office/word/2010/wordprocessingShape">
                    <wps:wsp>
                      <wps:cNvSpPr/>
                      <wps:spPr>
                        <a:xfrm>
                          <a:off x="0" y="0"/>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E397FB2" w14:textId="77777777" w:rsidR="00060CFC" w:rsidRDefault="00060CFC" w:rsidP="005F329D">
                            <w:r>
                              <w:t>How would you describe this company/organization to your best friend in one word?</w:t>
                            </w:r>
                          </w:p>
                          <w:p w14:paraId="3EE4B68A" w14:textId="77777777" w:rsidR="00060CFC" w:rsidRDefault="00060CFC" w:rsidP="005F329D"/>
                          <w:p w14:paraId="673BB508" w14:textId="77777777" w:rsidR="00060CFC" w:rsidRDefault="00060CFC" w:rsidP="005F329D"/>
                          <w:p w14:paraId="789CD922" w14:textId="77777777" w:rsidR="00060CFC" w:rsidRDefault="00060CFC" w:rsidP="005F329D"/>
                          <w:p w14:paraId="3442D667" w14:textId="67C7CAC5" w:rsidR="00060CFC" w:rsidRDefault="00060CFC" w:rsidP="005F329D">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9D3045B" id="Rectangle 307" o:spid="_x0000_s1139" style="position:absolute;margin-left:-8.6pt;margin-top:19.65pt;width:494.5pt;height:144.5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" fillcolor="white [3201]" strokecolor="#004a98 [3204]" strokeweight="1pt">
                <v:textbox>
                  <w:txbxContent>
                    <w:p w14:paraId="3E397FB2" w14:textId="77777777" w:rsidR="00060CFC" w:rsidRDefault="00060CFC" w:rsidP="005F329D">
                      <w:r>
                        <w:t>How would you describe this company/organization to your best friend in one word?</w:t>
                      </w:r>
                    </w:p>
                    <w:p w14:paraId="3EE4B68A" w14:textId="77777777" w:rsidR="00060CFC" w:rsidRDefault="00060CFC" w:rsidP="005F329D"/>
                    <w:p w14:paraId="673BB508" w14:textId="77777777" w:rsidR="00060CFC" w:rsidRDefault="00060CFC" w:rsidP="005F329D"/>
                    <w:p w14:paraId="789CD922" w14:textId="77777777" w:rsidR="00060CFC" w:rsidRDefault="00060CFC" w:rsidP="005F329D"/>
                    <w:p w14:paraId="3442D667" w14:textId="67C7CAC5" w:rsidR="00060CFC" w:rsidRDefault="00060CFC" w:rsidP="005F329D">
                      <w:r>
                        <w:t>Would you be interested in working for this company? Why or why not?</w:t>
                      </w:r>
                    </w:p>
                  </w:txbxContent>
                </v:textbox>
              </v:rect>
            </w:pict>
          </mc:Fallback>
        </mc:AlternateContent>
      </w:r>
    </w:p>
    <w:p w14:paraId="7C082FA9" w14:textId="77777777" w:rsidR="005F329D" w:rsidRPr="0096287B" w:rsidRDefault="005F329D" w:rsidP="005F329D">
      <w:pPr>
        <w:rPr>
          <w:lang w:val="en-US"/>
        </w:rPr>
      </w:pPr>
    </w:p>
    <w:p w14:paraId="61196E93" w14:textId="77777777" w:rsidR="005F329D" w:rsidRPr="0096287B" w:rsidRDefault="005F329D" w:rsidP="005F329D">
      <w:pPr>
        <w:rPr>
          <w:lang w:val="en-US"/>
        </w:rPr>
      </w:pPr>
    </w:p>
    <w:p w14:paraId="27B3EF85" w14:textId="77777777" w:rsidR="005F329D" w:rsidRPr="0096287B" w:rsidRDefault="005F329D" w:rsidP="005F329D">
      <w:pPr>
        <w:rPr>
          <w:lang w:val="en-US"/>
        </w:rPr>
      </w:pPr>
    </w:p>
    <w:p w14:paraId="3CF88D4B" w14:textId="77777777" w:rsidR="005F329D" w:rsidRPr="0096287B" w:rsidRDefault="005F329D" w:rsidP="005F329D">
      <w:pPr>
        <w:rPr>
          <w:lang w:val="en-US"/>
        </w:rPr>
      </w:pPr>
    </w:p>
    <w:p w14:paraId="26515721" w14:textId="77777777" w:rsidR="005F329D" w:rsidRPr="0096287B" w:rsidRDefault="005F329D" w:rsidP="005F329D">
      <w:pPr>
        <w:rPr>
          <w:lang w:val="en-US"/>
        </w:rPr>
      </w:pPr>
    </w:p>
    <w:p w14:paraId="19886183" w14:textId="77777777" w:rsidR="005F329D" w:rsidRPr="0096287B" w:rsidRDefault="005F329D" w:rsidP="005F329D">
      <w:pPr>
        <w:rPr>
          <w:lang w:val="en-US"/>
        </w:rPr>
      </w:pPr>
    </w:p>
    <w:p w14:paraId="20118DDF" w14:textId="77777777" w:rsidR="005F329D" w:rsidRPr="0096287B" w:rsidRDefault="005F329D" w:rsidP="005F329D">
      <w:pPr>
        <w:rPr>
          <w:lang w:val="en-US"/>
        </w:rPr>
      </w:pPr>
    </w:p>
    <w:p w14:paraId="22D98EAD" w14:textId="77777777" w:rsidR="00586696" w:rsidRPr="0096287B" w:rsidRDefault="00586696" w:rsidP="00586696">
      <w:pPr>
        <w:pStyle w:val="Title"/>
        <w:rPr>
          <w:lang w:val="en-US"/>
        </w:rPr>
      </w:pPr>
      <w:bookmarkStart w:id="41" w:name="edinstitution"/>
      <w:r w:rsidRPr="0096287B">
        <w:rPr>
          <w:lang w:val="en-US"/>
        </w:rPr>
        <w:lastRenderedPageBreak/>
        <w:t>Educational Institutions</w:t>
      </w:r>
      <w:bookmarkEnd w:id="41"/>
    </w:p>
    <w:p w14:paraId="0F4336ED" w14:textId="20A0B770" w:rsidR="00586696" w:rsidRPr="0096287B" w:rsidRDefault="00C72746" w:rsidP="00586696">
      <w:pPr>
        <w:rPr>
          <w:lang w:val="en-US"/>
        </w:rPr>
      </w:pPr>
      <w:r w:rsidRPr="0096287B">
        <w:rPr>
          <w:noProof/>
          <w:lang w:val="en-US"/>
        </w:rPr>
        <mc:AlternateContent>
          <mc:Choice Requires="wpg">
            <w:drawing>
              <wp:anchor distT="0" distB="0" distL="114300" distR="114300" simplePos="0" relativeHeight="251731968" behindDoc="0" locked="0" layoutInCell="1" allowOverlap="1" wp14:anchorId="42738679" wp14:editId="3FA6AAD5">
                <wp:simplePos x="0" y="0"/>
                <wp:positionH relativeFrom="margin">
                  <wp:align>left</wp:align>
                </wp:positionH>
                <wp:positionV relativeFrom="paragraph">
                  <wp:posOffset>346710</wp:posOffset>
                </wp:positionV>
                <wp:extent cx="6197600" cy="7162800"/>
                <wp:effectExtent l="0" t="0" r="12700" b="19050"/>
                <wp:wrapNone/>
                <wp:docPr id="92" name="Group 92"/>
                <wp:cNvGraphicFramePr/>
                <a:graphic xmlns:a="http://schemas.openxmlformats.org/drawingml/2006/main">
                  <a:graphicData uri="http://schemas.microsoft.com/office/word/2010/wordprocessingGroup">
                    <wpg:wgp>
                      <wpg:cNvGrpSpPr/>
                      <wpg:grpSpPr>
                        <a:xfrm>
                          <a:off x="0" y="0"/>
                          <a:ext cx="6197600" cy="7162800"/>
                          <a:chOff x="0" y="-9762"/>
                          <a:chExt cx="6197600" cy="6905178"/>
                        </a:xfrm>
                      </wpg:grpSpPr>
                      <wps:wsp>
                        <wps:cNvPr id="85" name="Callout: Right Arrow 85"/>
                        <wps:cNvSpPr/>
                        <wps:spPr>
                          <a:xfrm>
                            <a:off x="609600" y="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00B01113" w14:textId="77777777" w:rsidR="00060CFC" w:rsidRDefault="00060CFC" w:rsidP="00586696">
                              <w:r>
                                <w:t>School Name:</w:t>
                              </w:r>
                            </w:p>
                            <w:p w14:paraId="7D8BC942" w14:textId="77777777" w:rsidR="00060CFC" w:rsidRDefault="00060CFC" w:rsidP="00586696"/>
                            <w:p w14:paraId="76B4F47E" w14:textId="77777777" w:rsidR="00060CFC" w:rsidRDefault="00060CFC" w:rsidP="00586696"/>
                            <w:p w14:paraId="17147365" w14:textId="77777777" w:rsidR="00060CFC" w:rsidRDefault="00060CFC" w:rsidP="00586696">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Callout: Down Arrow 87"/>
                        <wps:cNvSpPr/>
                        <wps:spPr>
                          <a:xfrm>
                            <a:off x="3448050" y="-9762"/>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1F2D9B27" w14:textId="77777777" w:rsidR="00060CFC" w:rsidRDefault="00060CFC" w:rsidP="00586696">
                              <w:r>
                                <w:t>What agricultural majors do they offer?</w:t>
                              </w:r>
                            </w:p>
                            <w:p w14:paraId="33A5E117" w14:textId="77777777" w:rsidR="00060CFC" w:rsidRDefault="00060CFC" w:rsidP="00586696"/>
                            <w:p w14:paraId="7DB8F27D" w14:textId="77777777" w:rsidR="00060CFC" w:rsidRDefault="00060CFC" w:rsidP="00586696"/>
                            <w:p w14:paraId="3B3B9C06" w14:textId="77777777" w:rsidR="00060CFC" w:rsidRDefault="00060CFC" w:rsidP="00586696"/>
                            <w:p w14:paraId="78DD5A55" w14:textId="77777777" w:rsidR="00060CFC" w:rsidRDefault="00060CFC" w:rsidP="00586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allout: Left Arrow 88"/>
                        <wps:cNvSpPr/>
                        <wps:spPr>
                          <a:xfrm>
                            <a:off x="2857500" y="2450836"/>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3C3F6FC1" w14:textId="79325B11" w:rsidR="00060CFC" w:rsidRDefault="00060CFC" w:rsidP="00586696">
                              <w:r>
                                <w:t>Develop two questions to ask the school representative that will help you learn about the school.</w:t>
                              </w:r>
                            </w:p>
                            <w:p w14:paraId="68AF0F96" w14:textId="77777777" w:rsidR="00060CFC" w:rsidRDefault="00060CFC" w:rsidP="00586696">
                              <w:r>
                                <w:t>1.</w:t>
                              </w:r>
                            </w:p>
                            <w:p w14:paraId="1EF5CA7B" w14:textId="77777777" w:rsidR="00060CFC" w:rsidRDefault="00060CFC" w:rsidP="00586696"/>
                            <w:p w14:paraId="5665941E" w14:textId="77777777" w:rsidR="00060CFC" w:rsidRDefault="00060CFC" w:rsidP="00586696"/>
                            <w:p w14:paraId="11F02F06" w14:textId="77777777" w:rsidR="00060CFC" w:rsidRDefault="00060CFC" w:rsidP="00586696"/>
                            <w:p w14:paraId="4648B0C7" w14:textId="77777777" w:rsidR="00060CFC" w:rsidRDefault="00060CFC" w:rsidP="00586696">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1765163"/>
                            <a:ext cx="3302000" cy="1485508"/>
                          </a:xfrm>
                          <a:prstGeom prst="rect">
                            <a:avLst/>
                          </a:prstGeom>
                        </wps:spPr>
                        <wps:style>
                          <a:lnRef idx="2">
                            <a:schemeClr val="accent1"/>
                          </a:lnRef>
                          <a:fillRef idx="1">
                            <a:schemeClr val="lt1"/>
                          </a:fillRef>
                          <a:effectRef idx="0">
                            <a:schemeClr val="accent1"/>
                          </a:effectRef>
                          <a:fontRef idx="minor">
                            <a:schemeClr val="dk1"/>
                          </a:fontRef>
                        </wps:style>
                        <wps:txbx>
                          <w:txbxContent>
                            <w:p w14:paraId="76D4E4C3" w14:textId="77777777" w:rsidR="00060CFC" w:rsidRDefault="00060CFC" w:rsidP="00586696">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Rectangle: Folded Corner 90"/>
                        <wps:cNvSpPr/>
                        <wps:spPr>
                          <a:xfrm>
                            <a:off x="0" y="3402916"/>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54AF2139" w14:textId="770E4354" w:rsidR="00060CFC" w:rsidRDefault="00060CFC" w:rsidP="00586696">
                              <w:r>
                                <w:t>After visiting this school, are you interested in attending? Why or why not?</w:t>
                              </w:r>
                            </w:p>
                            <w:p w14:paraId="5D9A6C42" w14:textId="77777777" w:rsidR="00060CFC" w:rsidRDefault="00060CFC" w:rsidP="00586696"/>
                            <w:p w14:paraId="0838170B" w14:textId="77777777" w:rsidR="00060CFC" w:rsidRDefault="00060CFC" w:rsidP="00586696"/>
                            <w:p w14:paraId="6AD8A629" w14:textId="77777777" w:rsidR="00060CFC" w:rsidRDefault="00060CFC" w:rsidP="00586696"/>
                            <w:p w14:paraId="146B5055" w14:textId="77777777" w:rsidR="00060CFC" w:rsidRDefault="00060CFC" w:rsidP="00586696"/>
                            <w:p w14:paraId="73F593D5" w14:textId="77777777" w:rsidR="00060CFC" w:rsidRDefault="00060CFC" w:rsidP="00586696"/>
                            <w:p w14:paraId="2F35531B" w14:textId="77777777" w:rsidR="00060CFC" w:rsidRDefault="00060CFC" w:rsidP="00586696"/>
                            <w:p w14:paraId="2BC20F0C" w14:textId="77777777" w:rsidR="00060CFC" w:rsidRDefault="00060CFC" w:rsidP="00586696"/>
                            <w:p w14:paraId="4EC809D6" w14:textId="77777777" w:rsidR="00060CFC" w:rsidRDefault="00060CFC" w:rsidP="00586696">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738679" id="Group 92" o:spid="_x0000_s1140" style="position:absolute;margin-left:0;margin-top:27.3pt;width:488pt;height:564pt;z-index:251731968;mso-position-horizontal:left;mso-position-horizontal-relative:margin;mso-width-relative:margin;mso-height-relative:margin" coordorigin=",-97" coordsize="61976,6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85" o:spid="_x0000_s1141" type="#_x0000_t78" style="position:absolute;left:6096;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" adj="17350,,18486" fillcolor="white [3201]" strokecolor="#004a98 [3204]" strokeweight="1pt">
                  <v:textbox>
                    <w:txbxContent>
                      <w:p w14:paraId="00B01113" w14:textId="77777777" w:rsidR="00060CFC" w:rsidRDefault="00060CFC" w:rsidP="00586696">
                        <w:r>
                          <w:t>School Name:</w:t>
                        </w:r>
                      </w:p>
                      <w:p w14:paraId="7D8BC942" w14:textId="77777777" w:rsidR="00060CFC" w:rsidRDefault="00060CFC" w:rsidP="00586696"/>
                      <w:p w14:paraId="76B4F47E" w14:textId="77777777" w:rsidR="00060CFC" w:rsidRDefault="00060CFC" w:rsidP="00586696"/>
                      <w:p w14:paraId="17147365" w14:textId="77777777" w:rsidR="00060CFC" w:rsidRDefault="00060CFC" w:rsidP="00586696">
                        <w:r>
                          <w:t>Location:</w:t>
                        </w: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87" o:spid="_x0000_s1142" type="#_x0000_t80" style="position:absolute;left:34480;top:-97;width:27496;height:2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" adj="14763,6922,16488,9413" fillcolor="white [3201]" strokecolor="#004a98 [3204]" strokeweight="1pt">
                  <v:textbox>
                    <w:txbxContent>
                      <w:p w14:paraId="1F2D9B27" w14:textId="77777777" w:rsidR="00060CFC" w:rsidRDefault="00060CFC" w:rsidP="00586696">
                        <w:r>
                          <w:t>What agricultural majors do they offer?</w:t>
                        </w:r>
                      </w:p>
                      <w:p w14:paraId="33A5E117" w14:textId="77777777" w:rsidR="00060CFC" w:rsidRDefault="00060CFC" w:rsidP="00586696"/>
                      <w:p w14:paraId="7DB8F27D" w14:textId="77777777" w:rsidR="00060CFC" w:rsidRDefault="00060CFC" w:rsidP="00586696"/>
                      <w:p w14:paraId="3B3B9C06" w14:textId="77777777" w:rsidR="00060CFC" w:rsidRDefault="00060CFC" w:rsidP="00586696"/>
                      <w:p w14:paraId="78DD5A55" w14:textId="77777777" w:rsidR="00060CFC" w:rsidRDefault="00060CFC" w:rsidP="00586696"/>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88" o:spid="_x0000_s1143" type="#_x0000_t77" style="position:absolute;left:28575;top:24508;width:33210;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" adj="5601,6169,4632,8485" fillcolor="white [3201]" strokecolor="#004a98 [3204]" strokeweight="1pt">
                  <v:textbox>
                    <w:txbxContent>
                      <w:p w14:paraId="3C3F6FC1" w14:textId="79325B11" w:rsidR="00060CFC" w:rsidRDefault="00060CFC" w:rsidP="00586696">
                        <w:r>
                          <w:t>Develop two questions to ask the school representative that will help you learn about the school.</w:t>
                        </w:r>
                      </w:p>
                      <w:p w14:paraId="68AF0F96" w14:textId="77777777" w:rsidR="00060CFC" w:rsidRDefault="00060CFC" w:rsidP="00586696">
                        <w:r>
                          <w:t>1.</w:t>
                        </w:r>
                      </w:p>
                      <w:p w14:paraId="1EF5CA7B" w14:textId="77777777" w:rsidR="00060CFC" w:rsidRDefault="00060CFC" w:rsidP="00586696"/>
                      <w:p w14:paraId="5665941E" w14:textId="77777777" w:rsidR="00060CFC" w:rsidRDefault="00060CFC" w:rsidP="00586696"/>
                      <w:p w14:paraId="11F02F06" w14:textId="77777777" w:rsidR="00060CFC" w:rsidRDefault="00060CFC" w:rsidP="00586696"/>
                      <w:p w14:paraId="4648B0C7" w14:textId="77777777" w:rsidR="00060CFC" w:rsidRDefault="00060CFC" w:rsidP="00586696">
                        <w:r>
                          <w:t>2.</w:t>
                        </w:r>
                      </w:p>
                    </w:txbxContent>
                  </v:textbox>
                </v:shape>
                <v:rect id="Rectangle 89" o:spid="_x0000_s1144" style="position:absolute;top:17651;width:33020;height:1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" fillcolor="white [3201]" strokecolor="#004a98 [3204]" strokeweight="1pt">
                  <v:textbox>
                    <w:txbxContent>
                      <w:p w14:paraId="76D4E4C3" w14:textId="77777777" w:rsidR="00060CFC" w:rsidRDefault="00060CFC" w:rsidP="00586696">
                        <w:r>
                          <w:t>Draw a picture of the school’s mascot.</w:t>
                        </w:r>
                      </w:p>
                    </w:txbxContent>
                  </v:textbox>
                </v:rect>
                <v:shape id="Rectangle: Folded Corner 90" o:spid="_x0000_s1145" type="#_x0000_t65" style="position:absolute;top:34029;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" adj="18000" fillcolor="white [3201]" strokecolor="#004a98 [3204]" strokeweight="1pt">
                  <v:stroke joinstyle="miter"/>
                  <v:textbox>
                    <w:txbxContent>
                      <w:p w14:paraId="54AF2139" w14:textId="770E4354" w:rsidR="00060CFC" w:rsidRDefault="00060CFC" w:rsidP="00586696">
                        <w:r>
                          <w:t>After visiting this school, are you interested in attending? Why or why not?</w:t>
                        </w:r>
                      </w:p>
                      <w:p w14:paraId="5D9A6C42" w14:textId="77777777" w:rsidR="00060CFC" w:rsidRDefault="00060CFC" w:rsidP="00586696"/>
                      <w:p w14:paraId="0838170B" w14:textId="77777777" w:rsidR="00060CFC" w:rsidRDefault="00060CFC" w:rsidP="00586696"/>
                      <w:p w14:paraId="6AD8A629" w14:textId="77777777" w:rsidR="00060CFC" w:rsidRDefault="00060CFC" w:rsidP="00586696"/>
                      <w:p w14:paraId="146B5055" w14:textId="77777777" w:rsidR="00060CFC" w:rsidRDefault="00060CFC" w:rsidP="00586696"/>
                      <w:p w14:paraId="73F593D5" w14:textId="77777777" w:rsidR="00060CFC" w:rsidRDefault="00060CFC" w:rsidP="00586696"/>
                      <w:p w14:paraId="2F35531B" w14:textId="77777777" w:rsidR="00060CFC" w:rsidRDefault="00060CFC" w:rsidP="00586696"/>
                      <w:p w14:paraId="2BC20F0C" w14:textId="77777777" w:rsidR="00060CFC" w:rsidRDefault="00060CFC" w:rsidP="00586696"/>
                      <w:p w14:paraId="4EC809D6" w14:textId="77777777" w:rsidR="00060CFC" w:rsidRDefault="00060CFC" w:rsidP="00586696">
                        <w:r>
                          <w:t>What is one interesting fact you learned about the school?</w:t>
                        </w:r>
                      </w:p>
                    </w:txbxContent>
                  </v:textbox>
                </v:shape>
                <w10:wrap anchorx="margin"/>
              </v:group>
            </w:pict>
          </mc:Fallback>
        </mc:AlternateContent>
      </w:r>
      <w:r w:rsidR="00586696" w:rsidRPr="0096287B">
        <w:rPr>
          <w:lang w:val="en-US"/>
        </w:rPr>
        <w:t xml:space="preserve">Directions: Visit a minimum of three educational </w:t>
      </w:r>
      <w:proofErr w:type="gramStart"/>
      <w:r w:rsidR="00586696" w:rsidRPr="0096287B">
        <w:rPr>
          <w:lang w:val="en-US"/>
        </w:rPr>
        <w:t>institutions</w:t>
      </w:r>
      <w:r w:rsidR="00287C40">
        <w:rPr>
          <w:lang w:val="en-US"/>
        </w:rPr>
        <w:t>,</w:t>
      </w:r>
      <w:r w:rsidR="00586696" w:rsidRPr="0096287B">
        <w:rPr>
          <w:lang w:val="en-US"/>
        </w:rPr>
        <w:t xml:space="preserve"> and</w:t>
      </w:r>
      <w:proofErr w:type="gramEnd"/>
      <w:r w:rsidR="00586696" w:rsidRPr="0096287B">
        <w:rPr>
          <w:lang w:val="en-US"/>
        </w:rPr>
        <w:t xml:space="preserve"> complete the questions below</w:t>
      </w:r>
      <w:r w:rsidR="009B322F" w:rsidRPr="0096287B">
        <w:rPr>
          <w:lang w:val="en-US"/>
        </w:rPr>
        <w:t xml:space="preserve"> (there is one sheet for each educational institution)</w:t>
      </w:r>
      <w:r w:rsidR="00586696" w:rsidRPr="0096287B">
        <w:rPr>
          <w:lang w:val="en-US"/>
        </w:rPr>
        <w:t>.</w:t>
      </w:r>
    </w:p>
    <w:p w14:paraId="209EDECB" w14:textId="2AB3C17D" w:rsidR="00586696" w:rsidRPr="0096287B" w:rsidRDefault="00586696" w:rsidP="00586696">
      <w:pPr>
        <w:rPr>
          <w:lang w:val="en-US"/>
        </w:rPr>
      </w:pPr>
      <w:r w:rsidRPr="0096287B">
        <w:rPr>
          <w:noProof/>
          <w:lang w:val="en-US"/>
        </w:rPr>
        <w:drawing>
          <wp:inline distT="0" distB="0" distL="0" distR="0" wp14:anchorId="7FEEE1AA" wp14:editId="77F493A7">
            <wp:extent cx="656872" cy="965200"/>
            <wp:effectExtent l="0" t="0" r="0" b="6350"/>
            <wp:docPr id="86" name="Picture 86" descr="A picture containing building,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building, bridge&#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65758" cy="978257"/>
                    </a:xfrm>
                    <a:prstGeom prst="rect">
                      <a:avLst/>
                    </a:prstGeom>
                  </pic:spPr>
                </pic:pic>
              </a:graphicData>
            </a:graphic>
          </wp:inline>
        </w:drawing>
      </w:r>
    </w:p>
    <w:p w14:paraId="09D5CA2C" w14:textId="77777777" w:rsidR="00586696" w:rsidRPr="0096287B" w:rsidRDefault="00586696" w:rsidP="00586696">
      <w:pPr>
        <w:rPr>
          <w:lang w:val="en-US"/>
        </w:rPr>
      </w:pPr>
    </w:p>
    <w:p w14:paraId="69B9A4D7" w14:textId="77777777" w:rsidR="00586696" w:rsidRPr="0096287B" w:rsidRDefault="00586696" w:rsidP="00586696">
      <w:pPr>
        <w:jc w:val="both"/>
        <w:rPr>
          <w:lang w:val="en-US"/>
        </w:rPr>
      </w:pPr>
    </w:p>
    <w:p w14:paraId="11F5C86A" w14:textId="77777777" w:rsidR="00586696" w:rsidRPr="0096287B" w:rsidRDefault="00586696" w:rsidP="00586696">
      <w:pPr>
        <w:rPr>
          <w:lang w:val="en-US"/>
        </w:rPr>
      </w:pPr>
    </w:p>
    <w:p w14:paraId="1D164B19" w14:textId="77777777" w:rsidR="00586696" w:rsidRPr="0096287B" w:rsidRDefault="00586696" w:rsidP="00586696">
      <w:pPr>
        <w:rPr>
          <w:lang w:val="en-US"/>
        </w:rPr>
      </w:pPr>
    </w:p>
    <w:p w14:paraId="7B4BC795" w14:textId="77777777" w:rsidR="00586696" w:rsidRPr="0096287B" w:rsidRDefault="00586696" w:rsidP="00586696">
      <w:pPr>
        <w:rPr>
          <w:lang w:val="en-US"/>
        </w:rPr>
      </w:pPr>
    </w:p>
    <w:p w14:paraId="2534A69A" w14:textId="77777777" w:rsidR="00586696" w:rsidRPr="0096287B" w:rsidRDefault="00586696" w:rsidP="00586696">
      <w:pPr>
        <w:rPr>
          <w:lang w:val="en-US"/>
        </w:rPr>
      </w:pPr>
    </w:p>
    <w:p w14:paraId="6FE82501" w14:textId="77777777" w:rsidR="00586696" w:rsidRPr="0096287B" w:rsidRDefault="00586696" w:rsidP="00586696">
      <w:pPr>
        <w:rPr>
          <w:lang w:val="en-US"/>
        </w:rPr>
      </w:pPr>
    </w:p>
    <w:p w14:paraId="37E08702" w14:textId="77777777" w:rsidR="00586696" w:rsidRPr="0096287B" w:rsidRDefault="00586696" w:rsidP="00586696">
      <w:pPr>
        <w:rPr>
          <w:lang w:val="en-US"/>
        </w:rPr>
      </w:pPr>
    </w:p>
    <w:p w14:paraId="3BA82414" w14:textId="77777777" w:rsidR="00586696" w:rsidRPr="0096287B" w:rsidRDefault="00586696" w:rsidP="00586696">
      <w:pPr>
        <w:rPr>
          <w:lang w:val="en-US"/>
        </w:rPr>
      </w:pPr>
    </w:p>
    <w:p w14:paraId="3C7CF0A0" w14:textId="77777777" w:rsidR="00586696" w:rsidRPr="0096287B" w:rsidRDefault="00586696" w:rsidP="00586696">
      <w:pPr>
        <w:rPr>
          <w:lang w:val="en-US"/>
        </w:rPr>
      </w:pPr>
    </w:p>
    <w:p w14:paraId="20281068" w14:textId="77777777" w:rsidR="00586696" w:rsidRPr="0096287B" w:rsidRDefault="00586696" w:rsidP="00586696">
      <w:pPr>
        <w:rPr>
          <w:lang w:val="en-US"/>
        </w:rPr>
      </w:pPr>
    </w:p>
    <w:p w14:paraId="3C0A16EF" w14:textId="77777777" w:rsidR="00586696" w:rsidRPr="0096287B" w:rsidRDefault="00586696" w:rsidP="00586696">
      <w:pPr>
        <w:rPr>
          <w:lang w:val="en-US"/>
        </w:rPr>
      </w:pPr>
    </w:p>
    <w:p w14:paraId="6A1EAEA8" w14:textId="77777777" w:rsidR="00586696" w:rsidRPr="0096287B" w:rsidRDefault="00586696" w:rsidP="00586696">
      <w:pPr>
        <w:rPr>
          <w:lang w:val="en-US"/>
        </w:rPr>
      </w:pPr>
    </w:p>
    <w:p w14:paraId="361F4916" w14:textId="77777777" w:rsidR="00586696" w:rsidRPr="0096287B" w:rsidRDefault="00586696" w:rsidP="00586696">
      <w:pPr>
        <w:rPr>
          <w:lang w:val="en-US"/>
        </w:rPr>
      </w:pPr>
    </w:p>
    <w:p w14:paraId="6943939A" w14:textId="77777777" w:rsidR="00586696" w:rsidRPr="0096287B" w:rsidRDefault="00586696" w:rsidP="00586696">
      <w:pPr>
        <w:rPr>
          <w:lang w:val="en-US"/>
        </w:rPr>
      </w:pPr>
    </w:p>
    <w:p w14:paraId="60826724" w14:textId="77777777" w:rsidR="00586696" w:rsidRPr="0096287B" w:rsidRDefault="00586696" w:rsidP="00586696">
      <w:pPr>
        <w:rPr>
          <w:lang w:val="en-US"/>
        </w:rPr>
      </w:pPr>
    </w:p>
    <w:p w14:paraId="05BBB503" w14:textId="5023277D" w:rsidR="00586696" w:rsidRPr="0096287B" w:rsidRDefault="00586696" w:rsidP="00586696">
      <w:pPr>
        <w:rPr>
          <w:lang w:val="en-US"/>
        </w:rPr>
      </w:pPr>
    </w:p>
    <w:p w14:paraId="28FB5B82" w14:textId="438E619D" w:rsidR="00C72746" w:rsidRPr="0096287B" w:rsidRDefault="00C72746" w:rsidP="00C72746">
      <w:pPr>
        <w:tabs>
          <w:tab w:val="right" w:pos="9390"/>
        </w:tabs>
        <w:rPr>
          <w:sz w:val="2"/>
          <w:szCs w:val="2"/>
          <w:lang w:val="en-US"/>
        </w:rPr>
      </w:pPr>
      <w:r w:rsidRPr="0096287B">
        <w:rPr>
          <w:lang w:val="en-US"/>
        </w:rPr>
        <w:tab/>
      </w:r>
    </w:p>
    <w:p w14:paraId="3A0B8F03" w14:textId="4843A25F" w:rsidR="00C72746" w:rsidRPr="0096287B" w:rsidRDefault="00C72746" w:rsidP="00586696">
      <w:pPr>
        <w:rPr>
          <w:lang w:val="en-US"/>
        </w:rPr>
      </w:pPr>
      <w:r w:rsidRPr="0096287B">
        <w:rPr>
          <w:noProof/>
          <w:lang w:val="en-US"/>
        </w:rPr>
        <mc:AlternateContent>
          <mc:Choice Requires="wps">
            <w:drawing>
              <wp:anchor distT="0" distB="0" distL="114300" distR="114300" simplePos="0" relativeHeight="251910144" behindDoc="0" locked="0" layoutInCell="1" allowOverlap="1" wp14:anchorId="771B1715" wp14:editId="7CD16B8B">
                <wp:simplePos x="0" y="0"/>
                <wp:positionH relativeFrom="column">
                  <wp:posOffset>3708400</wp:posOffset>
                </wp:positionH>
                <wp:positionV relativeFrom="paragraph">
                  <wp:posOffset>12700</wp:posOffset>
                </wp:positionV>
                <wp:extent cx="2419350" cy="381000"/>
                <wp:effectExtent l="0" t="0" r="19050" b="19050"/>
                <wp:wrapNone/>
                <wp:docPr id="357" name="Rectangle 357"/>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5976828" w14:textId="77777777" w:rsidR="00060CFC" w:rsidRDefault="00060CFC" w:rsidP="00C72746">
                            <w:r>
                              <w:t>Shade in the state where this school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B1715" id="Rectangle 357" o:spid="_x0000_s1146" style="position:absolute;margin-left:292pt;margin-top:1pt;width:190.5pt;height:30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" fillcolor="white [3201]" strokecolor="#004a98 [3204]" strokeweight="1pt">
                <v:textbox>
                  <w:txbxContent>
                    <w:p w14:paraId="05976828" w14:textId="77777777" w:rsidR="00060CFC" w:rsidRDefault="00060CFC" w:rsidP="00C72746">
                      <w:r>
                        <w:t>Shade in the state where this school is located.</w:t>
                      </w:r>
                    </w:p>
                  </w:txbxContent>
                </v:textbox>
              </v:rect>
            </w:pict>
          </mc:Fallback>
        </mc:AlternateContent>
      </w:r>
    </w:p>
    <w:p w14:paraId="23EA384F" w14:textId="77777777" w:rsidR="00C72746" w:rsidRPr="0096287B" w:rsidRDefault="00C72746" w:rsidP="00586696">
      <w:pPr>
        <w:rPr>
          <w:lang w:val="en-US"/>
        </w:rPr>
      </w:pPr>
    </w:p>
    <w:p w14:paraId="2EE663E7" w14:textId="43ABEB7E" w:rsidR="005F329D" w:rsidRPr="0096287B" w:rsidRDefault="005F329D" w:rsidP="00C72746">
      <w:pPr>
        <w:jc w:val="right"/>
        <w:rPr>
          <w:lang w:val="en-US"/>
        </w:rPr>
      </w:pPr>
      <w:r w:rsidRPr="0096287B">
        <w:rPr>
          <w:lang w:val="en-US"/>
        </w:rPr>
        <w:tab/>
      </w:r>
      <w:r w:rsidR="00C72746" w:rsidRPr="0096287B">
        <w:rPr>
          <w:noProof/>
          <w:lang w:val="en-US"/>
        </w:rPr>
        <w:drawing>
          <wp:inline distT="0" distB="0" distL="0" distR="0" wp14:anchorId="357614C5" wp14:editId="0917B9B2">
            <wp:extent cx="2291696" cy="129921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15992" cy="1312984"/>
                    </a:xfrm>
                    <a:prstGeom prst="rect">
                      <a:avLst/>
                    </a:prstGeom>
                  </pic:spPr>
                </pic:pic>
              </a:graphicData>
            </a:graphic>
          </wp:inline>
        </w:drawing>
      </w:r>
    </w:p>
    <w:p w14:paraId="00B99139" w14:textId="77777777" w:rsidR="00586696" w:rsidRPr="0096287B" w:rsidRDefault="00586696" w:rsidP="00586696">
      <w:pPr>
        <w:rPr>
          <w:lang w:val="en-US"/>
        </w:rPr>
      </w:pPr>
      <w:r w:rsidRPr="0096287B">
        <w:rPr>
          <w:noProof/>
          <w:lang w:val="en-US"/>
        </w:rPr>
        <w:lastRenderedPageBreak/>
        <mc:AlternateContent>
          <mc:Choice Requires="wpg">
            <w:drawing>
              <wp:anchor distT="0" distB="0" distL="114300" distR="114300" simplePos="0" relativeHeight="251732992" behindDoc="0" locked="0" layoutInCell="1" allowOverlap="1" wp14:anchorId="30BD56B8" wp14:editId="6E3BA16D">
                <wp:simplePos x="0" y="0"/>
                <wp:positionH relativeFrom="column">
                  <wp:posOffset>-1270</wp:posOffset>
                </wp:positionH>
                <wp:positionV relativeFrom="paragraph">
                  <wp:posOffset>311785</wp:posOffset>
                </wp:positionV>
                <wp:extent cx="6203950" cy="7061200"/>
                <wp:effectExtent l="0" t="0" r="25400" b="25400"/>
                <wp:wrapNone/>
                <wp:docPr id="93" name="Group 93"/>
                <wp:cNvGraphicFramePr/>
                <a:graphic xmlns:a="http://schemas.openxmlformats.org/drawingml/2006/main">
                  <a:graphicData uri="http://schemas.microsoft.com/office/word/2010/wordprocessingGroup">
                    <wpg:wgp>
                      <wpg:cNvGrpSpPr/>
                      <wpg:grpSpPr>
                        <a:xfrm>
                          <a:off x="0" y="0"/>
                          <a:ext cx="6203950" cy="7061200"/>
                          <a:chOff x="0" y="0"/>
                          <a:chExt cx="6203950" cy="7061200"/>
                        </a:xfrm>
                      </wpg:grpSpPr>
                      <wps:wsp>
                        <wps:cNvPr id="94" name="Callout: Right Arrow 94"/>
                        <wps:cNvSpPr/>
                        <wps:spPr>
                          <a:xfrm>
                            <a:off x="609600" y="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69353154" w14:textId="77777777" w:rsidR="00060CFC" w:rsidRDefault="00060CFC" w:rsidP="00586696">
                              <w:r>
                                <w:t>School Name:</w:t>
                              </w:r>
                            </w:p>
                            <w:p w14:paraId="38B25808" w14:textId="77777777" w:rsidR="00060CFC" w:rsidRDefault="00060CFC" w:rsidP="00586696"/>
                            <w:p w14:paraId="2CE7EFB1" w14:textId="77777777" w:rsidR="00060CFC" w:rsidRDefault="00060CFC" w:rsidP="00586696"/>
                            <w:p w14:paraId="58E32966" w14:textId="77777777" w:rsidR="00060CFC" w:rsidRDefault="00060CFC" w:rsidP="00586696">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Callout: Down Arrow 95"/>
                        <wps:cNvSpPr/>
                        <wps:spPr>
                          <a:xfrm>
                            <a:off x="3454400" y="76200"/>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3913825B" w14:textId="77777777" w:rsidR="00060CFC" w:rsidRDefault="00060CFC" w:rsidP="00586696">
                              <w:r>
                                <w:t>What agricultural majors do they offer?</w:t>
                              </w:r>
                            </w:p>
                            <w:p w14:paraId="3C7CA0F2" w14:textId="77777777" w:rsidR="00060CFC" w:rsidRDefault="00060CFC" w:rsidP="00586696"/>
                            <w:p w14:paraId="14372D1F" w14:textId="77777777" w:rsidR="00060CFC" w:rsidRDefault="00060CFC" w:rsidP="00586696"/>
                            <w:p w14:paraId="23CAC37F" w14:textId="77777777" w:rsidR="00060CFC" w:rsidRDefault="00060CFC" w:rsidP="00586696"/>
                            <w:p w14:paraId="34BAB2AF" w14:textId="77777777" w:rsidR="00060CFC" w:rsidRDefault="00060CFC" w:rsidP="00586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Callout: Left Arrow 96"/>
                        <wps:cNvSpPr/>
                        <wps:spPr>
                          <a:xfrm>
                            <a:off x="2876550" y="2628900"/>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4C6B9C59" w14:textId="7939F655" w:rsidR="00060CFC" w:rsidRDefault="00060CFC" w:rsidP="00586696">
                              <w:r>
                                <w:t>Develop two questions to ask the school representative that will help you learn about the school.</w:t>
                              </w:r>
                            </w:p>
                            <w:p w14:paraId="5759D786" w14:textId="77777777" w:rsidR="00060CFC" w:rsidRDefault="00060CFC" w:rsidP="00586696">
                              <w:r>
                                <w:t>1.</w:t>
                              </w:r>
                            </w:p>
                            <w:p w14:paraId="2CAE1DAD" w14:textId="77777777" w:rsidR="00060CFC" w:rsidRDefault="00060CFC" w:rsidP="00586696"/>
                            <w:p w14:paraId="2EB54233" w14:textId="77777777" w:rsidR="00060CFC" w:rsidRDefault="00060CFC" w:rsidP="00586696"/>
                            <w:p w14:paraId="7AB97BE2" w14:textId="77777777" w:rsidR="00060CFC" w:rsidRDefault="00060CFC" w:rsidP="00586696"/>
                            <w:p w14:paraId="38D299BE" w14:textId="77777777" w:rsidR="00060CFC" w:rsidRDefault="00060CFC" w:rsidP="00586696">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Rectangle 97"/>
                        <wps:cNvSpPr/>
                        <wps:spPr>
                          <a:xfrm>
                            <a:off x="0" y="1765300"/>
                            <a:ext cx="3365500" cy="1587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A559ED6" w14:textId="77777777" w:rsidR="00060CFC" w:rsidRDefault="00060CFC" w:rsidP="00586696">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Rectangle: Folded Corner 98"/>
                        <wps:cNvSpPr/>
                        <wps:spPr>
                          <a:xfrm>
                            <a:off x="0" y="3568700"/>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2B6C1BD7" w14:textId="3FAC0ECB" w:rsidR="00060CFC" w:rsidRDefault="00060CFC" w:rsidP="00586696">
                              <w:r>
                                <w:t>After visiting this school, are you interested in attending? Why or why not?</w:t>
                              </w:r>
                            </w:p>
                            <w:p w14:paraId="6D74C059" w14:textId="77777777" w:rsidR="00060CFC" w:rsidRDefault="00060CFC" w:rsidP="00586696"/>
                            <w:p w14:paraId="33040DD8" w14:textId="77777777" w:rsidR="00060CFC" w:rsidRDefault="00060CFC" w:rsidP="00586696"/>
                            <w:p w14:paraId="3D93E685" w14:textId="77777777" w:rsidR="00060CFC" w:rsidRDefault="00060CFC" w:rsidP="00586696"/>
                            <w:p w14:paraId="6DFF47FE" w14:textId="77777777" w:rsidR="00060CFC" w:rsidRDefault="00060CFC" w:rsidP="00586696"/>
                            <w:p w14:paraId="7579C6A5" w14:textId="77777777" w:rsidR="00060CFC" w:rsidRDefault="00060CFC" w:rsidP="00586696"/>
                            <w:p w14:paraId="5BC68D05" w14:textId="77777777" w:rsidR="00060CFC" w:rsidRDefault="00060CFC" w:rsidP="00586696"/>
                            <w:p w14:paraId="6B1CD400" w14:textId="77777777" w:rsidR="00060CFC" w:rsidRDefault="00060CFC" w:rsidP="00586696"/>
                            <w:p w14:paraId="4BFE0660" w14:textId="77777777" w:rsidR="00060CFC" w:rsidRDefault="00060CFC" w:rsidP="00586696">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BD56B8" id="Group 93" o:spid="_x0000_s1147" style="position:absolute;margin-left:-.1pt;margin-top:24.55pt;width:488.5pt;height:556pt;z-index:251732992" coordsize="62039,7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">
                <v:shape id="Callout: Right Arrow 94" o:spid="_x0000_s1148" type="#_x0000_t78" style="position:absolute;left:6096;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" adj="17350,,18486" fillcolor="white [3201]" strokecolor="#004a98 [3204]" strokeweight="1pt">
                  <v:textbox>
                    <w:txbxContent>
                      <w:p w14:paraId="69353154" w14:textId="77777777" w:rsidR="00060CFC" w:rsidRDefault="00060CFC" w:rsidP="00586696">
                        <w:r>
                          <w:t>School Name:</w:t>
                        </w:r>
                      </w:p>
                      <w:p w14:paraId="38B25808" w14:textId="77777777" w:rsidR="00060CFC" w:rsidRDefault="00060CFC" w:rsidP="00586696"/>
                      <w:p w14:paraId="2CE7EFB1" w14:textId="77777777" w:rsidR="00060CFC" w:rsidRDefault="00060CFC" w:rsidP="00586696"/>
                      <w:p w14:paraId="58E32966" w14:textId="77777777" w:rsidR="00060CFC" w:rsidRDefault="00060CFC" w:rsidP="00586696">
                        <w:r>
                          <w:t>Location:</w:t>
                        </w:r>
                      </w:p>
                    </w:txbxContent>
                  </v:textbox>
                </v:shape>
                <v:shape id="Callout: Down Arrow 95" o:spid="_x0000_s1149" type="#_x0000_t80" style="position:absolute;left:34544;top:762;width:27495;height:2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" adj="14763,6922,16488,9413" fillcolor="white [3201]" strokecolor="#004a98 [3204]" strokeweight="1pt">
                  <v:textbox>
                    <w:txbxContent>
                      <w:p w14:paraId="3913825B" w14:textId="77777777" w:rsidR="00060CFC" w:rsidRDefault="00060CFC" w:rsidP="00586696">
                        <w:r>
                          <w:t>What agricultural majors do they offer?</w:t>
                        </w:r>
                      </w:p>
                      <w:p w14:paraId="3C7CA0F2" w14:textId="77777777" w:rsidR="00060CFC" w:rsidRDefault="00060CFC" w:rsidP="00586696"/>
                      <w:p w14:paraId="14372D1F" w14:textId="77777777" w:rsidR="00060CFC" w:rsidRDefault="00060CFC" w:rsidP="00586696"/>
                      <w:p w14:paraId="23CAC37F" w14:textId="77777777" w:rsidR="00060CFC" w:rsidRDefault="00060CFC" w:rsidP="00586696"/>
                      <w:p w14:paraId="34BAB2AF" w14:textId="77777777" w:rsidR="00060CFC" w:rsidRDefault="00060CFC" w:rsidP="00586696"/>
                    </w:txbxContent>
                  </v:textbox>
                </v:shape>
                <v:shape id="Callout: Left Arrow 96" o:spid="_x0000_s1150" type="#_x0000_t77" style="position:absolute;left:28765;top:26289;width:33211;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" adj="5601,6169,4632,8485" fillcolor="white [3201]" strokecolor="#004a98 [3204]" strokeweight="1pt">
                  <v:textbox>
                    <w:txbxContent>
                      <w:p w14:paraId="4C6B9C59" w14:textId="7939F655" w:rsidR="00060CFC" w:rsidRDefault="00060CFC" w:rsidP="00586696">
                        <w:r>
                          <w:t>Develop two questions to ask the school representative that will help you learn about the school.</w:t>
                        </w:r>
                      </w:p>
                      <w:p w14:paraId="5759D786" w14:textId="77777777" w:rsidR="00060CFC" w:rsidRDefault="00060CFC" w:rsidP="00586696">
                        <w:r>
                          <w:t>1.</w:t>
                        </w:r>
                      </w:p>
                      <w:p w14:paraId="2CAE1DAD" w14:textId="77777777" w:rsidR="00060CFC" w:rsidRDefault="00060CFC" w:rsidP="00586696"/>
                      <w:p w14:paraId="2EB54233" w14:textId="77777777" w:rsidR="00060CFC" w:rsidRDefault="00060CFC" w:rsidP="00586696"/>
                      <w:p w14:paraId="7AB97BE2" w14:textId="77777777" w:rsidR="00060CFC" w:rsidRDefault="00060CFC" w:rsidP="00586696"/>
                      <w:p w14:paraId="38D299BE" w14:textId="77777777" w:rsidR="00060CFC" w:rsidRDefault="00060CFC" w:rsidP="00586696">
                        <w:r>
                          <w:t>2.</w:t>
                        </w:r>
                      </w:p>
                    </w:txbxContent>
                  </v:textbox>
                </v:shape>
                <v:rect id="Rectangle 97" o:spid="_x0000_s1151" style="position:absolute;top:17653;width:33655;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" fillcolor="white [3201]" strokecolor="#004a98 [3204]" strokeweight="1pt">
                  <v:textbox>
                    <w:txbxContent>
                      <w:p w14:paraId="5A559ED6" w14:textId="77777777" w:rsidR="00060CFC" w:rsidRDefault="00060CFC" w:rsidP="00586696">
                        <w:r>
                          <w:t>Draw a picture of the school’s mascot.</w:t>
                        </w:r>
                      </w:p>
                    </w:txbxContent>
                  </v:textbox>
                </v:rect>
                <v:shape id="Rectangle: Folded Corner 98" o:spid="_x0000_s1152" type="#_x0000_t65" style="position:absolute;top:35687;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" adj="18000" fillcolor="white [3201]" strokecolor="#004a98 [3204]" strokeweight="1pt">
                  <v:stroke joinstyle="miter"/>
                  <v:textbox>
                    <w:txbxContent>
                      <w:p w14:paraId="2B6C1BD7" w14:textId="3FAC0ECB" w:rsidR="00060CFC" w:rsidRDefault="00060CFC" w:rsidP="00586696">
                        <w:r>
                          <w:t>After visiting this school, are you interested in attending? Why or why not?</w:t>
                        </w:r>
                      </w:p>
                      <w:p w14:paraId="6D74C059" w14:textId="77777777" w:rsidR="00060CFC" w:rsidRDefault="00060CFC" w:rsidP="00586696"/>
                      <w:p w14:paraId="33040DD8" w14:textId="77777777" w:rsidR="00060CFC" w:rsidRDefault="00060CFC" w:rsidP="00586696"/>
                      <w:p w14:paraId="3D93E685" w14:textId="77777777" w:rsidR="00060CFC" w:rsidRDefault="00060CFC" w:rsidP="00586696"/>
                      <w:p w14:paraId="6DFF47FE" w14:textId="77777777" w:rsidR="00060CFC" w:rsidRDefault="00060CFC" w:rsidP="00586696"/>
                      <w:p w14:paraId="7579C6A5" w14:textId="77777777" w:rsidR="00060CFC" w:rsidRDefault="00060CFC" w:rsidP="00586696"/>
                      <w:p w14:paraId="5BC68D05" w14:textId="77777777" w:rsidR="00060CFC" w:rsidRDefault="00060CFC" w:rsidP="00586696"/>
                      <w:p w14:paraId="6B1CD400" w14:textId="77777777" w:rsidR="00060CFC" w:rsidRDefault="00060CFC" w:rsidP="00586696"/>
                      <w:p w14:paraId="4BFE0660" w14:textId="77777777" w:rsidR="00060CFC" w:rsidRDefault="00060CFC" w:rsidP="00586696">
                        <w:r>
                          <w:t>What is one interesting fact you learned about the school?</w:t>
                        </w:r>
                      </w:p>
                    </w:txbxContent>
                  </v:textbox>
                </v:shape>
              </v:group>
            </w:pict>
          </mc:Fallback>
        </mc:AlternateContent>
      </w:r>
      <w:r w:rsidRPr="0096287B">
        <w:rPr>
          <w:noProof/>
          <w:lang w:val="en-US"/>
        </w:rPr>
        <w:drawing>
          <wp:inline distT="0" distB="0" distL="0" distR="0" wp14:anchorId="2F4435EA" wp14:editId="00ACC28B">
            <wp:extent cx="665758" cy="846506"/>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65758" cy="846506"/>
                    </a:xfrm>
                    <a:prstGeom prst="rect">
                      <a:avLst/>
                    </a:prstGeom>
                  </pic:spPr>
                </pic:pic>
              </a:graphicData>
            </a:graphic>
          </wp:inline>
        </w:drawing>
      </w:r>
    </w:p>
    <w:p w14:paraId="6A04E32A" w14:textId="77777777" w:rsidR="00586696" w:rsidRPr="0096287B" w:rsidRDefault="00586696" w:rsidP="00586696">
      <w:pPr>
        <w:rPr>
          <w:lang w:val="en-US"/>
        </w:rPr>
      </w:pPr>
    </w:p>
    <w:p w14:paraId="588BA995" w14:textId="77777777" w:rsidR="00586696" w:rsidRPr="0096287B" w:rsidRDefault="00586696" w:rsidP="00586696">
      <w:pPr>
        <w:jc w:val="both"/>
        <w:rPr>
          <w:lang w:val="en-US"/>
        </w:rPr>
      </w:pPr>
    </w:p>
    <w:p w14:paraId="00F5B0F2" w14:textId="77777777" w:rsidR="00586696" w:rsidRPr="0096287B" w:rsidRDefault="00586696" w:rsidP="00586696">
      <w:pPr>
        <w:rPr>
          <w:lang w:val="en-US"/>
        </w:rPr>
      </w:pPr>
    </w:p>
    <w:p w14:paraId="6C91D208" w14:textId="77777777" w:rsidR="00586696" w:rsidRPr="0096287B" w:rsidRDefault="00586696" w:rsidP="00586696">
      <w:pPr>
        <w:rPr>
          <w:lang w:val="en-US"/>
        </w:rPr>
      </w:pPr>
    </w:p>
    <w:p w14:paraId="31337DDC" w14:textId="77777777" w:rsidR="00586696" w:rsidRPr="0096287B" w:rsidRDefault="00586696" w:rsidP="00586696">
      <w:pPr>
        <w:rPr>
          <w:lang w:val="en-US"/>
        </w:rPr>
      </w:pPr>
    </w:p>
    <w:p w14:paraId="1F70372B" w14:textId="77777777" w:rsidR="00586696" w:rsidRPr="0096287B" w:rsidRDefault="00586696" w:rsidP="00586696">
      <w:pPr>
        <w:rPr>
          <w:lang w:val="en-US"/>
        </w:rPr>
      </w:pPr>
    </w:p>
    <w:p w14:paraId="2F0122B8" w14:textId="77777777" w:rsidR="00586696" w:rsidRPr="0096287B" w:rsidRDefault="00586696" w:rsidP="00586696">
      <w:pPr>
        <w:rPr>
          <w:lang w:val="en-US"/>
        </w:rPr>
      </w:pPr>
    </w:p>
    <w:p w14:paraId="599DCC3A" w14:textId="77777777" w:rsidR="00586696" w:rsidRPr="0096287B" w:rsidRDefault="00586696" w:rsidP="00586696">
      <w:pPr>
        <w:rPr>
          <w:lang w:val="en-US"/>
        </w:rPr>
      </w:pPr>
    </w:p>
    <w:p w14:paraId="15B0AFAE" w14:textId="77777777" w:rsidR="00586696" w:rsidRPr="0096287B" w:rsidRDefault="00586696" w:rsidP="00586696">
      <w:pPr>
        <w:rPr>
          <w:lang w:val="en-US"/>
        </w:rPr>
      </w:pPr>
    </w:p>
    <w:p w14:paraId="36505B30" w14:textId="77777777" w:rsidR="00586696" w:rsidRPr="0096287B" w:rsidRDefault="00586696" w:rsidP="00586696">
      <w:pPr>
        <w:rPr>
          <w:lang w:val="en-US"/>
        </w:rPr>
      </w:pPr>
    </w:p>
    <w:p w14:paraId="43C70406" w14:textId="77777777" w:rsidR="00586696" w:rsidRPr="0096287B" w:rsidRDefault="00586696" w:rsidP="00586696">
      <w:pPr>
        <w:rPr>
          <w:lang w:val="en-US"/>
        </w:rPr>
      </w:pPr>
    </w:p>
    <w:p w14:paraId="44F22DE0" w14:textId="77777777" w:rsidR="00586696" w:rsidRPr="0096287B" w:rsidRDefault="00586696" w:rsidP="00586696">
      <w:pPr>
        <w:rPr>
          <w:lang w:val="en-US"/>
        </w:rPr>
      </w:pPr>
    </w:p>
    <w:p w14:paraId="19D6C018" w14:textId="77777777" w:rsidR="00586696" w:rsidRPr="0096287B" w:rsidRDefault="00586696" w:rsidP="00586696">
      <w:pPr>
        <w:rPr>
          <w:lang w:val="en-US"/>
        </w:rPr>
      </w:pPr>
    </w:p>
    <w:p w14:paraId="5E942AC4" w14:textId="77777777" w:rsidR="00586696" w:rsidRPr="0096287B" w:rsidRDefault="00586696" w:rsidP="00586696">
      <w:pPr>
        <w:rPr>
          <w:lang w:val="en-US"/>
        </w:rPr>
      </w:pPr>
    </w:p>
    <w:p w14:paraId="75397711" w14:textId="77777777" w:rsidR="00586696" w:rsidRPr="0096287B" w:rsidRDefault="00586696" w:rsidP="00586696">
      <w:pPr>
        <w:rPr>
          <w:lang w:val="en-US"/>
        </w:rPr>
      </w:pPr>
    </w:p>
    <w:p w14:paraId="3899CD86" w14:textId="77777777" w:rsidR="00586696" w:rsidRPr="0096287B" w:rsidRDefault="00586696" w:rsidP="00586696">
      <w:pPr>
        <w:rPr>
          <w:lang w:val="en-US"/>
        </w:rPr>
      </w:pPr>
    </w:p>
    <w:p w14:paraId="7F6E5B60" w14:textId="77777777" w:rsidR="00586696" w:rsidRPr="0096287B" w:rsidRDefault="00586696" w:rsidP="00586696">
      <w:pPr>
        <w:rPr>
          <w:lang w:val="en-US"/>
        </w:rPr>
      </w:pPr>
    </w:p>
    <w:p w14:paraId="47B47FF0" w14:textId="77777777" w:rsidR="00586696" w:rsidRPr="0096287B" w:rsidRDefault="00586696" w:rsidP="00586696">
      <w:pPr>
        <w:rPr>
          <w:lang w:val="en-US"/>
        </w:rPr>
      </w:pPr>
    </w:p>
    <w:p w14:paraId="729D0302" w14:textId="77777777" w:rsidR="00586696" w:rsidRPr="0096287B" w:rsidRDefault="00586696" w:rsidP="00586696">
      <w:pPr>
        <w:rPr>
          <w:lang w:val="en-US"/>
        </w:rPr>
      </w:pPr>
    </w:p>
    <w:p w14:paraId="682C6957" w14:textId="502ADB54" w:rsidR="005F329D" w:rsidRPr="0096287B" w:rsidRDefault="005F329D" w:rsidP="005F329D">
      <w:pPr>
        <w:tabs>
          <w:tab w:val="left" w:pos="6180"/>
        </w:tabs>
        <w:jc w:val="both"/>
        <w:rPr>
          <w:lang w:val="en-US"/>
        </w:rPr>
      </w:pPr>
      <w:r w:rsidRPr="0096287B">
        <w:rPr>
          <w:lang w:val="en-US"/>
        </w:rPr>
        <w:tab/>
      </w:r>
    </w:p>
    <w:p w14:paraId="2CD45163" w14:textId="172D04E7" w:rsidR="005F329D" w:rsidRPr="0096287B" w:rsidRDefault="005F329D" w:rsidP="005F329D">
      <w:pPr>
        <w:tabs>
          <w:tab w:val="left" w:pos="5580"/>
        </w:tabs>
        <w:ind w:left="5040"/>
        <w:jc w:val="both"/>
        <w:rPr>
          <w:lang w:val="en-US"/>
        </w:rPr>
      </w:pPr>
      <w:r w:rsidRPr="0096287B">
        <w:rPr>
          <w:noProof/>
          <w:lang w:val="en-US"/>
        </w:rPr>
        <mc:AlternateContent>
          <mc:Choice Requires="wps">
            <w:drawing>
              <wp:anchor distT="0" distB="0" distL="114300" distR="114300" simplePos="0" relativeHeight="251883520" behindDoc="0" locked="0" layoutInCell="1" allowOverlap="1" wp14:anchorId="34C52B09" wp14:editId="7EB0105B">
                <wp:simplePos x="0" y="0"/>
                <wp:positionH relativeFrom="column">
                  <wp:posOffset>3733800</wp:posOffset>
                </wp:positionH>
                <wp:positionV relativeFrom="paragraph">
                  <wp:posOffset>66675</wp:posOffset>
                </wp:positionV>
                <wp:extent cx="2419350" cy="381000"/>
                <wp:effectExtent l="0" t="0" r="19050" b="19050"/>
                <wp:wrapNone/>
                <wp:docPr id="312" name="Rectangle 312"/>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EF0A1DD" w14:textId="54275DA2" w:rsidR="00060CFC" w:rsidRDefault="00060CFC" w:rsidP="005F329D">
                            <w:r>
                              <w:t>Shade in the state where this school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52B09" id="Rectangle 312" o:spid="_x0000_s1153" style="position:absolute;left:0;text-align:left;margin-left:294pt;margin-top:5.25pt;width:190.5pt;height:3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" fillcolor="white [3201]" strokecolor="#004a98 [3204]" strokeweight="1pt">
                <v:textbox>
                  <w:txbxContent>
                    <w:p w14:paraId="7EF0A1DD" w14:textId="54275DA2" w:rsidR="00060CFC" w:rsidRDefault="00060CFC" w:rsidP="005F329D">
                      <w:r>
                        <w:t>Shade in the state where this school is located.</w:t>
                      </w:r>
                    </w:p>
                  </w:txbxContent>
                </v:textbox>
              </v:rect>
            </w:pict>
          </mc:Fallback>
        </mc:AlternateContent>
      </w:r>
      <w:r w:rsidRPr="0096287B">
        <w:rPr>
          <w:lang w:val="en-US"/>
        </w:rPr>
        <w:tab/>
      </w:r>
    </w:p>
    <w:p w14:paraId="6CCA98D1" w14:textId="77777777" w:rsidR="005F329D" w:rsidRPr="0096287B" w:rsidRDefault="005F329D" w:rsidP="00586696">
      <w:pPr>
        <w:tabs>
          <w:tab w:val="left" w:pos="5580"/>
        </w:tabs>
        <w:jc w:val="both"/>
        <w:rPr>
          <w:lang w:val="en-US"/>
        </w:rPr>
      </w:pPr>
    </w:p>
    <w:p w14:paraId="7DC33D65" w14:textId="33558110" w:rsidR="005F329D" w:rsidRPr="0096287B" w:rsidRDefault="005F329D" w:rsidP="005F329D">
      <w:pPr>
        <w:tabs>
          <w:tab w:val="left" w:pos="5580"/>
        </w:tabs>
        <w:ind w:left="5040"/>
        <w:jc w:val="both"/>
        <w:rPr>
          <w:lang w:val="en-US"/>
        </w:rPr>
      </w:pPr>
      <w:r w:rsidRPr="0096287B">
        <w:rPr>
          <w:lang w:val="en-US"/>
        </w:rPr>
        <w:tab/>
      </w:r>
      <w:r w:rsidRPr="0096287B">
        <w:rPr>
          <w:noProof/>
          <w:lang w:val="en-US"/>
        </w:rPr>
        <w:drawing>
          <wp:inline distT="0" distB="0" distL="0" distR="0" wp14:anchorId="2726062D" wp14:editId="4370664D">
            <wp:extent cx="3078092" cy="1745035"/>
            <wp:effectExtent l="0" t="0" r="8255" b="762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78092" cy="1745035"/>
                    </a:xfrm>
                    <a:prstGeom prst="rect">
                      <a:avLst/>
                    </a:prstGeom>
                  </pic:spPr>
                </pic:pic>
              </a:graphicData>
            </a:graphic>
          </wp:inline>
        </w:drawing>
      </w:r>
    </w:p>
    <w:p w14:paraId="3B4CE008" w14:textId="77777777" w:rsidR="00586696" w:rsidRPr="0096287B" w:rsidRDefault="00586696" w:rsidP="00586696">
      <w:pPr>
        <w:rPr>
          <w:lang w:val="en-US"/>
        </w:rPr>
      </w:pPr>
      <w:r w:rsidRPr="0096287B">
        <w:rPr>
          <w:noProof/>
          <w:lang w:val="en-US"/>
        </w:rPr>
        <w:lastRenderedPageBreak/>
        <mc:AlternateContent>
          <mc:Choice Requires="wpg">
            <w:drawing>
              <wp:anchor distT="0" distB="0" distL="114300" distR="114300" simplePos="0" relativeHeight="251734016" behindDoc="0" locked="0" layoutInCell="1" allowOverlap="1" wp14:anchorId="5324FA49" wp14:editId="4A1164EC">
                <wp:simplePos x="0" y="0"/>
                <wp:positionH relativeFrom="column">
                  <wp:posOffset>-1270</wp:posOffset>
                </wp:positionH>
                <wp:positionV relativeFrom="paragraph">
                  <wp:posOffset>316230</wp:posOffset>
                </wp:positionV>
                <wp:extent cx="6203950" cy="7054850"/>
                <wp:effectExtent l="0" t="0" r="25400" b="12700"/>
                <wp:wrapNone/>
                <wp:docPr id="101" name="Group 101"/>
                <wp:cNvGraphicFramePr/>
                <a:graphic xmlns:a="http://schemas.openxmlformats.org/drawingml/2006/main">
                  <a:graphicData uri="http://schemas.microsoft.com/office/word/2010/wordprocessingGroup">
                    <wpg:wgp>
                      <wpg:cNvGrpSpPr/>
                      <wpg:grpSpPr>
                        <a:xfrm>
                          <a:off x="0" y="0"/>
                          <a:ext cx="6203950" cy="7054850"/>
                          <a:chOff x="0" y="6350"/>
                          <a:chExt cx="6203950" cy="7054850"/>
                        </a:xfrm>
                      </wpg:grpSpPr>
                      <wps:wsp>
                        <wps:cNvPr id="102" name="Callout: Right Arrow 102"/>
                        <wps:cNvSpPr/>
                        <wps:spPr>
                          <a:xfrm>
                            <a:off x="679450" y="635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2E263C88" w14:textId="77777777" w:rsidR="00060CFC" w:rsidRDefault="00060CFC" w:rsidP="00586696">
                              <w:r>
                                <w:t>School Name:</w:t>
                              </w:r>
                            </w:p>
                            <w:p w14:paraId="0BED06A6" w14:textId="77777777" w:rsidR="00060CFC" w:rsidRDefault="00060CFC" w:rsidP="00586696"/>
                            <w:p w14:paraId="1F24CE98" w14:textId="77777777" w:rsidR="00060CFC" w:rsidRDefault="00060CFC" w:rsidP="00586696"/>
                            <w:p w14:paraId="62167136" w14:textId="77777777" w:rsidR="00060CFC" w:rsidRDefault="00060CFC" w:rsidP="00586696">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Callout: Down Arrow 103"/>
                        <wps:cNvSpPr/>
                        <wps:spPr>
                          <a:xfrm>
                            <a:off x="3454400" y="76200"/>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751AD72D" w14:textId="77777777" w:rsidR="00060CFC" w:rsidRDefault="00060CFC" w:rsidP="00586696">
                              <w:r>
                                <w:t>What agricultural majors do they offer?</w:t>
                              </w:r>
                            </w:p>
                            <w:p w14:paraId="21BDD714" w14:textId="77777777" w:rsidR="00060CFC" w:rsidRDefault="00060CFC" w:rsidP="00586696"/>
                            <w:p w14:paraId="0AF0EC51" w14:textId="77777777" w:rsidR="00060CFC" w:rsidRDefault="00060CFC" w:rsidP="00586696"/>
                            <w:p w14:paraId="57A68EEE" w14:textId="77777777" w:rsidR="00060CFC" w:rsidRDefault="00060CFC" w:rsidP="00586696"/>
                            <w:p w14:paraId="2BC62072" w14:textId="77777777" w:rsidR="00060CFC" w:rsidRDefault="00060CFC" w:rsidP="00586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Callout: Left Arrow 104"/>
                        <wps:cNvSpPr/>
                        <wps:spPr>
                          <a:xfrm>
                            <a:off x="2876550" y="2628900"/>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68CAF75D" w14:textId="46C05B96" w:rsidR="00060CFC" w:rsidRDefault="00060CFC" w:rsidP="00586696">
                              <w:r>
                                <w:t>Develop two questions to ask the school representative that will help you learn about the school.</w:t>
                              </w:r>
                            </w:p>
                            <w:p w14:paraId="4D8097CE" w14:textId="77777777" w:rsidR="00060CFC" w:rsidRDefault="00060CFC" w:rsidP="00586696">
                              <w:r>
                                <w:t>1.</w:t>
                              </w:r>
                            </w:p>
                            <w:p w14:paraId="594C9EB0" w14:textId="77777777" w:rsidR="00060CFC" w:rsidRDefault="00060CFC" w:rsidP="00586696"/>
                            <w:p w14:paraId="6B70B282" w14:textId="77777777" w:rsidR="00060CFC" w:rsidRDefault="00060CFC" w:rsidP="00586696"/>
                            <w:p w14:paraId="5D7D06A2" w14:textId="77777777" w:rsidR="00060CFC" w:rsidRDefault="00060CFC" w:rsidP="00586696"/>
                            <w:p w14:paraId="207453CA" w14:textId="77777777" w:rsidR="00060CFC" w:rsidRDefault="00060CFC" w:rsidP="00586696">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 name="Rectangle 105"/>
                        <wps:cNvSpPr/>
                        <wps:spPr>
                          <a:xfrm>
                            <a:off x="0" y="1765300"/>
                            <a:ext cx="3365500" cy="1587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502236A" w14:textId="77777777" w:rsidR="00060CFC" w:rsidRDefault="00060CFC" w:rsidP="00586696">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Rectangle: Folded Corner 106"/>
                        <wps:cNvSpPr/>
                        <wps:spPr>
                          <a:xfrm>
                            <a:off x="0" y="3568700"/>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744AF94A" w14:textId="5C865B2A" w:rsidR="00060CFC" w:rsidRDefault="00060CFC" w:rsidP="00586696">
                              <w:r>
                                <w:t>After visiting this school, are you interested in attending? Why or why not?</w:t>
                              </w:r>
                            </w:p>
                            <w:p w14:paraId="7B4A9081" w14:textId="77777777" w:rsidR="00060CFC" w:rsidRDefault="00060CFC" w:rsidP="00586696"/>
                            <w:p w14:paraId="7696922E" w14:textId="77777777" w:rsidR="00060CFC" w:rsidRDefault="00060CFC" w:rsidP="00586696"/>
                            <w:p w14:paraId="0972EF84" w14:textId="77777777" w:rsidR="00060CFC" w:rsidRDefault="00060CFC" w:rsidP="00586696"/>
                            <w:p w14:paraId="195B57B9" w14:textId="77777777" w:rsidR="00060CFC" w:rsidRDefault="00060CFC" w:rsidP="00586696"/>
                            <w:p w14:paraId="60411398" w14:textId="77777777" w:rsidR="00060CFC" w:rsidRDefault="00060CFC" w:rsidP="00586696"/>
                            <w:p w14:paraId="3B99A1AF" w14:textId="77777777" w:rsidR="00060CFC" w:rsidRDefault="00060CFC" w:rsidP="00586696"/>
                            <w:p w14:paraId="0FDC8CE5" w14:textId="77777777" w:rsidR="00060CFC" w:rsidRDefault="00060CFC" w:rsidP="00586696"/>
                            <w:p w14:paraId="1B15EA43" w14:textId="77777777" w:rsidR="00060CFC" w:rsidRDefault="00060CFC" w:rsidP="00586696">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324FA49" id="Group 101" o:spid="_x0000_s1154" style="position:absolute;margin-left:-.1pt;margin-top:24.9pt;width:488.5pt;height:555.5pt;z-index:251734016;mso-height-relative:margin" coordorigin=",63" coordsize="62039,7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">
                <v:shape id="Callout: Right Arrow 102" o:spid="_x0000_s1155" type="#_x0000_t78" style="position:absolute;left:6794;top:63;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" adj="17350,,18486" fillcolor="white [3201]" strokecolor="#004a98 [3204]" strokeweight="1pt">
                  <v:textbox>
                    <w:txbxContent>
                      <w:p w14:paraId="2E263C88" w14:textId="77777777" w:rsidR="00060CFC" w:rsidRDefault="00060CFC" w:rsidP="00586696">
                        <w:r>
                          <w:t>School Name:</w:t>
                        </w:r>
                      </w:p>
                      <w:p w14:paraId="0BED06A6" w14:textId="77777777" w:rsidR="00060CFC" w:rsidRDefault="00060CFC" w:rsidP="00586696"/>
                      <w:p w14:paraId="1F24CE98" w14:textId="77777777" w:rsidR="00060CFC" w:rsidRDefault="00060CFC" w:rsidP="00586696"/>
                      <w:p w14:paraId="62167136" w14:textId="77777777" w:rsidR="00060CFC" w:rsidRDefault="00060CFC" w:rsidP="00586696">
                        <w:r>
                          <w:t>Location:</w:t>
                        </w:r>
                      </w:p>
                    </w:txbxContent>
                  </v:textbox>
                </v:shape>
                <v:shape id="Callout: Down Arrow 103" o:spid="_x0000_s1156" type="#_x0000_t80" style="position:absolute;left:34544;top:762;width:27495;height:2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" adj="14763,6922,16488,9413" fillcolor="white [3201]" strokecolor="#004a98 [3204]" strokeweight="1pt">
                  <v:textbox>
                    <w:txbxContent>
                      <w:p w14:paraId="751AD72D" w14:textId="77777777" w:rsidR="00060CFC" w:rsidRDefault="00060CFC" w:rsidP="00586696">
                        <w:r>
                          <w:t>What agricultural majors do they offer?</w:t>
                        </w:r>
                      </w:p>
                      <w:p w14:paraId="21BDD714" w14:textId="77777777" w:rsidR="00060CFC" w:rsidRDefault="00060CFC" w:rsidP="00586696"/>
                      <w:p w14:paraId="0AF0EC51" w14:textId="77777777" w:rsidR="00060CFC" w:rsidRDefault="00060CFC" w:rsidP="00586696"/>
                      <w:p w14:paraId="57A68EEE" w14:textId="77777777" w:rsidR="00060CFC" w:rsidRDefault="00060CFC" w:rsidP="00586696"/>
                      <w:p w14:paraId="2BC62072" w14:textId="77777777" w:rsidR="00060CFC" w:rsidRDefault="00060CFC" w:rsidP="00586696"/>
                    </w:txbxContent>
                  </v:textbox>
                </v:shape>
                <v:shape id="Callout: Left Arrow 104" o:spid="_x0000_s1157" type="#_x0000_t77" style="position:absolute;left:28765;top:26289;width:33211;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" adj="5601,6169,4632,8485" fillcolor="white [3201]" strokecolor="#004a98 [3204]" strokeweight="1pt">
                  <v:textbox>
                    <w:txbxContent>
                      <w:p w14:paraId="68CAF75D" w14:textId="46C05B96" w:rsidR="00060CFC" w:rsidRDefault="00060CFC" w:rsidP="00586696">
                        <w:r>
                          <w:t>Develop two questions to ask the school representative that will help you learn about the school.</w:t>
                        </w:r>
                      </w:p>
                      <w:p w14:paraId="4D8097CE" w14:textId="77777777" w:rsidR="00060CFC" w:rsidRDefault="00060CFC" w:rsidP="00586696">
                        <w:r>
                          <w:t>1.</w:t>
                        </w:r>
                      </w:p>
                      <w:p w14:paraId="594C9EB0" w14:textId="77777777" w:rsidR="00060CFC" w:rsidRDefault="00060CFC" w:rsidP="00586696"/>
                      <w:p w14:paraId="6B70B282" w14:textId="77777777" w:rsidR="00060CFC" w:rsidRDefault="00060CFC" w:rsidP="00586696"/>
                      <w:p w14:paraId="5D7D06A2" w14:textId="77777777" w:rsidR="00060CFC" w:rsidRDefault="00060CFC" w:rsidP="00586696"/>
                      <w:p w14:paraId="207453CA" w14:textId="77777777" w:rsidR="00060CFC" w:rsidRDefault="00060CFC" w:rsidP="00586696">
                        <w:r>
                          <w:t>2.</w:t>
                        </w:r>
                      </w:p>
                    </w:txbxContent>
                  </v:textbox>
                </v:shape>
                <v:rect id="Rectangle 105" o:spid="_x0000_s1158" style="position:absolute;top:17653;width:33655;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" fillcolor="white [3201]" strokecolor="#004a98 [3204]" strokeweight="1pt">
                  <v:textbox>
                    <w:txbxContent>
                      <w:p w14:paraId="2502236A" w14:textId="77777777" w:rsidR="00060CFC" w:rsidRDefault="00060CFC" w:rsidP="00586696">
                        <w:r>
                          <w:t>Draw a picture of the school’s mascot.</w:t>
                        </w:r>
                      </w:p>
                    </w:txbxContent>
                  </v:textbox>
                </v:rect>
                <v:shape id="Rectangle: Folded Corner 106" o:spid="_x0000_s1159" type="#_x0000_t65" style="position:absolute;top:35687;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" adj="18000" fillcolor="white [3201]" strokecolor="#004a98 [3204]" strokeweight="1pt">
                  <v:stroke joinstyle="miter"/>
                  <v:textbox>
                    <w:txbxContent>
                      <w:p w14:paraId="744AF94A" w14:textId="5C865B2A" w:rsidR="00060CFC" w:rsidRDefault="00060CFC" w:rsidP="00586696">
                        <w:r>
                          <w:t>After visiting this school, are you interested in attending? Why or why not?</w:t>
                        </w:r>
                      </w:p>
                      <w:p w14:paraId="7B4A9081" w14:textId="77777777" w:rsidR="00060CFC" w:rsidRDefault="00060CFC" w:rsidP="00586696"/>
                      <w:p w14:paraId="7696922E" w14:textId="77777777" w:rsidR="00060CFC" w:rsidRDefault="00060CFC" w:rsidP="00586696"/>
                      <w:p w14:paraId="0972EF84" w14:textId="77777777" w:rsidR="00060CFC" w:rsidRDefault="00060CFC" w:rsidP="00586696"/>
                      <w:p w14:paraId="195B57B9" w14:textId="77777777" w:rsidR="00060CFC" w:rsidRDefault="00060CFC" w:rsidP="00586696"/>
                      <w:p w14:paraId="60411398" w14:textId="77777777" w:rsidR="00060CFC" w:rsidRDefault="00060CFC" w:rsidP="00586696"/>
                      <w:p w14:paraId="3B99A1AF" w14:textId="77777777" w:rsidR="00060CFC" w:rsidRDefault="00060CFC" w:rsidP="00586696"/>
                      <w:p w14:paraId="0FDC8CE5" w14:textId="77777777" w:rsidR="00060CFC" w:rsidRDefault="00060CFC" w:rsidP="00586696"/>
                      <w:p w14:paraId="1B15EA43" w14:textId="77777777" w:rsidR="00060CFC" w:rsidRDefault="00060CFC" w:rsidP="00586696">
                        <w:r>
                          <w:t>What is one interesting fact you learned about the school?</w:t>
                        </w:r>
                      </w:p>
                    </w:txbxContent>
                  </v:textbox>
                </v:shape>
              </v:group>
            </w:pict>
          </mc:Fallback>
        </mc:AlternateContent>
      </w:r>
      <w:r w:rsidRPr="0096287B">
        <w:rPr>
          <w:noProof/>
          <w:lang w:val="en-US"/>
        </w:rPr>
        <w:drawing>
          <wp:inline distT="0" distB="0" distL="0" distR="0" wp14:anchorId="14D3ECEB" wp14:editId="1859A07B">
            <wp:extent cx="665758" cy="922074"/>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65758" cy="922074"/>
                    </a:xfrm>
                    <a:prstGeom prst="rect">
                      <a:avLst/>
                    </a:prstGeom>
                  </pic:spPr>
                </pic:pic>
              </a:graphicData>
            </a:graphic>
          </wp:inline>
        </w:drawing>
      </w:r>
    </w:p>
    <w:p w14:paraId="0F3B6EFF" w14:textId="77777777" w:rsidR="00586696" w:rsidRPr="0096287B" w:rsidRDefault="00586696" w:rsidP="00586696">
      <w:pPr>
        <w:rPr>
          <w:lang w:val="en-US"/>
        </w:rPr>
      </w:pPr>
    </w:p>
    <w:p w14:paraId="761DE92D" w14:textId="77777777" w:rsidR="00586696" w:rsidRPr="0096287B" w:rsidRDefault="00586696" w:rsidP="00586696">
      <w:pPr>
        <w:jc w:val="both"/>
        <w:rPr>
          <w:lang w:val="en-US"/>
        </w:rPr>
      </w:pPr>
    </w:p>
    <w:p w14:paraId="74875A8E" w14:textId="77777777" w:rsidR="00586696" w:rsidRPr="0096287B" w:rsidRDefault="00586696" w:rsidP="00586696">
      <w:pPr>
        <w:rPr>
          <w:lang w:val="en-US"/>
        </w:rPr>
      </w:pPr>
    </w:p>
    <w:p w14:paraId="07A9F97E" w14:textId="77777777" w:rsidR="00586696" w:rsidRPr="0096287B" w:rsidRDefault="00586696" w:rsidP="00586696">
      <w:pPr>
        <w:rPr>
          <w:lang w:val="en-US"/>
        </w:rPr>
      </w:pPr>
    </w:p>
    <w:p w14:paraId="1ED50CA6" w14:textId="77777777" w:rsidR="00586696" w:rsidRPr="0096287B" w:rsidRDefault="00586696" w:rsidP="00586696">
      <w:pPr>
        <w:rPr>
          <w:lang w:val="en-US"/>
        </w:rPr>
      </w:pPr>
    </w:p>
    <w:p w14:paraId="6E5306C8" w14:textId="77777777" w:rsidR="00586696" w:rsidRPr="0096287B" w:rsidRDefault="00586696" w:rsidP="00586696">
      <w:pPr>
        <w:rPr>
          <w:lang w:val="en-US"/>
        </w:rPr>
      </w:pPr>
    </w:p>
    <w:p w14:paraId="023815A1" w14:textId="77777777" w:rsidR="00586696" w:rsidRPr="0096287B" w:rsidRDefault="00586696" w:rsidP="00586696">
      <w:pPr>
        <w:rPr>
          <w:lang w:val="en-US"/>
        </w:rPr>
      </w:pPr>
    </w:p>
    <w:p w14:paraId="3CA2756A" w14:textId="77777777" w:rsidR="00586696" w:rsidRPr="0096287B" w:rsidRDefault="00586696" w:rsidP="00586696">
      <w:pPr>
        <w:rPr>
          <w:lang w:val="en-US"/>
        </w:rPr>
      </w:pPr>
    </w:p>
    <w:p w14:paraId="3F7F38A1" w14:textId="77777777" w:rsidR="00586696" w:rsidRPr="0096287B" w:rsidRDefault="00586696" w:rsidP="00586696">
      <w:pPr>
        <w:rPr>
          <w:lang w:val="en-US"/>
        </w:rPr>
      </w:pPr>
    </w:p>
    <w:p w14:paraId="0EAC5028" w14:textId="77777777" w:rsidR="00586696" w:rsidRPr="0096287B" w:rsidRDefault="00586696" w:rsidP="00586696">
      <w:pPr>
        <w:rPr>
          <w:lang w:val="en-US"/>
        </w:rPr>
      </w:pPr>
    </w:p>
    <w:p w14:paraId="038BD5F1" w14:textId="77777777" w:rsidR="00586696" w:rsidRPr="0096287B" w:rsidRDefault="00586696" w:rsidP="00586696">
      <w:pPr>
        <w:rPr>
          <w:lang w:val="en-US"/>
        </w:rPr>
      </w:pPr>
    </w:p>
    <w:p w14:paraId="269B3600" w14:textId="77777777" w:rsidR="00586696" w:rsidRPr="0096287B" w:rsidRDefault="00586696" w:rsidP="00586696">
      <w:pPr>
        <w:rPr>
          <w:lang w:val="en-US"/>
        </w:rPr>
      </w:pPr>
    </w:p>
    <w:p w14:paraId="2B73615D" w14:textId="77777777" w:rsidR="00586696" w:rsidRPr="0096287B" w:rsidRDefault="00586696" w:rsidP="00586696">
      <w:pPr>
        <w:rPr>
          <w:lang w:val="en-US"/>
        </w:rPr>
      </w:pPr>
    </w:p>
    <w:p w14:paraId="046AEB94" w14:textId="77777777" w:rsidR="00586696" w:rsidRPr="0096287B" w:rsidRDefault="00586696" w:rsidP="00586696">
      <w:pPr>
        <w:rPr>
          <w:lang w:val="en-US"/>
        </w:rPr>
      </w:pPr>
    </w:p>
    <w:p w14:paraId="14DC487D" w14:textId="77777777" w:rsidR="00586696" w:rsidRPr="0096287B" w:rsidRDefault="00586696" w:rsidP="00586696">
      <w:pPr>
        <w:rPr>
          <w:lang w:val="en-US"/>
        </w:rPr>
      </w:pPr>
    </w:p>
    <w:p w14:paraId="61D58DF8" w14:textId="77777777" w:rsidR="00586696" w:rsidRPr="0096287B" w:rsidRDefault="00586696" w:rsidP="00586696">
      <w:pPr>
        <w:rPr>
          <w:lang w:val="en-US"/>
        </w:rPr>
      </w:pPr>
    </w:p>
    <w:p w14:paraId="58B44386" w14:textId="77777777" w:rsidR="00586696" w:rsidRPr="0096287B" w:rsidRDefault="00586696" w:rsidP="00586696">
      <w:pPr>
        <w:rPr>
          <w:lang w:val="en-US"/>
        </w:rPr>
      </w:pPr>
    </w:p>
    <w:p w14:paraId="168F631E" w14:textId="77777777" w:rsidR="00586696" w:rsidRPr="0096287B" w:rsidRDefault="00586696" w:rsidP="00586696">
      <w:pPr>
        <w:rPr>
          <w:lang w:val="en-US"/>
        </w:rPr>
      </w:pPr>
    </w:p>
    <w:p w14:paraId="15DA3DE8" w14:textId="77777777" w:rsidR="00586696" w:rsidRPr="0096287B" w:rsidRDefault="00586696" w:rsidP="00586696">
      <w:pPr>
        <w:rPr>
          <w:lang w:val="en-US"/>
        </w:rPr>
      </w:pPr>
    </w:p>
    <w:p w14:paraId="7085B61C" w14:textId="0C9A716F" w:rsidR="00586696" w:rsidRPr="0096287B" w:rsidRDefault="00586696" w:rsidP="00586696">
      <w:pPr>
        <w:rPr>
          <w:lang w:val="en-US"/>
        </w:rPr>
      </w:pPr>
    </w:p>
    <w:p w14:paraId="54A83F4A" w14:textId="7D09C689" w:rsidR="00586696" w:rsidRPr="0096287B" w:rsidRDefault="00C72746" w:rsidP="00586696">
      <w:pPr>
        <w:tabs>
          <w:tab w:val="left" w:pos="5580"/>
        </w:tabs>
        <w:jc w:val="both"/>
        <w:rPr>
          <w:lang w:val="en-US"/>
        </w:rPr>
      </w:pPr>
      <w:r w:rsidRPr="0096287B">
        <w:rPr>
          <w:noProof/>
          <w:lang w:val="en-US"/>
        </w:rPr>
        <mc:AlternateContent>
          <mc:Choice Requires="wps">
            <w:drawing>
              <wp:anchor distT="0" distB="0" distL="114300" distR="114300" simplePos="0" relativeHeight="251908096" behindDoc="0" locked="0" layoutInCell="1" allowOverlap="1" wp14:anchorId="05DE5B4B" wp14:editId="416E53FE">
                <wp:simplePos x="0" y="0"/>
                <wp:positionH relativeFrom="margin">
                  <wp:align>right</wp:align>
                </wp:positionH>
                <wp:positionV relativeFrom="paragraph">
                  <wp:posOffset>12700</wp:posOffset>
                </wp:positionV>
                <wp:extent cx="2419350" cy="381000"/>
                <wp:effectExtent l="0" t="0" r="19050" b="19050"/>
                <wp:wrapNone/>
                <wp:docPr id="268" name="Rectangle 268"/>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0EB74FB" w14:textId="77777777" w:rsidR="00060CFC" w:rsidRDefault="00060CFC" w:rsidP="00C72746">
                            <w:r>
                              <w:t>Shade in the state where this school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E5B4B" id="Rectangle 268" o:spid="_x0000_s1160" style="position:absolute;left:0;text-align:left;margin-left:139.3pt;margin-top:1pt;width:190.5pt;height:30pt;z-index:251908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" fillcolor="white [3201]" strokecolor="#004a98 [3204]" strokeweight="1pt">
                <v:textbox>
                  <w:txbxContent>
                    <w:p w14:paraId="00EB74FB" w14:textId="77777777" w:rsidR="00060CFC" w:rsidRDefault="00060CFC" w:rsidP="00C72746">
                      <w:r>
                        <w:t>Shade in the state where this school is located.</w:t>
                      </w:r>
                    </w:p>
                  </w:txbxContent>
                </v:textbox>
                <w10:wrap anchorx="margin"/>
              </v:rect>
            </w:pict>
          </mc:Fallback>
        </mc:AlternateContent>
      </w:r>
      <w:r w:rsidR="00586696" w:rsidRPr="0096287B">
        <w:rPr>
          <w:lang w:val="en-US"/>
        </w:rPr>
        <w:tab/>
      </w:r>
    </w:p>
    <w:p w14:paraId="5590E21B" w14:textId="2F459619" w:rsidR="00586696" w:rsidRPr="0096287B" w:rsidRDefault="00586696" w:rsidP="00586696">
      <w:pPr>
        <w:tabs>
          <w:tab w:val="left" w:pos="5580"/>
        </w:tabs>
        <w:jc w:val="both"/>
        <w:rPr>
          <w:lang w:val="en-US"/>
        </w:rPr>
      </w:pPr>
    </w:p>
    <w:p w14:paraId="323F190D" w14:textId="4C561337" w:rsidR="00586696" w:rsidRPr="0096287B" w:rsidRDefault="00C72746" w:rsidP="00586696">
      <w:pPr>
        <w:tabs>
          <w:tab w:val="left" w:pos="5580"/>
        </w:tabs>
        <w:jc w:val="right"/>
        <w:rPr>
          <w:lang w:val="en-US"/>
        </w:rPr>
      </w:pPr>
      <w:r w:rsidRPr="0096287B">
        <w:rPr>
          <w:noProof/>
          <w:lang w:val="en-US"/>
        </w:rPr>
        <w:drawing>
          <wp:inline distT="0" distB="0" distL="0" distR="0" wp14:anchorId="1D2BF275" wp14:editId="409911C9">
            <wp:extent cx="3078092" cy="1745035"/>
            <wp:effectExtent l="0" t="0" r="8255" b="762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78092" cy="1745035"/>
                    </a:xfrm>
                    <a:prstGeom prst="rect">
                      <a:avLst/>
                    </a:prstGeom>
                  </pic:spPr>
                </pic:pic>
              </a:graphicData>
            </a:graphic>
          </wp:inline>
        </w:drawing>
      </w:r>
    </w:p>
    <w:p w14:paraId="1155BA8D" w14:textId="3995B499" w:rsidR="008015F4" w:rsidRPr="0096287B" w:rsidRDefault="008015F4" w:rsidP="00FD0F75">
      <w:pPr>
        <w:pStyle w:val="Title"/>
        <w:ind w:right="-420"/>
        <w:rPr>
          <w:lang w:val="en-US"/>
        </w:rPr>
      </w:pPr>
      <w:bookmarkStart w:id="42" w:name="zoommain"/>
      <w:r w:rsidRPr="0096287B">
        <w:rPr>
          <w:lang w:val="en-US"/>
        </w:rPr>
        <w:lastRenderedPageBreak/>
        <w:t xml:space="preserve">Student </w:t>
      </w:r>
      <w:r w:rsidR="004F1A92" w:rsidRPr="0096287B">
        <w:rPr>
          <w:lang w:val="en-US"/>
        </w:rPr>
        <w:t>Connection</w:t>
      </w:r>
      <w:r w:rsidRPr="0096287B">
        <w:rPr>
          <w:lang w:val="en-US"/>
        </w:rPr>
        <w:t xml:space="preserve"> Rooms</w:t>
      </w:r>
      <w:r w:rsidR="00297771" w:rsidRPr="0096287B">
        <w:rPr>
          <w:lang w:val="en-US"/>
        </w:rPr>
        <w:t xml:space="preserve"> </w:t>
      </w:r>
      <w:r w:rsidR="00FD0F75" w:rsidRPr="0096287B">
        <w:rPr>
          <w:noProof/>
          <w:lang w:val="en-US"/>
        </w:rPr>
        <w:drawing>
          <wp:inline distT="0" distB="0" distL="0" distR="0" wp14:anchorId="29A8305B" wp14:editId="4B4C360B">
            <wp:extent cx="349250" cy="349250"/>
            <wp:effectExtent l="0" t="0" r="0" b="0"/>
            <wp:docPr id="419" name="Graphic 419"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42"/>
    <w:p w14:paraId="29D6AB5F" w14:textId="54AC3484" w:rsidR="005D037E" w:rsidRPr="0096287B" w:rsidRDefault="008015F4" w:rsidP="005D037E">
      <w:pPr>
        <w:rPr>
          <w:lang w:val="en-US"/>
        </w:rPr>
      </w:pPr>
      <w:r w:rsidRPr="0096287B">
        <w:rPr>
          <w:lang w:val="en-US"/>
        </w:rPr>
        <w:t xml:space="preserve">Students will have the opportunity to participate in </w:t>
      </w:r>
      <w:r w:rsidR="004F1A92" w:rsidRPr="0096287B">
        <w:rPr>
          <w:lang w:val="en-US"/>
        </w:rPr>
        <w:t>connection</w:t>
      </w:r>
      <w:r w:rsidRPr="0096287B">
        <w:rPr>
          <w:lang w:val="en-US"/>
        </w:rPr>
        <w:t xml:space="preserve"> room experiences during convention.</w:t>
      </w:r>
      <w:r w:rsidR="00297771" w:rsidRPr="0096287B">
        <w:rPr>
          <w:lang w:val="en-US"/>
        </w:rPr>
        <w:t xml:space="preserve"> </w:t>
      </w:r>
      <w:r w:rsidRPr="0096287B">
        <w:rPr>
          <w:lang w:val="en-US"/>
        </w:rPr>
        <w:t>The</w:t>
      </w:r>
      <w:r w:rsidR="004F1A92" w:rsidRPr="0096287B">
        <w:rPr>
          <w:lang w:val="en-US"/>
        </w:rPr>
        <w:t>se</w:t>
      </w:r>
      <w:r w:rsidRPr="0096287B">
        <w:rPr>
          <w:lang w:val="en-US"/>
        </w:rPr>
        <w:t xml:space="preserve"> rooms w</w:t>
      </w:r>
      <w:r w:rsidR="004F1A92" w:rsidRPr="0096287B">
        <w:rPr>
          <w:lang w:val="en-US"/>
        </w:rPr>
        <w:t>ill cover many different topic areas and</w:t>
      </w:r>
      <w:r w:rsidRPr="0096287B">
        <w:rPr>
          <w:lang w:val="en-US"/>
        </w:rPr>
        <w:t xml:space="preserve"> will give students the chance to </w:t>
      </w:r>
      <w:r w:rsidR="004F1A92" w:rsidRPr="0096287B">
        <w:rPr>
          <w:lang w:val="en-US"/>
        </w:rPr>
        <w:t xml:space="preserve">meet, </w:t>
      </w:r>
      <w:r w:rsidRPr="0096287B">
        <w:rPr>
          <w:lang w:val="en-US"/>
        </w:rPr>
        <w:t xml:space="preserve">connect </w:t>
      </w:r>
      <w:r w:rsidR="004F1A92" w:rsidRPr="0096287B">
        <w:rPr>
          <w:lang w:val="en-US"/>
        </w:rPr>
        <w:t>and learn from</w:t>
      </w:r>
      <w:r w:rsidRPr="0096287B">
        <w:rPr>
          <w:lang w:val="en-US"/>
        </w:rPr>
        <w:t xml:space="preserve"> FFA members from across the country. </w:t>
      </w:r>
      <w:r w:rsidR="005D037E" w:rsidRPr="0096287B">
        <w:rPr>
          <w:lang w:val="en-US"/>
        </w:rPr>
        <w:t xml:space="preserve">Access the student connection rooms </w:t>
      </w:r>
      <w:hyperlink r:id="rId116" w:history="1">
        <w:r w:rsidR="005D037E" w:rsidRPr="00F30367">
          <w:rPr>
            <w:rStyle w:val="Hyperlink"/>
            <w:lang w:val="en-US"/>
          </w:rPr>
          <w:t>here</w:t>
        </w:r>
      </w:hyperlink>
      <w:r w:rsidR="005D037E" w:rsidRPr="0096287B">
        <w:rPr>
          <w:lang w:val="en-US"/>
        </w:rPr>
        <w:t>.</w:t>
      </w:r>
      <w:r w:rsidR="009D4D70">
        <w:rPr>
          <w:lang w:val="en-US"/>
        </w:rPr>
        <w:t xml:space="preserve"> </w:t>
      </w:r>
    </w:p>
    <w:p w14:paraId="20E271DD" w14:textId="0D9D1833" w:rsidR="008015F4" w:rsidRPr="0096287B" w:rsidRDefault="00F20626" w:rsidP="008015F4">
      <w:pPr>
        <w:rPr>
          <w:lang w:val="en-US"/>
        </w:rPr>
      </w:pPr>
      <w:r w:rsidRPr="0096287B">
        <w:rPr>
          <w:lang w:val="en-US"/>
        </w:rPr>
        <w:t>If your students are unable to make it to a live student connection room, you can recreate a networking activity in your classroom or in a virtual meeting. Utilize the “</w:t>
      </w:r>
      <w:hyperlink w:anchor="gettoknowme" w:history="1">
        <w:r w:rsidRPr="0096287B">
          <w:rPr>
            <w:rStyle w:val="Hyperlink"/>
            <w:lang w:val="en-US"/>
          </w:rPr>
          <w:t>Get to Know Me!</w:t>
        </w:r>
      </w:hyperlink>
      <w:r w:rsidRPr="0096287B">
        <w:rPr>
          <w:lang w:val="en-US"/>
        </w:rPr>
        <w:t>” activity sheet to facilitate your own student connection room.</w:t>
      </w:r>
    </w:p>
    <w:p w14:paraId="1AF1F821" w14:textId="011535AE" w:rsidR="008015F4" w:rsidRPr="0096287B" w:rsidRDefault="008015F4" w:rsidP="008015F4">
      <w:pPr>
        <w:rPr>
          <w:lang w:val="en-US"/>
        </w:rPr>
      </w:pPr>
      <w:r w:rsidRPr="0096287B">
        <w:rPr>
          <w:lang w:val="en-US"/>
        </w:rPr>
        <w:t xml:space="preserve">How to </w:t>
      </w:r>
      <w:r w:rsidR="005C3604" w:rsidRPr="0096287B">
        <w:rPr>
          <w:lang w:val="en-US"/>
        </w:rPr>
        <w:t xml:space="preserve">Implement </w:t>
      </w:r>
      <w:r w:rsidRPr="0096287B">
        <w:rPr>
          <w:lang w:val="en-US"/>
        </w:rPr>
        <w:t xml:space="preserve">with </w:t>
      </w:r>
      <w:r w:rsidR="005C3604" w:rsidRPr="0096287B">
        <w:rPr>
          <w:lang w:val="en-US"/>
        </w:rPr>
        <w:t>Students</w:t>
      </w:r>
      <w:r w:rsidR="005C3604">
        <w:rPr>
          <w:lang w:val="en-US"/>
        </w:rPr>
        <w:t>:</w:t>
      </w:r>
    </w:p>
    <w:p w14:paraId="4FC8C34F" w14:textId="0756F796" w:rsidR="008015F4" w:rsidRPr="0096287B" w:rsidRDefault="004F1A92" w:rsidP="008015F4">
      <w:pPr>
        <w:pStyle w:val="ListParagraph"/>
        <w:numPr>
          <w:ilvl w:val="0"/>
          <w:numId w:val="14"/>
        </w:numPr>
        <w:rPr>
          <w:lang w:val="en-US"/>
        </w:rPr>
      </w:pPr>
      <w:r w:rsidRPr="0096287B">
        <w:rPr>
          <w:lang w:val="en-US"/>
        </w:rPr>
        <w:t xml:space="preserve">Have students choose a topic area that </w:t>
      </w:r>
      <w:r w:rsidR="009B322F" w:rsidRPr="0096287B">
        <w:rPr>
          <w:lang w:val="en-US"/>
        </w:rPr>
        <w:t xml:space="preserve">interests </w:t>
      </w:r>
      <w:r w:rsidRPr="0096287B">
        <w:rPr>
          <w:lang w:val="en-US"/>
        </w:rPr>
        <w:t xml:space="preserve">them from the list </w:t>
      </w:r>
      <w:r w:rsidR="00317543" w:rsidRPr="0096287B">
        <w:rPr>
          <w:lang w:val="en-US"/>
        </w:rPr>
        <w:t>below</w:t>
      </w:r>
      <w:r w:rsidRPr="0096287B">
        <w:rPr>
          <w:lang w:val="en-US"/>
        </w:rPr>
        <w:t>. All topic areas will be available during each time frame.</w:t>
      </w:r>
    </w:p>
    <w:p w14:paraId="10ED452A" w14:textId="77777777" w:rsidR="009B322F" w:rsidRPr="0096287B" w:rsidRDefault="009B322F" w:rsidP="005F329D">
      <w:pPr>
        <w:pStyle w:val="ListParagraph"/>
        <w:rPr>
          <w:lang w:val="en-US"/>
        </w:rPr>
      </w:pPr>
    </w:p>
    <w:p w14:paraId="2A9B5FB3" w14:textId="5633272D" w:rsidR="00C72746" w:rsidRPr="0096287B" w:rsidRDefault="004F1A92" w:rsidP="000834BF">
      <w:pPr>
        <w:pStyle w:val="ListParagraph"/>
        <w:numPr>
          <w:ilvl w:val="0"/>
          <w:numId w:val="14"/>
        </w:numPr>
        <w:rPr>
          <w:lang w:val="en-US"/>
        </w:rPr>
      </w:pPr>
      <w:r w:rsidRPr="0096287B">
        <w:rPr>
          <w:lang w:val="en-US"/>
        </w:rPr>
        <w:t xml:space="preserve">Have student complete the </w:t>
      </w:r>
      <w:r w:rsidR="00BB24AA" w:rsidRPr="0096287B">
        <w:rPr>
          <w:lang w:val="en-US"/>
        </w:rPr>
        <w:t>“</w:t>
      </w:r>
      <w:hyperlink w:anchor="zoom" w:history="1">
        <w:r w:rsidRPr="0096287B">
          <w:rPr>
            <w:rStyle w:val="Hyperlink"/>
            <w:lang w:val="en-US"/>
          </w:rPr>
          <w:t>Stu</w:t>
        </w:r>
        <w:r w:rsidR="008015F4" w:rsidRPr="0096287B">
          <w:rPr>
            <w:rStyle w:val="Hyperlink"/>
            <w:lang w:val="en-US"/>
          </w:rPr>
          <w:t xml:space="preserve">dent </w:t>
        </w:r>
        <w:r w:rsidRPr="0096287B">
          <w:rPr>
            <w:rStyle w:val="Hyperlink"/>
            <w:lang w:val="en-US"/>
          </w:rPr>
          <w:t>Connection</w:t>
        </w:r>
        <w:r w:rsidR="008015F4" w:rsidRPr="0096287B">
          <w:rPr>
            <w:rStyle w:val="Hyperlink"/>
            <w:lang w:val="en-US"/>
          </w:rPr>
          <w:t xml:space="preserve"> Room</w:t>
        </w:r>
      </w:hyperlink>
      <w:r w:rsidR="00BB24AA" w:rsidRPr="0096287B">
        <w:rPr>
          <w:lang w:val="en-US"/>
        </w:rPr>
        <w:t>”</w:t>
      </w:r>
      <w:r w:rsidR="008015F4" w:rsidRPr="0096287B">
        <w:rPr>
          <w:lang w:val="en-US"/>
        </w:rPr>
        <w:t xml:space="preserve"> worksheet </w:t>
      </w:r>
      <w:r w:rsidRPr="0096287B">
        <w:rPr>
          <w:lang w:val="en-US"/>
        </w:rPr>
        <w:t>as they interact in the room</w:t>
      </w:r>
      <w:r w:rsidR="008015F4" w:rsidRPr="0096287B">
        <w:rPr>
          <w:lang w:val="en-US"/>
        </w:rPr>
        <w:t>.</w:t>
      </w:r>
      <w:r w:rsidR="000834BF" w:rsidRPr="0096287B">
        <w:rPr>
          <w:lang w:val="en-US"/>
        </w:rPr>
        <w:t xml:space="preserve"> Direct access to the individual student activity sheets for easy upload to learning management systems or printing for classwork can be </w:t>
      </w:r>
      <w:r w:rsidR="005C3604">
        <w:rPr>
          <w:lang w:val="en-US"/>
        </w:rPr>
        <w:t>found</w:t>
      </w:r>
      <w:r w:rsidR="005C3604" w:rsidRPr="0096287B">
        <w:rPr>
          <w:lang w:val="en-US"/>
        </w:rPr>
        <w:t xml:space="preserve"> </w:t>
      </w:r>
      <w:hyperlink r:id="rId117" w:history="1">
        <w:r w:rsidR="000834BF" w:rsidRPr="009D4D70">
          <w:rPr>
            <w:rStyle w:val="Hyperlink"/>
            <w:lang w:val="en-US"/>
          </w:rPr>
          <w:t>here</w:t>
        </w:r>
      </w:hyperlink>
      <w:r w:rsidR="000834BF" w:rsidRPr="0096287B">
        <w:rPr>
          <w:lang w:val="en-US"/>
        </w:rPr>
        <w:t xml:space="preserve">. </w:t>
      </w:r>
    </w:p>
    <w:p w14:paraId="25B32E5F" w14:textId="77777777" w:rsidR="00C72746" w:rsidRPr="0096287B" w:rsidRDefault="00C72746" w:rsidP="00C72746">
      <w:pPr>
        <w:pStyle w:val="ListParagraph"/>
        <w:rPr>
          <w:lang w:val="en-US"/>
        </w:rPr>
      </w:pPr>
    </w:p>
    <w:p w14:paraId="6FBC5041" w14:textId="3931A8D7" w:rsidR="00C72746" w:rsidRPr="0096287B" w:rsidRDefault="00C72746" w:rsidP="00C72746">
      <w:pPr>
        <w:pStyle w:val="ListParagraph"/>
        <w:numPr>
          <w:ilvl w:val="0"/>
          <w:numId w:val="14"/>
        </w:numPr>
        <w:rPr>
          <w:lang w:val="en-US"/>
        </w:rPr>
      </w:pPr>
      <w:r w:rsidRPr="0096287B">
        <w:rPr>
          <w:lang w:val="en-US"/>
        </w:rPr>
        <w:t xml:space="preserve">Everyone loves to meet new people and make meaningful connections during </w:t>
      </w:r>
      <w:r w:rsidR="005C3604" w:rsidRPr="0096287B">
        <w:rPr>
          <w:lang w:val="en-US"/>
        </w:rPr>
        <w:t>national convention</w:t>
      </w:r>
      <w:r w:rsidRPr="0096287B">
        <w:rPr>
          <w:lang w:val="en-US"/>
        </w:rPr>
        <w:t xml:space="preserve">. This </w:t>
      </w:r>
      <w:hyperlink w:anchor="connect" w:history="1">
        <w:r w:rsidRPr="0096287B">
          <w:rPr>
            <w:rStyle w:val="Hyperlink"/>
            <w:lang w:val="en-US"/>
          </w:rPr>
          <w:t>activity</w:t>
        </w:r>
      </w:hyperlink>
      <w:r w:rsidRPr="0096287B">
        <w:rPr>
          <w:lang w:val="en-US"/>
        </w:rPr>
        <w:t xml:space="preserve"> can be used in these connection rooms.</w:t>
      </w:r>
    </w:p>
    <w:p w14:paraId="354F3212" w14:textId="77777777" w:rsidR="00AD28BB" w:rsidRDefault="00B26407" w:rsidP="00C72746">
      <w:pPr>
        <w:pStyle w:val="Heading3"/>
        <w:rPr>
          <w:lang w:val="en-US"/>
        </w:rPr>
      </w:pPr>
      <w:r w:rsidRPr="0096287B">
        <w:rPr>
          <w:lang w:val="en-US"/>
        </w:rPr>
        <w:t>Schedule:</w:t>
      </w:r>
      <w:r w:rsidR="00297771" w:rsidRPr="0096287B">
        <w:rPr>
          <w:lang w:val="en-US"/>
        </w:rPr>
        <w:t xml:space="preserve"> </w:t>
      </w:r>
    </w:p>
    <w:p w14:paraId="1285710A" w14:textId="6FD0B8D2" w:rsidR="00C72746" w:rsidRPr="00AD28BB" w:rsidRDefault="00AD28BB" w:rsidP="00AD28BB">
      <w:r w:rsidRPr="00AD28BB">
        <w:t>(all times in EDT)</w:t>
      </w:r>
    </w:p>
    <w:p w14:paraId="6BCABB36" w14:textId="6B0C6DB9" w:rsidR="00B26407" w:rsidRPr="0096287B" w:rsidRDefault="00C72746" w:rsidP="00B26407">
      <w:pPr>
        <w:rPr>
          <w:lang w:val="en-US"/>
        </w:rPr>
      </w:pPr>
      <w:r w:rsidRPr="0096287B">
        <w:rPr>
          <w:lang w:val="en-US"/>
        </w:rPr>
        <w:t>Tuesday, Oct. 27</w:t>
      </w:r>
      <w:r w:rsidRPr="0096287B">
        <w:rPr>
          <w:lang w:val="en-US"/>
        </w:rPr>
        <w:tab/>
      </w:r>
      <w:r w:rsidRPr="0096287B">
        <w:rPr>
          <w:lang w:val="en-US"/>
        </w:rPr>
        <w:tab/>
        <w:t>Wednesday, Oct. 28</w:t>
      </w:r>
      <w:r w:rsidRPr="0096287B">
        <w:rPr>
          <w:lang w:val="en-US"/>
        </w:rPr>
        <w:tab/>
      </w:r>
      <w:r w:rsidRPr="0096287B">
        <w:rPr>
          <w:lang w:val="en-US"/>
        </w:rPr>
        <w:tab/>
        <w:t>Thursday, Oct. 29</w:t>
      </w:r>
    </w:p>
    <w:p w14:paraId="0C99648C" w14:textId="36214D04" w:rsidR="00C72746" w:rsidRPr="0096287B" w:rsidRDefault="00C72746" w:rsidP="00B26407">
      <w:pPr>
        <w:rPr>
          <w:lang w:val="en-US"/>
        </w:rPr>
      </w:pPr>
      <w:r w:rsidRPr="0096287B">
        <w:rPr>
          <w:lang w:val="en-US"/>
        </w:rPr>
        <w:t>11:30 a.m.</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00CC3464">
        <w:rPr>
          <w:lang w:val="en-US"/>
        </w:rPr>
        <w:t xml:space="preserve">1:30 </w:t>
      </w:r>
      <w:r w:rsidRPr="0096287B">
        <w:rPr>
          <w:lang w:val="en-US"/>
        </w:rPr>
        <w:t>p.m.</w:t>
      </w:r>
      <w:r w:rsidRPr="0096287B">
        <w:rPr>
          <w:lang w:val="en-US"/>
        </w:rPr>
        <w:tab/>
      </w:r>
      <w:r w:rsidRPr="0096287B">
        <w:rPr>
          <w:lang w:val="en-US"/>
        </w:rPr>
        <w:tab/>
        <w:t>8:30</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Pr="0096287B">
        <w:rPr>
          <w:lang w:val="en-US"/>
        </w:rPr>
        <w:t>10:</w:t>
      </w:r>
      <w:r w:rsidR="00CC3464">
        <w:rPr>
          <w:lang w:val="en-US"/>
        </w:rPr>
        <w:t>0</w:t>
      </w:r>
      <w:r w:rsidRPr="0096287B">
        <w:rPr>
          <w:lang w:val="en-US"/>
        </w:rPr>
        <w:t>0 a.m.</w:t>
      </w:r>
      <w:r w:rsidRPr="0096287B">
        <w:rPr>
          <w:lang w:val="en-US"/>
        </w:rPr>
        <w:tab/>
      </w:r>
      <w:r w:rsidRPr="0096287B">
        <w:rPr>
          <w:lang w:val="en-US"/>
        </w:rPr>
        <w:tab/>
        <w:t>8:30</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Pr="0096287B">
        <w:rPr>
          <w:lang w:val="en-US"/>
        </w:rPr>
        <w:t>10:30 a.m.</w:t>
      </w:r>
    </w:p>
    <w:p w14:paraId="3CF9D5E3" w14:textId="345A740B" w:rsidR="00C72746" w:rsidRPr="0096287B" w:rsidRDefault="00C72746" w:rsidP="00B26407">
      <w:pPr>
        <w:rPr>
          <w:lang w:val="en-US"/>
        </w:rPr>
      </w:pPr>
      <w:r w:rsidRPr="0096287B">
        <w:rPr>
          <w:lang w:val="en-US"/>
        </w:rPr>
        <w:t>3:30</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Pr="0096287B">
        <w:rPr>
          <w:lang w:val="en-US"/>
        </w:rPr>
        <w:t>5:30 p.m.</w:t>
      </w:r>
      <w:r w:rsidRPr="0096287B">
        <w:rPr>
          <w:lang w:val="en-US"/>
        </w:rPr>
        <w:tab/>
      </w:r>
      <w:r w:rsidRPr="0096287B">
        <w:rPr>
          <w:lang w:val="en-US"/>
        </w:rPr>
        <w:tab/>
      </w:r>
      <w:r w:rsidRPr="0096287B">
        <w:rPr>
          <w:lang w:val="en-US"/>
        </w:rPr>
        <w:tab/>
        <w:t>11:30 a.m.</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00CC3464">
        <w:rPr>
          <w:lang w:val="en-US"/>
        </w:rPr>
        <w:t>1:30</w:t>
      </w:r>
      <w:r w:rsidRPr="0096287B">
        <w:rPr>
          <w:lang w:val="en-US"/>
        </w:rPr>
        <w:t xml:space="preserve"> p.m.</w:t>
      </w:r>
      <w:r w:rsidRPr="0096287B">
        <w:rPr>
          <w:lang w:val="en-US"/>
        </w:rPr>
        <w:tab/>
      </w:r>
      <w:r w:rsidRPr="0096287B">
        <w:rPr>
          <w:lang w:val="en-US"/>
        </w:rPr>
        <w:tab/>
        <w:t>11:30 a.m.</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00CC3464">
        <w:rPr>
          <w:lang w:val="en-US"/>
        </w:rPr>
        <w:t>1:30</w:t>
      </w:r>
      <w:r w:rsidRPr="0096287B">
        <w:rPr>
          <w:lang w:val="en-US"/>
        </w:rPr>
        <w:t xml:space="preserve"> p.m.</w:t>
      </w:r>
    </w:p>
    <w:p w14:paraId="48AD7BF8" w14:textId="4418484D" w:rsidR="00C72746" w:rsidRPr="0096287B" w:rsidRDefault="00C72746" w:rsidP="00B26407">
      <w:pPr>
        <w:rPr>
          <w:lang w:val="en-US"/>
        </w:rPr>
      </w:pPr>
      <w:r w:rsidRPr="0096287B">
        <w:rPr>
          <w:lang w:val="en-US"/>
        </w:rPr>
        <w:tab/>
      </w:r>
      <w:r w:rsidRPr="0096287B">
        <w:rPr>
          <w:lang w:val="en-US"/>
        </w:rPr>
        <w:tab/>
      </w:r>
      <w:r w:rsidRPr="0096287B">
        <w:rPr>
          <w:lang w:val="en-US"/>
        </w:rPr>
        <w:tab/>
      </w:r>
      <w:r w:rsidRPr="0096287B">
        <w:rPr>
          <w:lang w:val="en-US"/>
        </w:rPr>
        <w:tab/>
        <w:t>3:30</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Pr="0096287B">
        <w:rPr>
          <w:lang w:val="en-US"/>
        </w:rPr>
        <w:t>5:30 p.m.</w:t>
      </w:r>
      <w:r w:rsidRPr="0096287B">
        <w:rPr>
          <w:lang w:val="en-US"/>
        </w:rPr>
        <w:tab/>
      </w:r>
      <w:r w:rsidRPr="0096287B">
        <w:rPr>
          <w:lang w:val="en-US"/>
        </w:rPr>
        <w:tab/>
      </w:r>
      <w:r w:rsidRPr="0096287B">
        <w:rPr>
          <w:lang w:val="en-US"/>
        </w:rPr>
        <w:tab/>
        <w:t>3:30</w:t>
      </w:r>
      <w:r w:rsidR="005C3604">
        <w:rPr>
          <w:lang w:val="en-US"/>
        </w:rPr>
        <w:t xml:space="preserve"> </w:t>
      </w:r>
      <w:r w:rsidR="005C3604" w:rsidRPr="005C3604">
        <w:rPr>
          <w:rFonts w:ascii="Georgia" w:hAnsi="Georgia"/>
          <w:lang w:val="en-US"/>
        </w:rPr>
        <w:t>–</w:t>
      </w:r>
      <w:r w:rsidR="005C3604">
        <w:rPr>
          <w:rFonts w:ascii="Georgia" w:hAnsi="Georgia"/>
          <w:lang w:val="en-US"/>
        </w:rPr>
        <w:t xml:space="preserve"> </w:t>
      </w:r>
      <w:r w:rsidRPr="0096287B">
        <w:rPr>
          <w:lang w:val="en-US"/>
        </w:rPr>
        <w:t>5:30 p.m.</w:t>
      </w:r>
    </w:p>
    <w:p w14:paraId="71870BB7" w14:textId="729A7F25" w:rsidR="00C72746" w:rsidRPr="0096287B" w:rsidRDefault="00C72746" w:rsidP="00B26407">
      <w:pPr>
        <w:rPr>
          <w:lang w:val="en-US"/>
        </w:rPr>
      </w:pPr>
      <w:r w:rsidRPr="0096287B">
        <w:rPr>
          <w:lang w:val="en-US"/>
        </w:rPr>
        <w:tab/>
      </w:r>
      <w:r w:rsidRPr="0096287B">
        <w:rPr>
          <w:lang w:val="en-US"/>
        </w:rPr>
        <w:tab/>
      </w:r>
      <w:r w:rsidRPr="0096287B">
        <w:rPr>
          <w:lang w:val="en-US"/>
        </w:rPr>
        <w:tab/>
      </w:r>
      <w:r w:rsidRPr="0096287B">
        <w:rPr>
          <w:lang w:val="en-US"/>
        </w:rPr>
        <w:tab/>
        <w:t>8</w:t>
      </w:r>
      <w:r w:rsidR="005C3604">
        <w:rPr>
          <w:lang w:val="en-US"/>
        </w:rPr>
        <w:t xml:space="preserve">:00 </w:t>
      </w:r>
      <w:r w:rsidR="005C3604" w:rsidRPr="005C3604">
        <w:rPr>
          <w:rFonts w:ascii="Georgia" w:hAnsi="Georgia"/>
          <w:lang w:val="en-US"/>
        </w:rPr>
        <w:t>–</w:t>
      </w:r>
      <w:r w:rsidR="005C3604">
        <w:rPr>
          <w:rFonts w:ascii="Georgia" w:hAnsi="Georgia"/>
          <w:lang w:val="en-US"/>
        </w:rPr>
        <w:t xml:space="preserve"> </w:t>
      </w:r>
      <w:r w:rsidRPr="0096287B">
        <w:rPr>
          <w:lang w:val="en-US"/>
        </w:rPr>
        <w:t>10</w:t>
      </w:r>
      <w:r w:rsidR="005C3604">
        <w:rPr>
          <w:lang w:val="en-US"/>
        </w:rPr>
        <w:t>:00</w:t>
      </w:r>
      <w:r w:rsidRPr="0096287B">
        <w:rPr>
          <w:lang w:val="en-US"/>
        </w:rPr>
        <w:t xml:space="preserve"> p.m.</w:t>
      </w:r>
    </w:p>
    <w:p w14:paraId="7F95D816" w14:textId="67E975EC" w:rsidR="00B26407" w:rsidRPr="0096287B" w:rsidRDefault="00B26407" w:rsidP="00B26407">
      <w:pPr>
        <w:pStyle w:val="Heading3"/>
        <w:rPr>
          <w:lang w:val="en-US"/>
        </w:rPr>
      </w:pPr>
      <w:r w:rsidRPr="0096287B">
        <w:rPr>
          <w:lang w:val="en-US"/>
        </w:rPr>
        <w:t>Room Topics:</w:t>
      </w:r>
    </w:p>
    <w:p w14:paraId="662A381F" w14:textId="2238A949" w:rsidR="00B26407" w:rsidRPr="0096287B" w:rsidRDefault="00B26407" w:rsidP="00C15450">
      <w:pPr>
        <w:pStyle w:val="ListParagraph"/>
        <w:numPr>
          <w:ilvl w:val="0"/>
          <w:numId w:val="38"/>
        </w:numPr>
        <w:spacing w:line="256" w:lineRule="auto"/>
        <w:ind w:left="360"/>
        <w:rPr>
          <w:b/>
          <w:bCs/>
          <w:lang w:val="en-US"/>
        </w:rPr>
      </w:pPr>
      <w:r w:rsidRPr="0096287B">
        <w:rPr>
          <w:b/>
          <w:bCs/>
          <w:lang w:val="en-US"/>
        </w:rPr>
        <w:t>Career Success and Sponsor Career Roundtable</w:t>
      </w:r>
    </w:p>
    <w:p w14:paraId="1439A049" w14:textId="1F7E6445" w:rsidR="00B26407" w:rsidRPr="0096287B" w:rsidRDefault="00B26407" w:rsidP="00B26407">
      <w:pPr>
        <w:pStyle w:val="ListParagraph"/>
        <w:ind w:left="360"/>
        <w:rPr>
          <w:lang w:val="en-US"/>
        </w:rPr>
      </w:pPr>
      <w:r w:rsidRPr="0096287B">
        <w:rPr>
          <w:lang w:val="en-US"/>
        </w:rPr>
        <w:t xml:space="preserve">Covered topics include information on interview skills and job shadowing, as well as ways to find that perfect internship. Members will also be able to chat with </w:t>
      </w:r>
      <w:r w:rsidR="005C3604">
        <w:rPr>
          <w:lang w:val="en-US"/>
        </w:rPr>
        <w:t xml:space="preserve">National </w:t>
      </w:r>
      <w:r w:rsidRPr="0096287B">
        <w:rPr>
          <w:lang w:val="en-US"/>
        </w:rPr>
        <w:t xml:space="preserve">FFA sponsors </w:t>
      </w:r>
      <w:r w:rsidR="005C3604">
        <w:rPr>
          <w:lang w:val="en-US"/>
        </w:rPr>
        <w:t>about</w:t>
      </w:r>
      <w:r w:rsidR="005C3604" w:rsidRPr="0096287B">
        <w:rPr>
          <w:lang w:val="en-US"/>
        </w:rPr>
        <w:t xml:space="preserve"> </w:t>
      </w:r>
      <w:r w:rsidRPr="0096287B">
        <w:rPr>
          <w:lang w:val="en-US"/>
        </w:rPr>
        <w:t>what it</w:t>
      </w:r>
      <w:r w:rsidR="005C3604">
        <w:rPr>
          <w:lang w:val="en-US"/>
        </w:rPr>
        <w:t xml:space="preserve"> i</w:t>
      </w:r>
      <w:r w:rsidRPr="0096287B">
        <w:rPr>
          <w:lang w:val="en-US"/>
        </w:rPr>
        <w:t>s like to work for their company, how they got started and tips for transitioning from high school to post-secondary education and beyond in terms of employment.</w:t>
      </w:r>
    </w:p>
    <w:p w14:paraId="37028CBE" w14:textId="2DC8C654" w:rsidR="00B26407" w:rsidRPr="0096287B" w:rsidRDefault="00B26407" w:rsidP="00C15450">
      <w:pPr>
        <w:pStyle w:val="ListParagraph"/>
        <w:numPr>
          <w:ilvl w:val="0"/>
          <w:numId w:val="38"/>
        </w:numPr>
        <w:ind w:left="360"/>
        <w:rPr>
          <w:b/>
          <w:bCs/>
          <w:lang w:val="en-US"/>
        </w:rPr>
      </w:pPr>
      <w:r w:rsidRPr="0096287B">
        <w:rPr>
          <w:b/>
          <w:bCs/>
          <w:lang w:val="en-US"/>
        </w:rPr>
        <w:t>Life After High School</w:t>
      </w:r>
    </w:p>
    <w:p w14:paraId="77DE2CC3" w14:textId="4ED9600A" w:rsidR="00B26407" w:rsidRPr="0096287B" w:rsidRDefault="00B26407" w:rsidP="00B26407">
      <w:pPr>
        <w:pStyle w:val="ListParagraph"/>
        <w:ind w:left="360"/>
        <w:rPr>
          <w:lang w:val="en-US"/>
        </w:rPr>
      </w:pPr>
      <w:r w:rsidRPr="0096287B">
        <w:rPr>
          <w:lang w:val="en-US"/>
        </w:rPr>
        <w:t>FFA members will have the chance to talk about</w:t>
      </w:r>
      <w:r w:rsidR="00297771" w:rsidRPr="0096287B">
        <w:rPr>
          <w:lang w:val="en-US"/>
        </w:rPr>
        <w:t xml:space="preserve"> </w:t>
      </w:r>
      <w:r w:rsidRPr="0096287B">
        <w:rPr>
          <w:lang w:val="en-US"/>
        </w:rPr>
        <w:t>exploring majors, going into non-traditional agriculture majors, application tips, and advice on whether or not a technical school, associate degree, bachelor’s or beyond is perfect for the student’s career aspirations.</w:t>
      </w:r>
    </w:p>
    <w:p w14:paraId="21682995"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CDEs/LDEs</w:t>
      </w:r>
    </w:p>
    <w:p w14:paraId="340FEC9B" w14:textId="60816AF4" w:rsidR="00B26407" w:rsidRPr="0096287B" w:rsidRDefault="00B26407" w:rsidP="00B26407">
      <w:pPr>
        <w:pStyle w:val="ListParagraph"/>
        <w:ind w:left="360"/>
        <w:rPr>
          <w:lang w:val="en-US"/>
        </w:rPr>
      </w:pPr>
      <w:r w:rsidRPr="0096287B">
        <w:rPr>
          <w:lang w:val="en-US"/>
        </w:rPr>
        <w:t xml:space="preserve">FFA members will be able to share about their favorite events while learning more about CDEs and LDEs. Topics covered could include preparing for and how to study for the competitions, </w:t>
      </w:r>
      <w:proofErr w:type="gramStart"/>
      <w:r w:rsidRPr="0096287B">
        <w:rPr>
          <w:lang w:val="en-US"/>
        </w:rPr>
        <w:t>state</w:t>
      </w:r>
      <w:proofErr w:type="gramEnd"/>
      <w:r w:rsidRPr="0096287B">
        <w:rPr>
          <w:lang w:val="en-US"/>
        </w:rPr>
        <w:t xml:space="preserve"> and local activities and more.</w:t>
      </w:r>
    </w:p>
    <w:p w14:paraId="61F4C7FB"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Application-based Activities (Proficiency, Agriscience Fair, American Degree)</w:t>
      </w:r>
    </w:p>
    <w:p w14:paraId="06A8C194" w14:textId="19CA8F74" w:rsidR="00B26407" w:rsidRPr="0096287B" w:rsidRDefault="00B26407" w:rsidP="00B26407">
      <w:pPr>
        <w:pStyle w:val="ListParagraph"/>
        <w:ind w:left="360"/>
        <w:rPr>
          <w:lang w:val="en-US"/>
        </w:rPr>
      </w:pPr>
      <w:r w:rsidRPr="0096287B">
        <w:rPr>
          <w:lang w:val="en-US"/>
        </w:rPr>
        <w:t xml:space="preserve">Not all FFA competitive events are judging contests! This session will provide FFA members with the chance to learn and share about </w:t>
      </w:r>
      <w:r w:rsidR="005C3604" w:rsidRPr="0096287B">
        <w:rPr>
          <w:lang w:val="en-US"/>
        </w:rPr>
        <w:t xml:space="preserve">agriscience fair </w:t>
      </w:r>
      <w:r w:rsidRPr="0096287B">
        <w:rPr>
          <w:lang w:val="en-US"/>
        </w:rPr>
        <w:t xml:space="preserve">from tips to interviewing and how to find great topics to learning how to take an SAE and turn it into a successful proficiency application and tips and tricks for State and American Degree applications. </w:t>
      </w:r>
    </w:p>
    <w:p w14:paraId="1316F2A1" w14:textId="1781ACD4" w:rsidR="00B26407" w:rsidRPr="0096287B" w:rsidRDefault="00B26407" w:rsidP="00C15450">
      <w:pPr>
        <w:pStyle w:val="ListParagraph"/>
        <w:numPr>
          <w:ilvl w:val="0"/>
          <w:numId w:val="39"/>
        </w:numPr>
        <w:spacing w:line="256" w:lineRule="auto"/>
        <w:rPr>
          <w:b/>
          <w:bCs/>
          <w:lang w:val="en-US"/>
        </w:rPr>
      </w:pPr>
      <w:r w:rsidRPr="0096287B">
        <w:rPr>
          <w:b/>
          <w:bCs/>
          <w:lang w:val="en-US"/>
        </w:rPr>
        <w:t>Networking</w:t>
      </w:r>
      <w:r w:rsidR="005C3604">
        <w:rPr>
          <w:b/>
          <w:bCs/>
          <w:lang w:val="en-US"/>
        </w:rPr>
        <w:t xml:space="preserve"> </w:t>
      </w:r>
      <w:r w:rsidR="005C3604" w:rsidRPr="005C3604">
        <w:rPr>
          <w:rFonts w:ascii="Georgia" w:hAnsi="Georgia"/>
          <w:b/>
          <w:bCs/>
          <w:lang w:val="en-US"/>
        </w:rPr>
        <w:t>—</w:t>
      </w:r>
      <w:r w:rsidRPr="0096287B">
        <w:rPr>
          <w:b/>
          <w:bCs/>
          <w:lang w:val="en-US"/>
        </w:rPr>
        <w:t xml:space="preserve"> 4 Rooms (one per FFA Region</w:t>
      </w:r>
      <w:r w:rsidR="005C3604">
        <w:rPr>
          <w:b/>
          <w:bCs/>
          <w:lang w:val="en-US"/>
        </w:rPr>
        <w:t xml:space="preserve"> </w:t>
      </w:r>
      <w:r w:rsidR="005C3604" w:rsidRPr="005C3604">
        <w:rPr>
          <w:rFonts w:ascii="Georgia" w:hAnsi="Georgia"/>
          <w:b/>
          <w:bCs/>
          <w:lang w:val="en-US"/>
        </w:rPr>
        <w:t>—</w:t>
      </w:r>
      <w:r w:rsidRPr="0096287B">
        <w:rPr>
          <w:b/>
          <w:bCs/>
          <w:lang w:val="en-US"/>
        </w:rPr>
        <w:t xml:space="preserve"> East, Central, </w:t>
      </w:r>
      <w:proofErr w:type="gramStart"/>
      <w:r w:rsidRPr="0096287B">
        <w:rPr>
          <w:b/>
          <w:bCs/>
          <w:lang w:val="en-US"/>
        </w:rPr>
        <w:t>South</w:t>
      </w:r>
      <w:proofErr w:type="gramEnd"/>
      <w:r w:rsidRPr="0096287B">
        <w:rPr>
          <w:b/>
          <w:bCs/>
          <w:lang w:val="en-US"/>
        </w:rPr>
        <w:t xml:space="preserve"> and West)</w:t>
      </w:r>
    </w:p>
    <w:p w14:paraId="7266D63D" w14:textId="18453E90" w:rsidR="00B26407" w:rsidRPr="0096287B" w:rsidRDefault="00B26407" w:rsidP="00B26407">
      <w:pPr>
        <w:pStyle w:val="ListParagraph"/>
        <w:ind w:left="360"/>
        <w:rPr>
          <w:lang w:val="en-US"/>
        </w:rPr>
      </w:pPr>
      <w:r w:rsidRPr="0096287B">
        <w:rPr>
          <w:lang w:val="en-US"/>
        </w:rPr>
        <w:lastRenderedPageBreak/>
        <w:t xml:space="preserve">Each FFA </w:t>
      </w:r>
      <w:r w:rsidR="005C3604">
        <w:rPr>
          <w:lang w:val="en-US"/>
        </w:rPr>
        <w:t>r</w:t>
      </w:r>
      <w:r w:rsidR="005C3604" w:rsidRPr="0096287B">
        <w:rPr>
          <w:lang w:val="en-US"/>
        </w:rPr>
        <w:t xml:space="preserve">egion </w:t>
      </w:r>
      <w:r w:rsidRPr="0096287B">
        <w:rPr>
          <w:lang w:val="en-US"/>
        </w:rPr>
        <w:t xml:space="preserve">will have its own room. This will make it easy for students to get to know other students, fill out the coveted U.S. </w:t>
      </w:r>
      <w:r w:rsidR="005C3604">
        <w:rPr>
          <w:lang w:val="en-US"/>
        </w:rPr>
        <w:t>m</w:t>
      </w:r>
      <w:r w:rsidRPr="0096287B">
        <w:rPr>
          <w:lang w:val="en-US"/>
        </w:rPr>
        <w:t>ap from the activity book,</w:t>
      </w:r>
      <w:r w:rsidR="005C3604">
        <w:rPr>
          <w:lang w:val="en-US"/>
        </w:rPr>
        <w:t xml:space="preserve"> and</w:t>
      </w:r>
      <w:r w:rsidRPr="0096287B">
        <w:rPr>
          <w:lang w:val="en-US"/>
        </w:rPr>
        <w:t xml:space="preserve"> participate in ice break</w:t>
      </w:r>
      <w:r w:rsidR="005C3604">
        <w:rPr>
          <w:lang w:val="en-US"/>
        </w:rPr>
        <w:t>er</w:t>
      </w:r>
      <w:r w:rsidRPr="0096287B">
        <w:rPr>
          <w:lang w:val="en-US"/>
        </w:rPr>
        <w:t>s and various get-to-know-you activities.</w:t>
      </w:r>
    </w:p>
    <w:p w14:paraId="6E35D480" w14:textId="3C8DDD63" w:rsidR="00B26407" w:rsidRPr="0096287B" w:rsidRDefault="00B26407" w:rsidP="00C15450">
      <w:pPr>
        <w:pStyle w:val="ListParagraph"/>
        <w:numPr>
          <w:ilvl w:val="0"/>
          <w:numId w:val="39"/>
        </w:numPr>
        <w:spacing w:line="256" w:lineRule="auto"/>
        <w:rPr>
          <w:b/>
          <w:bCs/>
          <w:lang w:val="en-US"/>
        </w:rPr>
      </w:pPr>
      <w:r w:rsidRPr="0096287B">
        <w:rPr>
          <w:b/>
          <w:bCs/>
          <w:lang w:val="en-US"/>
        </w:rPr>
        <w:t>SAE for All</w:t>
      </w:r>
    </w:p>
    <w:p w14:paraId="22261389" w14:textId="76C9000D" w:rsidR="00B26407" w:rsidRPr="0096287B" w:rsidRDefault="00B26407" w:rsidP="00B26407">
      <w:pPr>
        <w:pStyle w:val="ListParagraph"/>
        <w:ind w:left="360"/>
        <w:rPr>
          <w:lang w:val="en-US"/>
        </w:rPr>
      </w:pPr>
      <w:r w:rsidRPr="0096287B">
        <w:rPr>
          <w:lang w:val="en-US"/>
        </w:rPr>
        <w:t xml:space="preserve">FFA members will be able to learn more about SAE for All </w:t>
      </w:r>
      <w:r w:rsidR="005C3604">
        <w:rPr>
          <w:lang w:val="en-US"/>
        </w:rPr>
        <w:t>while</w:t>
      </w:r>
      <w:r w:rsidR="005C3604" w:rsidRPr="0096287B">
        <w:rPr>
          <w:lang w:val="en-US"/>
        </w:rPr>
        <w:t xml:space="preserve"> </w:t>
      </w:r>
      <w:r w:rsidRPr="0096287B">
        <w:rPr>
          <w:lang w:val="en-US"/>
        </w:rPr>
        <w:t>shar</w:t>
      </w:r>
      <w:r w:rsidR="005C3604">
        <w:rPr>
          <w:lang w:val="en-US"/>
        </w:rPr>
        <w:t>ing</w:t>
      </w:r>
      <w:r w:rsidRPr="0096287B">
        <w:rPr>
          <w:lang w:val="en-US"/>
        </w:rPr>
        <w:t xml:space="preserve"> their wins and </w:t>
      </w:r>
      <w:r w:rsidR="00C72746" w:rsidRPr="0096287B">
        <w:rPr>
          <w:lang w:val="en-US"/>
        </w:rPr>
        <w:t>challenges</w:t>
      </w:r>
      <w:r w:rsidR="005C3604">
        <w:rPr>
          <w:lang w:val="en-US"/>
        </w:rPr>
        <w:t xml:space="preserve"> and</w:t>
      </w:r>
      <w:r w:rsidR="00C72746" w:rsidRPr="0096287B">
        <w:rPr>
          <w:lang w:val="en-US"/>
        </w:rPr>
        <w:t xml:space="preserve"> how</w:t>
      </w:r>
      <w:r w:rsidRPr="0096287B">
        <w:rPr>
          <w:lang w:val="en-US"/>
        </w:rPr>
        <w:t xml:space="preserve"> these skills are helping in their everyday </w:t>
      </w:r>
      <w:r w:rsidR="005C3604">
        <w:rPr>
          <w:lang w:val="en-US"/>
        </w:rPr>
        <w:t>lives</w:t>
      </w:r>
      <w:r w:rsidR="005C3604" w:rsidRPr="0096287B">
        <w:rPr>
          <w:lang w:val="en-US"/>
        </w:rPr>
        <w:t xml:space="preserve"> </w:t>
      </w:r>
      <w:r w:rsidR="005C3604">
        <w:rPr>
          <w:lang w:val="en-US"/>
        </w:rPr>
        <w:t>to prepare</w:t>
      </w:r>
      <w:r w:rsidRPr="0096287B">
        <w:rPr>
          <w:lang w:val="en-US"/>
        </w:rPr>
        <w:t xml:space="preserve"> them for their next steps. </w:t>
      </w:r>
    </w:p>
    <w:p w14:paraId="29C82AF0"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Chapter Officers</w:t>
      </w:r>
    </w:p>
    <w:p w14:paraId="7F240D8E" w14:textId="1813F6F9" w:rsidR="00B26407" w:rsidRPr="0096287B" w:rsidRDefault="00B26407" w:rsidP="00B26407">
      <w:pPr>
        <w:pStyle w:val="ListParagraph"/>
        <w:ind w:left="360"/>
        <w:rPr>
          <w:lang w:val="en-US"/>
        </w:rPr>
      </w:pPr>
      <w:r w:rsidRPr="0096287B">
        <w:rPr>
          <w:lang w:val="en-US"/>
        </w:rPr>
        <w:t>Want to learn more about how to be a chapter officer and how can you be the best officer for your chapter? Check out this room for idea sharing and learning!</w:t>
      </w:r>
    </w:p>
    <w:p w14:paraId="2528EEA8" w14:textId="27FF34ED"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Communication and Conversation Skills </w:t>
      </w:r>
    </w:p>
    <w:p w14:paraId="2E58766E" w14:textId="50F678DC" w:rsidR="00B26407" w:rsidRPr="0096287B" w:rsidRDefault="00B26407" w:rsidP="00B26407">
      <w:pPr>
        <w:pStyle w:val="ListParagraph"/>
        <w:ind w:left="360"/>
        <w:rPr>
          <w:lang w:val="en-US"/>
        </w:rPr>
      </w:pPr>
      <w:r w:rsidRPr="0096287B">
        <w:rPr>
          <w:lang w:val="en-US"/>
        </w:rPr>
        <w:t xml:space="preserve">Members will learn tips and tricks to </w:t>
      </w:r>
      <w:r w:rsidR="005C3604" w:rsidRPr="0096287B">
        <w:rPr>
          <w:lang w:val="en-US"/>
        </w:rPr>
        <w:t>improv</w:t>
      </w:r>
      <w:r w:rsidR="005C3604">
        <w:rPr>
          <w:lang w:val="en-US"/>
        </w:rPr>
        <w:t>e</w:t>
      </w:r>
      <w:r w:rsidR="005C3604" w:rsidRPr="0096287B">
        <w:rPr>
          <w:lang w:val="en-US"/>
        </w:rPr>
        <w:t xml:space="preserve"> </w:t>
      </w:r>
      <w:r w:rsidRPr="0096287B">
        <w:rPr>
          <w:lang w:val="en-US"/>
        </w:rPr>
        <w:t xml:space="preserve">communication and conversation skills from being social media conscious to interacting with people face-to-face. </w:t>
      </w:r>
    </w:p>
    <w:p w14:paraId="12C413CF"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Advocacy</w:t>
      </w:r>
    </w:p>
    <w:p w14:paraId="4A27A006" w14:textId="1A8777ED" w:rsidR="00B26407" w:rsidRPr="0096287B" w:rsidRDefault="00B26407" w:rsidP="00B26407">
      <w:pPr>
        <w:pStyle w:val="ListParagraph"/>
        <w:tabs>
          <w:tab w:val="left" w:pos="1710"/>
        </w:tabs>
        <w:ind w:left="360"/>
        <w:rPr>
          <w:lang w:val="en-US"/>
        </w:rPr>
      </w:pPr>
      <w:r w:rsidRPr="0096287B">
        <w:rPr>
          <w:lang w:val="en-US"/>
        </w:rPr>
        <w:t xml:space="preserve">Agricultural advocacy is becoming more and more important. FFA members who want to learn more about advocating and connecting </w:t>
      </w:r>
      <w:r w:rsidR="005C3604">
        <w:rPr>
          <w:lang w:val="en-US"/>
        </w:rPr>
        <w:t>with</w:t>
      </w:r>
      <w:r w:rsidR="005C3604" w:rsidRPr="0096287B">
        <w:rPr>
          <w:lang w:val="en-US"/>
        </w:rPr>
        <w:t xml:space="preserve"> </w:t>
      </w:r>
      <w:r w:rsidRPr="0096287B">
        <w:rPr>
          <w:lang w:val="en-US"/>
        </w:rPr>
        <w:t>consumers will learn about using social media, working with the local media, and tips to interacting with elected officials and peers.</w:t>
      </w:r>
    </w:p>
    <w:p w14:paraId="6D32D97F" w14:textId="4838CB4C"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POA/National Chapter </w:t>
      </w:r>
    </w:p>
    <w:p w14:paraId="52CEDCBD" w14:textId="6BBBF79B" w:rsidR="00B26407" w:rsidRPr="0096287B" w:rsidRDefault="00B26407" w:rsidP="00B26407">
      <w:pPr>
        <w:pStyle w:val="ListParagraph"/>
        <w:ind w:left="360"/>
        <w:rPr>
          <w:lang w:val="en-US"/>
        </w:rPr>
      </w:pPr>
      <w:r w:rsidRPr="0096287B">
        <w:rPr>
          <w:lang w:val="en-US"/>
        </w:rPr>
        <w:t>Having a strong Program of Activities (POA) helps chapters be active in their school and community.</w:t>
      </w:r>
      <w:r w:rsidR="00297771" w:rsidRPr="0096287B">
        <w:rPr>
          <w:lang w:val="en-US"/>
        </w:rPr>
        <w:t xml:space="preserve"> </w:t>
      </w:r>
      <w:r w:rsidRPr="0096287B">
        <w:rPr>
          <w:lang w:val="en-US"/>
        </w:rPr>
        <w:t>A POA also completes a national chapter application to earn recognition on a state or national level. Learn about activities from past winners and how to fill out the application. Members will share their favorite and most impactful activities.</w:t>
      </w:r>
    </w:p>
    <w:p w14:paraId="64F72563" w14:textId="1B602A1E"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Living to Serve </w:t>
      </w:r>
    </w:p>
    <w:p w14:paraId="786221ED" w14:textId="7A4A7CA1" w:rsidR="00B26407" w:rsidRPr="0096287B" w:rsidRDefault="00B26407" w:rsidP="00B26407">
      <w:pPr>
        <w:pStyle w:val="ListParagraph"/>
        <w:ind w:left="360"/>
        <w:rPr>
          <w:lang w:val="en-US"/>
        </w:rPr>
      </w:pPr>
      <w:r w:rsidRPr="0096287B">
        <w:rPr>
          <w:lang w:val="en-US"/>
        </w:rPr>
        <w:t xml:space="preserve">FFA members will share service projects they have done, </w:t>
      </w:r>
      <w:r w:rsidR="00DC1BF2">
        <w:rPr>
          <w:lang w:val="en-US"/>
        </w:rPr>
        <w:t xml:space="preserve">explain </w:t>
      </w:r>
      <w:r w:rsidRPr="0096287B">
        <w:rPr>
          <w:lang w:val="en-US"/>
        </w:rPr>
        <w:t>how to identify a community need and learn about other service projects. Members can find out more about Living to Serve grant opportunities and share stories about unique projects from previous grant winners.</w:t>
      </w:r>
    </w:p>
    <w:p w14:paraId="67BC6E91"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Meeting Ideas</w:t>
      </w:r>
    </w:p>
    <w:p w14:paraId="42EA990D" w14:textId="5A107711" w:rsidR="00B26407" w:rsidRPr="0096287B" w:rsidRDefault="00B26407" w:rsidP="00B26407">
      <w:pPr>
        <w:pStyle w:val="ListParagraph"/>
        <w:ind w:left="360"/>
        <w:rPr>
          <w:lang w:val="en-US"/>
        </w:rPr>
      </w:pPr>
      <w:r w:rsidRPr="0096287B">
        <w:rPr>
          <w:lang w:val="en-US"/>
        </w:rPr>
        <w:t>Are you looking for ways to engage your chapter members? Are you thinking about recruiting and other ways to improve attendance? FFA members will even learn about how to run chapter meetings of various sizes and how to bring shy members out of their shell!</w:t>
      </w:r>
    </w:p>
    <w:p w14:paraId="3CFE6289" w14:textId="5CF95D36"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Team/Chapter Building </w:t>
      </w:r>
    </w:p>
    <w:p w14:paraId="0617014F" w14:textId="44B4BB51" w:rsidR="00B26407" w:rsidRPr="0096287B" w:rsidRDefault="00B26407" w:rsidP="00B26407">
      <w:pPr>
        <w:pStyle w:val="ListParagraph"/>
        <w:ind w:left="360"/>
        <w:rPr>
          <w:lang w:val="en-US"/>
        </w:rPr>
      </w:pPr>
      <w:r w:rsidRPr="0096287B">
        <w:rPr>
          <w:lang w:val="en-US"/>
        </w:rPr>
        <w:t xml:space="preserve">Even the most successful chapters can struggle with team building. Members in this room will learn and share about team building activities and games. With the impact of COVID-19, some schools have developed other ways to stay connected </w:t>
      </w:r>
      <w:r w:rsidR="00DC1BF2" w:rsidRPr="00DC1BF2">
        <w:rPr>
          <w:rFonts w:ascii="Georgia" w:hAnsi="Georgia"/>
          <w:lang w:val="en-US"/>
        </w:rPr>
        <w:t>—</w:t>
      </w:r>
      <w:r w:rsidRPr="0096287B">
        <w:rPr>
          <w:lang w:val="en-US"/>
        </w:rPr>
        <w:t xml:space="preserve"> learn about relationship building within</w:t>
      </w:r>
      <w:r w:rsidR="00DC1BF2">
        <w:rPr>
          <w:lang w:val="en-US"/>
        </w:rPr>
        <w:t xml:space="preserve"> your chapter</w:t>
      </w:r>
      <w:r w:rsidRPr="0096287B">
        <w:rPr>
          <w:lang w:val="en-US"/>
        </w:rPr>
        <w:t xml:space="preserve"> and maybe even with a neighboring chapter. </w:t>
      </w:r>
    </w:p>
    <w:p w14:paraId="3B99D784"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Alumni and Supporters </w:t>
      </w:r>
    </w:p>
    <w:p w14:paraId="17EDB60D" w14:textId="77777777" w:rsidR="00B26407" w:rsidRPr="0096287B" w:rsidRDefault="00B26407" w:rsidP="00B26407">
      <w:pPr>
        <w:pStyle w:val="ListParagraph"/>
        <w:ind w:left="360"/>
        <w:rPr>
          <w:lang w:val="en-US"/>
        </w:rPr>
      </w:pPr>
      <w:r w:rsidRPr="0096287B">
        <w:rPr>
          <w:lang w:val="en-US"/>
        </w:rPr>
        <w:t>As FFA members, once you graduate, did you know you can still stay involved? Learn more about the alumni and supporters’ efforts. Perhaps your chapter is looking to start an alumni chapter or even involve local supporters for sponsorships and mentorships. Learn about the new Forever Blue Network and more in the Alumni room.</w:t>
      </w:r>
    </w:p>
    <w:p w14:paraId="156DD50F" w14:textId="77777777" w:rsidR="00B26407" w:rsidRPr="0096287B" w:rsidRDefault="00B26407" w:rsidP="00C15450">
      <w:pPr>
        <w:pStyle w:val="ListParagraph"/>
        <w:numPr>
          <w:ilvl w:val="0"/>
          <w:numId w:val="39"/>
        </w:numPr>
        <w:spacing w:line="256" w:lineRule="auto"/>
        <w:rPr>
          <w:b/>
          <w:bCs/>
          <w:lang w:val="en-US"/>
        </w:rPr>
      </w:pPr>
      <w:r w:rsidRPr="0096287B">
        <w:rPr>
          <w:b/>
          <w:bCs/>
          <w:lang w:val="en-US"/>
        </w:rPr>
        <w:t xml:space="preserve">Fun Room </w:t>
      </w:r>
    </w:p>
    <w:p w14:paraId="31936D1A" w14:textId="376D77DA" w:rsidR="00B26407" w:rsidRPr="0096287B" w:rsidRDefault="00B26407" w:rsidP="00B26407">
      <w:pPr>
        <w:pStyle w:val="ListParagraph"/>
        <w:ind w:left="360"/>
        <w:rPr>
          <w:lang w:val="en-US"/>
        </w:rPr>
      </w:pPr>
      <w:r w:rsidRPr="0096287B">
        <w:rPr>
          <w:lang w:val="en-US"/>
        </w:rPr>
        <w:t>Are you looking for a place to have fun? This room will offer members the chance to play trivia, go on scavenger hunts</w:t>
      </w:r>
      <w:r w:rsidR="00DC1BF2">
        <w:rPr>
          <w:lang w:val="en-US"/>
        </w:rPr>
        <w:t xml:space="preserve"> and</w:t>
      </w:r>
      <w:r w:rsidRPr="0096287B">
        <w:rPr>
          <w:lang w:val="en-US"/>
        </w:rPr>
        <w:t xml:space="preserve"> </w:t>
      </w:r>
      <w:r w:rsidR="00DC1BF2">
        <w:rPr>
          <w:lang w:val="en-US"/>
        </w:rPr>
        <w:t>do k</w:t>
      </w:r>
      <w:r w:rsidRPr="0096287B">
        <w:rPr>
          <w:lang w:val="en-US"/>
        </w:rPr>
        <w:t>araoke</w:t>
      </w:r>
      <w:r w:rsidR="00DC1BF2">
        <w:rPr>
          <w:lang w:val="en-US"/>
        </w:rPr>
        <w:t>.</w:t>
      </w:r>
      <w:r w:rsidRPr="0096287B">
        <w:rPr>
          <w:lang w:val="en-US"/>
        </w:rPr>
        <w:t xml:space="preserve"> </w:t>
      </w:r>
      <w:r w:rsidR="00DC1BF2">
        <w:rPr>
          <w:lang w:val="en-US"/>
        </w:rPr>
        <w:t>O</w:t>
      </w:r>
      <w:r w:rsidRPr="0096287B">
        <w:rPr>
          <w:lang w:val="en-US"/>
        </w:rPr>
        <w:t xml:space="preserve">n Wednesday night, </w:t>
      </w:r>
      <w:proofErr w:type="gramStart"/>
      <w:r w:rsidRPr="0096287B">
        <w:rPr>
          <w:lang w:val="en-US"/>
        </w:rPr>
        <w:t>we’ll</w:t>
      </w:r>
      <w:proofErr w:type="gramEnd"/>
      <w:r w:rsidRPr="0096287B">
        <w:rPr>
          <w:lang w:val="en-US"/>
        </w:rPr>
        <w:t xml:space="preserve"> have a dance party with a DJ!</w:t>
      </w:r>
    </w:p>
    <w:p w14:paraId="2E9D2802" w14:textId="4768A698" w:rsidR="009B322F" w:rsidRPr="0096287B" w:rsidRDefault="009B322F" w:rsidP="00C72746">
      <w:pPr>
        <w:rPr>
          <w:lang w:val="en-US"/>
        </w:rPr>
      </w:pPr>
    </w:p>
    <w:p w14:paraId="4D77606D" w14:textId="77777777" w:rsidR="00B839AC" w:rsidRPr="0096287B" w:rsidRDefault="00B839AC" w:rsidP="005F329D">
      <w:pPr>
        <w:rPr>
          <w:lang w:val="en-US"/>
        </w:rPr>
      </w:pPr>
    </w:p>
    <w:p w14:paraId="5D6617B4" w14:textId="77777777" w:rsidR="00B839AC" w:rsidRPr="0096287B" w:rsidRDefault="00B839AC" w:rsidP="005F329D">
      <w:pPr>
        <w:rPr>
          <w:lang w:val="en-US"/>
        </w:rPr>
      </w:pPr>
    </w:p>
    <w:p w14:paraId="4260B84F" w14:textId="77777777" w:rsidR="00B839AC" w:rsidRPr="0096287B" w:rsidRDefault="00B839AC" w:rsidP="005F329D">
      <w:pPr>
        <w:rPr>
          <w:lang w:val="en-US"/>
        </w:rPr>
      </w:pPr>
    </w:p>
    <w:p w14:paraId="69A33795" w14:textId="77777777" w:rsidR="00B839AC" w:rsidRPr="0096287B" w:rsidRDefault="00B839AC" w:rsidP="005F329D">
      <w:pPr>
        <w:rPr>
          <w:lang w:val="en-US"/>
        </w:rPr>
      </w:pPr>
    </w:p>
    <w:p w14:paraId="29F27D8F" w14:textId="77777777" w:rsidR="00B839AC" w:rsidRPr="0096287B" w:rsidRDefault="00B839AC" w:rsidP="005F329D">
      <w:pPr>
        <w:rPr>
          <w:lang w:val="en-US"/>
        </w:rPr>
      </w:pPr>
    </w:p>
    <w:p w14:paraId="44DED22D" w14:textId="77777777" w:rsidR="00B839AC" w:rsidRPr="0096287B" w:rsidRDefault="00B839AC" w:rsidP="005F329D">
      <w:pPr>
        <w:rPr>
          <w:lang w:val="en-US"/>
        </w:rPr>
      </w:pPr>
    </w:p>
    <w:p w14:paraId="1D0C8E1C" w14:textId="77777777" w:rsidR="00B839AC" w:rsidRPr="0096287B" w:rsidRDefault="00B839AC" w:rsidP="005F329D">
      <w:pPr>
        <w:rPr>
          <w:lang w:val="en-US"/>
        </w:rPr>
      </w:pPr>
    </w:p>
    <w:p w14:paraId="768F6DC7" w14:textId="70CC148D" w:rsidR="008015F4" w:rsidRPr="0096287B" w:rsidRDefault="00317543" w:rsidP="004F1A92">
      <w:pPr>
        <w:pStyle w:val="Title"/>
        <w:rPr>
          <w:lang w:val="en-US"/>
        </w:rPr>
      </w:pPr>
      <w:bookmarkStart w:id="43" w:name="zoom"/>
      <w:r w:rsidRPr="0096287B">
        <w:rPr>
          <w:lang w:val="en-US"/>
        </w:rPr>
        <w:lastRenderedPageBreak/>
        <w:t>S</w:t>
      </w:r>
      <w:r w:rsidR="008015F4" w:rsidRPr="0096287B">
        <w:rPr>
          <w:lang w:val="en-US"/>
        </w:rPr>
        <w:t xml:space="preserve">tudent </w:t>
      </w:r>
      <w:r w:rsidR="004F1A92" w:rsidRPr="0096287B">
        <w:rPr>
          <w:lang w:val="en-US"/>
        </w:rPr>
        <w:t>Connection</w:t>
      </w:r>
      <w:r w:rsidR="008015F4" w:rsidRPr="0096287B">
        <w:rPr>
          <w:lang w:val="en-US"/>
        </w:rPr>
        <w:t xml:space="preserve"> Room</w:t>
      </w:r>
    </w:p>
    <w:bookmarkEnd w:id="43"/>
    <w:p w14:paraId="777356BD" w14:textId="13A0A938" w:rsidR="008015F4" w:rsidRPr="0096287B" w:rsidRDefault="004F1A92" w:rsidP="008015F4">
      <w:pPr>
        <w:pStyle w:val="BodyCopy"/>
        <w:rPr>
          <w:rFonts w:asciiTheme="minorHAnsi" w:hAnsiTheme="minorHAnsi"/>
        </w:rPr>
      </w:pPr>
      <w:r w:rsidRPr="0096287B">
        <w:rPr>
          <w:rFonts w:asciiTheme="minorHAnsi" w:hAnsiTheme="minorHAnsi"/>
        </w:rPr>
        <w:t xml:space="preserve">Directions: </w:t>
      </w:r>
      <w:r w:rsidR="008015F4" w:rsidRPr="0096287B">
        <w:rPr>
          <w:rFonts w:asciiTheme="minorHAnsi" w:hAnsiTheme="minorHAnsi"/>
        </w:rPr>
        <w:t xml:space="preserve">Reflect on your recent experience in the student </w:t>
      </w:r>
      <w:r w:rsidRPr="0096287B">
        <w:rPr>
          <w:rFonts w:asciiTheme="minorHAnsi" w:hAnsiTheme="minorHAnsi"/>
        </w:rPr>
        <w:t>connection</w:t>
      </w:r>
      <w:r w:rsidR="008015F4" w:rsidRPr="0096287B">
        <w:rPr>
          <w:rFonts w:asciiTheme="minorHAnsi" w:hAnsiTheme="minorHAnsi"/>
        </w:rPr>
        <w:t xml:space="preserve"> </w:t>
      </w:r>
      <w:proofErr w:type="gramStart"/>
      <w:r w:rsidR="008015F4" w:rsidRPr="0096287B">
        <w:rPr>
          <w:rFonts w:asciiTheme="minorHAnsi" w:hAnsiTheme="minorHAnsi"/>
        </w:rPr>
        <w:t>room</w:t>
      </w:r>
      <w:r w:rsidR="00DC1BF2">
        <w:rPr>
          <w:rFonts w:asciiTheme="minorHAnsi" w:hAnsiTheme="minorHAnsi"/>
        </w:rPr>
        <w:t>,</w:t>
      </w:r>
      <w:r w:rsidR="008015F4" w:rsidRPr="0096287B">
        <w:rPr>
          <w:rFonts w:asciiTheme="minorHAnsi" w:hAnsiTheme="minorHAnsi"/>
        </w:rPr>
        <w:t xml:space="preserve"> and</w:t>
      </w:r>
      <w:proofErr w:type="gramEnd"/>
      <w:r w:rsidR="008015F4" w:rsidRPr="0096287B">
        <w:rPr>
          <w:rFonts w:asciiTheme="minorHAnsi" w:hAnsiTheme="minorHAnsi"/>
        </w:rPr>
        <w:t xml:space="preserve"> answer the following questions.</w:t>
      </w:r>
    </w:p>
    <w:p w14:paraId="1ED37CC9" w14:textId="20592A93" w:rsidR="008015F4" w:rsidRPr="0096287B" w:rsidRDefault="009B322F" w:rsidP="008015F4">
      <w:pPr>
        <w:pStyle w:val="BodyCopy"/>
        <w:rPr>
          <w:rFonts w:asciiTheme="minorHAnsi" w:hAnsiTheme="minorHAnsi"/>
        </w:rPr>
      </w:pPr>
      <w:r w:rsidRPr="0096287B">
        <w:rPr>
          <w:noProof/>
        </w:rPr>
        <mc:AlternateContent>
          <mc:Choice Requires="wps">
            <w:drawing>
              <wp:anchor distT="0" distB="0" distL="114300" distR="114300" simplePos="0" relativeHeight="251816960" behindDoc="0" locked="0" layoutInCell="1" allowOverlap="1" wp14:anchorId="578DE971" wp14:editId="45C21EA9">
                <wp:simplePos x="0" y="0"/>
                <wp:positionH relativeFrom="column">
                  <wp:posOffset>3514725</wp:posOffset>
                </wp:positionH>
                <wp:positionV relativeFrom="paragraph">
                  <wp:posOffset>1270</wp:posOffset>
                </wp:positionV>
                <wp:extent cx="2613660" cy="2133600"/>
                <wp:effectExtent l="0" t="0" r="15240" b="1905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336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C151F12" w14:textId="296433A6" w:rsidR="00060CFC" w:rsidRDefault="00060CFC" w:rsidP="00BB24AA">
                            <w:r>
                              <w:t>What are your key takeaways from your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8DE971" id="_x0000_s1161" style="position:absolute;margin-left:276.75pt;margin-top:.1pt;width:205.8pt;height:16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" fillcolor="white [3201]" strokecolor="#004a98 [3204]" strokeweight="1pt">
                <v:stroke joinstyle="miter"/>
                <v:textbox>
                  <w:txbxContent>
                    <w:p w14:paraId="3C151F12" w14:textId="296433A6" w:rsidR="00060CFC" w:rsidRDefault="00060CFC" w:rsidP="00BB24AA">
                      <w:r>
                        <w:t>What are your key takeaways from your experience?</w:t>
                      </w:r>
                    </w:p>
                  </w:txbxContent>
                </v:textbox>
              </v:roundrect>
            </w:pict>
          </mc:Fallback>
        </mc:AlternateContent>
      </w:r>
      <w:r w:rsidR="00BB24AA" w:rsidRPr="0096287B">
        <w:rPr>
          <w:rFonts w:asciiTheme="minorHAnsi" w:hAnsiTheme="minorHAnsi"/>
          <w:noProof/>
        </w:rPr>
        <mc:AlternateContent>
          <mc:Choice Requires="wps">
            <w:drawing>
              <wp:anchor distT="0" distB="0" distL="114300" distR="114300" simplePos="0" relativeHeight="251850752" behindDoc="0" locked="0" layoutInCell="1" allowOverlap="1" wp14:anchorId="62EF6476" wp14:editId="431F0AFE">
                <wp:simplePos x="0" y="0"/>
                <wp:positionH relativeFrom="column">
                  <wp:posOffset>-52070</wp:posOffset>
                </wp:positionH>
                <wp:positionV relativeFrom="paragraph">
                  <wp:posOffset>80645</wp:posOffset>
                </wp:positionV>
                <wp:extent cx="3130550" cy="1447800"/>
                <wp:effectExtent l="0" t="0" r="12700" b="19050"/>
                <wp:wrapNone/>
                <wp:docPr id="3" name="Rectangle: Rounded Corners 3"/>
                <wp:cNvGraphicFramePr/>
                <a:graphic xmlns:a="http://schemas.openxmlformats.org/drawingml/2006/main">
                  <a:graphicData uri="http://schemas.microsoft.com/office/word/2010/wordprocessingShape">
                    <wps:wsp>
                      <wps:cNvSpPr/>
                      <wps:spPr>
                        <a:xfrm>
                          <a:off x="0" y="0"/>
                          <a:ext cx="3130550" cy="14478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0E12874" w14:textId="77777777" w:rsidR="00060CFC" w:rsidRDefault="00060CFC" w:rsidP="004F1A92">
                            <w:r>
                              <w:t>Topic Area:</w:t>
                            </w:r>
                            <w:r>
                              <w:tab/>
                            </w:r>
                            <w:r>
                              <w:tab/>
                            </w:r>
                            <w:r>
                              <w:tab/>
                            </w:r>
                            <w:r>
                              <w:tab/>
                            </w:r>
                          </w:p>
                          <w:p w14:paraId="2D58AC67" w14:textId="77777777" w:rsidR="00060CFC" w:rsidRDefault="00060CFC" w:rsidP="004F1A92"/>
                          <w:p w14:paraId="5D00E376" w14:textId="041E3589" w:rsidR="00060CFC" w:rsidRDefault="00060CFC" w:rsidP="004F1A92">
                            <w:r>
                              <w:t>What interests you about this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F6476" id="Rectangle: Rounded Corners 3" o:spid="_x0000_s1162" style="position:absolute;margin-left:-4.1pt;margin-top:6.35pt;width:246.5pt;height:11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" fillcolor="white [3201]" strokecolor="#004a98 [3204]" strokeweight="1pt">
                <v:stroke joinstyle="miter"/>
                <v:textbox>
                  <w:txbxContent>
                    <w:p w14:paraId="00E12874" w14:textId="77777777" w:rsidR="00060CFC" w:rsidRDefault="00060CFC" w:rsidP="004F1A92">
                      <w:r>
                        <w:t>Topic Area:</w:t>
                      </w:r>
                      <w:r>
                        <w:tab/>
                      </w:r>
                      <w:r>
                        <w:tab/>
                      </w:r>
                      <w:r>
                        <w:tab/>
                      </w:r>
                      <w:r>
                        <w:tab/>
                      </w:r>
                    </w:p>
                    <w:p w14:paraId="2D58AC67" w14:textId="77777777" w:rsidR="00060CFC" w:rsidRDefault="00060CFC" w:rsidP="004F1A92"/>
                    <w:p w14:paraId="5D00E376" w14:textId="041E3589" w:rsidR="00060CFC" w:rsidRDefault="00060CFC" w:rsidP="004F1A92">
                      <w:r>
                        <w:t>What interests you about this area?</w:t>
                      </w:r>
                    </w:p>
                  </w:txbxContent>
                </v:textbox>
              </v:roundrect>
            </w:pict>
          </mc:Fallback>
        </mc:AlternateContent>
      </w:r>
      <w:r w:rsidR="008015F4" w:rsidRPr="0096287B">
        <w:rPr>
          <w:rFonts w:asciiTheme="minorHAnsi" w:hAnsiTheme="minorHAnsi"/>
        </w:rPr>
        <w:tab/>
      </w:r>
      <w:r w:rsidR="008015F4" w:rsidRPr="0096287B">
        <w:rPr>
          <w:rFonts w:asciiTheme="minorHAnsi" w:hAnsiTheme="minorHAnsi"/>
        </w:rPr>
        <w:tab/>
      </w:r>
      <w:r w:rsidR="008015F4" w:rsidRPr="0096287B">
        <w:rPr>
          <w:rFonts w:asciiTheme="minorHAnsi" w:hAnsiTheme="minorHAnsi"/>
        </w:rPr>
        <w:tab/>
      </w:r>
      <w:r w:rsidR="008015F4" w:rsidRPr="0096287B">
        <w:rPr>
          <w:rFonts w:asciiTheme="minorHAnsi" w:hAnsiTheme="minorHAnsi"/>
        </w:rPr>
        <w:tab/>
      </w:r>
      <w:r w:rsidR="008015F4" w:rsidRPr="0096287B">
        <w:rPr>
          <w:rFonts w:asciiTheme="minorHAnsi" w:hAnsiTheme="minorHAnsi"/>
        </w:rPr>
        <w:tab/>
      </w:r>
      <w:r w:rsidR="008015F4" w:rsidRPr="0096287B">
        <w:rPr>
          <w:rFonts w:asciiTheme="minorHAnsi" w:hAnsiTheme="minorHAnsi"/>
        </w:rPr>
        <w:tab/>
      </w:r>
      <w:r w:rsidR="00BB24AA" w:rsidRPr="0096287B">
        <w:rPr>
          <w:rFonts w:asciiTheme="minorHAnsi" w:hAnsiTheme="minorHAnsi"/>
        </w:rPr>
        <w:tab/>
      </w:r>
      <w:r w:rsidR="00BB24AA" w:rsidRPr="0096287B">
        <w:rPr>
          <w:rFonts w:asciiTheme="minorHAnsi" w:hAnsiTheme="minorHAnsi"/>
        </w:rPr>
        <w:tab/>
      </w:r>
      <w:r w:rsidR="00297771" w:rsidRPr="0096287B">
        <w:rPr>
          <w:rFonts w:asciiTheme="minorHAnsi" w:hAnsiTheme="minorHAnsi"/>
        </w:rPr>
        <w:t xml:space="preserve"> </w:t>
      </w:r>
    </w:p>
    <w:p w14:paraId="3266E2B1" w14:textId="5877AC73" w:rsidR="008015F4" w:rsidRPr="0096287B" w:rsidRDefault="008015F4" w:rsidP="008015F4">
      <w:pPr>
        <w:pStyle w:val="BodyCopy"/>
        <w:ind w:left="720"/>
        <w:rPr>
          <w:rFonts w:asciiTheme="minorHAnsi" w:hAnsiTheme="minorHAnsi"/>
        </w:rPr>
      </w:pP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p>
    <w:p w14:paraId="30137891" w14:textId="62888DD7" w:rsidR="008015F4" w:rsidRPr="0096287B" w:rsidRDefault="008015F4" w:rsidP="008015F4">
      <w:pPr>
        <w:pStyle w:val="ListParagraph"/>
        <w:rPr>
          <w:rFonts w:asciiTheme="majorHAnsi" w:hAnsiTheme="majorHAnsi"/>
          <w:sz w:val="28"/>
          <w:szCs w:val="32"/>
          <w:lang w:val="en-US"/>
        </w:rPr>
      </w:pPr>
      <w:r w:rsidRPr="0096287B">
        <w:rPr>
          <w:lang w:val="en-US"/>
        </w:rPr>
        <w:t xml:space="preserve"> </w:t>
      </w:r>
    </w:p>
    <w:p w14:paraId="76052B76" w14:textId="6BCBE8F1" w:rsidR="008015F4" w:rsidRPr="0096287B" w:rsidRDefault="008015F4" w:rsidP="008015F4">
      <w:pPr>
        <w:rPr>
          <w:lang w:val="en-US"/>
        </w:rPr>
      </w:pPr>
    </w:p>
    <w:p w14:paraId="3F615770" w14:textId="04530FF7" w:rsidR="008015F4" w:rsidRPr="0096287B" w:rsidRDefault="008015F4" w:rsidP="008015F4">
      <w:pPr>
        <w:rPr>
          <w:lang w:val="en-US"/>
        </w:rPr>
      </w:pPr>
    </w:p>
    <w:p w14:paraId="14642A0C" w14:textId="3992C707" w:rsidR="008015F4" w:rsidRPr="0096287B" w:rsidRDefault="008015F4" w:rsidP="008015F4">
      <w:pPr>
        <w:rPr>
          <w:lang w:val="en-US"/>
        </w:rPr>
      </w:pPr>
    </w:p>
    <w:p w14:paraId="61ADD756" w14:textId="4E40DB62" w:rsidR="008015F4" w:rsidRPr="0096287B" w:rsidRDefault="00BB24AA" w:rsidP="008015F4">
      <w:pPr>
        <w:rPr>
          <w:lang w:val="en-US"/>
        </w:rPr>
      </w:pPr>
      <w:r w:rsidRPr="0096287B">
        <w:rPr>
          <w:noProof/>
          <w:lang w:val="en-US"/>
        </w:rPr>
        <mc:AlternateContent>
          <mc:Choice Requires="wps">
            <w:drawing>
              <wp:anchor distT="0" distB="0" distL="114300" distR="114300" simplePos="0" relativeHeight="251852800" behindDoc="0" locked="0" layoutInCell="1" allowOverlap="1" wp14:anchorId="0E90CDC9" wp14:editId="18F584B3">
                <wp:simplePos x="0" y="0"/>
                <wp:positionH relativeFrom="margin">
                  <wp:posOffset>-426720</wp:posOffset>
                </wp:positionH>
                <wp:positionV relativeFrom="paragraph">
                  <wp:posOffset>121920</wp:posOffset>
                </wp:positionV>
                <wp:extent cx="3829050" cy="116205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3829050" cy="1162050"/>
                        </a:xfrm>
                        <a:prstGeom prst="rect">
                          <a:avLst/>
                        </a:prstGeom>
                        <a:noFill/>
                        <a:ln>
                          <a:noFill/>
                        </a:ln>
                      </wps:spPr>
                      <wps:txbx>
                        <w:txbxContent>
                          <w:p w14:paraId="4951318C" w14:textId="6265AFE2" w:rsidR="00060CFC" w:rsidRPr="00BB24AA" w:rsidRDefault="00060CFC" w:rsidP="00BB24AA">
                            <w:pPr>
                              <w:jc w:val="cente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IT’S ALL ABOUT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0CDC9" id="Text Box 224" o:spid="_x0000_s1163" type="#_x0000_t202" style="position:absolute;margin-left:-33.6pt;margin-top:9.6pt;width:301.5pt;height:91.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" filled="f" stroked="f">
                <v:textbox>
                  <w:txbxContent>
                    <w:p w14:paraId="4951318C" w14:textId="6265AFE2" w:rsidR="00060CFC" w:rsidRPr="00BB24AA" w:rsidRDefault="00060CFC" w:rsidP="00BB24AA">
                      <w:pPr>
                        <w:jc w:val="cente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IT’S ALL ABOUT CONNECTIONS</w:t>
                      </w:r>
                    </w:p>
                  </w:txbxContent>
                </v:textbox>
                <w10:wrap anchorx="margin"/>
              </v:shape>
            </w:pict>
          </mc:Fallback>
        </mc:AlternateContent>
      </w:r>
    </w:p>
    <w:p w14:paraId="652AFB4C" w14:textId="5D1D75E6" w:rsidR="008015F4" w:rsidRPr="0096287B" w:rsidRDefault="008015F4" w:rsidP="008015F4">
      <w:pPr>
        <w:rPr>
          <w:lang w:val="en-US"/>
        </w:rPr>
      </w:pPr>
    </w:p>
    <w:p w14:paraId="3CF77285" w14:textId="76EFD54B" w:rsidR="008015F4" w:rsidRPr="0096287B" w:rsidRDefault="008015F4" w:rsidP="008015F4">
      <w:pPr>
        <w:rPr>
          <w:lang w:val="en-US"/>
        </w:rPr>
      </w:pPr>
    </w:p>
    <w:p w14:paraId="7BF11EF8" w14:textId="59BA9FEC" w:rsidR="008015F4" w:rsidRPr="0096287B" w:rsidRDefault="009B322F" w:rsidP="008015F4">
      <w:pPr>
        <w:rPr>
          <w:lang w:val="en-US"/>
        </w:rPr>
      </w:pPr>
      <w:r w:rsidRPr="0096287B">
        <w:rPr>
          <w:noProof/>
          <w:lang w:val="en-US"/>
        </w:rPr>
        <mc:AlternateContent>
          <mc:Choice Requires="wps">
            <w:drawing>
              <wp:anchor distT="0" distB="0" distL="114300" distR="114300" simplePos="0" relativeHeight="251865088" behindDoc="0" locked="0" layoutInCell="1" allowOverlap="1" wp14:anchorId="4BF7CD4F" wp14:editId="1DF07303">
                <wp:simplePos x="0" y="0"/>
                <wp:positionH relativeFrom="column">
                  <wp:posOffset>3581400</wp:posOffset>
                </wp:positionH>
                <wp:positionV relativeFrom="paragraph">
                  <wp:posOffset>174625</wp:posOffset>
                </wp:positionV>
                <wp:extent cx="2613660" cy="2133600"/>
                <wp:effectExtent l="0" t="0" r="15240" b="1905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33600"/>
                        </a:xfrm>
                        <a:prstGeom prst="roundRect">
                          <a:avLst/>
                        </a:prstGeom>
                        <a:solidFill>
                          <a:sysClr val="window" lastClr="FFFFFF"/>
                        </a:solidFill>
                        <a:ln w="12700" cap="flat" cmpd="sng" algn="ctr">
                          <a:solidFill>
                            <a:srgbClr val="004A98"/>
                          </a:solidFill>
                          <a:prstDash val="solid"/>
                          <a:miter lim="800000"/>
                          <a:headEnd/>
                          <a:tailEnd/>
                        </a:ln>
                        <a:effectLst/>
                      </wps:spPr>
                      <wps:txbx>
                        <w:txbxContent>
                          <w:p w14:paraId="22EF6551" w14:textId="07AF22B3" w:rsidR="00060CFC" w:rsidRDefault="00060CFC" w:rsidP="009B322F">
                            <w:r>
                              <w:t xml:space="preserve">Name some of the states represented by other FFA members during the connection times.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F7CD4F" id="_x0000_s1164" style="position:absolute;margin-left:282pt;margin-top:13.75pt;width:205.8pt;height:16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" fillcolor="window" strokecolor="#004a98" strokeweight="1pt">
                <v:stroke joinstyle="miter"/>
                <v:textbox>
                  <w:txbxContent>
                    <w:p w14:paraId="22EF6551" w14:textId="07AF22B3" w:rsidR="00060CFC" w:rsidRDefault="00060CFC" w:rsidP="009B322F">
                      <w:r>
                        <w:t xml:space="preserve">Name some of the states represented by other FFA members during the connection times. </w:t>
                      </w:r>
                    </w:p>
                  </w:txbxContent>
                </v:textbox>
              </v:roundrect>
            </w:pict>
          </mc:Fallback>
        </mc:AlternateContent>
      </w:r>
    </w:p>
    <w:p w14:paraId="6C3E1B4F" w14:textId="5F835D21" w:rsidR="008015F4" w:rsidRPr="0096287B" w:rsidRDefault="008015F4" w:rsidP="008015F4">
      <w:pPr>
        <w:rPr>
          <w:lang w:val="en-US"/>
        </w:rPr>
      </w:pPr>
    </w:p>
    <w:p w14:paraId="25AA926C" w14:textId="1E2DAFB6" w:rsidR="008015F4" w:rsidRPr="0096287B" w:rsidRDefault="00BB24AA" w:rsidP="008015F4">
      <w:pPr>
        <w:rPr>
          <w:lang w:val="en-US"/>
        </w:rPr>
      </w:pPr>
      <w:r w:rsidRPr="0096287B">
        <w:rPr>
          <w:noProof/>
          <w:lang w:val="en-US"/>
        </w:rPr>
        <mc:AlternateContent>
          <mc:Choice Requires="wps">
            <w:drawing>
              <wp:anchor distT="0" distB="0" distL="114300" distR="114300" simplePos="0" relativeHeight="251815936" behindDoc="0" locked="0" layoutInCell="1" allowOverlap="1" wp14:anchorId="0D8FA10A" wp14:editId="2C790578">
                <wp:simplePos x="0" y="0"/>
                <wp:positionH relativeFrom="margin">
                  <wp:posOffset>-198120</wp:posOffset>
                </wp:positionH>
                <wp:positionV relativeFrom="paragraph">
                  <wp:posOffset>198120</wp:posOffset>
                </wp:positionV>
                <wp:extent cx="3638550" cy="1631950"/>
                <wp:effectExtent l="0" t="0" r="19050" b="2540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6319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3D922B5" w14:textId="64ACDA12" w:rsidR="00060CFC" w:rsidRDefault="00060CFC" w:rsidP="00BB24AA">
                            <w:r>
                              <w:t xml:space="preserve">Draw an emoji that represents your feelings after participating in this experience. Explain your choice.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D8FA10A" id="_x0000_s1165" style="position:absolute;margin-left:-15.6pt;margin-top:15.6pt;width:286.5pt;height:128.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" fillcolor="white [3201]" strokecolor="#004a98 [3204]" strokeweight="1pt">
                <v:stroke joinstyle="miter"/>
                <v:textbox>
                  <w:txbxContent>
                    <w:p w14:paraId="03D922B5" w14:textId="64ACDA12" w:rsidR="00060CFC" w:rsidRDefault="00060CFC" w:rsidP="00BB24AA">
                      <w:r>
                        <w:t xml:space="preserve">Draw an emoji that represents your feelings after participating in this experience. Explain your choice. </w:t>
                      </w:r>
                    </w:p>
                  </w:txbxContent>
                </v:textbox>
                <w10:wrap anchorx="margin"/>
              </v:roundrect>
            </w:pict>
          </mc:Fallback>
        </mc:AlternateContent>
      </w:r>
    </w:p>
    <w:p w14:paraId="1BC0024B" w14:textId="761E5D0B" w:rsidR="008015F4" w:rsidRPr="0096287B" w:rsidRDefault="008015F4" w:rsidP="008015F4">
      <w:pPr>
        <w:rPr>
          <w:lang w:val="en-US"/>
        </w:rPr>
      </w:pPr>
    </w:p>
    <w:p w14:paraId="3024AE8B" w14:textId="77777777" w:rsidR="008015F4" w:rsidRPr="0096287B" w:rsidRDefault="008015F4" w:rsidP="008015F4">
      <w:pPr>
        <w:rPr>
          <w:lang w:val="en-US"/>
        </w:rPr>
      </w:pPr>
    </w:p>
    <w:p w14:paraId="0A48E649" w14:textId="77777777" w:rsidR="008015F4" w:rsidRPr="0096287B" w:rsidRDefault="008015F4" w:rsidP="008015F4">
      <w:pPr>
        <w:rPr>
          <w:lang w:val="en-US"/>
        </w:rPr>
      </w:pPr>
    </w:p>
    <w:p w14:paraId="29B7458E" w14:textId="77777777" w:rsidR="008015F4" w:rsidRPr="0096287B" w:rsidRDefault="008015F4" w:rsidP="008015F4">
      <w:pPr>
        <w:jc w:val="right"/>
        <w:rPr>
          <w:lang w:val="en-US"/>
        </w:rPr>
      </w:pPr>
    </w:p>
    <w:p w14:paraId="76F4138D" w14:textId="3000FFCD" w:rsidR="008015F4" w:rsidRPr="0096287B" w:rsidRDefault="008015F4" w:rsidP="008015F4">
      <w:pPr>
        <w:jc w:val="right"/>
        <w:rPr>
          <w:lang w:val="en-US"/>
        </w:rPr>
      </w:pPr>
    </w:p>
    <w:p w14:paraId="0C9F068E" w14:textId="2140CB6C" w:rsidR="008015F4" w:rsidRPr="0096287B" w:rsidRDefault="008015F4" w:rsidP="008015F4">
      <w:pPr>
        <w:jc w:val="right"/>
        <w:rPr>
          <w:lang w:val="en-US"/>
        </w:rPr>
      </w:pPr>
    </w:p>
    <w:p w14:paraId="4BCB32A7" w14:textId="4DC8B557" w:rsidR="008015F4" w:rsidRPr="0096287B" w:rsidRDefault="00BB24AA" w:rsidP="008015F4">
      <w:pPr>
        <w:jc w:val="right"/>
        <w:rPr>
          <w:lang w:val="en-US"/>
        </w:rPr>
      </w:pPr>
      <w:r w:rsidRPr="0096287B">
        <w:rPr>
          <w:noProof/>
          <w:lang w:val="en-US"/>
        </w:rPr>
        <mc:AlternateContent>
          <mc:Choice Requires="wps">
            <w:drawing>
              <wp:anchor distT="0" distB="0" distL="114300" distR="114300" simplePos="0" relativeHeight="251819008" behindDoc="0" locked="0" layoutInCell="1" allowOverlap="1" wp14:anchorId="1481B1D7" wp14:editId="39D39C18">
                <wp:simplePos x="0" y="0"/>
                <wp:positionH relativeFrom="column">
                  <wp:posOffset>-193040</wp:posOffset>
                </wp:positionH>
                <wp:positionV relativeFrom="page">
                  <wp:posOffset>6503035</wp:posOffset>
                </wp:positionV>
                <wp:extent cx="5359400" cy="2868295"/>
                <wp:effectExtent l="38100" t="0" r="0" b="27305"/>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2868295"/>
                        </a:xfrm>
                        <a:prstGeom prst="bracePair">
                          <a:avLst/>
                        </a:prstGeom>
                        <a:ln>
                          <a:headEnd/>
                          <a:tailEnd/>
                        </a:ln>
                      </wps:spPr>
                      <wps:style>
                        <a:lnRef idx="2">
                          <a:schemeClr val="accent1"/>
                        </a:lnRef>
                        <a:fillRef idx="0">
                          <a:schemeClr val="accent1"/>
                        </a:fillRef>
                        <a:effectRef idx="1">
                          <a:schemeClr val="accent1"/>
                        </a:effectRef>
                        <a:fontRef idx="minor">
                          <a:schemeClr val="tx1"/>
                        </a:fontRef>
                      </wps:style>
                      <wps:txbx>
                        <w:txbxContent>
                          <w:p w14:paraId="077AE46B" w14:textId="77777777" w:rsidR="00060CFC" w:rsidRDefault="00060CFC" w:rsidP="00BB24AA">
                            <w:r>
                              <w:t>How can you take what you learned during this experience and apply it to your life today?</w:t>
                            </w:r>
                          </w:p>
                          <w:p w14:paraId="6EDEB105" w14:textId="77777777" w:rsidR="00060CFC" w:rsidRDefault="00060CFC" w:rsidP="00BB24AA"/>
                          <w:p w14:paraId="7966805C" w14:textId="77777777" w:rsidR="00060CFC" w:rsidRDefault="00060CFC" w:rsidP="00BB24AA"/>
                          <w:p w14:paraId="6AE15A2E" w14:textId="77777777" w:rsidR="00060CFC" w:rsidRDefault="00060CFC" w:rsidP="00BB24AA"/>
                          <w:p w14:paraId="551966F6" w14:textId="77777777" w:rsidR="00060CFC" w:rsidRDefault="00060CFC" w:rsidP="00BB24AA"/>
                          <w:p w14:paraId="5A8A39D2" w14:textId="76A6E6DE" w:rsidR="00060CFC" w:rsidRDefault="00060CFC" w:rsidP="00BB24AA">
                            <w:r>
                              <w:t xml:space="preserve">In the future?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1B1D7" id="_x0000_s1166" type="#_x0000_t186" style="position:absolute;left:0;text-align:left;margin-left:-15.2pt;margin-top:512.05pt;width:422pt;height:225.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" strokecolor="#004a98 [3204]" strokeweight="1pt">
                <v:stroke joinstyle="miter"/>
                <v:textbox>
                  <w:txbxContent>
                    <w:p w14:paraId="077AE46B" w14:textId="77777777" w:rsidR="00060CFC" w:rsidRDefault="00060CFC" w:rsidP="00BB24AA">
                      <w:r>
                        <w:t>How can you take what you learned during this experience and apply it to your life today?</w:t>
                      </w:r>
                    </w:p>
                    <w:p w14:paraId="6EDEB105" w14:textId="77777777" w:rsidR="00060CFC" w:rsidRDefault="00060CFC" w:rsidP="00BB24AA"/>
                    <w:p w14:paraId="7966805C" w14:textId="77777777" w:rsidR="00060CFC" w:rsidRDefault="00060CFC" w:rsidP="00BB24AA"/>
                    <w:p w14:paraId="6AE15A2E" w14:textId="77777777" w:rsidR="00060CFC" w:rsidRDefault="00060CFC" w:rsidP="00BB24AA"/>
                    <w:p w14:paraId="551966F6" w14:textId="77777777" w:rsidR="00060CFC" w:rsidRDefault="00060CFC" w:rsidP="00BB24AA"/>
                    <w:p w14:paraId="5A8A39D2" w14:textId="76A6E6DE" w:rsidR="00060CFC" w:rsidRDefault="00060CFC" w:rsidP="00BB24AA">
                      <w:r>
                        <w:t xml:space="preserve">In the future? </w:t>
                      </w:r>
                    </w:p>
                  </w:txbxContent>
                </v:textbox>
                <w10:wrap anchory="page"/>
              </v:shape>
            </w:pict>
          </mc:Fallback>
        </mc:AlternateContent>
      </w:r>
    </w:p>
    <w:p w14:paraId="4D630BEE" w14:textId="21057848" w:rsidR="008015F4" w:rsidRPr="0096287B" w:rsidRDefault="008015F4" w:rsidP="008015F4">
      <w:pPr>
        <w:jc w:val="right"/>
        <w:rPr>
          <w:lang w:val="en-US"/>
        </w:rPr>
      </w:pPr>
    </w:p>
    <w:p w14:paraId="6BCD8C70" w14:textId="630339D2" w:rsidR="008015F4" w:rsidRPr="0096287B" w:rsidRDefault="008015F4" w:rsidP="008015F4">
      <w:pPr>
        <w:jc w:val="right"/>
        <w:rPr>
          <w:lang w:val="en-US"/>
        </w:rPr>
      </w:pPr>
    </w:p>
    <w:p w14:paraId="4791A2DE" w14:textId="0F9319BE" w:rsidR="008015F4" w:rsidRPr="0096287B" w:rsidRDefault="008015F4" w:rsidP="008015F4">
      <w:pPr>
        <w:jc w:val="right"/>
        <w:rPr>
          <w:lang w:val="en-US"/>
        </w:rPr>
      </w:pPr>
    </w:p>
    <w:p w14:paraId="3921F3FE" w14:textId="71976E28" w:rsidR="008015F4" w:rsidRPr="0096287B" w:rsidRDefault="008015F4" w:rsidP="008015F4">
      <w:pPr>
        <w:jc w:val="right"/>
        <w:rPr>
          <w:lang w:val="en-US"/>
        </w:rPr>
      </w:pPr>
    </w:p>
    <w:p w14:paraId="669A2CD7" w14:textId="1CB1BB58" w:rsidR="008015F4" w:rsidRPr="0096287B" w:rsidRDefault="008015F4" w:rsidP="008015F4">
      <w:pPr>
        <w:jc w:val="right"/>
        <w:rPr>
          <w:lang w:val="en-US"/>
        </w:rPr>
      </w:pPr>
    </w:p>
    <w:p w14:paraId="43B71E94" w14:textId="2DB357C9" w:rsidR="008015F4" w:rsidRPr="0096287B" w:rsidRDefault="008015F4" w:rsidP="008015F4">
      <w:pPr>
        <w:jc w:val="right"/>
        <w:rPr>
          <w:lang w:val="en-US"/>
        </w:rPr>
      </w:pPr>
    </w:p>
    <w:p w14:paraId="17DB166C" w14:textId="00C40B61" w:rsidR="00BB24AA" w:rsidRPr="0096287B" w:rsidRDefault="00BB24AA" w:rsidP="008015F4">
      <w:pPr>
        <w:jc w:val="right"/>
        <w:rPr>
          <w:lang w:val="en-US"/>
        </w:rPr>
      </w:pPr>
      <w:r w:rsidRPr="0096287B">
        <w:rPr>
          <w:noProof/>
          <w:lang w:val="en-US"/>
        </w:rPr>
        <w:drawing>
          <wp:anchor distT="0" distB="0" distL="114300" distR="114300" simplePos="0" relativeHeight="251812864" behindDoc="1" locked="0" layoutInCell="1" allowOverlap="1" wp14:anchorId="3AB73A49" wp14:editId="061813D9">
            <wp:simplePos x="0" y="0"/>
            <wp:positionH relativeFrom="column">
              <wp:posOffset>5392421</wp:posOffset>
            </wp:positionH>
            <wp:positionV relativeFrom="page">
              <wp:posOffset>8171815</wp:posOffset>
            </wp:positionV>
            <wp:extent cx="829945" cy="1134110"/>
            <wp:effectExtent l="114300" t="76200" r="103505" b="85090"/>
            <wp:wrapTight wrapText="bothSides">
              <wp:wrapPolygon edited="0">
                <wp:start x="-960" y="-47"/>
                <wp:lineTo x="-699" y="20591"/>
                <wp:lineTo x="16205" y="21587"/>
                <wp:lineTo x="19312" y="21897"/>
                <wp:lineTo x="22235" y="21495"/>
                <wp:lineTo x="22037" y="3063"/>
                <wp:lineTo x="21029" y="-859"/>
                <wp:lineTo x="14723" y="-1837"/>
                <wp:lineTo x="2938" y="-584"/>
                <wp:lineTo x="-960" y="-47"/>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8">
                      <a:extLst>
                        <a:ext uri="{28A0092B-C50C-407E-A947-70E740481C1C}">
                          <a14:useLocalDpi xmlns:a14="http://schemas.microsoft.com/office/drawing/2010/main" val="0"/>
                        </a:ext>
                      </a:extLst>
                    </a:blip>
                    <a:srcRect l="11530" r="15284"/>
                    <a:stretch/>
                  </pic:blipFill>
                  <pic:spPr bwMode="auto">
                    <a:xfrm rot="639270">
                      <a:off x="0" y="0"/>
                      <a:ext cx="829945" cy="1134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CF1E0" w14:textId="2EF82584" w:rsidR="008015F4" w:rsidRPr="0096287B" w:rsidRDefault="008015F4" w:rsidP="008015F4">
      <w:pPr>
        <w:jc w:val="right"/>
        <w:rPr>
          <w:lang w:val="en-US"/>
        </w:rPr>
      </w:pPr>
    </w:p>
    <w:p w14:paraId="6877FD9B" w14:textId="2AFA5679" w:rsidR="008015F4" w:rsidRPr="0096287B" w:rsidRDefault="008015F4" w:rsidP="008015F4">
      <w:pPr>
        <w:jc w:val="right"/>
        <w:rPr>
          <w:lang w:val="en-US"/>
        </w:rPr>
      </w:pPr>
    </w:p>
    <w:p w14:paraId="5E491E57" w14:textId="77777777" w:rsidR="008015F4" w:rsidRPr="0096287B" w:rsidRDefault="008015F4" w:rsidP="008015F4">
      <w:pPr>
        <w:jc w:val="right"/>
        <w:rPr>
          <w:lang w:val="en-US"/>
        </w:rPr>
      </w:pPr>
    </w:p>
    <w:p w14:paraId="361DD330" w14:textId="77777777" w:rsidR="008015F4" w:rsidRPr="0096287B" w:rsidRDefault="008015F4" w:rsidP="008015F4">
      <w:pPr>
        <w:jc w:val="right"/>
        <w:rPr>
          <w:lang w:val="en-US"/>
        </w:rPr>
      </w:pPr>
    </w:p>
    <w:p w14:paraId="759C944B" w14:textId="016C72D5" w:rsidR="00492789" w:rsidRPr="0096287B" w:rsidRDefault="00492789" w:rsidP="00492789">
      <w:pPr>
        <w:pStyle w:val="Title"/>
        <w:rPr>
          <w:lang w:val="en-US"/>
        </w:rPr>
      </w:pPr>
      <w:bookmarkStart w:id="44" w:name="gettoknowme"/>
      <w:r w:rsidRPr="0096287B">
        <w:rPr>
          <w:lang w:val="en-US"/>
        </w:rPr>
        <w:lastRenderedPageBreak/>
        <w:t>Get to Know Me!</w:t>
      </w:r>
    </w:p>
    <w:bookmarkEnd w:id="44"/>
    <w:p w14:paraId="12F1EC06" w14:textId="19EF8B92" w:rsidR="00492789" w:rsidRPr="0096287B" w:rsidRDefault="00492789" w:rsidP="00492789">
      <w:pPr>
        <w:pStyle w:val="BodyCopy"/>
        <w:rPr>
          <w:rFonts w:asciiTheme="minorHAnsi" w:hAnsiTheme="minorHAnsi"/>
        </w:rPr>
      </w:pPr>
      <w:r w:rsidRPr="0096287B">
        <w:rPr>
          <w:rFonts w:asciiTheme="minorHAnsi" w:hAnsiTheme="minorHAnsi"/>
        </w:rPr>
        <w:t>Directions: Participate in the student connection activity with your fellow chapter members or agriculture class. After the activity</w:t>
      </w:r>
      <w:r w:rsidR="001D7207">
        <w:rPr>
          <w:rFonts w:asciiTheme="minorHAnsi" w:hAnsiTheme="minorHAnsi"/>
        </w:rPr>
        <w:t>,</w:t>
      </w:r>
      <w:r w:rsidRPr="0096287B">
        <w:rPr>
          <w:rFonts w:asciiTheme="minorHAnsi" w:hAnsiTheme="minorHAnsi"/>
        </w:rPr>
        <w:t xml:space="preserve"> complete the questions below.</w:t>
      </w:r>
    </w:p>
    <w:p w14:paraId="65F84F82" w14:textId="5E956FF5" w:rsidR="00492789" w:rsidRPr="0096287B" w:rsidRDefault="00492789" w:rsidP="00492789">
      <w:pPr>
        <w:pStyle w:val="BodyCopy"/>
        <w:rPr>
          <w:rFonts w:asciiTheme="minorHAnsi" w:hAnsiTheme="minorHAnsi"/>
        </w:rPr>
      </w:pPr>
      <w:r w:rsidRPr="0096287B">
        <w:rPr>
          <w:noProof/>
        </w:rPr>
        <mc:AlternateContent>
          <mc:Choice Requires="wps">
            <w:drawing>
              <wp:anchor distT="0" distB="0" distL="114300" distR="114300" simplePos="0" relativeHeight="251938816" behindDoc="0" locked="0" layoutInCell="1" allowOverlap="1" wp14:anchorId="5A0401F6" wp14:editId="23A5B9A7">
                <wp:simplePos x="0" y="0"/>
                <wp:positionH relativeFrom="margin">
                  <wp:posOffset>-266700</wp:posOffset>
                </wp:positionH>
                <wp:positionV relativeFrom="paragraph">
                  <wp:posOffset>42545</wp:posOffset>
                </wp:positionV>
                <wp:extent cx="3638550" cy="3028950"/>
                <wp:effectExtent l="0" t="0" r="19050" b="19050"/>
                <wp:wrapNone/>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0289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55ED169" w14:textId="77777777" w:rsidR="00060CFC" w:rsidRDefault="00060CFC" w:rsidP="00492789">
                            <w:r>
                              <w:t xml:space="preserve">Draw an emoji that represents your feelings after participating in this experience. Explain your choice.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0401F6" id="_x0000_s1167" style="position:absolute;margin-left:-21pt;margin-top:3.35pt;width:286.5pt;height:238.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" fillcolor="white [3201]" strokecolor="#004a98 [3204]" strokeweight="1pt">
                <v:stroke joinstyle="miter"/>
                <v:textbox>
                  <w:txbxContent>
                    <w:p w14:paraId="255ED169" w14:textId="77777777" w:rsidR="00060CFC" w:rsidRDefault="00060CFC" w:rsidP="00492789">
                      <w:r>
                        <w:t xml:space="preserve">Draw an emoji that represents your feelings after participating in this experience. Explain your choice. </w:t>
                      </w:r>
                    </w:p>
                  </w:txbxContent>
                </v:textbox>
                <w10:wrap anchorx="margin"/>
              </v:roundrect>
            </w:pict>
          </mc:Fallback>
        </mc:AlternateContent>
      </w:r>
      <w:r w:rsidRPr="0096287B">
        <w:rPr>
          <w:noProof/>
        </w:rPr>
        <mc:AlternateContent>
          <mc:Choice Requires="wps">
            <w:drawing>
              <wp:anchor distT="0" distB="0" distL="114300" distR="114300" simplePos="0" relativeHeight="251939840" behindDoc="0" locked="0" layoutInCell="1" allowOverlap="1" wp14:anchorId="4D6B296C" wp14:editId="4BC4BCBD">
                <wp:simplePos x="0" y="0"/>
                <wp:positionH relativeFrom="column">
                  <wp:posOffset>3517900</wp:posOffset>
                </wp:positionH>
                <wp:positionV relativeFrom="paragraph">
                  <wp:posOffset>4445</wp:posOffset>
                </wp:positionV>
                <wp:extent cx="2613660" cy="4248150"/>
                <wp:effectExtent l="0" t="0" r="15240" b="19050"/>
                <wp:wrapNone/>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42481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5AF438E" w14:textId="7BF3D9E4" w:rsidR="00060CFC" w:rsidRDefault="00060CFC" w:rsidP="00492789">
                            <w:r>
                              <w:t>What are your key takeaways from your 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6B296C" id="_x0000_s1168" style="position:absolute;margin-left:277pt;margin-top:.35pt;width:205.8pt;height:334.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" fillcolor="white [3201]" strokecolor="#004a98 [3204]" strokeweight="1pt">
                <v:stroke joinstyle="miter"/>
                <v:textbox>
                  <w:txbxContent>
                    <w:p w14:paraId="75AF438E" w14:textId="7BF3D9E4" w:rsidR="00060CFC" w:rsidRDefault="00060CFC" w:rsidP="00492789">
                      <w:r>
                        <w:t>What are your key takeaways from your experience?</w:t>
                      </w:r>
                    </w:p>
                  </w:txbxContent>
                </v:textbox>
              </v:roundrect>
            </w:pict>
          </mc:Fallback>
        </mc:AlternateContent>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00297771" w:rsidRPr="0096287B">
        <w:rPr>
          <w:rFonts w:asciiTheme="minorHAnsi" w:hAnsiTheme="minorHAnsi"/>
        </w:rPr>
        <w:t xml:space="preserve"> </w:t>
      </w:r>
    </w:p>
    <w:p w14:paraId="020F2A50" w14:textId="2B83A020" w:rsidR="00492789" w:rsidRPr="0096287B" w:rsidRDefault="00492789" w:rsidP="00492789">
      <w:pPr>
        <w:pStyle w:val="BodyCopy"/>
        <w:ind w:left="720"/>
        <w:rPr>
          <w:rFonts w:asciiTheme="minorHAnsi" w:hAnsiTheme="minorHAnsi"/>
        </w:rPr>
      </w:pP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r w:rsidRPr="0096287B">
        <w:rPr>
          <w:rFonts w:asciiTheme="minorHAnsi" w:hAnsiTheme="minorHAnsi"/>
        </w:rPr>
        <w:tab/>
      </w:r>
    </w:p>
    <w:p w14:paraId="1AD6EAC0" w14:textId="3ED83207" w:rsidR="00492789" w:rsidRPr="0096287B" w:rsidRDefault="00492789" w:rsidP="00492789">
      <w:pPr>
        <w:pStyle w:val="ListParagraph"/>
        <w:rPr>
          <w:rFonts w:asciiTheme="majorHAnsi" w:hAnsiTheme="majorHAnsi"/>
          <w:sz w:val="28"/>
          <w:szCs w:val="32"/>
          <w:lang w:val="en-US"/>
        </w:rPr>
      </w:pPr>
      <w:r w:rsidRPr="0096287B">
        <w:rPr>
          <w:lang w:val="en-US"/>
        </w:rPr>
        <w:t xml:space="preserve"> </w:t>
      </w:r>
    </w:p>
    <w:p w14:paraId="41F87742" w14:textId="5E4E33D1" w:rsidR="00492789" w:rsidRPr="0096287B" w:rsidRDefault="00492789" w:rsidP="00492789">
      <w:pPr>
        <w:rPr>
          <w:lang w:val="en-US"/>
        </w:rPr>
      </w:pPr>
    </w:p>
    <w:p w14:paraId="7403EF99" w14:textId="20946C42" w:rsidR="00492789" w:rsidRPr="0096287B" w:rsidRDefault="00492789" w:rsidP="00492789">
      <w:pPr>
        <w:rPr>
          <w:lang w:val="en-US"/>
        </w:rPr>
      </w:pPr>
    </w:p>
    <w:p w14:paraId="560BAB81" w14:textId="4AF8A9D2" w:rsidR="00492789" w:rsidRPr="0096287B" w:rsidRDefault="00492789" w:rsidP="00492789">
      <w:pPr>
        <w:rPr>
          <w:lang w:val="en-US"/>
        </w:rPr>
      </w:pPr>
    </w:p>
    <w:p w14:paraId="18BF557F" w14:textId="2E6E0639" w:rsidR="00492789" w:rsidRPr="0096287B" w:rsidRDefault="00492789" w:rsidP="00492789">
      <w:pPr>
        <w:rPr>
          <w:lang w:val="en-US"/>
        </w:rPr>
      </w:pPr>
    </w:p>
    <w:p w14:paraId="7F3FB69C" w14:textId="3D862D34" w:rsidR="00492789" w:rsidRPr="0096287B" w:rsidRDefault="00492789" w:rsidP="00492789">
      <w:pPr>
        <w:rPr>
          <w:lang w:val="en-US"/>
        </w:rPr>
      </w:pPr>
    </w:p>
    <w:p w14:paraId="4A4D77D5" w14:textId="35F6A5E5" w:rsidR="00492789" w:rsidRPr="0096287B" w:rsidRDefault="00492789" w:rsidP="00492789">
      <w:pPr>
        <w:rPr>
          <w:lang w:val="en-US"/>
        </w:rPr>
      </w:pPr>
    </w:p>
    <w:p w14:paraId="18FAF548" w14:textId="28BAD3BA" w:rsidR="00492789" w:rsidRPr="0096287B" w:rsidRDefault="00492789" w:rsidP="00492789">
      <w:pPr>
        <w:rPr>
          <w:lang w:val="en-US"/>
        </w:rPr>
      </w:pPr>
    </w:p>
    <w:p w14:paraId="6EA088E5" w14:textId="0C663CAD" w:rsidR="00492789" w:rsidRPr="0096287B" w:rsidRDefault="00492789" w:rsidP="00492789">
      <w:pPr>
        <w:rPr>
          <w:lang w:val="en-US"/>
        </w:rPr>
      </w:pPr>
    </w:p>
    <w:p w14:paraId="1FB0ACCF" w14:textId="2E5F9204" w:rsidR="00492789" w:rsidRPr="0096287B" w:rsidRDefault="00492789" w:rsidP="00492789">
      <w:pPr>
        <w:rPr>
          <w:lang w:val="en-US"/>
        </w:rPr>
      </w:pPr>
    </w:p>
    <w:p w14:paraId="57E23F2A" w14:textId="52470A7F" w:rsidR="00492789" w:rsidRPr="0096287B" w:rsidRDefault="00492789" w:rsidP="00492789">
      <w:pPr>
        <w:rPr>
          <w:lang w:val="en-US"/>
        </w:rPr>
      </w:pPr>
      <w:r w:rsidRPr="0096287B">
        <w:rPr>
          <w:noProof/>
          <w:lang w:val="en-US"/>
        </w:rPr>
        <mc:AlternateContent>
          <mc:Choice Requires="wps">
            <w:drawing>
              <wp:anchor distT="0" distB="0" distL="114300" distR="114300" simplePos="0" relativeHeight="251942912" behindDoc="0" locked="0" layoutInCell="1" allowOverlap="1" wp14:anchorId="07B994B4" wp14:editId="4EF5909A">
                <wp:simplePos x="0" y="0"/>
                <wp:positionH relativeFrom="margin">
                  <wp:posOffset>-306070</wp:posOffset>
                </wp:positionH>
                <wp:positionV relativeFrom="paragraph">
                  <wp:posOffset>280670</wp:posOffset>
                </wp:positionV>
                <wp:extent cx="3829050" cy="1162050"/>
                <wp:effectExtent l="0" t="0" r="0" b="0"/>
                <wp:wrapNone/>
                <wp:docPr id="475" name="Text Box 475"/>
                <wp:cNvGraphicFramePr/>
                <a:graphic xmlns:a="http://schemas.openxmlformats.org/drawingml/2006/main">
                  <a:graphicData uri="http://schemas.microsoft.com/office/word/2010/wordprocessingShape">
                    <wps:wsp>
                      <wps:cNvSpPr txBox="1"/>
                      <wps:spPr>
                        <a:xfrm>
                          <a:off x="0" y="0"/>
                          <a:ext cx="3829050" cy="1162050"/>
                        </a:xfrm>
                        <a:prstGeom prst="rect">
                          <a:avLst/>
                        </a:prstGeom>
                        <a:noFill/>
                        <a:ln>
                          <a:noFill/>
                        </a:ln>
                      </wps:spPr>
                      <wps:txbx>
                        <w:txbxContent>
                          <w:p w14:paraId="56B219C1" w14:textId="77777777" w:rsidR="00060CFC" w:rsidRPr="00BB24AA" w:rsidRDefault="00060CFC" w:rsidP="00492789">
                            <w:pPr>
                              <w:jc w:val="cente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IT’S ALL ABOUT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994B4" id="Text Box 475" o:spid="_x0000_s1169" type="#_x0000_t202" style="position:absolute;margin-left:-24.1pt;margin-top:22.1pt;width:301.5pt;height:91.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" filled="f" stroked="f">
                <v:textbox>
                  <w:txbxContent>
                    <w:p w14:paraId="56B219C1" w14:textId="77777777" w:rsidR="00060CFC" w:rsidRPr="00BB24AA" w:rsidRDefault="00060CFC" w:rsidP="00492789">
                      <w:pPr>
                        <w:jc w:val="cente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4A98"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IT’S ALL ABOUT CONNECTIONS</w:t>
                      </w:r>
                    </w:p>
                  </w:txbxContent>
                </v:textbox>
                <w10:wrap anchorx="margin"/>
              </v:shape>
            </w:pict>
          </mc:Fallback>
        </mc:AlternateContent>
      </w:r>
    </w:p>
    <w:p w14:paraId="1D9E106B" w14:textId="06A50DA2" w:rsidR="00492789" w:rsidRPr="0096287B" w:rsidRDefault="00492789" w:rsidP="00492789">
      <w:pPr>
        <w:rPr>
          <w:lang w:val="en-US"/>
        </w:rPr>
      </w:pPr>
    </w:p>
    <w:p w14:paraId="53E88A66" w14:textId="77777777" w:rsidR="00492789" w:rsidRPr="0096287B" w:rsidRDefault="00492789" w:rsidP="00492789">
      <w:pPr>
        <w:rPr>
          <w:lang w:val="en-US"/>
        </w:rPr>
      </w:pPr>
    </w:p>
    <w:p w14:paraId="1B12475E" w14:textId="77777777" w:rsidR="00492789" w:rsidRPr="0096287B" w:rsidRDefault="00492789" w:rsidP="00492789">
      <w:pPr>
        <w:jc w:val="right"/>
        <w:rPr>
          <w:lang w:val="en-US"/>
        </w:rPr>
      </w:pPr>
    </w:p>
    <w:p w14:paraId="2748B299" w14:textId="77777777" w:rsidR="00492789" w:rsidRPr="0096287B" w:rsidRDefault="00492789" w:rsidP="00492789">
      <w:pPr>
        <w:jc w:val="right"/>
        <w:rPr>
          <w:lang w:val="en-US"/>
        </w:rPr>
      </w:pPr>
    </w:p>
    <w:p w14:paraId="2AF85C11" w14:textId="77777777" w:rsidR="00492789" w:rsidRPr="0096287B" w:rsidRDefault="00492789" w:rsidP="00492789">
      <w:pPr>
        <w:jc w:val="right"/>
        <w:rPr>
          <w:lang w:val="en-US"/>
        </w:rPr>
      </w:pPr>
    </w:p>
    <w:p w14:paraId="14F0D2C4" w14:textId="77777777" w:rsidR="00492789" w:rsidRPr="0096287B" w:rsidRDefault="00492789" w:rsidP="00492789">
      <w:pPr>
        <w:jc w:val="right"/>
        <w:rPr>
          <w:lang w:val="en-US"/>
        </w:rPr>
      </w:pPr>
      <w:r w:rsidRPr="0096287B">
        <w:rPr>
          <w:noProof/>
          <w:lang w:val="en-US"/>
        </w:rPr>
        <mc:AlternateContent>
          <mc:Choice Requires="wps">
            <w:drawing>
              <wp:anchor distT="0" distB="0" distL="114300" distR="114300" simplePos="0" relativeHeight="251940864" behindDoc="0" locked="0" layoutInCell="1" allowOverlap="1" wp14:anchorId="424C1798" wp14:editId="7C31EF77">
                <wp:simplePos x="0" y="0"/>
                <wp:positionH relativeFrom="column">
                  <wp:posOffset>-193040</wp:posOffset>
                </wp:positionH>
                <wp:positionV relativeFrom="page">
                  <wp:posOffset>6503035</wp:posOffset>
                </wp:positionV>
                <wp:extent cx="5359400" cy="2868295"/>
                <wp:effectExtent l="38100" t="0" r="0" b="27305"/>
                <wp:wrapNone/>
                <wp:docPr id="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2868295"/>
                        </a:xfrm>
                        <a:prstGeom prst="bracePair">
                          <a:avLst/>
                        </a:prstGeom>
                        <a:ln>
                          <a:headEnd/>
                          <a:tailEnd/>
                        </a:ln>
                      </wps:spPr>
                      <wps:style>
                        <a:lnRef idx="2">
                          <a:schemeClr val="accent1"/>
                        </a:lnRef>
                        <a:fillRef idx="0">
                          <a:schemeClr val="accent1"/>
                        </a:fillRef>
                        <a:effectRef idx="1">
                          <a:schemeClr val="accent1"/>
                        </a:effectRef>
                        <a:fontRef idx="minor">
                          <a:schemeClr val="tx1"/>
                        </a:fontRef>
                      </wps:style>
                      <wps:txbx>
                        <w:txbxContent>
                          <w:p w14:paraId="75A07B30" w14:textId="77777777" w:rsidR="00060CFC" w:rsidRDefault="00060CFC" w:rsidP="00492789">
                            <w:r>
                              <w:t>How can you take what you learned during this experience and apply it to your life today?</w:t>
                            </w:r>
                          </w:p>
                          <w:p w14:paraId="28A2CDE9" w14:textId="77777777" w:rsidR="00060CFC" w:rsidRDefault="00060CFC" w:rsidP="00492789"/>
                          <w:p w14:paraId="08C225A9" w14:textId="77777777" w:rsidR="00060CFC" w:rsidRDefault="00060CFC" w:rsidP="00492789"/>
                          <w:p w14:paraId="1B2B78D9" w14:textId="77777777" w:rsidR="00060CFC" w:rsidRDefault="00060CFC" w:rsidP="00492789"/>
                          <w:p w14:paraId="6DC7D600" w14:textId="77777777" w:rsidR="00060CFC" w:rsidRDefault="00060CFC" w:rsidP="00492789"/>
                          <w:p w14:paraId="2669AE8B" w14:textId="54FAFAC9" w:rsidR="00060CFC" w:rsidRDefault="00060CFC" w:rsidP="00492789">
                            <w:r>
                              <w:t xml:space="preserve">In the future?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C1798" id="_x0000_s1170" type="#_x0000_t186" style="position:absolute;left:0;text-align:left;margin-left:-15.2pt;margin-top:512.05pt;width:422pt;height:225.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" strokecolor="#004a98 [3204]" strokeweight="1pt">
                <v:stroke joinstyle="miter"/>
                <v:textbox>
                  <w:txbxContent>
                    <w:p w14:paraId="75A07B30" w14:textId="77777777" w:rsidR="00060CFC" w:rsidRDefault="00060CFC" w:rsidP="00492789">
                      <w:r>
                        <w:t>How can you take what you learned during this experience and apply it to your life today?</w:t>
                      </w:r>
                    </w:p>
                    <w:p w14:paraId="28A2CDE9" w14:textId="77777777" w:rsidR="00060CFC" w:rsidRDefault="00060CFC" w:rsidP="00492789"/>
                    <w:p w14:paraId="08C225A9" w14:textId="77777777" w:rsidR="00060CFC" w:rsidRDefault="00060CFC" w:rsidP="00492789"/>
                    <w:p w14:paraId="1B2B78D9" w14:textId="77777777" w:rsidR="00060CFC" w:rsidRDefault="00060CFC" w:rsidP="00492789"/>
                    <w:p w14:paraId="6DC7D600" w14:textId="77777777" w:rsidR="00060CFC" w:rsidRDefault="00060CFC" w:rsidP="00492789"/>
                    <w:p w14:paraId="2669AE8B" w14:textId="54FAFAC9" w:rsidR="00060CFC" w:rsidRDefault="00060CFC" w:rsidP="00492789">
                      <w:r>
                        <w:t xml:space="preserve">In the future? </w:t>
                      </w:r>
                    </w:p>
                  </w:txbxContent>
                </v:textbox>
                <w10:wrap anchory="page"/>
              </v:shape>
            </w:pict>
          </mc:Fallback>
        </mc:AlternateContent>
      </w:r>
    </w:p>
    <w:p w14:paraId="75D273D4" w14:textId="77777777" w:rsidR="00492789" w:rsidRPr="0096287B" w:rsidRDefault="00492789" w:rsidP="00492789">
      <w:pPr>
        <w:jc w:val="right"/>
        <w:rPr>
          <w:lang w:val="en-US"/>
        </w:rPr>
      </w:pPr>
    </w:p>
    <w:p w14:paraId="25B288EC" w14:textId="77777777" w:rsidR="00492789" w:rsidRPr="0096287B" w:rsidRDefault="00492789" w:rsidP="00492789">
      <w:pPr>
        <w:jc w:val="right"/>
        <w:rPr>
          <w:lang w:val="en-US"/>
        </w:rPr>
      </w:pPr>
    </w:p>
    <w:p w14:paraId="4D3B97C8" w14:textId="77777777" w:rsidR="00492789" w:rsidRPr="0096287B" w:rsidRDefault="00492789" w:rsidP="00492789">
      <w:pPr>
        <w:jc w:val="right"/>
        <w:rPr>
          <w:lang w:val="en-US"/>
        </w:rPr>
      </w:pPr>
    </w:p>
    <w:p w14:paraId="023AA987" w14:textId="77777777" w:rsidR="00492789" w:rsidRPr="0096287B" w:rsidRDefault="00492789" w:rsidP="00492789">
      <w:pPr>
        <w:jc w:val="right"/>
        <w:rPr>
          <w:lang w:val="en-US"/>
        </w:rPr>
      </w:pPr>
    </w:p>
    <w:p w14:paraId="1F8659AA" w14:textId="77777777" w:rsidR="00492789" w:rsidRPr="0096287B" w:rsidRDefault="00492789" w:rsidP="00492789">
      <w:pPr>
        <w:jc w:val="right"/>
        <w:rPr>
          <w:lang w:val="en-US"/>
        </w:rPr>
      </w:pPr>
    </w:p>
    <w:p w14:paraId="002A9C64" w14:textId="77777777" w:rsidR="00492789" w:rsidRPr="0096287B" w:rsidRDefault="00492789" w:rsidP="00492789">
      <w:pPr>
        <w:jc w:val="right"/>
        <w:rPr>
          <w:lang w:val="en-US"/>
        </w:rPr>
      </w:pPr>
    </w:p>
    <w:p w14:paraId="7DBE5355" w14:textId="02EC9980" w:rsidR="00492789" w:rsidRPr="0096287B" w:rsidRDefault="00492789" w:rsidP="00492789">
      <w:pPr>
        <w:jc w:val="right"/>
        <w:rPr>
          <w:lang w:val="en-US"/>
        </w:rPr>
      </w:pPr>
    </w:p>
    <w:p w14:paraId="098FEE20" w14:textId="77777777" w:rsidR="00492789" w:rsidRPr="0096287B" w:rsidRDefault="00492789" w:rsidP="00492789">
      <w:pPr>
        <w:jc w:val="right"/>
        <w:rPr>
          <w:lang w:val="en-US"/>
        </w:rPr>
      </w:pPr>
    </w:p>
    <w:p w14:paraId="71AF086E" w14:textId="77777777" w:rsidR="00492789" w:rsidRPr="0096287B" w:rsidRDefault="00492789" w:rsidP="00492789">
      <w:pPr>
        <w:jc w:val="right"/>
        <w:rPr>
          <w:lang w:val="en-US"/>
        </w:rPr>
      </w:pPr>
    </w:p>
    <w:p w14:paraId="62E356C0" w14:textId="77777777" w:rsidR="00492789" w:rsidRPr="0096287B" w:rsidRDefault="00492789" w:rsidP="00492789">
      <w:pPr>
        <w:jc w:val="right"/>
        <w:rPr>
          <w:lang w:val="en-US"/>
        </w:rPr>
      </w:pPr>
    </w:p>
    <w:p w14:paraId="4683E814" w14:textId="77777777" w:rsidR="00492789" w:rsidRPr="0096287B" w:rsidRDefault="00492789" w:rsidP="00492789">
      <w:pPr>
        <w:jc w:val="right"/>
        <w:rPr>
          <w:lang w:val="en-US"/>
        </w:rPr>
      </w:pPr>
    </w:p>
    <w:p w14:paraId="759966C9" w14:textId="42618587" w:rsidR="008015F4" w:rsidRPr="0096287B" w:rsidRDefault="008015F4" w:rsidP="00FD0F75">
      <w:pPr>
        <w:pStyle w:val="Title"/>
        <w:ind w:right="-420"/>
        <w:rPr>
          <w:lang w:val="en-US"/>
        </w:rPr>
      </w:pPr>
      <w:bookmarkStart w:id="45" w:name="ar"/>
      <w:r w:rsidRPr="0096287B">
        <w:rPr>
          <w:lang w:val="en-US"/>
        </w:rPr>
        <w:lastRenderedPageBreak/>
        <w:t>Awards and Recognition</w:t>
      </w:r>
      <w:bookmarkEnd w:id="45"/>
      <w:r w:rsidR="00297771" w:rsidRPr="0096287B">
        <w:rPr>
          <w:lang w:val="en-US"/>
        </w:rPr>
        <w:t xml:space="preserve"> </w:t>
      </w:r>
      <w:r w:rsidR="00FD0F75" w:rsidRPr="0096287B">
        <w:rPr>
          <w:noProof/>
          <w:lang w:val="en-US"/>
        </w:rPr>
        <w:drawing>
          <wp:inline distT="0" distB="0" distL="0" distR="0" wp14:anchorId="13FFF8E5" wp14:editId="64BE181D">
            <wp:extent cx="349250" cy="349250"/>
            <wp:effectExtent l="0" t="0" r="0" b="0"/>
            <wp:docPr id="429" name="Graphic 429"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p w14:paraId="190910E7" w14:textId="3CD177ED" w:rsidR="008015F4" w:rsidRPr="0096287B" w:rsidRDefault="00F058DF" w:rsidP="008015F4">
      <w:pPr>
        <w:rPr>
          <w:lang w:val="en-US"/>
        </w:rPr>
      </w:pPr>
      <w:bookmarkStart w:id="46" w:name="_Hlk51773930"/>
      <w:r w:rsidRPr="0096287B">
        <w:rPr>
          <w:lang w:val="en-US"/>
        </w:rPr>
        <w:t>Every year at convention</w:t>
      </w:r>
      <w:r w:rsidR="00FA2FE0">
        <w:rPr>
          <w:lang w:val="en-US"/>
        </w:rPr>
        <w:t>,</w:t>
      </w:r>
      <w:r w:rsidRPr="0096287B">
        <w:rPr>
          <w:lang w:val="en-US"/>
        </w:rPr>
        <w:t xml:space="preserve"> we recognize students for their hard work and achievements in many programs</w:t>
      </w:r>
      <w:r w:rsidR="00FA2FE0">
        <w:rPr>
          <w:lang w:val="en-US"/>
        </w:rPr>
        <w:t>,</w:t>
      </w:r>
      <w:r w:rsidRPr="0096287B">
        <w:rPr>
          <w:lang w:val="en-US"/>
        </w:rPr>
        <w:t xml:space="preserve"> includ</w:t>
      </w:r>
      <w:r w:rsidR="00FA2FE0">
        <w:rPr>
          <w:lang w:val="en-US"/>
        </w:rPr>
        <w:t>ing</w:t>
      </w:r>
      <w:r w:rsidRPr="0096287B">
        <w:rPr>
          <w:lang w:val="en-US"/>
        </w:rPr>
        <w:t xml:space="preserve"> the </w:t>
      </w:r>
      <w:r w:rsidR="00FA2FE0" w:rsidRPr="0096287B">
        <w:rPr>
          <w:lang w:val="en-US"/>
        </w:rPr>
        <w:t>agriscience fair, agricultural proficiency awards</w:t>
      </w:r>
      <w:r w:rsidRPr="0096287B">
        <w:rPr>
          <w:lang w:val="en-US"/>
        </w:rPr>
        <w:t xml:space="preserve">, American FFA Degrees, American Stars, </w:t>
      </w:r>
      <w:r w:rsidR="00FA2FE0" w:rsidRPr="0096287B">
        <w:rPr>
          <w:lang w:val="en-US"/>
        </w:rPr>
        <w:t xml:space="preserve">career and leadership development </w:t>
      </w:r>
      <w:r w:rsidR="00FA2FE0">
        <w:rPr>
          <w:lang w:val="en-US"/>
        </w:rPr>
        <w:t xml:space="preserve">events </w:t>
      </w:r>
      <w:r w:rsidRPr="0096287B">
        <w:rPr>
          <w:lang w:val="en-US"/>
        </w:rPr>
        <w:t xml:space="preserve">and </w:t>
      </w:r>
      <w:r w:rsidR="00FA2FE0">
        <w:rPr>
          <w:lang w:val="en-US"/>
        </w:rPr>
        <w:t xml:space="preserve">the </w:t>
      </w:r>
      <w:r w:rsidRPr="0096287B">
        <w:rPr>
          <w:lang w:val="en-US"/>
        </w:rPr>
        <w:t xml:space="preserve">National Chapter Award Program. </w:t>
      </w:r>
      <w:bookmarkEnd w:id="46"/>
    </w:p>
    <w:p w14:paraId="3EED39CD" w14:textId="09D79FA2" w:rsidR="00BB24AA" w:rsidRPr="0096287B" w:rsidRDefault="00375B79" w:rsidP="00C15450">
      <w:pPr>
        <w:pStyle w:val="ListParagraph"/>
        <w:numPr>
          <w:ilvl w:val="0"/>
          <w:numId w:val="32"/>
        </w:numPr>
        <w:rPr>
          <w:lang w:val="en-US"/>
        </w:rPr>
      </w:pPr>
      <w:hyperlink w:anchor="arws" w:history="1">
        <w:r w:rsidR="00BB24AA" w:rsidRPr="0096287B">
          <w:rPr>
            <w:rStyle w:val="Hyperlink"/>
            <w:lang w:val="en-US"/>
          </w:rPr>
          <w:t>All About Awards and Recognition</w:t>
        </w:r>
      </w:hyperlink>
      <w:r w:rsidR="00FA2FE0">
        <w:rPr>
          <w:lang w:val="en-US"/>
        </w:rPr>
        <w:t>:</w:t>
      </w:r>
      <w:r w:rsidR="00BB24AA" w:rsidRPr="0096287B">
        <w:rPr>
          <w:lang w:val="en-US"/>
        </w:rPr>
        <w:t xml:space="preserve"> Have students use this worksheet to learn about the various opportunities available for student participation. After students have learned about all the areas</w:t>
      </w:r>
      <w:r w:rsidR="00FA2FE0">
        <w:rPr>
          <w:lang w:val="en-US"/>
        </w:rPr>
        <w:t>,</w:t>
      </w:r>
      <w:r w:rsidR="00BB24AA" w:rsidRPr="0096287B">
        <w:rPr>
          <w:lang w:val="en-US"/>
        </w:rPr>
        <w:t xml:space="preserve"> they will choose one to create an action plan for future participation.</w:t>
      </w:r>
    </w:p>
    <w:p w14:paraId="5CAE7F3A" w14:textId="77777777" w:rsidR="000834BF" w:rsidRPr="0096287B" w:rsidRDefault="000834BF" w:rsidP="000834BF">
      <w:pPr>
        <w:pStyle w:val="ListParagraph"/>
        <w:rPr>
          <w:lang w:val="en-US"/>
        </w:rPr>
      </w:pPr>
    </w:p>
    <w:p w14:paraId="196311E1" w14:textId="0930D61D" w:rsidR="009D4D70" w:rsidRDefault="000834BF" w:rsidP="00C15450">
      <w:pPr>
        <w:pStyle w:val="ListParagraph"/>
        <w:numPr>
          <w:ilvl w:val="0"/>
          <w:numId w:val="32"/>
        </w:numPr>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w:t>
      </w:r>
      <w:r w:rsidR="00FA2FE0" w:rsidRPr="009D4D70">
        <w:rPr>
          <w:lang w:val="en-US"/>
        </w:rPr>
        <w:t xml:space="preserve">found </w:t>
      </w:r>
      <w:hyperlink r:id="rId119" w:history="1">
        <w:r w:rsidRPr="009D4D70">
          <w:rPr>
            <w:rStyle w:val="Hyperlink"/>
            <w:lang w:val="en-US"/>
          </w:rPr>
          <w:t>here</w:t>
        </w:r>
      </w:hyperlink>
      <w:r w:rsidRPr="009D4D70">
        <w:rPr>
          <w:lang w:val="en-US"/>
        </w:rPr>
        <w:t xml:space="preserve">. </w:t>
      </w:r>
    </w:p>
    <w:p w14:paraId="3192CBF6" w14:textId="77777777" w:rsidR="009D4D70" w:rsidRPr="009D4D70" w:rsidRDefault="009D4D70" w:rsidP="009D4D70">
      <w:pPr>
        <w:rPr>
          <w:lang w:val="en-US"/>
        </w:rPr>
      </w:pPr>
    </w:p>
    <w:p w14:paraId="0BDA2658" w14:textId="77777777" w:rsidR="008015F4" w:rsidRPr="0096287B" w:rsidRDefault="008015F4" w:rsidP="008015F4">
      <w:pPr>
        <w:pStyle w:val="Heading3"/>
        <w:rPr>
          <w:lang w:val="en-US"/>
        </w:rPr>
      </w:pPr>
      <w:r w:rsidRPr="0096287B">
        <w:rPr>
          <w:lang w:val="en-US"/>
        </w:rPr>
        <w:t>Challenges</w:t>
      </w:r>
    </w:p>
    <w:p w14:paraId="3F55796A" w14:textId="7DDD131B" w:rsidR="00F058DF" w:rsidRPr="0096287B" w:rsidRDefault="00F058DF" w:rsidP="00F058DF">
      <w:pPr>
        <w:rPr>
          <w:lang w:val="en-US"/>
        </w:rPr>
      </w:pPr>
      <w:r w:rsidRPr="0096287B">
        <w:rPr>
          <w:lang w:val="en-US"/>
        </w:rPr>
        <w:t>New for 2020</w:t>
      </w:r>
      <w:r w:rsidR="00FA2FE0">
        <w:rPr>
          <w:lang w:val="en-US"/>
        </w:rPr>
        <w:t>!</w:t>
      </w:r>
      <w:r w:rsidRPr="0096287B">
        <w:rPr>
          <w:lang w:val="en-US"/>
        </w:rPr>
        <w:t xml:space="preserve"> Career and Leadership </w:t>
      </w:r>
      <w:r w:rsidR="00FA2FE0">
        <w:rPr>
          <w:lang w:val="en-US"/>
        </w:rPr>
        <w:t>C</w:t>
      </w:r>
      <w:r w:rsidR="00FA2FE0" w:rsidRPr="0096287B">
        <w:rPr>
          <w:lang w:val="en-US"/>
        </w:rPr>
        <w:t xml:space="preserve">hallenges </w:t>
      </w:r>
      <w:r w:rsidRPr="0096287B">
        <w:rPr>
          <w:lang w:val="en-US"/>
        </w:rPr>
        <w:t xml:space="preserve">are designed for the individual member to explore, </w:t>
      </w:r>
      <w:proofErr w:type="gramStart"/>
      <w:r w:rsidRPr="0096287B">
        <w:rPr>
          <w:lang w:val="en-US"/>
        </w:rPr>
        <w:t>create</w:t>
      </w:r>
      <w:proofErr w:type="gramEnd"/>
      <w:r w:rsidRPr="0096287B">
        <w:rPr>
          <w:lang w:val="en-US"/>
        </w:rPr>
        <w:t xml:space="preserve"> and have fun while they compete with skills learned in the areas of Agriculture, Food and Natural Resources. Challenges are not a replacement for </w:t>
      </w:r>
      <w:r w:rsidR="00FA2FE0" w:rsidRPr="0096287B">
        <w:rPr>
          <w:lang w:val="en-US"/>
        </w:rPr>
        <w:t>career and leadership development even</w:t>
      </w:r>
      <w:r w:rsidRPr="0096287B">
        <w:rPr>
          <w:lang w:val="en-US"/>
        </w:rPr>
        <w:t>ts, but they complement them. They are designed to be student led. Top entries will be recognized publicly</w:t>
      </w:r>
      <w:r w:rsidR="00FA2FE0">
        <w:rPr>
          <w:lang w:val="en-US"/>
        </w:rPr>
        <w:t>,</w:t>
      </w:r>
      <w:r w:rsidRPr="0096287B">
        <w:rPr>
          <w:lang w:val="en-US"/>
        </w:rPr>
        <w:t xml:space="preserve"> and throughout the challenges</w:t>
      </w:r>
      <w:r w:rsidR="00FA2FE0">
        <w:rPr>
          <w:lang w:val="en-US"/>
        </w:rPr>
        <w:t>,</w:t>
      </w:r>
      <w:r w:rsidRPr="0096287B">
        <w:rPr>
          <w:lang w:val="en-US"/>
        </w:rPr>
        <w:t xml:space="preserve"> there will be opportunities to win FFA SWAG!</w:t>
      </w:r>
    </w:p>
    <w:p w14:paraId="177277F5" w14:textId="77777777" w:rsidR="008015F4" w:rsidRPr="0096287B" w:rsidRDefault="008015F4" w:rsidP="008015F4">
      <w:pPr>
        <w:rPr>
          <w:lang w:val="en-US"/>
        </w:rPr>
      </w:pPr>
    </w:p>
    <w:p w14:paraId="1D70BB83" w14:textId="77777777" w:rsidR="008015F4" w:rsidRPr="0096287B" w:rsidRDefault="008015F4" w:rsidP="008015F4">
      <w:pPr>
        <w:rPr>
          <w:lang w:val="en-US"/>
        </w:rPr>
      </w:pPr>
    </w:p>
    <w:p w14:paraId="08D659B4" w14:textId="77777777" w:rsidR="008015F4" w:rsidRPr="0096287B" w:rsidRDefault="008015F4" w:rsidP="008015F4">
      <w:pPr>
        <w:rPr>
          <w:lang w:val="en-US"/>
        </w:rPr>
      </w:pPr>
    </w:p>
    <w:p w14:paraId="223C1487" w14:textId="77777777" w:rsidR="008015F4" w:rsidRPr="0096287B" w:rsidRDefault="008015F4" w:rsidP="008015F4">
      <w:pPr>
        <w:rPr>
          <w:lang w:val="en-US"/>
        </w:rPr>
      </w:pPr>
    </w:p>
    <w:p w14:paraId="75EC331D" w14:textId="77777777" w:rsidR="008015F4" w:rsidRPr="0096287B" w:rsidRDefault="008015F4" w:rsidP="008015F4">
      <w:pPr>
        <w:rPr>
          <w:lang w:val="en-US"/>
        </w:rPr>
      </w:pPr>
    </w:p>
    <w:p w14:paraId="0171E8F5" w14:textId="77777777" w:rsidR="008015F4" w:rsidRPr="0096287B" w:rsidRDefault="008015F4" w:rsidP="008015F4">
      <w:pPr>
        <w:rPr>
          <w:lang w:val="en-US"/>
        </w:rPr>
      </w:pPr>
    </w:p>
    <w:p w14:paraId="0A02B794" w14:textId="77777777" w:rsidR="008015F4" w:rsidRPr="0096287B" w:rsidRDefault="008015F4" w:rsidP="008015F4">
      <w:pPr>
        <w:rPr>
          <w:lang w:val="en-US"/>
        </w:rPr>
      </w:pPr>
    </w:p>
    <w:p w14:paraId="25496190" w14:textId="77777777" w:rsidR="008015F4" w:rsidRPr="0096287B" w:rsidRDefault="008015F4" w:rsidP="008015F4">
      <w:pPr>
        <w:rPr>
          <w:lang w:val="en-US"/>
        </w:rPr>
      </w:pPr>
    </w:p>
    <w:p w14:paraId="0B30AA85" w14:textId="77777777" w:rsidR="008015F4" w:rsidRPr="0096287B" w:rsidRDefault="008015F4" w:rsidP="008015F4">
      <w:pPr>
        <w:rPr>
          <w:lang w:val="en-US"/>
        </w:rPr>
      </w:pPr>
    </w:p>
    <w:p w14:paraId="650A59F0" w14:textId="77777777" w:rsidR="008015F4" w:rsidRPr="0096287B" w:rsidRDefault="008015F4" w:rsidP="008015F4">
      <w:pPr>
        <w:rPr>
          <w:lang w:val="en-US"/>
        </w:rPr>
      </w:pPr>
    </w:p>
    <w:p w14:paraId="5929356C" w14:textId="77777777" w:rsidR="008015F4" w:rsidRPr="0096287B" w:rsidRDefault="008015F4" w:rsidP="008015F4">
      <w:pPr>
        <w:rPr>
          <w:lang w:val="en-US"/>
        </w:rPr>
      </w:pPr>
    </w:p>
    <w:p w14:paraId="1CF361AE" w14:textId="77777777" w:rsidR="008015F4" w:rsidRPr="0096287B" w:rsidRDefault="008015F4" w:rsidP="008015F4">
      <w:pPr>
        <w:rPr>
          <w:lang w:val="en-US"/>
        </w:rPr>
      </w:pPr>
    </w:p>
    <w:p w14:paraId="3FF703D6" w14:textId="77777777" w:rsidR="008015F4" w:rsidRPr="0096287B" w:rsidRDefault="008015F4" w:rsidP="008015F4">
      <w:pPr>
        <w:rPr>
          <w:lang w:val="en-US"/>
        </w:rPr>
      </w:pPr>
    </w:p>
    <w:p w14:paraId="025B085B" w14:textId="77777777" w:rsidR="008015F4" w:rsidRPr="0096287B" w:rsidRDefault="008015F4" w:rsidP="008015F4">
      <w:pPr>
        <w:rPr>
          <w:lang w:val="en-US"/>
        </w:rPr>
      </w:pPr>
    </w:p>
    <w:p w14:paraId="795C35D7" w14:textId="77777777" w:rsidR="008015F4" w:rsidRPr="0096287B" w:rsidRDefault="008015F4" w:rsidP="008015F4">
      <w:pPr>
        <w:rPr>
          <w:lang w:val="en-US"/>
        </w:rPr>
      </w:pPr>
    </w:p>
    <w:p w14:paraId="618A6E72" w14:textId="77777777" w:rsidR="008015F4" w:rsidRPr="0096287B" w:rsidRDefault="008015F4" w:rsidP="008015F4">
      <w:pPr>
        <w:rPr>
          <w:lang w:val="en-US"/>
        </w:rPr>
      </w:pPr>
    </w:p>
    <w:p w14:paraId="16BBE734" w14:textId="77777777" w:rsidR="008015F4" w:rsidRPr="0096287B" w:rsidRDefault="008015F4" w:rsidP="008015F4">
      <w:pPr>
        <w:rPr>
          <w:lang w:val="en-US"/>
        </w:rPr>
      </w:pPr>
    </w:p>
    <w:p w14:paraId="41A17CEC" w14:textId="77777777" w:rsidR="008015F4" w:rsidRPr="0096287B" w:rsidRDefault="008015F4" w:rsidP="008015F4">
      <w:pPr>
        <w:rPr>
          <w:lang w:val="en-US"/>
        </w:rPr>
      </w:pPr>
    </w:p>
    <w:p w14:paraId="6B424B10" w14:textId="77777777" w:rsidR="008015F4" w:rsidRPr="0096287B" w:rsidRDefault="008015F4" w:rsidP="008015F4">
      <w:pPr>
        <w:rPr>
          <w:lang w:val="en-US"/>
        </w:rPr>
      </w:pPr>
    </w:p>
    <w:p w14:paraId="55ED7F82" w14:textId="724BDBEE" w:rsidR="008015F4" w:rsidRPr="0096287B" w:rsidRDefault="008015F4" w:rsidP="00B839AC">
      <w:pPr>
        <w:jc w:val="right"/>
        <w:rPr>
          <w:lang w:val="en-US"/>
        </w:rPr>
      </w:pPr>
    </w:p>
    <w:p w14:paraId="11498FF8" w14:textId="2532E899" w:rsidR="008015F4" w:rsidRPr="0096287B" w:rsidRDefault="008015F4" w:rsidP="008015F4">
      <w:pPr>
        <w:pStyle w:val="Title"/>
        <w:rPr>
          <w:lang w:val="en-US"/>
        </w:rPr>
      </w:pPr>
      <w:bookmarkStart w:id="47" w:name="arws"/>
      <w:r w:rsidRPr="0096287B">
        <w:rPr>
          <w:lang w:val="en-US"/>
        </w:rPr>
        <w:lastRenderedPageBreak/>
        <w:t>all About Awards and Recognition</w:t>
      </w:r>
    </w:p>
    <w:bookmarkEnd w:id="47"/>
    <w:p w14:paraId="76061B56" w14:textId="77777777" w:rsidR="008015F4" w:rsidRPr="0096287B" w:rsidRDefault="008015F4" w:rsidP="008015F4">
      <w:pPr>
        <w:rPr>
          <w:lang w:val="en-US"/>
        </w:rPr>
      </w:pPr>
      <w:r w:rsidRPr="0096287B">
        <w:rPr>
          <w:lang w:val="en-US"/>
        </w:rPr>
        <w:t>Part 1: Complete the first two columns in the chart below.</w:t>
      </w:r>
    </w:p>
    <w:p w14:paraId="6353AD46" w14:textId="5E8B9DA3" w:rsidR="008015F4" w:rsidRPr="0096287B" w:rsidRDefault="008015F4" w:rsidP="008015F4">
      <w:pPr>
        <w:rPr>
          <w:lang w:val="en-US"/>
        </w:rPr>
      </w:pPr>
      <w:r w:rsidRPr="0096287B">
        <w:rPr>
          <w:lang w:val="en-US"/>
        </w:rPr>
        <w:t>K</w:t>
      </w:r>
      <w:r w:rsidR="00977AB6">
        <w:rPr>
          <w:lang w:val="en-US"/>
        </w:rPr>
        <w:t xml:space="preserve">: </w:t>
      </w:r>
      <w:r w:rsidRPr="0096287B">
        <w:rPr>
          <w:lang w:val="en-US"/>
        </w:rPr>
        <w:t>What you already know about the award area</w:t>
      </w:r>
    </w:p>
    <w:p w14:paraId="1C2B3A29" w14:textId="72D5ED4E" w:rsidR="008015F4" w:rsidRPr="0096287B" w:rsidRDefault="008015F4" w:rsidP="008015F4">
      <w:pPr>
        <w:rPr>
          <w:lang w:val="en-US"/>
        </w:rPr>
      </w:pPr>
      <w:r w:rsidRPr="0096287B">
        <w:rPr>
          <w:lang w:val="en-US"/>
        </w:rPr>
        <w:t>W</w:t>
      </w:r>
      <w:r w:rsidR="00977AB6">
        <w:rPr>
          <w:lang w:val="en-US"/>
        </w:rPr>
        <w:t xml:space="preserve">: </w:t>
      </w:r>
      <w:r w:rsidRPr="0096287B">
        <w:rPr>
          <w:lang w:val="en-US"/>
        </w:rPr>
        <w:t>What you want to know about the award area</w:t>
      </w:r>
    </w:p>
    <w:p w14:paraId="30C6B006" w14:textId="091B510A" w:rsidR="009B322F" w:rsidRPr="0096287B" w:rsidRDefault="00F058DF" w:rsidP="008015F4">
      <w:pPr>
        <w:rPr>
          <w:lang w:val="en-US"/>
        </w:rPr>
      </w:pPr>
      <w:r w:rsidRPr="0096287B">
        <w:rPr>
          <w:lang w:val="en-US"/>
        </w:rPr>
        <w:t>L</w:t>
      </w:r>
      <w:r w:rsidR="00977AB6">
        <w:rPr>
          <w:lang w:val="en-US"/>
        </w:rPr>
        <w:t xml:space="preserve">: </w:t>
      </w:r>
      <w:r w:rsidRPr="0096287B">
        <w:rPr>
          <w:i/>
          <w:iCs/>
          <w:lang w:val="en-US"/>
        </w:rPr>
        <w:t xml:space="preserve">*Will be completed in </w:t>
      </w:r>
      <w:r w:rsidR="00977AB6">
        <w:rPr>
          <w:i/>
          <w:iCs/>
          <w:lang w:val="en-US"/>
        </w:rPr>
        <w:t>P</w:t>
      </w:r>
      <w:r w:rsidR="00977AB6" w:rsidRPr="0096287B">
        <w:rPr>
          <w:i/>
          <w:iCs/>
          <w:lang w:val="en-US"/>
        </w:rPr>
        <w:t xml:space="preserve">art </w:t>
      </w:r>
      <w:r w:rsidRPr="0096287B">
        <w:rPr>
          <w:i/>
          <w:iCs/>
          <w:lang w:val="en-US"/>
        </w:rPr>
        <w:t>4 below.</w:t>
      </w:r>
    </w:p>
    <w:tbl>
      <w:tblPr>
        <w:tblStyle w:val="FFATable1"/>
        <w:tblW w:w="0" w:type="auto"/>
        <w:tblLook w:val="04A0" w:firstRow="1" w:lastRow="0" w:firstColumn="1" w:lastColumn="0" w:noHBand="0" w:noVBand="1"/>
      </w:tblPr>
      <w:tblGrid>
        <w:gridCol w:w="3129"/>
        <w:gridCol w:w="3130"/>
        <w:gridCol w:w="3131"/>
      </w:tblGrid>
      <w:tr w:rsidR="008015F4" w:rsidRPr="0096287B" w14:paraId="0E1186BE" w14:textId="77777777" w:rsidTr="00635F4B">
        <w:trPr>
          <w:cnfStyle w:val="100000000000" w:firstRow="1" w:lastRow="0" w:firstColumn="0" w:lastColumn="0" w:oddVBand="0" w:evenVBand="0" w:oddHBand="0" w:evenHBand="0" w:firstRowFirstColumn="0" w:firstRowLastColumn="0" w:lastRowFirstColumn="0" w:lastRowLastColumn="0"/>
        </w:trPr>
        <w:tc>
          <w:tcPr>
            <w:tcW w:w="3139" w:type="dxa"/>
          </w:tcPr>
          <w:p w14:paraId="416307AB" w14:textId="77777777" w:rsidR="008015F4" w:rsidRPr="0096287B" w:rsidRDefault="008015F4" w:rsidP="00635F4B">
            <w:pPr>
              <w:rPr>
                <w:b/>
                <w:bCs/>
                <w:sz w:val="24"/>
                <w:szCs w:val="24"/>
                <w:lang w:val="en-US"/>
              </w:rPr>
            </w:pPr>
            <w:r w:rsidRPr="0096287B">
              <w:rPr>
                <w:b/>
                <w:bCs/>
                <w:sz w:val="24"/>
                <w:szCs w:val="24"/>
                <w:lang w:val="en-US"/>
              </w:rPr>
              <w:t>K</w:t>
            </w:r>
          </w:p>
        </w:tc>
        <w:tc>
          <w:tcPr>
            <w:tcW w:w="3139" w:type="dxa"/>
          </w:tcPr>
          <w:p w14:paraId="0F29FD9F" w14:textId="77777777" w:rsidR="008015F4" w:rsidRPr="0096287B" w:rsidRDefault="008015F4" w:rsidP="00635F4B">
            <w:pPr>
              <w:rPr>
                <w:b/>
                <w:bCs/>
                <w:sz w:val="24"/>
                <w:szCs w:val="24"/>
                <w:lang w:val="en-US"/>
              </w:rPr>
            </w:pPr>
            <w:r w:rsidRPr="0096287B">
              <w:rPr>
                <w:b/>
                <w:bCs/>
                <w:sz w:val="24"/>
                <w:szCs w:val="24"/>
                <w:lang w:val="en-US"/>
              </w:rPr>
              <w:t>W</w:t>
            </w:r>
          </w:p>
        </w:tc>
        <w:tc>
          <w:tcPr>
            <w:tcW w:w="3140" w:type="dxa"/>
          </w:tcPr>
          <w:p w14:paraId="58F36FB6" w14:textId="77777777" w:rsidR="008015F4" w:rsidRPr="0096287B" w:rsidRDefault="008015F4" w:rsidP="00635F4B">
            <w:pPr>
              <w:rPr>
                <w:b/>
                <w:bCs/>
                <w:sz w:val="24"/>
                <w:szCs w:val="24"/>
                <w:lang w:val="en-US"/>
              </w:rPr>
            </w:pPr>
            <w:r w:rsidRPr="0096287B">
              <w:rPr>
                <w:b/>
                <w:bCs/>
                <w:sz w:val="24"/>
                <w:szCs w:val="24"/>
                <w:lang w:val="en-US"/>
              </w:rPr>
              <w:t>L</w:t>
            </w:r>
          </w:p>
        </w:tc>
      </w:tr>
      <w:tr w:rsidR="008015F4" w:rsidRPr="0096287B" w14:paraId="0355C9F3" w14:textId="77777777" w:rsidTr="00635F4B">
        <w:tc>
          <w:tcPr>
            <w:tcW w:w="3139" w:type="dxa"/>
          </w:tcPr>
          <w:p w14:paraId="516AD088" w14:textId="77777777" w:rsidR="008015F4" w:rsidRPr="0096287B" w:rsidRDefault="008015F4" w:rsidP="00635F4B">
            <w:pPr>
              <w:rPr>
                <w:lang w:val="en-US"/>
              </w:rPr>
            </w:pPr>
            <w:r w:rsidRPr="0096287B">
              <w:rPr>
                <w:lang w:val="en-US"/>
              </w:rPr>
              <w:t>Agriscience Fair</w:t>
            </w:r>
          </w:p>
          <w:p w14:paraId="09CEE360" w14:textId="77777777" w:rsidR="008015F4" w:rsidRPr="0096287B" w:rsidRDefault="008015F4" w:rsidP="00635F4B">
            <w:pPr>
              <w:rPr>
                <w:lang w:val="en-US"/>
              </w:rPr>
            </w:pPr>
          </w:p>
          <w:p w14:paraId="60F597EA" w14:textId="77777777" w:rsidR="008015F4" w:rsidRPr="0096287B" w:rsidRDefault="008015F4" w:rsidP="00635F4B">
            <w:pPr>
              <w:rPr>
                <w:lang w:val="en-US"/>
              </w:rPr>
            </w:pPr>
          </w:p>
          <w:p w14:paraId="48D1D522" w14:textId="77777777" w:rsidR="008015F4" w:rsidRPr="0096287B" w:rsidRDefault="008015F4" w:rsidP="00635F4B">
            <w:pPr>
              <w:rPr>
                <w:lang w:val="en-US"/>
              </w:rPr>
            </w:pPr>
          </w:p>
          <w:p w14:paraId="34EA4D1F" w14:textId="6A718ED7" w:rsidR="008015F4" w:rsidRPr="0096287B" w:rsidRDefault="008015F4" w:rsidP="00635F4B">
            <w:pPr>
              <w:rPr>
                <w:lang w:val="en-US"/>
              </w:rPr>
            </w:pPr>
          </w:p>
          <w:p w14:paraId="2181AB65" w14:textId="0698FAA4" w:rsidR="00B839AC" w:rsidRPr="0096287B" w:rsidRDefault="00B839AC" w:rsidP="00635F4B">
            <w:pPr>
              <w:rPr>
                <w:lang w:val="en-US"/>
              </w:rPr>
            </w:pPr>
          </w:p>
          <w:p w14:paraId="35D41ADA" w14:textId="77777777" w:rsidR="00B839AC" w:rsidRPr="0096287B" w:rsidRDefault="00B839AC" w:rsidP="00635F4B">
            <w:pPr>
              <w:rPr>
                <w:lang w:val="en-US"/>
              </w:rPr>
            </w:pPr>
          </w:p>
          <w:p w14:paraId="006595FD" w14:textId="77777777" w:rsidR="00B839AC" w:rsidRPr="0096287B" w:rsidRDefault="00B839AC" w:rsidP="00635F4B">
            <w:pPr>
              <w:rPr>
                <w:lang w:val="en-US"/>
              </w:rPr>
            </w:pPr>
          </w:p>
          <w:p w14:paraId="03828A35" w14:textId="34962DBE" w:rsidR="00B839AC" w:rsidRPr="0096287B" w:rsidRDefault="00B839AC" w:rsidP="00635F4B">
            <w:pPr>
              <w:rPr>
                <w:lang w:val="en-US"/>
              </w:rPr>
            </w:pPr>
          </w:p>
        </w:tc>
        <w:tc>
          <w:tcPr>
            <w:tcW w:w="3139" w:type="dxa"/>
          </w:tcPr>
          <w:p w14:paraId="41FCC322" w14:textId="77777777" w:rsidR="008015F4" w:rsidRPr="0096287B" w:rsidRDefault="008015F4" w:rsidP="00635F4B">
            <w:pPr>
              <w:rPr>
                <w:lang w:val="en-US"/>
              </w:rPr>
            </w:pPr>
            <w:r w:rsidRPr="0096287B">
              <w:rPr>
                <w:lang w:val="en-US"/>
              </w:rPr>
              <w:t>Agriscience Fair</w:t>
            </w:r>
          </w:p>
        </w:tc>
        <w:tc>
          <w:tcPr>
            <w:tcW w:w="3140" w:type="dxa"/>
          </w:tcPr>
          <w:p w14:paraId="18D6CBD1" w14:textId="77777777" w:rsidR="008015F4" w:rsidRPr="0096287B" w:rsidRDefault="008015F4" w:rsidP="00635F4B">
            <w:pPr>
              <w:rPr>
                <w:lang w:val="en-US"/>
              </w:rPr>
            </w:pPr>
            <w:r w:rsidRPr="0096287B">
              <w:rPr>
                <w:lang w:val="en-US"/>
              </w:rPr>
              <w:t>Agriscience Fair</w:t>
            </w:r>
          </w:p>
        </w:tc>
      </w:tr>
      <w:tr w:rsidR="008015F4" w:rsidRPr="0096287B" w14:paraId="75AF54F8" w14:textId="77777777" w:rsidTr="00635F4B">
        <w:tc>
          <w:tcPr>
            <w:tcW w:w="3139" w:type="dxa"/>
          </w:tcPr>
          <w:p w14:paraId="0D312B86" w14:textId="153D5D69" w:rsidR="008015F4" w:rsidRPr="0096287B" w:rsidRDefault="00F058DF" w:rsidP="00635F4B">
            <w:pPr>
              <w:rPr>
                <w:lang w:val="en-US"/>
              </w:rPr>
            </w:pPr>
            <w:r w:rsidRPr="0096287B">
              <w:rPr>
                <w:lang w:val="en-US"/>
              </w:rPr>
              <w:t xml:space="preserve">Agricultural </w:t>
            </w:r>
            <w:r w:rsidR="008015F4" w:rsidRPr="0096287B">
              <w:rPr>
                <w:lang w:val="en-US"/>
              </w:rPr>
              <w:t>Proficiency</w:t>
            </w:r>
          </w:p>
          <w:p w14:paraId="325F68A8" w14:textId="0C7E8F1A" w:rsidR="008015F4" w:rsidRPr="0096287B" w:rsidRDefault="008015F4" w:rsidP="00635F4B">
            <w:pPr>
              <w:rPr>
                <w:lang w:val="en-US"/>
              </w:rPr>
            </w:pPr>
          </w:p>
          <w:p w14:paraId="6E4488EC" w14:textId="5645B394" w:rsidR="00B839AC" w:rsidRPr="0096287B" w:rsidRDefault="00B839AC" w:rsidP="00635F4B">
            <w:pPr>
              <w:rPr>
                <w:lang w:val="en-US"/>
              </w:rPr>
            </w:pPr>
          </w:p>
          <w:p w14:paraId="4B0719B2" w14:textId="77777777" w:rsidR="00B839AC" w:rsidRPr="0096287B" w:rsidRDefault="00B839AC" w:rsidP="00635F4B">
            <w:pPr>
              <w:rPr>
                <w:lang w:val="en-US"/>
              </w:rPr>
            </w:pPr>
          </w:p>
          <w:p w14:paraId="113EB89F" w14:textId="77777777" w:rsidR="008015F4" w:rsidRPr="0096287B" w:rsidRDefault="008015F4" w:rsidP="00635F4B">
            <w:pPr>
              <w:rPr>
                <w:lang w:val="en-US"/>
              </w:rPr>
            </w:pPr>
          </w:p>
          <w:p w14:paraId="2E3D5918" w14:textId="77777777" w:rsidR="008015F4" w:rsidRPr="0096287B" w:rsidRDefault="008015F4" w:rsidP="00635F4B">
            <w:pPr>
              <w:rPr>
                <w:lang w:val="en-US"/>
              </w:rPr>
            </w:pPr>
          </w:p>
          <w:p w14:paraId="028FC371" w14:textId="77777777" w:rsidR="008015F4" w:rsidRPr="0096287B" w:rsidRDefault="008015F4" w:rsidP="00635F4B">
            <w:pPr>
              <w:rPr>
                <w:lang w:val="en-US"/>
              </w:rPr>
            </w:pPr>
          </w:p>
          <w:p w14:paraId="604971BB" w14:textId="77777777" w:rsidR="008015F4" w:rsidRPr="0096287B" w:rsidRDefault="008015F4" w:rsidP="00635F4B">
            <w:pPr>
              <w:rPr>
                <w:lang w:val="en-US"/>
              </w:rPr>
            </w:pPr>
          </w:p>
          <w:p w14:paraId="7C9D0F2A" w14:textId="77777777" w:rsidR="008015F4" w:rsidRPr="0096287B" w:rsidRDefault="008015F4" w:rsidP="00635F4B">
            <w:pPr>
              <w:rPr>
                <w:lang w:val="en-US"/>
              </w:rPr>
            </w:pPr>
          </w:p>
        </w:tc>
        <w:tc>
          <w:tcPr>
            <w:tcW w:w="3139" w:type="dxa"/>
          </w:tcPr>
          <w:p w14:paraId="305BB53F" w14:textId="4C632E08" w:rsidR="008015F4" w:rsidRPr="0096287B" w:rsidRDefault="00F058DF" w:rsidP="00635F4B">
            <w:pPr>
              <w:rPr>
                <w:lang w:val="en-US"/>
              </w:rPr>
            </w:pPr>
            <w:r w:rsidRPr="0096287B">
              <w:rPr>
                <w:lang w:val="en-US"/>
              </w:rPr>
              <w:t>Agricultural Proficiency</w:t>
            </w:r>
          </w:p>
        </w:tc>
        <w:tc>
          <w:tcPr>
            <w:tcW w:w="3140" w:type="dxa"/>
          </w:tcPr>
          <w:p w14:paraId="4944F672" w14:textId="0C732D72" w:rsidR="008015F4" w:rsidRPr="0096287B" w:rsidRDefault="00F058DF" w:rsidP="00635F4B">
            <w:pPr>
              <w:rPr>
                <w:lang w:val="en-US"/>
              </w:rPr>
            </w:pPr>
            <w:r w:rsidRPr="0096287B">
              <w:rPr>
                <w:lang w:val="en-US"/>
              </w:rPr>
              <w:t>Agricultural Proficiency</w:t>
            </w:r>
          </w:p>
        </w:tc>
      </w:tr>
      <w:tr w:rsidR="008015F4" w:rsidRPr="0096287B" w14:paraId="3B7C62ED" w14:textId="77777777" w:rsidTr="00635F4B">
        <w:tc>
          <w:tcPr>
            <w:tcW w:w="3139" w:type="dxa"/>
          </w:tcPr>
          <w:p w14:paraId="625B9AF6" w14:textId="77777777" w:rsidR="008015F4" w:rsidRPr="0096287B" w:rsidRDefault="008015F4" w:rsidP="00635F4B">
            <w:pPr>
              <w:rPr>
                <w:lang w:val="en-US"/>
              </w:rPr>
            </w:pPr>
            <w:r w:rsidRPr="0096287B">
              <w:rPr>
                <w:lang w:val="en-US"/>
              </w:rPr>
              <w:t>National Chapter</w:t>
            </w:r>
          </w:p>
          <w:p w14:paraId="6F54CCB8" w14:textId="77777777" w:rsidR="008015F4" w:rsidRPr="0096287B" w:rsidRDefault="008015F4" w:rsidP="00635F4B">
            <w:pPr>
              <w:rPr>
                <w:lang w:val="en-US"/>
              </w:rPr>
            </w:pPr>
          </w:p>
          <w:p w14:paraId="233EAAA1" w14:textId="77777777" w:rsidR="008015F4" w:rsidRPr="0096287B" w:rsidRDefault="008015F4" w:rsidP="00635F4B">
            <w:pPr>
              <w:rPr>
                <w:lang w:val="en-US"/>
              </w:rPr>
            </w:pPr>
          </w:p>
          <w:p w14:paraId="362498AA" w14:textId="77777777" w:rsidR="008015F4" w:rsidRPr="0096287B" w:rsidRDefault="008015F4" w:rsidP="00635F4B">
            <w:pPr>
              <w:rPr>
                <w:lang w:val="en-US"/>
              </w:rPr>
            </w:pPr>
          </w:p>
          <w:p w14:paraId="350171BF" w14:textId="2E720A05" w:rsidR="008015F4" w:rsidRPr="0096287B" w:rsidRDefault="008015F4" w:rsidP="00635F4B">
            <w:pPr>
              <w:rPr>
                <w:lang w:val="en-US"/>
              </w:rPr>
            </w:pPr>
          </w:p>
          <w:p w14:paraId="67F71B96" w14:textId="0DEA250F" w:rsidR="00B839AC" w:rsidRPr="0096287B" w:rsidRDefault="00B839AC" w:rsidP="00635F4B">
            <w:pPr>
              <w:rPr>
                <w:lang w:val="en-US"/>
              </w:rPr>
            </w:pPr>
          </w:p>
          <w:p w14:paraId="6A9C6293" w14:textId="77777777" w:rsidR="00B839AC" w:rsidRPr="0096287B" w:rsidRDefault="00B839AC" w:rsidP="00635F4B">
            <w:pPr>
              <w:rPr>
                <w:lang w:val="en-US"/>
              </w:rPr>
            </w:pPr>
          </w:p>
          <w:p w14:paraId="13758AE0" w14:textId="77777777" w:rsidR="008015F4" w:rsidRPr="0096287B" w:rsidRDefault="008015F4" w:rsidP="00635F4B">
            <w:pPr>
              <w:rPr>
                <w:lang w:val="en-US"/>
              </w:rPr>
            </w:pPr>
          </w:p>
          <w:p w14:paraId="1F5D68BA" w14:textId="77777777" w:rsidR="008015F4" w:rsidRPr="0096287B" w:rsidRDefault="008015F4" w:rsidP="00635F4B">
            <w:pPr>
              <w:rPr>
                <w:lang w:val="en-US"/>
              </w:rPr>
            </w:pPr>
          </w:p>
        </w:tc>
        <w:tc>
          <w:tcPr>
            <w:tcW w:w="3139" w:type="dxa"/>
          </w:tcPr>
          <w:p w14:paraId="5D8767A2" w14:textId="77777777" w:rsidR="008015F4" w:rsidRPr="0096287B" w:rsidRDefault="008015F4" w:rsidP="00635F4B">
            <w:pPr>
              <w:rPr>
                <w:lang w:val="en-US"/>
              </w:rPr>
            </w:pPr>
            <w:r w:rsidRPr="0096287B">
              <w:rPr>
                <w:lang w:val="en-US"/>
              </w:rPr>
              <w:t>National Chapter</w:t>
            </w:r>
          </w:p>
        </w:tc>
        <w:tc>
          <w:tcPr>
            <w:tcW w:w="3140" w:type="dxa"/>
          </w:tcPr>
          <w:p w14:paraId="2E9F974E" w14:textId="77777777" w:rsidR="008015F4" w:rsidRPr="0096287B" w:rsidRDefault="008015F4" w:rsidP="00635F4B">
            <w:pPr>
              <w:rPr>
                <w:lang w:val="en-US"/>
              </w:rPr>
            </w:pPr>
            <w:r w:rsidRPr="0096287B">
              <w:rPr>
                <w:lang w:val="en-US"/>
              </w:rPr>
              <w:t>National Chapter</w:t>
            </w:r>
          </w:p>
        </w:tc>
      </w:tr>
      <w:tr w:rsidR="008015F4" w:rsidRPr="0096287B" w14:paraId="7FB2634F" w14:textId="77777777" w:rsidTr="00635F4B">
        <w:tc>
          <w:tcPr>
            <w:tcW w:w="3139" w:type="dxa"/>
          </w:tcPr>
          <w:p w14:paraId="2DEC04E7" w14:textId="18155D68" w:rsidR="008015F4" w:rsidRPr="0096287B" w:rsidRDefault="008015F4" w:rsidP="00635F4B">
            <w:pPr>
              <w:rPr>
                <w:lang w:val="en-US"/>
              </w:rPr>
            </w:pPr>
            <w:r w:rsidRPr="0096287B">
              <w:rPr>
                <w:lang w:val="en-US"/>
              </w:rPr>
              <w:t xml:space="preserve">American </w:t>
            </w:r>
            <w:r w:rsidR="00F058DF" w:rsidRPr="0096287B">
              <w:rPr>
                <w:lang w:val="en-US"/>
              </w:rPr>
              <w:t xml:space="preserve">FFA </w:t>
            </w:r>
            <w:r w:rsidRPr="0096287B">
              <w:rPr>
                <w:lang w:val="en-US"/>
              </w:rPr>
              <w:t>Degree</w:t>
            </w:r>
          </w:p>
          <w:p w14:paraId="5284CD7C" w14:textId="77777777" w:rsidR="008015F4" w:rsidRPr="0096287B" w:rsidRDefault="008015F4" w:rsidP="00635F4B">
            <w:pPr>
              <w:rPr>
                <w:lang w:val="en-US"/>
              </w:rPr>
            </w:pPr>
          </w:p>
          <w:p w14:paraId="4BCBF765" w14:textId="77777777" w:rsidR="008015F4" w:rsidRPr="0096287B" w:rsidRDefault="008015F4" w:rsidP="00635F4B">
            <w:pPr>
              <w:rPr>
                <w:lang w:val="en-US"/>
              </w:rPr>
            </w:pPr>
          </w:p>
          <w:p w14:paraId="6ADEC65D" w14:textId="21F0B9AA" w:rsidR="008015F4" w:rsidRPr="0096287B" w:rsidRDefault="008015F4" w:rsidP="00635F4B">
            <w:pPr>
              <w:rPr>
                <w:lang w:val="en-US"/>
              </w:rPr>
            </w:pPr>
          </w:p>
          <w:p w14:paraId="2B0F636F" w14:textId="08666767" w:rsidR="00B839AC" w:rsidRPr="0096287B" w:rsidRDefault="00B839AC" w:rsidP="00635F4B">
            <w:pPr>
              <w:rPr>
                <w:lang w:val="en-US"/>
              </w:rPr>
            </w:pPr>
          </w:p>
          <w:p w14:paraId="7F6CD478" w14:textId="77777777" w:rsidR="008015F4" w:rsidRPr="0096287B" w:rsidRDefault="008015F4" w:rsidP="00635F4B">
            <w:pPr>
              <w:rPr>
                <w:lang w:val="en-US"/>
              </w:rPr>
            </w:pPr>
          </w:p>
          <w:p w14:paraId="0D1FF503" w14:textId="77777777" w:rsidR="008015F4" w:rsidRPr="0096287B" w:rsidRDefault="008015F4" w:rsidP="00635F4B">
            <w:pPr>
              <w:rPr>
                <w:lang w:val="en-US"/>
              </w:rPr>
            </w:pPr>
          </w:p>
          <w:p w14:paraId="1E07197B" w14:textId="77777777" w:rsidR="008015F4" w:rsidRPr="0096287B" w:rsidRDefault="008015F4" w:rsidP="00635F4B">
            <w:pPr>
              <w:rPr>
                <w:lang w:val="en-US"/>
              </w:rPr>
            </w:pPr>
          </w:p>
        </w:tc>
        <w:tc>
          <w:tcPr>
            <w:tcW w:w="3139" w:type="dxa"/>
          </w:tcPr>
          <w:p w14:paraId="11694FAA" w14:textId="3E430D02" w:rsidR="008015F4" w:rsidRPr="0096287B" w:rsidRDefault="008015F4" w:rsidP="00635F4B">
            <w:pPr>
              <w:rPr>
                <w:lang w:val="en-US"/>
              </w:rPr>
            </w:pPr>
            <w:r w:rsidRPr="0096287B">
              <w:rPr>
                <w:lang w:val="en-US"/>
              </w:rPr>
              <w:t xml:space="preserve">American </w:t>
            </w:r>
            <w:r w:rsidR="00F058DF" w:rsidRPr="0096287B">
              <w:rPr>
                <w:lang w:val="en-US"/>
              </w:rPr>
              <w:t xml:space="preserve">FFA </w:t>
            </w:r>
            <w:r w:rsidRPr="0096287B">
              <w:rPr>
                <w:lang w:val="en-US"/>
              </w:rPr>
              <w:t>Degree</w:t>
            </w:r>
          </w:p>
        </w:tc>
        <w:tc>
          <w:tcPr>
            <w:tcW w:w="3140" w:type="dxa"/>
          </w:tcPr>
          <w:p w14:paraId="1021E748" w14:textId="34F0CBE8" w:rsidR="008015F4" w:rsidRPr="0096287B" w:rsidRDefault="008015F4" w:rsidP="00635F4B">
            <w:pPr>
              <w:rPr>
                <w:lang w:val="en-US"/>
              </w:rPr>
            </w:pPr>
            <w:r w:rsidRPr="0096287B">
              <w:rPr>
                <w:lang w:val="en-US"/>
              </w:rPr>
              <w:t xml:space="preserve">American </w:t>
            </w:r>
            <w:r w:rsidR="00F058DF" w:rsidRPr="0096287B">
              <w:rPr>
                <w:lang w:val="en-US"/>
              </w:rPr>
              <w:t xml:space="preserve">FFA </w:t>
            </w:r>
            <w:r w:rsidRPr="0096287B">
              <w:rPr>
                <w:lang w:val="en-US"/>
              </w:rPr>
              <w:t>Degree</w:t>
            </w:r>
          </w:p>
        </w:tc>
      </w:tr>
      <w:tr w:rsidR="008015F4" w:rsidRPr="0096287B" w14:paraId="03959EBA" w14:textId="77777777" w:rsidTr="00635F4B">
        <w:tc>
          <w:tcPr>
            <w:tcW w:w="3139" w:type="dxa"/>
          </w:tcPr>
          <w:p w14:paraId="757EEFE7" w14:textId="02260E6A" w:rsidR="008015F4" w:rsidRPr="0096287B" w:rsidRDefault="00F058DF" w:rsidP="00635F4B">
            <w:pPr>
              <w:rPr>
                <w:lang w:val="en-US"/>
              </w:rPr>
            </w:pPr>
            <w:r w:rsidRPr="0096287B">
              <w:rPr>
                <w:lang w:val="en-US"/>
              </w:rPr>
              <w:t>Career and Leadership Development Events</w:t>
            </w:r>
          </w:p>
          <w:p w14:paraId="21C67851" w14:textId="77777777" w:rsidR="008015F4" w:rsidRPr="0096287B" w:rsidRDefault="008015F4" w:rsidP="00635F4B">
            <w:pPr>
              <w:rPr>
                <w:lang w:val="en-US"/>
              </w:rPr>
            </w:pPr>
          </w:p>
          <w:p w14:paraId="56027798" w14:textId="77777777" w:rsidR="008015F4" w:rsidRPr="0096287B" w:rsidRDefault="008015F4" w:rsidP="00635F4B">
            <w:pPr>
              <w:rPr>
                <w:lang w:val="en-US"/>
              </w:rPr>
            </w:pPr>
          </w:p>
          <w:p w14:paraId="37B2D697" w14:textId="77777777" w:rsidR="008015F4" w:rsidRPr="0096287B" w:rsidRDefault="008015F4" w:rsidP="00635F4B">
            <w:pPr>
              <w:rPr>
                <w:lang w:val="en-US"/>
              </w:rPr>
            </w:pPr>
          </w:p>
          <w:p w14:paraId="62DF268F" w14:textId="77777777" w:rsidR="008015F4" w:rsidRPr="0096287B" w:rsidRDefault="008015F4" w:rsidP="00635F4B">
            <w:pPr>
              <w:rPr>
                <w:lang w:val="en-US"/>
              </w:rPr>
            </w:pPr>
          </w:p>
          <w:p w14:paraId="7476B17D" w14:textId="77777777" w:rsidR="008015F4" w:rsidRPr="0096287B" w:rsidRDefault="008015F4" w:rsidP="00635F4B">
            <w:pPr>
              <w:rPr>
                <w:lang w:val="en-US"/>
              </w:rPr>
            </w:pPr>
          </w:p>
          <w:p w14:paraId="495A22AA" w14:textId="77777777" w:rsidR="00B839AC" w:rsidRPr="0096287B" w:rsidRDefault="00B839AC" w:rsidP="00635F4B">
            <w:pPr>
              <w:rPr>
                <w:lang w:val="en-US"/>
              </w:rPr>
            </w:pPr>
          </w:p>
          <w:p w14:paraId="25D735A2" w14:textId="0883F4FC" w:rsidR="00B839AC" w:rsidRPr="0096287B" w:rsidRDefault="00B839AC" w:rsidP="00635F4B">
            <w:pPr>
              <w:rPr>
                <w:lang w:val="en-US"/>
              </w:rPr>
            </w:pPr>
          </w:p>
        </w:tc>
        <w:tc>
          <w:tcPr>
            <w:tcW w:w="3139" w:type="dxa"/>
          </w:tcPr>
          <w:p w14:paraId="4C316117" w14:textId="33A1173D" w:rsidR="008015F4" w:rsidRPr="0096287B" w:rsidRDefault="00F058DF" w:rsidP="00635F4B">
            <w:pPr>
              <w:rPr>
                <w:lang w:val="en-US"/>
              </w:rPr>
            </w:pPr>
            <w:r w:rsidRPr="0096287B">
              <w:rPr>
                <w:lang w:val="en-US"/>
              </w:rPr>
              <w:t>Career and Leadership Development Events</w:t>
            </w:r>
          </w:p>
        </w:tc>
        <w:tc>
          <w:tcPr>
            <w:tcW w:w="3140" w:type="dxa"/>
          </w:tcPr>
          <w:p w14:paraId="1D669602" w14:textId="2C526796" w:rsidR="008015F4" w:rsidRPr="0096287B" w:rsidRDefault="00F058DF" w:rsidP="00635F4B">
            <w:pPr>
              <w:rPr>
                <w:lang w:val="en-US"/>
              </w:rPr>
            </w:pPr>
            <w:r w:rsidRPr="0096287B">
              <w:rPr>
                <w:lang w:val="en-US"/>
              </w:rPr>
              <w:t>Career and Leadership Development Events</w:t>
            </w:r>
          </w:p>
        </w:tc>
      </w:tr>
    </w:tbl>
    <w:p w14:paraId="26285E5C" w14:textId="7800AA5F" w:rsidR="008015F4" w:rsidRPr="0096287B" w:rsidRDefault="008015F4" w:rsidP="008015F4">
      <w:pPr>
        <w:rPr>
          <w:lang w:val="en-US"/>
        </w:rPr>
      </w:pPr>
      <w:r w:rsidRPr="0096287B">
        <w:rPr>
          <w:lang w:val="en-US"/>
        </w:rPr>
        <w:lastRenderedPageBreak/>
        <w:t>Part 2: Follow the links below</w:t>
      </w:r>
      <w:r w:rsidR="009B322F" w:rsidRPr="0096287B">
        <w:rPr>
          <w:lang w:val="en-US"/>
        </w:rPr>
        <w:t xml:space="preserve"> by clicking on </w:t>
      </w:r>
      <w:r w:rsidR="00C74748">
        <w:rPr>
          <w:lang w:val="en-US"/>
        </w:rPr>
        <w:t>the</w:t>
      </w:r>
      <w:r w:rsidR="00C74748" w:rsidRPr="0096287B">
        <w:rPr>
          <w:lang w:val="en-US"/>
        </w:rPr>
        <w:t xml:space="preserve"> </w:t>
      </w:r>
      <w:r w:rsidR="009B322F" w:rsidRPr="0096287B">
        <w:rPr>
          <w:lang w:val="en-US"/>
        </w:rPr>
        <w:t>title</w:t>
      </w:r>
      <w:r w:rsidRPr="0096287B">
        <w:rPr>
          <w:lang w:val="en-US"/>
        </w:rPr>
        <w:t xml:space="preserve"> to learn about each </w:t>
      </w:r>
      <w:r w:rsidR="00F058DF" w:rsidRPr="0096287B">
        <w:rPr>
          <w:lang w:val="en-US"/>
        </w:rPr>
        <w:t>program</w:t>
      </w:r>
      <w:r w:rsidRPr="0096287B">
        <w:rPr>
          <w:lang w:val="en-US"/>
        </w:rPr>
        <w:t xml:space="preserve"> area and answer the questions below.</w:t>
      </w:r>
    </w:p>
    <w:p w14:paraId="75B8BC4C" w14:textId="2FCFA929" w:rsidR="008015F4" w:rsidRPr="0096287B" w:rsidRDefault="00F058DF" w:rsidP="008015F4">
      <w:pPr>
        <w:pStyle w:val="Heading4"/>
        <w:jc w:val="center"/>
        <w:rPr>
          <w:sz w:val="32"/>
          <w:szCs w:val="28"/>
          <w:lang w:val="en-US"/>
        </w:rPr>
      </w:pPr>
      <w:r w:rsidRPr="0096287B">
        <w:rPr>
          <w:noProof/>
          <w:lang w:val="en-US"/>
        </w:rPr>
        <mc:AlternateContent>
          <mc:Choice Requires="wpg">
            <w:drawing>
              <wp:anchor distT="0" distB="0" distL="114300" distR="114300" simplePos="0" relativeHeight="251888640" behindDoc="0" locked="0" layoutInCell="1" allowOverlap="1" wp14:anchorId="4E6C5BF5" wp14:editId="6BAFF7C9">
                <wp:simplePos x="0" y="0"/>
                <wp:positionH relativeFrom="column">
                  <wp:posOffset>-171450</wp:posOffset>
                </wp:positionH>
                <wp:positionV relativeFrom="paragraph">
                  <wp:posOffset>357505</wp:posOffset>
                </wp:positionV>
                <wp:extent cx="6318885" cy="3276600"/>
                <wp:effectExtent l="0" t="0" r="24765" b="19050"/>
                <wp:wrapNone/>
                <wp:docPr id="325" name="Group 325"/>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11" name="Rectangle 11"/>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C1751D5" w14:textId="77777777" w:rsidR="00060CFC" w:rsidRDefault="00060CFC" w:rsidP="008015F4">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ectangle 12"/>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AB1200" w14:textId="77777777" w:rsidR="00060CFC" w:rsidRDefault="00060CFC" w:rsidP="008015F4">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Arrow: Right 13"/>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Arrow: Right 322"/>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DA6DC3" w14:textId="2486E1E3" w:rsidR="00060CFC" w:rsidRDefault="00060CFC" w:rsidP="00F058DF">
                              <w:pPr>
                                <w:jc w:val="center"/>
                              </w:pPr>
                              <w:r>
                                <w:t>How could this program area develop your future career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6C5BF5" id="Group 325" o:spid="_x0000_s1171" style="position:absolute;left:0;text-align:left;margin-left:-13.5pt;margin-top:28.15pt;width:497.55pt;height:258pt;z-index:251888640"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">
                <v:rect id="Rectangle 11" o:spid="_x0000_s1172"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" fillcolor="white [3201]" strokecolor="#004a98 [3204]" strokeweight="1pt">
                  <v:textbox>
                    <w:txbxContent>
                      <w:p w14:paraId="1C1751D5" w14:textId="77777777" w:rsidR="00060CFC" w:rsidRDefault="00060CFC" w:rsidP="008015F4">
                        <w:pPr>
                          <w:jc w:val="center"/>
                        </w:pPr>
                        <w:r>
                          <w:t>Description</w:t>
                        </w:r>
                      </w:p>
                    </w:txbxContent>
                  </v:textbox>
                </v:rect>
                <v:rect id="Rectangle 12" o:spid="_x0000_s1173"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" fillcolor="white [3201]" strokecolor="#004a98 [3204]" strokeweight="1pt">
                  <v:textbox>
                    <w:txbxContent>
                      <w:p w14:paraId="45AB1200" w14:textId="77777777" w:rsidR="00060CFC" w:rsidRDefault="00060CFC" w:rsidP="008015F4">
                        <w:pPr>
                          <w:jc w:val="center"/>
                        </w:pPr>
                        <w:r>
                          <w:t>Ways to Participate</w:t>
                        </w:r>
                      </w:p>
                    </w:txbxContent>
                  </v:textbox>
                </v:rect>
                <v:shape id="Arrow: Right 13" o:spid="_x0000_s1174"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" adj="15466" fillcolor="#004a98 [3204]" strokecolor="#00244b [1604]" strokeweight="1pt"/>
                <v:shape id="Arrow: Right 322" o:spid="_x0000_s1175"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" adj="15466" fillcolor="#004a98 [3204]" strokecolor="#00244b [1604]" strokeweight="1pt"/>
                <v:rect id="Rectangle 323" o:spid="_x0000_s1176"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" fillcolor="white [3201]" strokecolor="#004a98 [3204]" strokeweight="1pt">
                  <v:textbox>
                    <w:txbxContent>
                      <w:p w14:paraId="18DA6DC3" w14:textId="2486E1E3" w:rsidR="00060CFC" w:rsidRDefault="00060CFC" w:rsidP="00F058DF">
                        <w:pPr>
                          <w:jc w:val="center"/>
                        </w:pPr>
                        <w:r>
                          <w:t>How could this program area develop your future career skills?</w:t>
                        </w:r>
                      </w:p>
                    </w:txbxContent>
                  </v:textbox>
                </v:rect>
              </v:group>
            </w:pict>
          </mc:Fallback>
        </mc:AlternateContent>
      </w:r>
      <w:hyperlink r:id="rId120" w:history="1">
        <w:r w:rsidR="008015F4" w:rsidRPr="0096287B">
          <w:rPr>
            <w:rStyle w:val="Hyperlink"/>
            <w:sz w:val="32"/>
            <w:szCs w:val="28"/>
            <w:lang w:val="en-US"/>
          </w:rPr>
          <w:t>Agriscience Fair</w:t>
        </w:r>
      </w:hyperlink>
    </w:p>
    <w:p w14:paraId="4B1C9762" w14:textId="7D555B47" w:rsidR="008015F4" w:rsidRPr="0096287B" w:rsidRDefault="008015F4" w:rsidP="008015F4">
      <w:pPr>
        <w:rPr>
          <w:lang w:val="en-US"/>
        </w:rPr>
      </w:pPr>
    </w:p>
    <w:p w14:paraId="22E87A79" w14:textId="7AE079B5" w:rsidR="008015F4" w:rsidRPr="0096287B" w:rsidRDefault="008015F4" w:rsidP="008015F4">
      <w:pPr>
        <w:rPr>
          <w:lang w:val="en-US"/>
        </w:rPr>
      </w:pPr>
    </w:p>
    <w:p w14:paraId="4BAF2EB3" w14:textId="6E68C150" w:rsidR="008015F4" w:rsidRPr="0096287B" w:rsidRDefault="008015F4" w:rsidP="008015F4">
      <w:pPr>
        <w:rPr>
          <w:lang w:val="en-US"/>
        </w:rPr>
      </w:pPr>
    </w:p>
    <w:p w14:paraId="1A9F7274" w14:textId="04288E7E" w:rsidR="008015F4" w:rsidRPr="0096287B" w:rsidRDefault="008015F4" w:rsidP="008015F4">
      <w:pPr>
        <w:rPr>
          <w:lang w:val="en-US"/>
        </w:rPr>
      </w:pPr>
    </w:p>
    <w:p w14:paraId="71F6956B" w14:textId="79BE141F" w:rsidR="008015F4" w:rsidRPr="0096287B" w:rsidRDefault="008015F4" w:rsidP="008015F4">
      <w:pPr>
        <w:rPr>
          <w:lang w:val="en-US"/>
        </w:rPr>
      </w:pPr>
    </w:p>
    <w:p w14:paraId="1BCF1C70" w14:textId="71C58246" w:rsidR="008015F4" w:rsidRPr="0096287B" w:rsidRDefault="008015F4" w:rsidP="008015F4">
      <w:pPr>
        <w:rPr>
          <w:lang w:val="en-US"/>
        </w:rPr>
      </w:pPr>
    </w:p>
    <w:p w14:paraId="7382C42F" w14:textId="1A2E8AFE" w:rsidR="008015F4" w:rsidRPr="0096287B" w:rsidRDefault="008015F4" w:rsidP="008015F4">
      <w:pPr>
        <w:rPr>
          <w:lang w:val="en-US"/>
        </w:rPr>
      </w:pPr>
    </w:p>
    <w:p w14:paraId="7AAD348F" w14:textId="77777777" w:rsidR="008015F4" w:rsidRPr="0096287B" w:rsidRDefault="008015F4" w:rsidP="008015F4">
      <w:pPr>
        <w:rPr>
          <w:lang w:val="en-US"/>
        </w:rPr>
      </w:pPr>
    </w:p>
    <w:p w14:paraId="61C64AF5" w14:textId="77777777" w:rsidR="008015F4" w:rsidRPr="0096287B" w:rsidRDefault="008015F4" w:rsidP="008015F4">
      <w:pPr>
        <w:rPr>
          <w:lang w:val="en-US"/>
        </w:rPr>
      </w:pPr>
    </w:p>
    <w:p w14:paraId="0F368055" w14:textId="617D367E" w:rsidR="008015F4" w:rsidRPr="0096287B" w:rsidRDefault="008015F4" w:rsidP="008015F4">
      <w:pPr>
        <w:rPr>
          <w:lang w:val="en-US"/>
        </w:rPr>
      </w:pPr>
    </w:p>
    <w:p w14:paraId="38E602DD" w14:textId="42F101E3" w:rsidR="008015F4" w:rsidRPr="0096287B" w:rsidRDefault="008015F4" w:rsidP="008015F4">
      <w:pPr>
        <w:rPr>
          <w:lang w:val="en-US"/>
        </w:rPr>
      </w:pPr>
    </w:p>
    <w:p w14:paraId="6B08A4C9" w14:textId="6079E07A" w:rsidR="008015F4" w:rsidRPr="0096287B" w:rsidRDefault="008015F4" w:rsidP="008015F4">
      <w:pPr>
        <w:pStyle w:val="Heading4"/>
        <w:jc w:val="center"/>
        <w:rPr>
          <w:sz w:val="32"/>
          <w:szCs w:val="28"/>
          <w:lang w:val="en-US"/>
        </w:rPr>
      </w:pPr>
    </w:p>
    <w:p w14:paraId="35BA900B" w14:textId="158A914A" w:rsidR="00F058DF" w:rsidRPr="0096287B" w:rsidRDefault="00F058DF" w:rsidP="00F058DF">
      <w:pPr>
        <w:rPr>
          <w:lang w:val="en-US"/>
        </w:rPr>
      </w:pPr>
    </w:p>
    <w:p w14:paraId="6E30A34A" w14:textId="1197B489" w:rsidR="00F058DF" w:rsidRPr="0096287B" w:rsidRDefault="00F058DF" w:rsidP="00F058DF">
      <w:pPr>
        <w:rPr>
          <w:lang w:val="en-US"/>
        </w:rPr>
      </w:pPr>
    </w:p>
    <w:p w14:paraId="45A69E51" w14:textId="4C995725" w:rsidR="008015F4" w:rsidRPr="0096287B" w:rsidRDefault="00F058DF" w:rsidP="008015F4">
      <w:pPr>
        <w:pStyle w:val="Heading4"/>
        <w:jc w:val="center"/>
        <w:rPr>
          <w:sz w:val="16"/>
          <w:szCs w:val="14"/>
          <w:lang w:val="en-US"/>
        </w:rPr>
      </w:pPr>
      <w:r w:rsidRPr="0096287B">
        <w:rPr>
          <w:noProof/>
          <w:lang w:val="en-US"/>
        </w:rPr>
        <mc:AlternateContent>
          <mc:Choice Requires="wpg">
            <w:drawing>
              <wp:anchor distT="0" distB="0" distL="114300" distR="114300" simplePos="0" relativeHeight="251890688" behindDoc="0" locked="0" layoutInCell="1" allowOverlap="1" wp14:anchorId="062E98D3" wp14:editId="58C1BF65">
                <wp:simplePos x="0" y="0"/>
                <wp:positionH relativeFrom="column">
                  <wp:posOffset>-161925</wp:posOffset>
                </wp:positionH>
                <wp:positionV relativeFrom="paragraph">
                  <wp:posOffset>349250</wp:posOffset>
                </wp:positionV>
                <wp:extent cx="6318885" cy="3276600"/>
                <wp:effectExtent l="0" t="0" r="24765" b="19050"/>
                <wp:wrapNone/>
                <wp:docPr id="326" name="Group 326"/>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27" name="Rectangle 327"/>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4687FD6" w14:textId="77777777" w:rsidR="00060CFC" w:rsidRDefault="00060CFC" w:rsidP="00F058DF">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Rectangle 328"/>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7FCDB55" w14:textId="77777777" w:rsidR="00060CFC" w:rsidRDefault="00060CFC" w:rsidP="00F058DF">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Arrow: Right 329"/>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Arrow: Right 330"/>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Rectangle 331"/>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417C1C2" w14:textId="77777777" w:rsidR="00060CFC" w:rsidRDefault="00060CFC" w:rsidP="00B839AC">
                              <w:pPr>
                                <w:jc w:val="center"/>
                              </w:pPr>
                              <w:r>
                                <w:t>How could this program area develop your future career skills?</w:t>
                              </w:r>
                            </w:p>
                            <w:p w14:paraId="7A771442" w14:textId="0CB5C373" w:rsidR="00060CFC" w:rsidRDefault="00060CFC" w:rsidP="00F058D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2E98D3" id="Group 326" o:spid="_x0000_s1177" style="position:absolute;left:0;text-align:left;margin-left:-12.75pt;margin-top:27.5pt;width:497.55pt;height:258pt;z-index:251890688"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">
                <v:rect id="Rectangle 327" o:spid="_x0000_s1178"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" fillcolor="white [3201]" strokecolor="#004a98 [3204]" strokeweight="1pt">
                  <v:textbox>
                    <w:txbxContent>
                      <w:p w14:paraId="04687FD6" w14:textId="77777777" w:rsidR="00060CFC" w:rsidRDefault="00060CFC" w:rsidP="00F058DF">
                        <w:pPr>
                          <w:jc w:val="center"/>
                        </w:pPr>
                        <w:r>
                          <w:t>Description</w:t>
                        </w:r>
                      </w:p>
                    </w:txbxContent>
                  </v:textbox>
                </v:rect>
                <v:rect id="Rectangle 328" o:spid="_x0000_s1179"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" fillcolor="white [3201]" strokecolor="#004a98 [3204]" strokeweight="1pt">
                  <v:textbox>
                    <w:txbxContent>
                      <w:p w14:paraId="37FCDB55" w14:textId="77777777" w:rsidR="00060CFC" w:rsidRDefault="00060CFC" w:rsidP="00F058DF">
                        <w:pPr>
                          <w:jc w:val="center"/>
                        </w:pPr>
                        <w:r>
                          <w:t>Ways to Participate</w:t>
                        </w:r>
                      </w:p>
                    </w:txbxContent>
                  </v:textbox>
                </v:rect>
                <v:shape id="Arrow: Right 329" o:spid="_x0000_s1180"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" adj="15466" fillcolor="#004a98 [3204]" strokecolor="#00244b [1604]" strokeweight="1pt"/>
                <v:shape id="Arrow: Right 330" o:spid="_x0000_s1181"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" adj="15466" fillcolor="#004a98 [3204]" strokecolor="#00244b [1604]" strokeweight="1pt"/>
                <v:rect id="Rectangle 331" o:spid="_x0000_s1182"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" fillcolor="white [3201]" strokecolor="#004a98 [3204]" strokeweight="1pt">
                  <v:textbox>
                    <w:txbxContent>
                      <w:p w14:paraId="3417C1C2" w14:textId="77777777" w:rsidR="00060CFC" w:rsidRDefault="00060CFC" w:rsidP="00B839AC">
                        <w:pPr>
                          <w:jc w:val="center"/>
                        </w:pPr>
                        <w:r>
                          <w:t>How could this program area develop your future career skills?</w:t>
                        </w:r>
                      </w:p>
                      <w:p w14:paraId="7A771442" w14:textId="0CB5C373" w:rsidR="00060CFC" w:rsidRDefault="00060CFC" w:rsidP="00F058DF">
                        <w:pPr>
                          <w:jc w:val="center"/>
                        </w:pPr>
                      </w:p>
                    </w:txbxContent>
                  </v:textbox>
                </v:rect>
              </v:group>
            </w:pict>
          </mc:Fallback>
        </mc:AlternateContent>
      </w:r>
      <w:hyperlink r:id="rId121" w:history="1">
        <w:r w:rsidRPr="0096287B">
          <w:rPr>
            <w:rStyle w:val="Hyperlink"/>
            <w:sz w:val="32"/>
            <w:szCs w:val="28"/>
            <w:lang w:val="en-US"/>
          </w:rPr>
          <w:t>Agricultural Proficiency</w:t>
        </w:r>
      </w:hyperlink>
    </w:p>
    <w:p w14:paraId="24146776" w14:textId="40D5F8B5" w:rsidR="008015F4" w:rsidRPr="0096287B" w:rsidRDefault="008015F4" w:rsidP="008015F4">
      <w:pPr>
        <w:pStyle w:val="Heading4"/>
        <w:jc w:val="center"/>
        <w:rPr>
          <w:sz w:val="32"/>
          <w:szCs w:val="28"/>
          <w:lang w:val="en-US"/>
        </w:rPr>
      </w:pPr>
    </w:p>
    <w:p w14:paraId="3DD1F222" w14:textId="721D29CB" w:rsidR="008015F4" w:rsidRPr="0096287B" w:rsidRDefault="008015F4" w:rsidP="008015F4">
      <w:pPr>
        <w:rPr>
          <w:lang w:val="en-US"/>
        </w:rPr>
      </w:pPr>
    </w:p>
    <w:p w14:paraId="3A42DB24" w14:textId="26F4F61A" w:rsidR="008015F4" w:rsidRPr="0096287B" w:rsidRDefault="008015F4" w:rsidP="008015F4">
      <w:pPr>
        <w:rPr>
          <w:lang w:val="en-US"/>
        </w:rPr>
      </w:pPr>
    </w:p>
    <w:p w14:paraId="31DDD749" w14:textId="77777777" w:rsidR="008015F4" w:rsidRPr="0096287B" w:rsidRDefault="008015F4" w:rsidP="008015F4">
      <w:pPr>
        <w:rPr>
          <w:lang w:val="en-US"/>
        </w:rPr>
      </w:pPr>
    </w:p>
    <w:p w14:paraId="2698D1E1" w14:textId="77777777" w:rsidR="008015F4" w:rsidRPr="0096287B" w:rsidRDefault="008015F4" w:rsidP="008015F4">
      <w:pPr>
        <w:rPr>
          <w:lang w:val="en-US"/>
        </w:rPr>
      </w:pPr>
    </w:p>
    <w:p w14:paraId="4FB86DB8" w14:textId="77777777" w:rsidR="008015F4" w:rsidRPr="0096287B" w:rsidRDefault="008015F4" w:rsidP="008015F4">
      <w:pPr>
        <w:rPr>
          <w:lang w:val="en-US"/>
        </w:rPr>
      </w:pPr>
    </w:p>
    <w:p w14:paraId="71560288" w14:textId="77777777" w:rsidR="008015F4" w:rsidRPr="0096287B" w:rsidRDefault="008015F4" w:rsidP="008015F4">
      <w:pPr>
        <w:rPr>
          <w:lang w:val="en-US"/>
        </w:rPr>
      </w:pPr>
    </w:p>
    <w:p w14:paraId="0BAC21AE" w14:textId="77777777" w:rsidR="008015F4" w:rsidRPr="0096287B" w:rsidRDefault="008015F4" w:rsidP="008015F4">
      <w:pPr>
        <w:rPr>
          <w:lang w:val="en-US"/>
        </w:rPr>
      </w:pPr>
    </w:p>
    <w:p w14:paraId="6594D6DE" w14:textId="77777777" w:rsidR="008015F4" w:rsidRPr="0096287B" w:rsidRDefault="008015F4" w:rsidP="008015F4">
      <w:pPr>
        <w:rPr>
          <w:lang w:val="en-US"/>
        </w:rPr>
      </w:pPr>
    </w:p>
    <w:p w14:paraId="1A03E781" w14:textId="77777777" w:rsidR="008015F4" w:rsidRPr="0096287B" w:rsidRDefault="008015F4" w:rsidP="008015F4">
      <w:pPr>
        <w:rPr>
          <w:lang w:val="en-US"/>
        </w:rPr>
      </w:pPr>
    </w:p>
    <w:p w14:paraId="22D50613" w14:textId="77777777" w:rsidR="008015F4" w:rsidRPr="0096287B" w:rsidRDefault="008015F4" w:rsidP="008015F4">
      <w:pPr>
        <w:rPr>
          <w:lang w:val="en-US"/>
        </w:rPr>
      </w:pPr>
    </w:p>
    <w:p w14:paraId="6156C1F2" w14:textId="77777777" w:rsidR="008015F4" w:rsidRPr="0096287B" w:rsidRDefault="008015F4" w:rsidP="008015F4">
      <w:pPr>
        <w:rPr>
          <w:lang w:val="en-US"/>
        </w:rPr>
      </w:pPr>
    </w:p>
    <w:p w14:paraId="585B3FD9" w14:textId="77777777" w:rsidR="008015F4" w:rsidRPr="0096287B" w:rsidRDefault="008015F4" w:rsidP="008015F4">
      <w:pPr>
        <w:rPr>
          <w:lang w:val="en-US"/>
        </w:rPr>
      </w:pPr>
    </w:p>
    <w:p w14:paraId="2F347729" w14:textId="7B847CA9" w:rsidR="008015F4" w:rsidRPr="0096287B" w:rsidRDefault="00F058DF" w:rsidP="008015F4">
      <w:pPr>
        <w:pStyle w:val="Heading4"/>
        <w:jc w:val="center"/>
        <w:rPr>
          <w:sz w:val="40"/>
          <w:szCs w:val="36"/>
          <w:lang w:val="en-US"/>
        </w:rPr>
      </w:pPr>
      <w:r w:rsidRPr="0096287B">
        <w:rPr>
          <w:noProof/>
          <w:lang w:val="en-US"/>
        </w:rPr>
        <w:lastRenderedPageBreak/>
        <mc:AlternateContent>
          <mc:Choice Requires="wpg">
            <w:drawing>
              <wp:anchor distT="0" distB="0" distL="114300" distR="114300" simplePos="0" relativeHeight="251892736" behindDoc="0" locked="0" layoutInCell="1" allowOverlap="1" wp14:anchorId="32B882B5" wp14:editId="1BD87CC1">
                <wp:simplePos x="0" y="0"/>
                <wp:positionH relativeFrom="margin">
                  <wp:align>center</wp:align>
                </wp:positionH>
                <wp:positionV relativeFrom="paragraph">
                  <wp:posOffset>391795</wp:posOffset>
                </wp:positionV>
                <wp:extent cx="6318885" cy="3276600"/>
                <wp:effectExtent l="0" t="0" r="24765" b="19050"/>
                <wp:wrapNone/>
                <wp:docPr id="332" name="Group 332"/>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33" name="Rectangle 333"/>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9E0346" w14:textId="77777777" w:rsidR="00060CFC" w:rsidRDefault="00060CFC" w:rsidP="00F058DF">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Rectangle 334"/>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F081E7" w14:textId="77777777" w:rsidR="00060CFC" w:rsidRDefault="00060CFC" w:rsidP="00F058DF">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Arrow: Right 342"/>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Arrow: Right 343"/>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Rectangle 344"/>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0DB6179" w14:textId="77777777" w:rsidR="00060CFC" w:rsidRDefault="00060CFC" w:rsidP="00B839AC">
                              <w:pPr>
                                <w:jc w:val="center"/>
                              </w:pPr>
                              <w:r>
                                <w:t>How could this program area develop your future career skills?</w:t>
                              </w:r>
                            </w:p>
                            <w:p w14:paraId="53B43CDB" w14:textId="0E71050C" w:rsidR="00060CFC" w:rsidRDefault="00060CFC" w:rsidP="00F058D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B882B5" id="Group 332" o:spid="_x0000_s1183" style="position:absolute;left:0;text-align:left;margin-left:0;margin-top:30.85pt;width:497.55pt;height:258pt;z-index:251892736;mso-position-horizontal:center;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">
                <v:rect id="Rectangle 333" o:spid="_x0000_s1184"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" fillcolor="white [3201]" strokecolor="#004a98 [3204]" strokeweight="1pt">
                  <v:textbox>
                    <w:txbxContent>
                      <w:p w14:paraId="569E0346" w14:textId="77777777" w:rsidR="00060CFC" w:rsidRDefault="00060CFC" w:rsidP="00F058DF">
                        <w:pPr>
                          <w:jc w:val="center"/>
                        </w:pPr>
                        <w:r>
                          <w:t>Description</w:t>
                        </w:r>
                      </w:p>
                    </w:txbxContent>
                  </v:textbox>
                </v:rect>
                <v:rect id="Rectangle 334" o:spid="_x0000_s1185"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" fillcolor="white [3201]" strokecolor="#004a98 [3204]" strokeweight="1pt">
                  <v:textbox>
                    <w:txbxContent>
                      <w:p w14:paraId="06F081E7" w14:textId="77777777" w:rsidR="00060CFC" w:rsidRDefault="00060CFC" w:rsidP="00F058DF">
                        <w:pPr>
                          <w:jc w:val="center"/>
                        </w:pPr>
                        <w:r>
                          <w:t>Ways to Participate</w:t>
                        </w:r>
                      </w:p>
                    </w:txbxContent>
                  </v:textbox>
                </v:rect>
                <v:shape id="Arrow: Right 342" o:spid="_x0000_s1186"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" adj="15466" fillcolor="#004a98 [3204]" strokecolor="#00244b [1604]" strokeweight="1pt"/>
                <v:shape id="Arrow: Right 343" o:spid="_x0000_s1187"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" adj="15466" fillcolor="#004a98 [3204]" strokecolor="#00244b [1604]" strokeweight="1pt"/>
                <v:rect id="Rectangle 344" o:spid="_x0000_s1188"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" fillcolor="white [3201]" strokecolor="#004a98 [3204]" strokeweight="1pt">
                  <v:textbox>
                    <w:txbxContent>
                      <w:p w14:paraId="20DB6179" w14:textId="77777777" w:rsidR="00060CFC" w:rsidRDefault="00060CFC" w:rsidP="00B839AC">
                        <w:pPr>
                          <w:jc w:val="center"/>
                        </w:pPr>
                        <w:r>
                          <w:t>How could this program area develop your future career skills?</w:t>
                        </w:r>
                      </w:p>
                      <w:p w14:paraId="53B43CDB" w14:textId="0E71050C" w:rsidR="00060CFC" w:rsidRDefault="00060CFC" w:rsidP="00F058DF">
                        <w:pPr>
                          <w:jc w:val="center"/>
                        </w:pPr>
                      </w:p>
                    </w:txbxContent>
                  </v:textbox>
                </v:rect>
                <w10:wrap anchorx="margin"/>
              </v:group>
            </w:pict>
          </mc:Fallback>
        </mc:AlternateContent>
      </w:r>
      <w:hyperlink r:id="rId122" w:history="1">
        <w:r w:rsidR="008015F4" w:rsidRPr="0096287B">
          <w:rPr>
            <w:rStyle w:val="Hyperlink"/>
            <w:sz w:val="40"/>
            <w:szCs w:val="36"/>
            <w:lang w:val="en-US"/>
          </w:rPr>
          <w:t>National Chapter</w:t>
        </w:r>
      </w:hyperlink>
    </w:p>
    <w:p w14:paraId="0ACC225C" w14:textId="20230BB2" w:rsidR="008015F4" w:rsidRPr="0096287B" w:rsidRDefault="008015F4" w:rsidP="008015F4">
      <w:pPr>
        <w:rPr>
          <w:lang w:val="en-US"/>
        </w:rPr>
      </w:pPr>
    </w:p>
    <w:p w14:paraId="544EDB51" w14:textId="77777777" w:rsidR="008015F4" w:rsidRPr="0096287B" w:rsidRDefault="008015F4" w:rsidP="008015F4">
      <w:pPr>
        <w:rPr>
          <w:lang w:val="en-US"/>
        </w:rPr>
      </w:pPr>
    </w:p>
    <w:p w14:paraId="70409F98" w14:textId="77777777" w:rsidR="008015F4" w:rsidRPr="0096287B" w:rsidRDefault="008015F4" w:rsidP="008015F4">
      <w:pPr>
        <w:rPr>
          <w:lang w:val="en-US"/>
        </w:rPr>
      </w:pPr>
    </w:p>
    <w:p w14:paraId="7A377D01" w14:textId="77777777" w:rsidR="008015F4" w:rsidRPr="0096287B" w:rsidRDefault="008015F4" w:rsidP="008015F4">
      <w:pPr>
        <w:rPr>
          <w:lang w:val="en-US"/>
        </w:rPr>
      </w:pPr>
    </w:p>
    <w:p w14:paraId="3DC39A0E" w14:textId="77777777" w:rsidR="008015F4" w:rsidRPr="0096287B" w:rsidRDefault="008015F4" w:rsidP="008015F4">
      <w:pPr>
        <w:rPr>
          <w:lang w:val="en-US"/>
        </w:rPr>
      </w:pPr>
    </w:p>
    <w:p w14:paraId="13F9ED52" w14:textId="77777777" w:rsidR="008015F4" w:rsidRPr="0096287B" w:rsidRDefault="008015F4" w:rsidP="008015F4">
      <w:pPr>
        <w:rPr>
          <w:lang w:val="en-US"/>
        </w:rPr>
      </w:pPr>
    </w:p>
    <w:p w14:paraId="76121B48" w14:textId="77777777" w:rsidR="008015F4" w:rsidRPr="0096287B" w:rsidRDefault="008015F4" w:rsidP="008015F4">
      <w:pPr>
        <w:rPr>
          <w:lang w:val="en-US"/>
        </w:rPr>
      </w:pPr>
    </w:p>
    <w:p w14:paraId="2FAD97B6" w14:textId="77777777" w:rsidR="008015F4" w:rsidRPr="0096287B" w:rsidRDefault="008015F4" w:rsidP="008015F4">
      <w:pPr>
        <w:rPr>
          <w:lang w:val="en-US"/>
        </w:rPr>
      </w:pPr>
    </w:p>
    <w:p w14:paraId="31A1F304" w14:textId="77777777" w:rsidR="008015F4" w:rsidRPr="0096287B" w:rsidRDefault="008015F4" w:rsidP="008015F4">
      <w:pPr>
        <w:rPr>
          <w:lang w:val="en-US"/>
        </w:rPr>
      </w:pPr>
    </w:p>
    <w:p w14:paraId="2CF4A863" w14:textId="77777777" w:rsidR="008015F4" w:rsidRPr="0096287B" w:rsidRDefault="008015F4" w:rsidP="008015F4">
      <w:pPr>
        <w:rPr>
          <w:lang w:val="en-US"/>
        </w:rPr>
      </w:pPr>
    </w:p>
    <w:p w14:paraId="40EC9FD4" w14:textId="77777777" w:rsidR="008015F4" w:rsidRPr="0096287B" w:rsidRDefault="008015F4" w:rsidP="008015F4">
      <w:pPr>
        <w:rPr>
          <w:lang w:val="en-US"/>
        </w:rPr>
      </w:pPr>
    </w:p>
    <w:p w14:paraId="50BC54E4" w14:textId="77777777" w:rsidR="008015F4" w:rsidRPr="0096287B" w:rsidRDefault="008015F4" w:rsidP="008015F4">
      <w:pPr>
        <w:rPr>
          <w:lang w:val="en-US"/>
        </w:rPr>
      </w:pPr>
    </w:p>
    <w:p w14:paraId="6411969A" w14:textId="77777777" w:rsidR="008015F4" w:rsidRPr="0096287B" w:rsidRDefault="008015F4" w:rsidP="008015F4">
      <w:pPr>
        <w:rPr>
          <w:lang w:val="en-US"/>
        </w:rPr>
      </w:pPr>
    </w:p>
    <w:p w14:paraId="11CB81BE" w14:textId="77777777" w:rsidR="008015F4" w:rsidRPr="0096287B" w:rsidRDefault="008015F4" w:rsidP="008015F4">
      <w:pPr>
        <w:rPr>
          <w:lang w:val="en-US"/>
        </w:rPr>
      </w:pPr>
    </w:p>
    <w:p w14:paraId="473D09CC" w14:textId="309DCF89" w:rsidR="008015F4" w:rsidRPr="0096287B" w:rsidRDefault="00375B79" w:rsidP="008015F4">
      <w:pPr>
        <w:pStyle w:val="Heading4"/>
        <w:jc w:val="center"/>
        <w:rPr>
          <w:sz w:val="40"/>
          <w:szCs w:val="36"/>
          <w:lang w:val="en-US"/>
        </w:rPr>
      </w:pPr>
      <w:hyperlink r:id="rId123" w:history="1">
        <w:r w:rsidR="00F058DF" w:rsidRPr="0096287B">
          <w:rPr>
            <w:rStyle w:val="Hyperlink"/>
            <w:sz w:val="40"/>
            <w:szCs w:val="36"/>
            <w:lang w:val="en-US"/>
          </w:rPr>
          <w:t>American FFA Degree</w:t>
        </w:r>
      </w:hyperlink>
    </w:p>
    <w:p w14:paraId="0BADC4A8" w14:textId="16E0F1E6" w:rsidR="008015F4" w:rsidRPr="0096287B" w:rsidRDefault="00F058DF" w:rsidP="008015F4">
      <w:pPr>
        <w:jc w:val="center"/>
        <w:rPr>
          <w:lang w:val="en-US"/>
        </w:rPr>
      </w:pPr>
      <w:r w:rsidRPr="0096287B">
        <w:rPr>
          <w:noProof/>
          <w:lang w:val="en-US"/>
        </w:rPr>
        <mc:AlternateContent>
          <mc:Choice Requires="wpg">
            <w:drawing>
              <wp:anchor distT="0" distB="0" distL="114300" distR="114300" simplePos="0" relativeHeight="251894784" behindDoc="0" locked="0" layoutInCell="1" allowOverlap="1" wp14:anchorId="4CDF6261" wp14:editId="5B36C3A4">
                <wp:simplePos x="0" y="0"/>
                <wp:positionH relativeFrom="margin">
                  <wp:posOffset>-123825</wp:posOffset>
                </wp:positionH>
                <wp:positionV relativeFrom="paragraph">
                  <wp:posOffset>135890</wp:posOffset>
                </wp:positionV>
                <wp:extent cx="6318885" cy="3276600"/>
                <wp:effectExtent l="0" t="0" r="24765" b="19050"/>
                <wp:wrapNone/>
                <wp:docPr id="345" name="Group 345"/>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46" name="Rectangle 346"/>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33BCD0F" w14:textId="77777777" w:rsidR="00060CFC" w:rsidRDefault="00060CFC" w:rsidP="00F058DF">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Rectangle 347"/>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3B8EE9F" w14:textId="3B73CDB5" w:rsidR="00060CFC" w:rsidRDefault="00060CFC" w:rsidP="00F058DF">
                              <w:pPr>
                                <w:jc w:val="center"/>
                              </w:pPr>
                              <w:r>
                                <w:t>How to 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 name="Arrow: Right 348"/>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Arrow: Right 349"/>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Rectangle 350"/>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B6ED6A0" w14:textId="77777777" w:rsidR="00060CFC" w:rsidRDefault="00060CFC" w:rsidP="00B839AC">
                              <w:pPr>
                                <w:jc w:val="center"/>
                              </w:pPr>
                              <w:r>
                                <w:t>How could this program area develop your future career skills?</w:t>
                              </w:r>
                            </w:p>
                            <w:p w14:paraId="313E2366" w14:textId="1B3716B5" w:rsidR="00060CFC" w:rsidRDefault="00060CFC" w:rsidP="00F058D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DF6261" id="Group 345" o:spid="_x0000_s1189" style="position:absolute;left:0;text-align:left;margin-left:-9.75pt;margin-top:10.7pt;width:497.55pt;height:258pt;z-index:251894784;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">
                <v:rect id="Rectangle 346" o:spid="_x0000_s1190"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" fillcolor="white [3201]" strokecolor="#004a98 [3204]" strokeweight="1pt">
                  <v:textbox>
                    <w:txbxContent>
                      <w:p w14:paraId="733BCD0F" w14:textId="77777777" w:rsidR="00060CFC" w:rsidRDefault="00060CFC" w:rsidP="00F058DF">
                        <w:pPr>
                          <w:jc w:val="center"/>
                        </w:pPr>
                        <w:r>
                          <w:t>Description</w:t>
                        </w:r>
                      </w:p>
                    </w:txbxContent>
                  </v:textbox>
                </v:rect>
                <v:rect id="Rectangle 347" o:spid="_x0000_s1191"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" fillcolor="white [3201]" strokecolor="#004a98 [3204]" strokeweight="1pt">
                  <v:textbox>
                    <w:txbxContent>
                      <w:p w14:paraId="43B8EE9F" w14:textId="3B73CDB5" w:rsidR="00060CFC" w:rsidRDefault="00060CFC" w:rsidP="00F058DF">
                        <w:pPr>
                          <w:jc w:val="center"/>
                        </w:pPr>
                        <w:r>
                          <w:t>How to Earn</w:t>
                        </w:r>
                      </w:p>
                    </w:txbxContent>
                  </v:textbox>
                </v:rect>
                <v:shape id="Arrow: Right 348" o:spid="_x0000_s1192"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" adj="15466" fillcolor="#004a98 [3204]" strokecolor="#00244b [1604]" strokeweight="1pt"/>
                <v:shape id="Arrow: Right 349" o:spid="_x0000_s1193"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" adj="15466" fillcolor="#004a98 [3204]" strokecolor="#00244b [1604]" strokeweight="1pt"/>
                <v:rect id="Rectangle 350" o:spid="_x0000_s1194"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" fillcolor="white [3201]" strokecolor="#004a98 [3204]" strokeweight="1pt">
                  <v:textbox>
                    <w:txbxContent>
                      <w:p w14:paraId="2B6ED6A0" w14:textId="77777777" w:rsidR="00060CFC" w:rsidRDefault="00060CFC" w:rsidP="00B839AC">
                        <w:pPr>
                          <w:jc w:val="center"/>
                        </w:pPr>
                        <w:r>
                          <w:t>How could this program area develop your future career skills?</w:t>
                        </w:r>
                      </w:p>
                      <w:p w14:paraId="313E2366" w14:textId="1B3716B5" w:rsidR="00060CFC" w:rsidRDefault="00060CFC" w:rsidP="00F058DF">
                        <w:pPr>
                          <w:jc w:val="center"/>
                        </w:pPr>
                      </w:p>
                    </w:txbxContent>
                  </v:textbox>
                </v:rect>
                <w10:wrap anchorx="margin"/>
              </v:group>
            </w:pict>
          </mc:Fallback>
        </mc:AlternateContent>
      </w:r>
    </w:p>
    <w:p w14:paraId="245E29F0" w14:textId="759D2E60" w:rsidR="008015F4" w:rsidRPr="0096287B" w:rsidRDefault="008015F4" w:rsidP="008015F4">
      <w:pPr>
        <w:rPr>
          <w:lang w:val="en-US"/>
        </w:rPr>
      </w:pPr>
    </w:p>
    <w:p w14:paraId="4B7BABE9" w14:textId="135AA10B" w:rsidR="008015F4" w:rsidRPr="0096287B" w:rsidRDefault="008015F4" w:rsidP="008015F4">
      <w:pPr>
        <w:rPr>
          <w:lang w:val="en-US"/>
        </w:rPr>
      </w:pPr>
    </w:p>
    <w:p w14:paraId="627EEDAC" w14:textId="77777777" w:rsidR="008015F4" w:rsidRPr="0096287B" w:rsidRDefault="008015F4" w:rsidP="008015F4">
      <w:pPr>
        <w:rPr>
          <w:lang w:val="en-US"/>
        </w:rPr>
      </w:pPr>
    </w:p>
    <w:p w14:paraId="3A70CC22" w14:textId="77777777" w:rsidR="008015F4" w:rsidRPr="0096287B" w:rsidRDefault="008015F4" w:rsidP="008015F4">
      <w:pPr>
        <w:rPr>
          <w:lang w:val="en-US"/>
        </w:rPr>
      </w:pPr>
    </w:p>
    <w:p w14:paraId="1453F65E" w14:textId="77777777" w:rsidR="008015F4" w:rsidRPr="0096287B" w:rsidRDefault="008015F4" w:rsidP="008015F4">
      <w:pPr>
        <w:rPr>
          <w:lang w:val="en-US"/>
        </w:rPr>
      </w:pPr>
    </w:p>
    <w:p w14:paraId="741F2898" w14:textId="77777777" w:rsidR="008015F4" w:rsidRPr="0096287B" w:rsidRDefault="008015F4" w:rsidP="008015F4">
      <w:pPr>
        <w:rPr>
          <w:lang w:val="en-US"/>
        </w:rPr>
      </w:pPr>
    </w:p>
    <w:p w14:paraId="6A65551D" w14:textId="77777777" w:rsidR="008015F4" w:rsidRPr="0096287B" w:rsidRDefault="008015F4" w:rsidP="008015F4">
      <w:pPr>
        <w:rPr>
          <w:lang w:val="en-US"/>
        </w:rPr>
      </w:pPr>
    </w:p>
    <w:p w14:paraId="4C7F2A27" w14:textId="77777777" w:rsidR="008015F4" w:rsidRPr="0096287B" w:rsidRDefault="008015F4" w:rsidP="008015F4">
      <w:pPr>
        <w:rPr>
          <w:lang w:val="en-US"/>
        </w:rPr>
      </w:pPr>
    </w:p>
    <w:p w14:paraId="4580F43B" w14:textId="77777777" w:rsidR="008015F4" w:rsidRPr="0096287B" w:rsidRDefault="008015F4" w:rsidP="008015F4">
      <w:pPr>
        <w:rPr>
          <w:lang w:val="en-US"/>
        </w:rPr>
      </w:pPr>
    </w:p>
    <w:p w14:paraId="7F266202" w14:textId="77777777" w:rsidR="008015F4" w:rsidRPr="0096287B" w:rsidRDefault="008015F4" w:rsidP="008015F4">
      <w:pPr>
        <w:rPr>
          <w:lang w:val="en-US"/>
        </w:rPr>
      </w:pPr>
    </w:p>
    <w:p w14:paraId="7E8ADA1D" w14:textId="77777777" w:rsidR="008015F4" w:rsidRPr="0096287B" w:rsidRDefault="008015F4" w:rsidP="008015F4">
      <w:pPr>
        <w:rPr>
          <w:lang w:val="en-US"/>
        </w:rPr>
      </w:pPr>
    </w:p>
    <w:p w14:paraId="2FDE8040" w14:textId="77777777" w:rsidR="008015F4" w:rsidRPr="0096287B" w:rsidRDefault="008015F4" w:rsidP="008015F4">
      <w:pPr>
        <w:rPr>
          <w:lang w:val="en-US"/>
        </w:rPr>
      </w:pPr>
    </w:p>
    <w:p w14:paraId="05EAD884" w14:textId="77777777" w:rsidR="008015F4" w:rsidRPr="0096287B" w:rsidRDefault="008015F4" w:rsidP="008015F4">
      <w:pPr>
        <w:rPr>
          <w:lang w:val="en-US"/>
        </w:rPr>
      </w:pPr>
    </w:p>
    <w:p w14:paraId="1D80FB73" w14:textId="77777777" w:rsidR="008015F4" w:rsidRPr="0096287B" w:rsidRDefault="008015F4" w:rsidP="008015F4">
      <w:pPr>
        <w:rPr>
          <w:lang w:val="en-US"/>
        </w:rPr>
      </w:pPr>
    </w:p>
    <w:p w14:paraId="783B26CB" w14:textId="77777777" w:rsidR="008015F4" w:rsidRPr="0096287B" w:rsidRDefault="008015F4" w:rsidP="008015F4">
      <w:pPr>
        <w:rPr>
          <w:lang w:val="en-US"/>
        </w:rPr>
      </w:pPr>
    </w:p>
    <w:p w14:paraId="104C268C" w14:textId="6E50F6EC" w:rsidR="008015F4" w:rsidRPr="0096287B" w:rsidRDefault="00375B79" w:rsidP="008015F4">
      <w:pPr>
        <w:pStyle w:val="Heading4"/>
        <w:jc w:val="center"/>
        <w:rPr>
          <w:sz w:val="40"/>
          <w:szCs w:val="36"/>
          <w:lang w:val="en-US"/>
        </w:rPr>
      </w:pPr>
      <w:hyperlink r:id="rId124" w:history="1">
        <w:r w:rsidR="00F058DF" w:rsidRPr="0096287B">
          <w:rPr>
            <w:rStyle w:val="Hyperlink"/>
            <w:sz w:val="40"/>
            <w:szCs w:val="36"/>
            <w:lang w:val="en-US"/>
          </w:rPr>
          <w:t>Career and Leadership Development Events</w:t>
        </w:r>
      </w:hyperlink>
    </w:p>
    <w:p w14:paraId="546F7272" w14:textId="331DB4F8" w:rsidR="008015F4" w:rsidRPr="0096287B" w:rsidRDefault="00F058DF" w:rsidP="008015F4">
      <w:pPr>
        <w:tabs>
          <w:tab w:val="left" w:pos="1180"/>
        </w:tabs>
        <w:jc w:val="center"/>
        <w:rPr>
          <w:lang w:val="en-US"/>
        </w:rPr>
      </w:pPr>
      <w:r w:rsidRPr="0096287B">
        <w:rPr>
          <w:noProof/>
          <w:lang w:val="en-US"/>
        </w:rPr>
        <mc:AlternateContent>
          <mc:Choice Requires="wpg">
            <w:drawing>
              <wp:anchor distT="0" distB="0" distL="114300" distR="114300" simplePos="0" relativeHeight="251896832" behindDoc="0" locked="0" layoutInCell="1" allowOverlap="1" wp14:anchorId="49DAA229" wp14:editId="5EFC4803">
                <wp:simplePos x="0" y="0"/>
                <wp:positionH relativeFrom="margin">
                  <wp:align>center</wp:align>
                </wp:positionH>
                <wp:positionV relativeFrom="paragraph">
                  <wp:posOffset>76200</wp:posOffset>
                </wp:positionV>
                <wp:extent cx="6318885" cy="3276600"/>
                <wp:effectExtent l="0" t="0" r="24765" b="19050"/>
                <wp:wrapNone/>
                <wp:docPr id="351" name="Group 351"/>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52" name="Rectangle 352"/>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86743E6" w14:textId="77777777" w:rsidR="00060CFC" w:rsidRDefault="00060CFC" w:rsidP="00F058DF">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Rectangle 353"/>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CA49271" w14:textId="77777777" w:rsidR="00060CFC" w:rsidRDefault="00060CFC" w:rsidP="00F058DF">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Arrow: Right 354"/>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Arrow: Right 355"/>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Rectangle 356"/>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222B54" w14:textId="77777777" w:rsidR="00060CFC" w:rsidRDefault="00060CFC" w:rsidP="00B839AC">
                              <w:pPr>
                                <w:jc w:val="center"/>
                              </w:pPr>
                              <w:r>
                                <w:t>How could this program area develop your future career skills?</w:t>
                              </w:r>
                            </w:p>
                            <w:p w14:paraId="7092C241" w14:textId="562C8CCB" w:rsidR="00060CFC" w:rsidRDefault="00060CFC" w:rsidP="00F058D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DAA229" id="Group 351" o:spid="_x0000_s1195" style="position:absolute;left:0;text-align:left;margin-left:0;margin-top:6pt;width:497.55pt;height:258pt;z-index:251896832;mso-position-horizontal:center;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">
                <v:rect id="Rectangle 352" o:spid="_x0000_s1196"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" fillcolor="white [3201]" strokecolor="#004a98 [3204]" strokeweight="1pt">
                  <v:textbox>
                    <w:txbxContent>
                      <w:p w14:paraId="286743E6" w14:textId="77777777" w:rsidR="00060CFC" w:rsidRDefault="00060CFC" w:rsidP="00F058DF">
                        <w:pPr>
                          <w:jc w:val="center"/>
                        </w:pPr>
                        <w:r>
                          <w:t>Description</w:t>
                        </w:r>
                      </w:p>
                    </w:txbxContent>
                  </v:textbox>
                </v:rect>
                <v:rect id="Rectangle 353" o:spid="_x0000_s1197"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" fillcolor="white [3201]" strokecolor="#004a98 [3204]" strokeweight="1pt">
                  <v:textbox>
                    <w:txbxContent>
                      <w:p w14:paraId="1CA49271" w14:textId="77777777" w:rsidR="00060CFC" w:rsidRDefault="00060CFC" w:rsidP="00F058DF">
                        <w:pPr>
                          <w:jc w:val="center"/>
                        </w:pPr>
                        <w:r>
                          <w:t>Ways to Participate</w:t>
                        </w:r>
                      </w:p>
                    </w:txbxContent>
                  </v:textbox>
                </v:rect>
                <v:shape id="Arrow: Right 354" o:spid="_x0000_s1198"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" adj="15466" fillcolor="#004a98 [3204]" strokecolor="#00244b [1604]" strokeweight="1pt"/>
                <v:shape id="Arrow: Right 355" o:spid="_x0000_s1199"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" adj="15466" fillcolor="#004a98 [3204]" strokecolor="#00244b [1604]" strokeweight="1pt"/>
                <v:rect id="Rectangle 356" o:spid="_x0000_s1200"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" fillcolor="white [3201]" strokecolor="#004a98 [3204]" strokeweight="1pt">
                  <v:textbox>
                    <w:txbxContent>
                      <w:p w14:paraId="06222B54" w14:textId="77777777" w:rsidR="00060CFC" w:rsidRDefault="00060CFC" w:rsidP="00B839AC">
                        <w:pPr>
                          <w:jc w:val="center"/>
                        </w:pPr>
                        <w:r>
                          <w:t>How could this program area develop your future career skills?</w:t>
                        </w:r>
                      </w:p>
                      <w:p w14:paraId="7092C241" w14:textId="562C8CCB" w:rsidR="00060CFC" w:rsidRDefault="00060CFC" w:rsidP="00F058DF">
                        <w:pPr>
                          <w:jc w:val="center"/>
                        </w:pPr>
                      </w:p>
                    </w:txbxContent>
                  </v:textbox>
                </v:rect>
                <w10:wrap anchorx="margin"/>
              </v:group>
            </w:pict>
          </mc:Fallback>
        </mc:AlternateContent>
      </w:r>
    </w:p>
    <w:p w14:paraId="528651FC" w14:textId="77777777" w:rsidR="008015F4" w:rsidRPr="0096287B" w:rsidRDefault="008015F4" w:rsidP="008015F4">
      <w:pPr>
        <w:rPr>
          <w:lang w:val="en-US"/>
        </w:rPr>
      </w:pPr>
    </w:p>
    <w:p w14:paraId="060410D5" w14:textId="77777777" w:rsidR="008015F4" w:rsidRPr="0096287B" w:rsidRDefault="008015F4" w:rsidP="008015F4">
      <w:pPr>
        <w:rPr>
          <w:lang w:val="en-US"/>
        </w:rPr>
      </w:pPr>
    </w:p>
    <w:p w14:paraId="65067E83" w14:textId="77777777" w:rsidR="008015F4" w:rsidRPr="0096287B" w:rsidRDefault="008015F4" w:rsidP="008015F4">
      <w:pPr>
        <w:rPr>
          <w:lang w:val="en-US"/>
        </w:rPr>
      </w:pPr>
    </w:p>
    <w:p w14:paraId="45305E34" w14:textId="77777777" w:rsidR="008015F4" w:rsidRPr="0096287B" w:rsidRDefault="008015F4" w:rsidP="008015F4">
      <w:pPr>
        <w:rPr>
          <w:lang w:val="en-US"/>
        </w:rPr>
      </w:pPr>
    </w:p>
    <w:p w14:paraId="6B9AB8F8" w14:textId="77777777" w:rsidR="008015F4" w:rsidRPr="0096287B" w:rsidRDefault="008015F4" w:rsidP="008015F4">
      <w:pPr>
        <w:rPr>
          <w:lang w:val="en-US"/>
        </w:rPr>
      </w:pPr>
    </w:p>
    <w:p w14:paraId="29B6F842" w14:textId="77777777" w:rsidR="008015F4" w:rsidRPr="0096287B" w:rsidRDefault="008015F4" w:rsidP="008015F4">
      <w:pPr>
        <w:rPr>
          <w:lang w:val="en-US"/>
        </w:rPr>
      </w:pPr>
    </w:p>
    <w:p w14:paraId="6B5EC0AF" w14:textId="77777777" w:rsidR="008015F4" w:rsidRPr="0096287B" w:rsidRDefault="008015F4" w:rsidP="008015F4">
      <w:pPr>
        <w:rPr>
          <w:lang w:val="en-US"/>
        </w:rPr>
      </w:pPr>
    </w:p>
    <w:p w14:paraId="2D12E912" w14:textId="77777777" w:rsidR="008015F4" w:rsidRPr="0096287B" w:rsidRDefault="008015F4" w:rsidP="008015F4">
      <w:pPr>
        <w:rPr>
          <w:lang w:val="en-US"/>
        </w:rPr>
      </w:pPr>
    </w:p>
    <w:p w14:paraId="498415CE" w14:textId="77777777" w:rsidR="008015F4" w:rsidRPr="0096287B" w:rsidRDefault="008015F4" w:rsidP="008015F4">
      <w:pPr>
        <w:rPr>
          <w:lang w:val="en-US"/>
        </w:rPr>
      </w:pPr>
    </w:p>
    <w:p w14:paraId="6B455780" w14:textId="77777777" w:rsidR="008015F4" w:rsidRPr="0096287B" w:rsidRDefault="008015F4" w:rsidP="008015F4">
      <w:pPr>
        <w:rPr>
          <w:lang w:val="en-US"/>
        </w:rPr>
      </w:pPr>
    </w:p>
    <w:p w14:paraId="5E3AB745" w14:textId="77777777" w:rsidR="008015F4" w:rsidRPr="0096287B" w:rsidRDefault="008015F4" w:rsidP="008015F4">
      <w:pPr>
        <w:rPr>
          <w:lang w:val="en-US"/>
        </w:rPr>
      </w:pPr>
    </w:p>
    <w:p w14:paraId="0D95AFF4" w14:textId="77777777" w:rsidR="008015F4" w:rsidRPr="0096287B" w:rsidRDefault="008015F4" w:rsidP="008015F4">
      <w:pPr>
        <w:rPr>
          <w:lang w:val="en-US"/>
        </w:rPr>
      </w:pPr>
    </w:p>
    <w:p w14:paraId="428BEDF8" w14:textId="77777777" w:rsidR="008015F4" w:rsidRPr="0096287B" w:rsidRDefault="008015F4" w:rsidP="008015F4">
      <w:pPr>
        <w:rPr>
          <w:highlight w:val="yellow"/>
          <w:lang w:val="en-US"/>
        </w:rPr>
      </w:pPr>
    </w:p>
    <w:p w14:paraId="382CD763" w14:textId="364BE86D" w:rsidR="00317543" w:rsidRPr="0096287B" w:rsidRDefault="00317543" w:rsidP="008015F4">
      <w:pPr>
        <w:rPr>
          <w:lang w:val="en-US"/>
        </w:rPr>
      </w:pPr>
    </w:p>
    <w:p w14:paraId="192067EE" w14:textId="3771F39F" w:rsidR="00317543" w:rsidRPr="0096287B" w:rsidRDefault="00317543" w:rsidP="00317543">
      <w:pPr>
        <w:pStyle w:val="Heading1"/>
        <w:rPr>
          <w:lang w:val="en-US"/>
        </w:rPr>
      </w:pPr>
      <w:r w:rsidRPr="0096287B">
        <w:rPr>
          <w:lang w:val="en-US"/>
        </w:rPr>
        <w:t>Challenges</w:t>
      </w:r>
    </w:p>
    <w:p w14:paraId="1C957CAB" w14:textId="0B9421FE" w:rsidR="00317543" w:rsidRPr="0096287B" w:rsidRDefault="00317543" w:rsidP="008015F4">
      <w:pPr>
        <w:rPr>
          <w:lang w:val="en-US"/>
        </w:rPr>
      </w:pPr>
      <w:r w:rsidRPr="0096287B">
        <w:rPr>
          <w:lang w:val="en-US"/>
        </w:rPr>
        <w:t>This year</w:t>
      </w:r>
      <w:r w:rsidR="00C44648">
        <w:rPr>
          <w:lang w:val="en-US"/>
        </w:rPr>
        <w:t>,</w:t>
      </w:r>
      <w:r w:rsidRPr="0096287B">
        <w:rPr>
          <w:lang w:val="en-US"/>
        </w:rPr>
        <w:t xml:space="preserve"> everyone </w:t>
      </w:r>
      <w:proofErr w:type="gramStart"/>
      <w:r w:rsidRPr="0096287B">
        <w:rPr>
          <w:lang w:val="en-US"/>
        </w:rPr>
        <w:t>has the opportunity to</w:t>
      </w:r>
      <w:proofErr w:type="gramEnd"/>
      <w:r w:rsidRPr="0096287B">
        <w:rPr>
          <w:lang w:val="en-US"/>
        </w:rPr>
        <w:t xml:space="preserve"> participate in career and leadership challenges to showcase your skills in the areas of Agriculture, Food and Natural Resources. Explore the challenges available</w:t>
      </w:r>
      <w:r w:rsidR="00C44648">
        <w:rPr>
          <w:lang w:val="en-US"/>
        </w:rPr>
        <w:t>,</w:t>
      </w:r>
      <w:r w:rsidRPr="0096287B">
        <w:rPr>
          <w:lang w:val="en-US"/>
        </w:rPr>
        <w:t xml:space="preserve"> and select one to participate in.</w:t>
      </w:r>
    </w:p>
    <w:p w14:paraId="7B96D361" w14:textId="0B71276D" w:rsidR="00317543" w:rsidRPr="0096287B" w:rsidRDefault="00317543" w:rsidP="008015F4">
      <w:pPr>
        <w:rPr>
          <w:lang w:val="en-US"/>
        </w:rPr>
      </w:pPr>
      <w:r w:rsidRPr="0096287B">
        <w:rPr>
          <w:lang w:val="en-US"/>
        </w:rPr>
        <w:t xml:space="preserve">Explore the challenges </w:t>
      </w:r>
      <w:hyperlink r:id="rId125" w:history="1">
        <w:r w:rsidR="00C44648" w:rsidRPr="00F30367">
          <w:rPr>
            <w:rStyle w:val="Hyperlink"/>
            <w:lang w:val="en-US"/>
          </w:rPr>
          <w:t>here</w:t>
        </w:r>
      </w:hyperlink>
      <w:r w:rsidR="009D4D70">
        <w:rPr>
          <w:lang w:val="en-US"/>
        </w:rPr>
        <w:t xml:space="preserve">. </w:t>
      </w:r>
    </w:p>
    <w:p w14:paraId="78EBB9AF" w14:textId="4BE2064D" w:rsidR="00317543" w:rsidRPr="0096287B" w:rsidRDefault="00317543" w:rsidP="008015F4">
      <w:pPr>
        <w:rPr>
          <w:lang w:val="en-US"/>
        </w:rPr>
      </w:pPr>
      <w:r w:rsidRPr="0096287B">
        <w:rPr>
          <w:noProof/>
          <w:lang w:val="en-US"/>
        </w:rPr>
        <mc:AlternateContent>
          <mc:Choice Requires="wps">
            <w:drawing>
              <wp:anchor distT="0" distB="0" distL="114300" distR="114300" simplePos="0" relativeHeight="251902976" behindDoc="0" locked="0" layoutInCell="1" allowOverlap="1" wp14:anchorId="39188C7E" wp14:editId="0F638857">
                <wp:simplePos x="0" y="0"/>
                <wp:positionH relativeFrom="margin">
                  <wp:align>left</wp:align>
                </wp:positionH>
                <wp:positionV relativeFrom="paragraph">
                  <wp:posOffset>15240</wp:posOffset>
                </wp:positionV>
                <wp:extent cx="6153150" cy="1190625"/>
                <wp:effectExtent l="0" t="0" r="19050" b="28575"/>
                <wp:wrapNone/>
                <wp:docPr id="225" name="Rectangle 225"/>
                <wp:cNvGraphicFramePr/>
                <a:graphic xmlns:a="http://schemas.openxmlformats.org/drawingml/2006/main">
                  <a:graphicData uri="http://schemas.microsoft.com/office/word/2010/wordprocessingShape">
                    <wps:wsp>
                      <wps:cNvSpPr/>
                      <wps:spPr>
                        <a:xfrm>
                          <a:off x="0" y="0"/>
                          <a:ext cx="6153150" cy="11906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D14803" w14:textId="42BA2BF9" w:rsidR="00060CFC" w:rsidRDefault="00060CFC" w:rsidP="00317543">
                            <w:r>
                              <w:t>After exploring the challenges, which challenge have you selected?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8C7E" id="Rectangle 225" o:spid="_x0000_s1201" style="position:absolute;margin-left:0;margin-top:1.2pt;width:484.5pt;height:93.75pt;z-index:251902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" fillcolor="white [3201]" strokecolor="#004a98 [3204]" strokeweight="1pt">
                <v:textbox>
                  <w:txbxContent>
                    <w:p w14:paraId="5FD14803" w14:textId="42BA2BF9" w:rsidR="00060CFC" w:rsidRDefault="00060CFC" w:rsidP="00317543">
                      <w:r>
                        <w:t>After exploring the challenges, which challenge have you selected?</w:t>
                      </w:r>
                    </w:p>
                  </w:txbxContent>
                </v:textbox>
                <w10:wrap anchorx="margin"/>
              </v:rect>
            </w:pict>
          </mc:Fallback>
        </mc:AlternateContent>
      </w:r>
    </w:p>
    <w:p w14:paraId="490B4B51" w14:textId="77777777" w:rsidR="00317543" w:rsidRPr="0096287B" w:rsidRDefault="00317543" w:rsidP="008015F4">
      <w:pPr>
        <w:rPr>
          <w:lang w:val="en-US"/>
        </w:rPr>
      </w:pPr>
    </w:p>
    <w:p w14:paraId="299BE504" w14:textId="08F89D26" w:rsidR="00317543" w:rsidRPr="0096287B" w:rsidRDefault="00317543" w:rsidP="008015F4">
      <w:pPr>
        <w:rPr>
          <w:lang w:val="en-US"/>
        </w:rPr>
      </w:pPr>
      <w:r w:rsidRPr="0096287B">
        <w:rPr>
          <w:noProof/>
          <w:lang w:val="en-US"/>
        </w:rPr>
        <mc:AlternateContent>
          <mc:Choice Requires="wps">
            <w:drawing>
              <wp:anchor distT="0" distB="0" distL="114300" distR="114300" simplePos="0" relativeHeight="251906048" behindDoc="0" locked="0" layoutInCell="1" allowOverlap="1" wp14:anchorId="44B17CAB" wp14:editId="78721EA2">
                <wp:simplePos x="0" y="0"/>
                <wp:positionH relativeFrom="column">
                  <wp:posOffset>3209925</wp:posOffset>
                </wp:positionH>
                <wp:positionV relativeFrom="paragraph">
                  <wp:posOffset>926465</wp:posOffset>
                </wp:positionV>
                <wp:extent cx="2933700" cy="1666875"/>
                <wp:effectExtent l="0" t="0" r="19050" b="28575"/>
                <wp:wrapNone/>
                <wp:docPr id="267" name="Rectangle 267"/>
                <wp:cNvGraphicFramePr/>
                <a:graphic xmlns:a="http://schemas.openxmlformats.org/drawingml/2006/main">
                  <a:graphicData uri="http://schemas.microsoft.com/office/word/2010/wordprocessingShape">
                    <wps:wsp>
                      <wps:cNvSpPr/>
                      <wps:spPr>
                        <a:xfrm>
                          <a:off x="0" y="0"/>
                          <a:ext cx="2933700" cy="16668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EC2382D" w14:textId="4B464E79" w:rsidR="00060CFC" w:rsidRDefault="00060CFC" w:rsidP="00317543">
                            <w:r>
                              <w:t>What skills will you be showcasing/developing with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4B17CAB" id="Rectangle 267" o:spid="_x0000_s1202" style="position:absolute;margin-left:252.75pt;margin-top:72.95pt;width:231pt;height:131.25pt;z-index:25190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" fillcolor="white [3201]" strokecolor="#004a98 [3204]" strokeweight="1pt">
                <v:textbox>
                  <w:txbxContent>
                    <w:p w14:paraId="6EC2382D" w14:textId="4B464E79" w:rsidR="00060CFC" w:rsidRDefault="00060CFC" w:rsidP="00317543">
                      <w:r>
                        <w:t>What skills will you be showcasing/developing with this challenge?</w:t>
                      </w:r>
                    </w:p>
                  </w:txbxContent>
                </v:textbox>
              </v:rect>
            </w:pict>
          </mc:Fallback>
        </mc:AlternateContent>
      </w:r>
      <w:r w:rsidRPr="0096287B">
        <w:rPr>
          <w:noProof/>
          <w:lang w:val="en-US"/>
        </w:rPr>
        <mc:AlternateContent>
          <mc:Choice Requires="wps">
            <w:drawing>
              <wp:anchor distT="0" distB="0" distL="114300" distR="114300" simplePos="0" relativeHeight="251904000" behindDoc="0" locked="0" layoutInCell="1" allowOverlap="1" wp14:anchorId="27429B22" wp14:editId="4D0E336C">
                <wp:simplePos x="0" y="0"/>
                <wp:positionH relativeFrom="column">
                  <wp:posOffset>19050</wp:posOffset>
                </wp:positionH>
                <wp:positionV relativeFrom="paragraph">
                  <wp:posOffset>897890</wp:posOffset>
                </wp:positionV>
                <wp:extent cx="2935224" cy="1666875"/>
                <wp:effectExtent l="0" t="0" r="17780" b="28575"/>
                <wp:wrapNone/>
                <wp:docPr id="266" name="Rectangle 266"/>
                <wp:cNvGraphicFramePr/>
                <a:graphic xmlns:a="http://schemas.openxmlformats.org/drawingml/2006/main">
                  <a:graphicData uri="http://schemas.microsoft.com/office/word/2010/wordprocessingShape">
                    <wps:wsp>
                      <wps:cNvSpPr/>
                      <wps:spPr>
                        <a:xfrm>
                          <a:off x="0" y="0"/>
                          <a:ext cx="2935224" cy="16668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ED36524" w14:textId="4BE6B06A" w:rsidR="00060CFC" w:rsidRDefault="00060CFC" w:rsidP="00317543">
                            <w:r>
                              <w:t>Why did you choose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7429B22" id="Rectangle 266" o:spid="_x0000_s1203" style="position:absolute;margin-left:1.5pt;margin-top:70.7pt;width:231.1pt;height:131.25pt;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" fillcolor="white [3201]" strokecolor="#004a98 [3204]" strokeweight="1pt">
                <v:textbox>
                  <w:txbxContent>
                    <w:p w14:paraId="3ED36524" w14:textId="4BE6B06A" w:rsidR="00060CFC" w:rsidRDefault="00060CFC" w:rsidP="00317543">
                      <w:r>
                        <w:t>Why did you choose this challenge?</w:t>
                      </w:r>
                    </w:p>
                  </w:txbxContent>
                </v:textbox>
              </v:rect>
            </w:pict>
          </mc:Fallback>
        </mc:AlternateContent>
      </w:r>
      <w:r w:rsidRPr="0096287B">
        <w:rPr>
          <w:lang w:val="en-US"/>
        </w:rPr>
        <w:t xml:space="preserve"> </w:t>
      </w:r>
    </w:p>
    <w:p w14:paraId="6C0C6673" w14:textId="77777777" w:rsidR="008015F4" w:rsidRPr="0096287B" w:rsidRDefault="008015F4" w:rsidP="008015F4">
      <w:pPr>
        <w:rPr>
          <w:highlight w:val="yellow"/>
          <w:lang w:val="en-US"/>
        </w:rPr>
      </w:pPr>
    </w:p>
    <w:p w14:paraId="32C34D5A" w14:textId="77777777" w:rsidR="008015F4" w:rsidRPr="0096287B" w:rsidRDefault="008015F4" w:rsidP="008015F4">
      <w:pPr>
        <w:rPr>
          <w:highlight w:val="yellow"/>
          <w:lang w:val="en-US"/>
        </w:rPr>
      </w:pPr>
    </w:p>
    <w:p w14:paraId="097B4E0A" w14:textId="77777777" w:rsidR="008015F4" w:rsidRPr="0096287B" w:rsidRDefault="008015F4" w:rsidP="008015F4">
      <w:pPr>
        <w:rPr>
          <w:highlight w:val="yellow"/>
          <w:lang w:val="en-US"/>
        </w:rPr>
      </w:pPr>
    </w:p>
    <w:p w14:paraId="5A6D8F07" w14:textId="77777777" w:rsidR="008015F4" w:rsidRPr="0096287B" w:rsidRDefault="008015F4" w:rsidP="008015F4">
      <w:pPr>
        <w:rPr>
          <w:highlight w:val="yellow"/>
          <w:lang w:val="en-US"/>
        </w:rPr>
      </w:pPr>
    </w:p>
    <w:p w14:paraId="3814DEA1" w14:textId="77777777" w:rsidR="008015F4" w:rsidRPr="0096287B" w:rsidRDefault="008015F4" w:rsidP="008015F4">
      <w:pPr>
        <w:rPr>
          <w:highlight w:val="yellow"/>
          <w:lang w:val="en-US"/>
        </w:rPr>
      </w:pPr>
    </w:p>
    <w:p w14:paraId="13AD8D39" w14:textId="77777777" w:rsidR="008015F4" w:rsidRPr="0096287B" w:rsidRDefault="008015F4" w:rsidP="008015F4">
      <w:pPr>
        <w:rPr>
          <w:highlight w:val="yellow"/>
          <w:lang w:val="en-US"/>
        </w:rPr>
      </w:pPr>
    </w:p>
    <w:p w14:paraId="040F892B" w14:textId="51D756B4" w:rsidR="008015F4" w:rsidRPr="0096287B" w:rsidRDefault="008015F4" w:rsidP="008015F4">
      <w:pPr>
        <w:rPr>
          <w:highlight w:val="yellow"/>
          <w:lang w:val="en-US"/>
        </w:rPr>
      </w:pPr>
    </w:p>
    <w:p w14:paraId="4D2614C0" w14:textId="77777777" w:rsidR="00F058DF" w:rsidRPr="0096287B" w:rsidRDefault="00F058DF" w:rsidP="008015F4">
      <w:pPr>
        <w:rPr>
          <w:highlight w:val="yellow"/>
          <w:lang w:val="en-US"/>
        </w:rPr>
      </w:pPr>
    </w:p>
    <w:p w14:paraId="630DF8B5" w14:textId="363407CC" w:rsidR="008015F4" w:rsidRPr="0096287B" w:rsidRDefault="008015F4" w:rsidP="008015F4">
      <w:pPr>
        <w:rPr>
          <w:lang w:val="en-US"/>
        </w:rPr>
      </w:pPr>
      <w:r w:rsidRPr="0096287B">
        <w:rPr>
          <w:lang w:val="en-US"/>
        </w:rPr>
        <w:lastRenderedPageBreak/>
        <w:t xml:space="preserve">Part 3: Now that you have learned about each of the </w:t>
      </w:r>
      <w:r w:rsidR="00F058DF" w:rsidRPr="0096287B">
        <w:rPr>
          <w:lang w:val="en-US"/>
        </w:rPr>
        <w:t>program</w:t>
      </w:r>
      <w:r w:rsidRPr="0096287B">
        <w:rPr>
          <w:lang w:val="en-US"/>
        </w:rPr>
        <w:t xml:space="preserve"> areas</w:t>
      </w:r>
      <w:r w:rsidR="00C44648">
        <w:rPr>
          <w:lang w:val="en-US"/>
        </w:rPr>
        <w:t>, c</w:t>
      </w:r>
      <w:r w:rsidRPr="0096287B">
        <w:rPr>
          <w:lang w:val="en-US"/>
        </w:rPr>
        <w:t xml:space="preserve">hoose one that you </w:t>
      </w:r>
      <w:r w:rsidR="00C44648">
        <w:rPr>
          <w:lang w:val="en-US"/>
        </w:rPr>
        <w:t>want to participate</w:t>
      </w:r>
      <w:r w:rsidRPr="0096287B">
        <w:rPr>
          <w:lang w:val="en-US"/>
        </w:rPr>
        <w:t xml:space="preserve"> in and develop an action plan using the prompts below.</w:t>
      </w:r>
    </w:p>
    <w:p w14:paraId="2A0B1989" w14:textId="77777777" w:rsidR="008015F4" w:rsidRPr="0096287B" w:rsidRDefault="008015F4" w:rsidP="008015F4">
      <w:pPr>
        <w:rPr>
          <w:lang w:val="en-US"/>
        </w:rPr>
      </w:pPr>
      <w:r w:rsidRPr="0096287B">
        <w:rPr>
          <w:noProof/>
          <w:lang w:val="en-US"/>
        </w:rPr>
        <mc:AlternateContent>
          <mc:Choice Requires="wps">
            <w:drawing>
              <wp:anchor distT="0" distB="0" distL="114300" distR="114300" simplePos="0" relativeHeight="251807744" behindDoc="0" locked="0" layoutInCell="1" allowOverlap="1" wp14:anchorId="77BFDD67" wp14:editId="34D798C4">
                <wp:simplePos x="0" y="0"/>
                <wp:positionH relativeFrom="column">
                  <wp:posOffset>81280</wp:posOffset>
                </wp:positionH>
                <wp:positionV relativeFrom="paragraph">
                  <wp:posOffset>35560</wp:posOffset>
                </wp:positionV>
                <wp:extent cx="5962650" cy="2317750"/>
                <wp:effectExtent l="0" t="0" r="19050" b="25400"/>
                <wp:wrapNone/>
                <wp:docPr id="302" name="Rectangle 302"/>
                <wp:cNvGraphicFramePr/>
                <a:graphic xmlns:a="http://schemas.openxmlformats.org/drawingml/2006/main">
                  <a:graphicData uri="http://schemas.microsoft.com/office/word/2010/wordprocessingShape">
                    <wps:wsp>
                      <wps:cNvSpPr/>
                      <wps:spPr>
                        <a:xfrm>
                          <a:off x="0" y="0"/>
                          <a:ext cx="5962650" cy="231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E5E7CF6" w14:textId="656B2FE9" w:rsidR="00060CFC" w:rsidRDefault="00060CFC" w:rsidP="008015F4">
                            <w:pPr>
                              <w:jc w:val="center"/>
                            </w:pPr>
                            <w:r>
                              <w:t>Program Area:</w:t>
                            </w:r>
                          </w:p>
                          <w:p w14:paraId="39ECCE12" w14:textId="77777777" w:rsidR="00060CFC" w:rsidRDefault="00060CFC" w:rsidP="008015F4">
                            <w:pPr>
                              <w:jc w:val="center"/>
                            </w:pPr>
                          </w:p>
                          <w:p w14:paraId="4CAA672C" w14:textId="77777777" w:rsidR="00060CFC" w:rsidRDefault="00060CFC" w:rsidP="008015F4">
                            <w:pPr>
                              <w:jc w:val="center"/>
                            </w:pPr>
                          </w:p>
                          <w:p w14:paraId="4044ECA2" w14:textId="41A3F90D" w:rsidR="00060CFC" w:rsidRDefault="00060CFC" w:rsidP="008015F4">
                            <w:pPr>
                              <w:jc w:val="center"/>
                            </w:pPr>
                            <w:r>
                              <w:t>What interests you about your selected program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FDD67" id="Rectangle 302" o:spid="_x0000_s1204" style="position:absolute;margin-left:6.4pt;margin-top:2.8pt;width:469.5pt;height:1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" fillcolor="white [3201]" strokecolor="#004a98 [3204]" strokeweight="1pt">
                <v:textbox>
                  <w:txbxContent>
                    <w:p w14:paraId="6E5E7CF6" w14:textId="656B2FE9" w:rsidR="00060CFC" w:rsidRDefault="00060CFC" w:rsidP="008015F4">
                      <w:pPr>
                        <w:jc w:val="center"/>
                      </w:pPr>
                      <w:r>
                        <w:t>Program Area:</w:t>
                      </w:r>
                    </w:p>
                    <w:p w14:paraId="39ECCE12" w14:textId="77777777" w:rsidR="00060CFC" w:rsidRDefault="00060CFC" w:rsidP="008015F4">
                      <w:pPr>
                        <w:jc w:val="center"/>
                      </w:pPr>
                    </w:p>
                    <w:p w14:paraId="4CAA672C" w14:textId="77777777" w:rsidR="00060CFC" w:rsidRDefault="00060CFC" w:rsidP="008015F4">
                      <w:pPr>
                        <w:jc w:val="center"/>
                      </w:pPr>
                    </w:p>
                    <w:p w14:paraId="4044ECA2" w14:textId="41A3F90D" w:rsidR="00060CFC" w:rsidRDefault="00060CFC" w:rsidP="008015F4">
                      <w:pPr>
                        <w:jc w:val="center"/>
                      </w:pPr>
                      <w:r>
                        <w:t>What interests you about your selected program area?</w:t>
                      </w:r>
                    </w:p>
                  </w:txbxContent>
                </v:textbox>
              </v:rect>
            </w:pict>
          </mc:Fallback>
        </mc:AlternateContent>
      </w:r>
    </w:p>
    <w:p w14:paraId="06DF7830" w14:textId="77777777" w:rsidR="008015F4" w:rsidRPr="0096287B" w:rsidRDefault="008015F4" w:rsidP="008015F4">
      <w:pPr>
        <w:rPr>
          <w:lang w:val="en-US"/>
        </w:rPr>
      </w:pPr>
    </w:p>
    <w:p w14:paraId="46126DA1" w14:textId="77777777" w:rsidR="008015F4" w:rsidRPr="0096287B" w:rsidRDefault="008015F4" w:rsidP="008015F4">
      <w:pPr>
        <w:rPr>
          <w:lang w:val="en-US"/>
        </w:rPr>
      </w:pPr>
    </w:p>
    <w:p w14:paraId="4C048910" w14:textId="77777777" w:rsidR="008015F4" w:rsidRPr="0096287B" w:rsidRDefault="008015F4" w:rsidP="008015F4">
      <w:pPr>
        <w:rPr>
          <w:lang w:val="en-US"/>
        </w:rPr>
      </w:pPr>
    </w:p>
    <w:p w14:paraId="650B00E7" w14:textId="77777777" w:rsidR="008015F4" w:rsidRPr="0096287B" w:rsidRDefault="008015F4" w:rsidP="008015F4">
      <w:pPr>
        <w:rPr>
          <w:lang w:val="en-US"/>
        </w:rPr>
      </w:pPr>
    </w:p>
    <w:p w14:paraId="722E92CE" w14:textId="77777777" w:rsidR="008015F4" w:rsidRPr="0096287B" w:rsidRDefault="008015F4" w:rsidP="008015F4">
      <w:pPr>
        <w:rPr>
          <w:lang w:val="en-US"/>
        </w:rPr>
      </w:pPr>
    </w:p>
    <w:p w14:paraId="7FC2D075" w14:textId="77777777" w:rsidR="008015F4" w:rsidRPr="0096287B" w:rsidRDefault="008015F4" w:rsidP="008015F4">
      <w:pPr>
        <w:rPr>
          <w:lang w:val="en-US"/>
        </w:rPr>
      </w:pPr>
    </w:p>
    <w:p w14:paraId="6FC420CC" w14:textId="77777777" w:rsidR="008015F4" w:rsidRPr="0096287B" w:rsidRDefault="008015F4" w:rsidP="008015F4">
      <w:pPr>
        <w:rPr>
          <w:lang w:val="en-US"/>
        </w:rPr>
      </w:pPr>
    </w:p>
    <w:p w14:paraId="522B1B88" w14:textId="77777777" w:rsidR="008015F4" w:rsidRPr="0096287B" w:rsidRDefault="008015F4" w:rsidP="008015F4">
      <w:pPr>
        <w:rPr>
          <w:lang w:val="en-US"/>
        </w:rPr>
      </w:pPr>
    </w:p>
    <w:p w14:paraId="5ACC201F" w14:textId="77777777" w:rsidR="008015F4" w:rsidRPr="0096287B" w:rsidRDefault="008015F4" w:rsidP="008015F4">
      <w:pPr>
        <w:rPr>
          <w:lang w:val="en-US"/>
        </w:rPr>
      </w:pPr>
    </w:p>
    <w:p w14:paraId="63F93ECB" w14:textId="77777777" w:rsidR="008015F4" w:rsidRPr="0096287B" w:rsidRDefault="008015F4" w:rsidP="008015F4">
      <w:pPr>
        <w:rPr>
          <w:lang w:val="en-US"/>
        </w:rPr>
      </w:pPr>
      <w:r w:rsidRPr="0096287B">
        <w:rPr>
          <w:noProof/>
          <w:lang w:val="en-US"/>
        </w:rPr>
        <mc:AlternateContent>
          <mc:Choice Requires="wpg">
            <w:drawing>
              <wp:anchor distT="0" distB="0" distL="114300" distR="114300" simplePos="0" relativeHeight="251808768" behindDoc="0" locked="0" layoutInCell="1" allowOverlap="1" wp14:anchorId="3C83F4B7" wp14:editId="4E0C6B92">
                <wp:simplePos x="0" y="0"/>
                <wp:positionH relativeFrom="column">
                  <wp:posOffset>74930</wp:posOffset>
                </wp:positionH>
                <wp:positionV relativeFrom="paragraph">
                  <wp:posOffset>132080</wp:posOffset>
                </wp:positionV>
                <wp:extent cx="6089650" cy="1301750"/>
                <wp:effectExtent l="0" t="0" r="44450" b="12700"/>
                <wp:wrapNone/>
                <wp:docPr id="305" name="Group 305"/>
                <wp:cNvGraphicFramePr/>
                <a:graphic xmlns:a="http://schemas.openxmlformats.org/drawingml/2006/main">
                  <a:graphicData uri="http://schemas.microsoft.com/office/word/2010/wordprocessingGroup">
                    <wpg:wgp>
                      <wpg:cNvGrpSpPr/>
                      <wpg:grpSpPr>
                        <a:xfrm>
                          <a:off x="0" y="0"/>
                          <a:ext cx="6089650" cy="1301750"/>
                          <a:chOff x="0" y="0"/>
                          <a:chExt cx="6089650" cy="1301750"/>
                        </a:xfrm>
                      </wpg:grpSpPr>
                      <wps:wsp>
                        <wps:cNvPr id="303" name="Arrow: Pentagon 303"/>
                        <wps:cNvSpPr/>
                        <wps:spPr>
                          <a:xfrm>
                            <a:off x="0" y="127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2F36E10A" w14:textId="64A766AD" w:rsidR="00060CFC" w:rsidRDefault="00060CFC" w:rsidP="008015F4">
                              <w:r>
                                <w:t>Goal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Arrow: Chevron 304"/>
                        <wps:cNvSpPr/>
                        <wps:spPr>
                          <a:xfrm>
                            <a:off x="2667000" y="0"/>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6763FC78" w14:textId="7693F999" w:rsidR="00060CFC" w:rsidRDefault="00060CFC" w:rsidP="008015F4">
                              <w:r>
                                <w:t>Steps to achieve Goal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83F4B7" id="Group 305" o:spid="_x0000_s1205" style="position:absolute;margin-left:5.9pt;margin-top:10.4pt;width:479.5pt;height:102.5pt;z-index:251808768" coordsize="60896,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">
                <v:shape id="Arrow: Pentagon 303" o:spid="_x0000_s1206" type="#_x0000_t15" style="position:absolute;top:127;width:300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" adj="16965" fillcolor="white [3201]" strokecolor="#004a98 [3204]" strokeweight="1pt">
                  <v:textbox>
                    <w:txbxContent>
                      <w:p w14:paraId="2F36E10A" w14:textId="64A766AD" w:rsidR="00060CFC" w:rsidRDefault="00060CFC" w:rsidP="008015F4">
                        <w:r>
                          <w:t>Goal 1</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04" o:spid="_x0000_s1207" type="#_x0000_t55" style="position:absolute;left:26670;width:34226;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" adj="17553" fillcolor="white [3201]" strokecolor="#004a98 [3204]" strokeweight="1pt">
                  <v:textbox>
                    <w:txbxContent>
                      <w:p w14:paraId="6763FC78" w14:textId="7693F999" w:rsidR="00060CFC" w:rsidRDefault="00060CFC" w:rsidP="008015F4">
                        <w:r>
                          <w:t>Steps to achieve Goal 1</w:t>
                        </w:r>
                      </w:p>
                    </w:txbxContent>
                  </v:textbox>
                </v:shape>
              </v:group>
            </w:pict>
          </mc:Fallback>
        </mc:AlternateContent>
      </w:r>
    </w:p>
    <w:p w14:paraId="6BEAE369" w14:textId="77777777" w:rsidR="008015F4" w:rsidRPr="0096287B" w:rsidRDefault="008015F4" w:rsidP="008015F4">
      <w:pPr>
        <w:rPr>
          <w:lang w:val="en-US"/>
        </w:rPr>
      </w:pPr>
    </w:p>
    <w:p w14:paraId="2D23220A" w14:textId="77777777" w:rsidR="008015F4" w:rsidRPr="0096287B" w:rsidRDefault="008015F4" w:rsidP="008015F4">
      <w:pPr>
        <w:rPr>
          <w:lang w:val="en-US"/>
        </w:rPr>
      </w:pPr>
    </w:p>
    <w:p w14:paraId="37DDACE1" w14:textId="77777777" w:rsidR="008015F4" w:rsidRPr="0096287B" w:rsidRDefault="008015F4" w:rsidP="008015F4">
      <w:pPr>
        <w:rPr>
          <w:lang w:val="en-US"/>
        </w:rPr>
      </w:pPr>
    </w:p>
    <w:p w14:paraId="4E3E0602" w14:textId="77777777" w:rsidR="008015F4" w:rsidRPr="0096287B" w:rsidRDefault="008015F4" w:rsidP="008015F4">
      <w:pPr>
        <w:rPr>
          <w:lang w:val="en-US"/>
        </w:rPr>
      </w:pPr>
    </w:p>
    <w:p w14:paraId="3C796580" w14:textId="77777777" w:rsidR="008015F4" w:rsidRPr="0096287B" w:rsidRDefault="008015F4" w:rsidP="008015F4">
      <w:pPr>
        <w:rPr>
          <w:lang w:val="en-US"/>
        </w:rPr>
      </w:pPr>
    </w:p>
    <w:p w14:paraId="1837B31F" w14:textId="77777777" w:rsidR="008015F4" w:rsidRPr="0096287B" w:rsidRDefault="008015F4" w:rsidP="008015F4">
      <w:pPr>
        <w:rPr>
          <w:lang w:val="en-US"/>
        </w:rPr>
      </w:pPr>
      <w:r w:rsidRPr="0096287B">
        <w:rPr>
          <w:noProof/>
          <w:lang w:val="en-US"/>
        </w:rPr>
        <mc:AlternateContent>
          <mc:Choice Requires="wpg">
            <w:drawing>
              <wp:anchor distT="0" distB="0" distL="114300" distR="114300" simplePos="0" relativeHeight="251809792" behindDoc="0" locked="0" layoutInCell="1" allowOverlap="1" wp14:anchorId="6D16C662" wp14:editId="4D87AE1C">
                <wp:simplePos x="0" y="0"/>
                <wp:positionH relativeFrom="column">
                  <wp:posOffset>68580</wp:posOffset>
                </wp:positionH>
                <wp:positionV relativeFrom="paragraph">
                  <wp:posOffset>62230</wp:posOffset>
                </wp:positionV>
                <wp:extent cx="6089650" cy="1301750"/>
                <wp:effectExtent l="0" t="0" r="44450" b="12700"/>
                <wp:wrapNone/>
                <wp:docPr id="313" name="Group 313"/>
                <wp:cNvGraphicFramePr/>
                <a:graphic xmlns:a="http://schemas.openxmlformats.org/drawingml/2006/main">
                  <a:graphicData uri="http://schemas.microsoft.com/office/word/2010/wordprocessingGroup">
                    <wpg:wgp>
                      <wpg:cNvGrpSpPr/>
                      <wpg:grpSpPr>
                        <a:xfrm>
                          <a:off x="0" y="0"/>
                          <a:ext cx="6089650" cy="1301750"/>
                          <a:chOff x="0" y="0"/>
                          <a:chExt cx="6089650" cy="1301750"/>
                        </a:xfrm>
                      </wpg:grpSpPr>
                      <wps:wsp>
                        <wps:cNvPr id="314" name="Arrow: Pentagon 314"/>
                        <wps:cNvSpPr/>
                        <wps:spPr>
                          <a:xfrm>
                            <a:off x="0" y="127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01D97E82" w14:textId="25DB6855" w:rsidR="00060CFC" w:rsidRDefault="00060CFC" w:rsidP="008015F4">
                              <w:r>
                                <w:t>Goal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Arrow: Chevron 315"/>
                        <wps:cNvSpPr/>
                        <wps:spPr>
                          <a:xfrm>
                            <a:off x="2667000" y="0"/>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0FD6FED2" w14:textId="0857FD79" w:rsidR="00060CFC" w:rsidRDefault="00060CFC" w:rsidP="008015F4">
                              <w:r>
                                <w:t>Steps to achieve Goal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16C662" id="Group 313" o:spid="_x0000_s1208" style="position:absolute;margin-left:5.4pt;margin-top:4.9pt;width:479.5pt;height:102.5pt;z-index:251809792" coordsize="60896,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">
                <v:shape id="Arrow: Pentagon 314" o:spid="_x0000_s1209" type="#_x0000_t15" style="position:absolute;top:127;width:300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" adj="16965" fillcolor="white [3201]" strokecolor="#004a98 [3204]" strokeweight="1pt">
                  <v:textbox>
                    <w:txbxContent>
                      <w:p w14:paraId="01D97E82" w14:textId="25DB6855" w:rsidR="00060CFC" w:rsidRDefault="00060CFC" w:rsidP="008015F4">
                        <w:r>
                          <w:t>Goal 2</w:t>
                        </w:r>
                      </w:p>
                    </w:txbxContent>
                  </v:textbox>
                </v:shape>
                <v:shape id="Arrow: Chevron 315" o:spid="_x0000_s1210" type="#_x0000_t55" style="position:absolute;left:26670;width:34226;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" adj="17553" fillcolor="white [3201]" strokecolor="#004a98 [3204]" strokeweight="1pt">
                  <v:textbox>
                    <w:txbxContent>
                      <w:p w14:paraId="0FD6FED2" w14:textId="0857FD79" w:rsidR="00060CFC" w:rsidRDefault="00060CFC" w:rsidP="008015F4">
                        <w:r>
                          <w:t>Steps to achieve Goal 2</w:t>
                        </w:r>
                      </w:p>
                    </w:txbxContent>
                  </v:textbox>
                </v:shape>
              </v:group>
            </w:pict>
          </mc:Fallback>
        </mc:AlternateContent>
      </w:r>
    </w:p>
    <w:p w14:paraId="2BDF7B03" w14:textId="77777777" w:rsidR="008015F4" w:rsidRPr="0096287B" w:rsidRDefault="008015F4" w:rsidP="008015F4">
      <w:pPr>
        <w:rPr>
          <w:lang w:val="en-US"/>
        </w:rPr>
      </w:pPr>
    </w:p>
    <w:p w14:paraId="377EF842" w14:textId="77777777" w:rsidR="008015F4" w:rsidRPr="0096287B" w:rsidRDefault="008015F4" w:rsidP="008015F4">
      <w:pPr>
        <w:rPr>
          <w:lang w:val="en-US"/>
        </w:rPr>
      </w:pPr>
    </w:p>
    <w:p w14:paraId="1D06D179" w14:textId="77777777" w:rsidR="008015F4" w:rsidRPr="0096287B" w:rsidRDefault="008015F4" w:rsidP="008015F4">
      <w:pPr>
        <w:rPr>
          <w:lang w:val="en-US"/>
        </w:rPr>
      </w:pPr>
    </w:p>
    <w:p w14:paraId="299ECC1A" w14:textId="77777777" w:rsidR="008015F4" w:rsidRPr="0096287B" w:rsidRDefault="008015F4" w:rsidP="008015F4">
      <w:pPr>
        <w:rPr>
          <w:lang w:val="en-US"/>
        </w:rPr>
      </w:pPr>
    </w:p>
    <w:p w14:paraId="4C08BD50" w14:textId="77777777" w:rsidR="008015F4" w:rsidRPr="0096287B" w:rsidRDefault="008015F4" w:rsidP="008015F4">
      <w:pPr>
        <w:rPr>
          <w:lang w:val="en-US"/>
        </w:rPr>
      </w:pPr>
    </w:p>
    <w:p w14:paraId="065384ED" w14:textId="77777777" w:rsidR="008015F4" w:rsidRPr="0096287B" w:rsidRDefault="008015F4" w:rsidP="008015F4">
      <w:pPr>
        <w:rPr>
          <w:lang w:val="en-US"/>
        </w:rPr>
      </w:pPr>
      <w:r w:rsidRPr="0096287B">
        <w:rPr>
          <w:noProof/>
          <w:lang w:val="en-US"/>
        </w:rPr>
        <mc:AlternateContent>
          <mc:Choice Requires="wpg">
            <w:drawing>
              <wp:anchor distT="0" distB="0" distL="114300" distR="114300" simplePos="0" relativeHeight="251810816" behindDoc="0" locked="0" layoutInCell="1" allowOverlap="1" wp14:anchorId="3DD14136" wp14:editId="692F3B7D">
                <wp:simplePos x="0" y="0"/>
                <wp:positionH relativeFrom="column">
                  <wp:posOffset>68580</wp:posOffset>
                </wp:positionH>
                <wp:positionV relativeFrom="paragraph">
                  <wp:posOffset>11430</wp:posOffset>
                </wp:positionV>
                <wp:extent cx="6089650" cy="1301750"/>
                <wp:effectExtent l="0" t="0" r="44450" b="12700"/>
                <wp:wrapNone/>
                <wp:docPr id="316" name="Group 316"/>
                <wp:cNvGraphicFramePr/>
                <a:graphic xmlns:a="http://schemas.openxmlformats.org/drawingml/2006/main">
                  <a:graphicData uri="http://schemas.microsoft.com/office/word/2010/wordprocessingGroup">
                    <wpg:wgp>
                      <wpg:cNvGrpSpPr/>
                      <wpg:grpSpPr>
                        <a:xfrm>
                          <a:off x="0" y="0"/>
                          <a:ext cx="6089650" cy="1301750"/>
                          <a:chOff x="0" y="0"/>
                          <a:chExt cx="6089650" cy="1301750"/>
                        </a:xfrm>
                      </wpg:grpSpPr>
                      <wps:wsp>
                        <wps:cNvPr id="317" name="Arrow: Pentagon 317"/>
                        <wps:cNvSpPr/>
                        <wps:spPr>
                          <a:xfrm>
                            <a:off x="0" y="127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45FA7D9B" w14:textId="32A3CA6C" w:rsidR="00060CFC" w:rsidRDefault="00060CFC" w:rsidP="008015F4">
                              <w:r>
                                <w:t>Goal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Arrow: Chevron 318"/>
                        <wps:cNvSpPr/>
                        <wps:spPr>
                          <a:xfrm>
                            <a:off x="2667000" y="0"/>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35B18072" w14:textId="27D03389" w:rsidR="00060CFC" w:rsidRDefault="00060CFC" w:rsidP="008015F4">
                              <w:r>
                                <w:t>Steps to achieve Goal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D14136" id="Group 316" o:spid="_x0000_s1211" style="position:absolute;margin-left:5.4pt;margin-top:.9pt;width:479.5pt;height:102.5pt;z-index:251810816" coordsize="60896,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">
                <v:shape id="Arrow: Pentagon 317" o:spid="_x0000_s1212" type="#_x0000_t15" style="position:absolute;top:127;width:300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" adj="16965" fillcolor="white [3201]" strokecolor="#004a98 [3204]" strokeweight="1pt">
                  <v:textbox>
                    <w:txbxContent>
                      <w:p w14:paraId="45FA7D9B" w14:textId="32A3CA6C" w:rsidR="00060CFC" w:rsidRDefault="00060CFC" w:rsidP="008015F4">
                        <w:r>
                          <w:t>Goal 3</w:t>
                        </w:r>
                      </w:p>
                    </w:txbxContent>
                  </v:textbox>
                </v:shape>
                <v:shape id="Arrow: Chevron 318" o:spid="_x0000_s1213" type="#_x0000_t55" style="position:absolute;left:26670;width:34226;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" adj="17553" fillcolor="white [3201]" strokecolor="#004a98 [3204]" strokeweight="1pt">
                  <v:textbox>
                    <w:txbxContent>
                      <w:p w14:paraId="35B18072" w14:textId="27D03389" w:rsidR="00060CFC" w:rsidRDefault="00060CFC" w:rsidP="008015F4">
                        <w:r>
                          <w:t>Steps to achieve Goal 3</w:t>
                        </w:r>
                      </w:p>
                    </w:txbxContent>
                  </v:textbox>
                </v:shape>
              </v:group>
            </w:pict>
          </mc:Fallback>
        </mc:AlternateContent>
      </w:r>
    </w:p>
    <w:p w14:paraId="4D1F29ED" w14:textId="77777777" w:rsidR="008015F4" w:rsidRPr="0096287B" w:rsidRDefault="008015F4" w:rsidP="008015F4">
      <w:pPr>
        <w:rPr>
          <w:lang w:val="en-US"/>
        </w:rPr>
      </w:pPr>
    </w:p>
    <w:p w14:paraId="3F983AEB" w14:textId="77777777" w:rsidR="008015F4" w:rsidRPr="0096287B" w:rsidRDefault="008015F4" w:rsidP="008015F4">
      <w:pPr>
        <w:rPr>
          <w:lang w:val="en-US"/>
        </w:rPr>
      </w:pPr>
    </w:p>
    <w:p w14:paraId="4E1930B2" w14:textId="77777777" w:rsidR="008015F4" w:rsidRPr="0096287B" w:rsidRDefault="008015F4" w:rsidP="008015F4">
      <w:pPr>
        <w:rPr>
          <w:lang w:val="en-US"/>
        </w:rPr>
      </w:pPr>
    </w:p>
    <w:p w14:paraId="376E0903" w14:textId="77777777" w:rsidR="008015F4" w:rsidRPr="0096287B" w:rsidRDefault="008015F4" w:rsidP="008015F4">
      <w:pPr>
        <w:rPr>
          <w:lang w:val="en-US"/>
        </w:rPr>
      </w:pPr>
    </w:p>
    <w:p w14:paraId="135C8498" w14:textId="77777777" w:rsidR="008015F4" w:rsidRPr="0096287B" w:rsidRDefault="008015F4" w:rsidP="008015F4">
      <w:pPr>
        <w:rPr>
          <w:lang w:val="en-US"/>
        </w:rPr>
      </w:pPr>
    </w:p>
    <w:p w14:paraId="5F578027" w14:textId="77777777" w:rsidR="008015F4" w:rsidRPr="0096287B" w:rsidRDefault="008015F4" w:rsidP="008015F4">
      <w:pPr>
        <w:rPr>
          <w:lang w:val="en-US"/>
        </w:rPr>
      </w:pPr>
    </w:p>
    <w:p w14:paraId="3ADC3634" w14:textId="000ED07F" w:rsidR="008015F4" w:rsidRPr="0096287B" w:rsidRDefault="008015F4" w:rsidP="008015F4">
      <w:pPr>
        <w:rPr>
          <w:lang w:val="en-US"/>
        </w:rPr>
      </w:pPr>
      <w:r w:rsidRPr="0096287B">
        <w:rPr>
          <w:lang w:val="en-US"/>
        </w:rPr>
        <w:t xml:space="preserve">Part 4: Revisit the KWL chat from </w:t>
      </w:r>
      <w:r w:rsidR="00C44648">
        <w:rPr>
          <w:lang w:val="en-US"/>
        </w:rPr>
        <w:t>P</w:t>
      </w:r>
      <w:r w:rsidR="00C44648" w:rsidRPr="0096287B">
        <w:rPr>
          <w:lang w:val="en-US"/>
        </w:rPr>
        <w:t xml:space="preserve">art </w:t>
      </w:r>
      <w:r w:rsidRPr="0096287B">
        <w:rPr>
          <w:lang w:val="en-US"/>
        </w:rPr>
        <w:t>1 of this activity.</w:t>
      </w:r>
      <w:r w:rsidR="00297771" w:rsidRPr="0096287B">
        <w:rPr>
          <w:lang w:val="en-US"/>
        </w:rPr>
        <w:t xml:space="preserve"> </w:t>
      </w:r>
      <w:r w:rsidRPr="0096287B">
        <w:rPr>
          <w:lang w:val="en-US"/>
        </w:rPr>
        <w:t xml:space="preserve">Complete the L </w:t>
      </w:r>
      <w:r w:rsidR="00C44648">
        <w:rPr>
          <w:lang w:val="en-US"/>
        </w:rPr>
        <w:t>(</w:t>
      </w:r>
      <w:r w:rsidRPr="0096287B">
        <w:rPr>
          <w:lang w:val="en-US"/>
        </w:rPr>
        <w:t>what you learned</w:t>
      </w:r>
      <w:r w:rsidR="00C44648">
        <w:rPr>
          <w:lang w:val="en-US"/>
        </w:rPr>
        <w:t>)</w:t>
      </w:r>
      <w:r w:rsidRPr="0096287B">
        <w:rPr>
          <w:lang w:val="en-US"/>
        </w:rPr>
        <w:t xml:space="preserve"> </w:t>
      </w:r>
      <w:r w:rsidR="00C44648">
        <w:rPr>
          <w:lang w:val="en-US"/>
        </w:rPr>
        <w:t>c</w:t>
      </w:r>
      <w:r w:rsidRPr="0096287B">
        <w:rPr>
          <w:lang w:val="en-US"/>
        </w:rPr>
        <w:t xml:space="preserve">olumn of the chart. Take a second look </w:t>
      </w:r>
      <w:r w:rsidR="00C44648">
        <w:rPr>
          <w:lang w:val="en-US"/>
        </w:rPr>
        <w:t>at</w:t>
      </w:r>
      <w:r w:rsidR="00C44648" w:rsidRPr="0096287B">
        <w:rPr>
          <w:lang w:val="en-US"/>
        </w:rPr>
        <w:t xml:space="preserve"> </w:t>
      </w:r>
      <w:r w:rsidRPr="0096287B">
        <w:rPr>
          <w:lang w:val="en-US"/>
        </w:rPr>
        <w:t xml:space="preserve">the W column and see if you have any lingering questions. </w:t>
      </w:r>
    </w:p>
    <w:p w14:paraId="1B2833E3" w14:textId="7A9E4A39" w:rsidR="008015F4" w:rsidRPr="0096287B" w:rsidRDefault="008015F4" w:rsidP="00FD0F75">
      <w:pPr>
        <w:pStyle w:val="Title"/>
        <w:ind w:right="-420"/>
        <w:rPr>
          <w:lang w:val="en-US"/>
        </w:rPr>
      </w:pPr>
      <w:bookmarkStart w:id="48" w:name="lts"/>
      <w:r w:rsidRPr="0096287B">
        <w:rPr>
          <w:noProof/>
          <w:lang w:val="en-US"/>
        </w:rPr>
        <w:lastRenderedPageBreak/>
        <w:drawing>
          <wp:anchor distT="0" distB="0" distL="114300" distR="114300" simplePos="0" relativeHeight="251822080" behindDoc="1" locked="0" layoutInCell="1" allowOverlap="1" wp14:anchorId="70209244" wp14:editId="540A2A03">
            <wp:simplePos x="0" y="0"/>
            <wp:positionH relativeFrom="margin">
              <wp:align>right</wp:align>
            </wp:positionH>
            <wp:positionV relativeFrom="page">
              <wp:posOffset>1378585</wp:posOffset>
            </wp:positionV>
            <wp:extent cx="1644650" cy="546100"/>
            <wp:effectExtent l="0" t="0" r="0" b="6350"/>
            <wp:wrapTight wrapText="bothSides">
              <wp:wrapPolygon edited="0">
                <wp:start x="0" y="0"/>
                <wp:lineTo x="0" y="21098"/>
                <wp:lineTo x="21266" y="21098"/>
                <wp:lineTo x="21266" y="0"/>
                <wp:lineTo x="0" y="0"/>
              </wp:wrapPolygon>
            </wp:wrapTight>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644650" cy="546100"/>
                    </a:xfrm>
                    <a:prstGeom prst="rect">
                      <a:avLst/>
                    </a:prstGeom>
                  </pic:spPr>
                </pic:pic>
              </a:graphicData>
            </a:graphic>
            <wp14:sizeRelH relativeFrom="page">
              <wp14:pctWidth>0</wp14:pctWidth>
            </wp14:sizeRelH>
            <wp14:sizeRelV relativeFrom="page">
              <wp14:pctHeight>0</wp14:pctHeight>
            </wp14:sizeRelV>
          </wp:anchor>
        </w:drawing>
      </w:r>
      <w:r w:rsidRPr="0096287B">
        <w:rPr>
          <w:lang w:val="en-US"/>
        </w:rPr>
        <w:t>Living to Serve: National Days of Service</w:t>
      </w:r>
      <w:r w:rsidR="00297771" w:rsidRPr="0096287B">
        <w:rPr>
          <w:lang w:val="en-US"/>
        </w:rPr>
        <w:t xml:space="preserve"> </w:t>
      </w:r>
      <w:r w:rsidR="00FD0F75" w:rsidRPr="0096287B">
        <w:rPr>
          <w:noProof/>
          <w:lang w:val="en-US"/>
        </w:rPr>
        <w:drawing>
          <wp:inline distT="0" distB="0" distL="0" distR="0" wp14:anchorId="766A3339" wp14:editId="24FA9BBE">
            <wp:extent cx="349250" cy="349250"/>
            <wp:effectExtent l="0" t="0" r="0" b="0"/>
            <wp:docPr id="431" name="Graphic 431"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r w:rsidRPr="0096287B">
        <w:rPr>
          <w:lang w:val="en-US"/>
        </w:rPr>
        <w:t>Resources and Opportunities</w:t>
      </w:r>
    </w:p>
    <w:bookmarkEnd w:id="48"/>
    <w:p w14:paraId="705B3B0B" w14:textId="76D3B511" w:rsidR="008015F4" w:rsidRPr="0096287B" w:rsidRDefault="008015F4" w:rsidP="008015F4">
      <w:pPr>
        <w:rPr>
          <w:lang w:val="en-US"/>
        </w:rPr>
      </w:pPr>
      <w:r w:rsidRPr="0096287B">
        <w:rPr>
          <w:lang w:val="en-US"/>
        </w:rPr>
        <w:t>Community service is a large part of FFA and is a great way to involve the community and call attention to the needs in your own community.</w:t>
      </w:r>
      <w:r w:rsidR="00297771" w:rsidRPr="0096287B">
        <w:rPr>
          <w:lang w:val="en-US"/>
        </w:rPr>
        <w:t xml:space="preserve"> </w:t>
      </w:r>
      <w:r w:rsidRPr="0096287B">
        <w:rPr>
          <w:lang w:val="en-US"/>
        </w:rPr>
        <w:t>Looking for a way to have your chapter members participate in a service project during convention week?</w:t>
      </w:r>
      <w:r w:rsidR="00297771" w:rsidRPr="0096287B">
        <w:rPr>
          <w:lang w:val="en-US"/>
        </w:rPr>
        <w:t xml:space="preserve"> </w:t>
      </w:r>
      <w:r w:rsidRPr="0096287B">
        <w:rPr>
          <w:lang w:val="en-US"/>
        </w:rPr>
        <w:t>The Local Engagement Team has developed a toolkit to aid you in planning a service project during October.</w:t>
      </w:r>
      <w:r w:rsidR="00297771" w:rsidRPr="0096287B">
        <w:rPr>
          <w:lang w:val="en-US"/>
        </w:rPr>
        <w:t xml:space="preserve"> </w:t>
      </w:r>
      <w:r w:rsidRPr="0096287B">
        <w:rPr>
          <w:lang w:val="en-US"/>
        </w:rPr>
        <w:t>If the service project is conducted during October</w:t>
      </w:r>
      <w:r w:rsidR="004C49F5">
        <w:rPr>
          <w:lang w:val="en-US"/>
        </w:rPr>
        <w:t>,</w:t>
      </w:r>
      <w:r w:rsidRPr="0096287B">
        <w:rPr>
          <w:lang w:val="en-US"/>
        </w:rPr>
        <w:t xml:space="preserve"> it will count toward the National FFA Days of Service.</w:t>
      </w:r>
      <w:r w:rsidR="00297771" w:rsidRPr="0096287B">
        <w:rPr>
          <w:lang w:val="en-US"/>
        </w:rPr>
        <w:t xml:space="preserve"> </w:t>
      </w:r>
    </w:p>
    <w:p w14:paraId="359BAB6E" w14:textId="47E00E90" w:rsidR="00DD715F" w:rsidRPr="0096287B" w:rsidRDefault="00DD715F" w:rsidP="00DD715F">
      <w:pPr>
        <w:spacing w:line="220" w:lineRule="exact"/>
        <w:rPr>
          <w:rFonts w:ascii="Montserrat" w:eastAsia="Montserrat" w:hAnsi="Montserrat" w:cs="Montserrat"/>
          <w:lang w:val="en-US"/>
        </w:rPr>
      </w:pP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n</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erac</w:t>
      </w:r>
      <w:r w:rsidRPr="0096287B">
        <w:rPr>
          <w:rFonts w:ascii="Montserrat" w:eastAsia="Montserrat" w:hAnsi="Montserrat" w:cs="Montserrat"/>
          <w:b/>
          <w:color w:val="001E41"/>
          <w:spacing w:val="1"/>
          <w:position w:val="-1"/>
          <w:lang w:val="en-US"/>
        </w:rPr>
        <w:t>ti</w:t>
      </w:r>
      <w:r w:rsidRPr="0096287B">
        <w:rPr>
          <w:rFonts w:ascii="Montserrat" w:eastAsia="Montserrat" w:hAnsi="Montserrat" w:cs="Montserrat"/>
          <w:b/>
          <w:color w:val="001E41"/>
          <w:position w:val="-1"/>
          <w:lang w:val="en-US"/>
        </w:rPr>
        <w:t>ve</w:t>
      </w:r>
      <w:r w:rsidRPr="0096287B">
        <w:rPr>
          <w:rFonts w:ascii="Montserrat" w:eastAsia="Montserrat" w:hAnsi="Montserrat" w:cs="Montserrat"/>
          <w:b/>
          <w:color w:val="001E41"/>
          <w:spacing w:val="-1"/>
          <w:position w:val="-1"/>
          <w:lang w:val="en-US"/>
        </w:rPr>
        <w:t xml:space="preserve"> T</w:t>
      </w:r>
      <w:r w:rsidRPr="0096287B">
        <w:rPr>
          <w:rFonts w:ascii="Montserrat" w:eastAsia="Montserrat" w:hAnsi="Montserrat" w:cs="Montserrat"/>
          <w:b/>
          <w:color w:val="001E41"/>
          <w:position w:val="-1"/>
          <w:lang w:val="en-US"/>
        </w:rPr>
        <w:t>o</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spacing w:val="1"/>
          <w:position w:val="-1"/>
          <w:lang w:val="en-US"/>
        </w:rPr>
        <w:t>lki</w:t>
      </w:r>
      <w:r w:rsidRPr="0096287B">
        <w:rPr>
          <w:rFonts w:ascii="Montserrat" w:eastAsia="Montserrat" w:hAnsi="Montserrat" w:cs="Montserrat"/>
          <w:b/>
          <w:color w:val="001E41"/>
          <w:position w:val="-1"/>
          <w:lang w:val="en-US"/>
        </w:rPr>
        <w:t>t</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f</w:t>
      </w:r>
      <w:r w:rsidRPr="0096287B">
        <w:rPr>
          <w:rFonts w:ascii="Montserrat" w:eastAsia="Montserrat" w:hAnsi="Montserrat" w:cs="Montserrat"/>
          <w:b/>
          <w:color w:val="001E41"/>
          <w:position w:val="-1"/>
          <w:lang w:val="en-US"/>
        </w:rPr>
        <w:t>or</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Na</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on</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l</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D</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ys</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position w:val="-1"/>
          <w:lang w:val="en-US"/>
        </w:rPr>
        <w:t>f</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Se</w:t>
      </w:r>
      <w:r w:rsidRPr="0096287B">
        <w:rPr>
          <w:rFonts w:ascii="Montserrat" w:eastAsia="Montserrat" w:hAnsi="Montserrat" w:cs="Montserrat"/>
          <w:b/>
          <w:color w:val="001E41"/>
          <w:spacing w:val="-1"/>
          <w:position w:val="-1"/>
          <w:lang w:val="en-US"/>
        </w:rPr>
        <w:t>r</w:t>
      </w:r>
      <w:r w:rsidRPr="0096287B">
        <w:rPr>
          <w:rFonts w:ascii="Montserrat" w:eastAsia="Montserrat" w:hAnsi="Montserrat" w:cs="Montserrat"/>
          <w:b/>
          <w:color w:val="001E41"/>
          <w:position w:val="-1"/>
          <w:lang w:val="en-US"/>
        </w:rPr>
        <w:t>v</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spacing w:val="-1"/>
          <w:position w:val="-1"/>
          <w:lang w:val="en-US"/>
        </w:rPr>
        <w:t>ce</w:t>
      </w:r>
      <w:r w:rsidRPr="0096287B">
        <w:rPr>
          <w:rFonts w:ascii="Montserrat" w:eastAsia="Montserrat" w:hAnsi="Montserrat" w:cs="Montserrat"/>
          <w:b/>
          <w:color w:val="001E41"/>
          <w:position w:val="-1"/>
          <w:lang w:val="en-US"/>
        </w:rPr>
        <w:t>:</w:t>
      </w:r>
      <w:r w:rsidRPr="0096287B">
        <w:rPr>
          <w:rFonts w:ascii="Montserrat" w:eastAsia="Montserrat" w:hAnsi="Montserrat" w:cs="Montserrat"/>
          <w:b/>
          <w:color w:val="001E41"/>
          <w:spacing w:val="2"/>
          <w:position w:val="-1"/>
          <w:lang w:val="en-US"/>
        </w:rPr>
        <w:t xml:space="preserve"> </w:t>
      </w:r>
      <w:r w:rsidRPr="0096287B">
        <w:rPr>
          <w:rFonts w:ascii="Montserrat" w:eastAsia="Montserrat" w:hAnsi="Montserrat" w:cs="Montserrat"/>
          <w:color w:val="001E41"/>
          <w:position w:val="-1"/>
          <w:lang w:val="en-US"/>
        </w:rPr>
        <w:t>Cl</w:t>
      </w:r>
      <w:r w:rsidRPr="0096287B">
        <w:rPr>
          <w:rFonts w:ascii="Montserrat" w:eastAsia="Montserrat" w:hAnsi="Montserrat" w:cs="Montserrat"/>
          <w:color w:val="001E41"/>
          <w:spacing w:val="-1"/>
          <w:position w:val="-1"/>
          <w:lang w:val="en-US"/>
        </w:rPr>
        <w:t>i</w:t>
      </w:r>
      <w:r w:rsidRPr="0096287B">
        <w:rPr>
          <w:rFonts w:ascii="Montserrat" w:eastAsia="Montserrat" w:hAnsi="Montserrat" w:cs="Montserrat"/>
          <w:color w:val="001E41"/>
          <w:spacing w:val="2"/>
          <w:position w:val="-1"/>
          <w:lang w:val="en-US"/>
        </w:rPr>
        <w:t>c</w:t>
      </w:r>
      <w:r w:rsidRPr="0096287B">
        <w:rPr>
          <w:rFonts w:ascii="Montserrat" w:eastAsia="Montserrat" w:hAnsi="Montserrat" w:cs="Montserrat"/>
          <w:color w:val="001E41"/>
          <w:position w:val="-1"/>
          <w:lang w:val="en-US"/>
        </w:rPr>
        <w:t>k</w:t>
      </w:r>
      <w:r w:rsidR="00297771" w:rsidRPr="0096287B">
        <w:rPr>
          <w:rFonts w:ascii="Montserrat" w:eastAsia="Montserrat" w:hAnsi="Montserrat" w:cs="Montserrat"/>
          <w:color w:val="001E41"/>
          <w:position w:val="-1"/>
          <w:lang w:val="en-US"/>
        </w:rPr>
        <w:t xml:space="preserve"> </w:t>
      </w:r>
      <w:hyperlink r:id="rId127">
        <w:r w:rsidRPr="0096287B">
          <w:rPr>
            <w:rFonts w:ascii="Montserrat" w:eastAsia="Montserrat" w:hAnsi="Montserrat" w:cs="Montserrat"/>
            <w:color w:val="0462C1"/>
            <w:position w:val="-1"/>
            <w:u w:val="single" w:color="0462C1"/>
            <w:lang w:val="en-US"/>
          </w:rPr>
          <w:t>h</w:t>
        </w:r>
        <w:r w:rsidRPr="0096287B">
          <w:rPr>
            <w:rFonts w:ascii="Montserrat" w:eastAsia="Montserrat" w:hAnsi="Montserrat" w:cs="Montserrat"/>
            <w:color w:val="0462C1"/>
            <w:spacing w:val="-1"/>
            <w:position w:val="-1"/>
            <w:u w:val="single" w:color="0462C1"/>
            <w:lang w:val="en-US"/>
          </w:rPr>
          <w:t>e</w:t>
        </w:r>
        <w:r w:rsidRPr="0096287B">
          <w:rPr>
            <w:rFonts w:ascii="Montserrat" w:eastAsia="Montserrat" w:hAnsi="Montserrat" w:cs="Montserrat"/>
            <w:color w:val="0462C1"/>
            <w:position w:val="-1"/>
            <w:u w:val="single" w:color="0462C1"/>
            <w:lang w:val="en-US"/>
          </w:rPr>
          <w:t>re</w:t>
        </w:r>
        <w:r w:rsidRPr="0096287B">
          <w:rPr>
            <w:rFonts w:ascii="Montserrat" w:eastAsia="Montserrat" w:hAnsi="Montserrat" w:cs="Montserrat"/>
            <w:color w:val="0462C1"/>
            <w:position w:val="-1"/>
            <w:lang w:val="en-US"/>
          </w:rPr>
          <w:t xml:space="preserve"> </w:t>
        </w:r>
        <w:r w:rsidRPr="0096287B">
          <w:rPr>
            <w:rFonts w:ascii="Montserrat" w:eastAsia="Montserrat" w:hAnsi="Montserrat" w:cs="Montserrat"/>
            <w:color w:val="001E41"/>
            <w:spacing w:val="-1"/>
            <w:position w:val="-1"/>
            <w:lang w:val="en-US"/>
          </w:rPr>
          <w:t>t</w:t>
        </w:r>
      </w:hyperlink>
      <w:r w:rsidRPr="0096287B">
        <w:rPr>
          <w:rFonts w:ascii="Montserrat" w:eastAsia="Montserrat" w:hAnsi="Montserrat" w:cs="Montserrat"/>
          <w:color w:val="001E41"/>
          <w:position w:val="-1"/>
          <w:lang w:val="en-US"/>
        </w:rPr>
        <w:t>o</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acce</w:t>
      </w:r>
      <w:r w:rsidRPr="0096287B">
        <w:rPr>
          <w:rFonts w:ascii="Montserrat" w:eastAsia="Montserrat" w:hAnsi="Montserrat" w:cs="Montserrat"/>
          <w:color w:val="001E41"/>
          <w:spacing w:val="1"/>
          <w:position w:val="-1"/>
          <w:lang w:val="en-US"/>
        </w:rPr>
        <w:t>s</w:t>
      </w:r>
      <w:r w:rsidRPr="0096287B">
        <w:rPr>
          <w:rFonts w:ascii="Montserrat" w:eastAsia="Montserrat" w:hAnsi="Montserrat" w:cs="Montserrat"/>
          <w:color w:val="001E41"/>
          <w:position w:val="-1"/>
          <w:lang w:val="en-US"/>
        </w:rPr>
        <w:t>s</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he in</w:t>
      </w:r>
      <w:r w:rsidRPr="0096287B">
        <w:rPr>
          <w:rFonts w:ascii="Montserrat" w:eastAsia="Montserrat" w:hAnsi="Montserrat" w:cs="Montserrat"/>
          <w:color w:val="001E41"/>
          <w:spacing w:val="-1"/>
          <w:position w:val="-1"/>
          <w:lang w:val="en-US"/>
        </w:rPr>
        <w:t>te</w:t>
      </w:r>
      <w:r w:rsidRPr="0096287B">
        <w:rPr>
          <w:rFonts w:ascii="Montserrat" w:eastAsia="Montserrat" w:hAnsi="Montserrat" w:cs="Montserrat"/>
          <w:color w:val="001E41"/>
          <w:position w:val="-1"/>
          <w:lang w:val="en-US"/>
        </w:rPr>
        <w:t>r</w:t>
      </w:r>
      <w:r w:rsidRPr="0096287B">
        <w:rPr>
          <w:rFonts w:ascii="Montserrat" w:eastAsia="Montserrat" w:hAnsi="Montserrat" w:cs="Montserrat"/>
          <w:color w:val="001E41"/>
          <w:spacing w:val="1"/>
          <w:position w:val="-1"/>
          <w:lang w:val="en-US"/>
        </w:rPr>
        <w:t>a</w:t>
      </w:r>
      <w:r w:rsidRPr="0096287B">
        <w:rPr>
          <w:rFonts w:ascii="Montserrat" w:eastAsia="Montserrat" w:hAnsi="Montserrat" w:cs="Montserrat"/>
          <w:color w:val="001E41"/>
          <w:spacing w:val="-1"/>
          <w:position w:val="-1"/>
          <w:lang w:val="en-US"/>
        </w:rPr>
        <w:t>ct</w:t>
      </w:r>
      <w:r w:rsidRPr="0096287B">
        <w:rPr>
          <w:rFonts w:ascii="Montserrat" w:eastAsia="Montserrat" w:hAnsi="Montserrat" w:cs="Montserrat"/>
          <w:color w:val="001E41"/>
          <w:position w:val="-1"/>
          <w:lang w:val="en-US"/>
        </w:rPr>
        <w:t xml:space="preserve">ive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oo</w:t>
      </w:r>
      <w:r w:rsidRPr="0096287B">
        <w:rPr>
          <w:rFonts w:ascii="Montserrat" w:eastAsia="Montserrat" w:hAnsi="Montserrat" w:cs="Montserrat"/>
          <w:color w:val="001E41"/>
          <w:spacing w:val="-1"/>
          <w:position w:val="-1"/>
          <w:lang w:val="en-US"/>
        </w:rPr>
        <w:t>l</w:t>
      </w:r>
      <w:r w:rsidRPr="0096287B">
        <w:rPr>
          <w:rFonts w:ascii="Montserrat" w:eastAsia="Montserrat" w:hAnsi="Montserrat" w:cs="Montserrat"/>
          <w:color w:val="001E41"/>
          <w:position w:val="-1"/>
          <w:lang w:val="en-US"/>
        </w:rPr>
        <w:t>k</w:t>
      </w:r>
      <w:r w:rsidRPr="0096287B">
        <w:rPr>
          <w:rFonts w:ascii="Montserrat" w:eastAsia="Montserrat" w:hAnsi="Montserrat" w:cs="Montserrat"/>
          <w:color w:val="001E41"/>
          <w:spacing w:val="2"/>
          <w:position w:val="-1"/>
          <w:lang w:val="en-US"/>
        </w:rPr>
        <w:t>i</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w:t>
      </w:r>
    </w:p>
    <w:p w14:paraId="6571761B" w14:textId="748EFE11" w:rsidR="00DD715F" w:rsidRPr="0096287B" w:rsidRDefault="00DD715F" w:rsidP="00DD715F">
      <w:pPr>
        <w:spacing w:before="22" w:line="217" w:lineRule="auto"/>
        <w:ind w:right="133" w:firstLine="22"/>
        <w:rPr>
          <w:rFonts w:ascii="Montserrat" w:eastAsia="Montserrat" w:hAnsi="Montserrat" w:cs="Montserrat"/>
          <w:lang w:val="en-US"/>
        </w:rPr>
      </w:pP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ow</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 xml:space="preserve">to </w:t>
      </w:r>
      <w:r w:rsidRPr="0096287B">
        <w:rPr>
          <w:rFonts w:ascii="Montserrat" w:eastAsia="Montserrat" w:hAnsi="Montserrat" w:cs="Montserrat"/>
          <w:b/>
          <w:color w:val="001E41"/>
          <w:spacing w:val="1"/>
          <w:lang w:val="en-US"/>
        </w:rPr>
        <w:t>uti</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iz</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i</w:t>
      </w:r>
      <w:r w:rsidRPr="0096287B">
        <w:rPr>
          <w:rFonts w:ascii="Montserrat" w:eastAsia="Montserrat" w:hAnsi="Montserrat" w:cs="Montserrat"/>
          <w:b/>
          <w:color w:val="001E41"/>
          <w:spacing w:val="-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era</w:t>
      </w:r>
      <w:r w:rsidRPr="0096287B">
        <w:rPr>
          <w:rFonts w:ascii="Montserrat" w:eastAsia="Montserrat" w:hAnsi="Montserrat" w:cs="Montserrat"/>
          <w:b/>
          <w:color w:val="001E41"/>
          <w:spacing w:val="1"/>
          <w:lang w:val="en-US"/>
        </w:rPr>
        <w:t>cti</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wi</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h s</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d</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2"/>
          <w:lang w:val="en-US"/>
        </w:rPr>
        <w:t>s</w:t>
      </w:r>
      <w:r w:rsidR="00290C69">
        <w:rPr>
          <w:rFonts w:ascii="Montserrat" w:eastAsia="Montserrat" w:hAnsi="Montserrat" w:cs="Montserrat"/>
          <w:b/>
          <w:color w:val="001E41"/>
          <w:lang w:val="en-US"/>
        </w:rPr>
        <w:t>:</w:t>
      </w:r>
      <w:r w:rsidR="00297771" w:rsidRPr="0096287B">
        <w:rPr>
          <w:rFonts w:ascii="Montserrat" w:eastAsia="Montserrat" w:hAnsi="Montserrat" w:cs="Montserrat"/>
          <w:b/>
          <w:color w:val="001E41"/>
          <w:lang w:val="en-US"/>
        </w:rPr>
        <w:t xml:space="preserve"> </w:t>
      </w:r>
      <w:r w:rsidRPr="0096287B">
        <w:rPr>
          <w:rFonts w:ascii="Montserrat" w:eastAsia="Montserrat" w:hAnsi="Montserrat" w:cs="Montserrat"/>
          <w:color w:val="001E41"/>
          <w:lang w:val="en-US"/>
        </w:rPr>
        <w:t xml:space="preserve">Give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oo</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spacing w:val="2"/>
          <w:lang w:val="en-US"/>
        </w:rPr>
        <w:t>k</w:t>
      </w:r>
      <w:r w:rsidRPr="0096287B">
        <w:rPr>
          <w:rFonts w:ascii="Montserrat" w:eastAsia="Montserrat" w:hAnsi="Montserrat" w:cs="Montserrat"/>
          <w:color w:val="001E41"/>
          <w:lang w:val="en-US"/>
        </w:rPr>
        <w:t>it</w:t>
      </w:r>
      <w:r w:rsidRPr="0096287B">
        <w:rPr>
          <w:rFonts w:ascii="Montserrat" w:eastAsia="Montserrat" w:hAnsi="Montserrat" w:cs="Montserrat"/>
          <w:color w:val="001E41"/>
          <w:spacing w:val="-1"/>
          <w:lang w:val="en-US"/>
        </w:rPr>
        <w:t xml:space="preserve"> 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members</w:t>
      </w:r>
      <w:r w:rsidR="009B322F"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a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of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 xml:space="preserve">g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nd/or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Wee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Fe</w:t>
      </w:r>
      <w:r w:rsidRPr="0096287B">
        <w:rPr>
          <w:rFonts w:ascii="Montserrat" w:eastAsia="Montserrat" w:hAnsi="Montserrat" w:cs="Montserrat"/>
          <w:color w:val="001E41"/>
          <w:lang w:val="en-US"/>
        </w:rPr>
        <w:t>br</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w:t>
      </w:r>
      <w:r w:rsidR="00297771"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lang w:val="en-US"/>
        </w:rPr>
        <w:t xml:space="preserve">Divide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sm</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ll </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wi</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spacing w:val="4"/>
          <w:lang w:val="en-US"/>
        </w:rPr>
        <w:t>r</w:t>
      </w:r>
      <w:r w:rsidRPr="0096287B">
        <w:rPr>
          <w:rFonts w:ascii="Montserrat" w:eastAsia="Montserrat" w:hAnsi="Montserrat" w:cs="Montserrat"/>
          <w:color w:val="001E41"/>
          <w:spacing w:val="-1"/>
          <w:lang w:val="en-US"/>
        </w:rPr>
        <w:t>eat</w:t>
      </w:r>
      <w:r w:rsidRPr="0096287B">
        <w:rPr>
          <w:rFonts w:ascii="Montserrat" w:eastAsia="Montserrat" w:hAnsi="Montserrat" w:cs="Montserrat"/>
          <w:color w:val="001E41"/>
          <w:spacing w:val="2"/>
          <w:lang w:val="en-US"/>
        </w:rPr>
        <w:t>i</w:t>
      </w:r>
      <w:r w:rsidRPr="0096287B">
        <w:rPr>
          <w:rFonts w:ascii="Montserrat" w:eastAsia="Montserrat" w:hAnsi="Montserrat" w:cs="Montserrat"/>
          <w:color w:val="001E41"/>
          <w:lang w:val="en-US"/>
        </w:rPr>
        <w:t xml:space="preserve">ng a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 xml:space="preserve">t </w:t>
      </w:r>
      <w:r w:rsidR="00290C69">
        <w:rPr>
          <w:rFonts w:ascii="Montserrat" w:eastAsia="Montserrat" w:hAnsi="Montserrat" w:cs="Montserrat"/>
          <w:color w:val="001E41"/>
          <w:lang w:val="en-US"/>
        </w:rPr>
        <w:t>for</w:t>
      </w:r>
      <w:r w:rsidR="00290C69"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October</w:t>
      </w:r>
      <w:r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nd/or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 xml:space="preserve"> F</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br</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46"/>
          <w:lang w:val="en-US"/>
        </w:rPr>
        <w:t xml:space="preserve"> </w:t>
      </w:r>
      <w:r w:rsidRPr="0096287B">
        <w:rPr>
          <w:rFonts w:ascii="Montserrat" w:eastAsia="Montserrat" w:hAnsi="Montserrat" w:cs="Montserrat"/>
          <w:color w:val="001E41"/>
          <w:lang w:val="en-US"/>
        </w:rPr>
        <w:t>Then,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present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id</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s</w:t>
      </w:r>
      <w:r w:rsidR="00290C69">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nd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ss</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e 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one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impl</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Give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2"/>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9"/>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w:t>
      </w:r>
      <w:hyperlink w:anchor="toolkit" w:history="1">
        <w:r w:rsidRPr="00290C69">
          <w:rPr>
            <w:rStyle w:val="Hyperlink"/>
            <w:rFonts w:ascii="Montserrat" w:eastAsia="Montserrat" w:hAnsi="Montserrat" w:cs="Montserrat"/>
            <w:lang w:val="en-US"/>
          </w:rPr>
          <w:t>L</w:t>
        </w:r>
        <w:r w:rsidRPr="00290C69">
          <w:rPr>
            <w:rStyle w:val="Hyperlink"/>
            <w:rFonts w:ascii="Montserrat" w:eastAsia="Montserrat" w:hAnsi="Montserrat" w:cs="Montserrat"/>
            <w:spacing w:val="-1"/>
            <w:lang w:val="en-US"/>
          </w:rPr>
          <w:t>i</w:t>
        </w:r>
        <w:r w:rsidRPr="00290C69">
          <w:rPr>
            <w:rStyle w:val="Hyperlink"/>
            <w:rFonts w:ascii="Montserrat" w:eastAsia="Montserrat" w:hAnsi="Montserrat" w:cs="Montserrat"/>
            <w:spacing w:val="1"/>
            <w:lang w:val="en-US"/>
          </w:rPr>
          <w:t>v</w:t>
        </w:r>
        <w:r w:rsidRPr="00290C69">
          <w:rPr>
            <w:rStyle w:val="Hyperlink"/>
            <w:rFonts w:ascii="Montserrat" w:eastAsia="Montserrat" w:hAnsi="Montserrat" w:cs="Montserrat"/>
            <w:lang w:val="en-US"/>
          </w:rPr>
          <w:t xml:space="preserve">ing </w:t>
        </w:r>
        <w:r w:rsidRPr="00290C69">
          <w:rPr>
            <w:rStyle w:val="Hyperlink"/>
            <w:rFonts w:ascii="Montserrat" w:eastAsia="Montserrat" w:hAnsi="Montserrat" w:cs="Montserrat"/>
            <w:spacing w:val="-1"/>
            <w:lang w:val="en-US"/>
          </w:rPr>
          <w:t>t</w:t>
        </w:r>
        <w:r w:rsidRPr="00290C69">
          <w:rPr>
            <w:rStyle w:val="Hyperlink"/>
            <w:rFonts w:ascii="Montserrat" w:eastAsia="Montserrat" w:hAnsi="Montserrat" w:cs="Montserrat"/>
            <w:lang w:val="en-US"/>
          </w:rPr>
          <w:t>o S</w:t>
        </w:r>
        <w:r w:rsidRPr="00290C69">
          <w:rPr>
            <w:rStyle w:val="Hyperlink"/>
            <w:rFonts w:ascii="Montserrat" w:eastAsia="Montserrat" w:hAnsi="Montserrat" w:cs="Montserrat"/>
            <w:spacing w:val="-1"/>
            <w:lang w:val="en-US"/>
          </w:rPr>
          <w:t>e</w:t>
        </w:r>
        <w:r w:rsidRPr="00290C69">
          <w:rPr>
            <w:rStyle w:val="Hyperlink"/>
            <w:rFonts w:ascii="Montserrat" w:eastAsia="Montserrat" w:hAnsi="Montserrat" w:cs="Montserrat"/>
            <w:lang w:val="en-US"/>
          </w:rPr>
          <w:t>r</w:t>
        </w:r>
        <w:r w:rsidRPr="00290C69">
          <w:rPr>
            <w:rStyle w:val="Hyperlink"/>
            <w:rFonts w:ascii="Montserrat" w:eastAsia="Montserrat" w:hAnsi="Montserrat" w:cs="Montserrat"/>
            <w:spacing w:val="1"/>
            <w:lang w:val="en-US"/>
          </w:rPr>
          <w:t>v</w:t>
        </w:r>
        <w:r w:rsidRPr="00290C69">
          <w:rPr>
            <w:rStyle w:val="Hyperlink"/>
            <w:rFonts w:ascii="Montserrat" w:eastAsia="Montserrat" w:hAnsi="Montserrat" w:cs="Montserrat"/>
            <w:spacing w:val="-1"/>
            <w:lang w:val="en-US"/>
          </w:rPr>
          <w:t>e</w:t>
        </w:r>
        <w:r w:rsidRPr="00290C69">
          <w:rPr>
            <w:rStyle w:val="Hyperlink"/>
            <w:rFonts w:ascii="Montserrat" w:eastAsia="Montserrat" w:hAnsi="Montserrat" w:cs="Montserrat"/>
            <w:lang w:val="en-US"/>
          </w:rPr>
          <w:t>:</w:t>
        </w:r>
        <w:r w:rsidRPr="00290C69">
          <w:rPr>
            <w:rStyle w:val="Hyperlink"/>
            <w:rFonts w:ascii="Montserrat" w:eastAsia="Montserrat" w:hAnsi="Montserrat" w:cs="Montserrat"/>
            <w:spacing w:val="1"/>
            <w:lang w:val="en-US"/>
          </w:rPr>
          <w:t xml:space="preserve"> </w:t>
        </w:r>
        <w:r w:rsidRPr="00290C69">
          <w:rPr>
            <w:rStyle w:val="Hyperlink"/>
            <w:rFonts w:ascii="Montserrat" w:eastAsia="Montserrat" w:hAnsi="Montserrat" w:cs="Montserrat"/>
            <w:lang w:val="en-US"/>
          </w:rPr>
          <w:t>in</w:t>
        </w:r>
        <w:r w:rsidRPr="00290C69">
          <w:rPr>
            <w:rStyle w:val="Hyperlink"/>
            <w:rFonts w:ascii="Montserrat" w:eastAsia="Montserrat" w:hAnsi="Montserrat" w:cs="Montserrat"/>
            <w:spacing w:val="-1"/>
            <w:lang w:val="en-US"/>
          </w:rPr>
          <w:t>te</w:t>
        </w:r>
        <w:r w:rsidRPr="00290C69">
          <w:rPr>
            <w:rStyle w:val="Hyperlink"/>
            <w:rFonts w:ascii="Montserrat" w:eastAsia="Montserrat" w:hAnsi="Montserrat" w:cs="Montserrat"/>
            <w:lang w:val="en-US"/>
          </w:rPr>
          <w:t>r</w:t>
        </w:r>
        <w:r w:rsidRPr="00290C69">
          <w:rPr>
            <w:rStyle w:val="Hyperlink"/>
            <w:rFonts w:ascii="Montserrat" w:eastAsia="Montserrat" w:hAnsi="Montserrat" w:cs="Montserrat"/>
            <w:spacing w:val="-1"/>
            <w:lang w:val="en-US"/>
          </w:rPr>
          <w:t>a</w:t>
        </w:r>
        <w:r w:rsidRPr="00290C69">
          <w:rPr>
            <w:rStyle w:val="Hyperlink"/>
            <w:rFonts w:ascii="Montserrat" w:eastAsia="Montserrat" w:hAnsi="Montserrat" w:cs="Montserrat"/>
            <w:spacing w:val="2"/>
            <w:lang w:val="en-US"/>
          </w:rPr>
          <w:t>c</w:t>
        </w:r>
        <w:r w:rsidRPr="00290C69">
          <w:rPr>
            <w:rStyle w:val="Hyperlink"/>
            <w:rFonts w:ascii="Montserrat" w:eastAsia="Montserrat" w:hAnsi="Montserrat" w:cs="Montserrat"/>
            <w:spacing w:val="-1"/>
            <w:lang w:val="en-US"/>
          </w:rPr>
          <w:t>t</w:t>
        </w:r>
        <w:r w:rsidRPr="00290C69">
          <w:rPr>
            <w:rStyle w:val="Hyperlink"/>
            <w:rFonts w:ascii="Montserrat" w:eastAsia="Montserrat" w:hAnsi="Montserrat" w:cs="Montserrat"/>
            <w:lang w:val="en-US"/>
          </w:rPr>
          <w:t>ive Too</w:t>
        </w:r>
        <w:r w:rsidRPr="00290C69">
          <w:rPr>
            <w:rStyle w:val="Hyperlink"/>
            <w:rFonts w:ascii="Montserrat" w:eastAsia="Montserrat" w:hAnsi="Montserrat" w:cs="Montserrat"/>
            <w:spacing w:val="-1"/>
            <w:lang w:val="en-US"/>
          </w:rPr>
          <w:t>l</w:t>
        </w:r>
        <w:r w:rsidRPr="00290C69">
          <w:rPr>
            <w:rStyle w:val="Hyperlink"/>
            <w:rFonts w:ascii="Montserrat" w:eastAsia="Montserrat" w:hAnsi="Montserrat" w:cs="Montserrat"/>
            <w:lang w:val="en-US"/>
          </w:rPr>
          <w:t>k</w:t>
        </w:r>
        <w:r w:rsidRPr="00290C69">
          <w:rPr>
            <w:rStyle w:val="Hyperlink"/>
            <w:rFonts w:ascii="Montserrat" w:eastAsia="Montserrat" w:hAnsi="Montserrat" w:cs="Montserrat"/>
            <w:spacing w:val="-1"/>
            <w:lang w:val="en-US"/>
          </w:rPr>
          <w:t>i</w:t>
        </w:r>
        <w:r w:rsidRPr="00290C69">
          <w:rPr>
            <w:rStyle w:val="Hyperlink"/>
            <w:rFonts w:ascii="Montserrat" w:eastAsia="Montserrat" w:hAnsi="Montserrat" w:cs="Montserrat"/>
            <w:lang w:val="en-US"/>
          </w:rPr>
          <w:t>t</w:t>
        </w:r>
      </w:hyperlink>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4"/>
          <w:lang w:val="en-US"/>
        </w:rPr>
        <w:t xml:space="preserve"> </w:t>
      </w:r>
      <w:r w:rsidRPr="0096287B">
        <w:rPr>
          <w:rFonts w:ascii="Montserrat" w:eastAsia="Montserrat" w:hAnsi="Montserrat" w:cs="Montserrat"/>
          <w:color w:val="001E41"/>
          <w:lang w:val="en-US"/>
        </w:rPr>
        <w:t>works</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e w</w:t>
      </w:r>
      <w:r w:rsidRPr="0096287B">
        <w:rPr>
          <w:rFonts w:ascii="Montserrat" w:eastAsia="Montserrat" w:hAnsi="Montserrat" w:cs="Montserrat"/>
          <w:color w:val="001E41"/>
          <w:spacing w:val="3"/>
          <w:lang w:val="en-US"/>
        </w:rPr>
        <w:t>h</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e 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win</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spacing w:val="2"/>
          <w:lang w:val="en-US"/>
        </w:rPr>
        <w:t>/</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oo</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it</w:t>
      </w:r>
      <w:r w:rsidRPr="0096287B">
        <w:rPr>
          <w:rFonts w:ascii="Montserrat" w:eastAsia="Montserrat" w:hAnsi="Montserrat" w:cs="Montserrat"/>
          <w:color w:val="001E41"/>
          <w:lang w:val="en-US"/>
        </w:rPr>
        <w:t>.</w:t>
      </w:r>
    </w:p>
    <w:p w14:paraId="176BF4B1" w14:textId="528ED070" w:rsidR="008015F4" w:rsidRPr="0096287B" w:rsidRDefault="008015F4" w:rsidP="008015F4">
      <w:pPr>
        <w:rPr>
          <w:lang w:val="en-US"/>
        </w:rPr>
      </w:pPr>
      <w:r w:rsidRPr="0096287B">
        <w:rPr>
          <w:lang w:val="en-US"/>
        </w:rPr>
        <w:t xml:space="preserve">Have students log the service event to be included on an interactive map to help inspire others to </w:t>
      </w:r>
      <w:proofErr w:type="gramStart"/>
      <w:r w:rsidRPr="0096287B">
        <w:rPr>
          <w:lang w:val="en-US"/>
        </w:rPr>
        <w:t>take action</w:t>
      </w:r>
      <w:proofErr w:type="gramEnd"/>
      <w:r w:rsidRPr="0096287B">
        <w:rPr>
          <w:lang w:val="en-US"/>
        </w:rPr>
        <w:t xml:space="preserve"> and serve their communities.</w:t>
      </w:r>
      <w:r w:rsidR="00297771" w:rsidRPr="0096287B">
        <w:rPr>
          <w:lang w:val="en-US"/>
        </w:rPr>
        <w:t xml:space="preserve"> </w:t>
      </w:r>
      <w:r w:rsidRPr="0096287B">
        <w:rPr>
          <w:lang w:val="en-US"/>
        </w:rPr>
        <w:t>Once the project is completed, share the impacts, pictures or videos</w:t>
      </w:r>
      <w:r w:rsidR="00290C69">
        <w:rPr>
          <w:lang w:val="en-US"/>
        </w:rPr>
        <w:t>,</w:t>
      </w:r>
      <w:r w:rsidRPr="0096287B">
        <w:rPr>
          <w:lang w:val="en-US"/>
        </w:rPr>
        <w:t xml:space="preserve"> and your chapter may be highlighted during convention! For more information, visit </w:t>
      </w:r>
      <w:hyperlink r:id="rId128" w:history="1">
        <w:r w:rsidR="00290C69" w:rsidRPr="00007067">
          <w:rPr>
            <w:rStyle w:val="Hyperlink"/>
            <w:lang w:val="en-US"/>
          </w:rPr>
          <w:t>convention.FFA.org/national-days-of-service/</w:t>
        </w:r>
      </w:hyperlink>
      <w:r w:rsidRPr="0096287B">
        <w:rPr>
          <w:lang w:val="en-US"/>
        </w:rPr>
        <w:t xml:space="preserve">. </w:t>
      </w:r>
    </w:p>
    <w:p w14:paraId="2D925791" w14:textId="1BCE380F" w:rsidR="00ED47C4" w:rsidRPr="0096287B" w:rsidRDefault="00375B79" w:rsidP="00ED47C4">
      <w:pPr>
        <w:pStyle w:val="BodyCopy"/>
        <w:rPr>
          <w:rFonts w:asciiTheme="minorHAnsi" w:hAnsiTheme="minorHAnsi"/>
        </w:rPr>
      </w:pPr>
      <w:hyperlink w:anchor="allaboutservice" w:history="1">
        <w:r w:rsidR="00ED47C4" w:rsidRPr="0096287B">
          <w:rPr>
            <w:rStyle w:val="Hyperlink"/>
            <w:rFonts w:asciiTheme="minorHAnsi" w:hAnsiTheme="minorHAnsi"/>
            <w:b/>
            <w:bCs/>
            <w:szCs w:val="18"/>
          </w:rPr>
          <w:t>All About Service</w:t>
        </w:r>
      </w:hyperlink>
      <w:r w:rsidR="00ED47C4" w:rsidRPr="0096287B">
        <w:rPr>
          <w:b/>
          <w:bCs/>
          <w:szCs w:val="18"/>
        </w:rPr>
        <w:t xml:space="preserve">: </w:t>
      </w:r>
      <w:r w:rsidR="00ED47C4" w:rsidRPr="0096287B">
        <w:rPr>
          <w:rFonts w:asciiTheme="minorHAnsi" w:hAnsiTheme="minorHAnsi"/>
        </w:rPr>
        <w:t xml:space="preserve">Give this worksheet to your students to learn about </w:t>
      </w:r>
      <w:r w:rsidR="006C4382" w:rsidRPr="0096287B">
        <w:rPr>
          <w:rFonts w:asciiTheme="minorHAnsi" w:hAnsiTheme="minorHAnsi"/>
        </w:rPr>
        <w:t xml:space="preserve">past </w:t>
      </w:r>
      <w:r w:rsidR="006C4382">
        <w:rPr>
          <w:rFonts w:asciiTheme="minorHAnsi" w:hAnsiTheme="minorHAnsi"/>
        </w:rPr>
        <w:t xml:space="preserve">National FFA </w:t>
      </w:r>
      <w:r w:rsidR="006C4382" w:rsidRPr="0096287B">
        <w:rPr>
          <w:rFonts w:asciiTheme="minorHAnsi" w:hAnsiTheme="minorHAnsi"/>
        </w:rPr>
        <w:t>service projects/events</w:t>
      </w:r>
      <w:r w:rsidR="00ED47C4" w:rsidRPr="0096287B">
        <w:rPr>
          <w:rFonts w:asciiTheme="minorHAnsi" w:hAnsiTheme="minorHAnsi"/>
        </w:rPr>
        <w:t>.</w:t>
      </w:r>
      <w:r w:rsidR="00297771" w:rsidRPr="0096287B">
        <w:rPr>
          <w:rFonts w:asciiTheme="minorHAnsi" w:hAnsiTheme="minorHAnsi"/>
        </w:rPr>
        <w:t xml:space="preserve"> </w:t>
      </w:r>
      <w:r w:rsidR="00ED47C4" w:rsidRPr="0096287B">
        <w:rPr>
          <w:rFonts w:asciiTheme="minorHAnsi" w:hAnsiTheme="minorHAnsi"/>
        </w:rPr>
        <w:t xml:space="preserve">In this activity, students will </w:t>
      </w:r>
      <w:hyperlink r:id="rId129" w:history="1">
        <w:r w:rsidR="00ED47C4" w:rsidRPr="0096287B">
          <w:rPr>
            <w:rFonts w:asciiTheme="minorHAnsi" w:hAnsiTheme="minorHAnsi"/>
          </w:rPr>
          <w:t>choose one of the articles</w:t>
        </w:r>
      </w:hyperlink>
      <w:r w:rsidR="004243EA">
        <w:rPr>
          <w:rFonts w:asciiTheme="minorHAnsi" w:hAnsiTheme="minorHAnsi"/>
        </w:rPr>
        <w:t xml:space="preserve"> </w:t>
      </w:r>
      <w:r w:rsidR="00ED47C4" w:rsidRPr="0096287B">
        <w:rPr>
          <w:rFonts w:asciiTheme="minorHAnsi" w:hAnsiTheme="minorHAnsi"/>
        </w:rPr>
        <w:t xml:space="preserve">(FFA </w:t>
      </w:r>
      <w:r w:rsidR="006C4382">
        <w:rPr>
          <w:rFonts w:asciiTheme="minorHAnsi" w:hAnsiTheme="minorHAnsi"/>
        </w:rPr>
        <w:t>R</w:t>
      </w:r>
      <w:r w:rsidR="006C4382" w:rsidRPr="0096287B">
        <w:rPr>
          <w:rFonts w:asciiTheme="minorHAnsi" w:hAnsiTheme="minorHAnsi"/>
        </w:rPr>
        <w:t xml:space="preserve">esponse </w:t>
      </w:r>
      <w:r w:rsidR="00ED47C4" w:rsidRPr="0096287B">
        <w:rPr>
          <w:rFonts w:asciiTheme="minorHAnsi" w:hAnsiTheme="minorHAnsi"/>
        </w:rPr>
        <w:t xml:space="preserve">to WWII, Food For America, Building Our American Communities </w:t>
      </w:r>
      <w:r w:rsidR="006C4382">
        <w:rPr>
          <w:rFonts w:asciiTheme="minorHAnsi" w:hAnsiTheme="minorHAnsi"/>
        </w:rPr>
        <w:t>[</w:t>
      </w:r>
      <w:r w:rsidR="00ED47C4" w:rsidRPr="0096287B">
        <w:rPr>
          <w:rFonts w:asciiTheme="minorHAnsi" w:hAnsiTheme="minorHAnsi"/>
        </w:rPr>
        <w:t>BOAC</w:t>
      </w:r>
      <w:r w:rsidR="006C4382">
        <w:rPr>
          <w:rFonts w:asciiTheme="minorHAnsi" w:hAnsiTheme="minorHAnsi"/>
        </w:rPr>
        <w:t>]</w:t>
      </w:r>
      <w:r w:rsidR="00ED47C4" w:rsidRPr="0096287B">
        <w:rPr>
          <w:rFonts w:asciiTheme="minorHAnsi" w:hAnsiTheme="minorHAnsi"/>
        </w:rPr>
        <w:t xml:space="preserve">, FFA Impact on Rural Communities and Seeds of Hope Campaign) </w:t>
      </w:r>
      <w:r w:rsidR="004243EA">
        <w:rPr>
          <w:rFonts w:asciiTheme="minorHAnsi" w:hAnsiTheme="minorHAnsi"/>
        </w:rPr>
        <w:t xml:space="preserve">available </w:t>
      </w:r>
      <w:hyperlink r:id="rId130" w:history="1">
        <w:r w:rsidR="004243EA" w:rsidRPr="004243EA">
          <w:rPr>
            <w:rStyle w:val="Hyperlink"/>
            <w:rFonts w:asciiTheme="minorHAnsi" w:hAnsiTheme="minorHAnsi"/>
          </w:rPr>
          <w:t>here</w:t>
        </w:r>
      </w:hyperlink>
      <w:r w:rsidR="004243EA">
        <w:rPr>
          <w:rFonts w:asciiTheme="minorHAnsi" w:hAnsiTheme="minorHAnsi"/>
        </w:rPr>
        <w:t xml:space="preserve"> </w:t>
      </w:r>
      <w:r w:rsidR="00ED47C4" w:rsidRPr="0096287B">
        <w:rPr>
          <w:rFonts w:asciiTheme="minorHAnsi" w:hAnsiTheme="minorHAnsi"/>
        </w:rPr>
        <w:t xml:space="preserve">and answer the questions below to learn about </w:t>
      </w:r>
      <w:r w:rsidR="006C4382">
        <w:rPr>
          <w:rFonts w:asciiTheme="minorHAnsi" w:hAnsiTheme="minorHAnsi"/>
        </w:rPr>
        <w:t xml:space="preserve">the </w:t>
      </w:r>
      <w:r w:rsidR="00ED47C4" w:rsidRPr="0096287B">
        <w:rPr>
          <w:rFonts w:asciiTheme="minorHAnsi" w:hAnsiTheme="minorHAnsi"/>
        </w:rPr>
        <w:t>FFA history of service.</w:t>
      </w:r>
      <w:r w:rsidR="00297771" w:rsidRPr="0096287B">
        <w:rPr>
          <w:rFonts w:asciiTheme="minorHAnsi" w:hAnsiTheme="minorHAnsi"/>
        </w:rPr>
        <w:t xml:space="preserve"> </w:t>
      </w:r>
    </w:p>
    <w:p w14:paraId="41EE3512" w14:textId="39983423" w:rsidR="00BD5A2E" w:rsidRPr="0096287B" w:rsidRDefault="00BD5A2E" w:rsidP="007005DE">
      <w:pPr>
        <w:spacing w:line="217" w:lineRule="auto"/>
        <w:ind w:right="63"/>
        <w:rPr>
          <w:rFonts w:ascii="Montserrat" w:eastAsia="Montserrat" w:hAnsi="Montserrat" w:cs="Montserrat"/>
          <w:lang w:val="en-US"/>
        </w:rPr>
      </w:pP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v</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Se</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Day</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of</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3"/>
          <w:lang w:val="en-US"/>
        </w:rPr>
        <w:t>S</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v</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3"/>
          <w:lang w:val="en-US"/>
        </w:rPr>
        <w:t>i</w:t>
      </w:r>
      <w:r w:rsidRPr="0096287B">
        <w:rPr>
          <w:rFonts w:ascii="Montserrat" w:eastAsia="Montserrat" w:hAnsi="Montserrat" w:cs="Montserrat"/>
          <w:b/>
          <w:color w:val="001E41"/>
          <w:lang w:val="en-US"/>
        </w:rPr>
        <w:t>-Gr</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proofErr w:type="gramStart"/>
      <w:r w:rsidRPr="0096287B">
        <w:rPr>
          <w:rFonts w:ascii="Montserrat" w:eastAsia="Montserrat" w:hAnsi="Montserrat" w:cs="Montserrat"/>
          <w:b/>
          <w:color w:val="001E41"/>
          <w:spacing w:val="-2"/>
          <w:lang w:val="en-US"/>
        </w:rPr>
        <w:t>It’s</w:t>
      </w:r>
      <w:proofErr w:type="gramEnd"/>
      <w:r w:rsidRPr="0096287B">
        <w:rPr>
          <w:rFonts w:ascii="Montserrat" w:eastAsia="Montserrat" w:hAnsi="Montserrat" w:cs="Montserrat"/>
          <w:b/>
          <w:color w:val="001E41"/>
          <w:spacing w:val="-2"/>
          <w:lang w:val="en-US"/>
        </w:rPr>
        <w:t xml:space="preserve"> not too late to apply </w:t>
      </w:r>
      <w:r w:rsidRPr="0096287B">
        <w:rPr>
          <w:rFonts w:ascii="Montserrat" w:eastAsia="Montserrat" w:hAnsi="Montserrat" w:cs="Montserrat"/>
          <w:color w:val="001E41"/>
          <w:lang w:val="en-US"/>
        </w:rPr>
        <w:t>for a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4"/>
          <w:lang w:val="en-US"/>
        </w:rPr>
        <w:t>i</w:t>
      </w:r>
      <w:r w:rsidRPr="0096287B">
        <w:rPr>
          <w:rFonts w:ascii="Montserrat" w:eastAsia="Montserrat" w:hAnsi="Montserrat" w:cs="Montserrat"/>
          <w:color w:val="001E41"/>
          <w:spacing w:val="1"/>
          <w:lang w:val="en-US"/>
        </w:rPr>
        <w:t>-</w:t>
      </w:r>
      <w:r w:rsidRPr="0096287B">
        <w:rPr>
          <w:rFonts w:ascii="Montserrat" w:eastAsia="Montserrat" w:hAnsi="Montserrat" w:cs="Montserrat"/>
          <w:color w:val="001E41"/>
          <w:lang w:val="en-US"/>
        </w:rPr>
        <w:t>Gr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lp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your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ect during October</w:t>
      </w:r>
      <w:r w:rsidRPr="0096287B">
        <w:rPr>
          <w:rFonts w:ascii="Montserrat" w:eastAsia="Montserrat" w:hAnsi="Montserrat" w:cs="Montserrat"/>
          <w:color w:val="001E41"/>
          <w:lang w:val="en-US"/>
        </w:rPr>
        <w:t>.</w:t>
      </w:r>
      <w:r w:rsidR="00297771"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3"/>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40</w:t>
      </w:r>
      <w:r w:rsidRPr="0096287B">
        <w:rPr>
          <w:rFonts w:ascii="Montserrat" w:eastAsia="Montserrat" w:hAnsi="Montserrat" w:cs="Montserrat"/>
          <w:color w:val="001E41"/>
          <w:lang w:val="en-US"/>
        </w:rPr>
        <w:t>0</w:t>
      </w:r>
      <w:r w:rsidRPr="0096287B">
        <w:rPr>
          <w:rFonts w:ascii="Montserrat" w:eastAsia="Montserrat" w:hAnsi="Montserrat" w:cs="Montserrat"/>
          <w:color w:val="001E41"/>
          <w:spacing w:val="1"/>
          <w:lang w:val="en-US"/>
        </w:rPr>
        <w:t xml:space="preserve"> and funds will be reimbursed after impacts are submitted. </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x</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r w:rsidR="00297771"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re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re</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e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ing</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e </w:t>
      </w:r>
      <w:hyperlink r:id="rId131" w:history="1">
        <w:r w:rsidRPr="00853D1F">
          <w:rPr>
            <w:rStyle w:val="Hyperlink"/>
            <w:rFonts w:ascii="Montserrat" w:eastAsia="Montserrat" w:hAnsi="Montserrat" w:cs="Montserrat"/>
            <w:lang w:val="en-US"/>
          </w:rPr>
          <w:t>Day</w:t>
        </w:r>
        <w:r w:rsidRPr="00853D1F">
          <w:rPr>
            <w:rStyle w:val="Hyperlink"/>
            <w:rFonts w:ascii="Montserrat" w:eastAsia="Montserrat" w:hAnsi="Montserrat" w:cs="Montserrat"/>
            <w:spacing w:val="-1"/>
            <w:lang w:val="en-US"/>
          </w:rPr>
          <w:t xml:space="preserve"> </w:t>
        </w:r>
        <w:r w:rsidRPr="00853D1F">
          <w:rPr>
            <w:rStyle w:val="Hyperlink"/>
            <w:rFonts w:ascii="Montserrat" w:eastAsia="Montserrat" w:hAnsi="Montserrat" w:cs="Montserrat"/>
            <w:lang w:val="en-US"/>
          </w:rPr>
          <w:t>of S</w:t>
        </w:r>
        <w:r w:rsidRPr="00853D1F">
          <w:rPr>
            <w:rStyle w:val="Hyperlink"/>
            <w:rFonts w:ascii="Montserrat" w:eastAsia="Montserrat" w:hAnsi="Montserrat" w:cs="Montserrat"/>
            <w:spacing w:val="-1"/>
            <w:lang w:val="en-US"/>
          </w:rPr>
          <w:t>e</w:t>
        </w:r>
        <w:r w:rsidRPr="00853D1F">
          <w:rPr>
            <w:rStyle w:val="Hyperlink"/>
            <w:rFonts w:ascii="Montserrat" w:eastAsia="Montserrat" w:hAnsi="Montserrat" w:cs="Montserrat"/>
            <w:lang w:val="en-US"/>
          </w:rPr>
          <w:t>r</w:t>
        </w:r>
        <w:r w:rsidRPr="00853D1F">
          <w:rPr>
            <w:rStyle w:val="Hyperlink"/>
            <w:rFonts w:ascii="Montserrat" w:eastAsia="Montserrat" w:hAnsi="Montserrat" w:cs="Montserrat"/>
            <w:spacing w:val="1"/>
            <w:lang w:val="en-US"/>
          </w:rPr>
          <w:t>v</w:t>
        </w:r>
        <w:r w:rsidRPr="00853D1F">
          <w:rPr>
            <w:rStyle w:val="Hyperlink"/>
            <w:rFonts w:ascii="Montserrat" w:eastAsia="Montserrat" w:hAnsi="Montserrat" w:cs="Montserrat"/>
            <w:lang w:val="en-US"/>
          </w:rPr>
          <w:t>i</w:t>
        </w:r>
        <w:r w:rsidRPr="00853D1F">
          <w:rPr>
            <w:rStyle w:val="Hyperlink"/>
            <w:rFonts w:ascii="Montserrat" w:eastAsia="Montserrat" w:hAnsi="Montserrat" w:cs="Montserrat"/>
            <w:spacing w:val="-1"/>
            <w:lang w:val="en-US"/>
          </w:rPr>
          <w:t>c</w:t>
        </w:r>
        <w:r w:rsidRPr="00853D1F">
          <w:rPr>
            <w:rStyle w:val="Hyperlink"/>
            <w:rFonts w:ascii="Montserrat" w:eastAsia="Montserrat" w:hAnsi="Montserrat" w:cs="Montserrat"/>
            <w:lang w:val="en-US"/>
          </w:rPr>
          <w:t xml:space="preserve">e </w:t>
        </w:r>
        <w:r w:rsidRPr="00853D1F">
          <w:rPr>
            <w:rStyle w:val="Hyperlink"/>
            <w:rFonts w:ascii="Montserrat" w:eastAsia="Montserrat" w:hAnsi="Montserrat" w:cs="Montserrat"/>
            <w:spacing w:val="1"/>
            <w:lang w:val="en-US"/>
          </w:rPr>
          <w:t>M</w:t>
        </w:r>
        <w:r w:rsidRPr="00853D1F">
          <w:rPr>
            <w:rStyle w:val="Hyperlink"/>
            <w:rFonts w:ascii="Montserrat" w:eastAsia="Montserrat" w:hAnsi="Montserrat" w:cs="Montserrat"/>
            <w:lang w:val="en-US"/>
          </w:rPr>
          <w:t>in</w:t>
        </w:r>
        <w:r w:rsidRPr="00853D1F">
          <w:rPr>
            <w:rStyle w:val="Hyperlink"/>
            <w:rFonts w:ascii="Montserrat" w:eastAsia="Montserrat" w:hAnsi="Montserrat" w:cs="Montserrat"/>
            <w:spacing w:val="1"/>
            <w:lang w:val="en-US"/>
          </w:rPr>
          <w:t>i-</w:t>
        </w:r>
        <w:r w:rsidRPr="00853D1F">
          <w:rPr>
            <w:rStyle w:val="Hyperlink"/>
            <w:rFonts w:ascii="Montserrat" w:eastAsia="Montserrat" w:hAnsi="Montserrat" w:cs="Montserrat"/>
            <w:lang w:val="en-US"/>
          </w:rPr>
          <w:t>Gr</w:t>
        </w:r>
        <w:r w:rsidRPr="00853D1F">
          <w:rPr>
            <w:rStyle w:val="Hyperlink"/>
            <w:rFonts w:ascii="Montserrat" w:eastAsia="Montserrat" w:hAnsi="Montserrat" w:cs="Montserrat"/>
            <w:spacing w:val="-1"/>
            <w:lang w:val="en-US"/>
          </w:rPr>
          <w:t>a</w:t>
        </w:r>
        <w:r w:rsidRPr="00853D1F">
          <w:rPr>
            <w:rStyle w:val="Hyperlink"/>
            <w:rFonts w:ascii="Montserrat" w:eastAsia="Montserrat" w:hAnsi="Montserrat" w:cs="Montserrat"/>
            <w:lang w:val="en-US"/>
          </w:rPr>
          <w:t xml:space="preserve">nt </w:t>
        </w:r>
        <w:r w:rsidRPr="00853D1F">
          <w:rPr>
            <w:rStyle w:val="Hyperlink"/>
            <w:rFonts w:ascii="Montserrat" w:eastAsia="Montserrat" w:hAnsi="Montserrat" w:cs="Montserrat"/>
            <w:spacing w:val="-1"/>
            <w:lang w:val="en-US"/>
          </w:rPr>
          <w:t>e</w:t>
        </w:r>
        <w:r w:rsidRPr="00853D1F">
          <w:rPr>
            <w:rStyle w:val="Hyperlink"/>
            <w:rFonts w:ascii="Montserrat" w:eastAsia="Montserrat" w:hAnsi="Montserrat" w:cs="Montserrat"/>
            <w:spacing w:val="1"/>
            <w:lang w:val="en-US"/>
          </w:rPr>
          <w:t>v</w:t>
        </w:r>
        <w:r w:rsidRPr="00853D1F">
          <w:rPr>
            <w:rStyle w:val="Hyperlink"/>
            <w:rFonts w:ascii="Montserrat" w:eastAsia="Montserrat" w:hAnsi="Montserrat" w:cs="Montserrat"/>
            <w:spacing w:val="-1"/>
            <w:lang w:val="en-US"/>
          </w:rPr>
          <w:t>e</w:t>
        </w:r>
        <w:r w:rsidRPr="00853D1F">
          <w:rPr>
            <w:rStyle w:val="Hyperlink"/>
            <w:rFonts w:ascii="Montserrat" w:eastAsia="Montserrat" w:hAnsi="Montserrat" w:cs="Montserrat"/>
            <w:lang w:val="en-US"/>
          </w:rPr>
          <w:t>n</w:t>
        </w:r>
        <w:r w:rsidRPr="00853D1F">
          <w:rPr>
            <w:rStyle w:val="Hyperlink"/>
            <w:rFonts w:ascii="Montserrat" w:eastAsia="Montserrat" w:hAnsi="Montserrat" w:cs="Montserrat"/>
            <w:spacing w:val="1"/>
            <w:lang w:val="en-US"/>
          </w:rPr>
          <w:t>t</w:t>
        </w:r>
        <w:r w:rsidRPr="00853D1F">
          <w:rPr>
            <w:rStyle w:val="Hyperlink"/>
            <w:rFonts w:ascii="Montserrat" w:eastAsia="Montserrat" w:hAnsi="Montserrat" w:cs="Montserrat"/>
            <w:lang w:val="en-US"/>
          </w:rPr>
          <w:t>s</w:t>
        </w:r>
      </w:hyperlink>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t w</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re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nded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nt pro</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am</w:t>
      </w:r>
      <w:r w:rsidRPr="0096287B">
        <w:rPr>
          <w:rFonts w:ascii="Montserrat" w:eastAsia="Montserrat" w:hAnsi="Montserrat" w:cs="Montserrat"/>
          <w:color w:val="001E41"/>
          <w:lang w:val="en-US"/>
        </w:rPr>
        <w:t>.</w:t>
      </w:r>
    </w:p>
    <w:p w14:paraId="6A76D338" w14:textId="1F14EEC5" w:rsidR="00BD5A2E" w:rsidRPr="0096287B" w:rsidRDefault="00BD5A2E" w:rsidP="007005DE">
      <w:pPr>
        <w:spacing w:line="220" w:lineRule="exact"/>
        <w:ind w:right="249"/>
        <w:rPr>
          <w:rFonts w:ascii="Montserrat" w:eastAsia="Montserrat" w:hAnsi="Montserrat" w:cs="Montserrat"/>
          <w:lang w:val="en-US"/>
        </w:rPr>
      </w:pPr>
      <w:proofErr w:type="gramStart"/>
      <w:r w:rsidRPr="0096287B">
        <w:rPr>
          <w:rFonts w:ascii="Montserrat" w:eastAsia="Montserrat" w:hAnsi="Montserrat" w:cs="Montserrat"/>
          <w:b/>
          <w:lang w:val="en-US"/>
        </w:rPr>
        <w:t>P</w:t>
      </w:r>
      <w:r w:rsidRPr="0096287B">
        <w:rPr>
          <w:rFonts w:ascii="Montserrat" w:eastAsia="Montserrat" w:hAnsi="Montserrat" w:cs="Montserrat"/>
          <w:b/>
          <w:spacing w:val="1"/>
          <w:lang w:val="en-US"/>
        </w:rPr>
        <w:t>l</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 xml:space="preserve">n </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he</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d</w:t>
      </w:r>
      <w:proofErr w:type="gramEnd"/>
      <w:r w:rsidRPr="0096287B">
        <w:rPr>
          <w:rFonts w:ascii="Montserrat" w:eastAsia="Montserrat" w:hAnsi="Montserrat" w:cs="Montserrat"/>
          <w:b/>
          <w:lang w:val="en-US"/>
        </w:rPr>
        <w:t xml:space="preserve"> f</w:t>
      </w:r>
      <w:r w:rsidRPr="0096287B">
        <w:rPr>
          <w:rFonts w:ascii="Montserrat" w:eastAsia="Montserrat" w:hAnsi="Montserrat" w:cs="Montserrat"/>
          <w:b/>
          <w:spacing w:val="-1"/>
          <w:lang w:val="en-US"/>
        </w:rPr>
        <w:t>o</w:t>
      </w:r>
      <w:r w:rsidRPr="0096287B">
        <w:rPr>
          <w:rFonts w:ascii="Montserrat" w:eastAsia="Montserrat" w:hAnsi="Montserrat" w:cs="Montserrat"/>
          <w:b/>
          <w:lang w:val="en-US"/>
        </w:rPr>
        <w:t>r</w:t>
      </w:r>
      <w:r w:rsidRPr="0096287B">
        <w:rPr>
          <w:rFonts w:ascii="Montserrat" w:eastAsia="Montserrat" w:hAnsi="Montserrat" w:cs="Montserrat"/>
          <w:b/>
          <w:spacing w:val="1"/>
          <w:lang w:val="en-US"/>
        </w:rPr>
        <w:t xml:space="preserve"> </w:t>
      </w:r>
      <w:r w:rsidRPr="0096287B">
        <w:rPr>
          <w:rFonts w:ascii="Montserrat" w:eastAsia="Montserrat" w:hAnsi="Montserrat" w:cs="Montserrat"/>
          <w:b/>
          <w:lang w:val="en-US"/>
        </w:rPr>
        <w:t>Na</w:t>
      </w:r>
      <w:r w:rsidRPr="0096287B">
        <w:rPr>
          <w:rFonts w:ascii="Montserrat" w:eastAsia="Montserrat" w:hAnsi="Montserrat" w:cs="Montserrat"/>
          <w:b/>
          <w:spacing w:val="1"/>
          <w:lang w:val="en-US"/>
        </w:rPr>
        <w:t>ti</w:t>
      </w:r>
      <w:r w:rsidRPr="0096287B">
        <w:rPr>
          <w:rFonts w:ascii="Montserrat" w:eastAsia="Montserrat" w:hAnsi="Montserrat" w:cs="Montserrat"/>
          <w:b/>
          <w:lang w:val="en-US"/>
        </w:rPr>
        <w:t>on</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l</w:t>
      </w:r>
      <w:r w:rsidRPr="0096287B">
        <w:rPr>
          <w:rFonts w:ascii="Montserrat" w:eastAsia="Montserrat" w:hAnsi="Montserrat" w:cs="Montserrat"/>
          <w:b/>
          <w:spacing w:val="1"/>
          <w:lang w:val="en-US"/>
        </w:rPr>
        <w:t xml:space="preserve"> </w:t>
      </w:r>
      <w:r w:rsidRPr="0096287B">
        <w:rPr>
          <w:rFonts w:ascii="Montserrat" w:eastAsia="Montserrat" w:hAnsi="Montserrat" w:cs="Montserrat"/>
          <w:b/>
          <w:lang w:val="en-US"/>
        </w:rPr>
        <w:t>FFA</w:t>
      </w:r>
      <w:r w:rsidRPr="0096287B">
        <w:rPr>
          <w:rFonts w:ascii="Montserrat" w:eastAsia="Montserrat" w:hAnsi="Montserrat" w:cs="Montserrat"/>
          <w:b/>
          <w:spacing w:val="-1"/>
          <w:lang w:val="en-US"/>
        </w:rPr>
        <w:t xml:space="preserve"> Wee</w:t>
      </w:r>
      <w:r w:rsidRPr="0096287B">
        <w:rPr>
          <w:rFonts w:ascii="Montserrat" w:eastAsia="Montserrat" w:hAnsi="Montserrat" w:cs="Montserrat"/>
          <w:b/>
          <w:spacing w:val="1"/>
          <w:lang w:val="en-US"/>
        </w:rPr>
        <w:t>k</w:t>
      </w:r>
      <w:r w:rsidRPr="0096287B">
        <w:rPr>
          <w:rFonts w:ascii="Montserrat" w:eastAsia="Montserrat" w:hAnsi="Montserrat" w:cs="Montserrat"/>
          <w:b/>
          <w:lang w:val="en-US"/>
        </w:rPr>
        <w:t>:</w:t>
      </w:r>
      <w:r w:rsidRPr="0096287B">
        <w:rPr>
          <w:rFonts w:ascii="Montserrat" w:eastAsia="Montserrat" w:hAnsi="Montserrat" w:cs="Montserrat"/>
          <w:b/>
          <w:spacing w:val="-1"/>
          <w:lang w:val="en-US"/>
        </w:rPr>
        <w:t xml:space="preserve"> </w:t>
      </w:r>
      <w:r w:rsidRPr="0096287B">
        <w:rPr>
          <w:rFonts w:ascii="Montserrat" w:eastAsia="Montserrat" w:hAnsi="Montserrat" w:cs="Montserrat"/>
          <w:spacing w:val="1"/>
          <w:lang w:val="en-US"/>
        </w:rPr>
        <w:t>F</w:t>
      </w:r>
      <w:r w:rsidRPr="0096287B">
        <w:rPr>
          <w:rFonts w:ascii="Montserrat" w:eastAsia="Montserrat" w:hAnsi="Montserrat" w:cs="Montserrat"/>
          <w:spacing w:val="-1"/>
          <w:lang w:val="en-US"/>
        </w:rPr>
        <w:t>U</w:t>
      </w:r>
      <w:r w:rsidRPr="0096287B">
        <w:rPr>
          <w:rFonts w:ascii="Montserrat" w:eastAsia="Montserrat" w:hAnsi="Montserrat" w:cs="Montserrat"/>
          <w:lang w:val="en-US"/>
        </w:rPr>
        <w:t>ND</w:t>
      </w:r>
      <w:r w:rsidRPr="0096287B">
        <w:rPr>
          <w:rFonts w:ascii="Montserrat" w:eastAsia="Montserrat" w:hAnsi="Montserrat" w:cs="Montserrat"/>
          <w:spacing w:val="1"/>
          <w:lang w:val="en-US"/>
        </w:rPr>
        <w:t>I</w:t>
      </w:r>
      <w:r w:rsidRPr="0096287B">
        <w:rPr>
          <w:rFonts w:ascii="Montserrat" w:eastAsia="Montserrat" w:hAnsi="Montserrat" w:cs="Montserrat"/>
          <w:lang w:val="en-US"/>
        </w:rPr>
        <w:t>NG</w:t>
      </w:r>
      <w:r w:rsidRPr="0096287B">
        <w:rPr>
          <w:rFonts w:ascii="Montserrat" w:eastAsia="Montserrat" w:hAnsi="Montserrat" w:cs="Montserrat"/>
          <w:spacing w:val="1"/>
          <w:lang w:val="en-US"/>
        </w:rPr>
        <w:t xml:space="preserve"> </w:t>
      </w:r>
      <w:r w:rsidRPr="0096287B">
        <w:rPr>
          <w:rFonts w:ascii="Montserrat" w:eastAsia="Montserrat" w:hAnsi="Montserrat" w:cs="Montserrat"/>
          <w:lang w:val="en-US"/>
        </w:rPr>
        <w:t>TO</w:t>
      </w:r>
      <w:r w:rsidRPr="0096287B">
        <w:rPr>
          <w:rFonts w:ascii="Montserrat" w:eastAsia="Montserrat" w:hAnsi="Montserrat" w:cs="Montserrat"/>
          <w:spacing w:val="1"/>
          <w:lang w:val="en-US"/>
        </w:rPr>
        <w:t xml:space="preserve"> </w:t>
      </w:r>
      <w:r w:rsidRPr="0096287B">
        <w:rPr>
          <w:rFonts w:ascii="Montserrat" w:eastAsia="Montserrat" w:hAnsi="Montserrat" w:cs="Montserrat"/>
          <w:lang w:val="en-US"/>
        </w:rPr>
        <w:t>S</w:t>
      </w:r>
      <w:r w:rsidRPr="0096287B">
        <w:rPr>
          <w:rFonts w:ascii="Montserrat" w:eastAsia="Montserrat" w:hAnsi="Montserrat" w:cs="Montserrat"/>
          <w:spacing w:val="-1"/>
          <w:lang w:val="en-US"/>
        </w:rPr>
        <w:t>U</w:t>
      </w:r>
      <w:r w:rsidRPr="0096287B">
        <w:rPr>
          <w:rFonts w:ascii="Montserrat" w:eastAsia="Montserrat" w:hAnsi="Montserrat" w:cs="Montserrat"/>
          <w:lang w:val="en-US"/>
        </w:rPr>
        <w:t>P</w:t>
      </w:r>
      <w:r w:rsidRPr="0096287B">
        <w:rPr>
          <w:rFonts w:ascii="Montserrat" w:eastAsia="Montserrat" w:hAnsi="Montserrat" w:cs="Montserrat"/>
          <w:spacing w:val="1"/>
          <w:lang w:val="en-US"/>
        </w:rPr>
        <w:t>P</w:t>
      </w:r>
      <w:r w:rsidRPr="0096287B">
        <w:rPr>
          <w:rFonts w:ascii="Montserrat" w:eastAsia="Montserrat" w:hAnsi="Montserrat" w:cs="Montserrat"/>
          <w:lang w:val="en-US"/>
        </w:rPr>
        <w:t xml:space="preserve">ORT </w:t>
      </w:r>
      <w:r w:rsidRPr="0096287B">
        <w:rPr>
          <w:rFonts w:ascii="Montserrat" w:eastAsia="Montserrat" w:hAnsi="Montserrat" w:cs="Montserrat"/>
          <w:spacing w:val="1"/>
          <w:lang w:val="en-US"/>
        </w:rPr>
        <w:t>Y</w:t>
      </w:r>
      <w:r w:rsidRPr="0096287B">
        <w:rPr>
          <w:rFonts w:ascii="Montserrat" w:eastAsia="Montserrat" w:hAnsi="Montserrat" w:cs="Montserrat"/>
          <w:lang w:val="en-US"/>
        </w:rPr>
        <w:t>O</w:t>
      </w:r>
      <w:r w:rsidRPr="0096287B">
        <w:rPr>
          <w:rFonts w:ascii="Montserrat" w:eastAsia="Montserrat" w:hAnsi="Montserrat" w:cs="Montserrat"/>
          <w:spacing w:val="-1"/>
          <w:lang w:val="en-US"/>
        </w:rPr>
        <w:t>U</w:t>
      </w:r>
      <w:r w:rsidRPr="0096287B">
        <w:rPr>
          <w:rFonts w:ascii="Montserrat" w:eastAsia="Montserrat" w:hAnsi="Montserrat" w:cs="Montserrat"/>
          <w:lang w:val="en-US"/>
        </w:rPr>
        <w:t xml:space="preserve">R </w:t>
      </w:r>
      <w:r w:rsidRPr="0096287B">
        <w:rPr>
          <w:rFonts w:ascii="Montserrat" w:eastAsia="Montserrat" w:hAnsi="Montserrat" w:cs="Montserrat"/>
          <w:spacing w:val="-1"/>
          <w:lang w:val="en-US"/>
        </w:rPr>
        <w:t>F</w:t>
      </w:r>
      <w:r w:rsidRPr="0096287B">
        <w:rPr>
          <w:rFonts w:ascii="Montserrat" w:eastAsia="Montserrat" w:hAnsi="Montserrat" w:cs="Montserrat"/>
          <w:spacing w:val="1"/>
          <w:lang w:val="en-US"/>
        </w:rPr>
        <w:t>F</w:t>
      </w:r>
      <w:r w:rsidRPr="0096287B">
        <w:rPr>
          <w:rFonts w:ascii="Montserrat" w:eastAsia="Montserrat" w:hAnsi="Montserrat" w:cs="Montserrat"/>
          <w:lang w:val="en-US"/>
        </w:rPr>
        <w:t>A</w:t>
      </w:r>
      <w:r w:rsidRPr="0096287B">
        <w:rPr>
          <w:rFonts w:ascii="Montserrat" w:eastAsia="Montserrat" w:hAnsi="Montserrat" w:cs="Montserrat"/>
          <w:spacing w:val="1"/>
          <w:lang w:val="en-US"/>
        </w:rPr>
        <w:t xml:space="preserve"> </w:t>
      </w:r>
      <w:r w:rsidRPr="0096287B">
        <w:rPr>
          <w:rFonts w:ascii="Montserrat" w:eastAsia="Montserrat" w:hAnsi="Montserrat" w:cs="Montserrat"/>
          <w:spacing w:val="-1"/>
          <w:lang w:val="en-US"/>
        </w:rPr>
        <w:t>W</w:t>
      </w:r>
      <w:r w:rsidRPr="0096287B">
        <w:rPr>
          <w:rFonts w:ascii="Montserrat" w:eastAsia="Montserrat" w:hAnsi="Montserrat" w:cs="Montserrat"/>
          <w:lang w:val="en-US"/>
        </w:rPr>
        <w:t>E</w:t>
      </w:r>
      <w:r w:rsidRPr="0096287B">
        <w:rPr>
          <w:rFonts w:ascii="Montserrat" w:eastAsia="Montserrat" w:hAnsi="Montserrat" w:cs="Montserrat"/>
          <w:spacing w:val="-1"/>
          <w:lang w:val="en-US"/>
        </w:rPr>
        <w:t>E</w:t>
      </w:r>
      <w:r w:rsidRPr="0096287B">
        <w:rPr>
          <w:rFonts w:ascii="Montserrat" w:eastAsia="Montserrat" w:hAnsi="Montserrat" w:cs="Montserrat"/>
          <w:lang w:val="en-US"/>
        </w:rPr>
        <w:t>K S</w:t>
      </w:r>
      <w:r w:rsidRPr="0096287B">
        <w:rPr>
          <w:rFonts w:ascii="Montserrat" w:eastAsia="Montserrat" w:hAnsi="Montserrat" w:cs="Montserrat"/>
          <w:spacing w:val="-1"/>
          <w:lang w:val="en-US"/>
        </w:rPr>
        <w:t>E</w:t>
      </w:r>
      <w:r w:rsidRPr="0096287B">
        <w:rPr>
          <w:rFonts w:ascii="Montserrat" w:eastAsia="Montserrat" w:hAnsi="Montserrat" w:cs="Montserrat"/>
          <w:lang w:val="en-US"/>
        </w:rPr>
        <w:t>R</w:t>
      </w:r>
      <w:r w:rsidRPr="0096287B">
        <w:rPr>
          <w:rFonts w:ascii="Montserrat" w:eastAsia="Montserrat" w:hAnsi="Montserrat" w:cs="Montserrat"/>
          <w:spacing w:val="-1"/>
          <w:lang w:val="en-US"/>
        </w:rPr>
        <w:t>V</w:t>
      </w:r>
      <w:r w:rsidRPr="0096287B">
        <w:rPr>
          <w:rFonts w:ascii="Montserrat" w:eastAsia="Montserrat" w:hAnsi="Montserrat" w:cs="Montserrat"/>
          <w:spacing w:val="1"/>
          <w:lang w:val="en-US"/>
        </w:rPr>
        <w:t>I</w:t>
      </w:r>
      <w:r w:rsidRPr="0096287B">
        <w:rPr>
          <w:rFonts w:ascii="Montserrat" w:eastAsia="Montserrat" w:hAnsi="Montserrat" w:cs="Montserrat"/>
          <w:lang w:val="en-US"/>
        </w:rPr>
        <w:t>CE E</w:t>
      </w:r>
      <w:r w:rsidRPr="0096287B">
        <w:rPr>
          <w:rFonts w:ascii="Montserrat" w:eastAsia="Montserrat" w:hAnsi="Montserrat" w:cs="Montserrat"/>
          <w:spacing w:val="-1"/>
          <w:lang w:val="en-US"/>
        </w:rPr>
        <w:t>V</w:t>
      </w:r>
      <w:r w:rsidRPr="0096287B">
        <w:rPr>
          <w:rFonts w:ascii="Montserrat" w:eastAsia="Montserrat" w:hAnsi="Montserrat" w:cs="Montserrat"/>
          <w:lang w:val="en-US"/>
        </w:rPr>
        <w:t>EN</w:t>
      </w:r>
      <w:r w:rsidRPr="0096287B">
        <w:rPr>
          <w:rFonts w:ascii="Montserrat" w:eastAsia="Montserrat" w:hAnsi="Montserrat" w:cs="Montserrat"/>
          <w:spacing w:val="3"/>
          <w:lang w:val="en-US"/>
        </w:rPr>
        <w:t xml:space="preserve">T.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r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also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a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3"/>
          <w:lang w:val="en-US"/>
        </w:rPr>
        <w:t>i</w:t>
      </w:r>
      <w:r w:rsidRPr="0096287B">
        <w:rPr>
          <w:rFonts w:ascii="Montserrat" w:eastAsia="Montserrat" w:hAnsi="Montserrat" w:cs="Montserrat"/>
          <w:color w:val="001E41"/>
          <w:spacing w:val="1"/>
          <w:lang w:val="en-US"/>
        </w:rPr>
        <w:t>-</w:t>
      </w:r>
      <w:r w:rsidRPr="0096287B">
        <w:rPr>
          <w:rFonts w:ascii="Montserrat" w:eastAsia="Montserrat" w:hAnsi="Montserrat" w:cs="Montserrat"/>
          <w:color w:val="001E41"/>
          <w:lang w:val="en-US"/>
        </w:rPr>
        <w:t>Gr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2"/>
          <w:lang w:val="en-US"/>
        </w:rPr>
        <w:t>4</w:t>
      </w:r>
      <w:r w:rsidRPr="0096287B">
        <w:rPr>
          <w:rFonts w:ascii="Montserrat" w:eastAsia="Montserrat" w:hAnsi="Montserrat" w:cs="Montserrat"/>
          <w:color w:val="001E41"/>
          <w:spacing w:val="1"/>
          <w:lang w:val="en-US"/>
        </w:rPr>
        <w:t>0</w:t>
      </w:r>
      <w:r w:rsidRPr="0096287B">
        <w:rPr>
          <w:rFonts w:ascii="Montserrat" w:eastAsia="Montserrat" w:hAnsi="Montserrat" w:cs="Montserrat"/>
          <w:color w:val="001E41"/>
          <w:lang w:val="en-US"/>
        </w:rPr>
        <w:t>0</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3"/>
          <w:lang w:val="en-US"/>
        </w:rPr>
        <w:t xml:space="preserve"> </w:t>
      </w:r>
      <w:r w:rsidRPr="0096287B">
        <w:rPr>
          <w:rFonts w:ascii="Montserrat" w:eastAsia="Montserrat" w:hAnsi="Montserrat" w:cs="Montserrat"/>
          <w:color w:val="001E41"/>
          <w:lang w:val="en-US"/>
        </w:rPr>
        <w:t>ho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t a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w:t>
      </w:r>
      <w:r w:rsidRPr="0096287B">
        <w:rPr>
          <w:rFonts w:ascii="Montserrat" w:eastAsia="Montserrat" w:hAnsi="Montserrat" w:cs="Montserrat"/>
          <w:color w:val="001E41"/>
          <w:spacing w:val="-3"/>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lang w:val="en-US"/>
        </w:rPr>
        <w:t>ng 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Wee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 xml:space="preserve">The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icat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be f</w:t>
      </w:r>
      <w:r w:rsidRPr="0096287B">
        <w:rPr>
          <w:rFonts w:ascii="Montserrat" w:eastAsia="Montserrat" w:hAnsi="Montserrat" w:cs="Montserrat"/>
          <w:color w:val="001E41"/>
          <w:spacing w:val="-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 xml:space="preserve">t </w:t>
      </w:r>
      <w:hyperlink r:id="rId132">
        <w:r w:rsidRPr="0096287B">
          <w:rPr>
            <w:rFonts w:ascii="Montserrat" w:eastAsia="Montserrat" w:hAnsi="Montserrat" w:cs="Montserrat"/>
            <w:color w:val="0462C1"/>
            <w:spacing w:val="1"/>
            <w:u w:val="single" w:color="0462C1"/>
            <w:lang w:val="en-US"/>
          </w:rPr>
          <w:t>FF</w:t>
        </w:r>
        <w:r w:rsidRPr="0096287B">
          <w:rPr>
            <w:rFonts w:ascii="Montserrat" w:eastAsia="Montserrat" w:hAnsi="Montserrat" w:cs="Montserrat"/>
            <w:color w:val="0462C1"/>
            <w:u w:val="single" w:color="0462C1"/>
            <w:lang w:val="en-US"/>
          </w:rPr>
          <w:t>A.or</w:t>
        </w:r>
        <w:r w:rsidRPr="0096287B">
          <w:rPr>
            <w:rFonts w:ascii="Montserrat" w:eastAsia="Montserrat" w:hAnsi="Montserrat" w:cs="Montserrat"/>
            <w:color w:val="0462C1"/>
            <w:spacing w:val="-1"/>
            <w:u w:val="single" w:color="0462C1"/>
            <w:lang w:val="en-US"/>
          </w:rPr>
          <w:t>g</w:t>
        </w:r>
        <w:r w:rsidRPr="0096287B">
          <w:rPr>
            <w:rFonts w:ascii="Montserrat" w:eastAsia="Montserrat" w:hAnsi="Montserrat" w:cs="Montserrat"/>
            <w:color w:val="0462C1"/>
            <w:u w:val="single" w:color="0462C1"/>
            <w:lang w:val="en-US"/>
          </w:rPr>
          <w:t>/</w:t>
        </w:r>
        <w:proofErr w:type="spellStart"/>
        <w:r w:rsidRPr="0096287B">
          <w:rPr>
            <w:rFonts w:ascii="Montserrat" w:eastAsia="Montserrat" w:hAnsi="Montserrat" w:cs="Montserrat"/>
            <w:color w:val="0462C1"/>
            <w:spacing w:val="-1"/>
            <w:u w:val="single" w:color="0462C1"/>
            <w:lang w:val="en-US"/>
          </w:rPr>
          <w:t>L</w:t>
        </w:r>
        <w:r w:rsidRPr="0096287B">
          <w:rPr>
            <w:rFonts w:ascii="Montserrat" w:eastAsia="Montserrat" w:hAnsi="Montserrat" w:cs="Montserrat"/>
            <w:color w:val="0462C1"/>
            <w:u w:val="single" w:color="0462C1"/>
            <w:lang w:val="en-US"/>
          </w:rPr>
          <w:t>ivin</w:t>
        </w:r>
        <w:r w:rsidRPr="0096287B">
          <w:rPr>
            <w:rFonts w:ascii="Montserrat" w:eastAsia="Montserrat" w:hAnsi="Montserrat" w:cs="Montserrat"/>
            <w:color w:val="0462C1"/>
            <w:spacing w:val="-1"/>
            <w:u w:val="single" w:color="0462C1"/>
            <w:lang w:val="en-US"/>
          </w:rPr>
          <w:t>g</w:t>
        </w:r>
        <w:r w:rsidR="00853D1F">
          <w:rPr>
            <w:rFonts w:ascii="Montserrat" w:eastAsia="Montserrat" w:hAnsi="Montserrat" w:cs="Montserrat"/>
            <w:color w:val="0462C1"/>
            <w:u w:val="single" w:color="0462C1"/>
            <w:lang w:val="en-US"/>
          </w:rPr>
          <w:t>t</w:t>
        </w:r>
        <w:r w:rsidRPr="0096287B">
          <w:rPr>
            <w:rFonts w:ascii="Montserrat" w:eastAsia="Montserrat" w:hAnsi="Montserrat" w:cs="Montserrat"/>
            <w:color w:val="0462C1"/>
            <w:u w:val="single" w:color="0462C1"/>
            <w:lang w:val="en-US"/>
          </w:rPr>
          <w:t>oS</w:t>
        </w:r>
        <w:r w:rsidRPr="0096287B">
          <w:rPr>
            <w:rFonts w:ascii="Montserrat" w:eastAsia="Montserrat" w:hAnsi="Montserrat" w:cs="Montserrat"/>
            <w:color w:val="0462C1"/>
            <w:spacing w:val="-1"/>
            <w:u w:val="single" w:color="0462C1"/>
            <w:lang w:val="en-US"/>
          </w:rPr>
          <w:t>e</w:t>
        </w:r>
        <w:r w:rsidRPr="0096287B">
          <w:rPr>
            <w:rFonts w:ascii="Montserrat" w:eastAsia="Montserrat" w:hAnsi="Montserrat" w:cs="Montserrat"/>
            <w:color w:val="0462C1"/>
            <w:u w:val="single" w:color="0462C1"/>
            <w:lang w:val="en-US"/>
          </w:rPr>
          <w:t>r</w:t>
        </w:r>
        <w:r w:rsidRPr="0096287B">
          <w:rPr>
            <w:rFonts w:ascii="Montserrat" w:eastAsia="Montserrat" w:hAnsi="Montserrat" w:cs="Montserrat"/>
            <w:color w:val="0462C1"/>
            <w:spacing w:val="1"/>
            <w:u w:val="single" w:color="0462C1"/>
            <w:lang w:val="en-US"/>
          </w:rPr>
          <w:t>v</w:t>
        </w:r>
        <w:r w:rsidRPr="0096287B">
          <w:rPr>
            <w:rFonts w:ascii="Montserrat" w:eastAsia="Montserrat" w:hAnsi="Montserrat" w:cs="Montserrat"/>
            <w:color w:val="0462C1"/>
            <w:spacing w:val="-1"/>
            <w:u w:val="single" w:color="0462C1"/>
            <w:lang w:val="en-US"/>
          </w:rPr>
          <w:t>e</w:t>
        </w:r>
        <w:proofErr w:type="spellEnd"/>
        <w:r w:rsidRPr="0096287B">
          <w:rPr>
            <w:rFonts w:ascii="Montserrat" w:eastAsia="Montserrat" w:hAnsi="Montserrat" w:cs="Montserrat"/>
            <w:color w:val="0462C1"/>
            <w:u w:val="single" w:color="0462C1"/>
            <w:lang w:val="en-US"/>
          </w:rPr>
          <w:t>/Gr</w:t>
        </w:r>
        <w:r w:rsidRPr="0096287B">
          <w:rPr>
            <w:rFonts w:ascii="Montserrat" w:eastAsia="Montserrat" w:hAnsi="Montserrat" w:cs="Montserrat"/>
            <w:color w:val="0462C1"/>
            <w:spacing w:val="1"/>
            <w:u w:val="single" w:color="0462C1"/>
            <w:lang w:val="en-US"/>
          </w:rPr>
          <w:t>a</w:t>
        </w:r>
        <w:r w:rsidRPr="0096287B">
          <w:rPr>
            <w:rFonts w:ascii="Montserrat" w:eastAsia="Montserrat" w:hAnsi="Montserrat" w:cs="Montserrat"/>
            <w:color w:val="0462C1"/>
            <w:u w:val="single" w:color="0462C1"/>
            <w:lang w:val="en-US"/>
          </w:rPr>
          <w:t>n</w:t>
        </w:r>
        <w:r w:rsidRPr="0096287B">
          <w:rPr>
            <w:rFonts w:ascii="Montserrat" w:eastAsia="Montserrat" w:hAnsi="Montserrat" w:cs="Montserrat"/>
            <w:color w:val="0462C1"/>
            <w:spacing w:val="-1"/>
            <w:u w:val="single" w:color="0462C1"/>
            <w:lang w:val="en-US"/>
          </w:rPr>
          <w:t>t</w:t>
        </w:r>
        <w:r w:rsidRPr="0096287B">
          <w:rPr>
            <w:rFonts w:ascii="Montserrat" w:eastAsia="Montserrat" w:hAnsi="Montserrat" w:cs="Montserrat"/>
            <w:color w:val="0462C1"/>
            <w:spacing w:val="1"/>
            <w:u w:val="single" w:color="0462C1"/>
            <w:lang w:val="en-US"/>
          </w:rPr>
          <w:t>s</w:t>
        </w:r>
        <w:r w:rsidRPr="0096287B">
          <w:rPr>
            <w:rFonts w:ascii="Montserrat" w:eastAsia="Montserrat" w:hAnsi="Montserrat" w:cs="Montserrat"/>
            <w:color w:val="0462C1"/>
            <w:u w:val="single" w:color="0462C1"/>
            <w:lang w:val="en-US"/>
          </w:rPr>
          <w:t>.</w:t>
        </w:r>
        <w:r w:rsidRPr="0096287B">
          <w:rPr>
            <w:rFonts w:ascii="Montserrat" w:eastAsia="Montserrat" w:hAnsi="Montserrat" w:cs="Montserrat"/>
            <w:color w:val="0462C1"/>
            <w:spacing w:val="3"/>
            <w:lang w:val="en-US"/>
          </w:rPr>
          <w:t xml:space="preserve"> </w:t>
        </w:r>
        <w:r w:rsidRPr="0096287B">
          <w:rPr>
            <w:rFonts w:ascii="Montserrat" w:eastAsia="Montserrat" w:hAnsi="Montserrat" w:cs="Montserrat"/>
            <w:color w:val="001E41"/>
            <w:spacing w:val="1"/>
            <w:lang w:val="en-US"/>
          </w:rPr>
          <w:t>I</w:t>
        </w:r>
      </w:hyperlink>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icat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3"/>
          <w:lang w:val="en-US"/>
        </w:rPr>
        <w:t>r</w:t>
      </w:r>
      <w:r w:rsidRPr="0096287B">
        <w:rPr>
          <w:rFonts w:ascii="Montserrat" w:eastAsia="Montserrat" w:hAnsi="Montserrat" w:cs="Montserrat"/>
          <w:color w:val="001E41"/>
          <w:lang w:val="en-US"/>
        </w:rPr>
        <w:t>e how</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3"/>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Wee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3"/>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 wi</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t a n</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mm</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ni</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b</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p>
    <w:p w14:paraId="1BF24078" w14:textId="2C5CC510" w:rsidR="000834BF" w:rsidRPr="0096287B" w:rsidRDefault="000834BF" w:rsidP="000834BF">
      <w:pPr>
        <w:rPr>
          <w:lang w:val="en-US"/>
        </w:rPr>
      </w:pPr>
      <w:r w:rsidRPr="0096287B">
        <w:rPr>
          <w:b/>
          <w:bCs/>
          <w:lang w:val="en-US"/>
        </w:rPr>
        <w:t>Student Activity Sheet</w:t>
      </w:r>
      <w:r w:rsidRPr="0096287B">
        <w:rPr>
          <w:lang w:val="en-US"/>
        </w:rPr>
        <w:t xml:space="preserve">: Direct access to the individual student activity sheets for easy upload to learning management systems or printing for classwork can be </w:t>
      </w:r>
      <w:r w:rsidR="006A2026">
        <w:rPr>
          <w:lang w:val="en-US"/>
        </w:rPr>
        <w:t>found</w:t>
      </w:r>
      <w:r w:rsidR="006A2026" w:rsidRPr="0096287B">
        <w:rPr>
          <w:lang w:val="en-US"/>
        </w:rPr>
        <w:t xml:space="preserve"> </w:t>
      </w:r>
      <w:hyperlink r:id="rId133" w:history="1">
        <w:r w:rsidRPr="009D4D70">
          <w:rPr>
            <w:rStyle w:val="Hyperlink"/>
            <w:lang w:val="en-US"/>
          </w:rPr>
          <w:t>here</w:t>
        </w:r>
      </w:hyperlink>
      <w:r w:rsidRPr="0096287B">
        <w:rPr>
          <w:lang w:val="en-US"/>
        </w:rPr>
        <w:t xml:space="preserve">. </w:t>
      </w:r>
    </w:p>
    <w:p w14:paraId="4079192E" w14:textId="64040DFE" w:rsidR="008015F4" w:rsidRPr="0096287B" w:rsidRDefault="008015F4" w:rsidP="008015F4">
      <w:pPr>
        <w:pStyle w:val="BodyCopy"/>
        <w:rPr>
          <w:szCs w:val="18"/>
        </w:rPr>
      </w:pPr>
    </w:p>
    <w:p w14:paraId="00C7DD5F" w14:textId="328AA03D" w:rsidR="008015F4" w:rsidRPr="0096287B" w:rsidRDefault="008015F4" w:rsidP="008015F4">
      <w:pPr>
        <w:pStyle w:val="BodyCopy"/>
        <w:rPr>
          <w:szCs w:val="18"/>
        </w:rPr>
      </w:pPr>
    </w:p>
    <w:p w14:paraId="0E8428F5" w14:textId="0B3218E8" w:rsidR="008015F4" w:rsidRPr="0096287B" w:rsidRDefault="000834BF" w:rsidP="008015F4">
      <w:pPr>
        <w:pStyle w:val="BodyCopy"/>
        <w:rPr>
          <w:szCs w:val="18"/>
        </w:rPr>
      </w:pPr>
      <w:r w:rsidRPr="0096287B">
        <w:rPr>
          <w:noProof/>
        </w:rPr>
        <mc:AlternateContent>
          <mc:Choice Requires="wpg">
            <w:drawing>
              <wp:anchor distT="0" distB="0" distL="114300" distR="114300" simplePos="0" relativeHeight="251821056" behindDoc="0" locked="0" layoutInCell="1" allowOverlap="1" wp14:anchorId="679FC206" wp14:editId="129C45AE">
                <wp:simplePos x="0" y="0"/>
                <wp:positionH relativeFrom="column">
                  <wp:posOffset>679451</wp:posOffset>
                </wp:positionH>
                <wp:positionV relativeFrom="page">
                  <wp:posOffset>7505700</wp:posOffset>
                </wp:positionV>
                <wp:extent cx="4279900" cy="1765300"/>
                <wp:effectExtent l="19050" t="0" r="6350" b="6350"/>
                <wp:wrapNone/>
                <wp:docPr id="269" name="Group 269"/>
                <wp:cNvGraphicFramePr/>
                <a:graphic xmlns:a="http://schemas.openxmlformats.org/drawingml/2006/main">
                  <a:graphicData uri="http://schemas.microsoft.com/office/word/2010/wordprocessingGroup">
                    <wpg:wgp>
                      <wpg:cNvGrpSpPr/>
                      <wpg:grpSpPr>
                        <a:xfrm>
                          <a:off x="0" y="0"/>
                          <a:ext cx="4279900" cy="1765300"/>
                          <a:chOff x="77461" y="-135180"/>
                          <a:chExt cx="5252608" cy="2502535"/>
                        </a:xfrm>
                      </wpg:grpSpPr>
                      <pic:pic xmlns:pic="http://schemas.openxmlformats.org/drawingml/2006/picture">
                        <pic:nvPicPr>
                          <pic:cNvPr id="270" name="Picture 270"/>
                          <pic:cNvPicPr>
                            <a:picLocks noChangeAspect="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3021209" y="-135180"/>
                            <a:ext cx="2308860" cy="2502535"/>
                          </a:xfrm>
                          <a:prstGeom prst="rect">
                            <a:avLst/>
                          </a:prstGeom>
                          <a:noFill/>
                          <a:ln>
                            <a:noFill/>
                          </a:ln>
                        </pic:spPr>
                      </pic:pic>
                      <wps:wsp>
                        <wps:cNvPr id="271" name="Text Box 271"/>
                        <wps:cNvSpPr txBox="1">
                          <a:spLocks noChangeArrowheads="1"/>
                        </wps:cNvSpPr>
                        <wps:spPr bwMode="auto">
                          <a:xfrm>
                            <a:off x="77461" y="-119288"/>
                            <a:ext cx="2921643" cy="2454178"/>
                          </a:xfrm>
                          <a:prstGeom prst="rect">
                            <a:avLst/>
                          </a:prstGeom>
                          <a:solidFill>
                            <a:srgbClr val="44546A"/>
                          </a:solidFill>
                          <a:ln w="28575">
                            <a:solidFill>
                              <a:srgbClr val="44546A"/>
                            </a:solidFill>
                            <a:miter lim="800000"/>
                            <a:headEnd/>
                            <a:tailEnd/>
                          </a:ln>
                        </wps:spPr>
                        <wps:txbx>
                          <w:txbxContent>
                            <w:p w14:paraId="4BE65FD1" w14:textId="77777777" w:rsidR="00060CFC" w:rsidRPr="00750332" w:rsidRDefault="00060CFC" w:rsidP="008015F4">
                              <w:pPr>
                                <w:pStyle w:val="BodyCopy"/>
                                <w:rPr>
                                  <w:rFonts w:asciiTheme="minorHAnsi" w:hAnsiTheme="minorHAnsi"/>
                                  <w:b/>
                                  <w:color w:val="FFFFFF"/>
                                  <w:szCs w:val="18"/>
                                </w:rPr>
                              </w:pPr>
                              <w:r w:rsidRPr="00750332">
                                <w:rPr>
                                  <w:rFonts w:asciiTheme="minorHAnsi" w:hAnsiTheme="minorHAnsi"/>
                                  <w:b/>
                                  <w:color w:val="FFFFFF"/>
                                  <w:szCs w:val="18"/>
                                </w:rPr>
                                <w:t>Did you know that your chapter could apply for a grant to support your FFA Week service activity?</w:t>
                              </w:r>
                            </w:p>
                            <w:p w14:paraId="5FF6B0A3" w14:textId="77777777" w:rsidR="00060CFC" w:rsidRPr="00750332" w:rsidRDefault="00060CFC" w:rsidP="008015F4">
                              <w:pPr>
                                <w:pStyle w:val="BodyCopy"/>
                                <w:rPr>
                                  <w:rFonts w:asciiTheme="minorHAnsi" w:hAnsiTheme="minorHAnsi"/>
                                  <w:color w:val="FFFFFF"/>
                                  <w:szCs w:val="18"/>
                                </w:rPr>
                              </w:pPr>
                            </w:p>
                            <w:p w14:paraId="15E343A5" w14:textId="1CB160C3" w:rsidR="00060CFC" w:rsidRPr="00750332" w:rsidRDefault="00060CFC" w:rsidP="008015F4">
                              <w:pPr>
                                <w:pStyle w:val="BodyCopy"/>
                                <w:rPr>
                                  <w:rFonts w:asciiTheme="minorHAnsi" w:hAnsiTheme="minorHAnsi"/>
                                  <w:color w:val="FFFFFF"/>
                                  <w:szCs w:val="18"/>
                                </w:rPr>
                              </w:pPr>
                              <w:r w:rsidRPr="00750332">
                                <w:rPr>
                                  <w:rFonts w:asciiTheme="minorHAnsi" w:hAnsiTheme="minorHAnsi"/>
                                  <w:color w:val="FFFFFF"/>
                                  <w:szCs w:val="18"/>
                                </w:rPr>
                                <w:t xml:space="preserve">You can apply for a </w:t>
                              </w:r>
                              <w:r w:rsidRPr="00750332">
                                <w:rPr>
                                  <w:rFonts w:asciiTheme="minorHAnsi" w:hAnsiTheme="minorHAnsi"/>
                                  <w:b/>
                                  <w:color w:val="FFC000"/>
                                  <w:szCs w:val="18"/>
                                </w:rPr>
                                <w:t>Living to Serve Day of Service Mini-Grant</w:t>
                              </w:r>
                              <w:r w:rsidRPr="00750332">
                                <w:rPr>
                                  <w:rFonts w:asciiTheme="minorHAnsi" w:hAnsiTheme="minorHAnsi"/>
                                  <w:color w:val="FFFFFF"/>
                                  <w:szCs w:val="18"/>
                                </w:rPr>
                                <w:t xml:space="preserve"> for up to </w:t>
                              </w:r>
                              <w:r w:rsidRPr="00750332">
                                <w:rPr>
                                  <w:rFonts w:asciiTheme="minorHAnsi" w:hAnsiTheme="minorHAnsi"/>
                                  <w:b/>
                                  <w:color w:val="FFC000"/>
                                  <w:szCs w:val="18"/>
                                </w:rPr>
                                <w:t>$400</w:t>
                              </w:r>
                              <w:r w:rsidRPr="00750332">
                                <w:rPr>
                                  <w:rFonts w:asciiTheme="minorHAnsi" w:hAnsiTheme="minorHAnsi"/>
                                  <w:b/>
                                  <w:color w:val="FFFFFF"/>
                                  <w:szCs w:val="18"/>
                                </w:rPr>
                                <w:t xml:space="preserve"> </w:t>
                              </w:r>
                              <w:r w:rsidRPr="00750332">
                                <w:rPr>
                                  <w:rFonts w:asciiTheme="minorHAnsi" w:hAnsiTheme="minorHAnsi"/>
                                  <w:color w:val="FFFFFF"/>
                                  <w:szCs w:val="18"/>
                                </w:rPr>
                                <w:t xml:space="preserve">to host a day of service </w:t>
                              </w:r>
                              <w:r>
                                <w:rPr>
                                  <w:rFonts w:asciiTheme="minorHAnsi" w:hAnsiTheme="minorHAnsi"/>
                                  <w:color w:val="FFFFFF"/>
                                  <w:szCs w:val="18"/>
                                </w:rPr>
                                <w:t>event.</w:t>
                              </w:r>
                            </w:p>
                            <w:p w14:paraId="4AA6D008" w14:textId="77777777" w:rsidR="00060CFC" w:rsidRPr="00750332" w:rsidRDefault="00060CFC" w:rsidP="008015F4">
                              <w:pPr>
                                <w:pStyle w:val="BodyCopy"/>
                                <w:rPr>
                                  <w:rFonts w:asciiTheme="minorHAnsi" w:hAnsiTheme="minorHAnsi"/>
                                  <w:color w:val="FFFFFF"/>
                                  <w:szCs w:val="18"/>
                                </w:rPr>
                              </w:pPr>
                            </w:p>
                            <w:p w14:paraId="7C879A7E" w14:textId="77777777" w:rsidR="00060CFC" w:rsidRPr="00750332" w:rsidRDefault="00060CFC" w:rsidP="008015F4">
                              <w:pPr>
                                <w:pStyle w:val="BodyCopy"/>
                                <w:rPr>
                                  <w:rFonts w:asciiTheme="minorHAnsi" w:hAnsiTheme="minorHAnsi"/>
                                  <w:szCs w:val="18"/>
                                </w:rPr>
                              </w:pPr>
                              <w:r w:rsidRPr="00750332">
                                <w:rPr>
                                  <w:rFonts w:asciiTheme="minorHAnsi" w:hAnsiTheme="minorHAnsi"/>
                                  <w:color w:val="FFFFFF"/>
                                  <w:szCs w:val="18"/>
                                </w:rPr>
                                <w:t xml:space="preserve">The application is easy to complete and can be found at </w:t>
                              </w:r>
                              <w:hyperlink r:id="rId135" w:history="1">
                                <w:r w:rsidRPr="00750332">
                                  <w:rPr>
                                    <w:rStyle w:val="Hyperlink"/>
                                    <w:rFonts w:asciiTheme="minorHAnsi" w:hAnsiTheme="minorHAnsi"/>
                                    <w:b/>
                                    <w:color w:val="FFFFFF"/>
                                    <w:szCs w:val="18"/>
                                  </w:rPr>
                                  <w:t>HERE</w:t>
                                </w:r>
                              </w:hyperlink>
                              <w:r w:rsidRPr="00750332">
                                <w:rPr>
                                  <w:rFonts w:asciiTheme="minorHAnsi" w:hAnsiTheme="minorHAnsi"/>
                                  <w:szCs w:val="18"/>
                                </w:rPr>
                                <w:t>.</w:t>
                              </w:r>
                            </w:p>
                            <w:p w14:paraId="793EE0EF" w14:textId="77777777" w:rsidR="00060CFC" w:rsidRDefault="00060CFC" w:rsidP="008015F4"/>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9FC206" id="Group 269" o:spid="_x0000_s1214" style="position:absolute;margin-left:53.5pt;margin-top:591pt;width:337pt;height:139pt;z-index:251821056;mso-position-vertical-relative:page;mso-width-relative:margin;mso-height-relative:margin" coordorigin="774,-1351" coordsize="52526,2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">
                <v:shape id="Picture 270" o:spid="_x0000_s1215" type="#_x0000_t75" style="position:absolute;left:30212;top:-1351;width:23088;height:2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">
                  <v:imagedata r:id="rId142" o:title=""/>
                </v:shape>
                <v:shape id="Text Box 271" o:spid="_x0000_s1216" type="#_x0000_t202" style="position:absolute;left:774;top:-1192;width:29217;height:2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" fillcolor="#44546a" strokecolor="#44546a" strokeweight="2.25pt">
                  <v:textbox>
                    <w:txbxContent>
                      <w:p w14:paraId="4BE65FD1" w14:textId="77777777" w:rsidR="00060CFC" w:rsidRPr="00750332" w:rsidRDefault="00060CFC" w:rsidP="008015F4">
                        <w:pPr>
                          <w:pStyle w:val="BodyCopy"/>
                          <w:rPr>
                            <w:rFonts w:asciiTheme="minorHAnsi" w:hAnsiTheme="minorHAnsi"/>
                            <w:b/>
                            <w:color w:val="FFFFFF"/>
                            <w:szCs w:val="18"/>
                          </w:rPr>
                        </w:pPr>
                        <w:r w:rsidRPr="00750332">
                          <w:rPr>
                            <w:rFonts w:asciiTheme="minorHAnsi" w:hAnsiTheme="minorHAnsi"/>
                            <w:b/>
                            <w:color w:val="FFFFFF"/>
                            <w:szCs w:val="18"/>
                          </w:rPr>
                          <w:t>Did you know that your chapter could apply for a grant to support your FFA Week service activity?</w:t>
                        </w:r>
                      </w:p>
                      <w:p w14:paraId="5FF6B0A3" w14:textId="77777777" w:rsidR="00060CFC" w:rsidRPr="00750332" w:rsidRDefault="00060CFC" w:rsidP="008015F4">
                        <w:pPr>
                          <w:pStyle w:val="BodyCopy"/>
                          <w:rPr>
                            <w:rFonts w:asciiTheme="minorHAnsi" w:hAnsiTheme="minorHAnsi"/>
                            <w:color w:val="FFFFFF"/>
                            <w:szCs w:val="18"/>
                          </w:rPr>
                        </w:pPr>
                      </w:p>
                      <w:p w14:paraId="15E343A5" w14:textId="1CB160C3" w:rsidR="00060CFC" w:rsidRPr="00750332" w:rsidRDefault="00060CFC" w:rsidP="008015F4">
                        <w:pPr>
                          <w:pStyle w:val="BodyCopy"/>
                          <w:rPr>
                            <w:rFonts w:asciiTheme="minorHAnsi" w:hAnsiTheme="minorHAnsi"/>
                            <w:color w:val="FFFFFF"/>
                            <w:szCs w:val="18"/>
                          </w:rPr>
                        </w:pPr>
                        <w:r w:rsidRPr="00750332">
                          <w:rPr>
                            <w:rFonts w:asciiTheme="minorHAnsi" w:hAnsiTheme="minorHAnsi"/>
                            <w:color w:val="FFFFFF"/>
                            <w:szCs w:val="18"/>
                          </w:rPr>
                          <w:t xml:space="preserve">You can apply for a </w:t>
                        </w:r>
                        <w:r w:rsidRPr="00750332">
                          <w:rPr>
                            <w:rFonts w:asciiTheme="minorHAnsi" w:hAnsiTheme="minorHAnsi"/>
                            <w:b/>
                            <w:color w:val="FFC000"/>
                            <w:szCs w:val="18"/>
                          </w:rPr>
                          <w:t>Living to Serve Day of Service Mini-Grant</w:t>
                        </w:r>
                        <w:r w:rsidRPr="00750332">
                          <w:rPr>
                            <w:rFonts w:asciiTheme="minorHAnsi" w:hAnsiTheme="minorHAnsi"/>
                            <w:color w:val="FFFFFF"/>
                            <w:szCs w:val="18"/>
                          </w:rPr>
                          <w:t xml:space="preserve"> for up to </w:t>
                        </w:r>
                        <w:r w:rsidRPr="00750332">
                          <w:rPr>
                            <w:rFonts w:asciiTheme="minorHAnsi" w:hAnsiTheme="minorHAnsi"/>
                            <w:b/>
                            <w:color w:val="FFC000"/>
                            <w:szCs w:val="18"/>
                          </w:rPr>
                          <w:t>$400</w:t>
                        </w:r>
                        <w:r w:rsidRPr="00750332">
                          <w:rPr>
                            <w:rFonts w:asciiTheme="minorHAnsi" w:hAnsiTheme="minorHAnsi"/>
                            <w:b/>
                            <w:color w:val="FFFFFF"/>
                            <w:szCs w:val="18"/>
                          </w:rPr>
                          <w:t xml:space="preserve"> </w:t>
                        </w:r>
                        <w:r w:rsidRPr="00750332">
                          <w:rPr>
                            <w:rFonts w:asciiTheme="minorHAnsi" w:hAnsiTheme="minorHAnsi"/>
                            <w:color w:val="FFFFFF"/>
                            <w:szCs w:val="18"/>
                          </w:rPr>
                          <w:t xml:space="preserve">to host a day of service </w:t>
                        </w:r>
                        <w:r>
                          <w:rPr>
                            <w:rFonts w:asciiTheme="minorHAnsi" w:hAnsiTheme="minorHAnsi"/>
                            <w:color w:val="FFFFFF"/>
                            <w:szCs w:val="18"/>
                          </w:rPr>
                          <w:t>event.</w:t>
                        </w:r>
                      </w:p>
                      <w:p w14:paraId="4AA6D008" w14:textId="77777777" w:rsidR="00060CFC" w:rsidRPr="00750332" w:rsidRDefault="00060CFC" w:rsidP="008015F4">
                        <w:pPr>
                          <w:pStyle w:val="BodyCopy"/>
                          <w:rPr>
                            <w:rFonts w:asciiTheme="minorHAnsi" w:hAnsiTheme="minorHAnsi"/>
                            <w:color w:val="FFFFFF"/>
                            <w:szCs w:val="18"/>
                          </w:rPr>
                        </w:pPr>
                      </w:p>
                      <w:p w14:paraId="7C879A7E" w14:textId="77777777" w:rsidR="00060CFC" w:rsidRPr="00750332" w:rsidRDefault="00060CFC" w:rsidP="008015F4">
                        <w:pPr>
                          <w:pStyle w:val="BodyCopy"/>
                          <w:rPr>
                            <w:rFonts w:asciiTheme="minorHAnsi" w:hAnsiTheme="minorHAnsi"/>
                            <w:szCs w:val="18"/>
                          </w:rPr>
                        </w:pPr>
                        <w:r w:rsidRPr="00750332">
                          <w:rPr>
                            <w:rFonts w:asciiTheme="minorHAnsi" w:hAnsiTheme="minorHAnsi"/>
                            <w:color w:val="FFFFFF"/>
                            <w:szCs w:val="18"/>
                          </w:rPr>
                          <w:t xml:space="preserve">The application is easy to complete and can be found at </w:t>
                        </w:r>
                        <w:hyperlink r:id="rId143" w:history="1">
                          <w:r w:rsidRPr="00750332">
                            <w:rPr>
                              <w:rStyle w:val="Hyperlink"/>
                              <w:rFonts w:asciiTheme="minorHAnsi" w:hAnsiTheme="minorHAnsi"/>
                              <w:b/>
                              <w:color w:val="FFFFFF"/>
                              <w:szCs w:val="18"/>
                            </w:rPr>
                            <w:t>HERE</w:t>
                          </w:r>
                        </w:hyperlink>
                        <w:r w:rsidRPr="00750332">
                          <w:rPr>
                            <w:rFonts w:asciiTheme="minorHAnsi" w:hAnsiTheme="minorHAnsi"/>
                            <w:szCs w:val="18"/>
                          </w:rPr>
                          <w:t>.</w:t>
                        </w:r>
                      </w:p>
                      <w:p w14:paraId="793EE0EF" w14:textId="77777777" w:rsidR="00060CFC" w:rsidRDefault="00060CFC" w:rsidP="008015F4"/>
                    </w:txbxContent>
                  </v:textbox>
                </v:shape>
                <w10:wrap anchory="page"/>
              </v:group>
            </w:pict>
          </mc:Fallback>
        </mc:AlternateContent>
      </w:r>
    </w:p>
    <w:p w14:paraId="7F23EF41" w14:textId="3BF75587" w:rsidR="008015F4" w:rsidRPr="0096287B" w:rsidRDefault="008015F4" w:rsidP="008015F4">
      <w:pPr>
        <w:pStyle w:val="BodyCopy"/>
        <w:rPr>
          <w:szCs w:val="18"/>
        </w:rPr>
      </w:pPr>
    </w:p>
    <w:p w14:paraId="209E9B6C" w14:textId="77777777" w:rsidR="008015F4" w:rsidRPr="0096287B" w:rsidRDefault="008015F4" w:rsidP="008015F4">
      <w:pPr>
        <w:pStyle w:val="BodyCopy"/>
        <w:rPr>
          <w:szCs w:val="18"/>
        </w:rPr>
      </w:pPr>
    </w:p>
    <w:p w14:paraId="7FBD3168" w14:textId="77777777" w:rsidR="008015F4" w:rsidRPr="0096287B" w:rsidRDefault="008015F4" w:rsidP="008015F4">
      <w:pPr>
        <w:pStyle w:val="BodyCopy"/>
        <w:rPr>
          <w:szCs w:val="18"/>
        </w:rPr>
      </w:pPr>
    </w:p>
    <w:p w14:paraId="181D654F" w14:textId="77777777" w:rsidR="008015F4" w:rsidRPr="0096287B" w:rsidRDefault="008015F4" w:rsidP="008015F4">
      <w:pPr>
        <w:pStyle w:val="BodyCopy"/>
        <w:rPr>
          <w:szCs w:val="18"/>
        </w:rPr>
      </w:pPr>
    </w:p>
    <w:p w14:paraId="3AC44B5C" w14:textId="77777777" w:rsidR="008015F4" w:rsidRPr="0096287B" w:rsidRDefault="008015F4" w:rsidP="008015F4">
      <w:pPr>
        <w:pStyle w:val="BodyCopy"/>
        <w:rPr>
          <w:szCs w:val="18"/>
        </w:rPr>
      </w:pPr>
    </w:p>
    <w:p w14:paraId="7417CEC8" w14:textId="438B8DF6" w:rsidR="003D0CC7" w:rsidRPr="0096287B" w:rsidRDefault="00B26407" w:rsidP="00B26407">
      <w:pPr>
        <w:pStyle w:val="Title"/>
        <w:rPr>
          <w:lang w:val="en-US"/>
        </w:rPr>
      </w:pPr>
      <w:r w:rsidRPr="0096287B">
        <w:rPr>
          <w:lang w:val="en-US"/>
        </w:rPr>
        <w:lastRenderedPageBreak/>
        <w:t xml:space="preserve">Living to Serve: </w:t>
      </w:r>
      <w:r w:rsidR="00317543" w:rsidRPr="0096287B">
        <w:rPr>
          <w:lang w:val="en-US"/>
        </w:rPr>
        <w:t>National Days of Service Resources and Opportunities</w:t>
      </w:r>
      <w:r w:rsidR="00F53BBF">
        <w:rPr>
          <w:lang w:val="en-US"/>
        </w:rPr>
        <w:t>,</w:t>
      </w:r>
      <w:r w:rsidR="000834BF" w:rsidRPr="0096287B">
        <w:rPr>
          <w:lang w:val="en-US"/>
        </w:rPr>
        <w:t xml:space="preserve"> Continued</w:t>
      </w:r>
    </w:p>
    <w:p w14:paraId="5A2D7123" w14:textId="57AEEE61" w:rsidR="008015F4" w:rsidRPr="0096287B" w:rsidRDefault="008015F4" w:rsidP="00317543">
      <w:pPr>
        <w:rPr>
          <w:lang w:val="en-US"/>
        </w:rPr>
      </w:pPr>
      <w:r w:rsidRPr="0096287B">
        <w:rPr>
          <w:lang w:val="en-US"/>
        </w:rPr>
        <w:t>When applying for a Living to Serve Day of Service Mini-Grant, you will need to identify what focus area the service activity falls under. Below are the focus areas that need to be identified when applying for the funds.</w:t>
      </w:r>
    </w:p>
    <w:tbl>
      <w:tblPr>
        <w:tblpPr w:leftFromText="180" w:rightFromText="180" w:vertAnchor="text" w:horzAnchor="page" w:tblpX="1513"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238"/>
        <w:gridCol w:w="5198"/>
      </w:tblGrid>
      <w:tr w:rsidR="008015F4" w:rsidRPr="0096287B" w14:paraId="0CB52843" w14:textId="77777777" w:rsidTr="008E3A1A">
        <w:trPr>
          <w:trHeight w:val="557"/>
        </w:trPr>
        <w:tc>
          <w:tcPr>
            <w:tcW w:w="1296" w:type="dxa"/>
            <w:shd w:val="clear" w:color="auto" w:fill="auto"/>
          </w:tcPr>
          <w:p w14:paraId="1C5A3D89" w14:textId="2A54666D" w:rsidR="008015F4" w:rsidRPr="0096287B" w:rsidRDefault="005C610F" w:rsidP="00635F4B">
            <w:pPr>
              <w:pStyle w:val="FFATitle"/>
            </w:pPr>
            <w:r w:rsidRPr="0096287B">
              <w:rPr>
                <w:noProof/>
              </w:rPr>
              <w:drawing>
                <wp:anchor distT="0" distB="0" distL="114300" distR="114300" simplePos="0" relativeHeight="251854848" behindDoc="0" locked="0" layoutInCell="1" allowOverlap="1" wp14:anchorId="02EA3918" wp14:editId="4CAF370B">
                  <wp:simplePos x="0" y="0"/>
                  <wp:positionH relativeFrom="column">
                    <wp:posOffset>69850</wp:posOffset>
                  </wp:positionH>
                  <wp:positionV relativeFrom="paragraph">
                    <wp:posOffset>99060</wp:posOffset>
                  </wp:positionV>
                  <wp:extent cx="525015" cy="482600"/>
                  <wp:effectExtent l="0" t="0" r="8890" b="0"/>
                  <wp:wrapNone/>
                  <wp:docPr id="222" name="Picture 222"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ight&#10;&#10;Description automatically generated"/>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25015" cy="48260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4CF760DF" w14:textId="77777777" w:rsidR="008015F4" w:rsidRPr="0096287B" w:rsidRDefault="008015F4" w:rsidP="00635F4B">
            <w:pPr>
              <w:rPr>
                <w:lang w:val="en-US"/>
              </w:rPr>
            </w:pPr>
            <w:r w:rsidRPr="0096287B">
              <w:rPr>
                <w:lang w:val="en-US"/>
              </w:rPr>
              <w:t>Community Safety</w:t>
            </w:r>
          </w:p>
        </w:tc>
        <w:tc>
          <w:tcPr>
            <w:tcW w:w="5198" w:type="dxa"/>
            <w:shd w:val="clear" w:color="auto" w:fill="auto"/>
            <w:vAlign w:val="center"/>
          </w:tcPr>
          <w:p w14:paraId="494C3C61" w14:textId="2D19927C" w:rsidR="008015F4" w:rsidRPr="0096287B" w:rsidRDefault="008015F4" w:rsidP="00635F4B">
            <w:pPr>
              <w:rPr>
                <w:b/>
                <w:lang w:val="en-US"/>
              </w:rPr>
            </w:pPr>
            <w:r w:rsidRPr="0096287B">
              <w:rPr>
                <w:lang w:val="en-US"/>
              </w:rPr>
              <w:t>Addresses concerns regarding the safety of community members and the preparation, response and recovery efforts that relate to emergency preparedness and natural disasters</w:t>
            </w:r>
          </w:p>
        </w:tc>
      </w:tr>
      <w:tr w:rsidR="008015F4" w:rsidRPr="0096287B" w14:paraId="57843B72" w14:textId="77777777" w:rsidTr="008E3A1A">
        <w:trPr>
          <w:trHeight w:val="557"/>
        </w:trPr>
        <w:tc>
          <w:tcPr>
            <w:tcW w:w="1296" w:type="dxa"/>
            <w:shd w:val="clear" w:color="auto" w:fill="auto"/>
            <w:vAlign w:val="center"/>
          </w:tcPr>
          <w:p w14:paraId="1CD64FB5" w14:textId="215789E0" w:rsidR="008015F4" w:rsidRPr="0096287B" w:rsidRDefault="005C610F" w:rsidP="008E3A1A">
            <w:pPr>
              <w:pStyle w:val="FFATitle"/>
              <w:jc w:val="center"/>
            </w:pPr>
            <w:r w:rsidRPr="0096287B">
              <w:rPr>
                <w:noProof/>
              </w:rPr>
              <w:drawing>
                <wp:anchor distT="0" distB="0" distL="114300" distR="114300" simplePos="0" relativeHeight="251856896" behindDoc="0" locked="0" layoutInCell="1" allowOverlap="1" wp14:anchorId="365125A6" wp14:editId="78DF88EB">
                  <wp:simplePos x="0" y="0"/>
                  <wp:positionH relativeFrom="margin">
                    <wp:posOffset>84455</wp:posOffset>
                  </wp:positionH>
                  <wp:positionV relativeFrom="paragraph">
                    <wp:posOffset>-41910</wp:posOffset>
                  </wp:positionV>
                  <wp:extent cx="514350" cy="514350"/>
                  <wp:effectExtent l="0" t="0" r="0" b="0"/>
                  <wp:wrapNone/>
                  <wp:docPr id="226" name="Picture 226"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ood, drawing&#10;&#10;Description automatically generated"/>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64BCA386" w14:textId="49157511" w:rsidR="008015F4" w:rsidRPr="0096287B" w:rsidRDefault="008015F4" w:rsidP="00635F4B">
            <w:pPr>
              <w:rPr>
                <w:lang w:val="en-US"/>
              </w:rPr>
            </w:pPr>
            <w:r w:rsidRPr="0096287B">
              <w:rPr>
                <w:lang w:val="en-US"/>
              </w:rPr>
              <w:t xml:space="preserve">Hunger, Health </w:t>
            </w:r>
            <w:r w:rsidR="00F53BBF">
              <w:rPr>
                <w:lang w:val="en-US"/>
              </w:rPr>
              <w:t>and</w:t>
            </w:r>
            <w:r w:rsidRPr="0096287B">
              <w:rPr>
                <w:lang w:val="en-US"/>
              </w:rPr>
              <w:t xml:space="preserve"> Nutrition</w:t>
            </w:r>
          </w:p>
        </w:tc>
        <w:tc>
          <w:tcPr>
            <w:tcW w:w="5198" w:type="dxa"/>
            <w:shd w:val="clear" w:color="auto" w:fill="auto"/>
            <w:vAlign w:val="center"/>
          </w:tcPr>
          <w:p w14:paraId="33DA448A" w14:textId="5738E03C" w:rsidR="008015F4" w:rsidRPr="0096287B" w:rsidRDefault="008015F4" w:rsidP="00635F4B">
            <w:pPr>
              <w:rPr>
                <w:b/>
                <w:lang w:val="en-US"/>
              </w:rPr>
            </w:pPr>
            <w:r w:rsidRPr="0096287B">
              <w:rPr>
                <w:lang w:val="en-US"/>
              </w:rPr>
              <w:t>Addresses unmet food insecurity needs, increasing physical activity and improving healthy habits to promote physical and mental well-being of the community</w:t>
            </w:r>
          </w:p>
        </w:tc>
      </w:tr>
      <w:tr w:rsidR="008015F4" w:rsidRPr="0096287B" w14:paraId="6CA49066" w14:textId="77777777" w:rsidTr="008E3A1A">
        <w:trPr>
          <w:trHeight w:val="565"/>
        </w:trPr>
        <w:tc>
          <w:tcPr>
            <w:tcW w:w="1296" w:type="dxa"/>
            <w:shd w:val="clear" w:color="auto" w:fill="auto"/>
            <w:vAlign w:val="center"/>
          </w:tcPr>
          <w:p w14:paraId="06E9720A" w14:textId="1A29FDEB" w:rsidR="008015F4" w:rsidRPr="0096287B" w:rsidRDefault="005C610F" w:rsidP="008E3A1A">
            <w:pPr>
              <w:pStyle w:val="FFATitle"/>
              <w:jc w:val="center"/>
            </w:pPr>
            <w:r w:rsidRPr="0096287B">
              <w:rPr>
                <w:noProof/>
              </w:rPr>
              <w:drawing>
                <wp:anchor distT="0" distB="0" distL="114300" distR="114300" simplePos="0" relativeHeight="251858944" behindDoc="0" locked="0" layoutInCell="1" allowOverlap="1" wp14:anchorId="57FEE681" wp14:editId="32949D1A">
                  <wp:simplePos x="0" y="0"/>
                  <wp:positionH relativeFrom="column">
                    <wp:posOffset>54610</wp:posOffset>
                  </wp:positionH>
                  <wp:positionV relativeFrom="paragraph">
                    <wp:posOffset>-26670</wp:posOffset>
                  </wp:positionV>
                  <wp:extent cx="545465" cy="450850"/>
                  <wp:effectExtent l="0" t="0" r="6985" b="6350"/>
                  <wp:wrapNone/>
                  <wp:docPr id="227" name="Picture 227" descr="A picture containing object,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bject, clock, light&#10;&#10;Description automatically generated"/>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45465" cy="45085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44C89325" w14:textId="77777777" w:rsidR="008015F4" w:rsidRPr="0096287B" w:rsidRDefault="008015F4" w:rsidP="00635F4B">
            <w:pPr>
              <w:rPr>
                <w:lang w:val="en-US"/>
              </w:rPr>
            </w:pPr>
            <w:r w:rsidRPr="0096287B">
              <w:rPr>
                <w:lang w:val="en-US"/>
              </w:rPr>
              <w:t>Community Engagement</w:t>
            </w:r>
          </w:p>
        </w:tc>
        <w:tc>
          <w:tcPr>
            <w:tcW w:w="5198" w:type="dxa"/>
            <w:shd w:val="clear" w:color="auto" w:fill="auto"/>
            <w:vAlign w:val="center"/>
          </w:tcPr>
          <w:p w14:paraId="5DC1BE0B" w14:textId="3BFF31DE" w:rsidR="008015F4" w:rsidRPr="0096287B" w:rsidRDefault="008015F4" w:rsidP="00635F4B">
            <w:pPr>
              <w:rPr>
                <w:b/>
                <w:lang w:val="en-US"/>
              </w:rPr>
            </w:pPr>
            <w:r w:rsidRPr="0096287B">
              <w:rPr>
                <w:lang w:val="en-US"/>
              </w:rPr>
              <w:t>Addresses matters related to heritage and traditions, connections between community members and civic responsibility throughout the community</w:t>
            </w:r>
          </w:p>
        </w:tc>
      </w:tr>
      <w:tr w:rsidR="008015F4" w:rsidRPr="0096287B" w14:paraId="4F1BC3B7" w14:textId="77777777" w:rsidTr="008E3A1A">
        <w:trPr>
          <w:trHeight w:val="557"/>
        </w:trPr>
        <w:tc>
          <w:tcPr>
            <w:tcW w:w="1296" w:type="dxa"/>
            <w:shd w:val="clear" w:color="auto" w:fill="auto"/>
            <w:vAlign w:val="center"/>
          </w:tcPr>
          <w:p w14:paraId="0044822F" w14:textId="1A77A663" w:rsidR="008015F4" w:rsidRPr="0096287B" w:rsidRDefault="005C610F" w:rsidP="008E3A1A">
            <w:pPr>
              <w:pStyle w:val="FFATitle"/>
              <w:jc w:val="center"/>
            </w:pPr>
            <w:r w:rsidRPr="0096287B">
              <w:rPr>
                <w:noProof/>
              </w:rPr>
              <w:drawing>
                <wp:anchor distT="0" distB="0" distL="114300" distR="114300" simplePos="0" relativeHeight="251860992" behindDoc="0" locked="0" layoutInCell="1" allowOverlap="1" wp14:anchorId="7B36EDC4" wp14:editId="0A5BC07F">
                  <wp:simplePos x="0" y="0"/>
                  <wp:positionH relativeFrom="column">
                    <wp:posOffset>104775</wp:posOffset>
                  </wp:positionH>
                  <wp:positionV relativeFrom="paragraph">
                    <wp:posOffset>20320</wp:posOffset>
                  </wp:positionV>
                  <wp:extent cx="471805" cy="508000"/>
                  <wp:effectExtent l="0" t="0" r="4445" b="6350"/>
                  <wp:wrapNone/>
                  <wp:docPr id="228" name="Picture 228" descr="A picture containing object, clock,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bject, clock, meter&#10;&#10;Description automatically generated"/>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71805" cy="50800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5F42F28E" w14:textId="77777777" w:rsidR="008015F4" w:rsidRPr="0096287B" w:rsidRDefault="008015F4" w:rsidP="00635F4B">
            <w:pPr>
              <w:rPr>
                <w:lang w:val="en-US"/>
              </w:rPr>
            </w:pPr>
            <w:r w:rsidRPr="0096287B">
              <w:rPr>
                <w:lang w:val="en-US"/>
              </w:rPr>
              <w:t>Environmental Responsibility</w:t>
            </w:r>
          </w:p>
        </w:tc>
        <w:tc>
          <w:tcPr>
            <w:tcW w:w="5198" w:type="dxa"/>
            <w:shd w:val="clear" w:color="auto" w:fill="auto"/>
            <w:vAlign w:val="center"/>
          </w:tcPr>
          <w:p w14:paraId="2660153E" w14:textId="4828E3D8" w:rsidR="008015F4" w:rsidRPr="0096287B" w:rsidRDefault="008015F4" w:rsidP="00635F4B">
            <w:pPr>
              <w:rPr>
                <w:b/>
                <w:lang w:val="en-US"/>
              </w:rPr>
            </w:pPr>
            <w:r w:rsidRPr="0096287B">
              <w:rPr>
                <w:lang w:val="en-US"/>
              </w:rPr>
              <w:t xml:space="preserve">Addresses issues regarding air and water quality, energy and water efficiency, at-risk </w:t>
            </w:r>
            <w:proofErr w:type="gramStart"/>
            <w:r w:rsidRPr="0096287B">
              <w:rPr>
                <w:lang w:val="en-US"/>
              </w:rPr>
              <w:t>ecosystems</w:t>
            </w:r>
            <w:proofErr w:type="gramEnd"/>
            <w:r w:rsidRPr="0096287B">
              <w:rPr>
                <w:lang w:val="en-US"/>
              </w:rPr>
              <w:t xml:space="preserve"> and conservation to protect and sustain the natural systems upon which all life depends</w:t>
            </w:r>
          </w:p>
        </w:tc>
      </w:tr>
    </w:tbl>
    <w:p w14:paraId="7730154D" w14:textId="0C9F2A46" w:rsidR="008015F4" w:rsidRPr="0096287B" w:rsidRDefault="00297771" w:rsidP="008015F4">
      <w:pPr>
        <w:pStyle w:val="BodyCopy"/>
        <w:ind w:left="180"/>
        <w:rPr>
          <w:sz w:val="17"/>
          <w:szCs w:val="17"/>
        </w:rPr>
      </w:pPr>
      <w:r w:rsidRPr="0096287B">
        <w:t xml:space="preserve"> </w:t>
      </w:r>
    </w:p>
    <w:p w14:paraId="0AAE124D" w14:textId="77777777" w:rsidR="008015F4" w:rsidRPr="0096287B" w:rsidRDefault="008015F4" w:rsidP="008015F4">
      <w:pPr>
        <w:pStyle w:val="BodyCopy"/>
        <w:ind w:left="90"/>
        <w:rPr>
          <w:sz w:val="17"/>
          <w:szCs w:val="17"/>
        </w:rPr>
      </w:pPr>
    </w:p>
    <w:p w14:paraId="5300DA08" w14:textId="77777777" w:rsidR="008015F4" w:rsidRPr="0096287B" w:rsidRDefault="008015F4" w:rsidP="008015F4">
      <w:pPr>
        <w:pStyle w:val="BodyCopy"/>
        <w:ind w:left="90"/>
      </w:pPr>
    </w:p>
    <w:p w14:paraId="62B93860" w14:textId="77777777" w:rsidR="008015F4" w:rsidRPr="0096287B" w:rsidRDefault="008015F4" w:rsidP="008015F4">
      <w:pPr>
        <w:pStyle w:val="BodyCopy"/>
        <w:ind w:left="90"/>
        <w:rPr>
          <w:sz w:val="17"/>
          <w:szCs w:val="17"/>
        </w:rPr>
      </w:pPr>
    </w:p>
    <w:p w14:paraId="76B4A20C" w14:textId="77777777" w:rsidR="008015F4" w:rsidRPr="0096287B" w:rsidRDefault="008015F4" w:rsidP="008015F4">
      <w:pPr>
        <w:pStyle w:val="BodyCopy"/>
        <w:rPr>
          <w:sz w:val="17"/>
          <w:szCs w:val="17"/>
        </w:rPr>
      </w:pPr>
    </w:p>
    <w:p w14:paraId="0AB9AB23" w14:textId="77777777" w:rsidR="008015F4" w:rsidRPr="0096287B" w:rsidRDefault="008015F4" w:rsidP="008015F4">
      <w:pPr>
        <w:pStyle w:val="BodyCopy"/>
        <w:rPr>
          <w:sz w:val="17"/>
          <w:szCs w:val="17"/>
        </w:rPr>
      </w:pPr>
    </w:p>
    <w:p w14:paraId="0FE70C19" w14:textId="77777777" w:rsidR="008015F4" w:rsidRPr="0096287B" w:rsidRDefault="008015F4" w:rsidP="008015F4">
      <w:pPr>
        <w:spacing w:line="259" w:lineRule="auto"/>
        <w:rPr>
          <w:lang w:val="en-US"/>
        </w:rPr>
      </w:pPr>
    </w:p>
    <w:p w14:paraId="2DC7DF45" w14:textId="77777777" w:rsidR="008015F4" w:rsidRPr="0096287B" w:rsidRDefault="008015F4" w:rsidP="008015F4">
      <w:pPr>
        <w:spacing w:line="259" w:lineRule="auto"/>
        <w:rPr>
          <w:lang w:val="en-US"/>
        </w:rPr>
      </w:pPr>
    </w:p>
    <w:p w14:paraId="67CD18C7" w14:textId="77777777" w:rsidR="008015F4" w:rsidRPr="0096287B" w:rsidRDefault="008015F4" w:rsidP="008015F4">
      <w:pPr>
        <w:spacing w:line="259" w:lineRule="auto"/>
        <w:rPr>
          <w:lang w:val="en-US"/>
        </w:rPr>
      </w:pPr>
    </w:p>
    <w:p w14:paraId="423C8BC5" w14:textId="77777777" w:rsidR="008015F4" w:rsidRPr="0096287B" w:rsidRDefault="008015F4" w:rsidP="008015F4">
      <w:pPr>
        <w:spacing w:line="259" w:lineRule="auto"/>
        <w:rPr>
          <w:lang w:val="en-US"/>
        </w:rPr>
      </w:pPr>
    </w:p>
    <w:p w14:paraId="27CAD99D" w14:textId="77777777" w:rsidR="008015F4" w:rsidRPr="0096287B" w:rsidRDefault="008015F4" w:rsidP="008015F4">
      <w:pPr>
        <w:spacing w:line="259" w:lineRule="auto"/>
        <w:rPr>
          <w:lang w:val="en-US"/>
        </w:rPr>
      </w:pPr>
    </w:p>
    <w:p w14:paraId="2C0B15BB" w14:textId="77777777" w:rsidR="008015F4" w:rsidRPr="0096287B" w:rsidRDefault="008015F4" w:rsidP="008015F4">
      <w:pPr>
        <w:spacing w:line="259" w:lineRule="auto"/>
        <w:rPr>
          <w:lang w:val="en-US"/>
        </w:rPr>
      </w:pPr>
    </w:p>
    <w:p w14:paraId="1A7C03D6" w14:textId="64EFE403" w:rsidR="007005DE" w:rsidRPr="0096287B" w:rsidRDefault="00317543" w:rsidP="007005DE">
      <w:pPr>
        <w:spacing w:line="259" w:lineRule="auto"/>
        <w:rPr>
          <w:lang w:val="en-US"/>
        </w:rPr>
      </w:pPr>
      <w:r w:rsidRPr="0096287B">
        <w:rPr>
          <w:noProof/>
          <w:lang w:val="en-US"/>
        </w:rPr>
        <mc:AlternateContent>
          <mc:Choice Requires="wpg">
            <w:drawing>
              <wp:anchor distT="0" distB="0" distL="114300" distR="114300" simplePos="0" relativeHeight="251863040" behindDoc="0" locked="0" layoutInCell="1" allowOverlap="1" wp14:anchorId="22ABDAA6" wp14:editId="7CF477A3">
                <wp:simplePos x="0" y="0"/>
                <wp:positionH relativeFrom="margin">
                  <wp:align>center</wp:align>
                </wp:positionH>
                <wp:positionV relativeFrom="paragraph">
                  <wp:posOffset>353060</wp:posOffset>
                </wp:positionV>
                <wp:extent cx="6197600" cy="3658235"/>
                <wp:effectExtent l="19050" t="19050" r="12700" b="18415"/>
                <wp:wrapTight wrapText="bothSides">
                  <wp:wrapPolygon edited="0">
                    <wp:start x="-66" y="-112"/>
                    <wp:lineTo x="-66" y="10236"/>
                    <wp:lineTo x="10756" y="10686"/>
                    <wp:lineTo x="-66" y="11023"/>
                    <wp:lineTo x="-66" y="21596"/>
                    <wp:lineTo x="21578" y="21596"/>
                    <wp:lineTo x="21578" y="10911"/>
                    <wp:lineTo x="17860" y="10686"/>
                    <wp:lineTo x="21511" y="10123"/>
                    <wp:lineTo x="21445" y="-112"/>
                    <wp:lineTo x="-66" y="-112"/>
                  </wp:wrapPolygon>
                </wp:wrapTight>
                <wp:docPr id="111" name="Group 111"/>
                <wp:cNvGraphicFramePr/>
                <a:graphic xmlns:a="http://schemas.openxmlformats.org/drawingml/2006/main">
                  <a:graphicData uri="http://schemas.microsoft.com/office/word/2010/wordprocessingGroup">
                    <wpg:wgp>
                      <wpg:cNvGrpSpPr/>
                      <wpg:grpSpPr>
                        <a:xfrm>
                          <a:off x="0" y="0"/>
                          <a:ext cx="6197600" cy="3658235"/>
                          <a:chOff x="0" y="0"/>
                          <a:chExt cx="6197600" cy="3658235"/>
                        </a:xfrm>
                      </wpg:grpSpPr>
                      <pic:pic xmlns:pic="http://schemas.openxmlformats.org/drawingml/2006/picture">
                        <pic:nvPicPr>
                          <pic:cNvPr id="113" name="Picture 113"/>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25400" y="0"/>
                            <a:ext cx="2988945" cy="1727200"/>
                          </a:xfrm>
                          <a:prstGeom prst="rect">
                            <a:avLst/>
                          </a:prstGeom>
                          <a:ln>
                            <a:solidFill>
                              <a:schemeClr val="tx1"/>
                            </a:solidFill>
                          </a:ln>
                        </pic:spPr>
                      </pic:pic>
                      <pic:pic xmlns:pic="http://schemas.openxmlformats.org/drawingml/2006/picture">
                        <pic:nvPicPr>
                          <pic:cNvPr id="121" name="Picture 121"/>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3149600" y="0"/>
                            <a:ext cx="2965450" cy="1711960"/>
                          </a:xfrm>
                          <a:prstGeom prst="rect">
                            <a:avLst/>
                          </a:prstGeom>
                          <a:ln>
                            <a:solidFill>
                              <a:schemeClr val="tx1"/>
                            </a:solidFill>
                          </a:ln>
                        </pic:spPr>
                      </pic:pic>
                      <pic:pic xmlns:pic="http://schemas.openxmlformats.org/drawingml/2006/picture">
                        <pic:nvPicPr>
                          <pic:cNvPr id="123" name="Picture 123"/>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0" y="1917700"/>
                            <a:ext cx="3013075" cy="1739900"/>
                          </a:xfrm>
                          <a:prstGeom prst="rect">
                            <a:avLst/>
                          </a:prstGeom>
                          <a:ln>
                            <a:solidFill>
                              <a:schemeClr val="tx1"/>
                            </a:solidFill>
                          </a:ln>
                        </pic:spPr>
                      </pic:pic>
                      <pic:pic xmlns:pic="http://schemas.openxmlformats.org/drawingml/2006/picture">
                        <pic:nvPicPr>
                          <pic:cNvPr id="125" name="Picture 125"/>
                          <pic:cNvPicPr>
                            <a:picLocks noChangeAspect="1"/>
                          </pic:cNvPicPr>
                        </pic:nvPicPr>
                        <pic:blipFill>
                          <a:blip r:embed="rId151">
                            <a:extLst>
                              <a:ext uri="{28A0092B-C50C-407E-A947-70E740481C1C}">
                                <a14:useLocalDpi xmlns:a14="http://schemas.microsoft.com/office/drawing/2010/main" val="0"/>
                              </a:ext>
                            </a:extLst>
                          </a:blip>
                          <a:stretch>
                            <a:fillRect/>
                          </a:stretch>
                        </pic:blipFill>
                        <pic:spPr>
                          <a:xfrm>
                            <a:off x="3149600" y="1898650"/>
                            <a:ext cx="3048000" cy="1759585"/>
                          </a:xfrm>
                          <a:prstGeom prst="rect">
                            <a:avLst/>
                          </a:prstGeom>
                          <a:ln>
                            <a:solidFill>
                              <a:schemeClr val="tx1"/>
                            </a:solidFill>
                          </a:ln>
                        </pic:spPr>
                      </pic:pic>
                    </wpg:wgp>
                  </a:graphicData>
                </a:graphic>
              </wp:anchor>
            </w:drawing>
          </mc:Choice>
          <mc:Fallback>
            <w:pict>
              <v:group w14:anchorId="6ADA42CD" id="Group 111" o:spid="_x0000_s1026" style="position:absolute;margin-left:0;margin-top:27.8pt;width:488pt;height:288.05pt;z-index:251863040;mso-position-horizontal:center;mso-position-horizontal-relative:margin" coordsize="61976,3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">
                <v:shape id="Picture 113" o:spid="_x0000_s1027" type="#_x0000_t75" style="position:absolute;left:254;width:29889;height:1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" stroked="t" strokecolor="black [3213]">
                  <v:imagedata r:id="rId152" o:title=""/>
                  <v:path arrowok="t"/>
                </v:shape>
                <v:shape id="Picture 121" o:spid="_x0000_s1028" type="#_x0000_t75" style="position:absolute;left:31496;width:29654;height:1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" stroked="t" strokecolor="black [3213]">
                  <v:imagedata r:id="rId153" o:title=""/>
                  <v:path arrowok="t"/>
                </v:shape>
                <v:shape id="Picture 123" o:spid="_x0000_s1029" type="#_x0000_t75" style="position:absolute;top:19177;width:30130;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" stroked="t" strokecolor="black [3213]">
                  <v:imagedata r:id="rId154" o:title=""/>
                  <v:path arrowok="t"/>
                </v:shape>
                <v:shape id="Picture 125" o:spid="_x0000_s1030" type="#_x0000_t75" style="position:absolute;left:31496;top:18986;width:30480;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" stroked="t" strokecolor="black [3213]">
                  <v:imagedata r:id="rId155" o:title=""/>
                  <v:path arrowok="t"/>
                </v:shape>
                <w10:wrap type="tight" anchorx="margin"/>
              </v:group>
            </w:pict>
          </mc:Fallback>
        </mc:AlternateContent>
      </w:r>
      <w:r w:rsidR="007005DE" w:rsidRPr="0096287B">
        <w:rPr>
          <w:b/>
          <w:bCs/>
          <w:lang w:val="en-US"/>
        </w:rPr>
        <w:t xml:space="preserve">Living to Serve: Day of Service Grant Examples </w:t>
      </w:r>
    </w:p>
    <w:p w14:paraId="289F815A" w14:textId="77777777" w:rsidR="008015F4" w:rsidRPr="0096287B" w:rsidRDefault="008015F4" w:rsidP="00340E06">
      <w:pPr>
        <w:pStyle w:val="Title"/>
        <w:rPr>
          <w:lang w:val="en-US"/>
        </w:rPr>
      </w:pPr>
      <w:bookmarkStart w:id="49" w:name="toolkit"/>
      <w:r w:rsidRPr="0096287B">
        <w:rPr>
          <w:noProof/>
          <w:lang w:val="en-US"/>
        </w:rPr>
        <w:lastRenderedPageBreak/>
        <w:drawing>
          <wp:anchor distT="0" distB="0" distL="114300" distR="114300" simplePos="0" relativeHeight="251825152" behindDoc="1" locked="0" layoutInCell="1" allowOverlap="1" wp14:anchorId="45A01BBB" wp14:editId="499EAE90">
            <wp:simplePos x="0" y="0"/>
            <wp:positionH relativeFrom="column">
              <wp:posOffset>4411980</wp:posOffset>
            </wp:positionH>
            <wp:positionV relativeFrom="page">
              <wp:posOffset>793750</wp:posOffset>
            </wp:positionV>
            <wp:extent cx="1859915" cy="621030"/>
            <wp:effectExtent l="0" t="0" r="6985" b="7620"/>
            <wp:wrapTight wrapText="bothSides">
              <wp:wrapPolygon edited="0">
                <wp:start x="0" y="0"/>
                <wp:lineTo x="0" y="21202"/>
                <wp:lineTo x="21460" y="21202"/>
                <wp:lineTo x="21460" y="0"/>
                <wp:lineTo x="0"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859915" cy="621030"/>
                    </a:xfrm>
                    <a:prstGeom prst="rect">
                      <a:avLst/>
                    </a:prstGeom>
                  </pic:spPr>
                </pic:pic>
              </a:graphicData>
            </a:graphic>
            <wp14:sizeRelH relativeFrom="page">
              <wp14:pctWidth>0</wp14:pctWidth>
            </wp14:sizeRelH>
            <wp14:sizeRelV relativeFrom="page">
              <wp14:pctHeight>0</wp14:pctHeight>
            </wp14:sizeRelV>
          </wp:anchor>
        </w:drawing>
      </w:r>
      <w:r w:rsidRPr="0096287B">
        <w:rPr>
          <w:lang w:val="en-US"/>
        </w:rPr>
        <w:t>Living to Serve: Interactive Toolkit</w:t>
      </w:r>
    </w:p>
    <w:bookmarkEnd w:id="49"/>
    <w:p w14:paraId="0A321664" w14:textId="372021CD" w:rsidR="008015F4" w:rsidRPr="0096287B" w:rsidRDefault="007E7538" w:rsidP="00340E06">
      <w:pPr>
        <w:rPr>
          <w:lang w:val="en-US"/>
        </w:rPr>
      </w:pPr>
      <w:r w:rsidRPr="0096287B">
        <w:rPr>
          <w:noProof/>
          <w:lang w:val="en-US"/>
        </w:rPr>
        <mc:AlternateContent>
          <mc:Choice Requires="wpg">
            <w:drawing>
              <wp:anchor distT="0" distB="0" distL="114300" distR="114300" simplePos="0" relativeHeight="251824128" behindDoc="0" locked="0" layoutInCell="1" allowOverlap="1" wp14:anchorId="0B82CD78" wp14:editId="679B9803">
                <wp:simplePos x="0" y="0"/>
                <wp:positionH relativeFrom="column">
                  <wp:posOffset>2903220</wp:posOffset>
                </wp:positionH>
                <wp:positionV relativeFrom="page">
                  <wp:posOffset>1699895</wp:posOffset>
                </wp:positionV>
                <wp:extent cx="3223260" cy="3951999"/>
                <wp:effectExtent l="0" t="0" r="0" b="0"/>
                <wp:wrapNone/>
                <wp:docPr id="274" name="Group 274"/>
                <wp:cNvGraphicFramePr/>
                <a:graphic xmlns:a="http://schemas.openxmlformats.org/drawingml/2006/main">
                  <a:graphicData uri="http://schemas.microsoft.com/office/word/2010/wordprocessingGroup">
                    <wpg:wgp>
                      <wpg:cNvGrpSpPr/>
                      <wpg:grpSpPr>
                        <a:xfrm>
                          <a:off x="0" y="0"/>
                          <a:ext cx="3223260" cy="3951999"/>
                          <a:chOff x="0" y="0"/>
                          <a:chExt cx="3223260" cy="4276090"/>
                        </a:xfrm>
                      </wpg:grpSpPr>
                      <pic:pic xmlns:pic="http://schemas.openxmlformats.org/drawingml/2006/picture">
                        <pic:nvPicPr>
                          <pic:cNvPr id="275" name="Picture 275" descr="A picture containing mirror, drawing&#10;&#10;Description automatically generated"/>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223260" cy="4276090"/>
                          </a:xfrm>
                          <a:prstGeom prst="rect">
                            <a:avLst/>
                          </a:prstGeom>
                        </pic:spPr>
                      </pic:pic>
                      <wps:wsp>
                        <wps:cNvPr id="276" name="Text Box 2"/>
                        <wps:cNvSpPr txBox="1">
                          <a:spLocks noChangeArrowheads="1"/>
                        </wps:cNvSpPr>
                        <wps:spPr bwMode="auto">
                          <a:xfrm>
                            <a:off x="445625" y="1001210"/>
                            <a:ext cx="2383789" cy="631189"/>
                          </a:xfrm>
                          <a:prstGeom prst="rect">
                            <a:avLst/>
                          </a:prstGeom>
                          <a:solidFill>
                            <a:srgbClr val="FFFFFF"/>
                          </a:solidFill>
                          <a:ln w="9525">
                            <a:noFill/>
                            <a:miter lim="800000"/>
                            <a:headEnd/>
                            <a:tailEnd/>
                          </a:ln>
                        </wps:spPr>
                        <wps:txbx>
                          <w:txbxContent>
                            <w:p w14:paraId="7C48391E" w14:textId="28AD4D7D" w:rsidR="00060CFC" w:rsidRDefault="00060CFC" w:rsidP="00C15450">
                              <w:pPr>
                                <w:pStyle w:val="ListParagraph"/>
                                <w:numPr>
                                  <w:ilvl w:val="0"/>
                                  <w:numId w:val="36"/>
                                </w:numPr>
                                <w:ind w:left="270"/>
                              </w:pPr>
                              <w:r>
                                <w:t xml:space="preserve">What steps need to be completed to prepare for the service project?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B82CD78" id="Group 274" o:spid="_x0000_s1217" style="position:absolute;margin-left:228.6pt;margin-top:133.85pt;width:253.8pt;height:311.2pt;z-index:251824128;mso-position-vertical-relative:page;mso-height-relative:margin" coordsize="32232,4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&#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">
                <v:shape id="Picture 275" o:spid="_x0000_s1218" type="#_x0000_t75" alt="A picture containing mirror, drawing&#10;&#10;Description automatically generated" style="position:absolute;width:32232;height:4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">
                  <v:imagedata r:id="rId158" o:title="A picture containing mirror, drawing&#10;&#10;Description automatically generated"/>
                </v:shape>
                <v:shape id="_x0000_s1219" type="#_x0000_t202" style="position:absolute;left:4456;top:10012;width:23838;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" stroked="f">
                  <v:textbox>
                    <w:txbxContent>
                      <w:p w14:paraId="7C48391E" w14:textId="28AD4D7D" w:rsidR="00060CFC" w:rsidRDefault="00060CFC" w:rsidP="00C15450">
                        <w:pPr>
                          <w:pStyle w:val="ListParagraph"/>
                          <w:numPr>
                            <w:ilvl w:val="0"/>
                            <w:numId w:val="36"/>
                          </w:numPr>
                          <w:ind w:left="270"/>
                        </w:pPr>
                        <w:r>
                          <w:t xml:space="preserve">What steps need to be completed to prepare for the service project? </w:t>
                        </w:r>
                      </w:p>
                    </w:txbxContent>
                  </v:textbox>
                </v:shape>
                <w10:wrap anchory="page"/>
              </v:group>
            </w:pict>
          </mc:Fallback>
        </mc:AlternateContent>
      </w:r>
      <w:r w:rsidR="00340E06" w:rsidRPr="0096287B">
        <w:rPr>
          <w:noProof/>
          <w:lang w:val="en-US"/>
        </w:rPr>
        <mc:AlternateContent>
          <mc:Choice Requires="wpg">
            <w:drawing>
              <wp:anchor distT="0" distB="0" distL="114300" distR="114300" simplePos="0" relativeHeight="251823104" behindDoc="0" locked="0" layoutInCell="1" allowOverlap="1" wp14:anchorId="13F2ACEB" wp14:editId="572392CA">
                <wp:simplePos x="0" y="0"/>
                <wp:positionH relativeFrom="column">
                  <wp:posOffset>-267970</wp:posOffset>
                </wp:positionH>
                <wp:positionV relativeFrom="page">
                  <wp:posOffset>1657350</wp:posOffset>
                </wp:positionV>
                <wp:extent cx="3233420" cy="4004945"/>
                <wp:effectExtent l="0" t="0" r="5080" b="0"/>
                <wp:wrapNone/>
                <wp:docPr id="277" name="Group 277"/>
                <wp:cNvGraphicFramePr/>
                <a:graphic xmlns:a="http://schemas.openxmlformats.org/drawingml/2006/main">
                  <a:graphicData uri="http://schemas.microsoft.com/office/word/2010/wordprocessingGroup">
                    <wpg:wgp>
                      <wpg:cNvGrpSpPr/>
                      <wpg:grpSpPr>
                        <a:xfrm>
                          <a:off x="0" y="0"/>
                          <a:ext cx="3233420" cy="4004945"/>
                          <a:chOff x="6350" y="-34005"/>
                          <a:chExt cx="3233514" cy="4289408"/>
                        </a:xfrm>
                      </wpg:grpSpPr>
                      <pic:pic xmlns:pic="http://schemas.openxmlformats.org/drawingml/2006/picture">
                        <pic:nvPicPr>
                          <pic:cNvPr id="278" name="Picture 278" descr="A picture containing mirror, drawing&#10;&#10;Description automatically generated"/>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6350" y="-34005"/>
                            <a:ext cx="3233514" cy="4289408"/>
                          </a:xfrm>
                          <a:prstGeom prst="rect">
                            <a:avLst/>
                          </a:prstGeom>
                        </pic:spPr>
                      </pic:pic>
                      <wps:wsp>
                        <wps:cNvPr id="279" name="Text Box 2"/>
                        <wps:cNvSpPr txBox="1">
                          <a:spLocks noChangeArrowheads="1"/>
                        </wps:cNvSpPr>
                        <wps:spPr bwMode="auto">
                          <a:xfrm>
                            <a:off x="445625" y="1001210"/>
                            <a:ext cx="2383790" cy="630555"/>
                          </a:xfrm>
                          <a:prstGeom prst="rect">
                            <a:avLst/>
                          </a:prstGeom>
                          <a:solidFill>
                            <a:srgbClr val="FFFFFF"/>
                          </a:solidFill>
                          <a:ln w="9525">
                            <a:noFill/>
                            <a:miter lim="800000"/>
                            <a:headEnd/>
                            <a:tailEnd/>
                          </a:ln>
                        </wps:spPr>
                        <wps:txbx>
                          <w:txbxContent>
                            <w:p w14:paraId="79C41D52" w14:textId="6F1D8831" w:rsidR="00060CFC" w:rsidRDefault="00060CFC" w:rsidP="00C15450">
                              <w:pPr>
                                <w:pStyle w:val="ListParagraph"/>
                                <w:numPr>
                                  <w:ilvl w:val="0"/>
                                  <w:numId w:val="35"/>
                                </w:numPr>
                                <w:ind w:left="270"/>
                              </w:pPr>
                              <w:r>
                                <w:t>What are your ideas for a service project for your school and/or community?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F2ACEB" id="Group 277" o:spid="_x0000_s1220" style="position:absolute;margin-left:-21.1pt;margin-top:130.5pt;width:254.6pt;height:315.35pt;z-index:251823104;mso-position-vertical-relative:page;mso-width-relative:margin;mso-height-relative:margin" coordorigin="63,-340" coordsize="32335,4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">
                <v:shape id="Picture 278" o:spid="_x0000_s1221" type="#_x0000_t75" alt="A picture containing mirror, drawing&#10;&#10;Description automatically generated" style="position:absolute;left:63;top:-340;width:32335;height:4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">
                  <v:imagedata r:id="rId158" o:title="A picture containing mirror, drawing&#10;&#10;Description automatically generated"/>
                </v:shape>
                <v:shape id="_x0000_s1222" type="#_x0000_t202" style="position:absolute;left:4456;top:10012;width:23838;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79C41D52" w14:textId="6F1D8831" w:rsidR="00060CFC" w:rsidRDefault="00060CFC" w:rsidP="00C15450">
                        <w:pPr>
                          <w:pStyle w:val="ListParagraph"/>
                          <w:numPr>
                            <w:ilvl w:val="0"/>
                            <w:numId w:val="35"/>
                          </w:numPr>
                          <w:ind w:left="270"/>
                        </w:pPr>
                        <w:r>
                          <w:t>What are your ideas for a service project for your school and/or community?</w:t>
                        </w:r>
                      </w:p>
                    </w:txbxContent>
                  </v:textbox>
                </v:shape>
                <w10:wrap anchory="page"/>
              </v:group>
            </w:pict>
          </mc:Fallback>
        </mc:AlternateContent>
      </w:r>
      <w:r w:rsidR="00340E06" w:rsidRPr="0096287B">
        <w:rPr>
          <w:lang w:val="en-US"/>
        </w:rPr>
        <w:t xml:space="preserve">Directions: </w:t>
      </w:r>
      <w:r w:rsidR="008015F4" w:rsidRPr="0096287B">
        <w:rPr>
          <w:lang w:val="en-US"/>
        </w:rPr>
        <w:t xml:space="preserve">Reference the </w:t>
      </w:r>
      <w:hyperlink r:id="rId159" w:history="1">
        <w:r w:rsidR="008015F4" w:rsidRPr="0096287B">
          <w:rPr>
            <w:rStyle w:val="Hyperlink"/>
            <w:lang w:val="en-US"/>
          </w:rPr>
          <w:t>interactive toolkit</w:t>
        </w:r>
      </w:hyperlink>
      <w:r w:rsidR="008015F4" w:rsidRPr="0096287B">
        <w:rPr>
          <w:lang w:val="en-US"/>
        </w:rPr>
        <w:t xml:space="preserve"> </w:t>
      </w:r>
      <w:r w:rsidR="00340E06" w:rsidRPr="0096287B">
        <w:rPr>
          <w:lang w:val="en-US"/>
        </w:rPr>
        <w:t xml:space="preserve">as </w:t>
      </w:r>
      <w:r w:rsidR="008015F4" w:rsidRPr="0096287B">
        <w:rPr>
          <w:lang w:val="en-US"/>
        </w:rPr>
        <w:t>you complete this worksheet.</w:t>
      </w:r>
      <w:r w:rsidR="00297771" w:rsidRPr="0096287B">
        <w:rPr>
          <w:lang w:val="en-US"/>
        </w:rPr>
        <w:t xml:space="preserve"> </w:t>
      </w:r>
    </w:p>
    <w:p w14:paraId="3E91B2C0" w14:textId="7230008C" w:rsidR="008015F4" w:rsidRPr="0096287B" w:rsidRDefault="008015F4" w:rsidP="008015F4">
      <w:pPr>
        <w:rPr>
          <w:lang w:val="en-US"/>
        </w:rPr>
      </w:pPr>
    </w:p>
    <w:p w14:paraId="768340F8" w14:textId="77777777" w:rsidR="008015F4" w:rsidRPr="0096287B" w:rsidRDefault="008015F4" w:rsidP="008015F4">
      <w:pPr>
        <w:rPr>
          <w:lang w:val="en-US"/>
        </w:rPr>
      </w:pPr>
    </w:p>
    <w:p w14:paraId="24606667" w14:textId="77777777" w:rsidR="008015F4" w:rsidRPr="0096287B" w:rsidRDefault="008015F4" w:rsidP="008015F4">
      <w:pPr>
        <w:rPr>
          <w:lang w:val="en-US"/>
        </w:rPr>
      </w:pPr>
    </w:p>
    <w:p w14:paraId="21453E15" w14:textId="77777777" w:rsidR="008015F4" w:rsidRPr="0096287B" w:rsidRDefault="008015F4" w:rsidP="008015F4">
      <w:pPr>
        <w:rPr>
          <w:lang w:val="en-US"/>
        </w:rPr>
      </w:pPr>
    </w:p>
    <w:p w14:paraId="786B7C19" w14:textId="77777777" w:rsidR="008015F4" w:rsidRPr="0096287B" w:rsidRDefault="008015F4" w:rsidP="008015F4">
      <w:pPr>
        <w:rPr>
          <w:lang w:val="en-US"/>
        </w:rPr>
      </w:pPr>
    </w:p>
    <w:p w14:paraId="4E84CE6E" w14:textId="77777777" w:rsidR="008015F4" w:rsidRPr="0096287B" w:rsidRDefault="008015F4" w:rsidP="008015F4">
      <w:pPr>
        <w:rPr>
          <w:lang w:val="en-US"/>
        </w:rPr>
      </w:pPr>
    </w:p>
    <w:p w14:paraId="57F03BD5" w14:textId="77777777" w:rsidR="008015F4" w:rsidRPr="0096287B" w:rsidRDefault="008015F4" w:rsidP="008015F4">
      <w:pPr>
        <w:rPr>
          <w:lang w:val="en-US"/>
        </w:rPr>
      </w:pPr>
    </w:p>
    <w:p w14:paraId="36344D78" w14:textId="77777777" w:rsidR="008015F4" w:rsidRPr="0096287B" w:rsidRDefault="008015F4" w:rsidP="008015F4">
      <w:pPr>
        <w:rPr>
          <w:lang w:val="en-US"/>
        </w:rPr>
      </w:pPr>
    </w:p>
    <w:p w14:paraId="0F8CCE70" w14:textId="77777777" w:rsidR="008015F4" w:rsidRPr="0096287B" w:rsidRDefault="008015F4" w:rsidP="008015F4">
      <w:pPr>
        <w:rPr>
          <w:lang w:val="en-US"/>
        </w:rPr>
      </w:pPr>
    </w:p>
    <w:p w14:paraId="27D849FF" w14:textId="77777777" w:rsidR="008015F4" w:rsidRPr="0096287B" w:rsidRDefault="008015F4" w:rsidP="008015F4">
      <w:pPr>
        <w:rPr>
          <w:lang w:val="en-US"/>
        </w:rPr>
      </w:pPr>
    </w:p>
    <w:p w14:paraId="2F9B9507" w14:textId="77777777" w:rsidR="008015F4" w:rsidRPr="0096287B" w:rsidRDefault="008015F4" w:rsidP="008015F4">
      <w:pPr>
        <w:rPr>
          <w:lang w:val="en-US"/>
        </w:rPr>
      </w:pPr>
    </w:p>
    <w:p w14:paraId="7EB0FBC4" w14:textId="77777777" w:rsidR="008015F4" w:rsidRPr="0096287B" w:rsidRDefault="008015F4" w:rsidP="008015F4">
      <w:pPr>
        <w:rPr>
          <w:lang w:val="en-US"/>
        </w:rPr>
      </w:pPr>
    </w:p>
    <w:p w14:paraId="66B78051" w14:textId="77777777" w:rsidR="008015F4" w:rsidRPr="0096287B" w:rsidRDefault="008015F4" w:rsidP="008015F4">
      <w:pPr>
        <w:rPr>
          <w:lang w:val="en-US"/>
        </w:rPr>
      </w:pPr>
    </w:p>
    <w:p w14:paraId="28C295D8" w14:textId="77777777" w:rsidR="008015F4" w:rsidRPr="0096287B" w:rsidRDefault="008015F4" w:rsidP="008015F4">
      <w:pPr>
        <w:rPr>
          <w:lang w:val="en-US"/>
        </w:rPr>
      </w:pPr>
    </w:p>
    <w:p w14:paraId="4BFB40F5" w14:textId="77777777" w:rsidR="008015F4" w:rsidRPr="0096287B" w:rsidRDefault="008015F4" w:rsidP="008015F4">
      <w:pPr>
        <w:rPr>
          <w:lang w:val="en-US"/>
        </w:rPr>
      </w:pPr>
    </w:p>
    <w:p w14:paraId="00F7C768" w14:textId="77777777" w:rsidR="008015F4" w:rsidRPr="0096287B" w:rsidRDefault="008015F4" w:rsidP="008015F4">
      <w:pPr>
        <w:rPr>
          <w:lang w:val="en-US"/>
        </w:rPr>
      </w:pPr>
      <w:r w:rsidRPr="0096287B">
        <w:rPr>
          <w:noProof/>
          <w:lang w:val="en-US"/>
        </w:rPr>
        <mc:AlternateContent>
          <mc:Choice Requires="wpg">
            <w:drawing>
              <wp:anchor distT="0" distB="0" distL="114300" distR="114300" simplePos="0" relativeHeight="251826176" behindDoc="0" locked="0" layoutInCell="1" allowOverlap="1" wp14:anchorId="3ECAE506" wp14:editId="0AC33836">
                <wp:simplePos x="0" y="0"/>
                <wp:positionH relativeFrom="column">
                  <wp:posOffset>-254000</wp:posOffset>
                </wp:positionH>
                <wp:positionV relativeFrom="page">
                  <wp:posOffset>5727700</wp:posOffset>
                </wp:positionV>
                <wp:extent cx="6299200" cy="3397250"/>
                <wp:effectExtent l="19050" t="19050" r="25400" b="12700"/>
                <wp:wrapSquare wrapText="bothSides"/>
                <wp:docPr id="280" name="Group 280"/>
                <wp:cNvGraphicFramePr/>
                <a:graphic xmlns:a="http://schemas.openxmlformats.org/drawingml/2006/main">
                  <a:graphicData uri="http://schemas.microsoft.com/office/word/2010/wordprocessingGroup">
                    <wpg:wgp>
                      <wpg:cNvGrpSpPr/>
                      <wpg:grpSpPr>
                        <a:xfrm>
                          <a:off x="0" y="0"/>
                          <a:ext cx="6299200" cy="3397250"/>
                          <a:chOff x="0" y="0"/>
                          <a:chExt cx="6416040" cy="3620626"/>
                        </a:xfrm>
                      </wpg:grpSpPr>
                      <wps:wsp>
                        <wps:cNvPr id="281" name="Text Box 2"/>
                        <wps:cNvSpPr txBox="1">
                          <a:spLocks noChangeArrowheads="1"/>
                        </wps:cNvSpPr>
                        <wps:spPr bwMode="auto">
                          <a:xfrm>
                            <a:off x="0" y="0"/>
                            <a:ext cx="6416040" cy="1810385"/>
                          </a:xfrm>
                          <a:prstGeom prst="rect">
                            <a:avLst/>
                          </a:prstGeom>
                          <a:solidFill>
                            <a:srgbClr val="FFFFFF"/>
                          </a:solidFill>
                          <a:ln w="28575">
                            <a:solidFill>
                              <a:srgbClr val="000000"/>
                            </a:solidFill>
                            <a:miter lim="800000"/>
                            <a:headEnd/>
                            <a:tailEnd/>
                          </a:ln>
                        </wps:spPr>
                        <wps:txbx>
                          <w:txbxContent>
                            <w:p w14:paraId="73A5C281" w14:textId="6B880B5B" w:rsidR="00060CFC" w:rsidRDefault="00060CFC" w:rsidP="008015F4">
                              <w:r>
                                <w:rPr>
                                  <w:rFonts w:ascii="Montserrat" w:eastAsia="Montserrat" w:hAnsi="Montserrat" w:cs="Montserrat"/>
                                  <w:color w:val="001E41"/>
                                  <w:spacing w:val="-1"/>
                                </w:rPr>
                                <w:t>W</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 xml:space="preserve">t </w:t>
                              </w:r>
                              <w:r>
                                <w:rPr>
                                  <w:rFonts w:ascii="Montserrat" w:eastAsia="Montserrat" w:hAnsi="Montserrat" w:cs="Montserrat"/>
                                  <w:color w:val="001E41"/>
                                  <w:spacing w:val="1"/>
                                </w:rPr>
                                <w:t>s</w:t>
                              </w:r>
                              <w:r>
                                <w:rPr>
                                  <w:rFonts w:ascii="Montserrat" w:eastAsia="Montserrat" w:hAnsi="Montserrat" w:cs="Montserrat"/>
                                  <w:color w:val="001E41"/>
                                  <w:spacing w:val="-1"/>
                                </w:rPr>
                                <w:t>e</w:t>
                              </w:r>
                              <w:r>
                                <w:rPr>
                                  <w:rFonts w:ascii="Montserrat" w:eastAsia="Montserrat" w:hAnsi="Montserrat" w:cs="Montserrat"/>
                                  <w:color w:val="001E41"/>
                                </w:rPr>
                                <w:t>r</w:t>
                              </w:r>
                              <w:r>
                                <w:rPr>
                                  <w:rFonts w:ascii="Montserrat" w:eastAsia="Montserrat" w:hAnsi="Montserrat" w:cs="Montserrat"/>
                                  <w:color w:val="001E41"/>
                                  <w:spacing w:val="1"/>
                                </w:rPr>
                                <w:t>v</w:t>
                              </w:r>
                              <w:r>
                                <w:rPr>
                                  <w:rFonts w:ascii="Montserrat" w:eastAsia="Montserrat" w:hAnsi="Montserrat" w:cs="Montserrat"/>
                                  <w:color w:val="001E41"/>
                                </w:rPr>
                                <w:t>i</w:t>
                              </w:r>
                              <w:r>
                                <w:rPr>
                                  <w:rFonts w:ascii="Montserrat" w:eastAsia="Montserrat" w:hAnsi="Montserrat" w:cs="Montserrat"/>
                                  <w:color w:val="001E41"/>
                                  <w:spacing w:val="-1"/>
                                </w:rPr>
                                <w:t>c</w:t>
                              </w:r>
                              <w:r>
                                <w:rPr>
                                  <w:rFonts w:ascii="Montserrat" w:eastAsia="Montserrat" w:hAnsi="Montserrat" w:cs="Montserrat"/>
                                  <w:color w:val="001E41"/>
                                </w:rPr>
                                <w:t>e pro</w:t>
                              </w:r>
                              <w:r>
                                <w:rPr>
                                  <w:rFonts w:ascii="Montserrat" w:eastAsia="Montserrat" w:hAnsi="Montserrat" w:cs="Montserrat"/>
                                  <w:color w:val="001E41"/>
                                  <w:spacing w:val="1"/>
                                </w:rPr>
                                <w:t>j</w:t>
                              </w:r>
                              <w:r>
                                <w:rPr>
                                  <w:rFonts w:ascii="Montserrat" w:eastAsia="Montserrat" w:hAnsi="Montserrat" w:cs="Montserrat"/>
                                  <w:color w:val="001E41"/>
                                  <w:spacing w:val="-1"/>
                                </w:rPr>
                                <w:t>ect</w:t>
                              </w:r>
                              <w:r>
                                <w:rPr>
                                  <w:rFonts w:ascii="Montserrat" w:eastAsia="Montserrat" w:hAnsi="Montserrat" w:cs="Montserrat"/>
                                  <w:color w:val="001E41"/>
                                </w:rPr>
                                <w:t>s</w:t>
                              </w:r>
                              <w:r>
                                <w:rPr>
                                  <w:rFonts w:ascii="Montserrat" w:eastAsia="Montserrat" w:hAnsi="Montserrat" w:cs="Montserrat"/>
                                  <w:color w:val="001E41"/>
                                  <w:spacing w:val="1"/>
                                </w:rPr>
                                <w:t xml:space="preserve"> </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ve chapters across the country</w:t>
                              </w:r>
                              <w:r>
                                <w:rPr>
                                  <w:rFonts w:ascii="Montserrat" w:eastAsia="Montserrat" w:hAnsi="Montserrat" w:cs="Montserrat"/>
                                  <w:color w:val="001E41"/>
                                  <w:spacing w:val="1"/>
                                </w:rPr>
                                <w:t xml:space="preserve"> </w:t>
                              </w:r>
                              <w:r>
                                <w:rPr>
                                  <w:rFonts w:ascii="Montserrat" w:eastAsia="Montserrat" w:hAnsi="Montserrat" w:cs="Montserrat"/>
                                  <w:color w:val="001E41"/>
                                </w:rPr>
                                <w:t>do</w:t>
                              </w:r>
                              <w:r>
                                <w:rPr>
                                  <w:rFonts w:ascii="Montserrat" w:eastAsia="Montserrat" w:hAnsi="Montserrat" w:cs="Montserrat"/>
                                  <w:color w:val="001E41"/>
                                  <w:spacing w:val="1"/>
                                </w:rPr>
                                <w:t>n</w:t>
                              </w:r>
                              <w:r>
                                <w:rPr>
                                  <w:rFonts w:ascii="Montserrat" w:eastAsia="Montserrat" w:hAnsi="Montserrat" w:cs="Montserrat"/>
                                  <w:color w:val="001E41"/>
                                </w:rPr>
                                <w:t>e</w:t>
                              </w:r>
                              <w:r>
                                <w:rPr>
                                  <w:rFonts w:ascii="Montserrat" w:eastAsia="Montserrat" w:hAnsi="Montserrat" w:cs="Montserrat"/>
                                  <w:color w:val="001E41"/>
                                  <w:spacing w:val="-2"/>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w:t>
                              </w:r>
                              <w:r>
                                <w:rPr>
                                  <w:rFonts w:ascii="Montserrat" w:eastAsia="Montserrat" w:hAnsi="Montserrat" w:cs="Montserrat"/>
                                  <w:color w:val="001E41"/>
                                  <w:spacing w:val="-1"/>
                                </w:rPr>
                                <w:t>t</w:t>
                              </w:r>
                              <w:r>
                                <w:rPr>
                                  <w:rFonts w:ascii="Montserrat" w:eastAsia="Montserrat" w:hAnsi="Montserrat" w:cs="Montserrat"/>
                                  <w:color w:val="001E41"/>
                                  <w:spacing w:val="-2"/>
                                </w:rPr>
                                <w:t>h</w:t>
                              </w:r>
                              <w:r>
                                <w:rPr>
                                  <w:rFonts w:ascii="Montserrat" w:eastAsia="Montserrat" w:hAnsi="Montserrat" w:cs="Montserrat"/>
                                  <w:color w:val="001E41"/>
                                </w:rPr>
                                <w:t>e pas</w:t>
                              </w:r>
                              <w:r>
                                <w:rPr>
                                  <w:rFonts w:ascii="Montserrat" w:eastAsia="Montserrat" w:hAnsi="Montserrat" w:cs="Montserrat"/>
                                  <w:color w:val="001E41"/>
                                  <w:spacing w:val="-1"/>
                                </w:rPr>
                                <w:t>t</w:t>
                              </w:r>
                              <w:r>
                                <w:rPr>
                                  <w:rFonts w:ascii="Montserrat" w:eastAsia="Montserrat" w:hAnsi="Montserrat" w:cs="Montserrat"/>
                                  <w:color w:val="001E41"/>
                                </w:rPr>
                                <w:t xml:space="preserve">? </w:t>
                              </w:r>
                              <w:r>
                                <w:rPr>
                                  <w:rFonts w:ascii="Montserrat" w:eastAsia="Montserrat" w:hAnsi="Montserrat" w:cs="Montserrat"/>
                                  <w:color w:val="001E41"/>
                                  <w:spacing w:val="-1"/>
                                </w:rPr>
                                <w:t>U</w:t>
                              </w:r>
                              <w:r>
                                <w:rPr>
                                  <w:rFonts w:ascii="Montserrat" w:eastAsia="Montserrat" w:hAnsi="Montserrat" w:cs="Montserrat"/>
                                  <w:color w:val="001E41"/>
                                  <w:spacing w:val="1"/>
                                </w:rPr>
                                <w:t>s</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his</w:t>
                              </w:r>
                              <w:r>
                                <w:rPr>
                                  <w:rFonts w:ascii="Montserrat" w:eastAsia="Montserrat" w:hAnsi="Montserrat" w:cs="Montserrat"/>
                                  <w:color w:val="001E41"/>
                                  <w:spacing w:val="1"/>
                                </w:rPr>
                                <w:t xml:space="preserve"> </w:t>
                              </w:r>
                              <w:r>
                                <w:rPr>
                                  <w:rFonts w:ascii="Montserrat" w:eastAsia="Montserrat" w:hAnsi="Montserrat" w:cs="Montserrat"/>
                                  <w:color w:val="001E41"/>
                                </w:rPr>
                                <w:t>w</w:t>
                              </w:r>
                              <w:r>
                                <w:rPr>
                                  <w:rFonts w:ascii="Montserrat" w:eastAsia="Montserrat" w:hAnsi="Montserrat" w:cs="Montserrat"/>
                                  <w:color w:val="001E41"/>
                                  <w:spacing w:val="-1"/>
                                </w:rPr>
                                <w:t>e</w:t>
                              </w:r>
                              <w:r>
                                <w:rPr>
                                  <w:rFonts w:ascii="Montserrat" w:eastAsia="Montserrat" w:hAnsi="Montserrat" w:cs="Montserrat"/>
                                  <w:color w:val="001E41"/>
                                </w:rPr>
                                <w:t>b</w:t>
                              </w:r>
                              <w:r>
                                <w:rPr>
                                  <w:rFonts w:ascii="Montserrat" w:eastAsia="Montserrat" w:hAnsi="Montserrat" w:cs="Montserrat"/>
                                  <w:color w:val="001E41"/>
                                  <w:spacing w:val="1"/>
                                </w:rPr>
                                <w:t>s</w:t>
                              </w:r>
                              <w:r>
                                <w:rPr>
                                  <w:rFonts w:ascii="Montserrat" w:eastAsia="Montserrat" w:hAnsi="Montserrat" w:cs="Montserrat"/>
                                  <w:color w:val="001E41"/>
                                </w:rPr>
                                <w:t>i</w:t>
                              </w:r>
                              <w:r>
                                <w:rPr>
                                  <w:rFonts w:ascii="Montserrat" w:eastAsia="Montserrat" w:hAnsi="Montserrat" w:cs="Montserrat"/>
                                  <w:color w:val="001E41"/>
                                  <w:spacing w:val="-1"/>
                                </w:rPr>
                                <w:t>t</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o</w:t>
                              </w:r>
                              <w:r>
                                <w:rPr>
                                  <w:rFonts w:ascii="Montserrat" w:eastAsia="Montserrat" w:hAnsi="Montserrat" w:cs="Montserrat"/>
                                  <w:color w:val="001E41"/>
                                  <w:spacing w:val="1"/>
                                </w:rPr>
                                <w:t xml:space="preserve"> </w:t>
                              </w:r>
                              <w:r>
                                <w:rPr>
                                  <w:rFonts w:ascii="Montserrat" w:eastAsia="Montserrat" w:hAnsi="Montserrat" w:cs="Montserrat"/>
                                  <w:color w:val="001E41"/>
                                  <w:spacing w:val="-1"/>
                                </w:rPr>
                                <w:t>a</w:t>
                              </w:r>
                              <w:r>
                                <w:rPr>
                                  <w:rFonts w:ascii="Montserrat" w:eastAsia="Montserrat" w:hAnsi="Montserrat" w:cs="Montserrat"/>
                                  <w:color w:val="001E41"/>
                                </w:rPr>
                                <w:t>id</w:t>
                              </w:r>
                              <w:r>
                                <w:rPr>
                                  <w:rFonts w:ascii="Montserrat" w:eastAsia="Montserrat" w:hAnsi="Montserrat" w:cs="Montserrat"/>
                                  <w:color w:val="001E41"/>
                                  <w:spacing w:val="1"/>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y</w:t>
                              </w:r>
                              <w:r>
                                <w:rPr>
                                  <w:rFonts w:ascii="Montserrat" w:eastAsia="Montserrat" w:hAnsi="Montserrat" w:cs="Montserrat"/>
                                  <w:color w:val="001E41"/>
                                  <w:spacing w:val="-3"/>
                                </w:rPr>
                                <w:t>o</w:t>
                              </w:r>
                              <w:r>
                                <w:rPr>
                                  <w:rFonts w:ascii="Montserrat" w:eastAsia="Montserrat" w:hAnsi="Montserrat" w:cs="Montserrat"/>
                                  <w:color w:val="001E41"/>
                                  <w:spacing w:val="1"/>
                                </w:rPr>
                                <w:t>u</w:t>
                              </w:r>
                              <w:r>
                                <w:rPr>
                                  <w:rFonts w:ascii="Montserrat" w:eastAsia="Montserrat" w:hAnsi="Montserrat" w:cs="Montserrat"/>
                                  <w:color w:val="001E41"/>
                                </w:rPr>
                                <w:t>r</w:t>
                              </w:r>
                              <w:r>
                                <w:rPr>
                                  <w:rFonts w:ascii="Montserrat" w:eastAsia="Montserrat" w:hAnsi="Montserrat" w:cs="Montserrat"/>
                                  <w:color w:val="001E41"/>
                                  <w:spacing w:val="1"/>
                                </w:rPr>
                                <w:t xml:space="preserve"> </w:t>
                              </w:r>
                              <w:r>
                                <w:rPr>
                                  <w:rFonts w:ascii="Montserrat" w:eastAsia="Montserrat" w:hAnsi="Montserrat" w:cs="Montserrat"/>
                                  <w:color w:val="001E41"/>
                                </w:rPr>
                                <w:t>r</w:t>
                              </w:r>
                              <w:r>
                                <w:rPr>
                                  <w:rFonts w:ascii="Montserrat" w:eastAsia="Montserrat" w:hAnsi="Montserrat" w:cs="Montserrat"/>
                                  <w:color w:val="001E41"/>
                                  <w:spacing w:val="-1"/>
                                </w:rPr>
                                <w:t>e</w:t>
                              </w:r>
                              <w:r>
                                <w:rPr>
                                  <w:rFonts w:ascii="Montserrat" w:eastAsia="Montserrat" w:hAnsi="Montserrat" w:cs="Montserrat"/>
                                  <w:color w:val="001E41"/>
                                  <w:spacing w:val="1"/>
                                </w:rPr>
                                <w:t>s</w:t>
                              </w:r>
                              <w:r>
                                <w:rPr>
                                  <w:rFonts w:ascii="Montserrat" w:eastAsia="Montserrat" w:hAnsi="Montserrat" w:cs="Montserrat"/>
                                  <w:color w:val="001E41"/>
                                  <w:spacing w:val="-1"/>
                                </w:rPr>
                                <w:t>ea</w:t>
                              </w:r>
                              <w:r>
                                <w:rPr>
                                  <w:rFonts w:ascii="Montserrat" w:eastAsia="Montserrat" w:hAnsi="Montserrat" w:cs="Montserrat"/>
                                  <w:color w:val="001E41"/>
                                </w:rPr>
                                <w:t>r</w:t>
                              </w:r>
                              <w:r>
                                <w:rPr>
                                  <w:rFonts w:ascii="Montserrat" w:eastAsia="Montserrat" w:hAnsi="Montserrat" w:cs="Montserrat"/>
                                  <w:color w:val="001E41"/>
                                  <w:spacing w:val="-1"/>
                                </w:rPr>
                                <w:t>c</w:t>
                              </w:r>
                              <w:r>
                                <w:rPr>
                                  <w:rFonts w:ascii="Montserrat" w:eastAsia="Montserrat" w:hAnsi="Montserrat" w:cs="Montserrat"/>
                                  <w:color w:val="001E41"/>
                                </w:rPr>
                                <w:t>h</w:t>
                              </w:r>
                              <w:r>
                                <w:t xml:space="preserve">:  </w:t>
                              </w:r>
                              <w:hyperlink r:id="rId160" w:history="1">
                                <w:r>
                                  <w:rPr>
                                    <w:rStyle w:val="Hyperlink"/>
                                  </w:rPr>
                                  <w:t>FFA.org/</w:t>
                                </w:r>
                                <w:proofErr w:type="spellStart"/>
                                <w:r>
                                  <w:rPr>
                                    <w:rStyle w:val="Hyperlink"/>
                                  </w:rPr>
                                  <w:t>livingtoserve</w:t>
                                </w:r>
                                <w:proofErr w:type="spellEnd"/>
                                <w:r>
                                  <w:rPr>
                                    <w:rStyle w:val="Hyperlink"/>
                                  </w:rPr>
                                  <w:t>/</w:t>
                                </w:r>
                              </w:hyperlink>
                              <w:r>
                                <w:t>.</w:t>
                              </w:r>
                            </w:p>
                          </w:txbxContent>
                        </wps:txbx>
                        <wps:bodyPr rot="0" vert="horz" wrap="square" lIns="91440" tIns="45720" rIns="91440" bIns="45720" anchor="t" anchorCtr="0">
                          <a:noAutofit/>
                        </wps:bodyPr>
                      </wps:wsp>
                      <wps:wsp>
                        <wps:cNvPr id="282" name="Text Box 2"/>
                        <wps:cNvSpPr txBox="1">
                          <a:spLocks noChangeArrowheads="1"/>
                        </wps:cNvSpPr>
                        <wps:spPr bwMode="auto">
                          <a:xfrm>
                            <a:off x="0" y="1817226"/>
                            <a:ext cx="6416040" cy="1803400"/>
                          </a:xfrm>
                          <a:prstGeom prst="rect">
                            <a:avLst/>
                          </a:prstGeom>
                          <a:solidFill>
                            <a:srgbClr val="FFFFFF"/>
                          </a:solidFill>
                          <a:ln w="28575">
                            <a:solidFill>
                              <a:srgbClr val="000000"/>
                            </a:solidFill>
                            <a:miter lim="800000"/>
                            <a:headEnd/>
                            <a:tailEnd/>
                          </a:ln>
                        </wps:spPr>
                        <wps:txbx>
                          <w:txbxContent>
                            <w:p w14:paraId="3923C879" w14:textId="77777777" w:rsidR="00060CFC" w:rsidRDefault="00060CFC" w:rsidP="008015F4">
                              <w:r>
                                <w:t>Choose one of the service projects you identified above: ________________________</w:t>
                              </w:r>
                            </w:p>
                            <w:p w14:paraId="2CCE9C4E" w14:textId="77777777" w:rsidR="00060CFC" w:rsidRDefault="00060CFC" w:rsidP="008015F4"/>
                            <w:p w14:paraId="0D4F27B8" w14:textId="77777777" w:rsidR="00060CFC" w:rsidRDefault="00060CFC" w:rsidP="008015F4">
                              <w:r>
                                <w:t xml:space="preserve">How could that service project be adapted/implemented in your school or community?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CAE506" id="Group 280" o:spid="_x0000_s1223" style="position:absolute;margin-left:-20pt;margin-top:451pt;width:496pt;height:267.5pt;z-index:251826176;mso-position-vertical-relative:page;mso-width-relative:margin;mso-height-relative:margin" coordsize="64160,3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">
                <v:shape id="_x0000_s1224" type="#_x0000_t202" style="position:absolute;width:64160;height:18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" strokeweight="2.25pt">
                  <v:textbox>
                    <w:txbxContent>
                      <w:p w14:paraId="73A5C281" w14:textId="6B880B5B" w:rsidR="00060CFC" w:rsidRDefault="00060CFC" w:rsidP="008015F4">
                        <w:r>
                          <w:rPr>
                            <w:rFonts w:ascii="Montserrat" w:eastAsia="Montserrat" w:hAnsi="Montserrat" w:cs="Montserrat"/>
                            <w:color w:val="001E41"/>
                            <w:spacing w:val="-1"/>
                          </w:rPr>
                          <w:t>W</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 xml:space="preserve">t </w:t>
                        </w:r>
                        <w:r>
                          <w:rPr>
                            <w:rFonts w:ascii="Montserrat" w:eastAsia="Montserrat" w:hAnsi="Montserrat" w:cs="Montserrat"/>
                            <w:color w:val="001E41"/>
                            <w:spacing w:val="1"/>
                          </w:rPr>
                          <w:t>s</w:t>
                        </w:r>
                        <w:r>
                          <w:rPr>
                            <w:rFonts w:ascii="Montserrat" w:eastAsia="Montserrat" w:hAnsi="Montserrat" w:cs="Montserrat"/>
                            <w:color w:val="001E41"/>
                            <w:spacing w:val="-1"/>
                          </w:rPr>
                          <w:t>e</w:t>
                        </w:r>
                        <w:r>
                          <w:rPr>
                            <w:rFonts w:ascii="Montserrat" w:eastAsia="Montserrat" w:hAnsi="Montserrat" w:cs="Montserrat"/>
                            <w:color w:val="001E41"/>
                          </w:rPr>
                          <w:t>r</w:t>
                        </w:r>
                        <w:r>
                          <w:rPr>
                            <w:rFonts w:ascii="Montserrat" w:eastAsia="Montserrat" w:hAnsi="Montserrat" w:cs="Montserrat"/>
                            <w:color w:val="001E41"/>
                            <w:spacing w:val="1"/>
                          </w:rPr>
                          <w:t>v</w:t>
                        </w:r>
                        <w:r>
                          <w:rPr>
                            <w:rFonts w:ascii="Montserrat" w:eastAsia="Montserrat" w:hAnsi="Montserrat" w:cs="Montserrat"/>
                            <w:color w:val="001E41"/>
                          </w:rPr>
                          <w:t>i</w:t>
                        </w:r>
                        <w:r>
                          <w:rPr>
                            <w:rFonts w:ascii="Montserrat" w:eastAsia="Montserrat" w:hAnsi="Montserrat" w:cs="Montserrat"/>
                            <w:color w:val="001E41"/>
                            <w:spacing w:val="-1"/>
                          </w:rPr>
                          <w:t>c</w:t>
                        </w:r>
                        <w:r>
                          <w:rPr>
                            <w:rFonts w:ascii="Montserrat" w:eastAsia="Montserrat" w:hAnsi="Montserrat" w:cs="Montserrat"/>
                            <w:color w:val="001E41"/>
                          </w:rPr>
                          <w:t>e pro</w:t>
                        </w:r>
                        <w:r>
                          <w:rPr>
                            <w:rFonts w:ascii="Montserrat" w:eastAsia="Montserrat" w:hAnsi="Montserrat" w:cs="Montserrat"/>
                            <w:color w:val="001E41"/>
                            <w:spacing w:val="1"/>
                          </w:rPr>
                          <w:t>j</w:t>
                        </w:r>
                        <w:r>
                          <w:rPr>
                            <w:rFonts w:ascii="Montserrat" w:eastAsia="Montserrat" w:hAnsi="Montserrat" w:cs="Montserrat"/>
                            <w:color w:val="001E41"/>
                            <w:spacing w:val="-1"/>
                          </w:rPr>
                          <w:t>ect</w:t>
                        </w:r>
                        <w:r>
                          <w:rPr>
                            <w:rFonts w:ascii="Montserrat" w:eastAsia="Montserrat" w:hAnsi="Montserrat" w:cs="Montserrat"/>
                            <w:color w:val="001E41"/>
                          </w:rPr>
                          <w:t>s</w:t>
                        </w:r>
                        <w:r>
                          <w:rPr>
                            <w:rFonts w:ascii="Montserrat" w:eastAsia="Montserrat" w:hAnsi="Montserrat" w:cs="Montserrat"/>
                            <w:color w:val="001E41"/>
                            <w:spacing w:val="1"/>
                          </w:rPr>
                          <w:t xml:space="preserve"> </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ve chapters across the country</w:t>
                        </w:r>
                        <w:r>
                          <w:rPr>
                            <w:rFonts w:ascii="Montserrat" w:eastAsia="Montserrat" w:hAnsi="Montserrat" w:cs="Montserrat"/>
                            <w:color w:val="001E41"/>
                            <w:spacing w:val="1"/>
                          </w:rPr>
                          <w:t xml:space="preserve"> </w:t>
                        </w:r>
                        <w:r>
                          <w:rPr>
                            <w:rFonts w:ascii="Montserrat" w:eastAsia="Montserrat" w:hAnsi="Montserrat" w:cs="Montserrat"/>
                            <w:color w:val="001E41"/>
                          </w:rPr>
                          <w:t>do</w:t>
                        </w:r>
                        <w:r>
                          <w:rPr>
                            <w:rFonts w:ascii="Montserrat" w:eastAsia="Montserrat" w:hAnsi="Montserrat" w:cs="Montserrat"/>
                            <w:color w:val="001E41"/>
                            <w:spacing w:val="1"/>
                          </w:rPr>
                          <w:t>n</w:t>
                        </w:r>
                        <w:r>
                          <w:rPr>
                            <w:rFonts w:ascii="Montserrat" w:eastAsia="Montserrat" w:hAnsi="Montserrat" w:cs="Montserrat"/>
                            <w:color w:val="001E41"/>
                          </w:rPr>
                          <w:t>e</w:t>
                        </w:r>
                        <w:r>
                          <w:rPr>
                            <w:rFonts w:ascii="Montserrat" w:eastAsia="Montserrat" w:hAnsi="Montserrat" w:cs="Montserrat"/>
                            <w:color w:val="001E41"/>
                            <w:spacing w:val="-2"/>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w:t>
                        </w:r>
                        <w:r>
                          <w:rPr>
                            <w:rFonts w:ascii="Montserrat" w:eastAsia="Montserrat" w:hAnsi="Montserrat" w:cs="Montserrat"/>
                            <w:color w:val="001E41"/>
                            <w:spacing w:val="-1"/>
                          </w:rPr>
                          <w:t>t</w:t>
                        </w:r>
                        <w:r>
                          <w:rPr>
                            <w:rFonts w:ascii="Montserrat" w:eastAsia="Montserrat" w:hAnsi="Montserrat" w:cs="Montserrat"/>
                            <w:color w:val="001E41"/>
                            <w:spacing w:val="-2"/>
                          </w:rPr>
                          <w:t>h</w:t>
                        </w:r>
                        <w:r>
                          <w:rPr>
                            <w:rFonts w:ascii="Montserrat" w:eastAsia="Montserrat" w:hAnsi="Montserrat" w:cs="Montserrat"/>
                            <w:color w:val="001E41"/>
                          </w:rPr>
                          <w:t>e pas</w:t>
                        </w:r>
                        <w:r>
                          <w:rPr>
                            <w:rFonts w:ascii="Montserrat" w:eastAsia="Montserrat" w:hAnsi="Montserrat" w:cs="Montserrat"/>
                            <w:color w:val="001E41"/>
                            <w:spacing w:val="-1"/>
                          </w:rPr>
                          <w:t>t</w:t>
                        </w:r>
                        <w:r>
                          <w:rPr>
                            <w:rFonts w:ascii="Montserrat" w:eastAsia="Montserrat" w:hAnsi="Montserrat" w:cs="Montserrat"/>
                            <w:color w:val="001E41"/>
                          </w:rPr>
                          <w:t xml:space="preserve">? </w:t>
                        </w:r>
                        <w:r>
                          <w:rPr>
                            <w:rFonts w:ascii="Montserrat" w:eastAsia="Montserrat" w:hAnsi="Montserrat" w:cs="Montserrat"/>
                            <w:color w:val="001E41"/>
                            <w:spacing w:val="-1"/>
                          </w:rPr>
                          <w:t>U</w:t>
                        </w:r>
                        <w:r>
                          <w:rPr>
                            <w:rFonts w:ascii="Montserrat" w:eastAsia="Montserrat" w:hAnsi="Montserrat" w:cs="Montserrat"/>
                            <w:color w:val="001E41"/>
                            <w:spacing w:val="1"/>
                          </w:rPr>
                          <w:t>s</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his</w:t>
                        </w:r>
                        <w:r>
                          <w:rPr>
                            <w:rFonts w:ascii="Montserrat" w:eastAsia="Montserrat" w:hAnsi="Montserrat" w:cs="Montserrat"/>
                            <w:color w:val="001E41"/>
                            <w:spacing w:val="1"/>
                          </w:rPr>
                          <w:t xml:space="preserve"> </w:t>
                        </w:r>
                        <w:r>
                          <w:rPr>
                            <w:rFonts w:ascii="Montserrat" w:eastAsia="Montserrat" w:hAnsi="Montserrat" w:cs="Montserrat"/>
                            <w:color w:val="001E41"/>
                          </w:rPr>
                          <w:t>w</w:t>
                        </w:r>
                        <w:r>
                          <w:rPr>
                            <w:rFonts w:ascii="Montserrat" w:eastAsia="Montserrat" w:hAnsi="Montserrat" w:cs="Montserrat"/>
                            <w:color w:val="001E41"/>
                            <w:spacing w:val="-1"/>
                          </w:rPr>
                          <w:t>e</w:t>
                        </w:r>
                        <w:r>
                          <w:rPr>
                            <w:rFonts w:ascii="Montserrat" w:eastAsia="Montserrat" w:hAnsi="Montserrat" w:cs="Montserrat"/>
                            <w:color w:val="001E41"/>
                          </w:rPr>
                          <w:t>b</w:t>
                        </w:r>
                        <w:r>
                          <w:rPr>
                            <w:rFonts w:ascii="Montserrat" w:eastAsia="Montserrat" w:hAnsi="Montserrat" w:cs="Montserrat"/>
                            <w:color w:val="001E41"/>
                            <w:spacing w:val="1"/>
                          </w:rPr>
                          <w:t>s</w:t>
                        </w:r>
                        <w:r>
                          <w:rPr>
                            <w:rFonts w:ascii="Montserrat" w:eastAsia="Montserrat" w:hAnsi="Montserrat" w:cs="Montserrat"/>
                            <w:color w:val="001E41"/>
                          </w:rPr>
                          <w:t>i</w:t>
                        </w:r>
                        <w:r>
                          <w:rPr>
                            <w:rFonts w:ascii="Montserrat" w:eastAsia="Montserrat" w:hAnsi="Montserrat" w:cs="Montserrat"/>
                            <w:color w:val="001E41"/>
                            <w:spacing w:val="-1"/>
                          </w:rPr>
                          <w:t>t</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o</w:t>
                        </w:r>
                        <w:r>
                          <w:rPr>
                            <w:rFonts w:ascii="Montserrat" w:eastAsia="Montserrat" w:hAnsi="Montserrat" w:cs="Montserrat"/>
                            <w:color w:val="001E41"/>
                            <w:spacing w:val="1"/>
                          </w:rPr>
                          <w:t xml:space="preserve"> </w:t>
                        </w:r>
                        <w:r>
                          <w:rPr>
                            <w:rFonts w:ascii="Montserrat" w:eastAsia="Montserrat" w:hAnsi="Montserrat" w:cs="Montserrat"/>
                            <w:color w:val="001E41"/>
                            <w:spacing w:val="-1"/>
                          </w:rPr>
                          <w:t>a</w:t>
                        </w:r>
                        <w:r>
                          <w:rPr>
                            <w:rFonts w:ascii="Montserrat" w:eastAsia="Montserrat" w:hAnsi="Montserrat" w:cs="Montserrat"/>
                            <w:color w:val="001E41"/>
                          </w:rPr>
                          <w:t>id</w:t>
                        </w:r>
                        <w:r>
                          <w:rPr>
                            <w:rFonts w:ascii="Montserrat" w:eastAsia="Montserrat" w:hAnsi="Montserrat" w:cs="Montserrat"/>
                            <w:color w:val="001E41"/>
                            <w:spacing w:val="1"/>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y</w:t>
                        </w:r>
                        <w:r>
                          <w:rPr>
                            <w:rFonts w:ascii="Montserrat" w:eastAsia="Montserrat" w:hAnsi="Montserrat" w:cs="Montserrat"/>
                            <w:color w:val="001E41"/>
                            <w:spacing w:val="-3"/>
                          </w:rPr>
                          <w:t>o</w:t>
                        </w:r>
                        <w:r>
                          <w:rPr>
                            <w:rFonts w:ascii="Montserrat" w:eastAsia="Montserrat" w:hAnsi="Montserrat" w:cs="Montserrat"/>
                            <w:color w:val="001E41"/>
                            <w:spacing w:val="1"/>
                          </w:rPr>
                          <w:t>u</w:t>
                        </w:r>
                        <w:r>
                          <w:rPr>
                            <w:rFonts w:ascii="Montserrat" w:eastAsia="Montserrat" w:hAnsi="Montserrat" w:cs="Montserrat"/>
                            <w:color w:val="001E41"/>
                          </w:rPr>
                          <w:t>r</w:t>
                        </w:r>
                        <w:r>
                          <w:rPr>
                            <w:rFonts w:ascii="Montserrat" w:eastAsia="Montserrat" w:hAnsi="Montserrat" w:cs="Montserrat"/>
                            <w:color w:val="001E41"/>
                            <w:spacing w:val="1"/>
                          </w:rPr>
                          <w:t xml:space="preserve"> </w:t>
                        </w:r>
                        <w:r>
                          <w:rPr>
                            <w:rFonts w:ascii="Montserrat" w:eastAsia="Montserrat" w:hAnsi="Montserrat" w:cs="Montserrat"/>
                            <w:color w:val="001E41"/>
                          </w:rPr>
                          <w:t>r</w:t>
                        </w:r>
                        <w:r>
                          <w:rPr>
                            <w:rFonts w:ascii="Montserrat" w:eastAsia="Montserrat" w:hAnsi="Montserrat" w:cs="Montserrat"/>
                            <w:color w:val="001E41"/>
                            <w:spacing w:val="-1"/>
                          </w:rPr>
                          <w:t>e</w:t>
                        </w:r>
                        <w:r>
                          <w:rPr>
                            <w:rFonts w:ascii="Montserrat" w:eastAsia="Montserrat" w:hAnsi="Montserrat" w:cs="Montserrat"/>
                            <w:color w:val="001E41"/>
                            <w:spacing w:val="1"/>
                          </w:rPr>
                          <w:t>s</w:t>
                        </w:r>
                        <w:r>
                          <w:rPr>
                            <w:rFonts w:ascii="Montserrat" w:eastAsia="Montserrat" w:hAnsi="Montserrat" w:cs="Montserrat"/>
                            <w:color w:val="001E41"/>
                            <w:spacing w:val="-1"/>
                          </w:rPr>
                          <w:t>ea</w:t>
                        </w:r>
                        <w:r>
                          <w:rPr>
                            <w:rFonts w:ascii="Montserrat" w:eastAsia="Montserrat" w:hAnsi="Montserrat" w:cs="Montserrat"/>
                            <w:color w:val="001E41"/>
                          </w:rPr>
                          <w:t>r</w:t>
                        </w:r>
                        <w:r>
                          <w:rPr>
                            <w:rFonts w:ascii="Montserrat" w:eastAsia="Montserrat" w:hAnsi="Montserrat" w:cs="Montserrat"/>
                            <w:color w:val="001E41"/>
                            <w:spacing w:val="-1"/>
                          </w:rPr>
                          <w:t>c</w:t>
                        </w:r>
                        <w:r>
                          <w:rPr>
                            <w:rFonts w:ascii="Montserrat" w:eastAsia="Montserrat" w:hAnsi="Montserrat" w:cs="Montserrat"/>
                            <w:color w:val="001E41"/>
                          </w:rPr>
                          <w:t>h</w:t>
                        </w:r>
                        <w:r>
                          <w:t xml:space="preserve">:  </w:t>
                        </w:r>
                        <w:hyperlink r:id="rId161" w:history="1">
                          <w:r>
                            <w:rPr>
                              <w:rStyle w:val="Hyperlink"/>
                            </w:rPr>
                            <w:t>FFA.org/</w:t>
                          </w:r>
                          <w:proofErr w:type="spellStart"/>
                          <w:r>
                            <w:rPr>
                              <w:rStyle w:val="Hyperlink"/>
                            </w:rPr>
                            <w:t>livingtoserve</w:t>
                          </w:r>
                          <w:proofErr w:type="spellEnd"/>
                          <w:r>
                            <w:rPr>
                              <w:rStyle w:val="Hyperlink"/>
                            </w:rPr>
                            <w:t>/</w:t>
                          </w:r>
                        </w:hyperlink>
                        <w:r>
                          <w:t>.</w:t>
                        </w:r>
                      </w:p>
                    </w:txbxContent>
                  </v:textbox>
                </v:shape>
                <v:shape id="_x0000_s1225" type="#_x0000_t202" style="position:absolute;top:18172;width:64160;height:18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" strokeweight="2.25pt">
                  <v:textbox>
                    <w:txbxContent>
                      <w:p w14:paraId="3923C879" w14:textId="77777777" w:rsidR="00060CFC" w:rsidRDefault="00060CFC" w:rsidP="008015F4">
                        <w:r>
                          <w:t>Choose one of the service projects you identified above: ________________________</w:t>
                        </w:r>
                      </w:p>
                      <w:p w14:paraId="2CCE9C4E" w14:textId="77777777" w:rsidR="00060CFC" w:rsidRDefault="00060CFC" w:rsidP="008015F4"/>
                      <w:p w14:paraId="0D4F27B8" w14:textId="77777777" w:rsidR="00060CFC" w:rsidRDefault="00060CFC" w:rsidP="008015F4">
                        <w:r>
                          <w:t xml:space="preserve">How could that service project be adapted/implemented in your school or community? </w:t>
                        </w:r>
                      </w:p>
                    </w:txbxContent>
                  </v:textbox>
                </v:shape>
                <w10:wrap type="square" anchory="page"/>
              </v:group>
            </w:pict>
          </mc:Fallback>
        </mc:AlternateContent>
      </w:r>
    </w:p>
    <w:p w14:paraId="5016E03F" w14:textId="6919F6E7" w:rsidR="008015F4" w:rsidRPr="0096287B" w:rsidRDefault="008015F4" w:rsidP="00340E06">
      <w:pPr>
        <w:pStyle w:val="Title"/>
        <w:rPr>
          <w:lang w:val="en-US"/>
        </w:rPr>
      </w:pPr>
      <w:bookmarkStart w:id="50" w:name="allaboutservice"/>
      <w:r w:rsidRPr="0096287B">
        <w:rPr>
          <w:lang w:val="en-US"/>
        </w:rPr>
        <w:lastRenderedPageBreak/>
        <w:t>All About Service!</w:t>
      </w:r>
    </w:p>
    <w:bookmarkEnd w:id="50"/>
    <w:p w14:paraId="18A5A1BD" w14:textId="701D2996" w:rsidR="008015F4" w:rsidRPr="0096287B" w:rsidRDefault="008015F4" w:rsidP="00340E06">
      <w:pPr>
        <w:rPr>
          <w:lang w:val="en-US"/>
        </w:rPr>
      </w:pPr>
      <w:r w:rsidRPr="0096287B">
        <w:rPr>
          <w:lang w:val="en-US"/>
        </w:rPr>
        <w:t>Directions:</w:t>
      </w:r>
      <w:r w:rsidR="00340E06" w:rsidRPr="0096287B">
        <w:rPr>
          <w:lang w:val="en-US"/>
        </w:rPr>
        <w:t xml:space="preserve"> </w:t>
      </w:r>
      <w:hyperlink r:id="rId162" w:history="1">
        <w:r w:rsidR="004243EA">
          <w:rPr>
            <w:rStyle w:val="Hyperlink"/>
            <w:lang w:val="en-US"/>
          </w:rPr>
          <w:t>Choose one of the articles available here</w:t>
        </w:r>
      </w:hyperlink>
      <w:r w:rsidRPr="0096287B">
        <w:rPr>
          <w:lang w:val="en-US"/>
        </w:rPr>
        <w:t xml:space="preserve"> (FFA </w:t>
      </w:r>
      <w:r w:rsidR="004243EA">
        <w:rPr>
          <w:lang w:val="en-US"/>
        </w:rPr>
        <w:t>R</w:t>
      </w:r>
      <w:r w:rsidRPr="0096287B">
        <w:rPr>
          <w:lang w:val="en-US"/>
        </w:rPr>
        <w:t xml:space="preserve">esponse to WWII, Food For America, Building Our American Communities </w:t>
      </w:r>
      <w:r w:rsidR="004243EA">
        <w:rPr>
          <w:lang w:val="en-US"/>
        </w:rPr>
        <w:t>[</w:t>
      </w:r>
      <w:r w:rsidRPr="0096287B">
        <w:rPr>
          <w:lang w:val="en-US"/>
        </w:rPr>
        <w:t>BOAC</w:t>
      </w:r>
      <w:r w:rsidR="004243EA">
        <w:rPr>
          <w:lang w:val="en-US"/>
        </w:rPr>
        <w:t>]</w:t>
      </w:r>
      <w:r w:rsidRPr="0096287B">
        <w:rPr>
          <w:lang w:val="en-US"/>
        </w:rPr>
        <w:t>, FFA Impact on Rural Communities and Seeds of Hope Campaign) and answer the questions below to learn about</w:t>
      </w:r>
      <w:r w:rsidR="004243EA">
        <w:rPr>
          <w:lang w:val="en-US"/>
        </w:rPr>
        <w:t xml:space="preserve"> the</w:t>
      </w:r>
      <w:r w:rsidRPr="0096287B">
        <w:rPr>
          <w:lang w:val="en-US"/>
        </w:rPr>
        <w:t xml:space="preserve"> FFA history of service.</w:t>
      </w:r>
      <w:r w:rsidR="00297771" w:rsidRPr="0096287B">
        <w:rPr>
          <w:lang w:val="en-US"/>
        </w:rPr>
        <w:t xml:space="preserve"> </w:t>
      </w:r>
    </w:p>
    <w:p w14:paraId="253A82C3" w14:textId="77777777" w:rsidR="008015F4" w:rsidRPr="0096287B" w:rsidRDefault="008015F4" w:rsidP="008015F4">
      <w:pPr>
        <w:pStyle w:val="NoSpacing"/>
        <w:rPr>
          <w:lang w:val="en-US"/>
        </w:rPr>
      </w:pPr>
    </w:p>
    <w:p w14:paraId="50B74808" w14:textId="77777777" w:rsidR="008015F4" w:rsidRPr="0096287B" w:rsidRDefault="008015F4" w:rsidP="008015F4">
      <w:pPr>
        <w:pStyle w:val="NoSpacing"/>
        <w:rPr>
          <w:lang w:val="en-US"/>
        </w:rPr>
      </w:pPr>
      <w:r w:rsidRPr="0096287B">
        <w:rPr>
          <w:noProof/>
          <w:lang w:val="en-US"/>
        </w:rPr>
        <mc:AlternateContent>
          <mc:Choice Requires="wpg">
            <w:drawing>
              <wp:anchor distT="0" distB="0" distL="114300" distR="114300" simplePos="0" relativeHeight="251828224" behindDoc="0" locked="0" layoutInCell="1" allowOverlap="1" wp14:anchorId="4A877C46" wp14:editId="7E502783">
                <wp:simplePos x="0" y="0"/>
                <wp:positionH relativeFrom="column">
                  <wp:posOffset>-184150</wp:posOffset>
                </wp:positionH>
                <wp:positionV relativeFrom="page">
                  <wp:posOffset>2222500</wp:posOffset>
                </wp:positionV>
                <wp:extent cx="6432550" cy="7092950"/>
                <wp:effectExtent l="19050" t="19050" r="25400" b="12700"/>
                <wp:wrapTight wrapText="bothSides">
                  <wp:wrapPolygon edited="0">
                    <wp:start x="-64" y="-58"/>
                    <wp:lineTo x="-64" y="4351"/>
                    <wp:lineTo x="3710" y="4583"/>
                    <wp:lineTo x="13433" y="4583"/>
                    <wp:lineTo x="-64" y="4931"/>
                    <wp:lineTo x="-64" y="7194"/>
                    <wp:lineTo x="10811" y="7368"/>
                    <wp:lineTo x="256" y="7600"/>
                    <wp:lineTo x="256" y="13517"/>
                    <wp:lineTo x="4542" y="13865"/>
                    <wp:lineTo x="64" y="13865"/>
                    <wp:lineTo x="64" y="21581"/>
                    <wp:lineTo x="21046" y="21581"/>
                    <wp:lineTo x="21174" y="13923"/>
                    <wp:lineTo x="17080" y="13865"/>
                    <wp:lineTo x="21238" y="13517"/>
                    <wp:lineTo x="21301" y="7658"/>
                    <wp:lineTo x="20662" y="7600"/>
                    <wp:lineTo x="10811" y="7368"/>
                    <wp:lineTo x="13945" y="7368"/>
                    <wp:lineTo x="15097" y="7136"/>
                    <wp:lineTo x="15033" y="6439"/>
                    <wp:lineTo x="19127" y="6439"/>
                    <wp:lineTo x="20662" y="6207"/>
                    <wp:lineTo x="20790" y="4583"/>
                    <wp:lineTo x="21174" y="3075"/>
                    <wp:lineTo x="20598" y="2727"/>
                    <wp:lineTo x="19510" y="2727"/>
                    <wp:lineTo x="17463" y="1798"/>
                    <wp:lineTo x="20214" y="1798"/>
                    <wp:lineTo x="21621" y="1682"/>
                    <wp:lineTo x="21621" y="-58"/>
                    <wp:lineTo x="-64" y="-58"/>
                  </wp:wrapPolygon>
                </wp:wrapTight>
                <wp:docPr id="376" name="Group 376"/>
                <wp:cNvGraphicFramePr/>
                <a:graphic xmlns:a="http://schemas.openxmlformats.org/drawingml/2006/main">
                  <a:graphicData uri="http://schemas.microsoft.com/office/word/2010/wordprocessingGroup">
                    <wpg:wgp>
                      <wpg:cNvGrpSpPr/>
                      <wpg:grpSpPr>
                        <a:xfrm>
                          <a:off x="0" y="0"/>
                          <a:ext cx="6432550" cy="7092950"/>
                          <a:chOff x="0" y="0"/>
                          <a:chExt cx="6432550" cy="7288062"/>
                        </a:xfrm>
                      </wpg:grpSpPr>
                      <wpg:grpSp>
                        <wpg:cNvPr id="377" name="Group 377"/>
                        <wpg:cNvGrpSpPr/>
                        <wpg:grpSpPr>
                          <a:xfrm>
                            <a:off x="0" y="0"/>
                            <a:ext cx="6432550" cy="7288062"/>
                            <a:chOff x="0" y="0"/>
                            <a:chExt cx="6432550" cy="7288062"/>
                          </a:xfrm>
                        </wpg:grpSpPr>
                        <wps:wsp>
                          <wps:cNvPr id="378" name="Text Box 2"/>
                          <wps:cNvSpPr txBox="1">
                            <a:spLocks noChangeArrowheads="1"/>
                          </wps:cNvSpPr>
                          <wps:spPr bwMode="auto">
                            <a:xfrm>
                              <a:off x="31750" y="0"/>
                              <a:ext cx="3613150" cy="1466850"/>
                            </a:xfrm>
                            <a:prstGeom prst="rect">
                              <a:avLst/>
                            </a:prstGeom>
                            <a:solidFill>
                              <a:srgbClr val="FFFFFF"/>
                            </a:solidFill>
                            <a:ln w="28575">
                              <a:solidFill>
                                <a:srgbClr val="000000"/>
                              </a:solidFill>
                              <a:miter lim="800000"/>
                              <a:headEnd/>
                              <a:tailEnd/>
                            </a:ln>
                          </wps:spPr>
                          <wps:txbx>
                            <w:txbxContent>
                              <w:p w14:paraId="6D827A4E" w14:textId="7930C9BE" w:rsidR="00060CFC" w:rsidRDefault="00060CFC" w:rsidP="00C15450">
                                <w:pPr>
                                  <w:pStyle w:val="ListParagraph"/>
                                  <w:numPr>
                                    <w:ilvl w:val="0"/>
                                    <w:numId w:val="23"/>
                                  </w:numPr>
                                </w:pPr>
                                <w:r>
                                  <w:t xml:space="preserve">In the past, what specific service projects/events (or types) do you think FFA has participated in? </w:t>
                                </w:r>
                              </w:p>
                            </w:txbxContent>
                          </wps:txbx>
                          <wps:bodyPr rot="0" vert="horz" wrap="square" lIns="91440" tIns="45720" rIns="91440" bIns="45720" anchor="t" anchorCtr="0">
                            <a:noAutofit/>
                          </wps:bodyPr>
                        </wps:wsp>
                        <wps:wsp>
                          <wps:cNvPr id="379" name="Text Box 2"/>
                          <wps:cNvSpPr txBox="1">
                            <a:spLocks noChangeArrowheads="1"/>
                          </wps:cNvSpPr>
                          <wps:spPr bwMode="auto">
                            <a:xfrm>
                              <a:off x="3714750" y="0"/>
                              <a:ext cx="2717800" cy="565150"/>
                            </a:xfrm>
                            <a:prstGeom prst="rect">
                              <a:avLst/>
                            </a:prstGeom>
                            <a:solidFill>
                              <a:srgbClr val="FFFFFF"/>
                            </a:solidFill>
                            <a:ln w="28575">
                              <a:solidFill>
                                <a:srgbClr val="000000"/>
                              </a:solidFill>
                              <a:miter lim="800000"/>
                              <a:headEnd/>
                              <a:tailEnd/>
                            </a:ln>
                          </wps:spPr>
                          <wps:txbx>
                            <w:txbxContent>
                              <w:p w14:paraId="419AFB58" w14:textId="77777777" w:rsidR="00060CFC" w:rsidRDefault="00060CFC" w:rsidP="00C15450">
                                <w:pPr>
                                  <w:pStyle w:val="ListParagraph"/>
                                  <w:numPr>
                                    <w:ilvl w:val="0"/>
                                    <w:numId w:val="23"/>
                                  </w:numPr>
                                </w:pPr>
                                <w:r>
                                  <w:t xml:space="preserve"> What article did you choose? </w:t>
                                </w:r>
                              </w:p>
                            </w:txbxContent>
                          </wps:txbx>
                          <wps:bodyPr rot="0" vert="horz" wrap="square" lIns="91440" tIns="45720" rIns="91440" bIns="45720" anchor="t" anchorCtr="0">
                            <a:noAutofit/>
                          </wps:bodyPr>
                        </wps:wsp>
                        <wps:wsp>
                          <wps:cNvPr id="380" name="Text Box 2"/>
                          <wps:cNvSpPr txBox="1">
                            <a:spLocks noChangeArrowheads="1"/>
                          </wps:cNvSpPr>
                          <wps:spPr bwMode="auto">
                            <a:xfrm>
                              <a:off x="127000" y="2616200"/>
                              <a:ext cx="6146800" cy="1946481"/>
                            </a:xfrm>
                            <a:prstGeom prst="rect">
                              <a:avLst/>
                            </a:prstGeom>
                            <a:solidFill>
                              <a:srgbClr val="FFFFFF"/>
                            </a:solidFill>
                            <a:ln w="28575">
                              <a:solidFill>
                                <a:srgbClr val="000000"/>
                              </a:solidFill>
                              <a:miter lim="800000"/>
                              <a:headEnd/>
                              <a:tailEnd/>
                            </a:ln>
                          </wps:spPr>
                          <wps:txbx>
                            <w:txbxContent>
                              <w:p w14:paraId="71A9464B" w14:textId="60870E8B" w:rsidR="00060CFC" w:rsidRDefault="00060CFC" w:rsidP="00C15450">
                                <w:pPr>
                                  <w:pStyle w:val="ListParagraph"/>
                                  <w:numPr>
                                    <w:ilvl w:val="0"/>
                                    <w:numId w:val="25"/>
                                  </w:numPr>
                                </w:pPr>
                                <w:r>
                                  <w:t xml:space="preserve">Summarize the article in three to five sentences. </w:t>
                                </w:r>
                              </w:p>
                            </w:txbxContent>
                          </wps:txbx>
                          <wps:bodyPr rot="0" vert="horz" wrap="square" lIns="91440" tIns="45720" rIns="91440" bIns="45720" anchor="t" anchorCtr="0">
                            <a:noAutofit/>
                          </wps:bodyPr>
                        </wps:wsp>
                        <wps:wsp>
                          <wps:cNvPr id="381" name="Text Box 2"/>
                          <wps:cNvSpPr txBox="1">
                            <a:spLocks noChangeArrowheads="1"/>
                          </wps:cNvSpPr>
                          <wps:spPr bwMode="auto">
                            <a:xfrm>
                              <a:off x="76601" y="4735362"/>
                              <a:ext cx="6146800" cy="2552700"/>
                            </a:xfrm>
                            <a:prstGeom prst="rect">
                              <a:avLst/>
                            </a:prstGeom>
                            <a:solidFill>
                              <a:srgbClr val="FFFFFF"/>
                            </a:solidFill>
                            <a:ln w="28575">
                              <a:solidFill>
                                <a:srgbClr val="000000"/>
                              </a:solidFill>
                              <a:miter lim="800000"/>
                              <a:headEnd/>
                              <a:tailEnd/>
                            </a:ln>
                          </wps:spPr>
                          <wps:txbx>
                            <w:txbxContent>
                              <w:p w14:paraId="05FA9799" w14:textId="3A6D569B" w:rsidR="00060CFC" w:rsidRDefault="00060CFC" w:rsidP="00C15450">
                                <w:pPr>
                                  <w:pStyle w:val="ListParagraph"/>
                                  <w:numPr>
                                    <w:ilvl w:val="0"/>
                                    <w:numId w:val="26"/>
                                  </w:numPr>
                                </w:pPr>
                                <w:r>
                                  <w:t xml:space="preserve">How can you apply what you have read and learned to your own FFA chapter (or school) and community? What aspects would be the same? What would be different about the service project? </w:t>
                                </w:r>
                              </w:p>
                            </w:txbxContent>
                          </wps:txbx>
                          <wps:bodyPr rot="0" vert="horz" wrap="square" lIns="91440" tIns="45720" rIns="91440" bIns="45720" anchor="t" anchorCtr="0">
                            <a:noAutofit/>
                          </wps:bodyPr>
                        </wps:wsp>
                        <wps:wsp>
                          <wps:cNvPr id="382" name="Text Box 2"/>
                          <wps:cNvSpPr txBox="1">
                            <a:spLocks noChangeArrowheads="1"/>
                          </wps:cNvSpPr>
                          <wps:spPr bwMode="auto">
                            <a:xfrm>
                              <a:off x="0" y="1720850"/>
                              <a:ext cx="4432300" cy="704850"/>
                            </a:xfrm>
                            <a:prstGeom prst="rect">
                              <a:avLst/>
                            </a:prstGeom>
                            <a:solidFill>
                              <a:srgbClr val="FFFFFF"/>
                            </a:solidFill>
                            <a:ln w="28575">
                              <a:solidFill>
                                <a:srgbClr val="000000"/>
                              </a:solidFill>
                              <a:miter lim="800000"/>
                              <a:headEnd/>
                              <a:tailEnd/>
                            </a:ln>
                          </wps:spPr>
                          <wps:txbx>
                            <w:txbxContent>
                              <w:p w14:paraId="79966EDE" w14:textId="6299F6E9" w:rsidR="00060CFC" w:rsidRDefault="00060CFC" w:rsidP="00C15450">
                                <w:pPr>
                                  <w:pStyle w:val="ListParagraph"/>
                                  <w:numPr>
                                    <w:ilvl w:val="0"/>
                                    <w:numId w:val="24"/>
                                  </w:numPr>
                                </w:pPr>
                                <w:r>
                                  <w:t xml:space="preserve">What does “Living to Serve” mean to you? </w:t>
                                </w:r>
                              </w:p>
                            </w:txbxContent>
                          </wps:txbx>
                          <wps:bodyPr rot="0" vert="horz" wrap="square" lIns="91440" tIns="45720" rIns="91440" bIns="45720" anchor="t" anchorCtr="0">
                            <a:noAutofit/>
                          </wps:bodyPr>
                        </wps:wsp>
                      </wpg:grpSp>
                      <pic:pic xmlns:pic="http://schemas.openxmlformats.org/drawingml/2006/picture">
                        <pic:nvPicPr>
                          <pic:cNvPr id="383" name="Picture 383"/>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rot="662326">
                            <a:off x="4095750" y="812800"/>
                            <a:ext cx="2089150" cy="1125855"/>
                          </a:xfrm>
                          <a:prstGeom prst="rect">
                            <a:avLst/>
                          </a:prstGeom>
                        </pic:spPr>
                      </pic:pic>
                    </wpg:wgp>
                  </a:graphicData>
                </a:graphic>
                <wp14:sizeRelV relativeFrom="margin">
                  <wp14:pctHeight>0</wp14:pctHeight>
                </wp14:sizeRelV>
              </wp:anchor>
            </w:drawing>
          </mc:Choice>
          <mc:Fallback>
            <w:pict>
              <v:group w14:anchorId="4A877C46" id="Group 376" o:spid="_x0000_s1226" style="position:absolute;margin-left:-14.5pt;margin-top:175pt;width:506.5pt;height:558.5pt;z-index:251828224;mso-position-vertical-relative:page;mso-height-relative:margin" coordsize="64325,7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">
                <v:group id="Group 377" o:spid="_x0000_s1227" style="position:absolute;width:64325;height:72880" coordsize="64325,7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_x0000_s1228" type="#_x0000_t202" style="position:absolute;left:317;width:36132;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" strokeweight="2.25pt">
                    <v:textbox>
                      <w:txbxContent>
                        <w:p w14:paraId="6D827A4E" w14:textId="7930C9BE" w:rsidR="00060CFC" w:rsidRDefault="00060CFC" w:rsidP="00C15450">
                          <w:pPr>
                            <w:pStyle w:val="ListParagraph"/>
                            <w:numPr>
                              <w:ilvl w:val="0"/>
                              <w:numId w:val="23"/>
                            </w:numPr>
                          </w:pPr>
                          <w:r>
                            <w:t xml:space="preserve">In the past, what specific service projects/events (or types) do you think FFA has participated in? </w:t>
                          </w:r>
                        </w:p>
                      </w:txbxContent>
                    </v:textbox>
                  </v:shape>
                  <v:shape id="_x0000_s1229" type="#_x0000_t202" style="position:absolute;left:37147;width:2717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" strokeweight="2.25pt">
                    <v:textbox>
                      <w:txbxContent>
                        <w:p w14:paraId="419AFB58" w14:textId="77777777" w:rsidR="00060CFC" w:rsidRDefault="00060CFC" w:rsidP="00C15450">
                          <w:pPr>
                            <w:pStyle w:val="ListParagraph"/>
                            <w:numPr>
                              <w:ilvl w:val="0"/>
                              <w:numId w:val="23"/>
                            </w:numPr>
                          </w:pPr>
                          <w:r>
                            <w:t xml:space="preserve"> What article did you choose? </w:t>
                          </w:r>
                        </w:p>
                      </w:txbxContent>
                    </v:textbox>
                  </v:shape>
                  <v:shape id="_x0000_s1230" type="#_x0000_t202" style="position:absolute;left:1270;top:26162;width:61468;height:1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" strokeweight="2.25pt">
                    <v:textbox>
                      <w:txbxContent>
                        <w:p w14:paraId="71A9464B" w14:textId="60870E8B" w:rsidR="00060CFC" w:rsidRDefault="00060CFC" w:rsidP="00C15450">
                          <w:pPr>
                            <w:pStyle w:val="ListParagraph"/>
                            <w:numPr>
                              <w:ilvl w:val="0"/>
                              <w:numId w:val="25"/>
                            </w:numPr>
                          </w:pPr>
                          <w:r>
                            <w:t xml:space="preserve">Summarize the article in three to five sentences. </w:t>
                          </w:r>
                        </w:p>
                      </w:txbxContent>
                    </v:textbox>
                  </v:shape>
                  <v:shape id="_x0000_s1231" type="#_x0000_t202" style="position:absolute;left:766;top:47353;width:61468;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" strokeweight="2.25pt">
                    <v:textbox>
                      <w:txbxContent>
                        <w:p w14:paraId="05FA9799" w14:textId="3A6D569B" w:rsidR="00060CFC" w:rsidRDefault="00060CFC" w:rsidP="00C15450">
                          <w:pPr>
                            <w:pStyle w:val="ListParagraph"/>
                            <w:numPr>
                              <w:ilvl w:val="0"/>
                              <w:numId w:val="26"/>
                            </w:numPr>
                          </w:pPr>
                          <w:r>
                            <w:t xml:space="preserve">How can you apply what you have read and learned to your own FFA chapter (or school) and community? What aspects would be the same? What would be different about the service project? </w:t>
                          </w:r>
                        </w:p>
                      </w:txbxContent>
                    </v:textbox>
                  </v:shape>
                  <v:shape id="_x0000_s1232" type="#_x0000_t202" style="position:absolute;top:17208;width:4432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" strokeweight="2.25pt">
                    <v:textbox>
                      <w:txbxContent>
                        <w:p w14:paraId="79966EDE" w14:textId="6299F6E9" w:rsidR="00060CFC" w:rsidRDefault="00060CFC" w:rsidP="00C15450">
                          <w:pPr>
                            <w:pStyle w:val="ListParagraph"/>
                            <w:numPr>
                              <w:ilvl w:val="0"/>
                              <w:numId w:val="24"/>
                            </w:numPr>
                          </w:pPr>
                          <w:r>
                            <w:t xml:space="preserve">What does “Living to Serve” mean to you? </w:t>
                          </w:r>
                        </w:p>
                      </w:txbxContent>
                    </v:textbox>
                  </v:shape>
                </v:group>
                <v:shape id="Picture 383" o:spid="_x0000_s1233" type="#_x0000_t75" style="position:absolute;left:40957;top:8128;width:20892;height:11258;rotation:7234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">
                  <v:imagedata r:id="rId164" o:title=""/>
                </v:shape>
                <w10:wrap type="tight" anchory="page"/>
              </v:group>
            </w:pict>
          </mc:Fallback>
        </mc:AlternateContent>
      </w:r>
    </w:p>
    <w:p w14:paraId="225348E7" w14:textId="77777777" w:rsidR="008015F4" w:rsidRPr="0096287B" w:rsidRDefault="008015F4" w:rsidP="008015F4">
      <w:pPr>
        <w:pStyle w:val="NoSpacing"/>
        <w:rPr>
          <w:lang w:val="en-US"/>
        </w:rPr>
      </w:pPr>
    </w:p>
    <w:p w14:paraId="2F20D2C9" w14:textId="346C75D6" w:rsidR="00340E06" w:rsidRPr="0096287B" w:rsidRDefault="00FD0F75" w:rsidP="00C57745">
      <w:pPr>
        <w:pStyle w:val="Title"/>
        <w:spacing w:after="0"/>
        <w:ind w:right="-420"/>
        <w:rPr>
          <w:lang w:val="en-US"/>
        </w:rPr>
      </w:pPr>
      <w:bookmarkStart w:id="51" w:name="alumni"/>
      <w:r w:rsidRPr="0096287B">
        <w:rPr>
          <w:noProof/>
          <w:lang w:val="en-US"/>
        </w:rPr>
        <w:lastRenderedPageBreak/>
        <w:drawing>
          <wp:anchor distT="0" distB="0" distL="114300" distR="114300" simplePos="0" relativeHeight="251849728" behindDoc="1" locked="0" layoutInCell="1" allowOverlap="1" wp14:anchorId="22E18D94" wp14:editId="336638FE">
            <wp:simplePos x="0" y="0"/>
            <wp:positionH relativeFrom="column">
              <wp:posOffset>3982720</wp:posOffset>
            </wp:positionH>
            <wp:positionV relativeFrom="page">
              <wp:posOffset>838541</wp:posOffset>
            </wp:positionV>
            <wp:extent cx="2362200" cy="592455"/>
            <wp:effectExtent l="0" t="0" r="0" b="0"/>
            <wp:wrapTight wrapText="bothSides">
              <wp:wrapPolygon edited="0">
                <wp:start x="0" y="0"/>
                <wp:lineTo x="0" y="20836"/>
                <wp:lineTo x="21426" y="20836"/>
                <wp:lineTo x="214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extLst>
                        <a:ext uri="{28A0092B-C50C-407E-A947-70E740481C1C}">
                          <a14:useLocalDpi xmlns:a14="http://schemas.microsoft.com/office/drawing/2010/main" val="0"/>
                        </a:ext>
                      </a:extLst>
                    </a:blip>
                    <a:stretch>
                      <a:fillRect/>
                    </a:stretch>
                  </pic:blipFill>
                  <pic:spPr>
                    <a:xfrm>
                      <a:off x="0" y="0"/>
                      <a:ext cx="2362200" cy="592455"/>
                    </a:xfrm>
                    <a:prstGeom prst="rect">
                      <a:avLst/>
                    </a:prstGeom>
                  </pic:spPr>
                </pic:pic>
              </a:graphicData>
            </a:graphic>
            <wp14:sizeRelH relativeFrom="page">
              <wp14:pctWidth>0</wp14:pctWidth>
            </wp14:sizeRelH>
            <wp14:sizeRelV relativeFrom="page">
              <wp14:pctHeight>0</wp14:pctHeight>
            </wp14:sizeRelV>
          </wp:anchor>
        </w:drawing>
      </w:r>
      <w:r w:rsidR="00340E06" w:rsidRPr="0096287B">
        <w:rPr>
          <w:lang w:val="en-US"/>
        </w:rPr>
        <w:t xml:space="preserve">FFA </w:t>
      </w:r>
      <w:bookmarkStart w:id="52" w:name="_Hlk50710551"/>
      <w:r w:rsidR="00340E06" w:rsidRPr="0096287B">
        <w:rPr>
          <w:lang w:val="en-US"/>
        </w:rPr>
        <w:t xml:space="preserve">Alumni </w:t>
      </w:r>
      <w:r w:rsidR="004243EA">
        <w:rPr>
          <w:lang w:val="en-US"/>
        </w:rPr>
        <w:t xml:space="preserve">and </w:t>
      </w:r>
      <w:r w:rsidR="00340E06" w:rsidRPr="0096287B">
        <w:rPr>
          <w:lang w:val="en-US"/>
        </w:rPr>
        <w:t>Supporters</w:t>
      </w:r>
      <w:bookmarkEnd w:id="52"/>
      <w:r w:rsidR="00297771" w:rsidRPr="0096287B">
        <w:rPr>
          <w:lang w:val="en-US"/>
        </w:rPr>
        <w:t xml:space="preserve"> </w:t>
      </w:r>
      <w:r w:rsidRPr="0096287B">
        <w:rPr>
          <w:noProof/>
          <w:lang w:val="en-US"/>
        </w:rPr>
        <w:drawing>
          <wp:inline distT="0" distB="0" distL="0" distR="0" wp14:anchorId="64D21AA4" wp14:editId="3DCB3A58">
            <wp:extent cx="349250" cy="349250"/>
            <wp:effectExtent l="0" t="0" r="0" b="0"/>
            <wp:docPr id="432" name="Graphic 432"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51"/>
    <w:p w14:paraId="19433A65" w14:textId="7D01B4A5" w:rsidR="00340E06" w:rsidRPr="0096287B" w:rsidRDefault="00340E06" w:rsidP="00340E06">
      <w:pPr>
        <w:rPr>
          <w:rFonts w:asciiTheme="majorHAnsi" w:hAnsiTheme="majorHAnsi"/>
          <w:sz w:val="32"/>
          <w:szCs w:val="40"/>
          <w:lang w:val="en-US"/>
        </w:rPr>
      </w:pPr>
      <w:r w:rsidRPr="0096287B">
        <w:rPr>
          <w:rFonts w:asciiTheme="majorHAnsi" w:hAnsiTheme="majorHAnsi"/>
          <w:sz w:val="32"/>
          <w:szCs w:val="40"/>
          <w:lang w:val="en-US"/>
        </w:rPr>
        <w:t xml:space="preserve">How </w:t>
      </w:r>
      <w:r w:rsidR="004243EA">
        <w:rPr>
          <w:rFonts w:asciiTheme="majorHAnsi" w:hAnsiTheme="majorHAnsi"/>
          <w:sz w:val="32"/>
          <w:szCs w:val="40"/>
          <w:lang w:val="en-US"/>
        </w:rPr>
        <w:t>t</w:t>
      </w:r>
      <w:r w:rsidR="004243EA" w:rsidRPr="0096287B">
        <w:rPr>
          <w:rFonts w:asciiTheme="majorHAnsi" w:hAnsiTheme="majorHAnsi"/>
          <w:sz w:val="32"/>
          <w:szCs w:val="40"/>
          <w:lang w:val="en-US"/>
        </w:rPr>
        <w:t xml:space="preserve">o </w:t>
      </w:r>
      <w:r w:rsidRPr="0096287B">
        <w:rPr>
          <w:rFonts w:asciiTheme="majorHAnsi" w:hAnsiTheme="majorHAnsi"/>
          <w:sz w:val="32"/>
          <w:szCs w:val="40"/>
          <w:lang w:val="en-US"/>
        </w:rPr>
        <w:t>Get Involved</w:t>
      </w:r>
    </w:p>
    <w:p w14:paraId="4323F235" w14:textId="47A58BB5" w:rsidR="00340E06" w:rsidRPr="0096287B" w:rsidRDefault="00340E06" w:rsidP="00340E06">
      <w:pPr>
        <w:rPr>
          <w:lang w:val="en-US"/>
        </w:rPr>
      </w:pPr>
      <w:r w:rsidRPr="0096287B">
        <w:rPr>
          <w:b/>
          <w:bCs/>
          <w:lang w:val="en-US"/>
        </w:rPr>
        <w:t>Tips and Tricks for Involvement:</w:t>
      </w:r>
      <w:r w:rsidRPr="0096287B">
        <w:rPr>
          <w:lang w:val="en-US"/>
        </w:rPr>
        <w:t xml:space="preserve"> Engage with FFA Alumni </w:t>
      </w:r>
      <w:r w:rsidR="00060CFC">
        <w:rPr>
          <w:lang w:val="en-US"/>
        </w:rPr>
        <w:t>and</w:t>
      </w:r>
      <w:r w:rsidRPr="0096287B">
        <w:rPr>
          <w:lang w:val="en-US"/>
        </w:rPr>
        <w:t xml:space="preserve"> Supporters during </w:t>
      </w:r>
      <w:r w:rsidR="00060CFC">
        <w:rPr>
          <w:lang w:val="en-US"/>
        </w:rPr>
        <w:t xml:space="preserve">the </w:t>
      </w:r>
      <w:r w:rsidRPr="0096287B">
        <w:rPr>
          <w:lang w:val="en-US"/>
        </w:rPr>
        <w:t>National FFA Convention</w:t>
      </w:r>
      <w:r w:rsidR="00060CFC">
        <w:rPr>
          <w:lang w:val="en-US"/>
        </w:rPr>
        <w:t xml:space="preserve"> &amp; Expo</w:t>
      </w:r>
      <w:r w:rsidRPr="0096287B">
        <w:rPr>
          <w:lang w:val="en-US"/>
        </w:rPr>
        <w:t>.</w:t>
      </w:r>
      <w:r w:rsidR="00297771" w:rsidRPr="0096287B">
        <w:rPr>
          <w:lang w:val="en-US"/>
        </w:rPr>
        <w:t xml:space="preserve"> </w:t>
      </w:r>
      <w:r w:rsidRPr="0096287B">
        <w:rPr>
          <w:lang w:val="en-US"/>
        </w:rPr>
        <w:t xml:space="preserve">If you are hosting watch parties, you could invite local FFA Alumni </w:t>
      </w:r>
      <w:r w:rsidR="00060CFC">
        <w:rPr>
          <w:lang w:val="en-US"/>
        </w:rPr>
        <w:t>and</w:t>
      </w:r>
      <w:r w:rsidR="00060CFC" w:rsidRPr="0096287B">
        <w:rPr>
          <w:lang w:val="en-US"/>
        </w:rPr>
        <w:t xml:space="preserve"> </w:t>
      </w:r>
      <w:r w:rsidRPr="0096287B">
        <w:rPr>
          <w:lang w:val="en-US"/>
        </w:rPr>
        <w:t xml:space="preserve">Supporters to watch with you or </w:t>
      </w:r>
      <w:r w:rsidR="00BC071B" w:rsidRPr="0096287B">
        <w:rPr>
          <w:rFonts w:ascii="Montserrat" w:eastAsia="Montserrat" w:hAnsi="Montserrat" w:cs="Montserrat"/>
          <w:color w:val="001E41"/>
          <w:spacing w:val="1"/>
          <w:lang w:val="en-US"/>
        </w:rPr>
        <w:t>s</w:t>
      </w:r>
      <w:r w:rsidR="00BC071B" w:rsidRPr="0096287B">
        <w:rPr>
          <w:rFonts w:ascii="Montserrat" w:eastAsia="Montserrat" w:hAnsi="Montserrat" w:cs="Montserrat"/>
          <w:color w:val="001E41"/>
          <w:spacing w:val="-1"/>
          <w:lang w:val="en-US"/>
        </w:rPr>
        <w:t>e</w:t>
      </w:r>
      <w:r w:rsidR="00BC071B" w:rsidRPr="0096287B">
        <w:rPr>
          <w:rFonts w:ascii="Montserrat" w:eastAsia="Montserrat" w:hAnsi="Montserrat" w:cs="Montserrat"/>
          <w:color w:val="001E41"/>
          <w:lang w:val="en-US"/>
        </w:rPr>
        <w:t>nd</w:t>
      </w:r>
      <w:r w:rsidR="00BC071B" w:rsidRPr="0096287B">
        <w:rPr>
          <w:rFonts w:ascii="Montserrat" w:eastAsia="Montserrat" w:hAnsi="Montserrat" w:cs="Montserrat"/>
          <w:color w:val="001E41"/>
          <w:spacing w:val="1"/>
          <w:lang w:val="en-US"/>
        </w:rPr>
        <w:t xml:space="preserve"> </w:t>
      </w:r>
      <w:r w:rsidR="00BC071B" w:rsidRPr="0096287B">
        <w:rPr>
          <w:rFonts w:ascii="Montserrat" w:eastAsia="Montserrat" w:hAnsi="Montserrat" w:cs="Montserrat"/>
          <w:color w:val="001E41"/>
          <w:spacing w:val="-1"/>
          <w:lang w:val="en-US"/>
        </w:rPr>
        <w:t>t</w:t>
      </w:r>
      <w:r w:rsidR="00BC071B" w:rsidRPr="0096287B">
        <w:rPr>
          <w:rFonts w:ascii="Montserrat" w:eastAsia="Montserrat" w:hAnsi="Montserrat" w:cs="Montserrat"/>
          <w:color w:val="001E41"/>
          <w:lang w:val="en-US"/>
        </w:rPr>
        <w:t>h</w:t>
      </w:r>
      <w:r w:rsidR="00BC071B" w:rsidRPr="0096287B">
        <w:rPr>
          <w:rFonts w:ascii="Montserrat" w:eastAsia="Montserrat" w:hAnsi="Montserrat" w:cs="Montserrat"/>
          <w:color w:val="001E41"/>
          <w:spacing w:val="-1"/>
          <w:lang w:val="en-US"/>
        </w:rPr>
        <w:t>e</w:t>
      </w:r>
      <w:r w:rsidR="00BC071B" w:rsidRPr="0096287B">
        <w:rPr>
          <w:rFonts w:ascii="Montserrat" w:eastAsia="Montserrat" w:hAnsi="Montserrat" w:cs="Montserrat"/>
          <w:color w:val="001E41"/>
          <w:lang w:val="en-US"/>
        </w:rPr>
        <w:t>m</w:t>
      </w:r>
      <w:r w:rsidR="00BC071B" w:rsidRPr="0096287B">
        <w:rPr>
          <w:rFonts w:ascii="Montserrat" w:eastAsia="Montserrat" w:hAnsi="Montserrat" w:cs="Montserrat"/>
          <w:color w:val="001E41"/>
          <w:spacing w:val="2"/>
          <w:lang w:val="en-US"/>
        </w:rPr>
        <w:t xml:space="preserve"> </w:t>
      </w:r>
      <w:r w:rsidR="00BC071B" w:rsidRPr="0096287B">
        <w:rPr>
          <w:rFonts w:ascii="Montserrat" w:eastAsia="Montserrat" w:hAnsi="Montserrat" w:cs="Montserrat"/>
          <w:color w:val="001E41"/>
          <w:spacing w:val="-1"/>
          <w:lang w:val="en-US"/>
        </w:rPr>
        <w:t>t</w:t>
      </w:r>
      <w:r w:rsidR="00BC071B" w:rsidRPr="0096287B">
        <w:rPr>
          <w:rFonts w:ascii="Montserrat" w:eastAsia="Montserrat" w:hAnsi="Montserrat" w:cs="Montserrat"/>
          <w:color w:val="001E41"/>
          <w:lang w:val="en-US"/>
        </w:rPr>
        <w:t xml:space="preserve">he link </w:t>
      </w:r>
      <w:r w:rsidR="00BC071B" w:rsidRPr="0096287B">
        <w:rPr>
          <w:rFonts w:ascii="Montserrat" w:eastAsia="Montserrat" w:hAnsi="Montserrat" w:cs="Montserrat"/>
          <w:color w:val="001E41"/>
          <w:spacing w:val="-1"/>
          <w:lang w:val="en-US"/>
        </w:rPr>
        <w:t xml:space="preserve">to </w:t>
      </w:r>
      <w:hyperlink r:id="rId166" w:history="1">
        <w:r w:rsidR="00BC071B" w:rsidRPr="0096287B">
          <w:rPr>
            <w:rStyle w:val="Hyperlink"/>
            <w:rFonts w:ascii="Montserrat" w:eastAsia="Montserrat" w:hAnsi="Montserrat" w:cs="Montserrat"/>
            <w:spacing w:val="-1"/>
            <w:lang w:val="en-US"/>
          </w:rPr>
          <w:t>register</w:t>
        </w:r>
      </w:hyperlink>
      <w:r w:rsidR="00BC071B" w:rsidRPr="0096287B">
        <w:rPr>
          <w:rFonts w:ascii="Montserrat" w:eastAsia="Montserrat" w:hAnsi="Montserrat" w:cs="Montserrat"/>
          <w:color w:val="001E41"/>
          <w:lang w:val="en-US"/>
        </w:rPr>
        <w:t>.</w:t>
      </w:r>
    </w:p>
    <w:p w14:paraId="550FB9F6" w14:textId="34ED6723" w:rsidR="00340E06" w:rsidRPr="0096287B" w:rsidRDefault="00340E06" w:rsidP="00340E06">
      <w:pPr>
        <w:rPr>
          <w:lang w:val="en-US"/>
        </w:rPr>
      </w:pPr>
      <w:proofErr w:type="gramStart"/>
      <w:r w:rsidRPr="0096287B">
        <w:rPr>
          <w:lang w:val="en-US"/>
        </w:rPr>
        <w:t>Don’t</w:t>
      </w:r>
      <w:proofErr w:type="gramEnd"/>
      <w:r w:rsidRPr="0096287B">
        <w:rPr>
          <w:lang w:val="en-US"/>
        </w:rPr>
        <w:t xml:space="preserve"> have a</w:t>
      </w:r>
      <w:r w:rsidR="00060CFC">
        <w:rPr>
          <w:lang w:val="en-US"/>
        </w:rPr>
        <w:t>n</w:t>
      </w:r>
      <w:r w:rsidRPr="0096287B">
        <w:rPr>
          <w:lang w:val="en-US"/>
        </w:rPr>
        <w:t xml:space="preserve"> FFA Alumni </w:t>
      </w:r>
      <w:r w:rsidR="00060CFC">
        <w:rPr>
          <w:lang w:val="en-US"/>
        </w:rPr>
        <w:t>and</w:t>
      </w:r>
      <w:r w:rsidRPr="0096287B">
        <w:rPr>
          <w:lang w:val="en-US"/>
        </w:rPr>
        <w:t xml:space="preserve"> Supporters chapter?</w:t>
      </w:r>
      <w:r w:rsidR="00297771" w:rsidRPr="0096287B">
        <w:rPr>
          <w:lang w:val="en-US"/>
        </w:rPr>
        <w:t xml:space="preserve"> </w:t>
      </w:r>
      <w:hyperlink r:id="rId167" w:history="1">
        <w:r w:rsidRPr="0096287B">
          <w:rPr>
            <w:rStyle w:val="Hyperlink"/>
            <w:lang w:val="en-US"/>
          </w:rPr>
          <w:t>Check out information and resources</w:t>
        </w:r>
      </w:hyperlink>
      <w:r w:rsidRPr="0096287B">
        <w:rPr>
          <w:lang w:val="en-US"/>
        </w:rPr>
        <w:t xml:space="preserve"> on how to get one started today.</w:t>
      </w:r>
      <w:r w:rsidR="00297771" w:rsidRPr="0096287B">
        <w:rPr>
          <w:lang w:val="en-US"/>
        </w:rPr>
        <w:t xml:space="preserve"> </w:t>
      </w:r>
    </w:p>
    <w:p w14:paraId="0DF876C6" w14:textId="69770839" w:rsidR="000834BF" w:rsidRPr="0096287B" w:rsidRDefault="00340E06" w:rsidP="00340E06">
      <w:pPr>
        <w:rPr>
          <w:lang w:val="en-US"/>
        </w:rPr>
      </w:pPr>
      <w:r w:rsidRPr="0096287B">
        <w:rPr>
          <w:b/>
          <w:bCs/>
          <w:lang w:val="en-US"/>
        </w:rPr>
        <w:t>Forever Blue Network:</w:t>
      </w:r>
      <w:r w:rsidRPr="0096287B">
        <w:rPr>
          <w:lang w:val="en-US"/>
        </w:rPr>
        <w:t xml:space="preserve"> Encourage your students to join the Forever Blue Network (currently only seniors or graduates are approved to join).</w:t>
      </w:r>
      <w:r w:rsidR="00297771" w:rsidRPr="0096287B">
        <w:rPr>
          <w:lang w:val="en-US"/>
        </w:rPr>
        <w:t xml:space="preserve"> </w:t>
      </w:r>
      <w:r w:rsidRPr="0096287B">
        <w:rPr>
          <w:lang w:val="en-US"/>
        </w:rPr>
        <w:t xml:space="preserve">The Forever Blue Network gives FFA members, </w:t>
      </w:r>
      <w:proofErr w:type="gramStart"/>
      <w:r w:rsidRPr="0096287B">
        <w:rPr>
          <w:lang w:val="en-US"/>
        </w:rPr>
        <w:t>alumni</w:t>
      </w:r>
      <w:proofErr w:type="gramEnd"/>
      <w:r w:rsidRPr="0096287B">
        <w:rPr>
          <w:lang w:val="en-US"/>
        </w:rPr>
        <w:t xml:space="preserve"> and supporters the opportunity to come together no matter where they are.</w:t>
      </w:r>
      <w:r w:rsidR="00297771" w:rsidRPr="0096287B">
        <w:rPr>
          <w:lang w:val="en-US"/>
        </w:rPr>
        <w:t xml:space="preserve"> </w:t>
      </w:r>
      <w:r w:rsidRPr="0096287B">
        <w:rPr>
          <w:lang w:val="en-US"/>
        </w:rPr>
        <w:t xml:space="preserve">Click </w:t>
      </w:r>
      <w:hyperlink r:id="rId168" w:history="1">
        <w:r w:rsidRPr="0096287B">
          <w:rPr>
            <w:rStyle w:val="Hyperlink"/>
            <w:lang w:val="en-US"/>
          </w:rPr>
          <w:t>here</w:t>
        </w:r>
      </w:hyperlink>
      <w:r w:rsidRPr="0096287B">
        <w:rPr>
          <w:lang w:val="en-US"/>
        </w:rPr>
        <w:t xml:space="preserve"> for more information on the Forever Blue Network and how to join. </w:t>
      </w:r>
    </w:p>
    <w:p w14:paraId="7E1EE23F" w14:textId="2629002D" w:rsidR="00340E06" w:rsidRPr="0096287B" w:rsidRDefault="00340E06" w:rsidP="00340E06">
      <w:pPr>
        <w:rPr>
          <w:rFonts w:asciiTheme="majorHAnsi" w:hAnsiTheme="majorHAnsi"/>
          <w:sz w:val="32"/>
          <w:szCs w:val="40"/>
          <w:lang w:val="en-US"/>
        </w:rPr>
      </w:pPr>
      <w:r w:rsidRPr="0096287B">
        <w:rPr>
          <w:rFonts w:asciiTheme="majorHAnsi" w:hAnsiTheme="majorHAnsi"/>
          <w:sz w:val="32"/>
          <w:szCs w:val="40"/>
          <w:lang w:val="en-US"/>
        </w:rPr>
        <w:t xml:space="preserve">Convention Workshops Available: </w:t>
      </w:r>
    </w:p>
    <w:p w14:paraId="01DA7E48" w14:textId="129A6F07" w:rsidR="00340E06" w:rsidRPr="0096287B" w:rsidRDefault="00340E06" w:rsidP="00BC071B">
      <w:pPr>
        <w:spacing w:after="0"/>
        <w:rPr>
          <w:b/>
          <w:bCs/>
          <w:lang w:val="en-US"/>
        </w:rPr>
      </w:pPr>
      <w:r w:rsidRPr="0096287B">
        <w:rPr>
          <w:b/>
          <w:bCs/>
          <w:lang w:val="en-US"/>
        </w:rPr>
        <w:t xml:space="preserve">Alumni </w:t>
      </w:r>
      <w:r w:rsidR="00060CFC">
        <w:rPr>
          <w:b/>
          <w:bCs/>
          <w:lang w:val="en-US"/>
        </w:rPr>
        <w:t>and</w:t>
      </w:r>
      <w:r w:rsidRPr="0096287B">
        <w:rPr>
          <w:b/>
          <w:bCs/>
          <w:lang w:val="en-US"/>
        </w:rPr>
        <w:t xml:space="preserve"> Supporters Convention Workshops: </w:t>
      </w:r>
    </w:p>
    <w:p w14:paraId="4B74CFE4" w14:textId="49A213B1" w:rsidR="00BC071B" w:rsidRPr="0096287B" w:rsidRDefault="00BC071B" w:rsidP="00C15450">
      <w:pPr>
        <w:pStyle w:val="NoSpacing"/>
        <w:numPr>
          <w:ilvl w:val="0"/>
          <w:numId w:val="32"/>
        </w:numPr>
        <w:rPr>
          <w:lang w:val="en-US"/>
        </w:rPr>
      </w:pPr>
      <w:r w:rsidRPr="0096287B">
        <w:rPr>
          <w:lang w:val="en-US"/>
        </w:rPr>
        <w:t xml:space="preserve">Forever Blue Network </w:t>
      </w:r>
      <w:r w:rsidR="00060CFC">
        <w:rPr>
          <w:lang w:val="en-US"/>
        </w:rPr>
        <w:t>f</w:t>
      </w:r>
      <w:r w:rsidRPr="0096287B">
        <w:rPr>
          <w:lang w:val="en-US"/>
        </w:rPr>
        <w:t>or You: Discover how you can utilize the Forever Blue Network's events, groups, directories and more!</w:t>
      </w:r>
    </w:p>
    <w:p w14:paraId="60DE1DFE" w14:textId="072CBD80" w:rsidR="00BC071B" w:rsidRPr="0096287B" w:rsidRDefault="00BC071B" w:rsidP="00B839AC">
      <w:pPr>
        <w:pStyle w:val="NoSpacing"/>
        <w:ind w:firstLine="720"/>
        <w:rPr>
          <w:lang w:val="en-US"/>
        </w:rPr>
      </w:pPr>
      <w:r w:rsidRPr="0096287B">
        <w:rPr>
          <w:lang w:val="en-US"/>
        </w:rPr>
        <w:t>Josh Rusk, National FFA Alumni and Supporters Executive Director</w:t>
      </w:r>
    </w:p>
    <w:p w14:paraId="44317DAD" w14:textId="77777777" w:rsidR="00BC071B" w:rsidRPr="0096287B" w:rsidRDefault="00BC071B" w:rsidP="00C15450">
      <w:pPr>
        <w:pStyle w:val="NoSpacing"/>
        <w:numPr>
          <w:ilvl w:val="0"/>
          <w:numId w:val="32"/>
        </w:numPr>
        <w:rPr>
          <w:lang w:val="en-US"/>
        </w:rPr>
      </w:pPr>
      <w:r w:rsidRPr="0096287B">
        <w:rPr>
          <w:lang w:val="en-US"/>
        </w:rPr>
        <w:t>Supporter Successes: Hear success stories from other FFA Alumni and Supporter chapters across the country along with tips and tricks for awards, grants, fundraising and successfully running a chapter.</w:t>
      </w:r>
    </w:p>
    <w:p w14:paraId="130FAA3B" w14:textId="5A6E97B6" w:rsidR="00BC071B" w:rsidRPr="0096287B" w:rsidRDefault="00BC071B" w:rsidP="00B839AC">
      <w:pPr>
        <w:pStyle w:val="NoSpacing"/>
        <w:ind w:firstLine="720"/>
        <w:rPr>
          <w:lang w:val="en-US"/>
        </w:rPr>
      </w:pPr>
      <w:r w:rsidRPr="0096287B">
        <w:rPr>
          <w:lang w:val="en-US"/>
        </w:rPr>
        <w:t xml:space="preserve">Allie Ellis, National FFA Alumni Development Specialist </w:t>
      </w:r>
    </w:p>
    <w:p w14:paraId="5B024FC1" w14:textId="77777777" w:rsidR="00BC071B" w:rsidRPr="0096287B" w:rsidRDefault="00BC071B" w:rsidP="00C15450">
      <w:pPr>
        <w:pStyle w:val="NoSpacing"/>
        <w:numPr>
          <w:ilvl w:val="0"/>
          <w:numId w:val="32"/>
        </w:numPr>
        <w:rPr>
          <w:lang w:val="en-US"/>
        </w:rPr>
      </w:pPr>
      <w:r w:rsidRPr="0096287B">
        <w:rPr>
          <w:lang w:val="en-US"/>
        </w:rPr>
        <w:t xml:space="preserve">Young Alumni Involvement: Learn more about how young FFA Alumni members can be engaged at the local, </w:t>
      </w:r>
      <w:proofErr w:type="gramStart"/>
      <w:r w:rsidRPr="0096287B">
        <w:rPr>
          <w:lang w:val="en-US"/>
        </w:rPr>
        <w:t>state</w:t>
      </w:r>
      <w:proofErr w:type="gramEnd"/>
      <w:r w:rsidRPr="0096287B">
        <w:rPr>
          <w:lang w:val="en-US"/>
        </w:rPr>
        <w:t xml:space="preserve"> and national levels. Hear success stories from young alumni, Collegiate FFA Alumni and Supporters chapters and those that work with associate members.</w:t>
      </w:r>
    </w:p>
    <w:p w14:paraId="4AB5ACA9" w14:textId="5FBF1481" w:rsidR="00BC071B" w:rsidRPr="0096287B" w:rsidRDefault="00BC071B" w:rsidP="00B839AC">
      <w:pPr>
        <w:pStyle w:val="NoSpacing"/>
        <w:ind w:firstLine="720"/>
        <w:rPr>
          <w:lang w:val="en-US"/>
        </w:rPr>
      </w:pPr>
      <w:r w:rsidRPr="0096287B">
        <w:rPr>
          <w:lang w:val="en-US"/>
        </w:rPr>
        <w:t xml:space="preserve">Allie Ellis, National FFA Alumni Development Specialist </w:t>
      </w:r>
    </w:p>
    <w:p w14:paraId="36ADABDC" w14:textId="77777777" w:rsidR="00BC071B" w:rsidRPr="0096287B" w:rsidRDefault="00BC071B" w:rsidP="00C15450">
      <w:pPr>
        <w:pStyle w:val="NoSpacing"/>
        <w:numPr>
          <w:ilvl w:val="0"/>
          <w:numId w:val="32"/>
        </w:numPr>
        <w:rPr>
          <w:lang w:val="en-US"/>
        </w:rPr>
      </w:pPr>
      <w:r w:rsidRPr="0096287B">
        <w:rPr>
          <w:lang w:val="en-US"/>
        </w:rPr>
        <w:t xml:space="preserve">Serving a Purpose During the Pandemic: Covid-19 has changed our country and world. Find out how FFA Alumni and Supporters are overcoming challenges to continue to help students, </w:t>
      </w:r>
      <w:proofErr w:type="gramStart"/>
      <w:r w:rsidRPr="0096287B">
        <w:rPr>
          <w:lang w:val="en-US"/>
        </w:rPr>
        <w:t>teachers</w:t>
      </w:r>
      <w:proofErr w:type="gramEnd"/>
      <w:r w:rsidRPr="0096287B">
        <w:rPr>
          <w:lang w:val="en-US"/>
        </w:rPr>
        <w:t xml:space="preserve"> and their communities.</w:t>
      </w:r>
    </w:p>
    <w:p w14:paraId="0973BF18" w14:textId="6BA484F3" w:rsidR="00BC071B" w:rsidRPr="0096287B" w:rsidRDefault="00BC071B" w:rsidP="00B839AC">
      <w:pPr>
        <w:pStyle w:val="NoSpacing"/>
        <w:ind w:firstLine="720"/>
        <w:rPr>
          <w:lang w:val="en-US"/>
        </w:rPr>
      </w:pPr>
      <w:r w:rsidRPr="0096287B">
        <w:rPr>
          <w:lang w:val="en-US"/>
        </w:rPr>
        <w:t xml:space="preserve">Allie Ellis, National FFA Alumni Development Specialist </w:t>
      </w:r>
    </w:p>
    <w:p w14:paraId="218D5F88" w14:textId="77777777" w:rsidR="00B839AC" w:rsidRPr="0096287B" w:rsidRDefault="00B839AC" w:rsidP="00B839AC">
      <w:pPr>
        <w:pStyle w:val="NoSpacing"/>
        <w:ind w:firstLine="720"/>
        <w:rPr>
          <w:lang w:val="en-US"/>
        </w:rPr>
      </w:pPr>
    </w:p>
    <w:p w14:paraId="362B3925" w14:textId="25BE1D38" w:rsidR="00340E06" w:rsidRPr="0096287B" w:rsidRDefault="00340E06" w:rsidP="00BC071B">
      <w:pPr>
        <w:spacing w:after="0" w:line="240" w:lineRule="auto"/>
        <w:rPr>
          <w:b/>
          <w:bCs/>
          <w:lang w:val="en-US"/>
        </w:rPr>
      </w:pPr>
      <w:r w:rsidRPr="0096287B">
        <w:rPr>
          <w:b/>
          <w:bCs/>
          <w:lang w:val="en-US"/>
        </w:rPr>
        <w:t>Teacher Workshop:</w:t>
      </w:r>
    </w:p>
    <w:p w14:paraId="333C01A2" w14:textId="69DA5752" w:rsidR="00340E06" w:rsidRPr="0096287B" w:rsidRDefault="00340E06" w:rsidP="00C15450">
      <w:pPr>
        <w:pStyle w:val="ListParagraph"/>
        <w:numPr>
          <w:ilvl w:val="0"/>
          <w:numId w:val="32"/>
        </w:numPr>
        <w:spacing w:after="0" w:line="240" w:lineRule="auto"/>
        <w:rPr>
          <w:lang w:val="en-US"/>
        </w:rPr>
      </w:pPr>
      <w:r w:rsidRPr="0096287B">
        <w:rPr>
          <w:lang w:val="en-US"/>
        </w:rPr>
        <w:t xml:space="preserve">Building a Better Chapter with Alumni </w:t>
      </w:r>
      <w:r w:rsidR="00060CFC">
        <w:rPr>
          <w:lang w:val="en-US"/>
        </w:rPr>
        <w:t>and</w:t>
      </w:r>
      <w:r w:rsidRPr="0096287B">
        <w:rPr>
          <w:lang w:val="en-US"/>
        </w:rPr>
        <w:t xml:space="preserve"> Supporters: Discover ways that alumni and supporters can help your chapter through grants, time, </w:t>
      </w:r>
      <w:proofErr w:type="gramStart"/>
      <w:r w:rsidRPr="0096287B">
        <w:rPr>
          <w:lang w:val="en-US"/>
        </w:rPr>
        <w:t>talents</w:t>
      </w:r>
      <w:proofErr w:type="gramEnd"/>
      <w:r w:rsidRPr="0096287B">
        <w:rPr>
          <w:lang w:val="en-US"/>
        </w:rPr>
        <w:t xml:space="preserve"> and other resources. </w:t>
      </w:r>
    </w:p>
    <w:p w14:paraId="3ED6505B" w14:textId="7854E5D0" w:rsidR="00BC071B" w:rsidRPr="0096287B" w:rsidRDefault="00340E06" w:rsidP="00B839AC">
      <w:pPr>
        <w:spacing w:after="0" w:line="240" w:lineRule="auto"/>
        <w:ind w:firstLine="720"/>
        <w:rPr>
          <w:lang w:val="en-US"/>
        </w:rPr>
      </w:pPr>
      <w:r w:rsidRPr="0096287B">
        <w:rPr>
          <w:lang w:val="en-US"/>
        </w:rPr>
        <w:t xml:space="preserve">Allie Ellis, National FFA Alumni </w:t>
      </w:r>
      <w:r w:rsidR="00060CFC">
        <w:rPr>
          <w:lang w:val="en-US"/>
        </w:rPr>
        <w:t>and</w:t>
      </w:r>
      <w:r w:rsidR="00060CFC" w:rsidRPr="0096287B">
        <w:rPr>
          <w:lang w:val="en-US"/>
        </w:rPr>
        <w:t xml:space="preserve"> </w:t>
      </w:r>
      <w:r w:rsidRPr="0096287B">
        <w:rPr>
          <w:lang w:val="en-US"/>
        </w:rPr>
        <w:t>Supporters</w:t>
      </w:r>
    </w:p>
    <w:p w14:paraId="5D111388" w14:textId="77777777" w:rsidR="007E7538" w:rsidRPr="0096287B" w:rsidRDefault="007E7538" w:rsidP="007E7538">
      <w:pPr>
        <w:spacing w:after="0" w:line="240" w:lineRule="auto"/>
        <w:rPr>
          <w:lang w:val="en-US"/>
        </w:rPr>
      </w:pPr>
    </w:p>
    <w:p w14:paraId="3E18B9AD" w14:textId="591612A6" w:rsidR="00340E06" w:rsidRPr="0096287B" w:rsidRDefault="00340E06" w:rsidP="00B839AC">
      <w:pPr>
        <w:spacing w:after="0"/>
        <w:rPr>
          <w:b/>
          <w:bCs/>
          <w:lang w:val="en-US"/>
        </w:rPr>
      </w:pPr>
      <w:r w:rsidRPr="0096287B">
        <w:rPr>
          <w:b/>
          <w:bCs/>
          <w:lang w:val="en-US"/>
        </w:rPr>
        <w:t>Student Workshops:</w:t>
      </w:r>
    </w:p>
    <w:p w14:paraId="2792D8C7" w14:textId="3E36BC79" w:rsidR="00BC071B" w:rsidRPr="0096287B" w:rsidRDefault="00340E06" w:rsidP="00C15450">
      <w:pPr>
        <w:pStyle w:val="ListParagraph"/>
        <w:numPr>
          <w:ilvl w:val="0"/>
          <w:numId w:val="32"/>
        </w:numPr>
        <w:spacing w:after="0" w:line="240" w:lineRule="auto"/>
        <w:rPr>
          <w:lang w:val="en-US"/>
        </w:rPr>
      </w:pPr>
      <w:r w:rsidRPr="0096287B">
        <w:rPr>
          <w:lang w:val="en-US"/>
        </w:rPr>
        <w:t>Serve Where You Are: Discover how your passions and interests can converge with the needs in your school or community.</w:t>
      </w:r>
      <w:r w:rsidR="00297771" w:rsidRPr="0096287B">
        <w:rPr>
          <w:lang w:val="en-US"/>
        </w:rPr>
        <w:t xml:space="preserve"> </w:t>
      </w:r>
      <w:r w:rsidRPr="0096287B">
        <w:rPr>
          <w:lang w:val="en-US"/>
        </w:rPr>
        <w:t>By partnering with FFA Alumni and Supporters within community organizations, FFA members will establish an action plan for a life of service.</w:t>
      </w:r>
    </w:p>
    <w:p w14:paraId="7BB373B8" w14:textId="708A45DE" w:rsidR="00340E06" w:rsidRPr="0096287B" w:rsidRDefault="00340E06" w:rsidP="000834BF">
      <w:pPr>
        <w:spacing w:after="0" w:line="240" w:lineRule="auto"/>
        <w:ind w:firstLine="720"/>
        <w:rPr>
          <w:sz w:val="4"/>
          <w:szCs w:val="4"/>
          <w:lang w:val="en-US"/>
        </w:rPr>
      </w:pPr>
      <w:r w:rsidRPr="0096287B">
        <w:rPr>
          <w:lang w:val="en-US"/>
        </w:rPr>
        <w:t>David Townsend, National FFA Alumni and Supporters</w:t>
      </w:r>
    </w:p>
    <w:p w14:paraId="03A73689" w14:textId="77777777" w:rsidR="000834BF" w:rsidRPr="0096287B" w:rsidRDefault="000834BF" w:rsidP="000834BF">
      <w:pPr>
        <w:spacing w:after="0" w:line="240" w:lineRule="auto"/>
        <w:ind w:firstLine="720"/>
        <w:rPr>
          <w:sz w:val="4"/>
          <w:szCs w:val="4"/>
          <w:lang w:val="en-US"/>
        </w:rPr>
      </w:pPr>
    </w:p>
    <w:p w14:paraId="2E6B62BD" w14:textId="77777777" w:rsidR="00340E06" w:rsidRPr="0096287B" w:rsidRDefault="00340E06" w:rsidP="00340E06">
      <w:pPr>
        <w:rPr>
          <w:rFonts w:asciiTheme="majorHAnsi" w:hAnsiTheme="majorHAnsi"/>
          <w:b/>
          <w:bCs/>
          <w:sz w:val="32"/>
          <w:szCs w:val="40"/>
          <w:lang w:val="en-US"/>
        </w:rPr>
      </w:pPr>
      <w:r w:rsidRPr="0096287B">
        <w:rPr>
          <w:rFonts w:asciiTheme="majorHAnsi" w:hAnsiTheme="majorHAnsi"/>
          <w:b/>
          <w:bCs/>
          <w:sz w:val="32"/>
          <w:szCs w:val="40"/>
          <w:lang w:val="en-US"/>
        </w:rPr>
        <w:t xml:space="preserve">For More Information: </w:t>
      </w:r>
    </w:p>
    <w:p w14:paraId="68B7C11A" w14:textId="6C015485" w:rsidR="00340E06" w:rsidRPr="0096287B" w:rsidRDefault="00340E06" w:rsidP="00BC071B">
      <w:pPr>
        <w:spacing w:after="0" w:line="240" w:lineRule="auto"/>
        <w:rPr>
          <w:b/>
          <w:bCs/>
          <w:lang w:val="en-US"/>
        </w:rPr>
      </w:pPr>
      <w:r w:rsidRPr="0096287B">
        <w:rPr>
          <w:b/>
          <w:bCs/>
          <w:lang w:val="en-US"/>
        </w:rPr>
        <w:t xml:space="preserve">Want to know more about FFA Alumni </w:t>
      </w:r>
      <w:r w:rsidR="00060CFC">
        <w:rPr>
          <w:b/>
          <w:bCs/>
          <w:lang w:val="en-US"/>
        </w:rPr>
        <w:t>and</w:t>
      </w:r>
      <w:r w:rsidRPr="0096287B">
        <w:rPr>
          <w:b/>
          <w:bCs/>
          <w:lang w:val="en-US"/>
        </w:rPr>
        <w:t xml:space="preserve"> Supporters? </w:t>
      </w:r>
    </w:p>
    <w:p w14:paraId="1FCC046C" w14:textId="24D5C768" w:rsidR="00441672" w:rsidRPr="0096287B" w:rsidRDefault="00340E06" w:rsidP="00BC071B">
      <w:pPr>
        <w:spacing w:after="0" w:line="240" w:lineRule="auto"/>
        <w:rPr>
          <w:lang w:val="en-US"/>
        </w:rPr>
      </w:pPr>
      <w:r w:rsidRPr="0096287B">
        <w:rPr>
          <w:lang w:val="en-US"/>
        </w:rPr>
        <w:t>Learn more about the various roles as a</w:t>
      </w:r>
      <w:r w:rsidR="00060CFC">
        <w:rPr>
          <w:lang w:val="en-US"/>
        </w:rPr>
        <w:t>n</w:t>
      </w:r>
      <w:r w:rsidRPr="0096287B">
        <w:rPr>
          <w:lang w:val="en-US"/>
        </w:rPr>
        <w:t xml:space="preserve"> FFA Alumni and Supporter by watching this short </w:t>
      </w:r>
      <w:hyperlink r:id="rId169" w:history="1">
        <w:r w:rsidRPr="0096287B">
          <w:rPr>
            <w:rStyle w:val="Hyperlink"/>
            <w:lang w:val="en-US"/>
          </w:rPr>
          <w:t>video</w:t>
        </w:r>
      </w:hyperlink>
      <w:r w:rsidRPr="0096287B">
        <w:rPr>
          <w:lang w:val="en-US"/>
        </w:rPr>
        <w:t>.</w:t>
      </w:r>
    </w:p>
    <w:p w14:paraId="6C77F77B" w14:textId="0A146B2E" w:rsidR="00340E06" w:rsidRPr="0096287B" w:rsidRDefault="00441672" w:rsidP="00C15450">
      <w:pPr>
        <w:pStyle w:val="ListParagraph"/>
        <w:numPr>
          <w:ilvl w:val="0"/>
          <w:numId w:val="32"/>
        </w:numPr>
        <w:spacing w:after="0" w:line="240" w:lineRule="auto"/>
        <w:rPr>
          <w:lang w:val="en-US"/>
        </w:rPr>
      </w:pPr>
      <w:r w:rsidRPr="0096287B">
        <w:rPr>
          <w:lang w:val="en-US"/>
        </w:rPr>
        <w:t>Have student complete the “</w:t>
      </w:r>
      <w:hyperlink w:anchor="alumniws" w:history="1">
        <w:r w:rsidRPr="0096287B">
          <w:rPr>
            <w:rStyle w:val="Hyperlink"/>
            <w:lang w:val="en-US"/>
          </w:rPr>
          <w:t xml:space="preserve">National FFA Alumni </w:t>
        </w:r>
        <w:r w:rsidR="00060CFC">
          <w:rPr>
            <w:rStyle w:val="Hyperlink"/>
            <w:lang w:val="en-US"/>
          </w:rPr>
          <w:t>and</w:t>
        </w:r>
        <w:r w:rsidRPr="0096287B">
          <w:rPr>
            <w:rStyle w:val="Hyperlink"/>
            <w:lang w:val="en-US"/>
          </w:rPr>
          <w:t xml:space="preserve"> Supporters</w:t>
        </w:r>
      </w:hyperlink>
      <w:r w:rsidRPr="0096287B">
        <w:rPr>
          <w:lang w:val="en-US"/>
        </w:rPr>
        <w:t>” worksheet.</w:t>
      </w:r>
    </w:p>
    <w:p w14:paraId="60A58BD7" w14:textId="07944EB1" w:rsidR="00340E06" w:rsidRPr="0096287B" w:rsidRDefault="00340E06" w:rsidP="00C15450">
      <w:pPr>
        <w:pStyle w:val="ListParagraph"/>
        <w:numPr>
          <w:ilvl w:val="0"/>
          <w:numId w:val="32"/>
        </w:numPr>
        <w:spacing w:after="0" w:line="240" w:lineRule="auto"/>
        <w:rPr>
          <w:lang w:val="en-US"/>
        </w:rPr>
      </w:pPr>
      <w:r w:rsidRPr="0096287B">
        <w:rPr>
          <w:lang w:val="en-US"/>
        </w:rPr>
        <w:t xml:space="preserve">Additionally, learn about life membership by watching this </w:t>
      </w:r>
      <w:hyperlink r:id="rId170" w:history="1">
        <w:r w:rsidRPr="0096287B">
          <w:rPr>
            <w:rStyle w:val="Hyperlink"/>
            <w:lang w:val="en-US"/>
          </w:rPr>
          <w:t>video</w:t>
        </w:r>
      </w:hyperlink>
      <w:r w:rsidRPr="0096287B">
        <w:rPr>
          <w:lang w:val="en-US"/>
        </w:rPr>
        <w:t xml:space="preserve">. </w:t>
      </w:r>
    </w:p>
    <w:p w14:paraId="5F9B9CE3" w14:textId="45489746" w:rsidR="000834BF" w:rsidRPr="0096287B" w:rsidRDefault="000834BF" w:rsidP="000834BF">
      <w:pPr>
        <w:spacing w:after="0" w:line="240" w:lineRule="auto"/>
        <w:rPr>
          <w:lang w:val="en-US"/>
        </w:rPr>
      </w:pPr>
    </w:p>
    <w:p w14:paraId="617A46A2" w14:textId="307ED589" w:rsidR="000834BF" w:rsidRPr="0096287B" w:rsidRDefault="000834BF" w:rsidP="000834BF">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sidR="00060CFC">
        <w:rPr>
          <w:lang w:val="en-US"/>
        </w:rPr>
        <w:t>found</w:t>
      </w:r>
      <w:r w:rsidR="00060CFC" w:rsidRPr="0096287B">
        <w:rPr>
          <w:lang w:val="en-US"/>
        </w:rPr>
        <w:t xml:space="preserve"> </w:t>
      </w:r>
      <w:hyperlink r:id="rId171" w:history="1">
        <w:r w:rsidRPr="009D4D70">
          <w:rPr>
            <w:rStyle w:val="Hyperlink"/>
            <w:lang w:val="en-US"/>
          </w:rPr>
          <w:t>here</w:t>
        </w:r>
      </w:hyperlink>
      <w:r w:rsidRPr="0096287B">
        <w:rPr>
          <w:lang w:val="en-US"/>
        </w:rPr>
        <w:t xml:space="preserve">. </w:t>
      </w:r>
    </w:p>
    <w:p w14:paraId="70134443" w14:textId="2BB7FEE3" w:rsidR="008015F4" w:rsidRPr="0096287B" w:rsidRDefault="000834BF" w:rsidP="00340E06">
      <w:pPr>
        <w:pStyle w:val="Title"/>
        <w:rPr>
          <w:lang w:val="en-US"/>
        </w:rPr>
      </w:pPr>
      <w:bookmarkStart w:id="53" w:name="alumniws"/>
      <w:r w:rsidRPr="0096287B">
        <w:rPr>
          <w:lang w:val="en-US"/>
        </w:rPr>
        <w:lastRenderedPageBreak/>
        <w:t>N</w:t>
      </w:r>
      <w:r w:rsidR="008015F4" w:rsidRPr="0096287B">
        <w:rPr>
          <w:lang w:val="en-US"/>
        </w:rPr>
        <w:t xml:space="preserve">ational FFA Alumni </w:t>
      </w:r>
      <w:r w:rsidR="00060CFC">
        <w:rPr>
          <w:lang w:val="en-US"/>
        </w:rPr>
        <w:t>and</w:t>
      </w:r>
      <w:r w:rsidR="008015F4" w:rsidRPr="0096287B">
        <w:rPr>
          <w:lang w:val="en-US"/>
        </w:rPr>
        <w:t xml:space="preserve"> Supporters </w:t>
      </w:r>
    </w:p>
    <w:bookmarkEnd w:id="53"/>
    <w:p w14:paraId="2E2EB15B" w14:textId="6AA2A77C" w:rsidR="008015F4" w:rsidRPr="0096287B" w:rsidRDefault="008015F4" w:rsidP="008015F4">
      <w:pPr>
        <w:pStyle w:val="BodyCopy"/>
        <w:rPr>
          <w:rFonts w:asciiTheme="minorHAnsi" w:hAnsiTheme="minorHAnsi"/>
        </w:rPr>
      </w:pPr>
      <w:r w:rsidRPr="0096287B">
        <w:rPr>
          <w:noProof/>
        </w:rPr>
        <w:drawing>
          <wp:anchor distT="0" distB="0" distL="114300" distR="114300" simplePos="0" relativeHeight="251831296" behindDoc="1" locked="0" layoutInCell="1" allowOverlap="1" wp14:anchorId="158DBB8B" wp14:editId="388A06E7">
            <wp:simplePos x="0" y="0"/>
            <wp:positionH relativeFrom="column">
              <wp:posOffset>-1270</wp:posOffset>
            </wp:positionH>
            <wp:positionV relativeFrom="page">
              <wp:posOffset>4292600</wp:posOffset>
            </wp:positionV>
            <wp:extent cx="2409190" cy="1498600"/>
            <wp:effectExtent l="0" t="0" r="0" b="6350"/>
            <wp:wrapTight wrapText="bothSides">
              <wp:wrapPolygon edited="0">
                <wp:start x="0" y="0"/>
                <wp:lineTo x="0" y="21417"/>
                <wp:lineTo x="21349" y="21417"/>
                <wp:lineTo x="21349" y="0"/>
                <wp:lineTo x="0" y="0"/>
              </wp:wrapPolygon>
            </wp:wrapTight>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409190" cy="1498600"/>
                    </a:xfrm>
                    <a:prstGeom prst="rect">
                      <a:avLst/>
                    </a:prstGeom>
                  </pic:spPr>
                </pic:pic>
              </a:graphicData>
            </a:graphic>
            <wp14:sizeRelH relativeFrom="page">
              <wp14:pctWidth>0</wp14:pctWidth>
            </wp14:sizeRelH>
            <wp14:sizeRelV relativeFrom="page">
              <wp14:pctHeight>0</wp14:pctHeight>
            </wp14:sizeRelV>
          </wp:anchor>
        </w:drawing>
      </w:r>
      <w:r w:rsidR="00340E06" w:rsidRPr="0096287B">
        <w:rPr>
          <w:rFonts w:asciiTheme="minorHAnsi" w:hAnsiTheme="minorHAnsi"/>
        </w:rPr>
        <w:t xml:space="preserve">Directions: </w:t>
      </w:r>
      <w:r w:rsidRPr="0096287B">
        <w:rPr>
          <w:rFonts w:asciiTheme="minorHAnsi" w:hAnsiTheme="minorHAnsi"/>
        </w:rPr>
        <w:t xml:space="preserve">Watch the video about the various roles </w:t>
      </w:r>
      <w:r w:rsidR="00060CFC">
        <w:rPr>
          <w:rFonts w:asciiTheme="minorHAnsi" w:hAnsiTheme="minorHAnsi"/>
        </w:rPr>
        <w:t>of</w:t>
      </w:r>
      <w:r w:rsidR="00060CFC" w:rsidRPr="0096287B">
        <w:rPr>
          <w:rFonts w:asciiTheme="minorHAnsi" w:hAnsiTheme="minorHAnsi"/>
        </w:rPr>
        <w:t xml:space="preserve"> </w:t>
      </w:r>
      <w:r w:rsidRPr="0096287B">
        <w:rPr>
          <w:rFonts w:asciiTheme="minorHAnsi" w:hAnsiTheme="minorHAnsi"/>
        </w:rPr>
        <w:t>a</w:t>
      </w:r>
      <w:r w:rsidR="00060CFC">
        <w:rPr>
          <w:rFonts w:asciiTheme="minorHAnsi" w:hAnsiTheme="minorHAnsi"/>
        </w:rPr>
        <w:t>n</w:t>
      </w:r>
      <w:r w:rsidRPr="0096287B">
        <w:rPr>
          <w:rFonts w:asciiTheme="minorHAnsi" w:hAnsiTheme="minorHAnsi"/>
        </w:rPr>
        <w:t xml:space="preserve"> FFA Alumni and Supporter and answer the questions below. The video can be found </w:t>
      </w:r>
      <w:r w:rsidR="00060CFC">
        <w:rPr>
          <w:rFonts w:asciiTheme="minorHAnsi" w:hAnsiTheme="minorHAnsi"/>
        </w:rPr>
        <w:t>at</w:t>
      </w:r>
      <w:r w:rsidRPr="0096287B">
        <w:rPr>
          <w:rFonts w:asciiTheme="minorHAnsi" w:hAnsiTheme="minorHAnsi"/>
        </w:rPr>
        <w:t xml:space="preserve"> </w:t>
      </w:r>
      <w:hyperlink r:id="rId173" w:history="1">
        <w:r w:rsidR="00060CFC" w:rsidRPr="00007067">
          <w:rPr>
            <w:rStyle w:val="Hyperlink"/>
            <w:rFonts w:asciiTheme="minorHAnsi" w:hAnsiTheme="minorHAnsi"/>
          </w:rPr>
          <w:t>https://FFA.box.com/s/ij0u32qbtrvzjwr5t2tu2qtrkifgpmd8</w:t>
        </w:r>
      </w:hyperlink>
      <w:r w:rsidRPr="0096287B">
        <w:rPr>
          <w:rFonts w:asciiTheme="minorHAnsi" w:hAnsiTheme="minorHAnsi"/>
        </w:rPr>
        <w:t>.</w:t>
      </w:r>
      <w:r w:rsidR="00297771" w:rsidRPr="0096287B">
        <w:rPr>
          <w:rFonts w:asciiTheme="minorHAnsi" w:hAnsiTheme="minorHAnsi"/>
        </w:rPr>
        <w:t xml:space="preserve"> </w:t>
      </w:r>
    </w:p>
    <w:p w14:paraId="5056C301" w14:textId="62FC96A5" w:rsidR="008015F4" w:rsidRPr="0096287B" w:rsidRDefault="00340E06" w:rsidP="008015F4">
      <w:pPr>
        <w:rPr>
          <w:lang w:val="en-US"/>
        </w:rPr>
      </w:pPr>
      <w:r w:rsidRPr="0096287B">
        <w:rPr>
          <w:noProof/>
          <w:lang w:val="en-US"/>
        </w:rPr>
        <mc:AlternateContent>
          <mc:Choice Requires="wpg">
            <w:drawing>
              <wp:anchor distT="0" distB="0" distL="114300" distR="114300" simplePos="0" relativeHeight="251830272" behindDoc="0" locked="0" layoutInCell="1" allowOverlap="1" wp14:anchorId="08BAA0B8" wp14:editId="2237A9F5">
                <wp:simplePos x="0" y="0"/>
                <wp:positionH relativeFrom="column">
                  <wp:posOffset>-191770</wp:posOffset>
                </wp:positionH>
                <wp:positionV relativeFrom="page">
                  <wp:posOffset>2127250</wp:posOffset>
                </wp:positionV>
                <wp:extent cx="6324600" cy="6927850"/>
                <wp:effectExtent l="19050" t="19050" r="19050" b="25400"/>
                <wp:wrapSquare wrapText="bothSides"/>
                <wp:docPr id="402" name="Group 402"/>
                <wp:cNvGraphicFramePr/>
                <a:graphic xmlns:a="http://schemas.openxmlformats.org/drawingml/2006/main">
                  <a:graphicData uri="http://schemas.microsoft.com/office/word/2010/wordprocessingGroup">
                    <wpg:wgp>
                      <wpg:cNvGrpSpPr/>
                      <wpg:grpSpPr>
                        <a:xfrm>
                          <a:off x="0" y="0"/>
                          <a:ext cx="6324600" cy="6927850"/>
                          <a:chOff x="0" y="0"/>
                          <a:chExt cx="6324600" cy="6927850"/>
                        </a:xfrm>
                      </wpg:grpSpPr>
                      <wps:wsp>
                        <wps:cNvPr id="403" name="Text Box 2"/>
                        <wps:cNvSpPr txBox="1">
                          <a:spLocks noChangeArrowheads="1"/>
                        </wps:cNvSpPr>
                        <wps:spPr bwMode="auto">
                          <a:xfrm>
                            <a:off x="215900" y="0"/>
                            <a:ext cx="2381250" cy="2032000"/>
                          </a:xfrm>
                          <a:prstGeom prst="roundRect">
                            <a:avLst/>
                          </a:prstGeom>
                          <a:solidFill>
                            <a:srgbClr val="FFFFFF"/>
                          </a:solidFill>
                          <a:ln w="28575">
                            <a:solidFill>
                              <a:srgbClr val="000000"/>
                            </a:solidFill>
                            <a:miter lim="800000"/>
                            <a:headEnd/>
                            <a:tailEnd/>
                          </a:ln>
                        </wps:spPr>
                        <wps:txbx>
                          <w:txbxContent>
                            <w:p w14:paraId="32854458" w14:textId="5BDFEC7B" w:rsidR="00060CFC" w:rsidRDefault="00060CFC" w:rsidP="00C15450">
                              <w:pPr>
                                <w:pStyle w:val="BodyCopy"/>
                                <w:numPr>
                                  <w:ilvl w:val="0"/>
                                  <w:numId w:val="18"/>
                                </w:numPr>
                                <w:ind w:left="270"/>
                                <w:rPr>
                                  <w:rFonts w:asciiTheme="minorHAnsi" w:hAnsiTheme="minorHAnsi"/>
                                </w:rPr>
                              </w:pPr>
                              <w:r w:rsidRPr="00C57745">
                                <w:rPr>
                                  <w:rFonts w:asciiTheme="minorHAnsi" w:hAnsiTheme="minorHAnsi"/>
                                </w:rPr>
                                <w:t>Based on the video linked above</w:t>
                              </w:r>
                              <w:r>
                                <w:rPr>
                                  <w:rFonts w:asciiTheme="minorHAnsi" w:hAnsiTheme="minorHAnsi"/>
                                </w:rPr>
                                <w:t>,</w:t>
                              </w:r>
                              <w:r w:rsidRPr="00C57745">
                                <w:rPr>
                                  <w:rFonts w:asciiTheme="minorHAnsi" w:hAnsiTheme="minorHAnsi"/>
                                </w:rPr>
                                <w:t xml:space="preserve"> </w:t>
                              </w:r>
                              <w:r>
                                <w:rPr>
                                  <w:rFonts w:asciiTheme="minorHAnsi" w:hAnsiTheme="minorHAnsi"/>
                                </w:rPr>
                                <w:t xml:space="preserve">what are the various types of roles of an FFA Alumni and Supporter? </w:t>
                              </w:r>
                            </w:p>
                            <w:p w14:paraId="3D9BC17B" w14:textId="77777777" w:rsidR="00060CFC" w:rsidRPr="00D2408A" w:rsidRDefault="00060CFC" w:rsidP="008015F4">
                              <w:pPr>
                                <w:pStyle w:val="BodyCopy"/>
                                <w:ind w:left="720"/>
                                <w:rPr>
                                  <w:rFonts w:asciiTheme="minorHAnsi" w:hAnsiTheme="minorHAnsi"/>
                                  <w:color w:val="FF0000"/>
                                </w:rPr>
                              </w:pPr>
                            </w:p>
                          </w:txbxContent>
                        </wps:txbx>
                        <wps:bodyPr rot="0" vert="horz" wrap="square" lIns="91440" tIns="45720" rIns="91440" bIns="45720" anchor="t" anchorCtr="0">
                          <a:noAutofit/>
                        </wps:bodyPr>
                      </wps:wsp>
                      <wps:wsp>
                        <wps:cNvPr id="404" name="Text Box 2"/>
                        <wps:cNvSpPr txBox="1">
                          <a:spLocks noChangeArrowheads="1"/>
                        </wps:cNvSpPr>
                        <wps:spPr bwMode="auto">
                          <a:xfrm>
                            <a:off x="2717800" y="1797050"/>
                            <a:ext cx="3606800" cy="2032000"/>
                          </a:xfrm>
                          <a:prstGeom prst="roundRect">
                            <a:avLst/>
                          </a:prstGeom>
                          <a:solidFill>
                            <a:srgbClr val="FFFFFF"/>
                          </a:solidFill>
                          <a:ln w="28575">
                            <a:solidFill>
                              <a:srgbClr val="000000"/>
                            </a:solidFill>
                            <a:miter lim="800000"/>
                            <a:headEnd/>
                            <a:tailEnd/>
                          </a:ln>
                        </wps:spPr>
                        <wps:txbx>
                          <w:txbxContent>
                            <w:p w14:paraId="1B5A5989" w14:textId="38801A07" w:rsidR="00060CFC" w:rsidRDefault="00060CFC" w:rsidP="00C15450">
                              <w:pPr>
                                <w:pStyle w:val="BodyCopy"/>
                                <w:numPr>
                                  <w:ilvl w:val="0"/>
                                  <w:numId w:val="19"/>
                                </w:numPr>
                                <w:ind w:left="360"/>
                                <w:rPr>
                                  <w:rFonts w:asciiTheme="minorHAnsi" w:hAnsiTheme="minorHAnsi"/>
                                </w:rPr>
                              </w:pPr>
                              <w:r>
                                <w:rPr>
                                  <w:rFonts w:asciiTheme="minorHAnsi" w:hAnsiTheme="minorHAnsi"/>
                                </w:rPr>
                                <w:t xml:space="preserve">What do you think it means to be an Alumni and Supporter? </w:t>
                              </w:r>
                            </w:p>
                            <w:p w14:paraId="7429AC0A" w14:textId="77777777" w:rsidR="00060CFC" w:rsidRPr="00902325" w:rsidRDefault="00060CFC" w:rsidP="008015F4">
                              <w:pPr>
                                <w:pStyle w:val="BodyCopy"/>
                                <w:ind w:left="720"/>
                                <w:rPr>
                                  <w:rFonts w:asciiTheme="minorHAnsi" w:hAnsiTheme="minorHAnsi"/>
                                  <w:color w:val="FF0000"/>
                                </w:rPr>
                              </w:pPr>
                            </w:p>
                          </w:txbxContent>
                        </wps:txbx>
                        <wps:bodyPr rot="0" vert="horz" wrap="square" lIns="91440" tIns="45720" rIns="91440" bIns="45720" anchor="t" anchorCtr="0">
                          <a:noAutofit/>
                        </wps:bodyPr>
                      </wps:wsp>
                      <wps:wsp>
                        <wps:cNvPr id="405" name="Text Box 2"/>
                        <wps:cNvSpPr txBox="1">
                          <a:spLocks noChangeArrowheads="1"/>
                        </wps:cNvSpPr>
                        <wps:spPr bwMode="auto">
                          <a:xfrm>
                            <a:off x="2844800" y="0"/>
                            <a:ext cx="3308350" cy="1603375"/>
                          </a:xfrm>
                          <a:prstGeom prst="roundRect">
                            <a:avLst/>
                          </a:prstGeom>
                          <a:solidFill>
                            <a:srgbClr val="FFFFFF"/>
                          </a:solidFill>
                          <a:ln w="28575">
                            <a:solidFill>
                              <a:srgbClr val="000000"/>
                            </a:solidFill>
                            <a:miter lim="800000"/>
                            <a:headEnd/>
                            <a:tailEnd/>
                          </a:ln>
                        </wps:spPr>
                        <wps:txbx>
                          <w:txbxContent>
                            <w:p w14:paraId="6401C6D9" w14:textId="2573553D" w:rsidR="00060CFC" w:rsidRPr="00902325" w:rsidRDefault="00060CFC" w:rsidP="008E3A1A">
                              <w:pPr>
                                <w:pStyle w:val="BodyCopy"/>
                                <w:rPr>
                                  <w:rFonts w:asciiTheme="minorHAnsi" w:hAnsiTheme="minorHAnsi"/>
                                  <w:color w:val="FF0000"/>
                                </w:rPr>
                              </w:pPr>
                              <w:r>
                                <w:rPr>
                                  <w:rFonts w:ascii="Montserrat" w:eastAsia="Montserrat" w:hAnsi="Montserrat" w:cs="Montserrat"/>
                                  <w:spacing w:val="-1"/>
                                  <w:szCs w:val="18"/>
                                </w:rPr>
                                <w:t>2. W</w:t>
                              </w:r>
                              <w:r>
                                <w:rPr>
                                  <w:rFonts w:ascii="Montserrat" w:eastAsia="Montserrat" w:hAnsi="Montserrat" w:cs="Montserrat"/>
                                  <w:szCs w:val="18"/>
                                </w:rPr>
                                <w:t>h</w:t>
                              </w:r>
                              <w:r>
                                <w:rPr>
                                  <w:rFonts w:ascii="Montserrat" w:eastAsia="Montserrat" w:hAnsi="Montserrat" w:cs="Montserrat"/>
                                  <w:spacing w:val="-1"/>
                                  <w:szCs w:val="18"/>
                                </w:rPr>
                                <w:t>a</w:t>
                              </w:r>
                              <w:r>
                                <w:rPr>
                                  <w:rFonts w:ascii="Montserrat" w:eastAsia="Montserrat" w:hAnsi="Montserrat" w:cs="Montserrat"/>
                                  <w:szCs w:val="18"/>
                                </w:rPr>
                                <w:t xml:space="preserve">t </w:t>
                              </w:r>
                              <w:r>
                                <w:rPr>
                                  <w:rFonts w:ascii="Montserrat" w:eastAsia="Montserrat" w:hAnsi="Montserrat" w:cs="Montserrat"/>
                                  <w:spacing w:val="-1"/>
                                  <w:szCs w:val="18"/>
                                </w:rPr>
                                <w:t>a</w:t>
                              </w:r>
                              <w:r>
                                <w:rPr>
                                  <w:rFonts w:ascii="Montserrat" w:eastAsia="Montserrat" w:hAnsi="Montserrat" w:cs="Montserrat"/>
                                  <w:szCs w:val="18"/>
                                </w:rPr>
                                <w:t xml:space="preserve">re </w:t>
                              </w:r>
                              <w:r>
                                <w:rPr>
                                  <w:rFonts w:ascii="Montserrat" w:eastAsia="Montserrat" w:hAnsi="Montserrat" w:cs="Montserrat"/>
                                  <w:spacing w:val="-1"/>
                                  <w:szCs w:val="18"/>
                                </w:rPr>
                                <w:t>t</w:t>
                              </w:r>
                              <w:r>
                                <w:rPr>
                                  <w:rFonts w:ascii="Montserrat" w:eastAsia="Montserrat" w:hAnsi="Montserrat" w:cs="Montserrat"/>
                                  <w:szCs w:val="18"/>
                                </w:rPr>
                                <w:t>he di</w:t>
                              </w:r>
                              <w:r>
                                <w:rPr>
                                  <w:rFonts w:ascii="Montserrat" w:eastAsia="Montserrat" w:hAnsi="Montserrat" w:cs="Montserrat"/>
                                  <w:spacing w:val="1"/>
                                  <w:szCs w:val="18"/>
                                </w:rPr>
                                <w:t>f</w:t>
                              </w:r>
                              <w:r>
                                <w:rPr>
                                  <w:rFonts w:ascii="Montserrat" w:eastAsia="Montserrat" w:hAnsi="Montserrat" w:cs="Montserrat"/>
                                  <w:spacing w:val="-1"/>
                                  <w:szCs w:val="18"/>
                                </w:rPr>
                                <w:t>fe</w:t>
                              </w:r>
                              <w:r>
                                <w:rPr>
                                  <w:rFonts w:ascii="Montserrat" w:eastAsia="Montserrat" w:hAnsi="Montserrat" w:cs="Montserrat"/>
                                  <w:szCs w:val="18"/>
                                </w:rPr>
                                <w:t>r</w:t>
                              </w:r>
                              <w:r>
                                <w:rPr>
                                  <w:rFonts w:ascii="Montserrat" w:eastAsia="Montserrat" w:hAnsi="Montserrat" w:cs="Montserrat"/>
                                  <w:spacing w:val="-1"/>
                                  <w:szCs w:val="18"/>
                                </w:rPr>
                                <w:t>e</w:t>
                              </w:r>
                              <w:r>
                                <w:rPr>
                                  <w:rFonts w:ascii="Montserrat" w:eastAsia="Montserrat" w:hAnsi="Montserrat" w:cs="Montserrat"/>
                                  <w:spacing w:val="3"/>
                                  <w:szCs w:val="18"/>
                                </w:rPr>
                                <w:t>n</w:t>
                              </w:r>
                              <w:r>
                                <w:rPr>
                                  <w:rFonts w:ascii="Montserrat" w:eastAsia="Montserrat" w:hAnsi="Montserrat" w:cs="Montserrat"/>
                                  <w:szCs w:val="18"/>
                                </w:rPr>
                                <w:t xml:space="preserve">t </w:t>
                              </w:r>
                              <w:r>
                                <w:rPr>
                                  <w:rFonts w:ascii="Montserrat" w:eastAsia="Montserrat" w:hAnsi="Montserrat" w:cs="Montserrat"/>
                                  <w:spacing w:val="-1"/>
                                  <w:szCs w:val="18"/>
                                </w:rPr>
                                <w:t>t</w:t>
                              </w:r>
                              <w:r>
                                <w:rPr>
                                  <w:rFonts w:ascii="Montserrat" w:eastAsia="Montserrat" w:hAnsi="Montserrat" w:cs="Montserrat"/>
                                  <w:spacing w:val="1"/>
                                  <w:szCs w:val="18"/>
                                </w:rPr>
                                <w:t>y</w:t>
                              </w:r>
                              <w:r>
                                <w:rPr>
                                  <w:rFonts w:ascii="Montserrat" w:eastAsia="Montserrat" w:hAnsi="Montserrat" w:cs="Montserrat"/>
                                  <w:szCs w:val="18"/>
                                </w:rPr>
                                <w:t>pes</w:t>
                              </w:r>
                              <w:r>
                                <w:rPr>
                                  <w:rFonts w:ascii="Montserrat" w:eastAsia="Montserrat" w:hAnsi="Montserrat" w:cs="Montserrat"/>
                                  <w:spacing w:val="1"/>
                                  <w:szCs w:val="18"/>
                                </w:rPr>
                                <w:t xml:space="preserve"> </w:t>
                              </w:r>
                              <w:r>
                                <w:rPr>
                                  <w:rFonts w:ascii="Montserrat" w:eastAsia="Montserrat" w:hAnsi="Montserrat" w:cs="Montserrat"/>
                                  <w:szCs w:val="18"/>
                                </w:rPr>
                                <w:t xml:space="preserve">of </w:t>
                              </w:r>
                              <w:r>
                                <w:rPr>
                                  <w:rFonts w:ascii="Montserrat" w:eastAsia="Montserrat" w:hAnsi="Montserrat" w:cs="Montserrat"/>
                                  <w:spacing w:val="1"/>
                                  <w:szCs w:val="18"/>
                                </w:rPr>
                                <w:t>alumni and supporter grants</w:t>
                              </w:r>
                              <w:r>
                                <w:rPr>
                                  <w:rFonts w:ascii="Montserrat" w:eastAsia="Montserrat" w:hAnsi="Montserrat" w:cs="Montserrat"/>
                                  <w:szCs w:val="18"/>
                                </w:rPr>
                                <w:t xml:space="preserve">? </w:t>
                              </w:r>
                              <w:hyperlink r:id="rId174"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txbxContent>
                        </wps:txbx>
                        <wps:bodyPr rot="0" vert="horz" wrap="square" lIns="91440" tIns="45720" rIns="91440" bIns="45720" anchor="t" anchorCtr="0">
                          <a:noAutofit/>
                        </wps:bodyPr>
                      </wps:wsp>
                      <wps:wsp>
                        <wps:cNvPr id="406" name="Text Box 2"/>
                        <wps:cNvSpPr txBox="1">
                          <a:spLocks noChangeArrowheads="1"/>
                        </wps:cNvSpPr>
                        <wps:spPr bwMode="auto">
                          <a:xfrm>
                            <a:off x="0" y="3911600"/>
                            <a:ext cx="3606800" cy="2978150"/>
                          </a:xfrm>
                          <a:prstGeom prst="roundRect">
                            <a:avLst/>
                          </a:prstGeom>
                          <a:solidFill>
                            <a:srgbClr val="FFFFFF"/>
                          </a:solidFill>
                          <a:ln w="28575">
                            <a:solidFill>
                              <a:srgbClr val="000000"/>
                            </a:solidFill>
                            <a:miter lim="800000"/>
                            <a:headEnd/>
                            <a:tailEnd/>
                          </a:ln>
                        </wps:spPr>
                        <wps:txbx>
                          <w:txbxContent>
                            <w:p w14:paraId="33366001" w14:textId="2935EC6A" w:rsidR="00060CFC" w:rsidRDefault="00060CFC" w:rsidP="00C15450">
                              <w:pPr>
                                <w:pStyle w:val="BodyCopy"/>
                                <w:numPr>
                                  <w:ilvl w:val="0"/>
                                  <w:numId w:val="20"/>
                                </w:numPr>
                                <w:ind w:left="270"/>
                                <w:rPr>
                                  <w:rFonts w:asciiTheme="minorHAnsi" w:hAnsiTheme="minorHAnsi"/>
                                </w:rPr>
                              </w:pPr>
                              <w:r>
                                <w:rPr>
                                  <w:rFonts w:asciiTheme="minorHAnsi" w:hAnsiTheme="minorHAnsi"/>
                                </w:rPr>
                                <w:t xml:space="preserve">Does your chapter have an Alumni and Supporter group? If yes, explain how they support your agricultural education program/FFA chapter? If no, are their other support/booster groups in your school? How do they provide additional support to their programs? </w:t>
                              </w:r>
                            </w:p>
                            <w:p w14:paraId="480DD2CA" w14:textId="77777777" w:rsidR="00060CFC" w:rsidRPr="00902325" w:rsidRDefault="00060CFC" w:rsidP="008015F4">
                              <w:pPr>
                                <w:pStyle w:val="BodyCopy"/>
                                <w:ind w:left="1080"/>
                                <w:rPr>
                                  <w:rFonts w:asciiTheme="minorHAnsi" w:hAnsiTheme="minorHAnsi"/>
                                  <w:color w:val="FF0000"/>
                                </w:rPr>
                              </w:pPr>
                            </w:p>
                          </w:txbxContent>
                        </wps:txbx>
                        <wps:bodyPr rot="0" vert="horz" wrap="square" lIns="91440" tIns="45720" rIns="91440" bIns="45720" anchor="t" anchorCtr="0">
                          <a:noAutofit/>
                        </wps:bodyPr>
                      </wps:wsp>
                      <wps:wsp>
                        <wps:cNvPr id="407" name="Text Box 2"/>
                        <wps:cNvSpPr txBox="1">
                          <a:spLocks noChangeArrowheads="1"/>
                        </wps:cNvSpPr>
                        <wps:spPr bwMode="auto">
                          <a:xfrm>
                            <a:off x="3771900" y="4044950"/>
                            <a:ext cx="2381250" cy="2882900"/>
                          </a:xfrm>
                          <a:prstGeom prst="roundRect">
                            <a:avLst/>
                          </a:prstGeom>
                          <a:solidFill>
                            <a:srgbClr val="FFFFFF"/>
                          </a:solidFill>
                          <a:ln w="28575">
                            <a:solidFill>
                              <a:srgbClr val="000000"/>
                            </a:solidFill>
                            <a:miter lim="800000"/>
                            <a:headEnd/>
                            <a:tailEnd/>
                          </a:ln>
                        </wps:spPr>
                        <wps:txbx>
                          <w:txbxContent>
                            <w:p w14:paraId="555C73B6" w14:textId="14BB5D00" w:rsidR="00060CFC" w:rsidRDefault="00060CFC" w:rsidP="00C15450">
                              <w:pPr>
                                <w:pStyle w:val="BodyCopy"/>
                                <w:numPr>
                                  <w:ilvl w:val="0"/>
                                  <w:numId w:val="21"/>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56CFEF46" w14:textId="77777777" w:rsidR="00060CFC" w:rsidRPr="00F235C1" w:rsidRDefault="00060CFC" w:rsidP="008015F4">
                              <w:pPr>
                                <w:pStyle w:val="BodyCopy"/>
                                <w:ind w:left="720"/>
                                <w:rPr>
                                  <w:rFonts w:asciiTheme="minorHAnsi" w:hAnsiTheme="minorHAnsi"/>
                                  <w:color w:val="FF0000"/>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8BAA0B8" id="Group 402" o:spid="_x0000_s1234" style="position:absolute;margin-left:-15.1pt;margin-top:167.5pt;width:498pt;height:545.5pt;z-index:251830272;mso-position-vertical-relative:page;mso-height-relative:margin" coordsize="63246,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">
                <v:roundrect id="_x0000_s1235" style="position:absolute;left:2159;width:23812;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" strokeweight="2.25pt">
                  <v:stroke joinstyle="miter"/>
                  <v:textbox>
                    <w:txbxContent>
                      <w:p w14:paraId="32854458" w14:textId="5BDFEC7B" w:rsidR="00060CFC" w:rsidRDefault="00060CFC" w:rsidP="00C15450">
                        <w:pPr>
                          <w:pStyle w:val="BodyCopy"/>
                          <w:numPr>
                            <w:ilvl w:val="0"/>
                            <w:numId w:val="18"/>
                          </w:numPr>
                          <w:ind w:left="270"/>
                          <w:rPr>
                            <w:rFonts w:asciiTheme="minorHAnsi" w:hAnsiTheme="minorHAnsi"/>
                          </w:rPr>
                        </w:pPr>
                        <w:r w:rsidRPr="00C57745">
                          <w:rPr>
                            <w:rFonts w:asciiTheme="minorHAnsi" w:hAnsiTheme="minorHAnsi"/>
                          </w:rPr>
                          <w:t>Based on the video linked above</w:t>
                        </w:r>
                        <w:r>
                          <w:rPr>
                            <w:rFonts w:asciiTheme="minorHAnsi" w:hAnsiTheme="minorHAnsi"/>
                          </w:rPr>
                          <w:t>,</w:t>
                        </w:r>
                        <w:r w:rsidRPr="00C57745">
                          <w:rPr>
                            <w:rFonts w:asciiTheme="minorHAnsi" w:hAnsiTheme="minorHAnsi"/>
                          </w:rPr>
                          <w:t xml:space="preserve"> </w:t>
                        </w:r>
                        <w:r>
                          <w:rPr>
                            <w:rFonts w:asciiTheme="minorHAnsi" w:hAnsiTheme="minorHAnsi"/>
                          </w:rPr>
                          <w:t xml:space="preserve">what are the various types of roles of an FFA Alumni and Supporter? </w:t>
                        </w:r>
                      </w:p>
                      <w:p w14:paraId="3D9BC17B" w14:textId="77777777" w:rsidR="00060CFC" w:rsidRPr="00D2408A" w:rsidRDefault="00060CFC" w:rsidP="008015F4">
                        <w:pPr>
                          <w:pStyle w:val="BodyCopy"/>
                          <w:ind w:left="720"/>
                          <w:rPr>
                            <w:rFonts w:asciiTheme="minorHAnsi" w:hAnsiTheme="minorHAnsi"/>
                            <w:color w:val="FF0000"/>
                          </w:rPr>
                        </w:pPr>
                      </w:p>
                    </w:txbxContent>
                  </v:textbox>
                </v:roundrect>
                <v:roundrect id="_x0000_s1236" style="position:absolute;left:27178;top:17970;width:36068;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" strokeweight="2.25pt">
                  <v:stroke joinstyle="miter"/>
                  <v:textbox>
                    <w:txbxContent>
                      <w:p w14:paraId="1B5A5989" w14:textId="38801A07" w:rsidR="00060CFC" w:rsidRDefault="00060CFC" w:rsidP="00C15450">
                        <w:pPr>
                          <w:pStyle w:val="BodyCopy"/>
                          <w:numPr>
                            <w:ilvl w:val="0"/>
                            <w:numId w:val="19"/>
                          </w:numPr>
                          <w:ind w:left="360"/>
                          <w:rPr>
                            <w:rFonts w:asciiTheme="minorHAnsi" w:hAnsiTheme="minorHAnsi"/>
                          </w:rPr>
                        </w:pPr>
                        <w:r>
                          <w:rPr>
                            <w:rFonts w:asciiTheme="minorHAnsi" w:hAnsiTheme="minorHAnsi"/>
                          </w:rPr>
                          <w:t xml:space="preserve">What do you think it means to be an Alumni and Supporter? </w:t>
                        </w:r>
                      </w:p>
                      <w:p w14:paraId="7429AC0A" w14:textId="77777777" w:rsidR="00060CFC" w:rsidRPr="00902325" w:rsidRDefault="00060CFC" w:rsidP="008015F4">
                        <w:pPr>
                          <w:pStyle w:val="BodyCopy"/>
                          <w:ind w:left="720"/>
                          <w:rPr>
                            <w:rFonts w:asciiTheme="minorHAnsi" w:hAnsiTheme="minorHAnsi"/>
                            <w:color w:val="FF0000"/>
                          </w:rPr>
                        </w:pPr>
                      </w:p>
                    </w:txbxContent>
                  </v:textbox>
                </v:roundrect>
                <v:roundrect id="_x0000_s1237" style="position:absolute;left:28448;width:33083;height:160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" strokeweight="2.25pt">
                  <v:stroke joinstyle="miter"/>
                  <v:textbox>
                    <w:txbxContent>
                      <w:p w14:paraId="6401C6D9" w14:textId="2573553D" w:rsidR="00060CFC" w:rsidRPr="00902325" w:rsidRDefault="00060CFC" w:rsidP="008E3A1A">
                        <w:pPr>
                          <w:pStyle w:val="BodyCopy"/>
                          <w:rPr>
                            <w:rFonts w:asciiTheme="minorHAnsi" w:hAnsiTheme="minorHAnsi"/>
                            <w:color w:val="FF0000"/>
                          </w:rPr>
                        </w:pPr>
                        <w:r>
                          <w:rPr>
                            <w:rFonts w:ascii="Montserrat" w:eastAsia="Montserrat" w:hAnsi="Montserrat" w:cs="Montserrat"/>
                            <w:spacing w:val="-1"/>
                            <w:szCs w:val="18"/>
                          </w:rPr>
                          <w:t>2. W</w:t>
                        </w:r>
                        <w:r>
                          <w:rPr>
                            <w:rFonts w:ascii="Montserrat" w:eastAsia="Montserrat" w:hAnsi="Montserrat" w:cs="Montserrat"/>
                            <w:szCs w:val="18"/>
                          </w:rPr>
                          <w:t>h</w:t>
                        </w:r>
                        <w:r>
                          <w:rPr>
                            <w:rFonts w:ascii="Montserrat" w:eastAsia="Montserrat" w:hAnsi="Montserrat" w:cs="Montserrat"/>
                            <w:spacing w:val="-1"/>
                            <w:szCs w:val="18"/>
                          </w:rPr>
                          <w:t>a</w:t>
                        </w:r>
                        <w:r>
                          <w:rPr>
                            <w:rFonts w:ascii="Montserrat" w:eastAsia="Montserrat" w:hAnsi="Montserrat" w:cs="Montserrat"/>
                            <w:szCs w:val="18"/>
                          </w:rPr>
                          <w:t xml:space="preserve">t </w:t>
                        </w:r>
                        <w:r>
                          <w:rPr>
                            <w:rFonts w:ascii="Montserrat" w:eastAsia="Montserrat" w:hAnsi="Montserrat" w:cs="Montserrat"/>
                            <w:spacing w:val="-1"/>
                            <w:szCs w:val="18"/>
                          </w:rPr>
                          <w:t>a</w:t>
                        </w:r>
                        <w:r>
                          <w:rPr>
                            <w:rFonts w:ascii="Montserrat" w:eastAsia="Montserrat" w:hAnsi="Montserrat" w:cs="Montserrat"/>
                            <w:szCs w:val="18"/>
                          </w:rPr>
                          <w:t xml:space="preserve">re </w:t>
                        </w:r>
                        <w:r>
                          <w:rPr>
                            <w:rFonts w:ascii="Montserrat" w:eastAsia="Montserrat" w:hAnsi="Montserrat" w:cs="Montserrat"/>
                            <w:spacing w:val="-1"/>
                            <w:szCs w:val="18"/>
                          </w:rPr>
                          <w:t>t</w:t>
                        </w:r>
                        <w:r>
                          <w:rPr>
                            <w:rFonts w:ascii="Montserrat" w:eastAsia="Montserrat" w:hAnsi="Montserrat" w:cs="Montserrat"/>
                            <w:szCs w:val="18"/>
                          </w:rPr>
                          <w:t>he di</w:t>
                        </w:r>
                        <w:r>
                          <w:rPr>
                            <w:rFonts w:ascii="Montserrat" w:eastAsia="Montserrat" w:hAnsi="Montserrat" w:cs="Montserrat"/>
                            <w:spacing w:val="1"/>
                            <w:szCs w:val="18"/>
                          </w:rPr>
                          <w:t>f</w:t>
                        </w:r>
                        <w:r>
                          <w:rPr>
                            <w:rFonts w:ascii="Montserrat" w:eastAsia="Montserrat" w:hAnsi="Montserrat" w:cs="Montserrat"/>
                            <w:spacing w:val="-1"/>
                            <w:szCs w:val="18"/>
                          </w:rPr>
                          <w:t>fe</w:t>
                        </w:r>
                        <w:r>
                          <w:rPr>
                            <w:rFonts w:ascii="Montserrat" w:eastAsia="Montserrat" w:hAnsi="Montserrat" w:cs="Montserrat"/>
                            <w:szCs w:val="18"/>
                          </w:rPr>
                          <w:t>r</w:t>
                        </w:r>
                        <w:r>
                          <w:rPr>
                            <w:rFonts w:ascii="Montserrat" w:eastAsia="Montserrat" w:hAnsi="Montserrat" w:cs="Montserrat"/>
                            <w:spacing w:val="-1"/>
                            <w:szCs w:val="18"/>
                          </w:rPr>
                          <w:t>e</w:t>
                        </w:r>
                        <w:r>
                          <w:rPr>
                            <w:rFonts w:ascii="Montserrat" w:eastAsia="Montserrat" w:hAnsi="Montserrat" w:cs="Montserrat"/>
                            <w:spacing w:val="3"/>
                            <w:szCs w:val="18"/>
                          </w:rPr>
                          <w:t>n</w:t>
                        </w:r>
                        <w:r>
                          <w:rPr>
                            <w:rFonts w:ascii="Montserrat" w:eastAsia="Montserrat" w:hAnsi="Montserrat" w:cs="Montserrat"/>
                            <w:szCs w:val="18"/>
                          </w:rPr>
                          <w:t xml:space="preserve">t </w:t>
                        </w:r>
                        <w:r>
                          <w:rPr>
                            <w:rFonts w:ascii="Montserrat" w:eastAsia="Montserrat" w:hAnsi="Montserrat" w:cs="Montserrat"/>
                            <w:spacing w:val="-1"/>
                            <w:szCs w:val="18"/>
                          </w:rPr>
                          <w:t>t</w:t>
                        </w:r>
                        <w:r>
                          <w:rPr>
                            <w:rFonts w:ascii="Montserrat" w:eastAsia="Montserrat" w:hAnsi="Montserrat" w:cs="Montserrat"/>
                            <w:spacing w:val="1"/>
                            <w:szCs w:val="18"/>
                          </w:rPr>
                          <w:t>y</w:t>
                        </w:r>
                        <w:r>
                          <w:rPr>
                            <w:rFonts w:ascii="Montserrat" w:eastAsia="Montserrat" w:hAnsi="Montserrat" w:cs="Montserrat"/>
                            <w:szCs w:val="18"/>
                          </w:rPr>
                          <w:t>pes</w:t>
                        </w:r>
                        <w:r>
                          <w:rPr>
                            <w:rFonts w:ascii="Montserrat" w:eastAsia="Montserrat" w:hAnsi="Montserrat" w:cs="Montserrat"/>
                            <w:spacing w:val="1"/>
                            <w:szCs w:val="18"/>
                          </w:rPr>
                          <w:t xml:space="preserve"> </w:t>
                        </w:r>
                        <w:r>
                          <w:rPr>
                            <w:rFonts w:ascii="Montserrat" w:eastAsia="Montserrat" w:hAnsi="Montserrat" w:cs="Montserrat"/>
                            <w:szCs w:val="18"/>
                          </w:rPr>
                          <w:t xml:space="preserve">of </w:t>
                        </w:r>
                        <w:r>
                          <w:rPr>
                            <w:rFonts w:ascii="Montserrat" w:eastAsia="Montserrat" w:hAnsi="Montserrat" w:cs="Montserrat"/>
                            <w:spacing w:val="1"/>
                            <w:szCs w:val="18"/>
                          </w:rPr>
                          <w:t>alumni and supporter grants</w:t>
                        </w:r>
                        <w:r>
                          <w:rPr>
                            <w:rFonts w:ascii="Montserrat" w:eastAsia="Montserrat" w:hAnsi="Montserrat" w:cs="Montserrat"/>
                            <w:szCs w:val="18"/>
                          </w:rPr>
                          <w:t xml:space="preserve">? </w:t>
                        </w:r>
                        <w:hyperlink r:id="rId175"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txbxContent>
                  </v:textbox>
                </v:roundrect>
                <v:roundrect id="_x0000_s1238" style="position:absolute;top:39116;width:36068;height:297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" strokeweight="2.25pt">
                  <v:stroke joinstyle="miter"/>
                  <v:textbox>
                    <w:txbxContent>
                      <w:p w14:paraId="33366001" w14:textId="2935EC6A" w:rsidR="00060CFC" w:rsidRDefault="00060CFC" w:rsidP="00C15450">
                        <w:pPr>
                          <w:pStyle w:val="BodyCopy"/>
                          <w:numPr>
                            <w:ilvl w:val="0"/>
                            <w:numId w:val="20"/>
                          </w:numPr>
                          <w:ind w:left="270"/>
                          <w:rPr>
                            <w:rFonts w:asciiTheme="minorHAnsi" w:hAnsiTheme="minorHAnsi"/>
                          </w:rPr>
                        </w:pPr>
                        <w:r>
                          <w:rPr>
                            <w:rFonts w:asciiTheme="minorHAnsi" w:hAnsiTheme="minorHAnsi"/>
                          </w:rPr>
                          <w:t xml:space="preserve">Does your chapter have an Alumni and Supporter group? If yes, explain how they support your agricultural education program/FFA chapter? If no, are their other support/booster groups in your school? How do they provide additional support to their programs? </w:t>
                        </w:r>
                      </w:p>
                      <w:p w14:paraId="480DD2CA" w14:textId="77777777" w:rsidR="00060CFC" w:rsidRPr="00902325" w:rsidRDefault="00060CFC" w:rsidP="008015F4">
                        <w:pPr>
                          <w:pStyle w:val="BodyCopy"/>
                          <w:ind w:left="1080"/>
                          <w:rPr>
                            <w:rFonts w:asciiTheme="minorHAnsi" w:hAnsiTheme="minorHAnsi"/>
                            <w:color w:val="FF0000"/>
                          </w:rPr>
                        </w:pPr>
                      </w:p>
                    </w:txbxContent>
                  </v:textbox>
                </v:roundrect>
                <v:roundrect id="_x0000_s1239" style="position:absolute;left:37719;top:40449;width:23812;height:288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" strokeweight="2.25pt">
                  <v:stroke joinstyle="miter"/>
                  <v:textbox>
                    <w:txbxContent>
                      <w:p w14:paraId="555C73B6" w14:textId="14BB5D00" w:rsidR="00060CFC" w:rsidRDefault="00060CFC" w:rsidP="00C15450">
                        <w:pPr>
                          <w:pStyle w:val="BodyCopy"/>
                          <w:numPr>
                            <w:ilvl w:val="0"/>
                            <w:numId w:val="21"/>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56CFEF46" w14:textId="77777777" w:rsidR="00060CFC" w:rsidRPr="00F235C1" w:rsidRDefault="00060CFC" w:rsidP="008015F4">
                        <w:pPr>
                          <w:pStyle w:val="BodyCopy"/>
                          <w:ind w:left="720"/>
                          <w:rPr>
                            <w:rFonts w:asciiTheme="minorHAnsi" w:hAnsiTheme="minorHAnsi"/>
                            <w:color w:val="FF0000"/>
                          </w:rPr>
                        </w:pPr>
                      </w:p>
                    </w:txbxContent>
                  </v:textbox>
                </v:roundrect>
                <w10:wrap type="square" anchory="page"/>
              </v:group>
            </w:pict>
          </mc:Fallback>
        </mc:AlternateContent>
      </w:r>
    </w:p>
    <w:p w14:paraId="7C53D284" w14:textId="7D003562" w:rsidR="008015F4" w:rsidRPr="0096287B" w:rsidRDefault="008015F4" w:rsidP="00340E06">
      <w:pPr>
        <w:pStyle w:val="Title"/>
        <w:rPr>
          <w:lang w:val="en-US"/>
        </w:rPr>
      </w:pPr>
      <w:r w:rsidRPr="0096287B">
        <w:rPr>
          <w:color w:val="FF0000"/>
          <w:lang w:val="en-US"/>
        </w:rPr>
        <w:lastRenderedPageBreak/>
        <w:t>KEY:</w:t>
      </w:r>
      <w:r w:rsidRPr="0096287B">
        <w:rPr>
          <w:lang w:val="en-US"/>
        </w:rPr>
        <w:t xml:space="preserve"> National FFA Alumni </w:t>
      </w:r>
      <w:r w:rsidR="00060CFC">
        <w:rPr>
          <w:lang w:val="en-US"/>
        </w:rPr>
        <w:t>and</w:t>
      </w:r>
      <w:r w:rsidRPr="0096287B">
        <w:rPr>
          <w:lang w:val="en-US"/>
        </w:rPr>
        <w:t xml:space="preserve"> Supporters </w:t>
      </w:r>
    </w:p>
    <w:p w14:paraId="36C00A70" w14:textId="0FE9EF53" w:rsidR="008015F4" w:rsidRPr="0096287B" w:rsidRDefault="008015F4" w:rsidP="007E7538">
      <w:pPr>
        <w:rPr>
          <w:lang w:val="en-US"/>
        </w:rPr>
      </w:pPr>
      <w:r w:rsidRPr="0096287B">
        <w:rPr>
          <w:noProof/>
          <w:lang w:val="en-US"/>
        </w:rPr>
        <w:drawing>
          <wp:anchor distT="0" distB="0" distL="114300" distR="114300" simplePos="0" relativeHeight="251833344" behindDoc="1" locked="0" layoutInCell="1" allowOverlap="1" wp14:anchorId="7605669D" wp14:editId="4C7FCDE8">
            <wp:simplePos x="0" y="0"/>
            <wp:positionH relativeFrom="column">
              <wp:posOffset>-1270</wp:posOffset>
            </wp:positionH>
            <wp:positionV relativeFrom="page">
              <wp:posOffset>4292600</wp:posOffset>
            </wp:positionV>
            <wp:extent cx="2409190" cy="1498600"/>
            <wp:effectExtent l="0" t="0" r="0" b="6350"/>
            <wp:wrapTight wrapText="bothSides">
              <wp:wrapPolygon edited="0">
                <wp:start x="0" y="0"/>
                <wp:lineTo x="0" y="21417"/>
                <wp:lineTo x="21349" y="21417"/>
                <wp:lineTo x="21349" y="0"/>
                <wp:lineTo x="0" y="0"/>
              </wp:wrapPolygon>
            </wp:wrapTight>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409190" cy="1498600"/>
                    </a:xfrm>
                    <a:prstGeom prst="rect">
                      <a:avLst/>
                    </a:prstGeom>
                  </pic:spPr>
                </pic:pic>
              </a:graphicData>
            </a:graphic>
            <wp14:sizeRelH relativeFrom="page">
              <wp14:pctWidth>0</wp14:pctWidth>
            </wp14:sizeRelH>
            <wp14:sizeRelV relativeFrom="page">
              <wp14:pctHeight>0</wp14:pctHeight>
            </wp14:sizeRelV>
          </wp:anchor>
        </w:drawing>
      </w:r>
      <w:r w:rsidRPr="0096287B">
        <w:rPr>
          <w:noProof/>
          <w:lang w:val="en-US"/>
        </w:rPr>
        <mc:AlternateContent>
          <mc:Choice Requires="wpg">
            <w:drawing>
              <wp:anchor distT="0" distB="0" distL="114300" distR="114300" simplePos="0" relativeHeight="251832320" behindDoc="0" locked="0" layoutInCell="1" allowOverlap="1" wp14:anchorId="21C82FBD" wp14:editId="5E0B1612">
                <wp:simplePos x="0" y="0"/>
                <wp:positionH relativeFrom="column">
                  <wp:posOffset>-191770</wp:posOffset>
                </wp:positionH>
                <wp:positionV relativeFrom="page">
                  <wp:posOffset>2127250</wp:posOffset>
                </wp:positionV>
                <wp:extent cx="6324600" cy="6851650"/>
                <wp:effectExtent l="19050" t="19050" r="19050" b="25400"/>
                <wp:wrapSquare wrapText="bothSides"/>
                <wp:docPr id="409" name="Group 409"/>
                <wp:cNvGraphicFramePr/>
                <a:graphic xmlns:a="http://schemas.openxmlformats.org/drawingml/2006/main">
                  <a:graphicData uri="http://schemas.microsoft.com/office/word/2010/wordprocessingGroup">
                    <wpg:wgp>
                      <wpg:cNvGrpSpPr/>
                      <wpg:grpSpPr>
                        <a:xfrm>
                          <a:off x="0" y="0"/>
                          <a:ext cx="6324600" cy="6851650"/>
                          <a:chOff x="0" y="0"/>
                          <a:chExt cx="6324600" cy="6851650"/>
                        </a:xfrm>
                      </wpg:grpSpPr>
                      <wps:wsp>
                        <wps:cNvPr id="410" name="Text Box 2"/>
                        <wps:cNvSpPr txBox="1">
                          <a:spLocks noChangeArrowheads="1"/>
                        </wps:cNvSpPr>
                        <wps:spPr bwMode="auto">
                          <a:xfrm>
                            <a:off x="215900" y="0"/>
                            <a:ext cx="2381250" cy="2032000"/>
                          </a:xfrm>
                          <a:prstGeom prst="roundRect">
                            <a:avLst/>
                          </a:prstGeom>
                          <a:solidFill>
                            <a:srgbClr val="FFFFFF"/>
                          </a:solidFill>
                          <a:ln w="28575">
                            <a:solidFill>
                              <a:srgbClr val="000000"/>
                            </a:solidFill>
                            <a:miter lim="800000"/>
                            <a:headEnd/>
                            <a:tailEnd/>
                          </a:ln>
                        </wps:spPr>
                        <wps:txbx>
                          <w:txbxContent>
                            <w:p w14:paraId="2A36BC30" w14:textId="77777777" w:rsidR="00060CFC" w:rsidRDefault="00060CFC" w:rsidP="00C15450">
                              <w:pPr>
                                <w:pStyle w:val="BodyCopy"/>
                                <w:numPr>
                                  <w:ilvl w:val="0"/>
                                  <w:numId w:val="18"/>
                                </w:numPr>
                                <w:ind w:left="270"/>
                                <w:rPr>
                                  <w:rFonts w:asciiTheme="minorHAnsi" w:hAnsiTheme="minorHAnsi"/>
                                </w:rPr>
                              </w:pPr>
                              <w:r w:rsidRPr="00E4231B">
                                <w:rPr>
                                  <w:rFonts w:asciiTheme="minorHAnsi" w:hAnsiTheme="minorHAnsi"/>
                                </w:rPr>
                                <w:t>Based on the video linked above</w:t>
                              </w:r>
                              <w:r>
                                <w:rPr>
                                  <w:rFonts w:asciiTheme="minorHAnsi" w:hAnsiTheme="minorHAnsi"/>
                                </w:rPr>
                                <w:t>,</w:t>
                              </w:r>
                              <w:r w:rsidRPr="00E4231B">
                                <w:rPr>
                                  <w:rFonts w:asciiTheme="minorHAnsi" w:hAnsiTheme="minorHAnsi"/>
                                </w:rPr>
                                <w:t xml:space="preserve"> </w:t>
                              </w:r>
                              <w:r>
                                <w:rPr>
                                  <w:rFonts w:asciiTheme="minorHAnsi" w:hAnsiTheme="minorHAnsi"/>
                                </w:rPr>
                                <w:t xml:space="preserve">what are the various types of roles of an FFA Alumni and Supporter? </w:t>
                              </w:r>
                            </w:p>
                            <w:p w14:paraId="66E6AE19" w14:textId="46492B07" w:rsidR="00060CFC" w:rsidRPr="00D2408A" w:rsidRDefault="00060CFC" w:rsidP="008015F4">
                              <w:pPr>
                                <w:pStyle w:val="BodyCopy"/>
                                <w:ind w:left="720"/>
                                <w:rPr>
                                  <w:rFonts w:asciiTheme="minorHAnsi" w:hAnsiTheme="minorHAnsi"/>
                                  <w:color w:val="FF0000"/>
                                </w:rPr>
                              </w:pPr>
                              <w:r w:rsidRPr="00D2408A">
                                <w:rPr>
                                  <w:rFonts w:asciiTheme="minorHAnsi" w:hAnsiTheme="minorHAnsi"/>
                                  <w:color w:val="FF0000"/>
                                </w:rPr>
                                <w:t>Volunteer, advocate, mentor, fan, donor</w:t>
                              </w:r>
                            </w:p>
                          </w:txbxContent>
                        </wps:txbx>
                        <wps:bodyPr rot="0" vert="horz" wrap="square" lIns="91440" tIns="45720" rIns="91440" bIns="45720" anchor="t" anchorCtr="0">
                          <a:noAutofit/>
                        </wps:bodyPr>
                      </wps:wsp>
                      <wps:wsp>
                        <wps:cNvPr id="411" name="Text Box 2"/>
                        <wps:cNvSpPr txBox="1">
                          <a:spLocks noChangeArrowheads="1"/>
                        </wps:cNvSpPr>
                        <wps:spPr bwMode="auto">
                          <a:xfrm>
                            <a:off x="2717800" y="1797050"/>
                            <a:ext cx="3606800" cy="2032000"/>
                          </a:xfrm>
                          <a:prstGeom prst="roundRect">
                            <a:avLst/>
                          </a:prstGeom>
                          <a:solidFill>
                            <a:srgbClr val="FFFFFF"/>
                          </a:solidFill>
                          <a:ln w="28575">
                            <a:solidFill>
                              <a:srgbClr val="000000"/>
                            </a:solidFill>
                            <a:miter lim="800000"/>
                            <a:headEnd/>
                            <a:tailEnd/>
                          </a:ln>
                        </wps:spPr>
                        <wps:txbx>
                          <w:txbxContent>
                            <w:p w14:paraId="3AB1ECE5" w14:textId="5D68C354" w:rsidR="00060CFC" w:rsidRDefault="00060CFC" w:rsidP="00C15450">
                              <w:pPr>
                                <w:pStyle w:val="BodyCopy"/>
                                <w:numPr>
                                  <w:ilvl w:val="0"/>
                                  <w:numId w:val="29"/>
                                </w:numPr>
                                <w:ind w:left="270"/>
                                <w:rPr>
                                  <w:rFonts w:asciiTheme="minorHAnsi" w:hAnsiTheme="minorHAnsi"/>
                                </w:rPr>
                              </w:pPr>
                              <w:r>
                                <w:rPr>
                                  <w:rFonts w:asciiTheme="minorHAnsi" w:hAnsiTheme="minorHAnsi"/>
                                </w:rPr>
                                <w:t xml:space="preserve">What do you think it means to be an Alumni and Supporter? </w:t>
                              </w:r>
                            </w:p>
                            <w:p w14:paraId="56D9E8AE" w14:textId="77777777" w:rsidR="00060CFC" w:rsidRPr="00902325" w:rsidRDefault="00060CFC" w:rsidP="008015F4">
                              <w:pPr>
                                <w:pStyle w:val="BodyCopy"/>
                                <w:ind w:left="720"/>
                                <w:rPr>
                                  <w:rFonts w:asciiTheme="minorHAnsi" w:hAnsiTheme="minorHAnsi"/>
                                  <w:color w:val="FF0000"/>
                                </w:rPr>
                              </w:pPr>
                              <w:r>
                                <w:rPr>
                                  <w:rFonts w:asciiTheme="minorHAnsi" w:hAnsiTheme="minorHAnsi"/>
                                  <w:color w:val="FF0000"/>
                                </w:rPr>
                                <w:t xml:space="preserve">Answers will vary. </w:t>
                              </w:r>
                            </w:p>
                          </w:txbxContent>
                        </wps:txbx>
                        <wps:bodyPr rot="0" vert="horz" wrap="square" lIns="91440" tIns="45720" rIns="91440" bIns="45720" anchor="t" anchorCtr="0">
                          <a:noAutofit/>
                        </wps:bodyPr>
                      </wps:wsp>
                      <wps:wsp>
                        <wps:cNvPr id="412" name="Text Box 2"/>
                        <wps:cNvSpPr txBox="1">
                          <a:spLocks noChangeArrowheads="1"/>
                        </wps:cNvSpPr>
                        <wps:spPr bwMode="auto">
                          <a:xfrm>
                            <a:off x="2844800" y="0"/>
                            <a:ext cx="3308350" cy="1603375"/>
                          </a:xfrm>
                          <a:prstGeom prst="roundRect">
                            <a:avLst/>
                          </a:prstGeom>
                          <a:solidFill>
                            <a:srgbClr val="FFFFFF"/>
                          </a:solidFill>
                          <a:ln w="28575">
                            <a:solidFill>
                              <a:srgbClr val="000000"/>
                            </a:solidFill>
                            <a:miter lim="800000"/>
                            <a:headEnd/>
                            <a:tailEnd/>
                          </a:ln>
                        </wps:spPr>
                        <wps:txbx>
                          <w:txbxContent>
                            <w:p w14:paraId="26980B1C" w14:textId="171A4CAD" w:rsidR="00060CFC" w:rsidRDefault="00060CFC" w:rsidP="008E3A1A">
                              <w:pPr>
                                <w:pStyle w:val="BodyCopy"/>
                              </w:pPr>
                              <w:r>
                                <w:rPr>
                                  <w:rStyle w:val="Hyperlink"/>
                                  <w:rFonts w:asciiTheme="minorHAnsi" w:hAnsiTheme="minorHAnsi"/>
                                  <w:color w:val="auto"/>
                                  <w:u w:val="none"/>
                                </w:rPr>
                                <w:t>2. What are the different types of alumni and supporter grants?</w:t>
                              </w:r>
                              <w:r w:rsidRPr="008E3A1A">
                                <w:rPr>
                                  <w:rStyle w:val="Hyperlink"/>
                                  <w:rFonts w:asciiTheme="minorHAnsi" w:hAnsiTheme="minorHAnsi"/>
                                  <w:color w:val="auto"/>
                                  <w:u w:val="none"/>
                                </w:rPr>
                                <w:t xml:space="preserve"> </w:t>
                              </w:r>
                              <w:hyperlink r:id="rId176"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p w14:paraId="6780F3BF" w14:textId="107020E7" w:rsidR="00060CFC" w:rsidRPr="00902325" w:rsidRDefault="00060CFC" w:rsidP="008015F4">
                              <w:pPr>
                                <w:pStyle w:val="BodyCopy"/>
                                <w:ind w:left="1080"/>
                                <w:rPr>
                                  <w:rFonts w:asciiTheme="minorHAnsi" w:hAnsiTheme="minorHAnsi"/>
                                  <w:color w:val="FF0000"/>
                                </w:rPr>
                              </w:pPr>
                              <w:r>
                                <w:rPr>
                                  <w:rStyle w:val="Hyperlink"/>
                                  <w:rFonts w:asciiTheme="minorHAnsi" w:hAnsiTheme="minorHAnsi"/>
                                  <w:color w:val="FF0000"/>
                                  <w:u w:val="none"/>
                                </w:rPr>
                                <w:t xml:space="preserve">Give Back to Your Roots, Legacy </w:t>
                              </w:r>
                            </w:p>
                          </w:txbxContent>
                        </wps:txbx>
                        <wps:bodyPr rot="0" vert="horz" wrap="square" lIns="91440" tIns="45720" rIns="91440" bIns="45720" anchor="t" anchorCtr="0">
                          <a:noAutofit/>
                        </wps:bodyPr>
                      </wps:wsp>
                      <wps:wsp>
                        <wps:cNvPr id="413" name="Text Box 2"/>
                        <wps:cNvSpPr txBox="1">
                          <a:spLocks noChangeArrowheads="1"/>
                        </wps:cNvSpPr>
                        <wps:spPr bwMode="auto">
                          <a:xfrm>
                            <a:off x="0" y="3911600"/>
                            <a:ext cx="3606800" cy="2590800"/>
                          </a:xfrm>
                          <a:prstGeom prst="roundRect">
                            <a:avLst/>
                          </a:prstGeom>
                          <a:solidFill>
                            <a:srgbClr val="FFFFFF"/>
                          </a:solidFill>
                          <a:ln w="28575">
                            <a:solidFill>
                              <a:srgbClr val="000000"/>
                            </a:solidFill>
                            <a:miter lim="800000"/>
                            <a:headEnd/>
                            <a:tailEnd/>
                          </a:ln>
                        </wps:spPr>
                        <wps:txbx>
                          <w:txbxContent>
                            <w:p w14:paraId="5913E338" w14:textId="7991208F" w:rsidR="00060CFC" w:rsidRDefault="00060CFC" w:rsidP="00C15450">
                              <w:pPr>
                                <w:pStyle w:val="BodyCopy"/>
                                <w:numPr>
                                  <w:ilvl w:val="0"/>
                                  <w:numId w:val="30"/>
                                </w:numPr>
                                <w:ind w:left="360"/>
                                <w:rPr>
                                  <w:rFonts w:asciiTheme="minorHAnsi" w:hAnsiTheme="minorHAnsi"/>
                                </w:rPr>
                              </w:pPr>
                              <w:r>
                                <w:rPr>
                                  <w:rFonts w:asciiTheme="minorHAnsi" w:hAnsiTheme="minorHAnsi"/>
                                </w:rPr>
                                <w:t xml:space="preserve">Does your chapter have an Alumni and Supporter group? If yes, explain how they support your agricultural education program/FFA chapter? If no, are their other support/booster groups in your school? How do they provide additional support to their programs? </w:t>
                              </w:r>
                            </w:p>
                            <w:p w14:paraId="6B00B1CF" w14:textId="77777777" w:rsidR="00060CFC" w:rsidRPr="00902325" w:rsidRDefault="00060CFC" w:rsidP="008015F4">
                              <w:pPr>
                                <w:pStyle w:val="BodyCopy"/>
                                <w:ind w:left="1080"/>
                                <w:rPr>
                                  <w:rFonts w:asciiTheme="minorHAnsi" w:hAnsiTheme="minorHAnsi"/>
                                  <w:color w:val="FF0000"/>
                                </w:rPr>
                              </w:pPr>
                              <w:r>
                                <w:rPr>
                                  <w:rFonts w:asciiTheme="minorHAnsi" w:hAnsiTheme="minorHAnsi"/>
                                  <w:color w:val="FF0000"/>
                                </w:rPr>
                                <w:t xml:space="preserve">Answers will vary. </w:t>
                              </w:r>
                            </w:p>
                          </w:txbxContent>
                        </wps:txbx>
                        <wps:bodyPr rot="0" vert="horz" wrap="square" lIns="91440" tIns="45720" rIns="91440" bIns="45720" anchor="t" anchorCtr="0">
                          <a:noAutofit/>
                        </wps:bodyPr>
                      </wps:wsp>
                      <wps:wsp>
                        <wps:cNvPr id="414" name="Text Box 2"/>
                        <wps:cNvSpPr txBox="1">
                          <a:spLocks noChangeArrowheads="1"/>
                        </wps:cNvSpPr>
                        <wps:spPr bwMode="auto">
                          <a:xfrm>
                            <a:off x="3771900" y="4044950"/>
                            <a:ext cx="2381250" cy="2806700"/>
                          </a:xfrm>
                          <a:prstGeom prst="roundRect">
                            <a:avLst/>
                          </a:prstGeom>
                          <a:solidFill>
                            <a:srgbClr val="FFFFFF"/>
                          </a:solidFill>
                          <a:ln w="28575">
                            <a:solidFill>
                              <a:srgbClr val="000000"/>
                            </a:solidFill>
                            <a:miter lim="800000"/>
                            <a:headEnd/>
                            <a:tailEnd/>
                          </a:ln>
                        </wps:spPr>
                        <wps:txbx>
                          <w:txbxContent>
                            <w:p w14:paraId="14B24392" w14:textId="4F9AF6C6" w:rsidR="00060CFC" w:rsidRDefault="00060CFC" w:rsidP="00C15450">
                              <w:pPr>
                                <w:pStyle w:val="BodyCopy"/>
                                <w:numPr>
                                  <w:ilvl w:val="0"/>
                                  <w:numId w:val="31"/>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15D6E4C6" w14:textId="3DCDFFAC" w:rsidR="00060CFC" w:rsidRPr="00F235C1" w:rsidRDefault="00060CFC" w:rsidP="008015F4">
                              <w:pPr>
                                <w:pStyle w:val="BodyCopy"/>
                                <w:ind w:left="720"/>
                                <w:rPr>
                                  <w:rFonts w:asciiTheme="minorHAnsi" w:hAnsiTheme="minorHAnsi"/>
                                  <w:color w:val="FF0000"/>
                                </w:rPr>
                              </w:pPr>
                              <w:r>
                                <w:rPr>
                                  <w:rFonts w:asciiTheme="minorHAnsi" w:hAnsiTheme="minorHAnsi"/>
                                  <w:color w:val="FF0000"/>
                                </w:rPr>
                                <w:t>Answers will vary but may include volunteering with your local agricultural education program/FFA chapter</w:t>
                              </w:r>
                              <w:r w:rsidR="00003B5C">
                                <w:rPr>
                                  <w:rFonts w:asciiTheme="minorHAnsi" w:hAnsiTheme="minorHAnsi"/>
                                  <w:color w:val="FF0000"/>
                                </w:rPr>
                                <w:t xml:space="preserve"> and </w:t>
                              </w:r>
                              <w:r>
                                <w:rPr>
                                  <w:rFonts w:asciiTheme="minorHAnsi" w:hAnsiTheme="minorHAnsi"/>
                                  <w:color w:val="FF0000"/>
                                </w:rPr>
                                <w:t xml:space="preserve">joining your local FFA Alumni </w:t>
                              </w:r>
                              <w:r w:rsidR="00003B5C">
                                <w:rPr>
                                  <w:rFonts w:asciiTheme="minorHAnsi" w:hAnsiTheme="minorHAnsi"/>
                                  <w:color w:val="FF0000"/>
                                </w:rPr>
                                <w:t>and</w:t>
                              </w:r>
                              <w:r>
                                <w:rPr>
                                  <w:rFonts w:asciiTheme="minorHAnsi" w:hAnsiTheme="minorHAnsi"/>
                                  <w:color w:val="FF0000"/>
                                </w:rPr>
                                <w:t xml:space="preserve"> Supporters chapter. </w:t>
                              </w:r>
                            </w:p>
                          </w:txbxContent>
                        </wps:txbx>
                        <wps:bodyPr rot="0" vert="horz" wrap="square" lIns="91440" tIns="45720" rIns="91440" bIns="45720" anchor="t" anchorCtr="0">
                          <a:noAutofit/>
                        </wps:bodyPr>
                      </wps:wsp>
                    </wpg:wgp>
                  </a:graphicData>
                </a:graphic>
              </wp:anchor>
            </w:drawing>
          </mc:Choice>
          <mc:Fallback>
            <w:pict>
              <v:group w14:anchorId="21C82FBD" id="Group 409" o:spid="_x0000_s1240" style="position:absolute;margin-left:-15.1pt;margin-top:167.5pt;width:498pt;height:539.5pt;z-index:251832320;mso-position-vertical-relative:page" coordsize="63246,6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">
                <v:roundrect id="_x0000_s1241" style="position:absolute;left:2159;width:23812;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" strokeweight="2.25pt">
                  <v:stroke joinstyle="miter"/>
                  <v:textbox>
                    <w:txbxContent>
                      <w:p w14:paraId="2A36BC30" w14:textId="77777777" w:rsidR="00060CFC" w:rsidRDefault="00060CFC" w:rsidP="00C15450">
                        <w:pPr>
                          <w:pStyle w:val="BodyCopy"/>
                          <w:numPr>
                            <w:ilvl w:val="0"/>
                            <w:numId w:val="18"/>
                          </w:numPr>
                          <w:ind w:left="270"/>
                          <w:rPr>
                            <w:rFonts w:asciiTheme="minorHAnsi" w:hAnsiTheme="minorHAnsi"/>
                          </w:rPr>
                        </w:pPr>
                        <w:r w:rsidRPr="00E4231B">
                          <w:rPr>
                            <w:rFonts w:asciiTheme="minorHAnsi" w:hAnsiTheme="minorHAnsi"/>
                          </w:rPr>
                          <w:t>Based on the video linked above</w:t>
                        </w:r>
                        <w:r>
                          <w:rPr>
                            <w:rFonts w:asciiTheme="minorHAnsi" w:hAnsiTheme="minorHAnsi"/>
                          </w:rPr>
                          <w:t>,</w:t>
                        </w:r>
                        <w:r w:rsidRPr="00E4231B">
                          <w:rPr>
                            <w:rFonts w:asciiTheme="minorHAnsi" w:hAnsiTheme="minorHAnsi"/>
                          </w:rPr>
                          <w:t xml:space="preserve"> </w:t>
                        </w:r>
                        <w:r>
                          <w:rPr>
                            <w:rFonts w:asciiTheme="minorHAnsi" w:hAnsiTheme="minorHAnsi"/>
                          </w:rPr>
                          <w:t xml:space="preserve">what are the various types of roles of an FFA Alumni and Supporter? </w:t>
                        </w:r>
                      </w:p>
                      <w:p w14:paraId="66E6AE19" w14:textId="46492B07" w:rsidR="00060CFC" w:rsidRPr="00D2408A" w:rsidRDefault="00060CFC" w:rsidP="008015F4">
                        <w:pPr>
                          <w:pStyle w:val="BodyCopy"/>
                          <w:ind w:left="720"/>
                          <w:rPr>
                            <w:rFonts w:asciiTheme="minorHAnsi" w:hAnsiTheme="minorHAnsi"/>
                            <w:color w:val="FF0000"/>
                          </w:rPr>
                        </w:pPr>
                        <w:r w:rsidRPr="00D2408A">
                          <w:rPr>
                            <w:rFonts w:asciiTheme="minorHAnsi" w:hAnsiTheme="minorHAnsi"/>
                            <w:color w:val="FF0000"/>
                          </w:rPr>
                          <w:t>Volunteer, advocate, mentor, fan, donor</w:t>
                        </w:r>
                      </w:p>
                    </w:txbxContent>
                  </v:textbox>
                </v:roundrect>
                <v:roundrect id="_x0000_s1242" style="position:absolute;left:27178;top:17970;width:36068;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" strokeweight="2.25pt">
                  <v:stroke joinstyle="miter"/>
                  <v:textbox>
                    <w:txbxContent>
                      <w:p w14:paraId="3AB1ECE5" w14:textId="5D68C354" w:rsidR="00060CFC" w:rsidRDefault="00060CFC" w:rsidP="00C15450">
                        <w:pPr>
                          <w:pStyle w:val="BodyCopy"/>
                          <w:numPr>
                            <w:ilvl w:val="0"/>
                            <w:numId w:val="29"/>
                          </w:numPr>
                          <w:ind w:left="270"/>
                          <w:rPr>
                            <w:rFonts w:asciiTheme="minorHAnsi" w:hAnsiTheme="minorHAnsi"/>
                          </w:rPr>
                        </w:pPr>
                        <w:r>
                          <w:rPr>
                            <w:rFonts w:asciiTheme="minorHAnsi" w:hAnsiTheme="minorHAnsi"/>
                          </w:rPr>
                          <w:t xml:space="preserve">What do you think it means to be an Alumni and Supporter? </w:t>
                        </w:r>
                      </w:p>
                      <w:p w14:paraId="56D9E8AE" w14:textId="77777777" w:rsidR="00060CFC" w:rsidRPr="00902325" w:rsidRDefault="00060CFC" w:rsidP="008015F4">
                        <w:pPr>
                          <w:pStyle w:val="BodyCopy"/>
                          <w:ind w:left="720"/>
                          <w:rPr>
                            <w:rFonts w:asciiTheme="minorHAnsi" w:hAnsiTheme="minorHAnsi"/>
                            <w:color w:val="FF0000"/>
                          </w:rPr>
                        </w:pPr>
                        <w:r>
                          <w:rPr>
                            <w:rFonts w:asciiTheme="minorHAnsi" w:hAnsiTheme="minorHAnsi"/>
                            <w:color w:val="FF0000"/>
                          </w:rPr>
                          <w:t xml:space="preserve">Answers will vary. </w:t>
                        </w:r>
                      </w:p>
                    </w:txbxContent>
                  </v:textbox>
                </v:roundrect>
                <v:roundrect id="_x0000_s1243" style="position:absolute;left:28448;width:33083;height:160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" strokeweight="2.25pt">
                  <v:stroke joinstyle="miter"/>
                  <v:textbox>
                    <w:txbxContent>
                      <w:p w14:paraId="26980B1C" w14:textId="171A4CAD" w:rsidR="00060CFC" w:rsidRDefault="00060CFC" w:rsidP="008E3A1A">
                        <w:pPr>
                          <w:pStyle w:val="BodyCopy"/>
                        </w:pPr>
                        <w:r>
                          <w:rPr>
                            <w:rStyle w:val="Hyperlink"/>
                            <w:rFonts w:asciiTheme="minorHAnsi" w:hAnsiTheme="minorHAnsi"/>
                            <w:color w:val="auto"/>
                            <w:u w:val="none"/>
                          </w:rPr>
                          <w:t>2. What are the different types of alumni and supporter grants?</w:t>
                        </w:r>
                        <w:r w:rsidRPr="008E3A1A">
                          <w:rPr>
                            <w:rStyle w:val="Hyperlink"/>
                            <w:rFonts w:asciiTheme="minorHAnsi" w:hAnsiTheme="minorHAnsi"/>
                            <w:color w:val="auto"/>
                            <w:u w:val="none"/>
                          </w:rPr>
                          <w:t xml:space="preserve"> </w:t>
                        </w:r>
                        <w:hyperlink r:id="rId177"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p w14:paraId="6780F3BF" w14:textId="107020E7" w:rsidR="00060CFC" w:rsidRPr="00902325" w:rsidRDefault="00060CFC" w:rsidP="008015F4">
                        <w:pPr>
                          <w:pStyle w:val="BodyCopy"/>
                          <w:ind w:left="1080"/>
                          <w:rPr>
                            <w:rFonts w:asciiTheme="minorHAnsi" w:hAnsiTheme="minorHAnsi"/>
                            <w:color w:val="FF0000"/>
                          </w:rPr>
                        </w:pPr>
                        <w:r>
                          <w:rPr>
                            <w:rStyle w:val="Hyperlink"/>
                            <w:rFonts w:asciiTheme="minorHAnsi" w:hAnsiTheme="minorHAnsi"/>
                            <w:color w:val="FF0000"/>
                            <w:u w:val="none"/>
                          </w:rPr>
                          <w:t xml:space="preserve">Give Back to Your Roots, Legacy </w:t>
                        </w:r>
                      </w:p>
                    </w:txbxContent>
                  </v:textbox>
                </v:roundrect>
                <v:roundrect id="_x0000_s1244" style="position:absolute;top:39116;width:36068;height:25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" strokeweight="2.25pt">
                  <v:stroke joinstyle="miter"/>
                  <v:textbox>
                    <w:txbxContent>
                      <w:p w14:paraId="5913E338" w14:textId="7991208F" w:rsidR="00060CFC" w:rsidRDefault="00060CFC" w:rsidP="00C15450">
                        <w:pPr>
                          <w:pStyle w:val="BodyCopy"/>
                          <w:numPr>
                            <w:ilvl w:val="0"/>
                            <w:numId w:val="30"/>
                          </w:numPr>
                          <w:ind w:left="360"/>
                          <w:rPr>
                            <w:rFonts w:asciiTheme="minorHAnsi" w:hAnsiTheme="minorHAnsi"/>
                          </w:rPr>
                        </w:pPr>
                        <w:r>
                          <w:rPr>
                            <w:rFonts w:asciiTheme="minorHAnsi" w:hAnsiTheme="minorHAnsi"/>
                          </w:rPr>
                          <w:t xml:space="preserve">Does your chapter have an Alumni and Supporter group? If yes, explain how they support your agricultural education program/FFA chapter? If no, are their other support/booster groups in your school? How do they provide additional support to their programs? </w:t>
                        </w:r>
                      </w:p>
                      <w:p w14:paraId="6B00B1CF" w14:textId="77777777" w:rsidR="00060CFC" w:rsidRPr="00902325" w:rsidRDefault="00060CFC" w:rsidP="008015F4">
                        <w:pPr>
                          <w:pStyle w:val="BodyCopy"/>
                          <w:ind w:left="1080"/>
                          <w:rPr>
                            <w:rFonts w:asciiTheme="minorHAnsi" w:hAnsiTheme="minorHAnsi"/>
                            <w:color w:val="FF0000"/>
                          </w:rPr>
                        </w:pPr>
                        <w:r>
                          <w:rPr>
                            <w:rFonts w:asciiTheme="minorHAnsi" w:hAnsiTheme="minorHAnsi"/>
                            <w:color w:val="FF0000"/>
                          </w:rPr>
                          <w:t xml:space="preserve">Answers will vary. </w:t>
                        </w:r>
                      </w:p>
                    </w:txbxContent>
                  </v:textbox>
                </v:roundrect>
                <v:roundrect id="_x0000_s1245" style="position:absolute;left:37719;top:40449;width:23812;height:280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" strokeweight="2.25pt">
                  <v:stroke joinstyle="miter"/>
                  <v:textbox>
                    <w:txbxContent>
                      <w:p w14:paraId="14B24392" w14:textId="4F9AF6C6" w:rsidR="00060CFC" w:rsidRDefault="00060CFC" w:rsidP="00C15450">
                        <w:pPr>
                          <w:pStyle w:val="BodyCopy"/>
                          <w:numPr>
                            <w:ilvl w:val="0"/>
                            <w:numId w:val="31"/>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15D6E4C6" w14:textId="3DCDFFAC" w:rsidR="00060CFC" w:rsidRPr="00F235C1" w:rsidRDefault="00060CFC" w:rsidP="008015F4">
                        <w:pPr>
                          <w:pStyle w:val="BodyCopy"/>
                          <w:ind w:left="720"/>
                          <w:rPr>
                            <w:rFonts w:asciiTheme="minorHAnsi" w:hAnsiTheme="minorHAnsi"/>
                            <w:color w:val="FF0000"/>
                          </w:rPr>
                        </w:pPr>
                        <w:r>
                          <w:rPr>
                            <w:rFonts w:asciiTheme="minorHAnsi" w:hAnsiTheme="minorHAnsi"/>
                            <w:color w:val="FF0000"/>
                          </w:rPr>
                          <w:t>Answers will vary but may include volunteering with your local agricultural education program/FFA chapter</w:t>
                        </w:r>
                        <w:r w:rsidR="00003B5C">
                          <w:rPr>
                            <w:rFonts w:asciiTheme="minorHAnsi" w:hAnsiTheme="minorHAnsi"/>
                            <w:color w:val="FF0000"/>
                          </w:rPr>
                          <w:t xml:space="preserve"> and </w:t>
                        </w:r>
                        <w:r>
                          <w:rPr>
                            <w:rFonts w:asciiTheme="minorHAnsi" w:hAnsiTheme="minorHAnsi"/>
                            <w:color w:val="FF0000"/>
                          </w:rPr>
                          <w:t xml:space="preserve">joining your local FFA Alumni </w:t>
                        </w:r>
                        <w:r w:rsidR="00003B5C">
                          <w:rPr>
                            <w:rFonts w:asciiTheme="minorHAnsi" w:hAnsiTheme="minorHAnsi"/>
                            <w:color w:val="FF0000"/>
                          </w:rPr>
                          <w:t>and</w:t>
                        </w:r>
                        <w:r>
                          <w:rPr>
                            <w:rFonts w:asciiTheme="minorHAnsi" w:hAnsiTheme="minorHAnsi"/>
                            <w:color w:val="FF0000"/>
                          </w:rPr>
                          <w:t xml:space="preserve"> Supporters chapter. </w:t>
                        </w:r>
                      </w:p>
                    </w:txbxContent>
                  </v:textbox>
                </v:roundrect>
                <w10:wrap type="square" anchory="page"/>
              </v:group>
            </w:pict>
          </mc:Fallback>
        </mc:AlternateContent>
      </w:r>
      <w:r w:rsidR="00340E06" w:rsidRPr="0096287B">
        <w:rPr>
          <w:lang w:val="en-US"/>
        </w:rPr>
        <w:t xml:space="preserve">Directions: </w:t>
      </w:r>
      <w:r w:rsidRPr="0096287B">
        <w:rPr>
          <w:lang w:val="en-US"/>
        </w:rPr>
        <w:t xml:space="preserve">Watch the video about the various roles </w:t>
      </w:r>
      <w:r w:rsidR="00060CFC">
        <w:rPr>
          <w:lang w:val="en-US"/>
        </w:rPr>
        <w:t>of</w:t>
      </w:r>
      <w:r w:rsidRPr="0096287B">
        <w:rPr>
          <w:lang w:val="en-US"/>
        </w:rPr>
        <w:t xml:space="preserve"> a FFA Alumni and Supporter and answer the questions below. The video can be found </w:t>
      </w:r>
      <w:r w:rsidR="00060CFC">
        <w:rPr>
          <w:lang w:val="en-US"/>
        </w:rPr>
        <w:t>at</w:t>
      </w:r>
      <w:r w:rsidRPr="0096287B">
        <w:rPr>
          <w:lang w:val="en-US"/>
        </w:rPr>
        <w:t xml:space="preserve"> </w:t>
      </w:r>
      <w:hyperlink r:id="rId178" w:history="1">
        <w:r w:rsidR="00060CFC" w:rsidRPr="00007067">
          <w:rPr>
            <w:rStyle w:val="Hyperlink"/>
            <w:lang w:val="en-US"/>
          </w:rPr>
          <w:t>https://FFA.box.com/s/ij0u32qbtrvzjwr5t2tu2qtrkifgpmd8</w:t>
        </w:r>
      </w:hyperlink>
      <w:r w:rsidRPr="0096287B">
        <w:rPr>
          <w:lang w:val="en-US"/>
        </w:rPr>
        <w:t>.</w:t>
      </w:r>
      <w:r w:rsidR="00297771" w:rsidRPr="0096287B">
        <w:rPr>
          <w:lang w:val="en-US"/>
        </w:rPr>
        <w:t xml:space="preserve"> </w:t>
      </w:r>
    </w:p>
    <w:p w14:paraId="005D4787" w14:textId="77777777" w:rsidR="008015F4" w:rsidRPr="0096287B" w:rsidRDefault="008015F4" w:rsidP="008015F4">
      <w:pPr>
        <w:rPr>
          <w:lang w:val="en-US"/>
        </w:rPr>
      </w:pPr>
    </w:p>
    <w:p w14:paraId="4E210D25" w14:textId="7FB126A4" w:rsidR="00586696" w:rsidRPr="0096287B" w:rsidRDefault="00586696" w:rsidP="00FD0F75">
      <w:pPr>
        <w:pStyle w:val="Title"/>
        <w:ind w:right="-420"/>
        <w:rPr>
          <w:lang w:val="en-US"/>
        </w:rPr>
      </w:pPr>
      <w:bookmarkStart w:id="54" w:name="other"/>
      <w:r w:rsidRPr="0096287B">
        <w:rPr>
          <w:lang w:val="en-US"/>
        </w:rPr>
        <w:lastRenderedPageBreak/>
        <w:t>Other Activities</w:t>
      </w:r>
      <w:r w:rsidR="00297771" w:rsidRPr="0096287B">
        <w:rPr>
          <w:lang w:val="en-US"/>
        </w:rPr>
        <w:t xml:space="preserve"> </w:t>
      </w:r>
      <w:r w:rsidR="00FD0F75" w:rsidRPr="0096287B">
        <w:rPr>
          <w:noProof/>
          <w:lang w:val="en-US"/>
        </w:rPr>
        <w:drawing>
          <wp:inline distT="0" distB="0" distL="0" distR="0" wp14:anchorId="09DE82EC" wp14:editId="6A5A93BE">
            <wp:extent cx="349250" cy="349250"/>
            <wp:effectExtent l="0" t="0" r="0" b="0"/>
            <wp:docPr id="433" name="Graphic 433"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bookmarkEnd w:id="54"/>
    <w:p w14:paraId="65021E94" w14:textId="32A6DB06" w:rsidR="00586696" w:rsidRPr="0096287B" w:rsidRDefault="00586696" w:rsidP="00586696">
      <w:pPr>
        <w:pStyle w:val="ListBullet"/>
        <w:ind w:left="720"/>
        <w:rPr>
          <w:lang w:val="en-US"/>
        </w:rPr>
      </w:pPr>
      <w:r w:rsidRPr="0096287B">
        <w:rPr>
          <w:lang w:val="en-US"/>
        </w:rPr>
        <w:t>FFA Experience Jeopardy</w:t>
      </w:r>
      <w:r w:rsidR="00003B5C">
        <w:rPr>
          <w:lang w:val="en-US"/>
        </w:rPr>
        <w:t>!</w:t>
      </w:r>
      <w:r w:rsidRPr="0096287B">
        <w:rPr>
          <w:lang w:val="en-US"/>
        </w:rPr>
        <w:t xml:space="preserve"> Game</w:t>
      </w:r>
      <w:r w:rsidR="00003B5C">
        <w:rPr>
          <w:lang w:val="en-US"/>
        </w:rPr>
        <w:t>:</w:t>
      </w:r>
      <w:r w:rsidRPr="0096287B">
        <w:rPr>
          <w:lang w:val="en-US"/>
        </w:rPr>
        <w:t xml:space="preserve"> Interactive Jeopardy</w:t>
      </w:r>
      <w:r w:rsidR="00003B5C">
        <w:rPr>
          <w:lang w:val="en-US"/>
        </w:rPr>
        <w:t>!</w:t>
      </w:r>
      <w:r w:rsidRPr="0096287B">
        <w:rPr>
          <w:lang w:val="en-US"/>
        </w:rPr>
        <w:t xml:space="preserve"> game that allows student to test their FFA knowledge with categories like FFA </w:t>
      </w:r>
      <w:r w:rsidR="00B93E67">
        <w:rPr>
          <w:lang w:val="en-US"/>
        </w:rPr>
        <w:t>H</w:t>
      </w:r>
      <w:r w:rsidR="00B93E67" w:rsidRPr="0096287B">
        <w:rPr>
          <w:lang w:val="en-US"/>
        </w:rPr>
        <w:t>istory</w:t>
      </w:r>
      <w:r w:rsidRPr="0096287B">
        <w:rPr>
          <w:lang w:val="en-US"/>
        </w:rPr>
        <w:t xml:space="preserve">, FFA </w:t>
      </w:r>
      <w:r w:rsidR="00B93E67" w:rsidRPr="0096287B">
        <w:rPr>
          <w:lang w:val="en-US"/>
        </w:rPr>
        <w:t>Meeting R</w:t>
      </w:r>
      <w:r w:rsidRPr="0096287B">
        <w:rPr>
          <w:lang w:val="en-US"/>
        </w:rPr>
        <w:t>oom, FFA Creed, FFA Jackets and Pins, Women in FFA and Famous Alumni.</w:t>
      </w:r>
      <w:r w:rsidR="00297771" w:rsidRPr="0096287B">
        <w:rPr>
          <w:lang w:val="en-US"/>
        </w:rPr>
        <w:t xml:space="preserve"> </w:t>
      </w:r>
    </w:p>
    <w:p w14:paraId="1D5C0150" w14:textId="5175F04D" w:rsidR="00586696" w:rsidRPr="0096287B" w:rsidRDefault="00375B79" w:rsidP="00586696">
      <w:pPr>
        <w:pStyle w:val="ListBullet"/>
        <w:numPr>
          <w:ilvl w:val="0"/>
          <w:numId w:val="0"/>
        </w:numPr>
        <w:ind w:left="720"/>
        <w:rPr>
          <w:lang w:val="en-US"/>
        </w:rPr>
      </w:pPr>
      <w:hyperlink r:id="rId179" w:history="1">
        <w:r w:rsidR="00586696" w:rsidRPr="0096287B">
          <w:rPr>
            <w:rStyle w:val="Hyperlink"/>
            <w:lang w:val="en-US"/>
          </w:rPr>
          <w:t>FFA Experience Jeopardy</w:t>
        </w:r>
        <w:r w:rsidR="00003B5C">
          <w:rPr>
            <w:rStyle w:val="Hyperlink"/>
            <w:lang w:val="en-US"/>
          </w:rPr>
          <w:t>!</w:t>
        </w:r>
        <w:r w:rsidR="00586696" w:rsidRPr="0096287B">
          <w:rPr>
            <w:rStyle w:val="Hyperlink"/>
            <w:lang w:val="en-US"/>
          </w:rPr>
          <w:t xml:space="preserve"> Game</w:t>
        </w:r>
      </w:hyperlink>
    </w:p>
    <w:p w14:paraId="6DAB22F7" w14:textId="77777777" w:rsidR="00586696" w:rsidRPr="0096287B" w:rsidRDefault="00375B79" w:rsidP="00586696">
      <w:pPr>
        <w:pStyle w:val="ListBullet"/>
        <w:numPr>
          <w:ilvl w:val="0"/>
          <w:numId w:val="0"/>
        </w:numPr>
        <w:ind w:left="720"/>
        <w:rPr>
          <w:lang w:val="en-US"/>
        </w:rPr>
      </w:pPr>
      <w:hyperlink r:id="rId180" w:history="1">
        <w:r w:rsidR="00586696" w:rsidRPr="0096287B">
          <w:rPr>
            <w:rStyle w:val="Hyperlink"/>
            <w:lang w:val="en-US"/>
          </w:rPr>
          <w:t>Answer Key</w:t>
        </w:r>
      </w:hyperlink>
    </w:p>
    <w:p w14:paraId="066379C6" w14:textId="534E83B6" w:rsidR="008015F4" w:rsidRPr="0096287B" w:rsidRDefault="008015F4" w:rsidP="00586696">
      <w:pPr>
        <w:pStyle w:val="ListBullet"/>
        <w:ind w:left="720"/>
        <w:rPr>
          <w:lang w:val="en-US"/>
        </w:rPr>
      </w:pPr>
      <w:r w:rsidRPr="0096287B">
        <w:rPr>
          <w:lang w:val="en-US"/>
        </w:rPr>
        <w:t>Get to Know the 2020-21 National Officer Team</w:t>
      </w:r>
      <w:r w:rsidR="00B93E67">
        <w:rPr>
          <w:lang w:val="en-US"/>
        </w:rPr>
        <w:t>:</w:t>
      </w:r>
      <w:r w:rsidRPr="0096287B">
        <w:rPr>
          <w:lang w:val="en-US"/>
        </w:rPr>
        <w:t xml:space="preserve"> </w:t>
      </w:r>
      <w:r w:rsidR="00BB24AA" w:rsidRPr="0096287B">
        <w:rPr>
          <w:lang w:val="en-US"/>
        </w:rPr>
        <w:t>Every year at the final session</w:t>
      </w:r>
      <w:r w:rsidR="00B93E67">
        <w:rPr>
          <w:lang w:val="en-US"/>
        </w:rPr>
        <w:t>,</w:t>
      </w:r>
      <w:r w:rsidR="00BB24AA" w:rsidRPr="0096287B">
        <w:rPr>
          <w:lang w:val="en-US"/>
        </w:rPr>
        <w:t xml:space="preserve"> the new National </w:t>
      </w:r>
      <w:r w:rsidR="00B93E67">
        <w:rPr>
          <w:lang w:val="en-US"/>
        </w:rPr>
        <w:t xml:space="preserve">FFA </w:t>
      </w:r>
      <w:r w:rsidR="00BB24AA" w:rsidRPr="0096287B">
        <w:rPr>
          <w:lang w:val="en-US"/>
        </w:rPr>
        <w:t xml:space="preserve">Officer </w:t>
      </w:r>
      <w:r w:rsidR="00B93E67">
        <w:rPr>
          <w:lang w:val="en-US"/>
        </w:rPr>
        <w:t>T</w:t>
      </w:r>
      <w:r w:rsidR="00B93E67" w:rsidRPr="0096287B">
        <w:rPr>
          <w:lang w:val="en-US"/>
        </w:rPr>
        <w:t xml:space="preserve">eam </w:t>
      </w:r>
      <w:r w:rsidR="00BB24AA" w:rsidRPr="0096287B">
        <w:rPr>
          <w:lang w:val="en-US"/>
        </w:rPr>
        <w:t xml:space="preserve">is elected. Use this </w:t>
      </w:r>
      <w:hyperlink w:anchor="noteam" w:history="1">
        <w:r w:rsidR="00BB24AA" w:rsidRPr="0096287B">
          <w:rPr>
            <w:rStyle w:val="Hyperlink"/>
            <w:lang w:val="en-US"/>
          </w:rPr>
          <w:t>activity sheet</w:t>
        </w:r>
      </w:hyperlink>
      <w:r w:rsidR="00BB24AA" w:rsidRPr="0096287B">
        <w:rPr>
          <w:lang w:val="en-US"/>
        </w:rPr>
        <w:t xml:space="preserve"> to capture information about the new team.</w:t>
      </w:r>
    </w:p>
    <w:p w14:paraId="4ACA6ADC" w14:textId="48215A12" w:rsidR="000834BF" w:rsidRPr="0096287B" w:rsidRDefault="008015F4" w:rsidP="000834BF">
      <w:pPr>
        <w:pStyle w:val="ListBullet"/>
        <w:ind w:left="720"/>
        <w:rPr>
          <w:lang w:val="en-US"/>
        </w:rPr>
      </w:pPr>
      <w:r w:rsidRPr="0096287B">
        <w:rPr>
          <w:lang w:val="en-US"/>
        </w:rPr>
        <w:t>Making Meaningful Connections</w:t>
      </w:r>
      <w:r w:rsidR="006D3B86">
        <w:rPr>
          <w:lang w:val="en-US"/>
        </w:rPr>
        <w:t>:</w:t>
      </w:r>
      <w:r w:rsidRPr="0096287B">
        <w:rPr>
          <w:lang w:val="en-US"/>
        </w:rPr>
        <w:t xml:space="preserve"> </w:t>
      </w:r>
      <w:r w:rsidR="00BB24AA" w:rsidRPr="0096287B">
        <w:rPr>
          <w:lang w:val="en-US"/>
        </w:rPr>
        <w:t xml:space="preserve">Everyone loves to meet new people and make connections during </w:t>
      </w:r>
      <w:r w:rsidR="006D3B86" w:rsidRPr="0096287B">
        <w:rPr>
          <w:lang w:val="en-US"/>
        </w:rPr>
        <w:t>national convention</w:t>
      </w:r>
      <w:r w:rsidR="00BB24AA" w:rsidRPr="0096287B">
        <w:rPr>
          <w:lang w:val="en-US"/>
        </w:rPr>
        <w:t>. Here is an activity to do in the virtual space</w:t>
      </w:r>
      <w:r w:rsidR="006D3B86">
        <w:rPr>
          <w:lang w:val="en-US"/>
        </w:rPr>
        <w:t xml:space="preserve"> using</w:t>
      </w:r>
      <w:r w:rsidR="00BB24AA" w:rsidRPr="0096287B">
        <w:rPr>
          <w:lang w:val="en-US"/>
        </w:rPr>
        <w:t xml:space="preserve"> this </w:t>
      </w:r>
      <w:hyperlink w:anchor="connect" w:history="1">
        <w:r w:rsidR="00BB24AA" w:rsidRPr="0096287B">
          <w:rPr>
            <w:rStyle w:val="Hyperlink"/>
            <w:lang w:val="en-US"/>
          </w:rPr>
          <w:t>activity sheet</w:t>
        </w:r>
      </w:hyperlink>
      <w:r w:rsidR="00BB24AA" w:rsidRPr="0096287B">
        <w:rPr>
          <w:lang w:val="en-US"/>
        </w:rPr>
        <w:t xml:space="preserve"> to record those you meet along your convention journey.</w:t>
      </w:r>
    </w:p>
    <w:p w14:paraId="1F4CA751" w14:textId="5C5C6107" w:rsidR="000834BF" w:rsidRPr="009D4D70" w:rsidRDefault="000834BF" w:rsidP="00964E39">
      <w:pPr>
        <w:pStyle w:val="ListBullet"/>
        <w:numPr>
          <w:ilvl w:val="0"/>
          <w:numId w:val="0"/>
        </w:numPr>
        <w:ind w:left="720"/>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w:t>
      </w:r>
      <w:r w:rsidR="006D3B86" w:rsidRPr="009D4D70">
        <w:rPr>
          <w:lang w:val="en-US"/>
        </w:rPr>
        <w:t xml:space="preserve">found </w:t>
      </w:r>
      <w:hyperlink r:id="rId181" w:history="1">
        <w:r w:rsidRPr="009D4D70">
          <w:rPr>
            <w:rStyle w:val="Hyperlink"/>
            <w:lang w:val="en-US"/>
          </w:rPr>
          <w:t>here</w:t>
        </w:r>
      </w:hyperlink>
      <w:r w:rsidRPr="009D4D70">
        <w:rPr>
          <w:lang w:val="en-US"/>
        </w:rPr>
        <w:t xml:space="preserve">. </w:t>
      </w:r>
    </w:p>
    <w:p w14:paraId="38C15CF5" w14:textId="77777777" w:rsidR="00586696" w:rsidRPr="0096287B" w:rsidRDefault="00586696" w:rsidP="00586696">
      <w:pPr>
        <w:pStyle w:val="ListBullet"/>
        <w:numPr>
          <w:ilvl w:val="0"/>
          <w:numId w:val="0"/>
        </w:numPr>
        <w:ind w:left="360" w:hanging="360"/>
        <w:rPr>
          <w:lang w:val="en-US"/>
        </w:rPr>
      </w:pPr>
    </w:p>
    <w:p w14:paraId="6D17E949" w14:textId="77777777" w:rsidR="00586696" w:rsidRPr="0096287B" w:rsidRDefault="00586696" w:rsidP="00586696">
      <w:pPr>
        <w:pStyle w:val="ListBullet"/>
        <w:numPr>
          <w:ilvl w:val="0"/>
          <w:numId w:val="0"/>
        </w:numPr>
        <w:ind w:left="360" w:hanging="360"/>
        <w:rPr>
          <w:lang w:val="en-US"/>
        </w:rPr>
      </w:pPr>
    </w:p>
    <w:p w14:paraId="495D7DE5" w14:textId="77777777" w:rsidR="00586696" w:rsidRPr="0096287B" w:rsidRDefault="00586696" w:rsidP="00586696">
      <w:pPr>
        <w:pStyle w:val="ListBullet"/>
        <w:numPr>
          <w:ilvl w:val="0"/>
          <w:numId w:val="0"/>
        </w:numPr>
        <w:ind w:left="360" w:hanging="360"/>
        <w:rPr>
          <w:lang w:val="en-US"/>
        </w:rPr>
      </w:pPr>
    </w:p>
    <w:p w14:paraId="22B39515" w14:textId="77777777" w:rsidR="00586696" w:rsidRPr="0096287B" w:rsidRDefault="00586696" w:rsidP="00586696">
      <w:pPr>
        <w:pStyle w:val="ListBullet"/>
        <w:numPr>
          <w:ilvl w:val="0"/>
          <w:numId w:val="0"/>
        </w:numPr>
        <w:ind w:left="360" w:hanging="360"/>
        <w:rPr>
          <w:lang w:val="en-US"/>
        </w:rPr>
      </w:pPr>
    </w:p>
    <w:p w14:paraId="5E6B06C4" w14:textId="77777777" w:rsidR="00586696" w:rsidRPr="0096287B" w:rsidRDefault="00586696" w:rsidP="00586696">
      <w:pPr>
        <w:pStyle w:val="ListBullet"/>
        <w:numPr>
          <w:ilvl w:val="0"/>
          <w:numId w:val="0"/>
        </w:numPr>
        <w:ind w:left="360" w:hanging="360"/>
        <w:rPr>
          <w:lang w:val="en-US"/>
        </w:rPr>
      </w:pPr>
    </w:p>
    <w:p w14:paraId="4AEF79A0" w14:textId="02B84F48" w:rsidR="00586696" w:rsidRPr="0096287B" w:rsidRDefault="00586696" w:rsidP="00586696">
      <w:pPr>
        <w:pStyle w:val="ListBullet"/>
        <w:numPr>
          <w:ilvl w:val="0"/>
          <w:numId w:val="0"/>
        </w:numPr>
        <w:ind w:left="360" w:hanging="360"/>
        <w:rPr>
          <w:lang w:val="en-US"/>
        </w:rPr>
      </w:pPr>
    </w:p>
    <w:p w14:paraId="73C62AEF" w14:textId="255E4786" w:rsidR="00B839AC" w:rsidRPr="0096287B" w:rsidRDefault="00B839AC" w:rsidP="00586696">
      <w:pPr>
        <w:pStyle w:val="ListBullet"/>
        <w:numPr>
          <w:ilvl w:val="0"/>
          <w:numId w:val="0"/>
        </w:numPr>
        <w:ind w:left="360" w:hanging="360"/>
        <w:rPr>
          <w:lang w:val="en-US"/>
        </w:rPr>
      </w:pPr>
    </w:p>
    <w:p w14:paraId="2CEAA73D" w14:textId="411E948B" w:rsidR="00B839AC" w:rsidRPr="0096287B" w:rsidRDefault="00B839AC" w:rsidP="00586696">
      <w:pPr>
        <w:pStyle w:val="ListBullet"/>
        <w:numPr>
          <w:ilvl w:val="0"/>
          <w:numId w:val="0"/>
        </w:numPr>
        <w:ind w:left="360" w:hanging="360"/>
        <w:rPr>
          <w:lang w:val="en-US"/>
        </w:rPr>
      </w:pPr>
    </w:p>
    <w:p w14:paraId="4D3579FA" w14:textId="179551BA" w:rsidR="00B839AC" w:rsidRPr="0096287B" w:rsidRDefault="00B839AC" w:rsidP="00586696">
      <w:pPr>
        <w:pStyle w:val="ListBullet"/>
        <w:numPr>
          <w:ilvl w:val="0"/>
          <w:numId w:val="0"/>
        </w:numPr>
        <w:ind w:left="360" w:hanging="360"/>
        <w:rPr>
          <w:lang w:val="en-US"/>
        </w:rPr>
      </w:pPr>
    </w:p>
    <w:p w14:paraId="566D013E" w14:textId="2ED59BF7" w:rsidR="00B839AC" w:rsidRPr="0096287B" w:rsidRDefault="00B839AC" w:rsidP="00586696">
      <w:pPr>
        <w:pStyle w:val="ListBullet"/>
        <w:numPr>
          <w:ilvl w:val="0"/>
          <w:numId w:val="0"/>
        </w:numPr>
        <w:ind w:left="360" w:hanging="360"/>
        <w:rPr>
          <w:lang w:val="en-US"/>
        </w:rPr>
      </w:pPr>
    </w:p>
    <w:p w14:paraId="53CD108C" w14:textId="7D009F13" w:rsidR="00B839AC" w:rsidRPr="0096287B" w:rsidRDefault="00B839AC" w:rsidP="00586696">
      <w:pPr>
        <w:pStyle w:val="ListBullet"/>
        <w:numPr>
          <w:ilvl w:val="0"/>
          <w:numId w:val="0"/>
        </w:numPr>
        <w:ind w:left="360" w:hanging="360"/>
        <w:rPr>
          <w:lang w:val="en-US"/>
        </w:rPr>
      </w:pPr>
    </w:p>
    <w:p w14:paraId="1BE3A267" w14:textId="06D9FEB2" w:rsidR="00B839AC" w:rsidRPr="0096287B" w:rsidRDefault="00B839AC" w:rsidP="00586696">
      <w:pPr>
        <w:pStyle w:val="ListBullet"/>
        <w:numPr>
          <w:ilvl w:val="0"/>
          <w:numId w:val="0"/>
        </w:numPr>
        <w:ind w:left="360" w:hanging="360"/>
        <w:rPr>
          <w:lang w:val="en-US"/>
        </w:rPr>
      </w:pPr>
    </w:p>
    <w:p w14:paraId="740CABC2" w14:textId="25261B0D" w:rsidR="00B839AC" w:rsidRPr="0096287B" w:rsidRDefault="00B839AC" w:rsidP="00586696">
      <w:pPr>
        <w:pStyle w:val="ListBullet"/>
        <w:numPr>
          <w:ilvl w:val="0"/>
          <w:numId w:val="0"/>
        </w:numPr>
        <w:ind w:left="360" w:hanging="360"/>
        <w:rPr>
          <w:lang w:val="en-US"/>
        </w:rPr>
      </w:pPr>
    </w:p>
    <w:p w14:paraId="41E89904" w14:textId="1342F962" w:rsidR="00B839AC" w:rsidRPr="0096287B" w:rsidRDefault="00B839AC" w:rsidP="00586696">
      <w:pPr>
        <w:pStyle w:val="ListBullet"/>
        <w:numPr>
          <w:ilvl w:val="0"/>
          <w:numId w:val="0"/>
        </w:numPr>
        <w:ind w:left="360" w:hanging="360"/>
        <w:rPr>
          <w:lang w:val="en-US"/>
        </w:rPr>
      </w:pPr>
    </w:p>
    <w:p w14:paraId="0B65F0A8" w14:textId="60CE1E84" w:rsidR="00B839AC" w:rsidRPr="0096287B" w:rsidRDefault="00B839AC" w:rsidP="00586696">
      <w:pPr>
        <w:pStyle w:val="ListBullet"/>
        <w:numPr>
          <w:ilvl w:val="0"/>
          <w:numId w:val="0"/>
        </w:numPr>
        <w:ind w:left="360" w:hanging="360"/>
        <w:rPr>
          <w:lang w:val="en-US"/>
        </w:rPr>
      </w:pPr>
    </w:p>
    <w:p w14:paraId="5E75A4B7" w14:textId="4BEBF6F9" w:rsidR="00B839AC" w:rsidRPr="0096287B" w:rsidRDefault="00B839AC" w:rsidP="00586696">
      <w:pPr>
        <w:pStyle w:val="ListBullet"/>
        <w:numPr>
          <w:ilvl w:val="0"/>
          <w:numId w:val="0"/>
        </w:numPr>
        <w:ind w:left="360" w:hanging="360"/>
        <w:rPr>
          <w:lang w:val="en-US"/>
        </w:rPr>
      </w:pPr>
    </w:p>
    <w:p w14:paraId="366E8E5E" w14:textId="4A5872CE" w:rsidR="00B839AC" w:rsidRPr="0096287B" w:rsidRDefault="00B839AC" w:rsidP="00586696">
      <w:pPr>
        <w:pStyle w:val="ListBullet"/>
        <w:numPr>
          <w:ilvl w:val="0"/>
          <w:numId w:val="0"/>
        </w:numPr>
        <w:ind w:left="360" w:hanging="360"/>
        <w:rPr>
          <w:lang w:val="en-US"/>
        </w:rPr>
      </w:pPr>
    </w:p>
    <w:p w14:paraId="6091E70D" w14:textId="77777777" w:rsidR="00B839AC" w:rsidRPr="0096287B" w:rsidRDefault="00B839AC" w:rsidP="00586696">
      <w:pPr>
        <w:pStyle w:val="ListBullet"/>
        <w:numPr>
          <w:ilvl w:val="0"/>
          <w:numId w:val="0"/>
        </w:numPr>
        <w:ind w:left="360" w:hanging="360"/>
        <w:rPr>
          <w:lang w:val="en-US"/>
        </w:rPr>
      </w:pPr>
    </w:p>
    <w:p w14:paraId="52FDB40E" w14:textId="69F168D5" w:rsidR="00B839AC" w:rsidRPr="0096287B" w:rsidRDefault="00B839AC" w:rsidP="00586696">
      <w:pPr>
        <w:pStyle w:val="ListBullet"/>
        <w:numPr>
          <w:ilvl w:val="0"/>
          <w:numId w:val="0"/>
        </w:numPr>
        <w:ind w:left="360" w:hanging="360"/>
        <w:rPr>
          <w:lang w:val="en-US"/>
        </w:rPr>
      </w:pPr>
    </w:p>
    <w:p w14:paraId="6D4F94DC" w14:textId="4A552FD4" w:rsidR="00B839AC" w:rsidRPr="0096287B" w:rsidRDefault="00B839AC" w:rsidP="00B839AC">
      <w:pPr>
        <w:pStyle w:val="ListBullet"/>
        <w:numPr>
          <w:ilvl w:val="0"/>
          <w:numId w:val="0"/>
        </w:numPr>
        <w:ind w:left="360" w:hanging="360"/>
        <w:jc w:val="right"/>
        <w:rPr>
          <w:lang w:val="en-US"/>
        </w:rPr>
      </w:pPr>
    </w:p>
    <w:p w14:paraId="28209FBF" w14:textId="28E8415B" w:rsidR="00D75384" w:rsidRPr="0096287B" w:rsidRDefault="00586696" w:rsidP="00DC60B1">
      <w:pPr>
        <w:pStyle w:val="Title"/>
        <w:rPr>
          <w:lang w:val="en-US"/>
        </w:rPr>
      </w:pPr>
      <w:bookmarkStart w:id="55" w:name="noteam"/>
      <w:r w:rsidRPr="0096287B">
        <w:rPr>
          <w:lang w:val="en-US"/>
        </w:rPr>
        <w:lastRenderedPageBreak/>
        <w:t>Get to KNow the 2020-21 National FFA Officer</w:t>
      </w:r>
      <w:r w:rsidR="00681171" w:rsidRPr="0096287B">
        <w:rPr>
          <w:lang w:val="en-US"/>
        </w:rPr>
        <w:t>s</w:t>
      </w:r>
    </w:p>
    <w:bookmarkEnd w:id="55"/>
    <w:p w14:paraId="1CF74595" w14:textId="5C29757D" w:rsidR="00586696" w:rsidRPr="0096287B" w:rsidRDefault="00586696" w:rsidP="00586696">
      <w:pPr>
        <w:rPr>
          <w:lang w:val="en-US"/>
        </w:rPr>
      </w:pPr>
      <w:r w:rsidRPr="0096287B">
        <w:rPr>
          <w:lang w:val="en-US"/>
        </w:rPr>
        <w:t xml:space="preserve">Directions: </w:t>
      </w:r>
      <w:r w:rsidR="00DC60B1" w:rsidRPr="0096287B">
        <w:rPr>
          <w:lang w:val="en-US"/>
        </w:rPr>
        <w:t>Once the new officer team is announced on October 29, research and fill out the information below.</w:t>
      </w:r>
    </w:p>
    <w:p w14:paraId="553518E7" w14:textId="77777777" w:rsidR="00586696" w:rsidRPr="0096287B" w:rsidRDefault="00586696" w:rsidP="00586696">
      <w:pPr>
        <w:rPr>
          <w:lang w:val="en-US"/>
        </w:rPr>
      </w:pPr>
      <w:r w:rsidRPr="0096287B">
        <w:rPr>
          <w:noProof/>
          <w:lang w:val="en-US"/>
        </w:rPr>
        <mc:AlternateContent>
          <mc:Choice Requires="wps">
            <w:drawing>
              <wp:anchor distT="0" distB="0" distL="114300" distR="114300" simplePos="0" relativeHeight="251740160" behindDoc="0" locked="0" layoutInCell="1" allowOverlap="1" wp14:anchorId="10E77F63" wp14:editId="2FE2CCBF">
                <wp:simplePos x="0" y="0"/>
                <wp:positionH relativeFrom="margin">
                  <wp:posOffset>3192780</wp:posOffset>
                </wp:positionH>
                <wp:positionV relativeFrom="paragraph">
                  <wp:posOffset>4983480</wp:posOffset>
                </wp:positionV>
                <wp:extent cx="2590800" cy="2101850"/>
                <wp:effectExtent l="0" t="0" r="19050" b="12700"/>
                <wp:wrapNone/>
                <wp:docPr id="197" name="Rectangle 197"/>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EB7FCB8" w14:textId="043B8284" w:rsidR="00060CFC" w:rsidRPr="00051AAA" w:rsidRDefault="00060CFC" w:rsidP="00586696">
                            <w:pPr>
                              <w:jc w:val="both"/>
                              <w:rPr>
                                <w:sz w:val="36"/>
                                <w:szCs w:val="36"/>
                              </w:rPr>
                            </w:pPr>
                            <w:r>
                              <w:t xml:space="preserve"> </w:t>
                            </w:r>
                            <w:r w:rsidRPr="00051AAA">
                              <w:rPr>
                                <w:noProof/>
                              </w:rPr>
                              <w:drawing>
                                <wp:inline distT="0" distB="0" distL="0" distR="0" wp14:anchorId="170E9C85" wp14:editId="26975B48">
                                  <wp:extent cx="638925" cy="43180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82">
                                            <a:extLst>
                                              <a:ext uri="{28A0092B-C50C-407E-A947-70E740481C1C}">
                                                <a14:useLocalDpi xmlns:a14="http://schemas.microsoft.com/office/drawing/2010/main" val="0"/>
                                              </a:ext>
                                            </a:extLst>
                                          </a:blip>
                                          <a:stretch>
                                            <a:fillRect/>
                                          </a:stretch>
                                        </pic:blipFill>
                                        <pic:spPr bwMode="auto">
                                          <a:xfrm>
                                            <a:off x="0" y="0"/>
                                            <a:ext cx="644173" cy="4353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SENTINEL</w:t>
                            </w:r>
                          </w:p>
                          <w:p w14:paraId="1366D698" w14:textId="77777777" w:rsidR="00060CFC" w:rsidRDefault="00060CFC" w:rsidP="00586696">
                            <w:pPr>
                              <w:jc w:val="both"/>
                            </w:pPr>
                          </w:p>
                          <w:p w14:paraId="6B433E16" w14:textId="77777777" w:rsidR="00060CFC" w:rsidRDefault="00060CFC" w:rsidP="00586696">
                            <w:pPr>
                              <w:jc w:val="both"/>
                            </w:pPr>
                            <w:r>
                              <w:t>Name:</w:t>
                            </w:r>
                          </w:p>
                          <w:p w14:paraId="0DB1CD07" w14:textId="77777777" w:rsidR="00060CFC" w:rsidRDefault="00060CFC" w:rsidP="00586696">
                            <w:pPr>
                              <w:jc w:val="both"/>
                            </w:pPr>
                          </w:p>
                          <w:p w14:paraId="791342E8"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0E77F63" id="Rectangle 197" o:spid="_x0000_s1246" style="position:absolute;margin-left:251.4pt;margin-top:392.4pt;width:204pt;height:165.5pt;z-index:2517401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" fillcolor="white [3201]" strokecolor="#004a98 [3204]" strokeweight="1pt">
                <v:textbox>
                  <w:txbxContent>
                    <w:p w14:paraId="1EB7FCB8" w14:textId="043B8284" w:rsidR="00060CFC" w:rsidRPr="00051AAA" w:rsidRDefault="00060CFC" w:rsidP="00586696">
                      <w:pPr>
                        <w:jc w:val="both"/>
                        <w:rPr>
                          <w:sz w:val="36"/>
                          <w:szCs w:val="36"/>
                        </w:rPr>
                      </w:pPr>
                      <w:r>
                        <w:t xml:space="preserve"> </w:t>
                      </w:r>
                      <w:r w:rsidRPr="00051AAA">
                        <w:rPr>
                          <w:noProof/>
                        </w:rPr>
                        <w:drawing>
                          <wp:inline distT="0" distB="0" distL="0" distR="0" wp14:anchorId="170E9C85" wp14:editId="26975B48">
                            <wp:extent cx="638925" cy="43180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83">
                                      <a:extLst>
                                        <a:ext uri="{28A0092B-C50C-407E-A947-70E740481C1C}">
                                          <a14:useLocalDpi xmlns:a14="http://schemas.microsoft.com/office/drawing/2010/main" val="0"/>
                                        </a:ext>
                                      </a:extLst>
                                    </a:blip>
                                    <a:stretch>
                                      <a:fillRect/>
                                    </a:stretch>
                                  </pic:blipFill>
                                  <pic:spPr bwMode="auto">
                                    <a:xfrm>
                                      <a:off x="0" y="0"/>
                                      <a:ext cx="644173" cy="4353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SENTINEL</w:t>
                      </w:r>
                    </w:p>
                    <w:p w14:paraId="1366D698" w14:textId="77777777" w:rsidR="00060CFC" w:rsidRDefault="00060CFC" w:rsidP="00586696">
                      <w:pPr>
                        <w:jc w:val="both"/>
                      </w:pPr>
                    </w:p>
                    <w:p w14:paraId="6B433E16" w14:textId="77777777" w:rsidR="00060CFC" w:rsidRDefault="00060CFC" w:rsidP="00586696">
                      <w:pPr>
                        <w:jc w:val="both"/>
                      </w:pPr>
                      <w:r>
                        <w:t>Name:</w:t>
                      </w:r>
                    </w:p>
                    <w:p w14:paraId="0DB1CD07" w14:textId="77777777" w:rsidR="00060CFC" w:rsidRDefault="00060CFC" w:rsidP="00586696">
                      <w:pPr>
                        <w:jc w:val="both"/>
                      </w:pPr>
                    </w:p>
                    <w:p w14:paraId="791342E8" w14:textId="77777777" w:rsidR="00060CFC" w:rsidRDefault="00060CFC" w:rsidP="00586696">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39136" behindDoc="0" locked="0" layoutInCell="1" allowOverlap="1" wp14:anchorId="7B6D0C09" wp14:editId="2AD5845E">
                <wp:simplePos x="0" y="0"/>
                <wp:positionH relativeFrom="margin">
                  <wp:align>left</wp:align>
                </wp:positionH>
                <wp:positionV relativeFrom="paragraph">
                  <wp:posOffset>4989830</wp:posOffset>
                </wp:positionV>
                <wp:extent cx="2590800" cy="2101850"/>
                <wp:effectExtent l="0" t="0" r="19050" b="12700"/>
                <wp:wrapNone/>
                <wp:docPr id="124" name="Rectangle 124"/>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7959F24" w14:textId="16801C3E" w:rsidR="00060CFC" w:rsidRPr="00051AAA" w:rsidRDefault="00060CFC" w:rsidP="00586696">
                            <w:pPr>
                              <w:jc w:val="both"/>
                              <w:rPr>
                                <w:sz w:val="36"/>
                                <w:szCs w:val="36"/>
                              </w:rPr>
                            </w:pPr>
                            <w:r>
                              <w:t xml:space="preserve"> </w:t>
                            </w:r>
                            <w:r w:rsidRPr="00051AAA">
                              <w:rPr>
                                <w:noProof/>
                              </w:rPr>
                              <w:drawing>
                                <wp:inline distT="0" distB="0" distL="0" distR="0" wp14:anchorId="64E0CA37" wp14:editId="1EBA8CB4">
                                  <wp:extent cx="469001" cy="392361"/>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84">
                                            <a:extLst>
                                              <a:ext uri="{28A0092B-C50C-407E-A947-70E740481C1C}">
                                                <a14:useLocalDpi xmlns:a14="http://schemas.microsoft.com/office/drawing/2010/main" val="0"/>
                                              </a:ext>
                                            </a:extLst>
                                          </a:blip>
                                          <a:stretch>
                                            <a:fillRect/>
                                          </a:stretch>
                                        </pic:blipFill>
                                        <pic:spPr bwMode="auto">
                                          <a:xfrm>
                                            <a:off x="0" y="0"/>
                                            <a:ext cx="469001" cy="39236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REPORTER</w:t>
                            </w:r>
                          </w:p>
                          <w:p w14:paraId="6206F494" w14:textId="77777777" w:rsidR="00060CFC" w:rsidRDefault="00060CFC" w:rsidP="00586696">
                            <w:pPr>
                              <w:jc w:val="both"/>
                            </w:pPr>
                          </w:p>
                          <w:p w14:paraId="3FE1BD10" w14:textId="77777777" w:rsidR="00060CFC" w:rsidRDefault="00060CFC" w:rsidP="00586696">
                            <w:pPr>
                              <w:jc w:val="both"/>
                            </w:pPr>
                            <w:r>
                              <w:t>Name:</w:t>
                            </w:r>
                          </w:p>
                          <w:p w14:paraId="521EECD9" w14:textId="77777777" w:rsidR="00060CFC" w:rsidRDefault="00060CFC" w:rsidP="00586696">
                            <w:pPr>
                              <w:jc w:val="both"/>
                            </w:pPr>
                          </w:p>
                          <w:p w14:paraId="0771191A"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B6D0C09" id="Rectangle 124" o:spid="_x0000_s1247" style="position:absolute;margin-left:0;margin-top:392.9pt;width:204pt;height:165.5pt;z-index:2517391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" fillcolor="white [3201]" strokecolor="#004a98 [3204]" strokeweight="1pt">
                <v:textbox>
                  <w:txbxContent>
                    <w:p w14:paraId="17959F24" w14:textId="16801C3E" w:rsidR="00060CFC" w:rsidRPr="00051AAA" w:rsidRDefault="00060CFC" w:rsidP="00586696">
                      <w:pPr>
                        <w:jc w:val="both"/>
                        <w:rPr>
                          <w:sz w:val="36"/>
                          <w:szCs w:val="36"/>
                        </w:rPr>
                      </w:pPr>
                      <w:r>
                        <w:t xml:space="preserve"> </w:t>
                      </w:r>
                      <w:r w:rsidRPr="00051AAA">
                        <w:rPr>
                          <w:noProof/>
                        </w:rPr>
                        <w:drawing>
                          <wp:inline distT="0" distB="0" distL="0" distR="0" wp14:anchorId="64E0CA37" wp14:editId="1EBA8CB4">
                            <wp:extent cx="469001" cy="392361"/>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85">
                                      <a:extLst>
                                        <a:ext uri="{28A0092B-C50C-407E-A947-70E740481C1C}">
                                          <a14:useLocalDpi xmlns:a14="http://schemas.microsoft.com/office/drawing/2010/main" val="0"/>
                                        </a:ext>
                                      </a:extLst>
                                    </a:blip>
                                    <a:stretch>
                                      <a:fillRect/>
                                    </a:stretch>
                                  </pic:blipFill>
                                  <pic:spPr bwMode="auto">
                                    <a:xfrm>
                                      <a:off x="0" y="0"/>
                                      <a:ext cx="469001" cy="39236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REPORTER</w:t>
                      </w:r>
                    </w:p>
                    <w:p w14:paraId="6206F494" w14:textId="77777777" w:rsidR="00060CFC" w:rsidRDefault="00060CFC" w:rsidP="00586696">
                      <w:pPr>
                        <w:jc w:val="both"/>
                      </w:pPr>
                    </w:p>
                    <w:p w14:paraId="3FE1BD10" w14:textId="77777777" w:rsidR="00060CFC" w:rsidRDefault="00060CFC" w:rsidP="00586696">
                      <w:pPr>
                        <w:jc w:val="both"/>
                      </w:pPr>
                      <w:r>
                        <w:t>Name:</w:t>
                      </w:r>
                    </w:p>
                    <w:p w14:paraId="521EECD9" w14:textId="77777777" w:rsidR="00060CFC" w:rsidRDefault="00060CFC" w:rsidP="00586696">
                      <w:pPr>
                        <w:jc w:val="both"/>
                      </w:pPr>
                    </w:p>
                    <w:p w14:paraId="0771191A" w14:textId="77777777" w:rsidR="00060CFC" w:rsidRDefault="00060CFC" w:rsidP="00586696">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38112" behindDoc="0" locked="0" layoutInCell="1" allowOverlap="1" wp14:anchorId="6FC64C1C" wp14:editId="5C43E0D7">
                <wp:simplePos x="0" y="0"/>
                <wp:positionH relativeFrom="margin">
                  <wp:posOffset>3148330</wp:posOffset>
                </wp:positionH>
                <wp:positionV relativeFrom="paragraph">
                  <wp:posOffset>2519680</wp:posOffset>
                </wp:positionV>
                <wp:extent cx="2590800" cy="2101850"/>
                <wp:effectExtent l="0" t="0" r="19050" b="12700"/>
                <wp:wrapNone/>
                <wp:docPr id="122" name="Rectangle 122"/>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5B49E5E" w14:textId="00681769" w:rsidR="00060CFC" w:rsidRPr="00051AAA" w:rsidRDefault="00060CFC" w:rsidP="00586696">
                            <w:pPr>
                              <w:jc w:val="both"/>
                              <w:rPr>
                                <w:sz w:val="36"/>
                                <w:szCs w:val="36"/>
                              </w:rPr>
                            </w:pPr>
                            <w:r>
                              <w:t xml:space="preserve"> </w:t>
                            </w:r>
                            <w:r w:rsidRPr="00051AAA">
                              <w:rPr>
                                <w:noProof/>
                              </w:rPr>
                              <w:drawing>
                                <wp:inline distT="0" distB="0" distL="0" distR="0" wp14:anchorId="5FE3099F" wp14:editId="23F50988">
                                  <wp:extent cx="469001" cy="47715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86">
                                            <a:extLst>
                                              <a:ext uri="{28A0092B-C50C-407E-A947-70E740481C1C}">
                                                <a14:useLocalDpi xmlns:a14="http://schemas.microsoft.com/office/drawing/2010/main" val="0"/>
                                              </a:ext>
                                            </a:extLst>
                                          </a:blip>
                                          <a:stretch>
                                            <a:fillRect/>
                                          </a:stretch>
                                        </pic:blipFill>
                                        <pic:spPr bwMode="auto">
                                          <a:xfrm>
                                            <a:off x="0" y="0"/>
                                            <a:ext cx="469001" cy="4771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TREASURER</w:t>
                            </w:r>
                          </w:p>
                          <w:p w14:paraId="2D2C7935" w14:textId="77777777" w:rsidR="00060CFC" w:rsidRDefault="00060CFC" w:rsidP="00586696">
                            <w:pPr>
                              <w:jc w:val="both"/>
                            </w:pPr>
                          </w:p>
                          <w:p w14:paraId="1E329FE0" w14:textId="77777777" w:rsidR="00060CFC" w:rsidRDefault="00060CFC" w:rsidP="00586696">
                            <w:pPr>
                              <w:jc w:val="both"/>
                            </w:pPr>
                            <w:r>
                              <w:t>Name:</w:t>
                            </w:r>
                          </w:p>
                          <w:p w14:paraId="172C2201" w14:textId="77777777" w:rsidR="00060CFC" w:rsidRDefault="00060CFC" w:rsidP="00586696">
                            <w:pPr>
                              <w:jc w:val="both"/>
                            </w:pPr>
                          </w:p>
                          <w:p w14:paraId="13213ABC"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FC64C1C" id="Rectangle 122" o:spid="_x0000_s1248" style="position:absolute;margin-left:247.9pt;margin-top:198.4pt;width:204pt;height:165.5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" fillcolor="white [3201]" strokecolor="#004a98 [3204]" strokeweight="1pt">
                <v:textbox>
                  <w:txbxContent>
                    <w:p w14:paraId="75B49E5E" w14:textId="00681769" w:rsidR="00060CFC" w:rsidRPr="00051AAA" w:rsidRDefault="00060CFC" w:rsidP="00586696">
                      <w:pPr>
                        <w:jc w:val="both"/>
                        <w:rPr>
                          <w:sz w:val="36"/>
                          <w:szCs w:val="36"/>
                        </w:rPr>
                      </w:pPr>
                      <w:r>
                        <w:t xml:space="preserve"> </w:t>
                      </w:r>
                      <w:r w:rsidRPr="00051AAA">
                        <w:rPr>
                          <w:noProof/>
                        </w:rPr>
                        <w:drawing>
                          <wp:inline distT="0" distB="0" distL="0" distR="0" wp14:anchorId="5FE3099F" wp14:editId="23F50988">
                            <wp:extent cx="469001" cy="47715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87">
                                      <a:extLst>
                                        <a:ext uri="{28A0092B-C50C-407E-A947-70E740481C1C}">
                                          <a14:useLocalDpi xmlns:a14="http://schemas.microsoft.com/office/drawing/2010/main" val="0"/>
                                        </a:ext>
                                      </a:extLst>
                                    </a:blip>
                                    <a:stretch>
                                      <a:fillRect/>
                                    </a:stretch>
                                  </pic:blipFill>
                                  <pic:spPr bwMode="auto">
                                    <a:xfrm>
                                      <a:off x="0" y="0"/>
                                      <a:ext cx="469001" cy="4771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TREASURER</w:t>
                      </w:r>
                    </w:p>
                    <w:p w14:paraId="2D2C7935" w14:textId="77777777" w:rsidR="00060CFC" w:rsidRDefault="00060CFC" w:rsidP="00586696">
                      <w:pPr>
                        <w:jc w:val="both"/>
                      </w:pPr>
                    </w:p>
                    <w:p w14:paraId="1E329FE0" w14:textId="77777777" w:rsidR="00060CFC" w:rsidRDefault="00060CFC" w:rsidP="00586696">
                      <w:pPr>
                        <w:jc w:val="both"/>
                      </w:pPr>
                      <w:r>
                        <w:t>Name:</w:t>
                      </w:r>
                    </w:p>
                    <w:p w14:paraId="172C2201" w14:textId="77777777" w:rsidR="00060CFC" w:rsidRDefault="00060CFC" w:rsidP="00586696">
                      <w:pPr>
                        <w:jc w:val="both"/>
                      </w:pPr>
                    </w:p>
                    <w:p w14:paraId="13213ABC" w14:textId="77777777" w:rsidR="00060CFC" w:rsidRDefault="00060CFC" w:rsidP="00586696">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36064" behindDoc="0" locked="0" layoutInCell="1" allowOverlap="1" wp14:anchorId="5B77207B" wp14:editId="33157804">
                <wp:simplePos x="0" y="0"/>
                <wp:positionH relativeFrom="margin">
                  <wp:align>left</wp:align>
                </wp:positionH>
                <wp:positionV relativeFrom="paragraph">
                  <wp:posOffset>2538730</wp:posOffset>
                </wp:positionV>
                <wp:extent cx="2590800" cy="2101850"/>
                <wp:effectExtent l="0" t="0" r="19050" b="12700"/>
                <wp:wrapNone/>
                <wp:docPr id="112" name="Rectangle 112"/>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A7B680C" w14:textId="77777777" w:rsidR="00060CFC" w:rsidRPr="00051AAA" w:rsidRDefault="00060CFC" w:rsidP="00586696">
                            <w:pPr>
                              <w:jc w:val="both"/>
                              <w:rPr>
                                <w:sz w:val="36"/>
                                <w:szCs w:val="36"/>
                              </w:rPr>
                            </w:pPr>
                            <w:r>
                              <w:t xml:space="preserve"> </w:t>
                            </w:r>
                            <w:r w:rsidRPr="00051AAA">
                              <w:rPr>
                                <w:noProof/>
                              </w:rPr>
                              <w:drawing>
                                <wp:inline distT="0" distB="0" distL="0" distR="0" wp14:anchorId="13A24C83" wp14:editId="545DF569">
                                  <wp:extent cx="629035" cy="471512"/>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88">
                                            <a:extLst>
                                              <a:ext uri="{28A0092B-C50C-407E-A947-70E740481C1C}">
                                                <a14:useLocalDpi xmlns:a14="http://schemas.microsoft.com/office/drawing/2010/main" val="0"/>
                                              </a:ext>
                                            </a:extLst>
                                          </a:blip>
                                          <a:stretch>
                                            <a:fillRect/>
                                          </a:stretch>
                                        </pic:blipFill>
                                        <pic:spPr bwMode="auto">
                                          <a:xfrm>
                                            <a:off x="0" y="0"/>
                                            <a:ext cx="636557" cy="477150"/>
                                          </a:xfrm>
                                          <a:prstGeom prst="rect">
                                            <a:avLst/>
                                          </a:prstGeom>
                                          <a:ln>
                                            <a:noFill/>
                                          </a:ln>
                                          <a:extLst>
                                            <a:ext uri="{53640926-AAD7-44D8-BBD7-CCE9431645EC}">
                                              <a14:shadowObscured xmlns:a14="http://schemas.microsoft.com/office/drawing/2010/main"/>
                                            </a:ext>
                                          </a:extLst>
                                        </pic:spPr>
                                      </pic:pic>
                                    </a:graphicData>
                                  </a:graphic>
                                </wp:inline>
                              </w:drawing>
                            </w:r>
                            <w:r w:rsidRPr="00051AAA">
                              <w:rPr>
                                <w:sz w:val="32"/>
                                <w:szCs w:val="32"/>
                              </w:rPr>
                              <w:t>VICE PRESIDENT</w:t>
                            </w:r>
                          </w:p>
                          <w:p w14:paraId="3B534C55" w14:textId="77777777" w:rsidR="00060CFC" w:rsidRDefault="00060CFC" w:rsidP="00586696">
                            <w:pPr>
                              <w:jc w:val="both"/>
                            </w:pPr>
                          </w:p>
                          <w:p w14:paraId="05A426A9" w14:textId="77777777" w:rsidR="00060CFC" w:rsidRDefault="00060CFC" w:rsidP="00586696">
                            <w:pPr>
                              <w:jc w:val="both"/>
                            </w:pPr>
                            <w:r>
                              <w:t>Name:</w:t>
                            </w:r>
                          </w:p>
                          <w:p w14:paraId="056BC357" w14:textId="77777777" w:rsidR="00060CFC" w:rsidRDefault="00060CFC" w:rsidP="00586696">
                            <w:pPr>
                              <w:jc w:val="both"/>
                            </w:pPr>
                          </w:p>
                          <w:p w14:paraId="12319EF3"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B77207B" id="Rectangle 112" o:spid="_x0000_s1249" style="position:absolute;margin-left:0;margin-top:199.9pt;width:204pt;height:165.5pt;z-index:2517360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" fillcolor="white [3201]" strokecolor="#004a98 [3204]" strokeweight="1pt">
                <v:textbox>
                  <w:txbxContent>
                    <w:p w14:paraId="0A7B680C" w14:textId="77777777" w:rsidR="00060CFC" w:rsidRPr="00051AAA" w:rsidRDefault="00060CFC" w:rsidP="00586696">
                      <w:pPr>
                        <w:jc w:val="both"/>
                        <w:rPr>
                          <w:sz w:val="36"/>
                          <w:szCs w:val="36"/>
                        </w:rPr>
                      </w:pPr>
                      <w:r>
                        <w:t xml:space="preserve"> </w:t>
                      </w:r>
                      <w:r w:rsidRPr="00051AAA">
                        <w:rPr>
                          <w:noProof/>
                        </w:rPr>
                        <w:drawing>
                          <wp:inline distT="0" distB="0" distL="0" distR="0" wp14:anchorId="13A24C83" wp14:editId="545DF569">
                            <wp:extent cx="629035" cy="471512"/>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89">
                                      <a:extLst>
                                        <a:ext uri="{28A0092B-C50C-407E-A947-70E740481C1C}">
                                          <a14:useLocalDpi xmlns:a14="http://schemas.microsoft.com/office/drawing/2010/main" val="0"/>
                                        </a:ext>
                                      </a:extLst>
                                    </a:blip>
                                    <a:stretch>
                                      <a:fillRect/>
                                    </a:stretch>
                                  </pic:blipFill>
                                  <pic:spPr bwMode="auto">
                                    <a:xfrm>
                                      <a:off x="0" y="0"/>
                                      <a:ext cx="636557" cy="477150"/>
                                    </a:xfrm>
                                    <a:prstGeom prst="rect">
                                      <a:avLst/>
                                    </a:prstGeom>
                                    <a:ln>
                                      <a:noFill/>
                                    </a:ln>
                                    <a:extLst>
                                      <a:ext uri="{53640926-AAD7-44D8-BBD7-CCE9431645EC}">
                                        <a14:shadowObscured xmlns:a14="http://schemas.microsoft.com/office/drawing/2010/main"/>
                                      </a:ext>
                                    </a:extLst>
                                  </pic:spPr>
                                </pic:pic>
                              </a:graphicData>
                            </a:graphic>
                          </wp:inline>
                        </w:drawing>
                      </w:r>
                      <w:r w:rsidRPr="00051AAA">
                        <w:rPr>
                          <w:sz w:val="32"/>
                          <w:szCs w:val="32"/>
                        </w:rPr>
                        <w:t>VICE PRESIDENT</w:t>
                      </w:r>
                    </w:p>
                    <w:p w14:paraId="3B534C55" w14:textId="77777777" w:rsidR="00060CFC" w:rsidRDefault="00060CFC" w:rsidP="00586696">
                      <w:pPr>
                        <w:jc w:val="both"/>
                      </w:pPr>
                    </w:p>
                    <w:p w14:paraId="05A426A9" w14:textId="77777777" w:rsidR="00060CFC" w:rsidRDefault="00060CFC" w:rsidP="00586696">
                      <w:pPr>
                        <w:jc w:val="both"/>
                      </w:pPr>
                      <w:r>
                        <w:t>Name:</w:t>
                      </w:r>
                    </w:p>
                    <w:p w14:paraId="056BC357" w14:textId="77777777" w:rsidR="00060CFC" w:rsidRDefault="00060CFC" w:rsidP="00586696">
                      <w:pPr>
                        <w:jc w:val="both"/>
                      </w:pPr>
                    </w:p>
                    <w:p w14:paraId="12319EF3" w14:textId="77777777" w:rsidR="00060CFC" w:rsidRDefault="00060CFC" w:rsidP="00586696">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37088" behindDoc="0" locked="0" layoutInCell="1" allowOverlap="1" wp14:anchorId="3C8FD747" wp14:editId="59A9F81C">
                <wp:simplePos x="0" y="0"/>
                <wp:positionH relativeFrom="margin">
                  <wp:posOffset>3149600</wp:posOffset>
                </wp:positionH>
                <wp:positionV relativeFrom="paragraph">
                  <wp:posOffset>49530</wp:posOffset>
                </wp:positionV>
                <wp:extent cx="2590800" cy="2101850"/>
                <wp:effectExtent l="0" t="0" r="19050" b="12700"/>
                <wp:wrapNone/>
                <wp:docPr id="119" name="Rectangle 119"/>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39CA359" w14:textId="77777777" w:rsidR="00060CFC" w:rsidRPr="00051AAA" w:rsidRDefault="00060CFC" w:rsidP="00586696">
                            <w:pPr>
                              <w:jc w:val="both"/>
                              <w:rPr>
                                <w:sz w:val="36"/>
                                <w:szCs w:val="36"/>
                              </w:rPr>
                            </w:pPr>
                            <w:r>
                              <w:t xml:space="preserve"> </w:t>
                            </w:r>
                            <w:r w:rsidRPr="00051AAA">
                              <w:rPr>
                                <w:noProof/>
                              </w:rPr>
                              <w:drawing>
                                <wp:inline distT="0" distB="0" distL="0" distR="0" wp14:anchorId="06166058" wp14:editId="237AC864">
                                  <wp:extent cx="844550" cy="539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90">
                                            <a:extLst>
                                              <a:ext uri="{28A0092B-C50C-407E-A947-70E740481C1C}">
                                                <a14:useLocalDpi xmlns:a14="http://schemas.microsoft.com/office/drawing/2010/main" val="0"/>
                                              </a:ext>
                                            </a:extLst>
                                          </a:blip>
                                          <a:stretch>
                                            <a:fillRect/>
                                          </a:stretch>
                                        </pic:blipFill>
                                        <pic:spPr bwMode="auto">
                                          <a:xfrm>
                                            <a:off x="0" y="0"/>
                                            <a:ext cx="849007" cy="542598"/>
                                          </a:xfrm>
                                          <a:prstGeom prst="rect">
                                            <a:avLst/>
                                          </a:prstGeom>
                                          <a:ln>
                                            <a:noFill/>
                                          </a:ln>
                                          <a:extLst>
                                            <a:ext uri="{53640926-AAD7-44D8-BBD7-CCE9431645EC}">
                                              <a14:shadowObscured xmlns:a14="http://schemas.microsoft.com/office/drawing/2010/main"/>
                                            </a:ext>
                                          </a:extLst>
                                        </pic:spPr>
                                      </pic:pic>
                                    </a:graphicData>
                                  </a:graphic>
                                </wp:inline>
                              </w:drawing>
                            </w:r>
                            <w:r>
                              <w:rPr>
                                <w:sz w:val="32"/>
                                <w:szCs w:val="32"/>
                              </w:rPr>
                              <w:t>SECRETARY</w:t>
                            </w:r>
                          </w:p>
                          <w:p w14:paraId="1B335DE2" w14:textId="77777777" w:rsidR="00060CFC" w:rsidRDefault="00060CFC" w:rsidP="00586696">
                            <w:pPr>
                              <w:jc w:val="both"/>
                            </w:pPr>
                          </w:p>
                          <w:p w14:paraId="1CA564B2" w14:textId="77777777" w:rsidR="00060CFC" w:rsidRDefault="00060CFC" w:rsidP="00586696">
                            <w:pPr>
                              <w:jc w:val="both"/>
                            </w:pPr>
                            <w:r>
                              <w:t>Name:</w:t>
                            </w:r>
                          </w:p>
                          <w:p w14:paraId="1014BFFB" w14:textId="77777777" w:rsidR="00060CFC" w:rsidRDefault="00060CFC" w:rsidP="00586696">
                            <w:pPr>
                              <w:jc w:val="both"/>
                            </w:pPr>
                          </w:p>
                          <w:p w14:paraId="0715C652"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C8FD747" id="Rectangle 119" o:spid="_x0000_s1250" style="position:absolute;margin-left:248pt;margin-top:3.9pt;width:204pt;height:165.5pt;z-index:25173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" fillcolor="white [3201]" strokecolor="#004a98 [3204]" strokeweight="1pt">
                <v:textbox>
                  <w:txbxContent>
                    <w:p w14:paraId="339CA359" w14:textId="77777777" w:rsidR="00060CFC" w:rsidRPr="00051AAA" w:rsidRDefault="00060CFC" w:rsidP="00586696">
                      <w:pPr>
                        <w:jc w:val="both"/>
                        <w:rPr>
                          <w:sz w:val="36"/>
                          <w:szCs w:val="36"/>
                        </w:rPr>
                      </w:pPr>
                      <w:r>
                        <w:t xml:space="preserve"> </w:t>
                      </w:r>
                      <w:r w:rsidRPr="00051AAA">
                        <w:rPr>
                          <w:noProof/>
                        </w:rPr>
                        <w:drawing>
                          <wp:inline distT="0" distB="0" distL="0" distR="0" wp14:anchorId="06166058" wp14:editId="237AC864">
                            <wp:extent cx="844550" cy="539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91">
                                      <a:extLst>
                                        <a:ext uri="{28A0092B-C50C-407E-A947-70E740481C1C}">
                                          <a14:useLocalDpi xmlns:a14="http://schemas.microsoft.com/office/drawing/2010/main" val="0"/>
                                        </a:ext>
                                      </a:extLst>
                                    </a:blip>
                                    <a:stretch>
                                      <a:fillRect/>
                                    </a:stretch>
                                  </pic:blipFill>
                                  <pic:spPr bwMode="auto">
                                    <a:xfrm>
                                      <a:off x="0" y="0"/>
                                      <a:ext cx="849007" cy="542598"/>
                                    </a:xfrm>
                                    <a:prstGeom prst="rect">
                                      <a:avLst/>
                                    </a:prstGeom>
                                    <a:ln>
                                      <a:noFill/>
                                    </a:ln>
                                    <a:extLst>
                                      <a:ext uri="{53640926-AAD7-44D8-BBD7-CCE9431645EC}">
                                        <a14:shadowObscured xmlns:a14="http://schemas.microsoft.com/office/drawing/2010/main"/>
                                      </a:ext>
                                    </a:extLst>
                                  </pic:spPr>
                                </pic:pic>
                              </a:graphicData>
                            </a:graphic>
                          </wp:inline>
                        </w:drawing>
                      </w:r>
                      <w:r>
                        <w:rPr>
                          <w:sz w:val="32"/>
                          <w:szCs w:val="32"/>
                        </w:rPr>
                        <w:t>SECRETARY</w:t>
                      </w:r>
                    </w:p>
                    <w:p w14:paraId="1B335DE2" w14:textId="77777777" w:rsidR="00060CFC" w:rsidRDefault="00060CFC" w:rsidP="00586696">
                      <w:pPr>
                        <w:jc w:val="both"/>
                      </w:pPr>
                    </w:p>
                    <w:p w14:paraId="1CA564B2" w14:textId="77777777" w:rsidR="00060CFC" w:rsidRDefault="00060CFC" w:rsidP="00586696">
                      <w:pPr>
                        <w:jc w:val="both"/>
                      </w:pPr>
                      <w:r>
                        <w:t>Name:</w:t>
                      </w:r>
                    </w:p>
                    <w:p w14:paraId="1014BFFB" w14:textId="77777777" w:rsidR="00060CFC" w:rsidRDefault="00060CFC" w:rsidP="00586696">
                      <w:pPr>
                        <w:jc w:val="both"/>
                      </w:pPr>
                    </w:p>
                    <w:p w14:paraId="0715C652" w14:textId="77777777" w:rsidR="00060CFC" w:rsidRDefault="00060CFC" w:rsidP="00586696">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35040" behindDoc="0" locked="0" layoutInCell="1" allowOverlap="1" wp14:anchorId="1373D83B" wp14:editId="68A02F06">
                <wp:simplePos x="0" y="0"/>
                <wp:positionH relativeFrom="column">
                  <wp:posOffset>-7620</wp:posOffset>
                </wp:positionH>
                <wp:positionV relativeFrom="paragraph">
                  <wp:posOffset>49530</wp:posOffset>
                </wp:positionV>
                <wp:extent cx="2590800" cy="2101850"/>
                <wp:effectExtent l="0" t="0" r="19050" b="12700"/>
                <wp:wrapNone/>
                <wp:docPr id="109" name="Rectangle 109"/>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866758D" w14:textId="77777777" w:rsidR="00060CFC" w:rsidRPr="00051AAA" w:rsidRDefault="00060CFC" w:rsidP="00586696">
                            <w:pPr>
                              <w:jc w:val="both"/>
                              <w:rPr>
                                <w:sz w:val="36"/>
                                <w:szCs w:val="36"/>
                              </w:rPr>
                            </w:pPr>
                            <w:r>
                              <w:t xml:space="preserve"> </w:t>
                            </w:r>
                            <w:r w:rsidRPr="00051AAA">
                              <w:rPr>
                                <w:noProof/>
                              </w:rPr>
                              <w:drawing>
                                <wp:inline distT="0" distB="0" distL="0" distR="0" wp14:anchorId="7A5CF8AE" wp14:editId="5BBD1DED">
                                  <wp:extent cx="673100" cy="532572"/>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2"/>
                                          <a:srcRect l="13259" t="11905" r="6718"/>
                                          <a:stretch/>
                                        </pic:blipFill>
                                        <pic:spPr bwMode="auto">
                                          <a:xfrm>
                                            <a:off x="0" y="0"/>
                                            <a:ext cx="686579" cy="543237"/>
                                          </a:xfrm>
                                          <a:prstGeom prst="rect">
                                            <a:avLst/>
                                          </a:prstGeom>
                                          <a:ln>
                                            <a:noFill/>
                                          </a:ln>
                                          <a:extLst>
                                            <a:ext uri="{53640926-AAD7-44D8-BBD7-CCE9431645EC}">
                                              <a14:shadowObscured xmlns:a14="http://schemas.microsoft.com/office/drawing/2010/main"/>
                                            </a:ext>
                                          </a:extLst>
                                        </pic:spPr>
                                      </pic:pic>
                                    </a:graphicData>
                                  </a:graphic>
                                </wp:inline>
                              </w:drawing>
                            </w:r>
                            <w:r>
                              <w:tab/>
                            </w:r>
                            <w:r w:rsidRPr="00051AAA">
                              <w:rPr>
                                <w:sz w:val="32"/>
                                <w:szCs w:val="32"/>
                              </w:rPr>
                              <w:t>PRESIDENT</w:t>
                            </w:r>
                          </w:p>
                          <w:p w14:paraId="4DB8782A" w14:textId="77777777" w:rsidR="00060CFC" w:rsidRDefault="00060CFC" w:rsidP="00586696">
                            <w:pPr>
                              <w:jc w:val="both"/>
                            </w:pPr>
                          </w:p>
                          <w:p w14:paraId="38E6CA36" w14:textId="77777777" w:rsidR="00060CFC" w:rsidRDefault="00060CFC" w:rsidP="00586696">
                            <w:pPr>
                              <w:jc w:val="both"/>
                            </w:pPr>
                            <w:r>
                              <w:t>Name:</w:t>
                            </w:r>
                          </w:p>
                          <w:p w14:paraId="08E84320" w14:textId="77777777" w:rsidR="00060CFC" w:rsidRDefault="00060CFC" w:rsidP="00586696">
                            <w:pPr>
                              <w:jc w:val="both"/>
                            </w:pPr>
                          </w:p>
                          <w:p w14:paraId="5163DD5E" w14:textId="77777777" w:rsidR="00060CFC" w:rsidRDefault="00060CFC" w:rsidP="00586696">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373D83B" id="Rectangle 109" o:spid="_x0000_s1251" style="position:absolute;margin-left:-.6pt;margin-top:3.9pt;width:204pt;height:165.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" fillcolor="white [3201]" strokecolor="#004a98 [3204]" strokeweight="1pt">
                <v:textbox>
                  <w:txbxContent>
                    <w:p w14:paraId="3866758D" w14:textId="77777777" w:rsidR="00060CFC" w:rsidRPr="00051AAA" w:rsidRDefault="00060CFC" w:rsidP="00586696">
                      <w:pPr>
                        <w:jc w:val="both"/>
                        <w:rPr>
                          <w:sz w:val="36"/>
                          <w:szCs w:val="36"/>
                        </w:rPr>
                      </w:pPr>
                      <w:r>
                        <w:t xml:space="preserve"> </w:t>
                      </w:r>
                      <w:r w:rsidRPr="00051AAA">
                        <w:rPr>
                          <w:noProof/>
                        </w:rPr>
                        <w:drawing>
                          <wp:inline distT="0" distB="0" distL="0" distR="0" wp14:anchorId="7A5CF8AE" wp14:editId="5BBD1DED">
                            <wp:extent cx="673100" cy="532572"/>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srcRect l="13259" t="11905" r="6718"/>
                                    <a:stretch/>
                                  </pic:blipFill>
                                  <pic:spPr bwMode="auto">
                                    <a:xfrm>
                                      <a:off x="0" y="0"/>
                                      <a:ext cx="686579" cy="543237"/>
                                    </a:xfrm>
                                    <a:prstGeom prst="rect">
                                      <a:avLst/>
                                    </a:prstGeom>
                                    <a:ln>
                                      <a:noFill/>
                                    </a:ln>
                                    <a:extLst>
                                      <a:ext uri="{53640926-AAD7-44D8-BBD7-CCE9431645EC}">
                                        <a14:shadowObscured xmlns:a14="http://schemas.microsoft.com/office/drawing/2010/main"/>
                                      </a:ext>
                                    </a:extLst>
                                  </pic:spPr>
                                </pic:pic>
                              </a:graphicData>
                            </a:graphic>
                          </wp:inline>
                        </w:drawing>
                      </w:r>
                      <w:r>
                        <w:tab/>
                      </w:r>
                      <w:r w:rsidRPr="00051AAA">
                        <w:rPr>
                          <w:sz w:val="32"/>
                          <w:szCs w:val="32"/>
                        </w:rPr>
                        <w:t>PRESIDENT</w:t>
                      </w:r>
                    </w:p>
                    <w:p w14:paraId="4DB8782A" w14:textId="77777777" w:rsidR="00060CFC" w:rsidRDefault="00060CFC" w:rsidP="00586696">
                      <w:pPr>
                        <w:jc w:val="both"/>
                      </w:pPr>
                    </w:p>
                    <w:p w14:paraId="38E6CA36" w14:textId="77777777" w:rsidR="00060CFC" w:rsidRDefault="00060CFC" w:rsidP="00586696">
                      <w:pPr>
                        <w:jc w:val="both"/>
                      </w:pPr>
                      <w:r>
                        <w:t>Name:</w:t>
                      </w:r>
                    </w:p>
                    <w:p w14:paraId="08E84320" w14:textId="77777777" w:rsidR="00060CFC" w:rsidRDefault="00060CFC" w:rsidP="00586696">
                      <w:pPr>
                        <w:jc w:val="both"/>
                      </w:pPr>
                    </w:p>
                    <w:p w14:paraId="5163DD5E" w14:textId="77777777" w:rsidR="00060CFC" w:rsidRDefault="00060CFC" w:rsidP="00586696">
                      <w:pPr>
                        <w:jc w:val="both"/>
                      </w:pPr>
                      <w:r>
                        <w:t>Region:</w:t>
                      </w:r>
                      <w:r>
                        <w:tab/>
                      </w:r>
                      <w:r>
                        <w:tab/>
                      </w:r>
                      <w:r>
                        <w:tab/>
                        <w:t>State:</w:t>
                      </w:r>
                    </w:p>
                  </w:txbxContent>
                </v:textbox>
              </v:rect>
            </w:pict>
          </mc:Fallback>
        </mc:AlternateContent>
      </w:r>
    </w:p>
    <w:p w14:paraId="71094376" w14:textId="77777777" w:rsidR="00586696" w:rsidRPr="0096287B" w:rsidRDefault="00586696" w:rsidP="00586696">
      <w:pPr>
        <w:rPr>
          <w:lang w:val="en-US"/>
        </w:rPr>
      </w:pPr>
    </w:p>
    <w:p w14:paraId="0B6DF524" w14:textId="77777777" w:rsidR="00586696" w:rsidRPr="0096287B" w:rsidRDefault="00586696" w:rsidP="00586696">
      <w:pPr>
        <w:rPr>
          <w:lang w:val="en-US"/>
        </w:rPr>
      </w:pPr>
    </w:p>
    <w:p w14:paraId="14620F84" w14:textId="77777777" w:rsidR="00586696" w:rsidRPr="0096287B" w:rsidRDefault="00586696" w:rsidP="00586696">
      <w:pPr>
        <w:rPr>
          <w:lang w:val="en-US"/>
        </w:rPr>
      </w:pPr>
    </w:p>
    <w:p w14:paraId="10F9FF97" w14:textId="77777777" w:rsidR="00586696" w:rsidRPr="0096287B" w:rsidRDefault="00586696" w:rsidP="00586696">
      <w:pPr>
        <w:rPr>
          <w:lang w:val="en-US"/>
        </w:rPr>
      </w:pPr>
    </w:p>
    <w:p w14:paraId="61CF0604" w14:textId="77777777" w:rsidR="00586696" w:rsidRPr="0096287B" w:rsidRDefault="00586696" w:rsidP="00586696">
      <w:pPr>
        <w:rPr>
          <w:lang w:val="en-US"/>
        </w:rPr>
      </w:pPr>
    </w:p>
    <w:p w14:paraId="5E26B034" w14:textId="77777777" w:rsidR="00586696" w:rsidRPr="0096287B" w:rsidRDefault="00586696" w:rsidP="00586696">
      <w:pPr>
        <w:rPr>
          <w:lang w:val="en-US"/>
        </w:rPr>
      </w:pPr>
    </w:p>
    <w:p w14:paraId="0D42922F" w14:textId="77777777" w:rsidR="00586696" w:rsidRPr="0096287B" w:rsidRDefault="00586696" w:rsidP="00586696">
      <w:pPr>
        <w:rPr>
          <w:lang w:val="en-US"/>
        </w:rPr>
      </w:pPr>
    </w:p>
    <w:p w14:paraId="4DEEE001" w14:textId="77777777" w:rsidR="00586696" w:rsidRPr="0096287B" w:rsidRDefault="00586696" w:rsidP="00586696">
      <w:pPr>
        <w:rPr>
          <w:lang w:val="en-US"/>
        </w:rPr>
      </w:pPr>
    </w:p>
    <w:p w14:paraId="6014526A" w14:textId="77777777" w:rsidR="00586696" w:rsidRPr="0096287B" w:rsidRDefault="00586696" w:rsidP="00586696">
      <w:pPr>
        <w:rPr>
          <w:lang w:val="en-US"/>
        </w:rPr>
      </w:pPr>
    </w:p>
    <w:p w14:paraId="06AA945D" w14:textId="77777777" w:rsidR="00586696" w:rsidRPr="0096287B" w:rsidRDefault="00586696" w:rsidP="00586696">
      <w:pPr>
        <w:rPr>
          <w:lang w:val="en-US"/>
        </w:rPr>
      </w:pPr>
    </w:p>
    <w:p w14:paraId="590A5DD2" w14:textId="77777777" w:rsidR="00586696" w:rsidRPr="0096287B" w:rsidRDefault="00586696" w:rsidP="00586696">
      <w:pPr>
        <w:rPr>
          <w:lang w:val="en-US"/>
        </w:rPr>
      </w:pPr>
    </w:p>
    <w:p w14:paraId="7DBE174E" w14:textId="77777777" w:rsidR="00586696" w:rsidRPr="0096287B" w:rsidRDefault="00586696" w:rsidP="00586696">
      <w:pPr>
        <w:rPr>
          <w:lang w:val="en-US"/>
        </w:rPr>
      </w:pPr>
    </w:p>
    <w:p w14:paraId="0090F943" w14:textId="77777777" w:rsidR="00586696" w:rsidRPr="0096287B" w:rsidRDefault="00586696" w:rsidP="00586696">
      <w:pPr>
        <w:rPr>
          <w:lang w:val="en-US"/>
        </w:rPr>
      </w:pPr>
    </w:p>
    <w:p w14:paraId="54B71E6F" w14:textId="77777777" w:rsidR="00586696" w:rsidRPr="0096287B" w:rsidRDefault="00586696" w:rsidP="00586696">
      <w:pPr>
        <w:rPr>
          <w:lang w:val="en-US"/>
        </w:rPr>
      </w:pPr>
    </w:p>
    <w:p w14:paraId="101770C7" w14:textId="77777777" w:rsidR="00586696" w:rsidRPr="0096287B" w:rsidRDefault="00586696" w:rsidP="00586696">
      <w:pPr>
        <w:rPr>
          <w:lang w:val="en-US"/>
        </w:rPr>
      </w:pPr>
    </w:p>
    <w:p w14:paraId="6E4E492C" w14:textId="77777777" w:rsidR="00586696" w:rsidRPr="0096287B" w:rsidRDefault="00586696" w:rsidP="00586696">
      <w:pPr>
        <w:rPr>
          <w:lang w:val="en-US"/>
        </w:rPr>
      </w:pPr>
    </w:p>
    <w:p w14:paraId="4C5A16BE" w14:textId="77777777" w:rsidR="00586696" w:rsidRPr="0096287B" w:rsidRDefault="00586696" w:rsidP="00586696">
      <w:pPr>
        <w:rPr>
          <w:lang w:val="en-US"/>
        </w:rPr>
      </w:pPr>
    </w:p>
    <w:p w14:paraId="3727574F" w14:textId="77777777" w:rsidR="00586696" w:rsidRPr="0096287B" w:rsidRDefault="00586696" w:rsidP="00586696">
      <w:pPr>
        <w:rPr>
          <w:lang w:val="en-US"/>
        </w:rPr>
      </w:pPr>
    </w:p>
    <w:p w14:paraId="7B4D34D5" w14:textId="77777777" w:rsidR="00586696" w:rsidRPr="0096287B" w:rsidRDefault="00586696" w:rsidP="00586696">
      <w:pPr>
        <w:rPr>
          <w:lang w:val="en-US"/>
        </w:rPr>
      </w:pPr>
    </w:p>
    <w:p w14:paraId="5BF0C5FD" w14:textId="77777777" w:rsidR="00586696" w:rsidRPr="0096287B" w:rsidRDefault="00586696" w:rsidP="00586696">
      <w:pPr>
        <w:rPr>
          <w:lang w:val="en-US"/>
        </w:rPr>
      </w:pPr>
    </w:p>
    <w:p w14:paraId="3EE8696E" w14:textId="77777777" w:rsidR="00586696" w:rsidRPr="0096287B" w:rsidRDefault="00586696" w:rsidP="00586696">
      <w:pPr>
        <w:rPr>
          <w:lang w:val="en-US"/>
        </w:rPr>
      </w:pPr>
    </w:p>
    <w:p w14:paraId="752177BA" w14:textId="77777777" w:rsidR="00586696" w:rsidRPr="0096287B" w:rsidRDefault="00586696" w:rsidP="00586696">
      <w:pPr>
        <w:rPr>
          <w:lang w:val="en-US"/>
        </w:rPr>
      </w:pPr>
    </w:p>
    <w:p w14:paraId="1FFB0173" w14:textId="77777777" w:rsidR="00586696" w:rsidRPr="0096287B" w:rsidRDefault="00586696" w:rsidP="00586696">
      <w:pPr>
        <w:rPr>
          <w:lang w:val="en-US"/>
        </w:rPr>
      </w:pPr>
    </w:p>
    <w:p w14:paraId="7B735B63" w14:textId="77777777" w:rsidR="00586696" w:rsidRPr="0096287B" w:rsidRDefault="00586696" w:rsidP="00586696">
      <w:pPr>
        <w:rPr>
          <w:lang w:val="en-US"/>
        </w:rPr>
      </w:pPr>
    </w:p>
    <w:p w14:paraId="1385D12A" w14:textId="77777777" w:rsidR="00586696" w:rsidRPr="0096287B" w:rsidRDefault="00586696" w:rsidP="00586696">
      <w:pPr>
        <w:rPr>
          <w:lang w:val="en-US"/>
        </w:rPr>
      </w:pPr>
    </w:p>
    <w:p w14:paraId="0FB5F6D4" w14:textId="77777777" w:rsidR="00586696" w:rsidRPr="0096287B" w:rsidRDefault="00586696" w:rsidP="00586696">
      <w:pPr>
        <w:rPr>
          <w:lang w:val="en-US"/>
        </w:rPr>
      </w:pPr>
    </w:p>
    <w:p w14:paraId="52CAC9D4" w14:textId="77777777" w:rsidR="00586696" w:rsidRPr="0096287B" w:rsidRDefault="00586696" w:rsidP="00586696">
      <w:pPr>
        <w:jc w:val="right"/>
        <w:rPr>
          <w:lang w:val="en-US"/>
        </w:rPr>
      </w:pPr>
    </w:p>
    <w:p w14:paraId="48ADA74D" w14:textId="77777777" w:rsidR="00586696" w:rsidRPr="0096287B" w:rsidRDefault="00586696" w:rsidP="00586696">
      <w:pPr>
        <w:pStyle w:val="Title"/>
        <w:rPr>
          <w:lang w:val="en-US"/>
        </w:rPr>
      </w:pPr>
      <w:bookmarkStart w:id="56" w:name="connect"/>
      <w:r w:rsidRPr="0096287B">
        <w:rPr>
          <w:lang w:val="en-US"/>
        </w:rPr>
        <w:lastRenderedPageBreak/>
        <w:t>MAke SOme Meaningful COnnections</w:t>
      </w:r>
    </w:p>
    <w:bookmarkEnd w:id="56"/>
    <w:p w14:paraId="48F81448" w14:textId="4DBCCEED" w:rsidR="00586696" w:rsidRPr="0096287B" w:rsidRDefault="00586696" w:rsidP="00586696">
      <w:pPr>
        <w:rPr>
          <w:lang w:val="en-US"/>
        </w:rPr>
      </w:pPr>
      <w:r w:rsidRPr="0096287B">
        <w:rPr>
          <w:lang w:val="en-US"/>
        </w:rPr>
        <w:t xml:space="preserve">Directions: Utilize the various opportunities to live chat and meet via </w:t>
      </w:r>
      <w:r w:rsidR="00B26407" w:rsidRPr="0096287B">
        <w:rPr>
          <w:lang w:val="en-US"/>
        </w:rPr>
        <w:t>student connection</w:t>
      </w:r>
      <w:r w:rsidRPr="0096287B">
        <w:rPr>
          <w:lang w:val="en-US"/>
        </w:rPr>
        <w:t xml:space="preserve"> rooms to make meaningful connections with your fellow FFA members.</w:t>
      </w:r>
    </w:p>
    <w:p w14:paraId="52CBF034" w14:textId="40B21553" w:rsidR="00586696" w:rsidRPr="0096287B" w:rsidRDefault="00586696" w:rsidP="00586696">
      <w:pPr>
        <w:rPr>
          <w:lang w:val="en-US"/>
        </w:rPr>
      </w:pPr>
      <w:r w:rsidRPr="0096287B">
        <w:rPr>
          <w:lang w:val="en-US"/>
        </w:rPr>
        <w:t xml:space="preserve">As you meet FFA members during convention, collect the </w:t>
      </w:r>
      <w:r w:rsidR="00F43D9E">
        <w:rPr>
          <w:lang w:val="en-US"/>
        </w:rPr>
        <w:t xml:space="preserve">following </w:t>
      </w:r>
      <w:r w:rsidRPr="0096287B">
        <w:rPr>
          <w:lang w:val="en-US"/>
        </w:rPr>
        <w:t xml:space="preserve">information and record </w:t>
      </w:r>
      <w:r w:rsidR="00F43D9E">
        <w:rPr>
          <w:lang w:val="en-US"/>
        </w:rPr>
        <w:t xml:space="preserve">it </w:t>
      </w:r>
      <w:r w:rsidRPr="0096287B">
        <w:rPr>
          <w:lang w:val="en-US"/>
        </w:rPr>
        <w:t>on the respective state</w:t>
      </w:r>
      <w:r w:rsidR="00F43D9E">
        <w:rPr>
          <w:lang w:val="en-US"/>
        </w:rPr>
        <w:t>’</w:t>
      </w:r>
      <w:r w:rsidRPr="0096287B">
        <w:rPr>
          <w:lang w:val="en-US"/>
        </w:rPr>
        <w:t>s space. After recording the information</w:t>
      </w:r>
      <w:r w:rsidR="00F43D9E">
        <w:rPr>
          <w:lang w:val="en-US"/>
        </w:rPr>
        <w:t>,</w:t>
      </w:r>
      <w:r w:rsidRPr="0096287B">
        <w:rPr>
          <w:lang w:val="en-US"/>
        </w:rPr>
        <w:t xml:space="preserve"> shade in the state on</w:t>
      </w:r>
      <w:r w:rsidR="00F43D9E">
        <w:rPr>
          <w:lang w:val="en-US"/>
        </w:rPr>
        <w:t xml:space="preserve"> the</w:t>
      </w:r>
      <w:r w:rsidRPr="0096287B">
        <w:rPr>
          <w:lang w:val="en-US"/>
        </w:rPr>
        <w:t xml:space="preserve"> </w:t>
      </w:r>
      <w:hyperlink r:id="rId194" w:history="1">
        <w:r w:rsidRPr="0096287B">
          <w:rPr>
            <w:rStyle w:val="Hyperlink"/>
            <w:lang w:val="en-US"/>
          </w:rPr>
          <w:t>map</w:t>
        </w:r>
      </w:hyperlink>
      <w:r w:rsidRPr="0096287B">
        <w:rPr>
          <w:lang w:val="en-US"/>
        </w:rPr>
        <w:t>.</w:t>
      </w:r>
    </w:p>
    <w:p w14:paraId="74CAE49D" w14:textId="77777777" w:rsidR="00586696" w:rsidRPr="0096287B" w:rsidRDefault="00586696" w:rsidP="00C15450">
      <w:pPr>
        <w:pStyle w:val="ListParagraph"/>
        <w:numPr>
          <w:ilvl w:val="0"/>
          <w:numId w:val="16"/>
        </w:numPr>
        <w:rPr>
          <w:lang w:val="en-US"/>
        </w:rPr>
      </w:pPr>
      <w:r w:rsidRPr="0096287B">
        <w:rPr>
          <w:lang w:val="en-US"/>
        </w:rPr>
        <w:t>Name</w:t>
      </w:r>
    </w:p>
    <w:p w14:paraId="26B14031" w14:textId="77777777" w:rsidR="00586696" w:rsidRPr="0096287B" w:rsidRDefault="00586696" w:rsidP="00C15450">
      <w:pPr>
        <w:pStyle w:val="ListParagraph"/>
        <w:numPr>
          <w:ilvl w:val="0"/>
          <w:numId w:val="16"/>
        </w:numPr>
        <w:rPr>
          <w:lang w:val="en-US"/>
        </w:rPr>
      </w:pPr>
      <w:r w:rsidRPr="0096287B">
        <w:rPr>
          <w:lang w:val="en-US"/>
        </w:rPr>
        <w:t>Chapter</w:t>
      </w:r>
    </w:p>
    <w:p w14:paraId="78F853AA" w14:textId="3981895B" w:rsidR="00586696" w:rsidRPr="0096287B" w:rsidRDefault="004F1A92" w:rsidP="00C15450">
      <w:pPr>
        <w:pStyle w:val="ListParagraph"/>
        <w:numPr>
          <w:ilvl w:val="0"/>
          <w:numId w:val="16"/>
        </w:numPr>
        <w:rPr>
          <w:lang w:val="en-US"/>
        </w:rPr>
      </w:pPr>
      <w:r w:rsidRPr="0096287B">
        <w:rPr>
          <w:lang w:val="en-US"/>
        </w:rPr>
        <w:t>State Product</w:t>
      </w:r>
    </w:p>
    <w:p w14:paraId="75C10CAE" w14:textId="77777777" w:rsidR="00586696" w:rsidRPr="0096287B" w:rsidRDefault="00586696" w:rsidP="00586696">
      <w:pPr>
        <w:rPr>
          <w:lang w:val="en-US"/>
        </w:rPr>
        <w:sectPr w:rsidR="00586696" w:rsidRPr="0096287B" w:rsidSect="00BD5A2E">
          <w:type w:val="continuous"/>
          <w:pgSz w:w="12242" w:h="15842" w:code="1"/>
          <w:pgMar w:top="1412" w:right="1412" w:bottom="1412" w:left="1440" w:header="709" w:footer="384" w:gutter="0"/>
          <w:cols w:space="708"/>
          <w:titlePg/>
          <w:docGrid w:linePitch="360"/>
        </w:sectPr>
      </w:pPr>
    </w:p>
    <w:p w14:paraId="0A106A9F" w14:textId="77777777" w:rsidR="00586696" w:rsidRPr="0096287B" w:rsidRDefault="00586696" w:rsidP="00586696">
      <w:pPr>
        <w:rPr>
          <w:sz w:val="20"/>
          <w:szCs w:val="20"/>
          <w:lang w:val="en-US"/>
        </w:rPr>
      </w:pPr>
      <w:r w:rsidRPr="0096287B">
        <w:rPr>
          <w:sz w:val="20"/>
          <w:szCs w:val="20"/>
          <w:lang w:val="en-US"/>
        </w:rPr>
        <w:t>Alabama ______________________</w:t>
      </w:r>
    </w:p>
    <w:p w14:paraId="32D70F88" w14:textId="77777777" w:rsidR="00586696" w:rsidRPr="0096287B" w:rsidRDefault="00586696" w:rsidP="00586696">
      <w:pPr>
        <w:rPr>
          <w:sz w:val="20"/>
          <w:szCs w:val="20"/>
          <w:lang w:val="en-US"/>
        </w:rPr>
      </w:pPr>
      <w:r w:rsidRPr="0096287B">
        <w:rPr>
          <w:sz w:val="20"/>
          <w:szCs w:val="20"/>
          <w:lang w:val="en-US"/>
        </w:rPr>
        <w:t>Alaska ________________________</w:t>
      </w:r>
    </w:p>
    <w:p w14:paraId="7F7BAFF7" w14:textId="77777777" w:rsidR="00586696" w:rsidRPr="0096287B" w:rsidRDefault="00586696" w:rsidP="00586696">
      <w:pPr>
        <w:rPr>
          <w:sz w:val="20"/>
          <w:szCs w:val="20"/>
          <w:lang w:val="en-US"/>
        </w:rPr>
      </w:pPr>
      <w:r w:rsidRPr="0096287B">
        <w:rPr>
          <w:sz w:val="20"/>
          <w:szCs w:val="20"/>
          <w:lang w:val="en-US"/>
        </w:rPr>
        <w:t>Arizona _______________________</w:t>
      </w:r>
    </w:p>
    <w:p w14:paraId="471A9595" w14:textId="77777777" w:rsidR="00586696" w:rsidRPr="0096287B" w:rsidRDefault="00586696" w:rsidP="00586696">
      <w:pPr>
        <w:rPr>
          <w:sz w:val="20"/>
          <w:szCs w:val="20"/>
          <w:lang w:val="en-US"/>
        </w:rPr>
      </w:pPr>
      <w:r w:rsidRPr="0096287B">
        <w:rPr>
          <w:sz w:val="20"/>
          <w:szCs w:val="20"/>
          <w:lang w:val="en-US"/>
        </w:rPr>
        <w:t>California ______________________</w:t>
      </w:r>
    </w:p>
    <w:p w14:paraId="61E962E6" w14:textId="77777777" w:rsidR="00586696" w:rsidRPr="0096287B" w:rsidRDefault="00586696" w:rsidP="00586696">
      <w:pPr>
        <w:rPr>
          <w:sz w:val="20"/>
          <w:szCs w:val="20"/>
          <w:lang w:val="en-US"/>
        </w:rPr>
      </w:pPr>
      <w:r w:rsidRPr="0096287B">
        <w:rPr>
          <w:sz w:val="20"/>
          <w:szCs w:val="20"/>
          <w:lang w:val="en-US"/>
        </w:rPr>
        <w:t>Colorado ______________________</w:t>
      </w:r>
    </w:p>
    <w:p w14:paraId="5183EF5D" w14:textId="77777777" w:rsidR="00586696" w:rsidRPr="0096287B" w:rsidRDefault="00586696" w:rsidP="00586696">
      <w:pPr>
        <w:rPr>
          <w:sz w:val="20"/>
          <w:szCs w:val="20"/>
          <w:lang w:val="en-US"/>
        </w:rPr>
      </w:pPr>
      <w:r w:rsidRPr="0096287B">
        <w:rPr>
          <w:sz w:val="20"/>
          <w:szCs w:val="20"/>
          <w:lang w:val="en-US"/>
        </w:rPr>
        <w:t>Connecticut ____________________</w:t>
      </w:r>
    </w:p>
    <w:p w14:paraId="4D82AC82" w14:textId="77777777" w:rsidR="00586696" w:rsidRPr="0096287B" w:rsidRDefault="00586696" w:rsidP="00586696">
      <w:pPr>
        <w:rPr>
          <w:sz w:val="20"/>
          <w:szCs w:val="20"/>
          <w:lang w:val="en-US"/>
        </w:rPr>
      </w:pPr>
      <w:r w:rsidRPr="0096287B">
        <w:rPr>
          <w:sz w:val="20"/>
          <w:szCs w:val="20"/>
          <w:lang w:val="en-US"/>
        </w:rPr>
        <w:t>Delaware ______________________</w:t>
      </w:r>
    </w:p>
    <w:p w14:paraId="2920DC62" w14:textId="77777777" w:rsidR="00586696" w:rsidRPr="0096287B" w:rsidRDefault="00586696" w:rsidP="00586696">
      <w:pPr>
        <w:rPr>
          <w:sz w:val="20"/>
          <w:szCs w:val="20"/>
          <w:lang w:val="en-US"/>
        </w:rPr>
      </w:pPr>
      <w:r w:rsidRPr="0096287B">
        <w:rPr>
          <w:sz w:val="20"/>
          <w:szCs w:val="20"/>
          <w:lang w:val="en-US"/>
        </w:rPr>
        <w:t>Florida _______________________</w:t>
      </w:r>
    </w:p>
    <w:p w14:paraId="6CB35751" w14:textId="77777777" w:rsidR="00586696" w:rsidRPr="0096287B" w:rsidRDefault="00586696" w:rsidP="00586696">
      <w:pPr>
        <w:rPr>
          <w:sz w:val="20"/>
          <w:szCs w:val="20"/>
          <w:lang w:val="en-US"/>
        </w:rPr>
      </w:pPr>
      <w:r w:rsidRPr="0096287B">
        <w:rPr>
          <w:sz w:val="20"/>
          <w:szCs w:val="20"/>
          <w:lang w:val="en-US"/>
        </w:rPr>
        <w:t>Georgia ______________________</w:t>
      </w:r>
    </w:p>
    <w:p w14:paraId="3729B5B6" w14:textId="77777777" w:rsidR="00586696" w:rsidRPr="0096287B" w:rsidRDefault="00586696" w:rsidP="00586696">
      <w:pPr>
        <w:rPr>
          <w:sz w:val="20"/>
          <w:szCs w:val="20"/>
          <w:lang w:val="en-US"/>
        </w:rPr>
      </w:pPr>
      <w:r w:rsidRPr="0096287B">
        <w:rPr>
          <w:sz w:val="20"/>
          <w:szCs w:val="20"/>
          <w:lang w:val="en-US"/>
        </w:rPr>
        <w:t>Hawaii _______________________</w:t>
      </w:r>
    </w:p>
    <w:p w14:paraId="562CE78D" w14:textId="77777777" w:rsidR="00586696" w:rsidRPr="0096287B" w:rsidRDefault="00586696" w:rsidP="00586696">
      <w:pPr>
        <w:rPr>
          <w:sz w:val="20"/>
          <w:szCs w:val="20"/>
          <w:lang w:val="en-US"/>
        </w:rPr>
      </w:pPr>
      <w:r w:rsidRPr="0096287B">
        <w:rPr>
          <w:sz w:val="20"/>
          <w:szCs w:val="20"/>
          <w:lang w:val="en-US"/>
        </w:rPr>
        <w:t>Idaho ________________________</w:t>
      </w:r>
    </w:p>
    <w:p w14:paraId="13BBDD4C" w14:textId="77777777" w:rsidR="00586696" w:rsidRPr="0096287B" w:rsidRDefault="00586696" w:rsidP="00586696">
      <w:pPr>
        <w:rPr>
          <w:sz w:val="20"/>
          <w:szCs w:val="20"/>
          <w:lang w:val="en-US"/>
        </w:rPr>
      </w:pPr>
      <w:r w:rsidRPr="0096287B">
        <w:rPr>
          <w:sz w:val="20"/>
          <w:szCs w:val="20"/>
          <w:lang w:val="en-US"/>
        </w:rPr>
        <w:t>Illinois _______________________</w:t>
      </w:r>
    </w:p>
    <w:p w14:paraId="2925749E" w14:textId="77777777" w:rsidR="00586696" w:rsidRPr="0096287B" w:rsidRDefault="00586696" w:rsidP="00586696">
      <w:pPr>
        <w:rPr>
          <w:sz w:val="20"/>
          <w:szCs w:val="20"/>
          <w:lang w:val="en-US"/>
        </w:rPr>
      </w:pPr>
      <w:r w:rsidRPr="0096287B">
        <w:rPr>
          <w:sz w:val="20"/>
          <w:szCs w:val="20"/>
          <w:lang w:val="en-US"/>
        </w:rPr>
        <w:t>Indiana ______________________</w:t>
      </w:r>
    </w:p>
    <w:p w14:paraId="1CF79A3B" w14:textId="77777777" w:rsidR="00586696" w:rsidRPr="0096287B" w:rsidRDefault="00586696" w:rsidP="00586696">
      <w:pPr>
        <w:rPr>
          <w:sz w:val="20"/>
          <w:szCs w:val="20"/>
          <w:lang w:val="en-US"/>
        </w:rPr>
      </w:pPr>
      <w:r w:rsidRPr="0096287B">
        <w:rPr>
          <w:sz w:val="20"/>
          <w:szCs w:val="20"/>
          <w:lang w:val="en-US"/>
        </w:rPr>
        <w:t>Iowa ________________________</w:t>
      </w:r>
    </w:p>
    <w:p w14:paraId="61E49230" w14:textId="77777777" w:rsidR="00586696" w:rsidRPr="0096287B" w:rsidRDefault="00586696" w:rsidP="00586696">
      <w:pPr>
        <w:rPr>
          <w:sz w:val="20"/>
          <w:szCs w:val="20"/>
          <w:lang w:val="en-US"/>
        </w:rPr>
      </w:pPr>
      <w:r w:rsidRPr="0096287B">
        <w:rPr>
          <w:sz w:val="20"/>
          <w:szCs w:val="20"/>
          <w:lang w:val="en-US"/>
        </w:rPr>
        <w:t>Kansas _______________________</w:t>
      </w:r>
    </w:p>
    <w:p w14:paraId="18C92397" w14:textId="77777777" w:rsidR="00586696" w:rsidRPr="0096287B" w:rsidRDefault="00586696" w:rsidP="00586696">
      <w:pPr>
        <w:rPr>
          <w:sz w:val="20"/>
          <w:szCs w:val="20"/>
          <w:lang w:val="en-US"/>
        </w:rPr>
      </w:pPr>
      <w:r w:rsidRPr="0096287B">
        <w:rPr>
          <w:sz w:val="20"/>
          <w:szCs w:val="20"/>
          <w:lang w:val="en-US"/>
        </w:rPr>
        <w:t>Kentucky _____________________</w:t>
      </w:r>
    </w:p>
    <w:p w14:paraId="77671DC3" w14:textId="77777777" w:rsidR="00586696" w:rsidRPr="0096287B" w:rsidRDefault="00586696" w:rsidP="00586696">
      <w:pPr>
        <w:rPr>
          <w:sz w:val="20"/>
          <w:szCs w:val="20"/>
          <w:lang w:val="en-US"/>
        </w:rPr>
      </w:pPr>
      <w:r w:rsidRPr="0096287B">
        <w:rPr>
          <w:sz w:val="20"/>
          <w:szCs w:val="20"/>
          <w:lang w:val="en-US"/>
        </w:rPr>
        <w:t>Louisiana _____________________</w:t>
      </w:r>
    </w:p>
    <w:p w14:paraId="49EDADBC" w14:textId="77777777" w:rsidR="00586696" w:rsidRPr="0096287B" w:rsidRDefault="00586696" w:rsidP="00586696">
      <w:pPr>
        <w:rPr>
          <w:sz w:val="20"/>
          <w:szCs w:val="20"/>
          <w:lang w:val="en-US"/>
        </w:rPr>
      </w:pPr>
      <w:r w:rsidRPr="0096287B">
        <w:rPr>
          <w:sz w:val="20"/>
          <w:szCs w:val="20"/>
          <w:lang w:val="en-US"/>
        </w:rPr>
        <w:t>Maine _______________________</w:t>
      </w:r>
    </w:p>
    <w:p w14:paraId="3E2EF4B7" w14:textId="77777777" w:rsidR="00586696" w:rsidRPr="0096287B" w:rsidRDefault="00586696" w:rsidP="00586696">
      <w:pPr>
        <w:rPr>
          <w:sz w:val="20"/>
          <w:szCs w:val="20"/>
          <w:lang w:val="en-US"/>
        </w:rPr>
      </w:pPr>
      <w:r w:rsidRPr="0096287B">
        <w:rPr>
          <w:sz w:val="20"/>
          <w:szCs w:val="20"/>
          <w:lang w:val="en-US"/>
        </w:rPr>
        <w:t>Maryland _____________________</w:t>
      </w:r>
    </w:p>
    <w:p w14:paraId="2A6EEE24" w14:textId="77777777" w:rsidR="00586696" w:rsidRPr="0096287B" w:rsidRDefault="00586696" w:rsidP="00586696">
      <w:pPr>
        <w:rPr>
          <w:sz w:val="20"/>
          <w:szCs w:val="20"/>
          <w:lang w:val="en-US"/>
        </w:rPr>
      </w:pPr>
      <w:r w:rsidRPr="0096287B">
        <w:rPr>
          <w:sz w:val="20"/>
          <w:szCs w:val="20"/>
          <w:lang w:val="en-US"/>
        </w:rPr>
        <w:t>Massachusetts _________________</w:t>
      </w:r>
    </w:p>
    <w:p w14:paraId="7CB2B6DD" w14:textId="77777777" w:rsidR="00586696" w:rsidRPr="0096287B" w:rsidRDefault="00586696" w:rsidP="00586696">
      <w:pPr>
        <w:rPr>
          <w:sz w:val="20"/>
          <w:szCs w:val="20"/>
          <w:lang w:val="en-US"/>
        </w:rPr>
      </w:pPr>
      <w:r w:rsidRPr="0096287B">
        <w:rPr>
          <w:sz w:val="20"/>
          <w:szCs w:val="20"/>
          <w:lang w:val="en-US"/>
        </w:rPr>
        <w:t>Michigan _____________________</w:t>
      </w:r>
    </w:p>
    <w:p w14:paraId="6F1E29AE" w14:textId="77777777" w:rsidR="00586696" w:rsidRPr="0096287B" w:rsidRDefault="00586696" w:rsidP="00586696">
      <w:pPr>
        <w:rPr>
          <w:sz w:val="20"/>
          <w:szCs w:val="20"/>
          <w:lang w:val="en-US"/>
        </w:rPr>
      </w:pPr>
      <w:r w:rsidRPr="0096287B">
        <w:rPr>
          <w:sz w:val="20"/>
          <w:szCs w:val="20"/>
          <w:lang w:val="en-US"/>
        </w:rPr>
        <w:t>Minnesota ____________________</w:t>
      </w:r>
    </w:p>
    <w:p w14:paraId="7331D98A" w14:textId="77777777" w:rsidR="00586696" w:rsidRPr="0096287B" w:rsidRDefault="00586696" w:rsidP="00586696">
      <w:pPr>
        <w:rPr>
          <w:sz w:val="20"/>
          <w:szCs w:val="20"/>
          <w:lang w:val="en-US"/>
        </w:rPr>
      </w:pPr>
      <w:r w:rsidRPr="0096287B">
        <w:rPr>
          <w:sz w:val="20"/>
          <w:szCs w:val="20"/>
          <w:lang w:val="en-US"/>
        </w:rPr>
        <w:t>Mississippi ____________________</w:t>
      </w:r>
    </w:p>
    <w:p w14:paraId="5A738189" w14:textId="77777777" w:rsidR="00586696" w:rsidRPr="0096287B" w:rsidRDefault="00586696" w:rsidP="00586696">
      <w:pPr>
        <w:rPr>
          <w:sz w:val="20"/>
          <w:szCs w:val="20"/>
          <w:lang w:val="en-US"/>
        </w:rPr>
      </w:pPr>
      <w:r w:rsidRPr="0096287B">
        <w:rPr>
          <w:sz w:val="20"/>
          <w:szCs w:val="20"/>
          <w:lang w:val="en-US"/>
        </w:rPr>
        <w:t>Missouri ______________________</w:t>
      </w:r>
    </w:p>
    <w:p w14:paraId="1C3D4F18" w14:textId="77777777" w:rsidR="00586696" w:rsidRPr="0096287B" w:rsidRDefault="00586696" w:rsidP="00586696">
      <w:pPr>
        <w:rPr>
          <w:sz w:val="20"/>
          <w:szCs w:val="20"/>
          <w:lang w:val="en-US"/>
        </w:rPr>
      </w:pPr>
      <w:r w:rsidRPr="0096287B">
        <w:rPr>
          <w:sz w:val="20"/>
          <w:szCs w:val="20"/>
          <w:lang w:val="en-US"/>
        </w:rPr>
        <w:t>Montana _____________________</w:t>
      </w:r>
    </w:p>
    <w:p w14:paraId="77101BE4" w14:textId="77777777" w:rsidR="00586696" w:rsidRPr="0096287B" w:rsidRDefault="00586696" w:rsidP="00586696">
      <w:pPr>
        <w:rPr>
          <w:sz w:val="20"/>
          <w:szCs w:val="20"/>
          <w:lang w:val="en-US"/>
        </w:rPr>
      </w:pPr>
      <w:r w:rsidRPr="0096287B">
        <w:rPr>
          <w:sz w:val="20"/>
          <w:szCs w:val="20"/>
          <w:lang w:val="en-US"/>
        </w:rPr>
        <w:t>Nebraska _____________________</w:t>
      </w:r>
    </w:p>
    <w:p w14:paraId="400AE14E" w14:textId="77777777" w:rsidR="00586696" w:rsidRPr="0096287B" w:rsidRDefault="00586696" w:rsidP="00586696">
      <w:pPr>
        <w:rPr>
          <w:sz w:val="20"/>
          <w:szCs w:val="20"/>
          <w:lang w:val="en-US"/>
        </w:rPr>
      </w:pPr>
      <w:r w:rsidRPr="0096287B">
        <w:rPr>
          <w:sz w:val="20"/>
          <w:szCs w:val="20"/>
          <w:lang w:val="en-US"/>
        </w:rPr>
        <w:t>Nevada ______________________</w:t>
      </w:r>
    </w:p>
    <w:p w14:paraId="7C724154" w14:textId="77777777" w:rsidR="00586696" w:rsidRPr="0096287B" w:rsidRDefault="00586696" w:rsidP="00586696">
      <w:pPr>
        <w:rPr>
          <w:sz w:val="20"/>
          <w:szCs w:val="20"/>
          <w:lang w:val="en-US"/>
        </w:rPr>
      </w:pPr>
      <w:r w:rsidRPr="0096287B">
        <w:rPr>
          <w:sz w:val="20"/>
          <w:szCs w:val="20"/>
          <w:lang w:val="en-US"/>
        </w:rPr>
        <w:t>New Hampshire ________________</w:t>
      </w:r>
    </w:p>
    <w:p w14:paraId="4641251B" w14:textId="77777777" w:rsidR="00586696" w:rsidRPr="0096287B" w:rsidRDefault="00586696" w:rsidP="00586696">
      <w:pPr>
        <w:rPr>
          <w:sz w:val="20"/>
          <w:szCs w:val="20"/>
          <w:lang w:val="en-US"/>
        </w:rPr>
      </w:pPr>
      <w:r w:rsidRPr="0096287B">
        <w:rPr>
          <w:sz w:val="20"/>
          <w:szCs w:val="20"/>
          <w:lang w:val="en-US"/>
        </w:rPr>
        <w:t>New Jersey ___________________</w:t>
      </w:r>
    </w:p>
    <w:p w14:paraId="4C3964BC" w14:textId="77777777" w:rsidR="00586696" w:rsidRPr="0096287B" w:rsidRDefault="00586696" w:rsidP="00586696">
      <w:pPr>
        <w:rPr>
          <w:sz w:val="20"/>
          <w:szCs w:val="20"/>
          <w:lang w:val="en-US"/>
        </w:rPr>
      </w:pPr>
      <w:r w:rsidRPr="0096287B">
        <w:rPr>
          <w:sz w:val="20"/>
          <w:szCs w:val="20"/>
          <w:lang w:val="en-US"/>
        </w:rPr>
        <w:t>New Mexico ___________________</w:t>
      </w:r>
    </w:p>
    <w:p w14:paraId="50DA57AA" w14:textId="77777777" w:rsidR="00586696" w:rsidRPr="0096287B" w:rsidRDefault="00586696" w:rsidP="00586696">
      <w:pPr>
        <w:rPr>
          <w:sz w:val="20"/>
          <w:szCs w:val="20"/>
          <w:lang w:val="en-US"/>
        </w:rPr>
      </w:pPr>
      <w:r w:rsidRPr="0096287B">
        <w:rPr>
          <w:sz w:val="20"/>
          <w:szCs w:val="20"/>
          <w:lang w:val="en-US"/>
        </w:rPr>
        <w:t>New York _____________________</w:t>
      </w:r>
    </w:p>
    <w:p w14:paraId="6361E6A7" w14:textId="77777777" w:rsidR="00586696" w:rsidRPr="0096287B" w:rsidRDefault="00586696" w:rsidP="00586696">
      <w:pPr>
        <w:rPr>
          <w:sz w:val="20"/>
          <w:szCs w:val="20"/>
          <w:lang w:val="en-US"/>
        </w:rPr>
      </w:pPr>
      <w:r w:rsidRPr="0096287B">
        <w:rPr>
          <w:sz w:val="20"/>
          <w:szCs w:val="20"/>
          <w:lang w:val="en-US"/>
        </w:rPr>
        <w:t>North Carolina _________________</w:t>
      </w:r>
    </w:p>
    <w:p w14:paraId="3DDA82F6" w14:textId="77777777" w:rsidR="00586696" w:rsidRPr="0096287B" w:rsidRDefault="00586696" w:rsidP="00586696">
      <w:pPr>
        <w:rPr>
          <w:sz w:val="20"/>
          <w:szCs w:val="20"/>
          <w:lang w:val="en-US"/>
        </w:rPr>
      </w:pPr>
      <w:r w:rsidRPr="0096287B">
        <w:rPr>
          <w:sz w:val="20"/>
          <w:szCs w:val="20"/>
          <w:lang w:val="en-US"/>
        </w:rPr>
        <w:t>North Dakota __________________</w:t>
      </w:r>
    </w:p>
    <w:p w14:paraId="02DEFF99" w14:textId="77777777" w:rsidR="00586696" w:rsidRPr="0096287B" w:rsidRDefault="00586696" w:rsidP="00586696">
      <w:pPr>
        <w:rPr>
          <w:sz w:val="20"/>
          <w:szCs w:val="20"/>
          <w:lang w:val="en-US"/>
        </w:rPr>
      </w:pPr>
      <w:r w:rsidRPr="0096287B">
        <w:rPr>
          <w:sz w:val="20"/>
          <w:szCs w:val="20"/>
          <w:lang w:val="en-US"/>
        </w:rPr>
        <w:t>Ohio ________________________</w:t>
      </w:r>
    </w:p>
    <w:p w14:paraId="40003718" w14:textId="77777777" w:rsidR="00586696" w:rsidRPr="0096287B" w:rsidRDefault="00586696" w:rsidP="00586696">
      <w:pPr>
        <w:rPr>
          <w:sz w:val="20"/>
          <w:szCs w:val="20"/>
          <w:lang w:val="en-US"/>
        </w:rPr>
      </w:pPr>
      <w:r w:rsidRPr="0096287B">
        <w:rPr>
          <w:sz w:val="20"/>
          <w:szCs w:val="20"/>
          <w:lang w:val="en-US"/>
        </w:rPr>
        <w:t>Oklahoma ____________________</w:t>
      </w:r>
    </w:p>
    <w:p w14:paraId="634E7B7F" w14:textId="77777777" w:rsidR="00586696" w:rsidRPr="0096287B" w:rsidRDefault="00586696" w:rsidP="00586696">
      <w:pPr>
        <w:rPr>
          <w:sz w:val="20"/>
          <w:szCs w:val="20"/>
          <w:lang w:val="en-US"/>
        </w:rPr>
      </w:pPr>
      <w:r w:rsidRPr="0096287B">
        <w:rPr>
          <w:sz w:val="20"/>
          <w:szCs w:val="20"/>
          <w:lang w:val="en-US"/>
        </w:rPr>
        <w:t>Oregon ______________________</w:t>
      </w:r>
    </w:p>
    <w:p w14:paraId="54E49792" w14:textId="77777777" w:rsidR="00586696" w:rsidRPr="0096287B" w:rsidRDefault="00586696" w:rsidP="00586696">
      <w:pPr>
        <w:rPr>
          <w:sz w:val="20"/>
          <w:szCs w:val="20"/>
          <w:lang w:val="en-US"/>
        </w:rPr>
      </w:pPr>
      <w:r w:rsidRPr="0096287B">
        <w:rPr>
          <w:sz w:val="20"/>
          <w:szCs w:val="20"/>
          <w:lang w:val="en-US"/>
        </w:rPr>
        <w:t>Pennsylvania __________________</w:t>
      </w:r>
    </w:p>
    <w:p w14:paraId="60978D1C" w14:textId="77777777" w:rsidR="00586696" w:rsidRPr="0096287B" w:rsidRDefault="00586696" w:rsidP="00586696">
      <w:pPr>
        <w:rPr>
          <w:sz w:val="20"/>
          <w:szCs w:val="20"/>
          <w:lang w:val="en-US"/>
        </w:rPr>
      </w:pPr>
      <w:r w:rsidRPr="0096287B">
        <w:rPr>
          <w:sz w:val="20"/>
          <w:szCs w:val="20"/>
          <w:lang w:val="en-US"/>
        </w:rPr>
        <w:t>Puerto Rico ___________________</w:t>
      </w:r>
    </w:p>
    <w:p w14:paraId="310D598B" w14:textId="77777777" w:rsidR="00586696" w:rsidRPr="0096287B" w:rsidRDefault="00586696" w:rsidP="00586696">
      <w:pPr>
        <w:rPr>
          <w:sz w:val="20"/>
          <w:szCs w:val="20"/>
          <w:lang w:val="en-US"/>
        </w:rPr>
      </w:pPr>
      <w:r w:rsidRPr="0096287B">
        <w:rPr>
          <w:sz w:val="20"/>
          <w:szCs w:val="20"/>
          <w:lang w:val="en-US"/>
        </w:rPr>
        <w:t>Rhode Island __________________</w:t>
      </w:r>
    </w:p>
    <w:p w14:paraId="6830F253" w14:textId="77777777" w:rsidR="00586696" w:rsidRPr="0096287B" w:rsidRDefault="00586696" w:rsidP="00586696">
      <w:pPr>
        <w:rPr>
          <w:sz w:val="20"/>
          <w:szCs w:val="20"/>
          <w:lang w:val="en-US"/>
        </w:rPr>
      </w:pPr>
      <w:r w:rsidRPr="0096287B">
        <w:rPr>
          <w:sz w:val="20"/>
          <w:szCs w:val="20"/>
          <w:lang w:val="en-US"/>
        </w:rPr>
        <w:t>South Carolina __________________</w:t>
      </w:r>
    </w:p>
    <w:p w14:paraId="38CD4946" w14:textId="77777777" w:rsidR="00586696" w:rsidRPr="0096287B" w:rsidRDefault="00586696" w:rsidP="00586696">
      <w:pPr>
        <w:rPr>
          <w:sz w:val="20"/>
          <w:szCs w:val="20"/>
          <w:lang w:val="en-US"/>
        </w:rPr>
      </w:pPr>
      <w:r w:rsidRPr="0096287B">
        <w:rPr>
          <w:sz w:val="20"/>
          <w:szCs w:val="20"/>
          <w:lang w:val="en-US"/>
        </w:rPr>
        <w:t>South Dakota ___________________</w:t>
      </w:r>
    </w:p>
    <w:p w14:paraId="3680C438" w14:textId="77777777" w:rsidR="00586696" w:rsidRPr="0096287B" w:rsidRDefault="00586696" w:rsidP="00586696">
      <w:pPr>
        <w:rPr>
          <w:sz w:val="20"/>
          <w:szCs w:val="20"/>
          <w:lang w:val="en-US"/>
        </w:rPr>
      </w:pPr>
      <w:r w:rsidRPr="0096287B">
        <w:rPr>
          <w:sz w:val="20"/>
          <w:szCs w:val="20"/>
          <w:lang w:val="en-US"/>
        </w:rPr>
        <w:t>Tennessee _____________________</w:t>
      </w:r>
    </w:p>
    <w:p w14:paraId="04F45E41" w14:textId="77777777" w:rsidR="00586696" w:rsidRPr="0096287B" w:rsidRDefault="00586696" w:rsidP="00586696">
      <w:pPr>
        <w:rPr>
          <w:sz w:val="20"/>
          <w:szCs w:val="20"/>
          <w:lang w:val="en-US"/>
        </w:rPr>
      </w:pPr>
      <w:r w:rsidRPr="0096287B">
        <w:rPr>
          <w:sz w:val="20"/>
          <w:szCs w:val="20"/>
          <w:lang w:val="en-US"/>
        </w:rPr>
        <w:t>Texas _________________________</w:t>
      </w:r>
    </w:p>
    <w:p w14:paraId="46DD46FC" w14:textId="31F91940" w:rsidR="007E7538" w:rsidRPr="0096287B" w:rsidRDefault="00586696" w:rsidP="00586696">
      <w:pPr>
        <w:rPr>
          <w:sz w:val="20"/>
          <w:szCs w:val="20"/>
          <w:lang w:val="en-US"/>
        </w:rPr>
      </w:pPr>
      <w:r w:rsidRPr="0096287B">
        <w:rPr>
          <w:sz w:val="20"/>
          <w:szCs w:val="20"/>
          <w:lang w:val="en-US"/>
        </w:rPr>
        <w:t>Utah _________________________</w:t>
      </w:r>
    </w:p>
    <w:p w14:paraId="38F5DFDC" w14:textId="77777777" w:rsidR="00586696" w:rsidRPr="0096287B" w:rsidRDefault="00586696" w:rsidP="00586696">
      <w:pPr>
        <w:rPr>
          <w:sz w:val="20"/>
          <w:szCs w:val="20"/>
          <w:lang w:val="en-US"/>
        </w:rPr>
      </w:pPr>
      <w:r w:rsidRPr="0096287B">
        <w:rPr>
          <w:sz w:val="20"/>
          <w:szCs w:val="20"/>
          <w:lang w:val="en-US"/>
        </w:rPr>
        <w:t>Vermont ______________________</w:t>
      </w:r>
    </w:p>
    <w:p w14:paraId="4B99D895" w14:textId="3C4A6EB6" w:rsidR="00586696" w:rsidRPr="0096287B" w:rsidRDefault="00586696" w:rsidP="00586696">
      <w:pPr>
        <w:rPr>
          <w:sz w:val="20"/>
          <w:szCs w:val="20"/>
          <w:lang w:val="en-US"/>
        </w:rPr>
      </w:pPr>
      <w:r w:rsidRPr="0096287B">
        <w:rPr>
          <w:sz w:val="20"/>
          <w:szCs w:val="20"/>
          <w:lang w:val="en-US"/>
        </w:rPr>
        <w:t>Virginia _______________________</w:t>
      </w:r>
    </w:p>
    <w:p w14:paraId="0E861A61" w14:textId="46CB3EED" w:rsidR="007E7538" w:rsidRPr="0096287B" w:rsidRDefault="007E7538" w:rsidP="00586696">
      <w:pPr>
        <w:rPr>
          <w:sz w:val="20"/>
          <w:szCs w:val="20"/>
          <w:lang w:val="en-US"/>
        </w:rPr>
      </w:pPr>
      <w:r w:rsidRPr="0096287B">
        <w:rPr>
          <w:sz w:val="20"/>
          <w:szCs w:val="20"/>
          <w:lang w:val="en-US"/>
        </w:rPr>
        <w:t>Virgin Islands ___________________</w:t>
      </w:r>
    </w:p>
    <w:p w14:paraId="6816A7EA" w14:textId="77777777" w:rsidR="00586696" w:rsidRPr="0096287B" w:rsidRDefault="00586696" w:rsidP="00586696">
      <w:pPr>
        <w:rPr>
          <w:sz w:val="20"/>
          <w:szCs w:val="20"/>
          <w:lang w:val="en-US"/>
        </w:rPr>
      </w:pPr>
      <w:r w:rsidRPr="0096287B">
        <w:rPr>
          <w:sz w:val="20"/>
          <w:szCs w:val="20"/>
          <w:lang w:val="en-US"/>
        </w:rPr>
        <w:t>Wisconsin _____________________</w:t>
      </w:r>
    </w:p>
    <w:p w14:paraId="2753B5C0" w14:textId="07C1A845" w:rsidR="00586696" w:rsidRPr="0096287B" w:rsidRDefault="00586696" w:rsidP="00586696">
      <w:pPr>
        <w:rPr>
          <w:sz w:val="20"/>
          <w:szCs w:val="20"/>
          <w:lang w:val="en-US"/>
        </w:rPr>
        <w:sectPr w:rsidR="00586696" w:rsidRPr="0096287B" w:rsidSect="003D3610">
          <w:type w:val="continuous"/>
          <w:pgSz w:w="12242" w:h="15842" w:code="1"/>
          <w:pgMar w:top="1412" w:right="1412" w:bottom="1412" w:left="1412" w:header="709" w:footer="384" w:gutter="0"/>
          <w:cols w:num="2" w:space="720"/>
          <w:docGrid w:linePitch="360"/>
        </w:sectPr>
      </w:pPr>
      <w:r w:rsidRPr="0096287B">
        <w:rPr>
          <w:sz w:val="20"/>
          <w:szCs w:val="20"/>
          <w:lang w:val="en-US"/>
        </w:rPr>
        <w:t>Wyoming ___________________</w:t>
      </w:r>
      <w:r w:rsidR="007E7538" w:rsidRPr="0096287B">
        <w:rPr>
          <w:sz w:val="20"/>
          <w:szCs w:val="20"/>
          <w:lang w:val="en-US"/>
        </w:rPr>
        <w:t>__</w:t>
      </w:r>
    </w:p>
    <w:p w14:paraId="0F6F6518" w14:textId="6C361D68" w:rsidR="008015F4" w:rsidRPr="0096287B" w:rsidRDefault="008015F4" w:rsidP="00FD0F75">
      <w:pPr>
        <w:pStyle w:val="Title"/>
        <w:ind w:right="-392"/>
        <w:rPr>
          <w:lang w:val="en-US"/>
        </w:rPr>
      </w:pPr>
      <w:bookmarkStart w:id="57" w:name="post"/>
      <w:r w:rsidRPr="0096287B">
        <w:rPr>
          <w:lang w:val="en-US"/>
        </w:rPr>
        <w:lastRenderedPageBreak/>
        <w:t>Post</w:t>
      </w:r>
      <w:r w:rsidR="00040869">
        <w:rPr>
          <w:lang w:val="en-US"/>
        </w:rPr>
        <w:t>-</w:t>
      </w:r>
      <w:r w:rsidRPr="0096287B">
        <w:rPr>
          <w:lang w:val="en-US"/>
        </w:rPr>
        <w:t>Convention/Reflections</w:t>
      </w:r>
      <w:r w:rsidR="00297771" w:rsidRPr="0096287B">
        <w:rPr>
          <w:lang w:val="en-US"/>
        </w:rPr>
        <w:t xml:space="preserve"> </w:t>
      </w:r>
      <w:r w:rsidR="00FD0F75" w:rsidRPr="0096287B">
        <w:rPr>
          <w:noProof/>
          <w:lang w:val="en-US"/>
        </w:rPr>
        <w:drawing>
          <wp:inline distT="0" distB="0" distL="0" distR="0" wp14:anchorId="058D3356" wp14:editId="6438E5C0">
            <wp:extent cx="349250" cy="349250"/>
            <wp:effectExtent l="0" t="0" r="0" b="0"/>
            <wp:docPr id="434" name="Graphic 434" descr="Hom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4"/>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49250" cy="349250"/>
                    </a:xfrm>
                    <a:prstGeom prst="rect">
                      <a:avLst/>
                    </a:prstGeom>
                  </pic:spPr>
                </pic:pic>
              </a:graphicData>
            </a:graphic>
          </wp:inline>
        </w:drawing>
      </w:r>
    </w:p>
    <w:p w14:paraId="7B071091" w14:textId="2B761765" w:rsidR="00441672" w:rsidRPr="0096287B" w:rsidRDefault="00441672" w:rsidP="00441672">
      <w:pPr>
        <w:rPr>
          <w:lang w:val="en-US"/>
        </w:rPr>
      </w:pPr>
      <w:r w:rsidRPr="0096287B">
        <w:rPr>
          <w:lang w:val="en-US"/>
        </w:rPr>
        <w:t>Now that convention is over</w:t>
      </w:r>
      <w:r w:rsidR="00040869">
        <w:rPr>
          <w:lang w:val="en-US"/>
        </w:rPr>
        <w:t>,</w:t>
      </w:r>
      <w:r w:rsidRPr="0096287B">
        <w:rPr>
          <w:lang w:val="en-US"/>
        </w:rPr>
        <w:t xml:space="preserve"> it is important to reflect on your experiences and determine how you can apply what you have learned to your life.</w:t>
      </w:r>
    </w:p>
    <w:p w14:paraId="057D8402" w14:textId="5C2B0636" w:rsidR="007E7538" w:rsidRPr="0096287B" w:rsidRDefault="00375B79" w:rsidP="00C15450">
      <w:pPr>
        <w:pStyle w:val="ListBullet"/>
        <w:numPr>
          <w:ilvl w:val="0"/>
          <w:numId w:val="34"/>
        </w:numPr>
        <w:rPr>
          <w:lang w:val="en-US"/>
        </w:rPr>
      </w:pPr>
      <w:hyperlink w:anchor="tshirt" w:history="1">
        <w:r w:rsidR="007E7538" w:rsidRPr="0096287B">
          <w:rPr>
            <w:rStyle w:val="Hyperlink"/>
            <w:lang w:val="en-US"/>
          </w:rPr>
          <w:t>FFA T-shirt Design</w:t>
        </w:r>
      </w:hyperlink>
      <w:r w:rsidR="00040869">
        <w:rPr>
          <w:lang w:val="en-US"/>
        </w:rPr>
        <w:t>:</w:t>
      </w:r>
      <w:r w:rsidR="007E7538" w:rsidRPr="0096287B">
        <w:rPr>
          <w:lang w:val="en-US"/>
        </w:rPr>
        <w:t xml:space="preserve"> Have students be creative and design a convention </w:t>
      </w:r>
      <w:r w:rsidR="00040869">
        <w:rPr>
          <w:lang w:val="en-US"/>
        </w:rPr>
        <w:t>T</w:t>
      </w:r>
      <w:r w:rsidR="007E7538" w:rsidRPr="0096287B">
        <w:rPr>
          <w:lang w:val="en-US"/>
        </w:rPr>
        <w:t>-shirt.</w:t>
      </w:r>
      <w:r w:rsidR="00297771" w:rsidRPr="0096287B">
        <w:rPr>
          <w:lang w:val="en-US"/>
        </w:rPr>
        <w:t xml:space="preserve"> </w:t>
      </w:r>
      <w:r w:rsidR="007E7538" w:rsidRPr="0096287B">
        <w:rPr>
          <w:lang w:val="en-US"/>
        </w:rPr>
        <w:t>You can have class competitions or a chapter competition</w:t>
      </w:r>
      <w:r w:rsidR="00040869">
        <w:rPr>
          <w:lang w:val="en-US"/>
        </w:rPr>
        <w:t>,</w:t>
      </w:r>
      <w:r w:rsidR="007E7538" w:rsidRPr="0096287B">
        <w:rPr>
          <w:lang w:val="en-US"/>
        </w:rPr>
        <w:t xml:space="preserve"> and if funds allow</w:t>
      </w:r>
      <w:r w:rsidR="00040869">
        <w:rPr>
          <w:lang w:val="en-US"/>
        </w:rPr>
        <w:t>,</w:t>
      </w:r>
      <w:r w:rsidR="007E7538" w:rsidRPr="0096287B">
        <w:rPr>
          <w:lang w:val="en-US"/>
        </w:rPr>
        <w:t xml:space="preserve"> create the and sell the winning design.</w:t>
      </w:r>
    </w:p>
    <w:p w14:paraId="07984433" w14:textId="799A26DF" w:rsidR="00441672" w:rsidRPr="0096287B" w:rsidRDefault="00441672" w:rsidP="00C15450">
      <w:pPr>
        <w:pStyle w:val="ListParagraph"/>
        <w:numPr>
          <w:ilvl w:val="0"/>
          <w:numId w:val="34"/>
        </w:numPr>
        <w:rPr>
          <w:lang w:val="en-US"/>
        </w:rPr>
      </w:pPr>
      <w:r w:rsidRPr="00C57745">
        <w:rPr>
          <w:i/>
          <w:iCs/>
          <w:lang w:val="en-US"/>
        </w:rPr>
        <w:t>FFA New Horizons</w:t>
      </w:r>
      <w:r w:rsidRPr="0096287B">
        <w:rPr>
          <w:lang w:val="en-US"/>
        </w:rPr>
        <w:t xml:space="preserve"> Magazine Cover - Utilize the </w:t>
      </w:r>
      <w:hyperlink w:anchor="nhcover" w:history="1">
        <w:r w:rsidRPr="0096287B">
          <w:rPr>
            <w:rStyle w:val="Hyperlink"/>
            <w:lang w:val="en-US"/>
          </w:rPr>
          <w:t>cover template</w:t>
        </w:r>
      </w:hyperlink>
      <w:r w:rsidRPr="0096287B">
        <w:rPr>
          <w:lang w:val="en-US"/>
        </w:rPr>
        <w:t xml:space="preserve"> to design and create your very own </w:t>
      </w:r>
      <w:r w:rsidRPr="00C57745">
        <w:rPr>
          <w:i/>
          <w:iCs/>
          <w:lang w:val="en-US"/>
        </w:rPr>
        <w:t>FFA New Horizons</w:t>
      </w:r>
      <w:r w:rsidRPr="0096287B">
        <w:rPr>
          <w:lang w:val="en-US"/>
        </w:rPr>
        <w:t xml:space="preserve"> magazine cover based on your convention experience. </w:t>
      </w:r>
    </w:p>
    <w:p w14:paraId="3A8D7521" w14:textId="0185DDBD" w:rsidR="00441672" w:rsidRPr="0096287B" w:rsidRDefault="00441672" w:rsidP="00441672">
      <w:pPr>
        <w:pStyle w:val="ListParagraph"/>
        <w:rPr>
          <w:lang w:val="en-US"/>
        </w:rPr>
      </w:pPr>
      <w:r w:rsidRPr="0096287B">
        <w:rPr>
          <w:lang w:val="en-US"/>
        </w:rPr>
        <w:t xml:space="preserve"> </w:t>
      </w:r>
    </w:p>
    <w:p w14:paraId="7073733E" w14:textId="29D23060" w:rsidR="00441672" w:rsidRPr="0096287B" w:rsidRDefault="00441672" w:rsidP="00C15450">
      <w:pPr>
        <w:pStyle w:val="ListParagraph"/>
        <w:numPr>
          <w:ilvl w:val="0"/>
          <w:numId w:val="33"/>
        </w:numPr>
        <w:rPr>
          <w:lang w:val="en-US"/>
        </w:rPr>
      </w:pPr>
      <w:r w:rsidRPr="0096287B">
        <w:rPr>
          <w:lang w:val="en-US"/>
        </w:rPr>
        <w:t>Post-Convention Reflection</w:t>
      </w:r>
      <w:r w:rsidR="00040869">
        <w:rPr>
          <w:lang w:val="en-US"/>
        </w:rPr>
        <w:t>:</w:t>
      </w:r>
      <w:r w:rsidRPr="0096287B">
        <w:rPr>
          <w:lang w:val="en-US"/>
        </w:rPr>
        <w:t xml:space="preserve"> Use this </w:t>
      </w:r>
      <w:hyperlink w:anchor="postreflect" w:history="1">
        <w:r w:rsidRPr="0096287B">
          <w:rPr>
            <w:rStyle w:val="Hyperlink"/>
            <w:lang w:val="en-US"/>
          </w:rPr>
          <w:t>worksheet</w:t>
        </w:r>
      </w:hyperlink>
      <w:r w:rsidRPr="0096287B">
        <w:rPr>
          <w:lang w:val="en-US"/>
        </w:rPr>
        <w:t xml:space="preserve"> to collect your thoughts and feelings about your convention experiences. </w:t>
      </w:r>
    </w:p>
    <w:p w14:paraId="2DE5ADD9" w14:textId="77777777" w:rsidR="000834BF" w:rsidRPr="0096287B" w:rsidRDefault="000834BF" w:rsidP="000834BF">
      <w:pPr>
        <w:pStyle w:val="ListParagraph"/>
        <w:rPr>
          <w:lang w:val="en-US"/>
        </w:rPr>
      </w:pPr>
    </w:p>
    <w:p w14:paraId="4B9A0331" w14:textId="1F33B9AE" w:rsidR="000834BF" w:rsidRPr="009D4D70" w:rsidRDefault="000834BF" w:rsidP="00C15450">
      <w:pPr>
        <w:pStyle w:val="ListParagraph"/>
        <w:numPr>
          <w:ilvl w:val="0"/>
          <w:numId w:val="33"/>
        </w:numPr>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w:t>
      </w:r>
      <w:r w:rsidR="00A038E3" w:rsidRPr="009D4D70">
        <w:rPr>
          <w:lang w:val="en-US"/>
        </w:rPr>
        <w:t xml:space="preserve">found </w:t>
      </w:r>
      <w:hyperlink r:id="rId195" w:history="1">
        <w:r w:rsidRPr="009D4D70">
          <w:rPr>
            <w:rStyle w:val="Hyperlink"/>
            <w:lang w:val="en-US"/>
          </w:rPr>
          <w:t>here</w:t>
        </w:r>
      </w:hyperlink>
      <w:r w:rsidRPr="009D4D70">
        <w:rPr>
          <w:lang w:val="en-US"/>
        </w:rPr>
        <w:t xml:space="preserve">. </w:t>
      </w:r>
    </w:p>
    <w:p w14:paraId="4CB4A682" w14:textId="59215208" w:rsidR="00B839AC" w:rsidRPr="0096287B" w:rsidRDefault="00B839AC" w:rsidP="00B839AC">
      <w:pPr>
        <w:rPr>
          <w:lang w:val="en-US"/>
        </w:rPr>
      </w:pPr>
    </w:p>
    <w:p w14:paraId="6E54DD56" w14:textId="19355609" w:rsidR="00B839AC" w:rsidRPr="0096287B" w:rsidRDefault="00B839AC" w:rsidP="00B839AC">
      <w:pPr>
        <w:rPr>
          <w:lang w:val="en-US"/>
        </w:rPr>
      </w:pPr>
    </w:p>
    <w:p w14:paraId="2E3267BE" w14:textId="37FBC182" w:rsidR="00B839AC" w:rsidRPr="0096287B" w:rsidRDefault="00B839AC" w:rsidP="00B839AC">
      <w:pPr>
        <w:rPr>
          <w:lang w:val="en-US"/>
        </w:rPr>
      </w:pPr>
    </w:p>
    <w:p w14:paraId="503B707E" w14:textId="632F9AD3" w:rsidR="00B839AC" w:rsidRPr="0096287B" w:rsidRDefault="00B839AC" w:rsidP="00B839AC">
      <w:pPr>
        <w:rPr>
          <w:lang w:val="en-US"/>
        </w:rPr>
      </w:pPr>
    </w:p>
    <w:p w14:paraId="34538DB5" w14:textId="725258FD" w:rsidR="00B839AC" w:rsidRPr="0096287B" w:rsidRDefault="00B839AC" w:rsidP="00B839AC">
      <w:pPr>
        <w:rPr>
          <w:lang w:val="en-US"/>
        </w:rPr>
      </w:pPr>
    </w:p>
    <w:p w14:paraId="5C2CE9AE" w14:textId="17878BA5" w:rsidR="00B839AC" w:rsidRPr="0096287B" w:rsidRDefault="00B839AC" w:rsidP="00B839AC">
      <w:pPr>
        <w:rPr>
          <w:lang w:val="en-US"/>
        </w:rPr>
      </w:pPr>
    </w:p>
    <w:p w14:paraId="4604FB67" w14:textId="3E00A0DA" w:rsidR="00B839AC" w:rsidRPr="0096287B" w:rsidRDefault="00B839AC" w:rsidP="00B839AC">
      <w:pPr>
        <w:rPr>
          <w:lang w:val="en-US"/>
        </w:rPr>
      </w:pPr>
    </w:p>
    <w:p w14:paraId="3927AD5A" w14:textId="1311FB08" w:rsidR="00B839AC" w:rsidRPr="0096287B" w:rsidRDefault="00B839AC" w:rsidP="00B839AC">
      <w:pPr>
        <w:rPr>
          <w:lang w:val="en-US"/>
        </w:rPr>
      </w:pPr>
    </w:p>
    <w:p w14:paraId="33D81469" w14:textId="1B6D41E9" w:rsidR="00B839AC" w:rsidRPr="0096287B" w:rsidRDefault="00B839AC" w:rsidP="00B839AC">
      <w:pPr>
        <w:rPr>
          <w:lang w:val="en-US"/>
        </w:rPr>
      </w:pPr>
    </w:p>
    <w:p w14:paraId="498652F2" w14:textId="3FDF9359" w:rsidR="00B839AC" w:rsidRPr="0096287B" w:rsidRDefault="00B839AC" w:rsidP="00B839AC">
      <w:pPr>
        <w:rPr>
          <w:lang w:val="en-US"/>
        </w:rPr>
      </w:pPr>
    </w:p>
    <w:p w14:paraId="7F249106" w14:textId="2201715E" w:rsidR="00B839AC" w:rsidRPr="0096287B" w:rsidRDefault="00B839AC" w:rsidP="00B839AC">
      <w:pPr>
        <w:rPr>
          <w:lang w:val="en-US"/>
        </w:rPr>
      </w:pPr>
    </w:p>
    <w:p w14:paraId="2C66D5E9" w14:textId="3127C96B" w:rsidR="00B839AC" w:rsidRPr="0096287B" w:rsidRDefault="00B839AC" w:rsidP="00B839AC">
      <w:pPr>
        <w:rPr>
          <w:lang w:val="en-US"/>
        </w:rPr>
      </w:pPr>
    </w:p>
    <w:p w14:paraId="5E66DC78" w14:textId="191382F0" w:rsidR="00B839AC" w:rsidRPr="0096287B" w:rsidRDefault="00B839AC" w:rsidP="00B839AC">
      <w:pPr>
        <w:rPr>
          <w:lang w:val="en-US"/>
        </w:rPr>
      </w:pPr>
    </w:p>
    <w:p w14:paraId="1C92EC88" w14:textId="2079B93C" w:rsidR="00B839AC" w:rsidRPr="0096287B" w:rsidRDefault="00B839AC" w:rsidP="00B839AC">
      <w:pPr>
        <w:rPr>
          <w:lang w:val="en-US"/>
        </w:rPr>
      </w:pPr>
    </w:p>
    <w:p w14:paraId="78C3EF90" w14:textId="181E9D63" w:rsidR="00B839AC" w:rsidRPr="0096287B" w:rsidRDefault="00B839AC" w:rsidP="00B839AC">
      <w:pPr>
        <w:rPr>
          <w:lang w:val="en-US"/>
        </w:rPr>
      </w:pPr>
    </w:p>
    <w:p w14:paraId="6988949C" w14:textId="43B2E1A8" w:rsidR="00B839AC" w:rsidRPr="0096287B" w:rsidRDefault="00B839AC" w:rsidP="00B839AC">
      <w:pPr>
        <w:rPr>
          <w:lang w:val="en-US"/>
        </w:rPr>
      </w:pPr>
    </w:p>
    <w:p w14:paraId="4087BC01" w14:textId="345A61AB" w:rsidR="00B839AC" w:rsidRPr="0096287B" w:rsidRDefault="00B839AC" w:rsidP="00B839AC">
      <w:pPr>
        <w:rPr>
          <w:lang w:val="en-US"/>
        </w:rPr>
      </w:pPr>
    </w:p>
    <w:p w14:paraId="0A619B17" w14:textId="5D877D26" w:rsidR="00B839AC" w:rsidRPr="0096287B" w:rsidRDefault="00B839AC" w:rsidP="00B839AC">
      <w:pPr>
        <w:rPr>
          <w:lang w:val="en-US"/>
        </w:rPr>
      </w:pPr>
    </w:p>
    <w:p w14:paraId="31D8F2B2" w14:textId="6AE372F9" w:rsidR="00B839AC" w:rsidRPr="0096287B" w:rsidRDefault="00B839AC" w:rsidP="00B839AC">
      <w:pPr>
        <w:rPr>
          <w:lang w:val="en-US"/>
        </w:rPr>
      </w:pPr>
    </w:p>
    <w:p w14:paraId="4FAF6CAE" w14:textId="77777777" w:rsidR="00B839AC" w:rsidRPr="0096287B" w:rsidRDefault="00B839AC" w:rsidP="00B839AC">
      <w:pPr>
        <w:rPr>
          <w:lang w:val="en-US"/>
        </w:rPr>
      </w:pPr>
    </w:p>
    <w:p w14:paraId="49BCF7DA" w14:textId="744C11DB" w:rsidR="00B839AC" w:rsidRPr="0096287B" w:rsidRDefault="00B839AC" w:rsidP="00B839AC">
      <w:pPr>
        <w:rPr>
          <w:lang w:val="en-US"/>
        </w:rPr>
      </w:pPr>
    </w:p>
    <w:p w14:paraId="1764CCD5" w14:textId="77777777" w:rsidR="007E7538" w:rsidRPr="0096287B" w:rsidRDefault="007E7538" w:rsidP="007E7538">
      <w:pPr>
        <w:pStyle w:val="Title"/>
        <w:rPr>
          <w:lang w:val="en-US"/>
        </w:rPr>
      </w:pPr>
      <w:bookmarkStart w:id="58" w:name="tshirt"/>
      <w:bookmarkEnd w:id="57"/>
      <w:r w:rsidRPr="0096287B">
        <w:rPr>
          <w:lang w:val="en-US"/>
        </w:rPr>
        <w:lastRenderedPageBreak/>
        <w:t>FFA T-Shirt Design</w:t>
      </w:r>
    </w:p>
    <w:bookmarkEnd w:id="58"/>
    <w:p w14:paraId="1112BD2E" w14:textId="77777777" w:rsidR="007E7538" w:rsidRPr="0096287B" w:rsidRDefault="007E7538" w:rsidP="007E7538">
      <w:pPr>
        <w:rPr>
          <w:lang w:val="en-US"/>
        </w:rPr>
      </w:pPr>
      <w:r w:rsidRPr="0096287B">
        <w:rPr>
          <w:noProof/>
          <w:lang w:val="en-US"/>
        </w:rPr>
        <w:drawing>
          <wp:anchor distT="0" distB="0" distL="114300" distR="114300" simplePos="0" relativeHeight="251898880" behindDoc="0" locked="0" layoutInCell="1" allowOverlap="1" wp14:anchorId="38270CEE" wp14:editId="75D2D827">
            <wp:simplePos x="0" y="0"/>
            <wp:positionH relativeFrom="column">
              <wp:posOffset>-254000</wp:posOffset>
            </wp:positionH>
            <wp:positionV relativeFrom="paragraph">
              <wp:posOffset>460375</wp:posOffset>
            </wp:positionV>
            <wp:extent cx="3982270" cy="3447831"/>
            <wp:effectExtent l="0" t="0" r="0" b="0"/>
            <wp:wrapNone/>
            <wp:docPr id="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82270" cy="3447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96287B">
        <w:rPr>
          <w:lang w:val="en-US"/>
        </w:rPr>
        <w:t xml:space="preserve">Directions: Use this template to sketch out design ideas for a custom shirt based on your National FFA Convention &amp; Expo experience! </w:t>
      </w:r>
    </w:p>
    <w:p w14:paraId="16F05139" w14:textId="77777777" w:rsidR="007E7538" w:rsidRPr="0096287B" w:rsidRDefault="007E7538" w:rsidP="007E7538">
      <w:pPr>
        <w:rPr>
          <w:lang w:val="en-US"/>
        </w:rPr>
      </w:pPr>
    </w:p>
    <w:p w14:paraId="1C68C470" w14:textId="77777777" w:rsidR="007E7538" w:rsidRPr="0096287B" w:rsidRDefault="007E7538" w:rsidP="00C15450">
      <w:pPr>
        <w:pStyle w:val="ListParagraph"/>
        <w:numPr>
          <w:ilvl w:val="0"/>
          <w:numId w:val="33"/>
        </w:numPr>
        <w:rPr>
          <w:lang w:val="en-US"/>
        </w:rPr>
      </w:pPr>
    </w:p>
    <w:p w14:paraId="7A44B029" w14:textId="05DCAE7E" w:rsidR="007E7538" w:rsidRPr="0096287B" w:rsidRDefault="007E7538" w:rsidP="00C15450">
      <w:pPr>
        <w:pStyle w:val="ListParagraph"/>
        <w:numPr>
          <w:ilvl w:val="0"/>
          <w:numId w:val="33"/>
        </w:numPr>
        <w:tabs>
          <w:tab w:val="left" w:pos="5580"/>
        </w:tabs>
        <w:jc w:val="both"/>
        <w:rPr>
          <w:lang w:val="en-US"/>
        </w:rPr>
      </w:pPr>
      <w:r w:rsidRPr="0096287B">
        <w:rPr>
          <w:noProof/>
          <w:lang w:val="en-US"/>
        </w:rPr>
        <mc:AlternateContent>
          <mc:Choice Requires="wps">
            <w:drawing>
              <wp:anchor distT="0" distB="0" distL="114300" distR="114300" simplePos="0" relativeHeight="251899904" behindDoc="0" locked="0" layoutInCell="1" allowOverlap="1" wp14:anchorId="73BC1CBC" wp14:editId="34BB5577">
                <wp:simplePos x="0" y="0"/>
                <wp:positionH relativeFrom="column">
                  <wp:posOffset>986155</wp:posOffset>
                </wp:positionH>
                <wp:positionV relativeFrom="paragraph">
                  <wp:posOffset>3296285</wp:posOffset>
                </wp:positionV>
                <wp:extent cx="1219200" cy="256032"/>
                <wp:effectExtent l="0" t="0" r="19050" b="10795"/>
                <wp:wrapNone/>
                <wp:docPr id="335" name="Rectangle 335"/>
                <wp:cNvGraphicFramePr/>
                <a:graphic xmlns:a="http://schemas.openxmlformats.org/drawingml/2006/main">
                  <a:graphicData uri="http://schemas.microsoft.com/office/word/2010/wordprocessingShape">
                    <wps:wsp>
                      <wps:cNvSpPr/>
                      <wps:spPr>
                        <a:xfrm>
                          <a:off x="0" y="0"/>
                          <a:ext cx="1219200" cy="256032"/>
                        </a:xfrm>
                        <a:prstGeom prst="rect">
                          <a:avLst/>
                        </a:prstGeom>
                      </wps:spPr>
                      <wps:style>
                        <a:lnRef idx="2">
                          <a:schemeClr val="accent1"/>
                        </a:lnRef>
                        <a:fillRef idx="1">
                          <a:schemeClr val="lt1"/>
                        </a:fillRef>
                        <a:effectRef idx="0">
                          <a:schemeClr val="accent1"/>
                        </a:effectRef>
                        <a:fontRef idx="minor">
                          <a:schemeClr val="dk1"/>
                        </a:fontRef>
                      </wps:style>
                      <wps:txbx>
                        <w:txbxContent>
                          <w:p w14:paraId="3F3CB7D2" w14:textId="77777777" w:rsidR="00060CFC" w:rsidRDefault="00060CFC" w:rsidP="007E7538">
                            <w:pPr>
                              <w:jc w:val="center"/>
                            </w:pPr>
                            <w:r>
                              <w:t>FRONT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BC1CBC" id="Rectangle 335" o:spid="_x0000_s1252" style="position:absolute;left:0;text-align:left;margin-left:77.65pt;margin-top:259.55pt;width:96pt;height:20.15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" fillcolor="white [3201]" strokecolor="#004a98 [3204]" strokeweight="1pt">
                <v:textbox>
                  <w:txbxContent>
                    <w:p w14:paraId="3F3CB7D2" w14:textId="77777777" w:rsidR="00060CFC" w:rsidRDefault="00060CFC" w:rsidP="007E7538">
                      <w:pPr>
                        <w:jc w:val="center"/>
                      </w:pPr>
                      <w:r>
                        <w:t>FRONT</w:t>
                      </w:r>
                    </w:p>
                  </w:txbxContent>
                </v:textbox>
              </v:rect>
            </w:pict>
          </mc:Fallback>
        </mc:AlternateContent>
      </w:r>
      <w:r w:rsidRPr="0096287B">
        <w:rPr>
          <w:noProof/>
          <w:lang w:val="en-US"/>
        </w:rPr>
        <mc:AlternateContent>
          <mc:Choice Requires="wps">
            <w:drawing>
              <wp:anchor distT="0" distB="0" distL="114300" distR="114300" simplePos="0" relativeHeight="251901952" behindDoc="0" locked="0" layoutInCell="1" allowOverlap="1" wp14:anchorId="0DC93C2A" wp14:editId="11CA9578">
                <wp:simplePos x="0" y="0"/>
                <wp:positionH relativeFrom="column">
                  <wp:posOffset>3630930</wp:posOffset>
                </wp:positionH>
                <wp:positionV relativeFrom="paragraph">
                  <wp:posOffset>6464935</wp:posOffset>
                </wp:positionV>
                <wp:extent cx="1219200" cy="254000"/>
                <wp:effectExtent l="0" t="0" r="19050" b="12700"/>
                <wp:wrapNone/>
                <wp:docPr id="337" name="Rectangle 337"/>
                <wp:cNvGraphicFramePr/>
                <a:graphic xmlns:a="http://schemas.openxmlformats.org/drawingml/2006/main">
                  <a:graphicData uri="http://schemas.microsoft.com/office/word/2010/wordprocessingShape">
                    <wps:wsp>
                      <wps:cNvSpPr/>
                      <wps:spPr>
                        <a:xfrm>
                          <a:off x="0" y="0"/>
                          <a:ext cx="1219200" cy="254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B3FF23B" w14:textId="77777777" w:rsidR="00060CFC" w:rsidRDefault="00060CFC" w:rsidP="007E7538">
                            <w:pPr>
                              <w:jc w:val="center"/>
                            </w:pPr>
                            <w:r>
                              <w:t>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C93C2A" id="Rectangle 337" o:spid="_x0000_s1253" style="position:absolute;left:0;text-align:left;margin-left:285.9pt;margin-top:509.05pt;width:96pt;height:20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" fillcolor="white [3201]" strokecolor="#004a98 [3204]" strokeweight="1pt">
                <v:textbox>
                  <w:txbxContent>
                    <w:p w14:paraId="5B3FF23B" w14:textId="77777777" w:rsidR="00060CFC" w:rsidRDefault="00060CFC" w:rsidP="007E7538">
                      <w:pPr>
                        <w:jc w:val="center"/>
                      </w:pPr>
                      <w:r>
                        <w:t>BACK</w:t>
                      </w:r>
                    </w:p>
                  </w:txbxContent>
                </v:textbox>
              </v:rect>
            </w:pict>
          </mc:Fallback>
        </mc:AlternateContent>
      </w:r>
      <w:r w:rsidRPr="0096287B">
        <w:rPr>
          <w:noProof/>
          <w:lang w:val="en-US"/>
        </w:rPr>
        <w:drawing>
          <wp:anchor distT="0" distB="0" distL="114300" distR="114300" simplePos="0" relativeHeight="251900928" behindDoc="0" locked="0" layoutInCell="1" allowOverlap="1" wp14:anchorId="6D76844A" wp14:editId="23D4CAE7">
            <wp:simplePos x="0" y="0"/>
            <wp:positionH relativeFrom="column">
              <wp:posOffset>2235200</wp:posOffset>
            </wp:positionH>
            <wp:positionV relativeFrom="paragraph">
              <wp:posOffset>3092450</wp:posOffset>
            </wp:positionV>
            <wp:extent cx="3982270" cy="3447831"/>
            <wp:effectExtent l="0" t="0" r="0" b="0"/>
            <wp:wrapNone/>
            <wp:docPr id="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82270" cy="3447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45DE4C9" w14:textId="15B9AEB0" w:rsidR="003D3610" w:rsidRPr="0096287B" w:rsidRDefault="003D3610" w:rsidP="00F14970">
      <w:pPr>
        <w:pStyle w:val="Title"/>
        <w:ind w:right="-392"/>
        <w:rPr>
          <w:lang w:val="en-US"/>
        </w:rPr>
      </w:pPr>
      <w:bookmarkStart w:id="59" w:name="nhcover"/>
      <w:r w:rsidRPr="0096287B">
        <w:rPr>
          <w:lang w:val="en-US"/>
        </w:rPr>
        <w:lastRenderedPageBreak/>
        <w:t xml:space="preserve">Create your own </w:t>
      </w:r>
      <w:r w:rsidRPr="00C57745">
        <w:rPr>
          <w:i/>
          <w:iCs/>
          <w:lang w:val="en-US"/>
        </w:rPr>
        <w:t>FFA New Horizons</w:t>
      </w:r>
      <w:r w:rsidRPr="0096287B">
        <w:rPr>
          <w:lang w:val="en-US"/>
        </w:rPr>
        <w:t xml:space="preserve"> magazine cover</w:t>
      </w:r>
      <w:bookmarkEnd w:id="59"/>
    </w:p>
    <w:p w14:paraId="211E9351" w14:textId="781254C6" w:rsidR="003D3610" w:rsidRPr="0096287B" w:rsidRDefault="003D3610" w:rsidP="008015F4">
      <w:pPr>
        <w:rPr>
          <w:lang w:val="en-US"/>
        </w:rPr>
      </w:pPr>
      <w:r w:rsidRPr="0096287B">
        <w:rPr>
          <w:lang w:val="en-US"/>
        </w:rPr>
        <w:t>Utilize the</w:t>
      </w:r>
      <w:r w:rsidR="00B839AC" w:rsidRPr="0096287B">
        <w:rPr>
          <w:lang w:val="en-US"/>
        </w:rPr>
        <w:t xml:space="preserve"> </w:t>
      </w:r>
      <w:hyperlink r:id="rId197" w:history="1">
        <w:r w:rsidR="00B839AC" w:rsidRPr="0096287B">
          <w:rPr>
            <w:rStyle w:val="Hyperlink"/>
            <w:lang w:val="en-US"/>
          </w:rPr>
          <w:t>magazine</w:t>
        </w:r>
        <w:r w:rsidRPr="0096287B">
          <w:rPr>
            <w:rStyle w:val="Hyperlink"/>
            <w:lang w:val="en-US"/>
          </w:rPr>
          <w:t xml:space="preserve"> cover template</w:t>
        </w:r>
      </w:hyperlink>
      <w:r w:rsidRPr="0096287B">
        <w:rPr>
          <w:lang w:val="en-US"/>
        </w:rPr>
        <w:t xml:space="preserve"> to design and create your very own </w:t>
      </w:r>
      <w:r w:rsidRPr="00C57745">
        <w:rPr>
          <w:i/>
          <w:iCs/>
          <w:lang w:val="en-US"/>
        </w:rPr>
        <w:t>FFA New Horizons</w:t>
      </w:r>
      <w:r w:rsidRPr="0096287B">
        <w:rPr>
          <w:lang w:val="en-US"/>
        </w:rPr>
        <w:t xml:space="preserve"> magazine cover </w:t>
      </w:r>
      <w:r w:rsidR="00D75384" w:rsidRPr="0096287B">
        <w:rPr>
          <w:lang w:val="en-US"/>
        </w:rPr>
        <w:t xml:space="preserve">to represent and summarize </w:t>
      </w:r>
      <w:r w:rsidRPr="0096287B">
        <w:rPr>
          <w:lang w:val="en-US"/>
        </w:rPr>
        <w:t>your convention experience.</w:t>
      </w:r>
      <w:r w:rsidR="00297771" w:rsidRPr="0096287B">
        <w:rPr>
          <w:lang w:val="en-US"/>
        </w:rPr>
        <w:t xml:space="preserve"> </w:t>
      </w:r>
      <w:r w:rsidR="00F14970" w:rsidRPr="0096287B">
        <w:rPr>
          <w:lang w:val="en-US"/>
        </w:rPr>
        <w:t xml:space="preserve">If </w:t>
      </w:r>
      <w:r w:rsidR="00A038E3">
        <w:rPr>
          <w:lang w:val="en-US"/>
        </w:rPr>
        <w:t>you want</w:t>
      </w:r>
      <w:r w:rsidR="00A038E3" w:rsidRPr="0096287B">
        <w:rPr>
          <w:lang w:val="en-US"/>
        </w:rPr>
        <w:t xml:space="preserve"> </w:t>
      </w:r>
      <w:r w:rsidR="00F14970" w:rsidRPr="0096287B">
        <w:rPr>
          <w:lang w:val="en-US"/>
        </w:rPr>
        <w:t>to design your cover digitally</w:t>
      </w:r>
      <w:r w:rsidR="00A038E3">
        <w:rPr>
          <w:lang w:val="en-US"/>
        </w:rPr>
        <w:t>,</w:t>
      </w:r>
      <w:r w:rsidR="00F14970" w:rsidRPr="0096287B">
        <w:rPr>
          <w:lang w:val="en-US"/>
        </w:rPr>
        <w:t xml:space="preserve"> you can use the </w:t>
      </w:r>
      <w:hyperlink r:id="rId198" w:history="1">
        <w:proofErr w:type="spellStart"/>
        <w:r w:rsidR="00F14970" w:rsidRPr="0096287B">
          <w:rPr>
            <w:rStyle w:val="Hyperlink"/>
            <w:lang w:val="en-US"/>
          </w:rPr>
          <w:t>postermywall</w:t>
        </w:r>
        <w:proofErr w:type="spellEnd"/>
      </w:hyperlink>
      <w:r w:rsidR="00F14970" w:rsidRPr="0096287B">
        <w:rPr>
          <w:lang w:val="en-US"/>
        </w:rPr>
        <w:t xml:space="preserve"> website.</w:t>
      </w:r>
    </w:p>
    <w:p w14:paraId="2D0648EB" w14:textId="77777777" w:rsidR="003D3610" w:rsidRPr="0096287B" w:rsidRDefault="003D3610" w:rsidP="00B839AC">
      <w:pPr>
        <w:spacing w:after="0"/>
        <w:rPr>
          <w:lang w:val="en-US"/>
        </w:rPr>
      </w:pPr>
      <w:r w:rsidRPr="0096287B">
        <w:rPr>
          <w:lang w:val="en-US"/>
        </w:rPr>
        <w:t>Items to include in your design:</w:t>
      </w:r>
    </w:p>
    <w:p w14:paraId="65282594" w14:textId="77777777" w:rsidR="003D3610" w:rsidRPr="0096287B" w:rsidRDefault="003D3610" w:rsidP="00C15450">
      <w:pPr>
        <w:pStyle w:val="ListParagraph"/>
        <w:numPr>
          <w:ilvl w:val="0"/>
          <w:numId w:val="28"/>
        </w:numPr>
        <w:spacing w:after="0"/>
        <w:rPr>
          <w:lang w:val="en-US"/>
        </w:rPr>
      </w:pPr>
      <w:r w:rsidRPr="0096287B">
        <w:rPr>
          <w:lang w:val="en-US"/>
        </w:rPr>
        <w:t>Picture</w:t>
      </w:r>
    </w:p>
    <w:p w14:paraId="5036802C" w14:textId="4597274F" w:rsidR="003D3610" w:rsidRPr="0096287B" w:rsidRDefault="00A038E3" w:rsidP="00C15450">
      <w:pPr>
        <w:pStyle w:val="ListParagraph"/>
        <w:numPr>
          <w:ilvl w:val="0"/>
          <w:numId w:val="28"/>
        </w:numPr>
        <w:rPr>
          <w:lang w:val="en-US"/>
        </w:rPr>
      </w:pPr>
      <w:proofErr w:type="gramStart"/>
      <w:r>
        <w:rPr>
          <w:lang w:val="en-US"/>
        </w:rPr>
        <w:t>Three or four</w:t>
      </w:r>
      <w:r w:rsidR="003D3610" w:rsidRPr="0096287B">
        <w:rPr>
          <w:lang w:val="en-US"/>
        </w:rPr>
        <w:t xml:space="preserve"> story</w:t>
      </w:r>
      <w:proofErr w:type="gramEnd"/>
      <w:r w:rsidR="003D3610" w:rsidRPr="0096287B">
        <w:rPr>
          <w:lang w:val="en-US"/>
        </w:rPr>
        <w:t xml:space="preserve"> titles (like in example covers below)</w:t>
      </w:r>
    </w:p>
    <w:p w14:paraId="0C107489" w14:textId="70CC1926" w:rsidR="003D3610" w:rsidRPr="0096287B" w:rsidRDefault="003D3610" w:rsidP="00C15450">
      <w:pPr>
        <w:pStyle w:val="ListParagraph"/>
        <w:numPr>
          <w:ilvl w:val="0"/>
          <w:numId w:val="28"/>
        </w:numPr>
        <w:rPr>
          <w:lang w:val="en-US"/>
        </w:rPr>
      </w:pPr>
      <w:r w:rsidRPr="0096287B">
        <w:rPr>
          <w:lang w:val="en-US"/>
        </w:rPr>
        <w:t>Design should be colorful</w:t>
      </w:r>
      <w:r w:rsidR="00A038E3">
        <w:rPr>
          <w:lang w:val="en-US"/>
        </w:rPr>
        <w:t>.</w:t>
      </w:r>
      <w:r w:rsidR="00F14970" w:rsidRPr="0096287B">
        <w:rPr>
          <w:lang w:val="en-US"/>
        </w:rPr>
        <w:t xml:space="preserve"> </w:t>
      </w:r>
      <w:r w:rsidR="00A038E3">
        <w:rPr>
          <w:lang w:val="en-US"/>
        </w:rPr>
        <w:t>B</w:t>
      </w:r>
      <w:r w:rsidR="00F14970" w:rsidRPr="0096287B">
        <w:rPr>
          <w:lang w:val="en-US"/>
        </w:rPr>
        <w:t>e creative!</w:t>
      </w:r>
    </w:p>
    <w:p w14:paraId="536EEC53" w14:textId="44D2E19C" w:rsidR="008015F4" w:rsidRPr="0096287B" w:rsidRDefault="008015F4" w:rsidP="008015F4">
      <w:pPr>
        <w:rPr>
          <w:lang w:val="en-US"/>
        </w:rPr>
      </w:pPr>
      <w:r w:rsidRPr="0096287B">
        <w:rPr>
          <w:lang w:val="en-US"/>
        </w:rPr>
        <w:t>Example of past covers:</w:t>
      </w:r>
    </w:p>
    <w:p w14:paraId="66D7CE27" w14:textId="16D65CEF" w:rsidR="008015F4" w:rsidRPr="0096287B" w:rsidRDefault="00F14970" w:rsidP="007E7538">
      <w:pPr>
        <w:rPr>
          <w:lang w:val="en-US"/>
        </w:rPr>
      </w:pPr>
      <w:r w:rsidRPr="0096287B">
        <w:rPr>
          <w:noProof/>
          <w:lang w:val="en-US"/>
        </w:rPr>
        <mc:AlternateContent>
          <mc:Choice Requires="wpg">
            <w:drawing>
              <wp:anchor distT="0" distB="0" distL="114300" distR="114300" simplePos="0" relativeHeight="251930624" behindDoc="0" locked="0" layoutInCell="1" allowOverlap="1" wp14:anchorId="38B80A3A" wp14:editId="3E4F1889">
                <wp:simplePos x="0" y="0"/>
                <wp:positionH relativeFrom="column">
                  <wp:posOffset>-287020</wp:posOffset>
                </wp:positionH>
                <wp:positionV relativeFrom="paragraph">
                  <wp:posOffset>2458720</wp:posOffset>
                </wp:positionV>
                <wp:extent cx="6496050" cy="3718560"/>
                <wp:effectExtent l="19050" t="19050" r="19050" b="15240"/>
                <wp:wrapSquare wrapText="bothSides"/>
                <wp:docPr id="439" name="Group 439"/>
                <wp:cNvGraphicFramePr/>
                <a:graphic xmlns:a="http://schemas.openxmlformats.org/drawingml/2006/main">
                  <a:graphicData uri="http://schemas.microsoft.com/office/word/2010/wordprocessingGroup">
                    <wpg:wgp>
                      <wpg:cNvGrpSpPr/>
                      <wpg:grpSpPr>
                        <a:xfrm>
                          <a:off x="0" y="0"/>
                          <a:ext cx="6496050" cy="3718560"/>
                          <a:chOff x="0" y="0"/>
                          <a:chExt cx="6496050" cy="3718560"/>
                        </a:xfrm>
                      </wpg:grpSpPr>
                      <wps:wsp>
                        <wps:cNvPr id="426" name="Text Box 2"/>
                        <wps:cNvSpPr txBox="1">
                          <a:spLocks noChangeArrowheads="1"/>
                        </wps:cNvSpPr>
                        <wps:spPr bwMode="auto">
                          <a:xfrm>
                            <a:off x="0" y="0"/>
                            <a:ext cx="2349500" cy="406400"/>
                          </a:xfrm>
                          <a:prstGeom prst="rect">
                            <a:avLst/>
                          </a:prstGeom>
                          <a:solidFill>
                            <a:srgbClr val="FFFFFF"/>
                          </a:solidFill>
                          <a:ln w="28575">
                            <a:solidFill>
                              <a:srgbClr val="000000"/>
                            </a:solidFill>
                            <a:miter lim="800000"/>
                            <a:headEnd/>
                            <a:tailEnd/>
                          </a:ln>
                        </wps:spPr>
                        <wps:txbx>
                          <w:txbxContent>
                            <w:p w14:paraId="34D26024" w14:textId="77777777" w:rsidR="00060CFC" w:rsidRDefault="00060CFC" w:rsidP="00662E62">
                              <w:r>
                                <w:t>After you design your cover, answer these questions to reflect.</w:t>
                              </w:r>
                            </w:p>
                          </w:txbxContent>
                        </wps:txbx>
                        <wps:bodyPr rot="0" vert="horz" wrap="square" lIns="91440" tIns="45720" rIns="91440" bIns="45720" anchor="t" anchorCtr="0">
                          <a:noAutofit/>
                        </wps:bodyPr>
                      </wps:wsp>
                      <wps:wsp>
                        <wps:cNvPr id="427" name="Text Box 2"/>
                        <wps:cNvSpPr txBox="1">
                          <a:spLocks noChangeArrowheads="1"/>
                        </wps:cNvSpPr>
                        <wps:spPr bwMode="auto">
                          <a:xfrm>
                            <a:off x="2349500" y="12700"/>
                            <a:ext cx="4146550" cy="1866900"/>
                          </a:xfrm>
                          <a:prstGeom prst="rect">
                            <a:avLst/>
                          </a:prstGeom>
                          <a:solidFill>
                            <a:srgbClr val="FFFFFF"/>
                          </a:solidFill>
                          <a:ln w="28575">
                            <a:solidFill>
                              <a:srgbClr val="000000"/>
                            </a:solidFill>
                            <a:miter lim="800000"/>
                            <a:headEnd/>
                            <a:tailEnd/>
                          </a:ln>
                        </wps:spPr>
                        <wps:txbx>
                          <w:txbxContent>
                            <w:p w14:paraId="05BF261D" w14:textId="4F2CB8F3" w:rsidR="00060CFC" w:rsidRDefault="00060CFC" w:rsidP="00662E62">
                              <w:r w:rsidRPr="007E7538">
                                <w:t xml:space="preserve">How does this convention experience influence some of your future </w:t>
                              </w:r>
                              <w:proofErr w:type="spellStart"/>
                              <w:r w:rsidRPr="007E7538">
                                <w:t>behaviors</w:t>
                              </w:r>
                              <w:proofErr w:type="spellEnd"/>
                              <w:r w:rsidRPr="007E7538">
                                <w:t xml:space="preserve"> and decisions?</w:t>
                              </w:r>
                            </w:p>
                          </w:txbxContent>
                        </wps:txbx>
                        <wps:bodyPr rot="0" vert="horz" wrap="square" lIns="91440" tIns="45720" rIns="91440" bIns="45720" anchor="t" anchorCtr="0">
                          <a:noAutofit/>
                        </wps:bodyPr>
                      </wps:wsp>
                      <wps:wsp>
                        <wps:cNvPr id="428" name="Text Box 2"/>
                        <wps:cNvSpPr txBox="1">
                          <a:spLocks noChangeArrowheads="1"/>
                        </wps:cNvSpPr>
                        <wps:spPr bwMode="auto">
                          <a:xfrm>
                            <a:off x="0" y="412750"/>
                            <a:ext cx="2540000" cy="3295650"/>
                          </a:xfrm>
                          <a:prstGeom prst="rect">
                            <a:avLst/>
                          </a:prstGeom>
                          <a:solidFill>
                            <a:srgbClr val="FFFFFF"/>
                          </a:solidFill>
                          <a:ln w="28575">
                            <a:solidFill>
                              <a:srgbClr val="000000"/>
                            </a:solidFill>
                            <a:miter lim="800000"/>
                            <a:headEnd/>
                            <a:tailEnd/>
                          </a:ln>
                        </wps:spPr>
                        <wps:txbx>
                          <w:txbxContent>
                            <w:p w14:paraId="1125E2A1" w14:textId="12C36697" w:rsidR="00060CFC" w:rsidRDefault="00060CFC" w:rsidP="00662E62">
                              <w:r>
                                <w:t xml:space="preserve">Explain why you chose the stories and images you did. </w:t>
                              </w:r>
                            </w:p>
                          </w:txbxContent>
                        </wps:txbx>
                        <wps:bodyPr rot="0" vert="horz" wrap="square" lIns="91440" tIns="45720" rIns="91440" bIns="45720" anchor="t" anchorCtr="0">
                          <a:noAutofit/>
                        </wps:bodyPr>
                      </wps:wsp>
                      <wps:wsp>
                        <wps:cNvPr id="438" name="Text Box 2"/>
                        <wps:cNvSpPr txBox="1">
                          <a:spLocks noChangeArrowheads="1"/>
                        </wps:cNvSpPr>
                        <wps:spPr bwMode="auto">
                          <a:xfrm>
                            <a:off x="2559050" y="1860550"/>
                            <a:ext cx="3930650" cy="1858010"/>
                          </a:xfrm>
                          <a:prstGeom prst="rect">
                            <a:avLst/>
                          </a:prstGeom>
                          <a:solidFill>
                            <a:srgbClr val="FFFFFF"/>
                          </a:solidFill>
                          <a:ln w="28575">
                            <a:solidFill>
                              <a:srgbClr val="000000"/>
                            </a:solidFill>
                            <a:miter lim="800000"/>
                            <a:headEnd/>
                            <a:tailEnd/>
                          </a:ln>
                        </wps:spPr>
                        <wps:txbx>
                          <w:txbxContent>
                            <w:p w14:paraId="3547324D" w14:textId="09889446" w:rsidR="00060CFC" w:rsidRDefault="00060CFC" w:rsidP="00F14970">
                              <w:r>
                                <w:t xml:space="preserve">Looking back at your completed magazine cover, which activity that you experienced during convention was your most enjoyable and why? </w:t>
                              </w:r>
                            </w:p>
                          </w:txbxContent>
                        </wps:txbx>
                        <wps:bodyPr rot="0" vert="horz" wrap="square" lIns="91440" tIns="45720" rIns="91440" bIns="45720" anchor="t" anchorCtr="0">
                          <a:noAutofit/>
                        </wps:bodyPr>
                      </wps:wsp>
                    </wpg:wgp>
                  </a:graphicData>
                </a:graphic>
              </wp:anchor>
            </w:drawing>
          </mc:Choice>
          <mc:Fallback>
            <w:pict>
              <v:group w14:anchorId="38B80A3A" id="Group 439" o:spid="_x0000_s1254" style="position:absolute;margin-left:-22.6pt;margin-top:193.6pt;width:511.5pt;height:292.8pt;z-index:251930624" coordsize="64960,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">
                <v:shape id="_x0000_s1255" type="#_x0000_t202" style="position:absolute;width:2349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" strokeweight="2.25pt">
                  <v:textbox>
                    <w:txbxContent>
                      <w:p w14:paraId="34D26024" w14:textId="77777777" w:rsidR="00060CFC" w:rsidRDefault="00060CFC" w:rsidP="00662E62">
                        <w:r>
                          <w:t>After you design your cover, answer these questions to reflect.</w:t>
                        </w:r>
                      </w:p>
                    </w:txbxContent>
                  </v:textbox>
                </v:shape>
                <v:shape id="_x0000_s1256" type="#_x0000_t202" style="position:absolute;left:23495;top:127;width:41465;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" strokeweight="2.25pt">
                  <v:textbox>
                    <w:txbxContent>
                      <w:p w14:paraId="05BF261D" w14:textId="4F2CB8F3" w:rsidR="00060CFC" w:rsidRDefault="00060CFC" w:rsidP="00662E62">
                        <w:r w:rsidRPr="007E7538">
                          <w:t xml:space="preserve">How does this convention experience influence some of your future </w:t>
                        </w:r>
                        <w:proofErr w:type="spellStart"/>
                        <w:r w:rsidRPr="007E7538">
                          <w:t>behaviors</w:t>
                        </w:r>
                        <w:proofErr w:type="spellEnd"/>
                        <w:r w:rsidRPr="007E7538">
                          <w:t xml:space="preserve"> and decisions?</w:t>
                        </w:r>
                      </w:p>
                    </w:txbxContent>
                  </v:textbox>
                </v:shape>
                <v:shape id="_x0000_s1257" type="#_x0000_t202" style="position:absolute;top:4127;width:25400;height:3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" strokeweight="2.25pt">
                  <v:textbox>
                    <w:txbxContent>
                      <w:p w14:paraId="1125E2A1" w14:textId="12C36697" w:rsidR="00060CFC" w:rsidRDefault="00060CFC" w:rsidP="00662E62">
                        <w:r>
                          <w:t xml:space="preserve">Explain why you chose the stories and images you did. </w:t>
                        </w:r>
                      </w:p>
                    </w:txbxContent>
                  </v:textbox>
                </v:shape>
                <v:shape id="_x0000_s1258" type="#_x0000_t202" style="position:absolute;left:25590;top:18605;width:39307;height:18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" strokeweight="2.25pt">
                  <v:textbox>
                    <w:txbxContent>
                      <w:p w14:paraId="3547324D" w14:textId="09889446" w:rsidR="00060CFC" w:rsidRDefault="00060CFC" w:rsidP="00F14970">
                        <w:r>
                          <w:t xml:space="preserve">Looking back at your completed magazine cover, which activity that you experienced during convention was your most enjoyable and why? </w:t>
                        </w:r>
                      </w:p>
                    </w:txbxContent>
                  </v:textbox>
                </v:shape>
                <w10:wrap type="square"/>
              </v:group>
            </w:pict>
          </mc:Fallback>
        </mc:AlternateContent>
      </w:r>
      <w:r w:rsidRPr="0096287B">
        <w:rPr>
          <w:noProof/>
          <w:lang w:val="en-US"/>
        </w:rPr>
        <mc:AlternateContent>
          <mc:Choice Requires="wpg">
            <w:drawing>
              <wp:anchor distT="0" distB="0" distL="114300" distR="114300" simplePos="0" relativeHeight="251778048" behindDoc="0" locked="0" layoutInCell="1" allowOverlap="1" wp14:anchorId="1E831ECA" wp14:editId="5CD68AD8">
                <wp:simplePos x="0" y="0"/>
                <wp:positionH relativeFrom="column">
                  <wp:posOffset>462280</wp:posOffset>
                </wp:positionH>
                <wp:positionV relativeFrom="page">
                  <wp:posOffset>2946400</wp:posOffset>
                </wp:positionV>
                <wp:extent cx="4184650" cy="2305050"/>
                <wp:effectExtent l="0" t="0" r="6350" b="0"/>
                <wp:wrapTight wrapText="bothSides">
                  <wp:wrapPolygon edited="0">
                    <wp:start x="0" y="0"/>
                    <wp:lineTo x="0" y="21421"/>
                    <wp:lineTo x="10620" y="21421"/>
                    <wp:lineTo x="21534" y="21421"/>
                    <wp:lineTo x="21534" y="0"/>
                    <wp:lineTo x="0" y="0"/>
                  </wp:wrapPolygon>
                </wp:wrapTight>
                <wp:docPr id="422" name="Group 422"/>
                <wp:cNvGraphicFramePr/>
                <a:graphic xmlns:a="http://schemas.openxmlformats.org/drawingml/2006/main">
                  <a:graphicData uri="http://schemas.microsoft.com/office/word/2010/wordprocessingGroup">
                    <wpg:wgp>
                      <wpg:cNvGrpSpPr/>
                      <wpg:grpSpPr>
                        <a:xfrm>
                          <a:off x="0" y="0"/>
                          <a:ext cx="4184650" cy="2305050"/>
                          <a:chOff x="201864" y="185656"/>
                          <a:chExt cx="5551236" cy="3486661"/>
                        </a:xfrm>
                      </wpg:grpSpPr>
                      <pic:pic xmlns:pic="http://schemas.openxmlformats.org/drawingml/2006/picture">
                        <pic:nvPicPr>
                          <pic:cNvPr id="423" name="Picture 423"/>
                          <pic:cNvPicPr>
                            <a:picLocks noChangeAspect="1"/>
                          </pic:cNvPicPr>
                        </pic:nvPicPr>
                        <pic:blipFill rotWithShape="1">
                          <a:blip r:embed="rId199">
                            <a:extLst>
                              <a:ext uri="{28A0092B-C50C-407E-A947-70E740481C1C}">
                                <a14:useLocalDpi xmlns:a14="http://schemas.microsoft.com/office/drawing/2010/main" val="0"/>
                              </a:ext>
                            </a:extLst>
                          </a:blip>
                          <a:srcRect l="6972" t="4947" r="3137" b="3010"/>
                          <a:stretch/>
                        </pic:blipFill>
                        <pic:spPr>
                          <a:xfrm>
                            <a:off x="201864" y="185656"/>
                            <a:ext cx="2602931" cy="3454821"/>
                          </a:xfrm>
                          <a:prstGeom prst="rect">
                            <a:avLst/>
                          </a:prstGeom>
                        </pic:spPr>
                      </pic:pic>
                      <pic:pic xmlns:pic="http://schemas.openxmlformats.org/drawingml/2006/picture">
                        <pic:nvPicPr>
                          <pic:cNvPr id="424" name="Picture 424"/>
                          <pic:cNvPicPr>
                            <a:picLocks noChangeAspect="1"/>
                          </pic:cNvPicPr>
                        </pic:nvPicPr>
                        <pic:blipFill rotWithShape="1">
                          <a:blip r:embed="rId200">
                            <a:alphaModFix/>
                            <a:extLst>
                              <a:ext uri="{BEBA8EAE-BF5A-486C-A8C5-ECC9F3942E4B}">
                                <a14:imgProps xmlns:a14="http://schemas.microsoft.com/office/drawing/2010/main">
                                  <a14:imgLayer r:embed="rId201">
                                    <a14:imgEffect>
                                      <a14:sharpenSoften amount="50000"/>
                                    </a14:imgEffect>
                                    <a14:imgEffect>
                                      <a14:saturation sat="400000"/>
                                    </a14:imgEffect>
                                  </a14:imgLayer>
                                </a14:imgProps>
                              </a:ext>
                              <a:ext uri="{28A0092B-C50C-407E-A947-70E740481C1C}">
                                <a14:useLocalDpi xmlns:a14="http://schemas.microsoft.com/office/drawing/2010/main" val="0"/>
                              </a:ext>
                            </a:extLst>
                          </a:blip>
                          <a:srcRect t="2922" b="5624"/>
                          <a:stretch/>
                        </pic:blipFill>
                        <pic:spPr>
                          <a:xfrm>
                            <a:off x="2984500" y="193728"/>
                            <a:ext cx="2768600" cy="347858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05998E" id="Group 422" o:spid="_x0000_s1026" style="position:absolute;margin-left:36.4pt;margin-top:232pt;width:329.5pt;height:181.5pt;z-index:251778048;mso-position-vertical-relative:page;mso-width-relative:margin;mso-height-relative:margin" coordorigin="2018,1856" coordsize="55512,3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">
                <v:shape id="Picture 423" o:spid="_x0000_s1027" type="#_x0000_t75" style="position:absolute;left:2018;top:1856;width:26029;height:34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">
                  <v:imagedata r:id="rId202" o:title="" croptop="3242f" cropbottom="1973f" cropleft="4569f" cropright="2056f"/>
                </v:shape>
                <v:shape id="Picture 424" o:spid="_x0000_s1028" type="#_x0000_t75" style="position:absolute;left:29845;top:1937;width:27686;height:3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">
                  <v:imagedata r:id="rId203" o:title="" croptop="1915f" cropbottom="3686f"/>
                </v:shape>
                <w10:wrap type="tight" anchory="page"/>
              </v:group>
            </w:pict>
          </mc:Fallback>
        </mc:AlternateContent>
      </w:r>
    </w:p>
    <w:p w14:paraId="38984D1A" w14:textId="15DD7308" w:rsidR="008015F4" w:rsidRPr="0096287B" w:rsidRDefault="007E7538" w:rsidP="008015F4">
      <w:pPr>
        <w:pStyle w:val="Title"/>
        <w:rPr>
          <w:lang w:val="en-US"/>
        </w:rPr>
      </w:pPr>
      <w:bookmarkStart w:id="60" w:name="postreflect"/>
      <w:r w:rsidRPr="0096287B">
        <w:rPr>
          <w:lang w:val="en-US"/>
        </w:rPr>
        <w:lastRenderedPageBreak/>
        <w:t>P</w:t>
      </w:r>
      <w:r w:rsidR="008015F4" w:rsidRPr="0096287B">
        <w:rPr>
          <w:lang w:val="en-US"/>
        </w:rPr>
        <w:t>ost-Convention Reflection</w:t>
      </w:r>
    </w:p>
    <w:bookmarkEnd w:id="60"/>
    <w:p w14:paraId="45D2A986" w14:textId="6E8AA186" w:rsidR="008015F4" w:rsidRPr="0096287B" w:rsidRDefault="008015F4" w:rsidP="008015F4">
      <w:pPr>
        <w:rPr>
          <w:lang w:val="en-US"/>
        </w:rPr>
      </w:pPr>
      <w:r w:rsidRPr="0096287B">
        <w:rPr>
          <w:lang w:val="en-US"/>
        </w:rPr>
        <w:t xml:space="preserve">Directions: </w:t>
      </w:r>
      <w:r w:rsidR="00B839AC" w:rsidRPr="0096287B">
        <w:rPr>
          <w:lang w:val="en-US"/>
        </w:rPr>
        <w:t>Reflect on your experiences during the 93</w:t>
      </w:r>
      <w:r w:rsidR="00B839AC" w:rsidRPr="0096287B">
        <w:rPr>
          <w:vertAlign w:val="superscript"/>
          <w:lang w:val="en-US"/>
        </w:rPr>
        <w:t>rd</w:t>
      </w:r>
      <w:r w:rsidR="00B839AC" w:rsidRPr="0096287B">
        <w:rPr>
          <w:lang w:val="en-US"/>
        </w:rPr>
        <w:t xml:space="preserve"> National FFA Convention &amp; Expo by completing the activities below.</w:t>
      </w:r>
    </w:p>
    <w:p w14:paraId="3DBE53AB" w14:textId="3CD83120" w:rsidR="008015F4" w:rsidRPr="0096287B" w:rsidRDefault="00A038E3" w:rsidP="00C15450">
      <w:pPr>
        <w:pStyle w:val="ListParagraph"/>
        <w:numPr>
          <w:ilvl w:val="0"/>
          <w:numId w:val="17"/>
        </w:numPr>
        <w:rPr>
          <w:lang w:val="en-US"/>
        </w:rPr>
      </w:pPr>
      <w:r w:rsidRPr="0096287B">
        <w:rPr>
          <w:noProof/>
          <w:lang w:val="en-US"/>
        </w:rPr>
        <mc:AlternateContent>
          <mc:Choice Requires="wps">
            <w:drawing>
              <wp:anchor distT="0" distB="0" distL="114300" distR="114300" simplePos="0" relativeHeight="251951104" behindDoc="0" locked="0" layoutInCell="1" allowOverlap="1" wp14:anchorId="0C56ACC0" wp14:editId="742DEA35">
                <wp:simplePos x="0" y="0"/>
                <wp:positionH relativeFrom="margin">
                  <wp:align>left</wp:align>
                </wp:positionH>
                <wp:positionV relativeFrom="paragraph">
                  <wp:posOffset>362585</wp:posOffset>
                </wp:positionV>
                <wp:extent cx="6076950" cy="7042150"/>
                <wp:effectExtent l="0" t="0" r="19050" b="25400"/>
                <wp:wrapNone/>
                <wp:docPr id="14" name="Rectangle 14"/>
                <wp:cNvGraphicFramePr/>
                <a:graphic xmlns:a="http://schemas.openxmlformats.org/drawingml/2006/main">
                  <a:graphicData uri="http://schemas.microsoft.com/office/word/2010/wordprocessingShape">
                    <wps:wsp>
                      <wps:cNvSpPr/>
                      <wps:spPr>
                        <a:xfrm>
                          <a:off x="0" y="0"/>
                          <a:ext cx="6076950" cy="70421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77B03" id="Rectangle 14" o:spid="_x0000_s1026" style="position:absolute;margin-left:0;margin-top:28.55pt;width:478.5pt;height:554.5pt;z-index:251951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" fillcolor="white [3201]" strokecolor="#004a98 [3204]" strokeweight="1pt">
                <w10:wrap anchorx="margin"/>
              </v:rect>
            </w:pict>
          </mc:Fallback>
        </mc:AlternateContent>
      </w:r>
      <w:r>
        <w:rPr>
          <w:lang w:val="en-US"/>
        </w:rPr>
        <w:t>Five</w:t>
      </w:r>
      <w:r w:rsidR="008015F4" w:rsidRPr="0096287B">
        <w:rPr>
          <w:lang w:val="en-US"/>
        </w:rPr>
        <w:t>-minute free write: Use the space below to share your thoughts and feelings about your convention experience.</w:t>
      </w:r>
      <w:r w:rsidR="00297771" w:rsidRPr="0096287B">
        <w:rPr>
          <w:lang w:val="en-US"/>
        </w:rPr>
        <w:t xml:space="preserve"> </w:t>
      </w:r>
    </w:p>
    <w:p w14:paraId="499CA6BB" w14:textId="77777777" w:rsidR="008015F4" w:rsidRPr="0096287B" w:rsidRDefault="008015F4" w:rsidP="008015F4">
      <w:pPr>
        <w:ind w:left="360"/>
        <w:rPr>
          <w:lang w:val="en-US"/>
        </w:rPr>
      </w:pPr>
    </w:p>
    <w:p w14:paraId="19B52515" w14:textId="77777777" w:rsidR="008015F4" w:rsidRPr="0096287B" w:rsidRDefault="008015F4" w:rsidP="008015F4">
      <w:pPr>
        <w:ind w:left="360"/>
        <w:rPr>
          <w:lang w:val="en-US"/>
        </w:rPr>
      </w:pPr>
    </w:p>
    <w:p w14:paraId="555C659A" w14:textId="77777777" w:rsidR="008015F4" w:rsidRPr="0096287B" w:rsidRDefault="008015F4" w:rsidP="008015F4">
      <w:pPr>
        <w:ind w:left="360"/>
        <w:rPr>
          <w:lang w:val="en-US"/>
        </w:rPr>
      </w:pPr>
    </w:p>
    <w:p w14:paraId="54B2B004" w14:textId="77777777" w:rsidR="008015F4" w:rsidRPr="0096287B" w:rsidRDefault="008015F4" w:rsidP="008015F4">
      <w:pPr>
        <w:ind w:left="360"/>
        <w:rPr>
          <w:lang w:val="en-US"/>
        </w:rPr>
      </w:pPr>
    </w:p>
    <w:p w14:paraId="661778F2" w14:textId="77777777" w:rsidR="008015F4" w:rsidRPr="0096287B" w:rsidRDefault="008015F4" w:rsidP="008015F4">
      <w:pPr>
        <w:ind w:left="360"/>
        <w:rPr>
          <w:lang w:val="en-US"/>
        </w:rPr>
      </w:pPr>
    </w:p>
    <w:p w14:paraId="2D87C08B" w14:textId="77777777" w:rsidR="008015F4" w:rsidRPr="0096287B" w:rsidRDefault="008015F4" w:rsidP="008015F4">
      <w:pPr>
        <w:ind w:left="360"/>
        <w:rPr>
          <w:lang w:val="en-US"/>
        </w:rPr>
      </w:pPr>
    </w:p>
    <w:p w14:paraId="4BF26C29" w14:textId="77777777" w:rsidR="008015F4" w:rsidRPr="0096287B" w:rsidRDefault="008015F4" w:rsidP="008015F4">
      <w:pPr>
        <w:ind w:left="360"/>
        <w:rPr>
          <w:lang w:val="en-US"/>
        </w:rPr>
      </w:pPr>
    </w:p>
    <w:p w14:paraId="2E2C4EAA" w14:textId="77777777" w:rsidR="008015F4" w:rsidRPr="0096287B" w:rsidRDefault="008015F4" w:rsidP="008015F4">
      <w:pPr>
        <w:ind w:left="360"/>
        <w:rPr>
          <w:lang w:val="en-US"/>
        </w:rPr>
      </w:pPr>
    </w:p>
    <w:p w14:paraId="74D2AD91" w14:textId="77777777" w:rsidR="008015F4" w:rsidRPr="0096287B" w:rsidRDefault="008015F4" w:rsidP="008015F4">
      <w:pPr>
        <w:ind w:left="360"/>
        <w:rPr>
          <w:lang w:val="en-US"/>
        </w:rPr>
      </w:pPr>
    </w:p>
    <w:p w14:paraId="51597D66" w14:textId="77777777" w:rsidR="008015F4" w:rsidRPr="0096287B" w:rsidRDefault="008015F4" w:rsidP="008015F4">
      <w:pPr>
        <w:ind w:left="360"/>
        <w:rPr>
          <w:lang w:val="en-US"/>
        </w:rPr>
      </w:pPr>
    </w:p>
    <w:p w14:paraId="712C9748" w14:textId="77777777" w:rsidR="008015F4" w:rsidRPr="0096287B" w:rsidRDefault="008015F4" w:rsidP="008015F4">
      <w:pPr>
        <w:ind w:left="360"/>
        <w:rPr>
          <w:lang w:val="en-US"/>
        </w:rPr>
      </w:pPr>
    </w:p>
    <w:p w14:paraId="56B48E34" w14:textId="77777777" w:rsidR="008015F4" w:rsidRPr="0096287B" w:rsidRDefault="008015F4" w:rsidP="008015F4">
      <w:pPr>
        <w:ind w:left="360"/>
        <w:rPr>
          <w:lang w:val="en-US"/>
        </w:rPr>
      </w:pPr>
    </w:p>
    <w:p w14:paraId="67C05434" w14:textId="77777777" w:rsidR="008015F4" w:rsidRPr="0096287B" w:rsidRDefault="008015F4" w:rsidP="008015F4">
      <w:pPr>
        <w:ind w:left="360"/>
        <w:rPr>
          <w:lang w:val="en-US"/>
        </w:rPr>
      </w:pPr>
    </w:p>
    <w:p w14:paraId="586B3DA2" w14:textId="77777777" w:rsidR="008015F4" w:rsidRPr="0096287B" w:rsidRDefault="008015F4" w:rsidP="008015F4">
      <w:pPr>
        <w:ind w:left="360"/>
        <w:rPr>
          <w:lang w:val="en-US"/>
        </w:rPr>
      </w:pPr>
    </w:p>
    <w:p w14:paraId="25285B87" w14:textId="77777777" w:rsidR="008015F4" w:rsidRPr="0096287B" w:rsidRDefault="008015F4" w:rsidP="008015F4">
      <w:pPr>
        <w:ind w:left="360"/>
        <w:rPr>
          <w:lang w:val="en-US"/>
        </w:rPr>
      </w:pPr>
    </w:p>
    <w:p w14:paraId="184BFE32" w14:textId="77777777" w:rsidR="008015F4" w:rsidRPr="0096287B" w:rsidRDefault="008015F4" w:rsidP="008015F4">
      <w:pPr>
        <w:ind w:left="360"/>
        <w:rPr>
          <w:lang w:val="en-US"/>
        </w:rPr>
      </w:pPr>
    </w:p>
    <w:p w14:paraId="366387D3" w14:textId="77777777" w:rsidR="008015F4" w:rsidRPr="0096287B" w:rsidRDefault="008015F4" w:rsidP="008015F4">
      <w:pPr>
        <w:ind w:left="360"/>
        <w:rPr>
          <w:lang w:val="en-US"/>
        </w:rPr>
      </w:pPr>
    </w:p>
    <w:p w14:paraId="235E8451" w14:textId="77777777" w:rsidR="008015F4" w:rsidRPr="0096287B" w:rsidRDefault="008015F4" w:rsidP="008015F4">
      <w:pPr>
        <w:ind w:left="360"/>
        <w:rPr>
          <w:lang w:val="en-US"/>
        </w:rPr>
      </w:pPr>
    </w:p>
    <w:p w14:paraId="7C06E905" w14:textId="77777777" w:rsidR="008015F4" w:rsidRPr="0096287B" w:rsidRDefault="008015F4" w:rsidP="008015F4">
      <w:pPr>
        <w:ind w:left="360"/>
        <w:rPr>
          <w:lang w:val="en-US"/>
        </w:rPr>
      </w:pPr>
    </w:p>
    <w:p w14:paraId="30265D9A" w14:textId="77777777" w:rsidR="008015F4" w:rsidRPr="0096287B" w:rsidRDefault="008015F4" w:rsidP="008015F4">
      <w:pPr>
        <w:ind w:left="360"/>
        <w:rPr>
          <w:lang w:val="en-US"/>
        </w:rPr>
      </w:pPr>
    </w:p>
    <w:p w14:paraId="4AE1AF4B" w14:textId="77777777" w:rsidR="008015F4" w:rsidRPr="0096287B" w:rsidRDefault="008015F4" w:rsidP="008015F4">
      <w:pPr>
        <w:ind w:left="360"/>
        <w:rPr>
          <w:lang w:val="en-US"/>
        </w:rPr>
      </w:pPr>
    </w:p>
    <w:p w14:paraId="4F0E9BA0" w14:textId="77777777" w:rsidR="008015F4" w:rsidRPr="0096287B" w:rsidRDefault="008015F4" w:rsidP="008015F4">
      <w:pPr>
        <w:ind w:left="360"/>
        <w:rPr>
          <w:lang w:val="en-US"/>
        </w:rPr>
      </w:pPr>
    </w:p>
    <w:p w14:paraId="7E75189F" w14:textId="77777777" w:rsidR="008015F4" w:rsidRPr="0096287B" w:rsidRDefault="008015F4" w:rsidP="008015F4">
      <w:pPr>
        <w:ind w:left="360"/>
        <w:rPr>
          <w:lang w:val="en-US"/>
        </w:rPr>
      </w:pPr>
    </w:p>
    <w:p w14:paraId="6D3E813F" w14:textId="77777777" w:rsidR="008015F4" w:rsidRPr="0096287B" w:rsidRDefault="008015F4" w:rsidP="008015F4">
      <w:pPr>
        <w:ind w:left="360"/>
        <w:rPr>
          <w:lang w:val="en-US"/>
        </w:rPr>
      </w:pPr>
    </w:p>
    <w:p w14:paraId="11F146E6" w14:textId="77777777" w:rsidR="008015F4" w:rsidRPr="0096287B" w:rsidRDefault="008015F4" w:rsidP="008015F4">
      <w:pPr>
        <w:ind w:left="360"/>
        <w:rPr>
          <w:lang w:val="en-US"/>
        </w:rPr>
      </w:pPr>
    </w:p>
    <w:p w14:paraId="7039A684" w14:textId="77777777" w:rsidR="008015F4" w:rsidRPr="0096287B" w:rsidRDefault="008015F4" w:rsidP="008015F4">
      <w:pPr>
        <w:ind w:left="360"/>
        <w:rPr>
          <w:lang w:val="en-US"/>
        </w:rPr>
      </w:pPr>
    </w:p>
    <w:p w14:paraId="6EB6024C" w14:textId="77777777" w:rsidR="008015F4" w:rsidRPr="0096287B" w:rsidRDefault="008015F4" w:rsidP="008015F4">
      <w:pPr>
        <w:rPr>
          <w:lang w:val="en-US"/>
        </w:rPr>
      </w:pPr>
    </w:p>
    <w:p w14:paraId="5A219D12" w14:textId="77777777" w:rsidR="008015F4" w:rsidRPr="0096287B" w:rsidRDefault="008015F4" w:rsidP="008015F4">
      <w:pPr>
        <w:rPr>
          <w:lang w:val="en-US"/>
        </w:rPr>
      </w:pPr>
    </w:p>
    <w:p w14:paraId="312F747C" w14:textId="0E0E09FB" w:rsidR="008015F4" w:rsidRPr="0096287B" w:rsidRDefault="00822669" w:rsidP="00C15450">
      <w:pPr>
        <w:pStyle w:val="ListParagraph"/>
        <w:numPr>
          <w:ilvl w:val="0"/>
          <w:numId w:val="17"/>
        </w:numPr>
        <w:rPr>
          <w:lang w:val="en-US"/>
        </w:rPr>
      </w:pPr>
      <w:r w:rsidRPr="0096287B">
        <w:rPr>
          <w:noProof/>
          <w:lang w:val="en-US"/>
        </w:rPr>
        <w:lastRenderedPageBreak/>
        <mc:AlternateContent>
          <mc:Choice Requires="wps">
            <w:drawing>
              <wp:anchor distT="0" distB="0" distL="114300" distR="114300" simplePos="0" relativeHeight="251943936" behindDoc="0" locked="0" layoutInCell="1" allowOverlap="1" wp14:anchorId="5051A0A3" wp14:editId="3340E126">
                <wp:simplePos x="0" y="0"/>
                <wp:positionH relativeFrom="column">
                  <wp:posOffset>-341629</wp:posOffset>
                </wp:positionH>
                <wp:positionV relativeFrom="paragraph">
                  <wp:posOffset>271145</wp:posOffset>
                </wp:positionV>
                <wp:extent cx="764210" cy="251281"/>
                <wp:effectExtent l="0" t="38100" r="0" b="34925"/>
                <wp:wrapNone/>
                <wp:docPr id="15" name="Rectangle 15"/>
                <wp:cNvGraphicFramePr/>
                <a:graphic xmlns:a="http://schemas.openxmlformats.org/drawingml/2006/main">
                  <a:graphicData uri="http://schemas.microsoft.com/office/word/2010/wordprocessingShape">
                    <wps:wsp>
                      <wps:cNvSpPr/>
                      <wps:spPr>
                        <a:xfrm rot="21192525">
                          <a:off x="0" y="0"/>
                          <a:ext cx="764210" cy="251281"/>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3D816F7" w14:textId="5B0A457F" w:rsidR="00060CFC" w:rsidRDefault="00060CFC" w:rsidP="00822669">
                            <w: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1A0A3" id="Rectangle 15" o:spid="_x0000_s1259" style="position:absolute;left:0;text-align:left;margin-left:-26.9pt;margin-top:21.35pt;width:60.15pt;height:19.8pt;rotation:-445071fd;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" filled="f" stroked="f">
                <v:textbox>
                  <w:txbxContent>
                    <w:p w14:paraId="03D816F7" w14:textId="5B0A457F" w:rsidR="00060CFC" w:rsidRDefault="00060CFC" w:rsidP="00822669">
                      <w:r>
                        <w:t>Example:</w:t>
                      </w:r>
                    </w:p>
                  </w:txbxContent>
                </v:textbox>
              </v:rect>
            </w:pict>
          </mc:Fallback>
        </mc:AlternateContent>
      </w:r>
      <w:r w:rsidR="007E7538" w:rsidRPr="0096287B">
        <w:rPr>
          <w:lang w:val="en-US"/>
        </w:rPr>
        <w:t>Choose one word that represents your convention experience</w:t>
      </w:r>
      <w:r w:rsidR="00A038E3">
        <w:rPr>
          <w:lang w:val="en-US"/>
        </w:rPr>
        <w:t>,</w:t>
      </w:r>
      <w:r w:rsidR="007E7538" w:rsidRPr="0096287B">
        <w:rPr>
          <w:lang w:val="en-US"/>
        </w:rPr>
        <w:t xml:space="preserve"> and create an acrostic poem using your chosen word. </w:t>
      </w:r>
    </w:p>
    <w:p w14:paraId="2588B252" w14:textId="3418F90C" w:rsidR="008015F4" w:rsidRPr="0096287B" w:rsidRDefault="00822669" w:rsidP="00822669">
      <w:pPr>
        <w:ind w:left="-360"/>
        <w:rPr>
          <w:lang w:val="en-US"/>
        </w:rPr>
      </w:pPr>
      <w:r w:rsidRPr="0096287B">
        <w:rPr>
          <w:noProof/>
          <w:lang w:val="en-US"/>
        </w:rPr>
        <w:drawing>
          <wp:inline distT="0" distB="0" distL="0" distR="0" wp14:anchorId="5F673809" wp14:editId="5026D319">
            <wp:extent cx="1279123" cy="757163"/>
            <wp:effectExtent l="38100" t="76200" r="35560" b="6223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204" cstate="print">
                      <a:extLst>
                        <a:ext uri="{28A0092B-C50C-407E-A947-70E740481C1C}">
                          <a14:useLocalDpi xmlns:a14="http://schemas.microsoft.com/office/drawing/2010/main" val="0"/>
                        </a:ext>
                      </a:extLst>
                    </a:blip>
                    <a:stretch>
                      <a:fillRect/>
                    </a:stretch>
                  </pic:blipFill>
                  <pic:spPr>
                    <a:xfrm rot="21258908">
                      <a:off x="0" y="0"/>
                      <a:ext cx="1313109" cy="777280"/>
                    </a:xfrm>
                    <a:prstGeom prst="rect">
                      <a:avLst/>
                    </a:prstGeom>
                  </pic:spPr>
                </pic:pic>
              </a:graphicData>
            </a:graphic>
          </wp:inline>
        </w:drawing>
      </w:r>
    </w:p>
    <w:p w14:paraId="6C22AB51" w14:textId="7C7D40F7" w:rsidR="008015F4" w:rsidRPr="0096287B" w:rsidRDefault="008015F4" w:rsidP="008015F4">
      <w:pPr>
        <w:rPr>
          <w:lang w:val="en-US"/>
        </w:rPr>
      </w:pPr>
    </w:p>
    <w:p w14:paraId="6C325098" w14:textId="614AC3A3" w:rsidR="00822669" w:rsidRPr="0096287B" w:rsidRDefault="00822669" w:rsidP="008015F4">
      <w:pPr>
        <w:rPr>
          <w:lang w:val="en-US"/>
        </w:rPr>
      </w:pPr>
    </w:p>
    <w:p w14:paraId="0C403E20" w14:textId="77777777" w:rsidR="00822669" w:rsidRPr="0096287B" w:rsidRDefault="00822669" w:rsidP="008015F4">
      <w:pPr>
        <w:rPr>
          <w:lang w:val="en-US"/>
        </w:rPr>
      </w:pPr>
    </w:p>
    <w:p w14:paraId="09133C56" w14:textId="77777777" w:rsidR="008015F4" w:rsidRPr="0096287B" w:rsidRDefault="008015F4" w:rsidP="008015F4">
      <w:pPr>
        <w:rPr>
          <w:lang w:val="en-US"/>
        </w:rPr>
      </w:pPr>
    </w:p>
    <w:p w14:paraId="41FE7719" w14:textId="0A7898A2" w:rsidR="008015F4" w:rsidRPr="0096287B" w:rsidRDefault="008015F4" w:rsidP="00C15450">
      <w:pPr>
        <w:pStyle w:val="ListParagraph"/>
        <w:numPr>
          <w:ilvl w:val="0"/>
          <w:numId w:val="17"/>
        </w:numPr>
        <w:rPr>
          <w:lang w:val="en-US"/>
        </w:rPr>
      </w:pPr>
      <w:r w:rsidRPr="0096287B">
        <w:rPr>
          <w:lang w:val="en-US"/>
        </w:rPr>
        <w:t xml:space="preserve">What one thing </w:t>
      </w:r>
      <w:r w:rsidR="00A038E3">
        <w:rPr>
          <w:lang w:val="en-US"/>
        </w:rPr>
        <w:t xml:space="preserve">in your </w:t>
      </w:r>
      <w:r w:rsidRPr="0096287B">
        <w:rPr>
          <w:lang w:val="en-US"/>
        </w:rPr>
        <w:t xml:space="preserve">personal </w:t>
      </w:r>
      <w:r w:rsidR="00A038E3">
        <w:rPr>
          <w:lang w:val="en-US"/>
        </w:rPr>
        <w:t xml:space="preserve">life </w:t>
      </w:r>
      <w:r w:rsidRPr="0096287B">
        <w:rPr>
          <w:lang w:val="en-US"/>
        </w:rPr>
        <w:t xml:space="preserve">and </w:t>
      </w:r>
      <w:r w:rsidR="00A038E3">
        <w:rPr>
          <w:lang w:val="en-US"/>
        </w:rPr>
        <w:t xml:space="preserve">in </w:t>
      </w:r>
      <w:r w:rsidRPr="0096287B">
        <w:rPr>
          <w:lang w:val="en-US"/>
        </w:rPr>
        <w:t>school will you take from your experience</w:t>
      </w:r>
      <w:r w:rsidR="00A038E3">
        <w:rPr>
          <w:lang w:val="en-US"/>
        </w:rPr>
        <w:t>,</w:t>
      </w:r>
      <w:r w:rsidRPr="0096287B">
        <w:rPr>
          <w:lang w:val="en-US"/>
        </w:rPr>
        <w:t xml:space="preserve"> and how will you implement it in your life?</w:t>
      </w:r>
    </w:p>
    <w:p w14:paraId="5A2BDB56" w14:textId="77777777" w:rsidR="008015F4" w:rsidRPr="0096287B" w:rsidRDefault="008015F4" w:rsidP="008015F4">
      <w:pPr>
        <w:rPr>
          <w:lang w:val="en-US"/>
        </w:rPr>
      </w:pPr>
      <w:r w:rsidRPr="0096287B">
        <w:rPr>
          <w:noProof/>
          <w:lang w:val="en-US"/>
        </w:rPr>
        <mc:AlternateContent>
          <mc:Choice Requires="wps">
            <w:drawing>
              <wp:anchor distT="0" distB="0" distL="114300" distR="114300" simplePos="0" relativeHeight="251837440" behindDoc="0" locked="0" layoutInCell="1" allowOverlap="1" wp14:anchorId="74CE3DA8" wp14:editId="72AF5F01">
                <wp:simplePos x="0" y="0"/>
                <wp:positionH relativeFrom="margin">
                  <wp:align>right</wp:align>
                </wp:positionH>
                <wp:positionV relativeFrom="paragraph">
                  <wp:posOffset>93980</wp:posOffset>
                </wp:positionV>
                <wp:extent cx="2724150" cy="2838450"/>
                <wp:effectExtent l="0" t="0" r="19050" b="19050"/>
                <wp:wrapNone/>
                <wp:docPr id="340" name="Rectangle 340"/>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F63C25" w14:textId="77777777" w:rsidR="00060CFC" w:rsidRDefault="00060CFC" w:rsidP="008015F4">
                            <w:pPr>
                              <w:jc w:val="center"/>
                            </w:pPr>
                            <w:r>
                              <w:t>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4CE3DA8" id="Rectangle 340" o:spid="_x0000_s1260" style="position:absolute;margin-left:163.3pt;margin-top:7.4pt;width:214.5pt;height:223.5pt;z-index:2518374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" fillcolor="white [3201]" strokecolor="#004a98 [3204]" strokeweight="1pt">
                <v:textbox>
                  <w:txbxContent>
                    <w:p w14:paraId="78F63C25" w14:textId="77777777" w:rsidR="00060CFC" w:rsidRDefault="00060CFC" w:rsidP="008015F4">
                      <w:pPr>
                        <w:jc w:val="center"/>
                      </w:pPr>
                      <w:r>
                        <w:t>School</w:t>
                      </w:r>
                    </w:p>
                  </w:txbxContent>
                </v:textbox>
                <w10:wrap anchorx="margin"/>
              </v:rect>
            </w:pict>
          </mc:Fallback>
        </mc:AlternateContent>
      </w:r>
      <w:r w:rsidRPr="0096287B">
        <w:rPr>
          <w:noProof/>
          <w:lang w:val="en-US"/>
        </w:rPr>
        <mc:AlternateContent>
          <mc:Choice Requires="wps">
            <w:drawing>
              <wp:anchor distT="0" distB="0" distL="114300" distR="114300" simplePos="0" relativeHeight="251836416" behindDoc="0" locked="0" layoutInCell="1" allowOverlap="1" wp14:anchorId="1A911BE6" wp14:editId="4CDCA4FF">
                <wp:simplePos x="0" y="0"/>
                <wp:positionH relativeFrom="column">
                  <wp:posOffset>252730</wp:posOffset>
                </wp:positionH>
                <wp:positionV relativeFrom="paragraph">
                  <wp:posOffset>81280</wp:posOffset>
                </wp:positionV>
                <wp:extent cx="2724150" cy="2838450"/>
                <wp:effectExtent l="0" t="0" r="19050" b="19050"/>
                <wp:wrapNone/>
                <wp:docPr id="339" name="Rectangle 339"/>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6E53FA" w14:textId="77777777" w:rsidR="00060CFC" w:rsidRDefault="00060CFC" w:rsidP="008015F4">
                            <w:pPr>
                              <w:jc w:val="center"/>
                            </w:pPr>
                            <w:r>
                              <w:t>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A911BE6" id="Rectangle 339" o:spid="_x0000_s1261" style="position:absolute;margin-left:19.9pt;margin-top:6.4pt;width:214.5pt;height:223.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" fillcolor="white [3201]" strokecolor="#004a98 [3204]" strokeweight="1pt">
                <v:textbox>
                  <w:txbxContent>
                    <w:p w14:paraId="196E53FA" w14:textId="77777777" w:rsidR="00060CFC" w:rsidRDefault="00060CFC" w:rsidP="008015F4">
                      <w:pPr>
                        <w:jc w:val="center"/>
                      </w:pPr>
                      <w:r>
                        <w:t>Personal</w:t>
                      </w:r>
                    </w:p>
                  </w:txbxContent>
                </v:textbox>
              </v:rect>
            </w:pict>
          </mc:Fallback>
        </mc:AlternateContent>
      </w:r>
    </w:p>
    <w:p w14:paraId="5F8A699A" w14:textId="77777777" w:rsidR="008015F4" w:rsidRPr="0096287B" w:rsidRDefault="008015F4" w:rsidP="008015F4">
      <w:pPr>
        <w:rPr>
          <w:lang w:val="en-US"/>
        </w:rPr>
      </w:pPr>
    </w:p>
    <w:p w14:paraId="5C022058" w14:textId="77777777" w:rsidR="008015F4" w:rsidRPr="0096287B" w:rsidRDefault="008015F4" w:rsidP="008015F4">
      <w:pPr>
        <w:rPr>
          <w:lang w:val="en-US"/>
        </w:rPr>
      </w:pPr>
    </w:p>
    <w:p w14:paraId="589FC348" w14:textId="77777777" w:rsidR="008015F4" w:rsidRPr="0096287B" w:rsidRDefault="008015F4" w:rsidP="008015F4">
      <w:pPr>
        <w:rPr>
          <w:lang w:val="en-US"/>
        </w:rPr>
      </w:pPr>
    </w:p>
    <w:p w14:paraId="04138FE7" w14:textId="77777777" w:rsidR="008015F4" w:rsidRPr="0096287B" w:rsidRDefault="008015F4" w:rsidP="008015F4">
      <w:pPr>
        <w:rPr>
          <w:lang w:val="en-US"/>
        </w:rPr>
      </w:pPr>
    </w:p>
    <w:p w14:paraId="7D845639" w14:textId="77777777" w:rsidR="008015F4" w:rsidRPr="0096287B" w:rsidRDefault="008015F4" w:rsidP="008015F4">
      <w:pPr>
        <w:rPr>
          <w:lang w:val="en-US"/>
        </w:rPr>
      </w:pPr>
    </w:p>
    <w:p w14:paraId="58ECC995" w14:textId="77777777" w:rsidR="008015F4" w:rsidRPr="0096287B" w:rsidRDefault="008015F4" w:rsidP="008015F4">
      <w:pPr>
        <w:rPr>
          <w:lang w:val="en-US"/>
        </w:rPr>
      </w:pPr>
    </w:p>
    <w:p w14:paraId="0EFE4328" w14:textId="77777777" w:rsidR="008015F4" w:rsidRPr="0096287B" w:rsidRDefault="008015F4" w:rsidP="008015F4">
      <w:pPr>
        <w:rPr>
          <w:lang w:val="en-US"/>
        </w:rPr>
      </w:pPr>
    </w:p>
    <w:p w14:paraId="4B6309D5" w14:textId="77777777" w:rsidR="008015F4" w:rsidRPr="0096287B" w:rsidRDefault="008015F4" w:rsidP="008015F4">
      <w:pPr>
        <w:rPr>
          <w:lang w:val="en-US"/>
        </w:rPr>
      </w:pPr>
    </w:p>
    <w:p w14:paraId="317D01FA" w14:textId="77777777" w:rsidR="008015F4" w:rsidRPr="0096287B" w:rsidRDefault="008015F4" w:rsidP="008015F4">
      <w:pPr>
        <w:rPr>
          <w:lang w:val="en-US"/>
        </w:rPr>
      </w:pPr>
    </w:p>
    <w:p w14:paraId="23C1A63E" w14:textId="77777777" w:rsidR="008015F4" w:rsidRPr="0096287B" w:rsidRDefault="008015F4" w:rsidP="008015F4">
      <w:pPr>
        <w:rPr>
          <w:lang w:val="en-US"/>
        </w:rPr>
      </w:pPr>
    </w:p>
    <w:p w14:paraId="57136ADE" w14:textId="77777777" w:rsidR="008015F4" w:rsidRPr="0096287B" w:rsidRDefault="008015F4" w:rsidP="008015F4">
      <w:pPr>
        <w:rPr>
          <w:lang w:val="en-US"/>
        </w:rPr>
      </w:pPr>
    </w:p>
    <w:p w14:paraId="1EF7B864" w14:textId="77777777" w:rsidR="008015F4" w:rsidRPr="0096287B" w:rsidRDefault="008015F4" w:rsidP="008015F4">
      <w:pPr>
        <w:rPr>
          <w:lang w:val="en-US"/>
        </w:rPr>
      </w:pPr>
    </w:p>
    <w:p w14:paraId="2069A3D4" w14:textId="1E4389EA" w:rsidR="008015F4" w:rsidRPr="0096287B" w:rsidRDefault="008015F4" w:rsidP="00C15450">
      <w:pPr>
        <w:pStyle w:val="ListParagraph"/>
        <w:numPr>
          <w:ilvl w:val="0"/>
          <w:numId w:val="17"/>
        </w:numPr>
        <w:rPr>
          <w:lang w:val="en-US"/>
        </w:rPr>
      </w:pPr>
      <w:r w:rsidRPr="0096287B">
        <w:rPr>
          <w:noProof/>
          <w:lang w:val="en-US"/>
        </w:rPr>
        <mc:AlternateContent>
          <mc:Choice Requires="wps">
            <w:drawing>
              <wp:anchor distT="0" distB="0" distL="114300" distR="114300" simplePos="0" relativeHeight="251838464" behindDoc="0" locked="0" layoutInCell="1" allowOverlap="1" wp14:anchorId="209D51FB" wp14:editId="47B29963">
                <wp:simplePos x="0" y="0"/>
                <wp:positionH relativeFrom="column">
                  <wp:posOffset>570230</wp:posOffset>
                </wp:positionH>
                <wp:positionV relativeFrom="paragraph">
                  <wp:posOffset>138430</wp:posOffset>
                </wp:positionV>
                <wp:extent cx="4902200" cy="2540000"/>
                <wp:effectExtent l="38100" t="19050" r="0" b="31750"/>
                <wp:wrapNone/>
                <wp:docPr id="341" name="Explosion: 8 Points 341"/>
                <wp:cNvGraphicFramePr/>
                <a:graphic xmlns:a="http://schemas.openxmlformats.org/drawingml/2006/main">
                  <a:graphicData uri="http://schemas.microsoft.com/office/word/2010/wordprocessingShape">
                    <wps:wsp>
                      <wps:cNvSpPr/>
                      <wps:spPr>
                        <a:xfrm>
                          <a:off x="0" y="0"/>
                          <a:ext cx="4902200" cy="2540000"/>
                        </a:xfrm>
                        <a:prstGeom prst="irregularSeal1">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78E2F" id="Explosion: 8 Points 341" o:spid="_x0000_s1026" type="#_x0000_t71" style="position:absolute;margin-left:44.9pt;margin-top:10.9pt;width:386pt;height:20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" fillcolor="white [3201]" strokecolor="#004a98 [3204]" strokeweight="1pt"/>
            </w:pict>
          </mc:Fallback>
        </mc:AlternateContent>
      </w:r>
      <w:r w:rsidRPr="0096287B">
        <w:rPr>
          <w:lang w:val="en-US"/>
        </w:rPr>
        <w:t xml:space="preserve">What was </w:t>
      </w:r>
      <w:r w:rsidR="00A038E3">
        <w:rPr>
          <w:lang w:val="en-US"/>
        </w:rPr>
        <w:t>your</w:t>
      </w:r>
      <w:r w:rsidR="00A038E3" w:rsidRPr="0096287B">
        <w:rPr>
          <w:lang w:val="en-US"/>
        </w:rPr>
        <w:t xml:space="preserve"> </w:t>
      </w:r>
      <w:r w:rsidRPr="0096287B">
        <w:rPr>
          <w:lang w:val="en-US"/>
        </w:rPr>
        <w:t>most interesting discovery during this experience?</w:t>
      </w:r>
    </w:p>
    <w:p w14:paraId="0FBECB25" w14:textId="77777777" w:rsidR="008015F4" w:rsidRPr="0096287B" w:rsidRDefault="008015F4" w:rsidP="008015F4">
      <w:pPr>
        <w:ind w:left="360"/>
        <w:rPr>
          <w:lang w:val="en-US"/>
        </w:rPr>
      </w:pPr>
    </w:p>
    <w:p w14:paraId="2583F6BA" w14:textId="77777777" w:rsidR="008015F4" w:rsidRPr="0096287B" w:rsidRDefault="008015F4" w:rsidP="008015F4">
      <w:pPr>
        <w:jc w:val="right"/>
        <w:rPr>
          <w:lang w:val="en-US"/>
        </w:rPr>
      </w:pPr>
    </w:p>
    <w:p w14:paraId="529CFE75" w14:textId="77777777" w:rsidR="008015F4" w:rsidRPr="0096287B" w:rsidRDefault="008015F4" w:rsidP="008015F4">
      <w:pPr>
        <w:jc w:val="right"/>
        <w:rPr>
          <w:lang w:val="en-US"/>
        </w:rPr>
      </w:pPr>
    </w:p>
    <w:p w14:paraId="6BDAB3E1" w14:textId="77777777" w:rsidR="008015F4" w:rsidRPr="0096287B" w:rsidRDefault="008015F4" w:rsidP="008015F4">
      <w:pPr>
        <w:pStyle w:val="Heading1"/>
        <w:rPr>
          <w:lang w:val="en-US"/>
        </w:rPr>
      </w:pPr>
    </w:p>
    <w:p w14:paraId="4033B5BA" w14:textId="77777777" w:rsidR="008015F4" w:rsidRPr="0096287B" w:rsidRDefault="008015F4" w:rsidP="008015F4">
      <w:pPr>
        <w:rPr>
          <w:lang w:val="en-US"/>
        </w:rPr>
      </w:pPr>
    </w:p>
    <w:p w14:paraId="1ACF6522" w14:textId="77777777" w:rsidR="008015F4" w:rsidRPr="0096287B" w:rsidRDefault="008015F4" w:rsidP="008015F4">
      <w:pPr>
        <w:pStyle w:val="NoSpacing"/>
        <w:rPr>
          <w:lang w:val="en-US"/>
        </w:rPr>
      </w:pPr>
    </w:p>
    <w:p w14:paraId="2167848C" w14:textId="77777777" w:rsidR="008015F4" w:rsidRPr="0096287B" w:rsidRDefault="008015F4" w:rsidP="008015F4">
      <w:pPr>
        <w:pStyle w:val="NoSpacing"/>
        <w:rPr>
          <w:lang w:val="en-US"/>
        </w:rPr>
      </w:pPr>
    </w:p>
    <w:p w14:paraId="1B54B55F" w14:textId="77777777" w:rsidR="008015F4" w:rsidRPr="0096287B" w:rsidRDefault="008015F4" w:rsidP="008015F4">
      <w:pPr>
        <w:pStyle w:val="NoSpacing"/>
        <w:rPr>
          <w:lang w:val="en-US"/>
        </w:rPr>
      </w:pPr>
    </w:p>
    <w:p w14:paraId="18BAC35B" w14:textId="4496008F" w:rsidR="008015F4" w:rsidRPr="0096287B" w:rsidRDefault="008015F4" w:rsidP="00DA2D52">
      <w:pPr>
        <w:pStyle w:val="NoSpacing"/>
        <w:rPr>
          <w:lang w:val="en-US"/>
        </w:rPr>
      </w:pPr>
    </w:p>
    <w:sectPr w:rsidR="008015F4" w:rsidRPr="0096287B" w:rsidSect="00353270">
      <w:footerReference w:type="default" r:id="rId205"/>
      <w:headerReference w:type="first" r:id="rId206"/>
      <w:footerReference w:type="first" r:id="rId207"/>
      <w:pgSz w:w="12242" w:h="15842" w:code="1"/>
      <w:pgMar w:top="1412" w:right="1412" w:bottom="1412" w:left="1412" w:header="709"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5BF07" w14:textId="77777777" w:rsidR="00375B79" w:rsidRDefault="00375B79" w:rsidP="00E974FE">
      <w:pPr>
        <w:spacing w:after="0" w:line="240" w:lineRule="auto"/>
      </w:pPr>
      <w:r>
        <w:separator/>
      </w:r>
    </w:p>
  </w:endnote>
  <w:endnote w:type="continuationSeparator" w:id="0">
    <w:p w14:paraId="2FAD1808" w14:textId="77777777" w:rsidR="00375B79" w:rsidRDefault="00375B79"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D83604AD-B068-4E24-A333-69D0A81DD16D}"/>
    <w:embedBold r:id="rId2" w:fontKey="{6328BA1D-2FBE-41A1-B321-8E3857B7AE44}"/>
    <w:embedItalic r:id="rId3" w:fontKey="{C1F93902-8FD8-420C-BA8F-697ED47264A2}"/>
    <w:embedBoldItalic r:id="rId4" w:fontKey="{0ACFB2AB-89EB-41E1-823B-4DC95C81AE82}"/>
  </w:font>
  <w:font w:name="Anton">
    <w:panose1 w:val="00000500000000000000"/>
    <w:charset w:val="00"/>
    <w:family w:val="auto"/>
    <w:pitch w:val="variable"/>
    <w:sig w:usb0="2000000F" w:usb1="00000000" w:usb2="00000000" w:usb3="00000000" w:csb0="00000193" w:csb1="00000000"/>
    <w:embedRegular r:id="rId5" w:fontKey="{B6D161E1-7B2B-45CA-9664-20B05902980C}"/>
    <w:embedBold r:id="rId6" w:fontKey="{1B2044A8-7C14-4CF2-A898-00BB2E30BC75}"/>
    <w:embedItalic r:id="rId7" w:fontKey="{13AB51A2-7500-4938-B182-F46E6596468A}"/>
  </w:font>
  <w:font w:name="Segoe UI">
    <w:panose1 w:val="020B0502040204020203"/>
    <w:charset w:val="00"/>
    <w:family w:val="swiss"/>
    <w:pitch w:val="variable"/>
    <w:sig w:usb0="E4002EFF" w:usb1="C000E47F" w:usb2="00000009" w:usb3="00000000" w:csb0="000001FF" w:csb1="00000000"/>
    <w:embedRegular r:id="rId8" w:fontKey="{69A68C23-10F1-4E7D-A8CE-CA287CF353FB}"/>
  </w:font>
  <w:font w:name="Consolas">
    <w:panose1 w:val="020B0609020204030204"/>
    <w:charset w:val="00"/>
    <w:family w:val="modern"/>
    <w:pitch w:val="fixed"/>
    <w:sig w:usb0="E00006FF" w:usb1="0000FCFF" w:usb2="00000001" w:usb3="00000000" w:csb0="0000019F" w:csb1="00000000"/>
    <w:embedRegular r:id="rId9" w:fontKey="{22A164DE-6739-4EAF-A7F0-44B247F0DE10}"/>
  </w:font>
  <w:font w:name="DM Serif Text">
    <w:panose1 w:val="00000000000000000000"/>
    <w:charset w:val="00"/>
    <w:family w:val="auto"/>
    <w:pitch w:val="variable"/>
    <w:sig w:usb0="A00002EF" w:usb1="0000004B" w:usb2="00000000" w:usb3="00000000" w:csb0="0000019F" w:csb1="00000000"/>
    <w:embedBold r:id="rId10" w:fontKey="{C3B56250-B7BA-449C-A810-C52A70866D80}"/>
  </w:font>
  <w:font w:name="Verdana">
    <w:panose1 w:val="020B0604030504040204"/>
    <w:charset w:val="00"/>
    <w:family w:val="swiss"/>
    <w:pitch w:val="variable"/>
    <w:sig w:usb0="A00006FF" w:usb1="4000205B" w:usb2="00000010" w:usb3="00000000" w:csb0="0000019F" w:csb1="00000000"/>
    <w:embedRegular r:id="rId11" w:fontKey="{5F693B16-741C-4963-950E-40D57ED615C8}"/>
    <w:embedBold r:id="rId12" w:fontKey="{6AA5EA01-3389-46FA-A434-EB95F5E4E34F}"/>
    <w:embedItalic r:id="rId13" w:fontKey="{38C0E727-E139-4162-A380-F403454B9414}"/>
  </w:font>
  <w:font w:name="Lasiver-Regular">
    <w:altName w:val="Courier New"/>
    <w:panose1 w:val="000005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4" w:fontKey="{DB2E7DE5-D009-4A11-A3D9-E80D182C8C48}"/>
    <w:embedBold r:id="rId15" w:fontKey="{0205EE99-8444-4C9B-B9EE-824AB2744A6C}"/>
    <w:embedItalic r:id="rId16" w:fontKey="{A998886B-7F6E-497B-BF3F-901A440C3F9B}"/>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CC8A4E94-ACF3-4CF7-B9A1-677E16712679}"/>
    <w:embedBold r:id="rId18" w:fontKey="{6B0F26C6-CE38-4E47-938B-FDDA68D2E87E}"/>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9" w:fontKey="{131322DA-66AE-4B00-ABCC-0708C378A9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977C6" w14:textId="1BB89341" w:rsidR="00060CFC" w:rsidRPr="00093178" w:rsidRDefault="002E50A0" w:rsidP="002E50A0">
    <w:pPr>
      <w:pStyle w:val="Footer"/>
      <w:tabs>
        <w:tab w:val="center" w:pos="4695"/>
        <w:tab w:val="right" w:pos="9390"/>
      </w:tabs>
      <w:jc w:val="left"/>
      <w:rPr>
        <w:color w:val="FFFFFF" w:themeColor="background1"/>
      </w:rPr>
    </w:pPr>
    <w:r>
      <w:rPr>
        <w:color w:val="FFFFFF" w:themeColor="background1"/>
      </w:rPr>
      <w:tab/>
    </w:r>
    <w:r w:rsidR="00060CFC" w:rsidRPr="00093178">
      <w:rPr>
        <w:noProof/>
        <w:color w:val="FFFFFF" w:themeColor="background1"/>
        <w:lang w:val="en-US"/>
      </w:rPr>
      <mc:AlternateContent>
        <mc:Choice Requires="wps">
          <w:drawing>
            <wp:anchor distT="0" distB="0" distL="114300" distR="114300" simplePos="0" relativeHeight="251677696" behindDoc="1" locked="0" layoutInCell="1" allowOverlap="1" wp14:anchorId="26FAD13A" wp14:editId="7F396001">
              <wp:simplePos x="0" y="0"/>
              <wp:positionH relativeFrom="page">
                <wp:posOffset>-228600</wp:posOffset>
              </wp:positionH>
              <wp:positionV relativeFrom="page">
                <wp:posOffset>9439275</wp:posOffset>
              </wp:positionV>
              <wp:extent cx="8229600" cy="1304925"/>
              <wp:effectExtent l="0" t="0" r="19050" b="28575"/>
              <wp:wrapNone/>
              <wp:docPr id="110" name="Rectangle 110"/>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662B" id="Rectangle 110" o:spid="_x0000_s1026" style="position:absolute;margin-left:-18pt;margin-top:743.25pt;width:9in;height:102.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" fillcolor="#df5931" strokecolor="#17274a" strokeweight="1pt">
              <w10:wrap anchorx="page" anchory="page"/>
            </v:rect>
          </w:pict>
        </mc:Fallback>
      </mc:AlternateContent>
    </w:r>
    <w:r w:rsidR="00060CFC" w:rsidRPr="00093178">
      <w:rPr>
        <w:color w:val="FFFFFF" w:themeColor="background1"/>
      </w:rPr>
      <w:t>National FFA Organization Headquarters 6060 FFA Drive | Indianapolis, IN 46268-0960 | 317-802-6060 | 888-332-2668 | FFA.org</w:t>
    </w:r>
    <w:r>
      <w:rPr>
        <w:color w:val="FFFFFF" w:themeColor="background1"/>
      </w:rPr>
      <w:tab/>
    </w:r>
    <w:r>
      <w:rPr>
        <w:color w:val="FFFFFF" w:themeColor="background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E4132" w14:textId="5B44726A" w:rsidR="00060CFC" w:rsidRPr="00093178" w:rsidRDefault="00060CFC">
    <w:pPr>
      <w:pStyle w:val="Footer"/>
      <w:rPr>
        <w:color w:val="FFFFFF" w:themeColor="background1"/>
      </w:rPr>
    </w:pPr>
    <w:r w:rsidRPr="00093178">
      <w:rPr>
        <w:noProof/>
        <w:color w:val="FFFFFF" w:themeColor="background1"/>
        <w:lang w:val="en-US"/>
      </w:rPr>
      <mc:AlternateContent>
        <mc:Choice Requires="wps">
          <w:drawing>
            <wp:anchor distT="0" distB="0" distL="114300" distR="114300" simplePos="0" relativeHeight="251671552" behindDoc="1" locked="0" layoutInCell="1" allowOverlap="1" wp14:anchorId="7F4F1AB5" wp14:editId="18C0A13F">
              <wp:simplePos x="0" y="0"/>
              <wp:positionH relativeFrom="page">
                <wp:posOffset>-19050</wp:posOffset>
              </wp:positionH>
              <wp:positionV relativeFrom="page">
                <wp:posOffset>9505950</wp:posOffset>
              </wp:positionV>
              <wp:extent cx="7981950" cy="1219200"/>
              <wp:effectExtent l="0" t="0" r="19050" b="19050"/>
              <wp:wrapNone/>
              <wp:docPr id="215" name="Rectangle 21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FE33A" id="Rectangle 215" o:spid="_x0000_s1026" style="position:absolute;margin-left:-1.5pt;margin-top:748.5pt;width:628.5pt;height:9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" fillcolor="#df5931" strokecolor="#17274a" strokeweight="1pt">
              <w10:wrap anchorx="page" anchory="page"/>
            </v:rect>
          </w:pict>
        </mc:Fallback>
      </mc:AlternateContent>
    </w:r>
    <w:r w:rsidRPr="00093178">
      <w:rPr>
        <w:color w:val="FFFFFF" w:themeColor="background1"/>
      </w:rPr>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C4FF0" w14:textId="0CB245B3" w:rsidR="00060CFC" w:rsidRPr="00093178" w:rsidRDefault="00060CFC">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68480" behindDoc="1" locked="0" layoutInCell="1" allowOverlap="1" wp14:anchorId="673C5DB0" wp14:editId="11E3174F">
              <wp:simplePos x="0" y="0"/>
              <wp:positionH relativeFrom="page">
                <wp:posOffset>-228600</wp:posOffset>
              </wp:positionH>
              <wp:positionV relativeFrom="page">
                <wp:posOffset>9439275</wp:posOffset>
              </wp:positionV>
              <wp:extent cx="8229600" cy="1304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170B4" id="Rectangle 7" o:spid="_x0000_s1026" style="position:absolute;margin-left:-18pt;margin-top:743.25pt;width:9in;height:102.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" fillcolor="#df5931" strokecolor="#17274a" strokeweight="1pt">
              <w10:wrap anchorx="page" anchory="page"/>
            </v:rect>
          </w:pict>
        </mc:Fallback>
      </mc:AlternateContent>
    </w:r>
    <w:r w:rsidRPr="00093178">
      <w:rPr>
        <w:color w:val="FFFFFF" w:themeColor="background1"/>
      </w:rPr>
      <w:t>National FFA Organization Headquarters 6060 FFA Drive | Indianapolis, IN 46268-0960 | 317-802-6060 | 888-332-2668 | FFA.org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24166" w14:textId="0CF6FA81" w:rsidR="00060CFC" w:rsidRPr="00093178" w:rsidRDefault="00060CFC">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57214" behindDoc="1" locked="0" layoutInCell="1" allowOverlap="1" wp14:anchorId="287737FF" wp14:editId="00ABF753">
              <wp:simplePos x="0" y="0"/>
              <wp:positionH relativeFrom="page">
                <wp:posOffset>-19050</wp:posOffset>
              </wp:positionH>
              <wp:positionV relativeFrom="page">
                <wp:posOffset>9505950</wp:posOffset>
              </wp:positionV>
              <wp:extent cx="7981950" cy="1219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5456C" id="Rectangle 5" o:spid="_x0000_s1026" style="position:absolute;margin-left:-1.5pt;margin-top:748.5pt;width:628.5pt;height:96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" fillcolor="#df5931" strokecolor="#17274a" strokeweight="1pt">
              <w10:wrap anchorx="page" anchory="page"/>
            </v:rect>
          </w:pict>
        </mc:Fallback>
      </mc:AlternateContent>
    </w:r>
    <w:r w:rsidRPr="00093178">
      <w:rPr>
        <w:color w:val="FFFFFF" w:themeColor="background1"/>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D325B" w14:textId="77777777" w:rsidR="00375B79" w:rsidRDefault="00375B79" w:rsidP="00E974FE">
      <w:pPr>
        <w:spacing w:after="0" w:line="240" w:lineRule="auto"/>
      </w:pPr>
      <w:r>
        <w:separator/>
      </w:r>
    </w:p>
  </w:footnote>
  <w:footnote w:type="continuationSeparator" w:id="0">
    <w:p w14:paraId="350E9F73" w14:textId="77777777" w:rsidR="00375B79" w:rsidRDefault="00375B79"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81E4D" w14:textId="77777777" w:rsidR="00060CFC" w:rsidRDefault="00060CFC">
    <w:pPr>
      <w:pStyle w:val="Header"/>
    </w:pPr>
    <w:r>
      <w:rPr>
        <w:noProof/>
        <w:lang w:val="en-US"/>
      </w:rPr>
      <w:drawing>
        <wp:anchor distT="0" distB="0" distL="114300" distR="114300" simplePos="0" relativeHeight="251678720" behindDoc="1" locked="0" layoutInCell="1" allowOverlap="1" wp14:anchorId="7FEF9CAB" wp14:editId="265A52D8">
          <wp:simplePos x="895350" y="447675"/>
          <wp:positionH relativeFrom="page">
            <wp:align>center</wp:align>
          </wp:positionH>
          <wp:positionV relativeFrom="page">
            <wp:posOffset>264160</wp:posOffset>
          </wp:positionV>
          <wp:extent cx="7138800" cy="9531607"/>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72576" behindDoc="1" locked="0" layoutInCell="1" allowOverlap="1" wp14:anchorId="7228F2B8" wp14:editId="27F47D46">
              <wp:simplePos x="0" y="0"/>
              <wp:positionH relativeFrom="page">
                <wp:align>center</wp:align>
              </wp:positionH>
              <wp:positionV relativeFrom="page">
                <wp:posOffset>422910</wp:posOffset>
              </wp:positionV>
              <wp:extent cx="7772400" cy="205920"/>
              <wp:effectExtent l="0" t="0" r="0" b="3810"/>
              <wp:wrapNone/>
              <wp:docPr id="83" name="Rectangle 83"/>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B940C" id="Rectangle 83" o:spid="_x0000_s1026" style="position:absolute;margin-left:0;margin-top:33.3pt;width:612pt;height:16.2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" fillcolor="#17274a" stroked="f" strokeweight="1pt">
              <w10:wrap anchorx="page" anchory="page"/>
            </v:rect>
          </w:pict>
        </mc:Fallback>
      </mc:AlternateContent>
    </w:r>
    <w:r>
      <w:rPr>
        <w:noProof/>
        <w:lang w:val="en-US"/>
      </w:rPr>
      <mc:AlternateContent>
        <mc:Choice Requires="wps">
          <w:drawing>
            <wp:anchor distT="0" distB="0" distL="114300" distR="114300" simplePos="0" relativeHeight="251673600" behindDoc="1" locked="0" layoutInCell="1" allowOverlap="1" wp14:anchorId="6976A6CA" wp14:editId="07E994B6">
              <wp:simplePos x="0" y="0"/>
              <wp:positionH relativeFrom="page">
                <wp:align>center</wp:align>
              </wp:positionH>
              <wp:positionV relativeFrom="page">
                <wp:align>top</wp:align>
              </wp:positionV>
              <wp:extent cx="7772400" cy="557640"/>
              <wp:effectExtent l="0" t="0" r="0" b="0"/>
              <wp:wrapNone/>
              <wp:docPr id="84" name="Rectangle 84"/>
              <wp:cNvGraphicFramePr/>
              <a:graphic xmlns:a="http://schemas.openxmlformats.org/drawingml/2006/main">
                <a:graphicData uri="http://schemas.microsoft.com/office/word/2010/wordprocessingShape">
                  <wps:wsp>
                    <wps:cNvSpPr/>
                    <wps:spPr>
                      <a:xfrm>
                        <a:off x="0" y="0"/>
                        <a:ext cx="7772400" cy="55764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06B0F" id="Rectangle 84" o:spid="_x0000_s1026" style="position:absolute;margin-left:0;margin-top:0;width:612pt;height:43.9pt;z-index:-25164288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" fillcolor="#df591d"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A78CB" w14:textId="77777777" w:rsidR="00060CFC" w:rsidRDefault="00060CFC">
    <w:pPr>
      <w:pStyle w:val="Header"/>
    </w:pPr>
    <w:r>
      <w:rPr>
        <w:noProof/>
      </w:rPr>
      <w:drawing>
        <wp:anchor distT="0" distB="0" distL="114300" distR="114300" simplePos="0" relativeHeight="251679744" behindDoc="1" locked="0" layoutInCell="1" allowOverlap="1" wp14:anchorId="57250092" wp14:editId="4193C4C5">
          <wp:simplePos x="0" y="0"/>
          <wp:positionH relativeFrom="margin">
            <wp:posOffset>-543560</wp:posOffset>
          </wp:positionH>
          <wp:positionV relativeFrom="margin">
            <wp:align>center</wp:align>
          </wp:positionV>
          <wp:extent cx="7138800" cy="9531607"/>
          <wp:effectExtent l="0" t="0" r="508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6672" behindDoc="0" locked="0" layoutInCell="1" allowOverlap="1" wp14:anchorId="5CF08A56" wp14:editId="12F7FE1B">
          <wp:simplePos x="0" y="0"/>
          <wp:positionH relativeFrom="margin">
            <wp:align>center</wp:align>
          </wp:positionH>
          <wp:positionV relativeFrom="paragraph">
            <wp:posOffset>121285</wp:posOffset>
          </wp:positionV>
          <wp:extent cx="1564005" cy="132397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2">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Pr>
        <w:noProof/>
        <w:lang w:val="en-US"/>
      </w:rPr>
      <mc:AlternateContent>
        <mc:Choice Requires="wps">
          <w:drawing>
            <wp:anchor distT="0" distB="0" distL="114300" distR="114300" simplePos="0" relativeHeight="251674624" behindDoc="1" locked="0" layoutInCell="1" allowOverlap="1" wp14:anchorId="4EDC04C2" wp14:editId="69AF7418">
              <wp:simplePos x="0" y="0"/>
              <wp:positionH relativeFrom="page">
                <wp:align>center</wp:align>
              </wp:positionH>
              <wp:positionV relativeFrom="page">
                <wp:posOffset>1257300</wp:posOffset>
              </wp:positionV>
              <wp:extent cx="7772400" cy="205920"/>
              <wp:effectExtent l="0" t="0" r="0" b="3810"/>
              <wp:wrapNone/>
              <wp:docPr id="195" name="Rectangle 195"/>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36FB" id="Rectangle 195" o:spid="_x0000_s1026" style="position:absolute;margin-left:0;margin-top:99pt;width:612pt;height:16.2pt;z-index:-2516418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" fillcolor="#17274a" stroked="f" strokeweight="1pt">
              <w10:wrap anchorx="page" anchory="page"/>
            </v:rect>
          </w:pict>
        </mc:Fallback>
      </mc:AlternateContent>
    </w:r>
    <w:r>
      <w:rPr>
        <w:noProof/>
        <w:lang w:val="en-US"/>
      </w:rPr>
      <mc:AlternateContent>
        <mc:Choice Requires="wps">
          <w:drawing>
            <wp:anchor distT="0" distB="0" distL="114300" distR="114300" simplePos="0" relativeHeight="251675648" behindDoc="1" locked="0" layoutInCell="1" allowOverlap="1" wp14:anchorId="0B05B2F6" wp14:editId="74AF2C9B">
              <wp:simplePos x="0" y="0"/>
              <wp:positionH relativeFrom="page">
                <wp:align>center</wp:align>
              </wp:positionH>
              <wp:positionV relativeFrom="page">
                <wp:align>top</wp:align>
              </wp:positionV>
              <wp:extent cx="7772400" cy="1257480"/>
              <wp:effectExtent l="0" t="0" r="0" b="0"/>
              <wp:wrapNone/>
              <wp:docPr id="212" name="Rectangle 212"/>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2E582" id="Rectangle 212" o:spid="_x0000_s1026" style="position:absolute;margin-left:0;margin-top:0;width:612pt;height:99pt;z-index:-25164083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" fillcolor="#df591d"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D2D7C" w14:textId="77777777" w:rsidR="00060CFC" w:rsidRDefault="00060CFC">
    <w:pPr>
      <w:pStyle w:val="Header"/>
    </w:pPr>
    <w:r>
      <w:rPr>
        <w:noProof/>
      </w:rPr>
      <w:drawing>
        <wp:anchor distT="0" distB="0" distL="114300" distR="114300" simplePos="0" relativeHeight="251665408" behindDoc="0" locked="0" layoutInCell="1" allowOverlap="1" wp14:anchorId="5001FA87" wp14:editId="76F4FC29">
          <wp:simplePos x="0" y="0"/>
          <wp:positionH relativeFrom="margin">
            <wp:align>center</wp:align>
          </wp:positionH>
          <wp:positionV relativeFrom="paragraph">
            <wp:posOffset>121285</wp:posOffset>
          </wp:positionV>
          <wp:extent cx="1564005" cy="1323975"/>
          <wp:effectExtent l="0" t="0" r="0" b="9525"/>
          <wp:wrapTopAndBottom/>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Pr>
        <w:noProof/>
      </w:rPr>
      <w:drawing>
        <wp:anchor distT="0" distB="0" distL="114300" distR="114300" simplePos="0" relativeHeight="251666432" behindDoc="1" locked="0" layoutInCell="1" allowOverlap="1" wp14:anchorId="2F7A990C" wp14:editId="0D4E276C">
          <wp:simplePos x="895350" y="447675"/>
          <wp:positionH relativeFrom="page">
            <wp:align>center</wp:align>
          </wp:positionH>
          <wp:positionV relativeFrom="page">
            <wp:posOffset>264160</wp:posOffset>
          </wp:positionV>
          <wp:extent cx="7138800" cy="9531607"/>
          <wp:effectExtent l="0" t="0" r="508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0A4B0758" wp14:editId="7B657BC7">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DC83F"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" fillcolor="#17274a"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7F4A8610" wp14:editId="69060EE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22087"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" fillcolor="#df591d"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35470"/>
    <w:multiLevelType w:val="hybridMultilevel"/>
    <w:tmpl w:val="08FCE48C"/>
    <w:lvl w:ilvl="0" w:tplc="8A1E4BD8">
      <w:start w:val="1"/>
      <w:numFmt w:val="bullet"/>
      <w:pStyle w:val="BulletPoints"/>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CE0388"/>
    <w:multiLevelType w:val="hybridMultilevel"/>
    <w:tmpl w:val="FCE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FE24A5"/>
    <w:multiLevelType w:val="hybridMultilevel"/>
    <w:tmpl w:val="07EE9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B6B60"/>
    <w:multiLevelType w:val="hybridMultilevel"/>
    <w:tmpl w:val="9CF018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C2D0152"/>
    <w:multiLevelType w:val="hybridMultilevel"/>
    <w:tmpl w:val="637AB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FD1D9B"/>
    <w:multiLevelType w:val="hybridMultilevel"/>
    <w:tmpl w:val="6EEE1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7B6031"/>
    <w:multiLevelType w:val="hybridMultilevel"/>
    <w:tmpl w:val="2B3025F0"/>
    <w:lvl w:ilvl="0" w:tplc="0409000F">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64B13391"/>
    <w:multiLevelType w:val="hybridMultilevel"/>
    <w:tmpl w:val="6CCC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4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7"/>
  </w:num>
  <w:num w:numId="15">
    <w:abstractNumId w:val="35"/>
  </w:num>
  <w:num w:numId="16">
    <w:abstractNumId w:val="31"/>
  </w:num>
  <w:num w:numId="17">
    <w:abstractNumId w:val="22"/>
  </w:num>
  <w:num w:numId="18">
    <w:abstractNumId w:val="24"/>
  </w:num>
  <w:num w:numId="19">
    <w:abstractNumId w:val="28"/>
  </w:num>
  <w:num w:numId="20">
    <w:abstractNumId w:val="17"/>
  </w:num>
  <w:num w:numId="21">
    <w:abstractNumId w:val="38"/>
  </w:num>
  <w:num w:numId="22">
    <w:abstractNumId w:val="13"/>
  </w:num>
  <w:num w:numId="23">
    <w:abstractNumId w:val="19"/>
  </w:num>
  <w:num w:numId="24">
    <w:abstractNumId w:val="15"/>
  </w:num>
  <w:num w:numId="25">
    <w:abstractNumId w:val="25"/>
  </w:num>
  <w:num w:numId="26">
    <w:abstractNumId w:val="16"/>
  </w:num>
  <w:num w:numId="27">
    <w:abstractNumId w:val="39"/>
  </w:num>
  <w:num w:numId="28">
    <w:abstractNumId w:val="29"/>
  </w:num>
  <w:num w:numId="29">
    <w:abstractNumId w:val="41"/>
  </w:num>
  <w:num w:numId="30">
    <w:abstractNumId w:val="40"/>
  </w:num>
  <w:num w:numId="31">
    <w:abstractNumId w:val="11"/>
  </w:num>
  <w:num w:numId="32">
    <w:abstractNumId w:val="20"/>
  </w:num>
  <w:num w:numId="33">
    <w:abstractNumId w:val="12"/>
  </w:num>
  <w:num w:numId="34">
    <w:abstractNumId w:val="30"/>
  </w:num>
  <w:num w:numId="35">
    <w:abstractNumId w:val="32"/>
  </w:num>
  <w:num w:numId="36">
    <w:abstractNumId w:val="14"/>
  </w:num>
  <w:num w:numId="37">
    <w:abstractNumId w:val="26"/>
  </w:num>
  <w:num w:numId="3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21"/>
  </w:num>
  <w:num w:numId="42">
    <w:abstractNumId w:val="18"/>
  </w:num>
  <w:num w:numId="43">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96"/>
    <w:rsid w:val="00003B5C"/>
    <w:rsid w:val="00021B74"/>
    <w:rsid w:val="00022344"/>
    <w:rsid w:val="0003764A"/>
    <w:rsid w:val="00040869"/>
    <w:rsid w:val="00056C17"/>
    <w:rsid w:val="00060CFC"/>
    <w:rsid w:val="000639BF"/>
    <w:rsid w:val="000720FE"/>
    <w:rsid w:val="000834BF"/>
    <w:rsid w:val="00093178"/>
    <w:rsid w:val="000E36D4"/>
    <w:rsid w:val="000F2385"/>
    <w:rsid w:val="000F753D"/>
    <w:rsid w:val="00106469"/>
    <w:rsid w:val="0011064E"/>
    <w:rsid w:val="00166A5D"/>
    <w:rsid w:val="00195942"/>
    <w:rsid w:val="001C5A74"/>
    <w:rsid w:val="001D7207"/>
    <w:rsid w:val="001E56D8"/>
    <w:rsid w:val="001E6747"/>
    <w:rsid w:val="00200D8B"/>
    <w:rsid w:val="0020221F"/>
    <w:rsid w:val="00204A5F"/>
    <w:rsid w:val="00206C6F"/>
    <w:rsid w:val="00226579"/>
    <w:rsid w:val="00245569"/>
    <w:rsid w:val="00250D80"/>
    <w:rsid w:val="002808AE"/>
    <w:rsid w:val="00282F1F"/>
    <w:rsid w:val="00287588"/>
    <w:rsid w:val="0028785F"/>
    <w:rsid w:val="00287C40"/>
    <w:rsid w:val="00290C69"/>
    <w:rsid w:val="00297771"/>
    <w:rsid w:val="002A3F1E"/>
    <w:rsid w:val="002B0316"/>
    <w:rsid w:val="002B34DD"/>
    <w:rsid w:val="002C3022"/>
    <w:rsid w:val="002C5F72"/>
    <w:rsid w:val="002D1439"/>
    <w:rsid w:val="002E0703"/>
    <w:rsid w:val="002E4ABB"/>
    <w:rsid w:val="002E50A0"/>
    <w:rsid w:val="002F57FC"/>
    <w:rsid w:val="00312C81"/>
    <w:rsid w:val="003159ED"/>
    <w:rsid w:val="003161DD"/>
    <w:rsid w:val="00317543"/>
    <w:rsid w:val="00334DFF"/>
    <w:rsid w:val="00340E06"/>
    <w:rsid w:val="00353270"/>
    <w:rsid w:val="00355599"/>
    <w:rsid w:val="00375B79"/>
    <w:rsid w:val="003772F5"/>
    <w:rsid w:val="00394708"/>
    <w:rsid w:val="003A33F4"/>
    <w:rsid w:val="003C16A1"/>
    <w:rsid w:val="003C700D"/>
    <w:rsid w:val="003D06F0"/>
    <w:rsid w:val="003D0CC7"/>
    <w:rsid w:val="003D3610"/>
    <w:rsid w:val="003F1000"/>
    <w:rsid w:val="0040208F"/>
    <w:rsid w:val="0040219C"/>
    <w:rsid w:val="00417476"/>
    <w:rsid w:val="00420CB7"/>
    <w:rsid w:val="004243EA"/>
    <w:rsid w:val="00431AB6"/>
    <w:rsid w:val="00441672"/>
    <w:rsid w:val="0044791B"/>
    <w:rsid w:val="00462466"/>
    <w:rsid w:val="00465CE2"/>
    <w:rsid w:val="00492789"/>
    <w:rsid w:val="0049616A"/>
    <w:rsid w:val="004A4F01"/>
    <w:rsid w:val="004B5AE6"/>
    <w:rsid w:val="004B7734"/>
    <w:rsid w:val="004C49F5"/>
    <w:rsid w:val="004E076C"/>
    <w:rsid w:val="004E0DB9"/>
    <w:rsid w:val="004F1A92"/>
    <w:rsid w:val="00500211"/>
    <w:rsid w:val="005074EA"/>
    <w:rsid w:val="00556AB4"/>
    <w:rsid w:val="0056123C"/>
    <w:rsid w:val="00570DC0"/>
    <w:rsid w:val="00575640"/>
    <w:rsid w:val="00586696"/>
    <w:rsid w:val="00594B5C"/>
    <w:rsid w:val="005965AF"/>
    <w:rsid w:val="005B0FDD"/>
    <w:rsid w:val="005C14EF"/>
    <w:rsid w:val="005C3604"/>
    <w:rsid w:val="005C5594"/>
    <w:rsid w:val="005C610F"/>
    <w:rsid w:val="005C6C87"/>
    <w:rsid w:val="005D037E"/>
    <w:rsid w:val="005D209E"/>
    <w:rsid w:val="005F0AE1"/>
    <w:rsid w:val="005F329D"/>
    <w:rsid w:val="00603982"/>
    <w:rsid w:val="00605B80"/>
    <w:rsid w:val="0062428A"/>
    <w:rsid w:val="006316A5"/>
    <w:rsid w:val="00631DB0"/>
    <w:rsid w:val="00635F4B"/>
    <w:rsid w:val="006512E4"/>
    <w:rsid w:val="00661375"/>
    <w:rsid w:val="00662E62"/>
    <w:rsid w:val="00681171"/>
    <w:rsid w:val="006A2026"/>
    <w:rsid w:val="006B48B0"/>
    <w:rsid w:val="006C4382"/>
    <w:rsid w:val="006D3B86"/>
    <w:rsid w:val="006F45AE"/>
    <w:rsid w:val="007005DE"/>
    <w:rsid w:val="0070591B"/>
    <w:rsid w:val="0070593A"/>
    <w:rsid w:val="007118C3"/>
    <w:rsid w:val="00713BB2"/>
    <w:rsid w:val="007208D7"/>
    <w:rsid w:val="00725BB1"/>
    <w:rsid w:val="00740B4F"/>
    <w:rsid w:val="00761CDD"/>
    <w:rsid w:val="00772C1D"/>
    <w:rsid w:val="0077320C"/>
    <w:rsid w:val="0079024C"/>
    <w:rsid w:val="00796E57"/>
    <w:rsid w:val="007A3763"/>
    <w:rsid w:val="007A7F73"/>
    <w:rsid w:val="007B2573"/>
    <w:rsid w:val="007E01A1"/>
    <w:rsid w:val="007E7538"/>
    <w:rsid w:val="007F4E77"/>
    <w:rsid w:val="007F6008"/>
    <w:rsid w:val="008015F4"/>
    <w:rsid w:val="00813C07"/>
    <w:rsid w:val="00822669"/>
    <w:rsid w:val="00833EFF"/>
    <w:rsid w:val="008421CB"/>
    <w:rsid w:val="008511E3"/>
    <w:rsid w:val="00853D1F"/>
    <w:rsid w:val="00882C0E"/>
    <w:rsid w:val="008844C4"/>
    <w:rsid w:val="00891284"/>
    <w:rsid w:val="008A57B7"/>
    <w:rsid w:val="008C11CC"/>
    <w:rsid w:val="008E3A1A"/>
    <w:rsid w:val="00913EE5"/>
    <w:rsid w:val="00934EAE"/>
    <w:rsid w:val="00950BBE"/>
    <w:rsid w:val="00956783"/>
    <w:rsid w:val="0096287B"/>
    <w:rsid w:val="00963C22"/>
    <w:rsid w:val="00977AB6"/>
    <w:rsid w:val="00995841"/>
    <w:rsid w:val="009A0DD0"/>
    <w:rsid w:val="009A3E6D"/>
    <w:rsid w:val="009B007B"/>
    <w:rsid w:val="009B322F"/>
    <w:rsid w:val="009B4A77"/>
    <w:rsid w:val="009B7075"/>
    <w:rsid w:val="009C71F6"/>
    <w:rsid w:val="009D4D70"/>
    <w:rsid w:val="009E1350"/>
    <w:rsid w:val="00A038E3"/>
    <w:rsid w:val="00A22B38"/>
    <w:rsid w:val="00A41526"/>
    <w:rsid w:val="00A644DC"/>
    <w:rsid w:val="00A7742F"/>
    <w:rsid w:val="00A8219D"/>
    <w:rsid w:val="00A84543"/>
    <w:rsid w:val="00A908F9"/>
    <w:rsid w:val="00AA1083"/>
    <w:rsid w:val="00AB2F7B"/>
    <w:rsid w:val="00AB5FF5"/>
    <w:rsid w:val="00AC0609"/>
    <w:rsid w:val="00AD28BB"/>
    <w:rsid w:val="00AE6491"/>
    <w:rsid w:val="00B26407"/>
    <w:rsid w:val="00B319AF"/>
    <w:rsid w:val="00B47021"/>
    <w:rsid w:val="00B73261"/>
    <w:rsid w:val="00B777A2"/>
    <w:rsid w:val="00B839AC"/>
    <w:rsid w:val="00B93E67"/>
    <w:rsid w:val="00BB24AA"/>
    <w:rsid w:val="00BB3830"/>
    <w:rsid w:val="00BC071B"/>
    <w:rsid w:val="00BD0081"/>
    <w:rsid w:val="00BD5A2E"/>
    <w:rsid w:val="00BD73C1"/>
    <w:rsid w:val="00BF6808"/>
    <w:rsid w:val="00C05B76"/>
    <w:rsid w:val="00C10B54"/>
    <w:rsid w:val="00C129EE"/>
    <w:rsid w:val="00C15450"/>
    <w:rsid w:val="00C43A64"/>
    <w:rsid w:val="00C44648"/>
    <w:rsid w:val="00C57745"/>
    <w:rsid w:val="00C65667"/>
    <w:rsid w:val="00C72746"/>
    <w:rsid w:val="00C74748"/>
    <w:rsid w:val="00C77387"/>
    <w:rsid w:val="00C82B7A"/>
    <w:rsid w:val="00CA06DA"/>
    <w:rsid w:val="00CA4A0C"/>
    <w:rsid w:val="00CB359A"/>
    <w:rsid w:val="00CC278D"/>
    <w:rsid w:val="00CC3464"/>
    <w:rsid w:val="00CC3A9D"/>
    <w:rsid w:val="00CF1958"/>
    <w:rsid w:val="00D25893"/>
    <w:rsid w:val="00D26A1F"/>
    <w:rsid w:val="00D27E09"/>
    <w:rsid w:val="00D4704B"/>
    <w:rsid w:val="00D75384"/>
    <w:rsid w:val="00D81530"/>
    <w:rsid w:val="00DA2D52"/>
    <w:rsid w:val="00DA56BE"/>
    <w:rsid w:val="00DB1910"/>
    <w:rsid w:val="00DC1BF2"/>
    <w:rsid w:val="00DC60B1"/>
    <w:rsid w:val="00DD32E7"/>
    <w:rsid w:val="00DD715F"/>
    <w:rsid w:val="00DF5AF9"/>
    <w:rsid w:val="00E27FE2"/>
    <w:rsid w:val="00E31703"/>
    <w:rsid w:val="00E32721"/>
    <w:rsid w:val="00E55329"/>
    <w:rsid w:val="00E77257"/>
    <w:rsid w:val="00E80D18"/>
    <w:rsid w:val="00E831BD"/>
    <w:rsid w:val="00E87B95"/>
    <w:rsid w:val="00E974FE"/>
    <w:rsid w:val="00EC27BF"/>
    <w:rsid w:val="00EC5FE5"/>
    <w:rsid w:val="00ED2C7B"/>
    <w:rsid w:val="00ED389B"/>
    <w:rsid w:val="00ED47C4"/>
    <w:rsid w:val="00EE2EF9"/>
    <w:rsid w:val="00EE4895"/>
    <w:rsid w:val="00F02258"/>
    <w:rsid w:val="00F058DF"/>
    <w:rsid w:val="00F14970"/>
    <w:rsid w:val="00F20626"/>
    <w:rsid w:val="00F30367"/>
    <w:rsid w:val="00F43D9E"/>
    <w:rsid w:val="00F53BBF"/>
    <w:rsid w:val="00F5434B"/>
    <w:rsid w:val="00F8632A"/>
    <w:rsid w:val="00F93B10"/>
    <w:rsid w:val="00F94B52"/>
    <w:rsid w:val="00FA2FE0"/>
    <w:rsid w:val="00FC73CC"/>
    <w:rsid w:val="00FD0F75"/>
    <w:rsid w:val="00FD72A3"/>
    <w:rsid w:val="00FE0504"/>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B5D13"/>
  <w15:chartTrackingRefBased/>
  <w15:docId w15:val="{0BEA1205-9F7D-4FC9-AB1C-ECCEE868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96"/>
  </w:style>
  <w:style w:type="paragraph" w:styleId="Heading1">
    <w:name w:val="heading 1"/>
    <w:basedOn w:val="Normal"/>
    <w:next w:val="Normal"/>
    <w:link w:val="Heading1Char"/>
    <w:uiPriority w:val="9"/>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9"/>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qFormat/>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nhideWhenUsed/>
    <w:qFormat/>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qFormat/>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qFormat/>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9"/>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9"/>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Hashtag1">
    <w:name w:val="Hashtag1"/>
    <w:basedOn w:val="DefaultParagraphFont"/>
    <w:uiPriority w:val="99"/>
    <w:semiHidden/>
    <w:unhideWhenUsed/>
    <w:rsid w:val="00586696"/>
    <w:rPr>
      <w:color w:val="2B579A"/>
      <w:shd w:val="clear" w:color="auto" w:fill="E1DFDD"/>
    </w:rPr>
  </w:style>
  <w:style w:type="character" w:customStyle="1" w:styleId="Mention1">
    <w:name w:val="Mention1"/>
    <w:basedOn w:val="DefaultParagraphFont"/>
    <w:uiPriority w:val="99"/>
    <w:semiHidden/>
    <w:unhideWhenUsed/>
    <w:rsid w:val="00586696"/>
    <w:rPr>
      <w:color w:val="2B579A"/>
      <w:shd w:val="clear" w:color="auto" w:fill="E1DFDD"/>
    </w:rPr>
  </w:style>
  <w:style w:type="character" w:customStyle="1" w:styleId="SmartHyperlink1">
    <w:name w:val="Smart Hyperlink1"/>
    <w:basedOn w:val="DefaultParagraphFont"/>
    <w:uiPriority w:val="99"/>
    <w:semiHidden/>
    <w:unhideWhenUsed/>
    <w:rsid w:val="00586696"/>
    <w:rPr>
      <w:u w:val="dotted"/>
    </w:rPr>
  </w:style>
  <w:style w:type="character" w:customStyle="1" w:styleId="UnresolvedMention1">
    <w:name w:val="Unresolved Mention1"/>
    <w:basedOn w:val="DefaultParagraphFont"/>
    <w:uiPriority w:val="99"/>
    <w:semiHidden/>
    <w:unhideWhenUsed/>
    <w:rsid w:val="00586696"/>
    <w:rPr>
      <w:color w:val="605E5C"/>
      <w:shd w:val="clear" w:color="auto" w:fill="E1DFDD"/>
    </w:rPr>
  </w:style>
  <w:style w:type="paragraph" w:customStyle="1" w:styleId="FFABody">
    <w:name w:val="FFA Body"/>
    <w:basedOn w:val="Normal"/>
    <w:link w:val="FFABodyChar"/>
    <w:qFormat/>
    <w:rsid w:val="00586696"/>
    <w:pPr>
      <w:widowControl w:val="0"/>
      <w:suppressAutoHyphens/>
      <w:autoSpaceDE w:val="0"/>
      <w:autoSpaceDN w:val="0"/>
      <w:adjustRightInd w:val="0"/>
      <w:spacing w:after="0" w:line="240" w:lineRule="auto"/>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586696"/>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586696"/>
    <w:pPr>
      <w:widowControl w:val="0"/>
      <w:suppressAutoHyphens/>
      <w:autoSpaceDE w:val="0"/>
      <w:autoSpaceDN w:val="0"/>
      <w:adjustRightInd w:val="0"/>
      <w:spacing w:after="90" w:line="240" w:lineRule="auto"/>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586696"/>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val="en-US" w:eastAsia="ja-JP"/>
    </w:rPr>
  </w:style>
  <w:style w:type="paragraph" w:customStyle="1" w:styleId="FFASub1">
    <w:name w:val="FFA Sub1"/>
    <w:basedOn w:val="Normal"/>
    <w:qFormat/>
    <w:rsid w:val="00586696"/>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val="en-US" w:eastAsia="ja-JP"/>
    </w:rPr>
  </w:style>
  <w:style w:type="paragraph" w:customStyle="1" w:styleId="xmsonormal">
    <w:name w:val="x_msonormal"/>
    <w:basedOn w:val="Normal"/>
    <w:rsid w:val="00F8632A"/>
    <w:pPr>
      <w:spacing w:after="0" w:line="240" w:lineRule="auto"/>
    </w:pPr>
    <w:rPr>
      <w:rFonts w:ascii="Calibri" w:hAnsi="Calibri" w:cs="Calibri"/>
      <w:color w:val="auto"/>
      <w:sz w:val="22"/>
      <w:szCs w:val="22"/>
      <w:lang w:val="en-US"/>
    </w:rPr>
  </w:style>
  <w:style w:type="paragraph" w:customStyle="1" w:styleId="FFASub2">
    <w:name w:val="FFA Sub2"/>
    <w:basedOn w:val="Normal"/>
    <w:link w:val="FFASub2Char"/>
    <w:qFormat/>
    <w:rsid w:val="00F8632A"/>
    <w:pPr>
      <w:suppressAutoHyphens/>
      <w:spacing w:after="0" w:line="240" w:lineRule="auto"/>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F8632A"/>
    <w:rPr>
      <w:rFonts w:ascii="Georgia" w:eastAsiaTheme="minorEastAsia" w:hAnsi="Georgia" w:cs="KlinicSlab-MediumItalic"/>
      <w:i/>
      <w:iCs/>
      <w:color w:val="004C97"/>
      <w:position w:val="4"/>
      <w:sz w:val="20"/>
      <w:szCs w:val="17"/>
      <w:lang w:val="en-US" w:eastAsia="ja-JP"/>
    </w:rPr>
  </w:style>
  <w:style w:type="paragraph" w:customStyle="1" w:styleId="BulletPoints">
    <w:name w:val="Bullet Points"/>
    <w:basedOn w:val="FFABody"/>
    <w:qFormat/>
    <w:rsid w:val="00F8632A"/>
    <w:pPr>
      <w:numPr>
        <w:numId w:val="22"/>
      </w:numPr>
      <w:tabs>
        <w:tab w:val="num" w:pos="360"/>
      </w:tabs>
      <w:ind w:left="0" w:firstLine="0"/>
    </w:pPr>
  </w:style>
  <w:style w:type="character" w:customStyle="1" w:styleId="author-cdgvvz3f20qd">
    <w:name w:val="author-cdgvvz3f20qd"/>
    <w:basedOn w:val="DefaultParagraphFont"/>
    <w:rsid w:val="003C700D"/>
  </w:style>
  <w:style w:type="character" w:customStyle="1" w:styleId="author-76f3xr4jalgk">
    <w:name w:val="author-76f3xr4jalgk"/>
    <w:basedOn w:val="DefaultParagraphFont"/>
    <w:rsid w:val="003C700D"/>
  </w:style>
  <w:style w:type="paragraph" w:styleId="Revision">
    <w:name w:val="Revision"/>
    <w:hidden/>
    <w:uiPriority w:val="99"/>
    <w:semiHidden/>
    <w:rsid w:val="005F329D"/>
    <w:pPr>
      <w:spacing w:after="0" w:line="240" w:lineRule="auto"/>
    </w:pPr>
  </w:style>
  <w:style w:type="paragraph" w:customStyle="1" w:styleId="paragraph">
    <w:name w:val="paragraph"/>
    <w:basedOn w:val="Normal"/>
    <w:rsid w:val="00C72746"/>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C72746"/>
  </w:style>
  <w:style w:type="character" w:customStyle="1" w:styleId="eop">
    <w:name w:val="eop"/>
    <w:basedOn w:val="DefaultParagraphFont"/>
    <w:rsid w:val="00C72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31814">
      <w:bodyDiv w:val="1"/>
      <w:marLeft w:val="0"/>
      <w:marRight w:val="0"/>
      <w:marTop w:val="0"/>
      <w:marBottom w:val="0"/>
      <w:divBdr>
        <w:top w:val="none" w:sz="0" w:space="0" w:color="auto"/>
        <w:left w:val="none" w:sz="0" w:space="0" w:color="auto"/>
        <w:bottom w:val="none" w:sz="0" w:space="0" w:color="auto"/>
        <w:right w:val="none" w:sz="0" w:space="0" w:color="auto"/>
      </w:divBdr>
    </w:div>
    <w:div w:id="319581181">
      <w:bodyDiv w:val="1"/>
      <w:marLeft w:val="0"/>
      <w:marRight w:val="0"/>
      <w:marTop w:val="0"/>
      <w:marBottom w:val="0"/>
      <w:divBdr>
        <w:top w:val="none" w:sz="0" w:space="0" w:color="auto"/>
        <w:left w:val="none" w:sz="0" w:space="0" w:color="auto"/>
        <w:bottom w:val="none" w:sz="0" w:space="0" w:color="auto"/>
        <w:right w:val="none" w:sz="0" w:space="0" w:color="auto"/>
      </w:divBdr>
    </w:div>
    <w:div w:id="1235046058">
      <w:bodyDiv w:val="1"/>
      <w:marLeft w:val="0"/>
      <w:marRight w:val="0"/>
      <w:marTop w:val="0"/>
      <w:marBottom w:val="0"/>
      <w:divBdr>
        <w:top w:val="none" w:sz="0" w:space="0" w:color="auto"/>
        <w:left w:val="none" w:sz="0" w:space="0" w:color="auto"/>
        <w:bottom w:val="none" w:sz="0" w:space="0" w:color="auto"/>
        <w:right w:val="none" w:sz="0" w:space="0" w:color="auto"/>
      </w:divBdr>
    </w:div>
    <w:div w:id="1311524229">
      <w:bodyDiv w:val="1"/>
      <w:marLeft w:val="0"/>
      <w:marRight w:val="0"/>
      <w:marTop w:val="0"/>
      <w:marBottom w:val="0"/>
      <w:divBdr>
        <w:top w:val="none" w:sz="0" w:space="0" w:color="auto"/>
        <w:left w:val="none" w:sz="0" w:space="0" w:color="auto"/>
        <w:bottom w:val="none" w:sz="0" w:space="0" w:color="auto"/>
        <w:right w:val="none" w:sz="0" w:space="0" w:color="auto"/>
      </w:divBdr>
      <w:divsChild>
        <w:div w:id="90786692">
          <w:marLeft w:val="0"/>
          <w:marRight w:val="0"/>
          <w:marTop w:val="0"/>
          <w:marBottom w:val="0"/>
          <w:divBdr>
            <w:top w:val="none" w:sz="0" w:space="0" w:color="auto"/>
            <w:left w:val="none" w:sz="0" w:space="0" w:color="auto"/>
            <w:bottom w:val="none" w:sz="0" w:space="0" w:color="auto"/>
            <w:right w:val="none" w:sz="0" w:space="0" w:color="auto"/>
          </w:divBdr>
        </w:div>
        <w:div w:id="711999234">
          <w:marLeft w:val="0"/>
          <w:marRight w:val="0"/>
          <w:marTop w:val="0"/>
          <w:marBottom w:val="0"/>
          <w:divBdr>
            <w:top w:val="none" w:sz="0" w:space="0" w:color="auto"/>
            <w:left w:val="none" w:sz="0" w:space="0" w:color="auto"/>
            <w:bottom w:val="none" w:sz="0" w:space="0" w:color="auto"/>
            <w:right w:val="none" w:sz="0" w:space="0" w:color="auto"/>
          </w:divBdr>
        </w:div>
        <w:div w:id="1288076603">
          <w:marLeft w:val="0"/>
          <w:marRight w:val="0"/>
          <w:marTop w:val="0"/>
          <w:marBottom w:val="0"/>
          <w:divBdr>
            <w:top w:val="none" w:sz="0" w:space="0" w:color="auto"/>
            <w:left w:val="none" w:sz="0" w:space="0" w:color="auto"/>
            <w:bottom w:val="none" w:sz="0" w:space="0" w:color="auto"/>
            <w:right w:val="none" w:sz="0" w:space="0" w:color="auto"/>
          </w:divBdr>
        </w:div>
        <w:div w:id="1662386884">
          <w:marLeft w:val="0"/>
          <w:marRight w:val="0"/>
          <w:marTop w:val="0"/>
          <w:marBottom w:val="0"/>
          <w:divBdr>
            <w:top w:val="none" w:sz="0" w:space="0" w:color="auto"/>
            <w:left w:val="none" w:sz="0" w:space="0" w:color="auto"/>
            <w:bottom w:val="none" w:sz="0" w:space="0" w:color="auto"/>
            <w:right w:val="none" w:sz="0" w:space="0" w:color="auto"/>
          </w:divBdr>
        </w:div>
        <w:div w:id="666908094">
          <w:marLeft w:val="0"/>
          <w:marRight w:val="0"/>
          <w:marTop w:val="0"/>
          <w:marBottom w:val="0"/>
          <w:divBdr>
            <w:top w:val="none" w:sz="0" w:space="0" w:color="auto"/>
            <w:left w:val="none" w:sz="0" w:space="0" w:color="auto"/>
            <w:bottom w:val="none" w:sz="0" w:space="0" w:color="auto"/>
            <w:right w:val="none" w:sz="0" w:space="0" w:color="auto"/>
          </w:divBdr>
        </w:div>
        <w:div w:id="1595818724">
          <w:marLeft w:val="0"/>
          <w:marRight w:val="0"/>
          <w:marTop w:val="0"/>
          <w:marBottom w:val="0"/>
          <w:divBdr>
            <w:top w:val="none" w:sz="0" w:space="0" w:color="auto"/>
            <w:left w:val="none" w:sz="0" w:space="0" w:color="auto"/>
            <w:bottom w:val="none" w:sz="0" w:space="0" w:color="auto"/>
            <w:right w:val="none" w:sz="0" w:space="0" w:color="auto"/>
          </w:divBdr>
        </w:div>
        <w:div w:id="1311014049">
          <w:marLeft w:val="0"/>
          <w:marRight w:val="0"/>
          <w:marTop w:val="0"/>
          <w:marBottom w:val="0"/>
          <w:divBdr>
            <w:top w:val="none" w:sz="0" w:space="0" w:color="auto"/>
            <w:left w:val="none" w:sz="0" w:space="0" w:color="auto"/>
            <w:bottom w:val="none" w:sz="0" w:space="0" w:color="auto"/>
            <w:right w:val="none" w:sz="0" w:space="0" w:color="auto"/>
          </w:divBdr>
        </w:div>
        <w:div w:id="1214200488">
          <w:marLeft w:val="0"/>
          <w:marRight w:val="0"/>
          <w:marTop w:val="0"/>
          <w:marBottom w:val="0"/>
          <w:divBdr>
            <w:top w:val="none" w:sz="0" w:space="0" w:color="auto"/>
            <w:left w:val="none" w:sz="0" w:space="0" w:color="auto"/>
            <w:bottom w:val="none" w:sz="0" w:space="0" w:color="auto"/>
            <w:right w:val="none" w:sz="0" w:space="0" w:color="auto"/>
          </w:divBdr>
        </w:div>
        <w:div w:id="1393846884">
          <w:marLeft w:val="0"/>
          <w:marRight w:val="0"/>
          <w:marTop w:val="0"/>
          <w:marBottom w:val="0"/>
          <w:divBdr>
            <w:top w:val="none" w:sz="0" w:space="0" w:color="auto"/>
            <w:left w:val="none" w:sz="0" w:space="0" w:color="auto"/>
            <w:bottom w:val="none" w:sz="0" w:space="0" w:color="auto"/>
            <w:right w:val="none" w:sz="0" w:space="0" w:color="auto"/>
          </w:divBdr>
        </w:div>
        <w:div w:id="489828264">
          <w:marLeft w:val="0"/>
          <w:marRight w:val="0"/>
          <w:marTop w:val="0"/>
          <w:marBottom w:val="0"/>
          <w:divBdr>
            <w:top w:val="none" w:sz="0" w:space="0" w:color="auto"/>
            <w:left w:val="none" w:sz="0" w:space="0" w:color="auto"/>
            <w:bottom w:val="none" w:sz="0" w:space="0" w:color="auto"/>
            <w:right w:val="none" w:sz="0" w:space="0" w:color="auto"/>
          </w:divBdr>
        </w:div>
        <w:div w:id="1583249015">
          <w:marLeft w:val="0"/>
          <w:marRight w:val="0"/>
          <w:marTop w:val="0"/>
          <w:marBottom w:val="0"/>
          <w:divBdr>
            <w:top w:val="none" w:sz="0" w:space="0" w:color="auto"/>
            <w:left w:val="none" w:sz="0" w:space="0" w:color="auto"/>
            <w:bottom w:val="none" w:sz="0" w:space="0" w:color="auto"/>
            <w:right w:val="none" w:sz="0" w:space="0" w:color="auto"/>
          </w:divBdr>
        </w:div>
        <w:div w:id="1808206944">
          <w:marLeft w:val="0"/>
          <w:marRight w:val="0"/>
          <w:marTop w:val="0"/>
          <w:marBottom w:val="0"/>
          <w:divBdr>
            <w:top w:val="none" w:sz="0" w:space="0" w:color="auto"/>
            <w:left w:val="none" w:sz="0" w:space="0" w:color="auto"/>
            <w:bottom w:val="none" w:sz="0" w:space="0" w:color="auto"/>
            <w:right w:val="none" w:sz="0" w:space="0" w:color="auto"/>
          </w:divBdr>
        </w:div>
        <w:div w:id="1261833938">
          <w:marLeft w:val="0"/>
          <w:marRight w:val="0"/>
          <w:marTop w:val="0"/>
          <w:marBottom w:val="0"/>
          <w:divBdr>
            <w:top w:val="none" w:sz="0" w:space="0" w:color="auto"/>
            <w:left w:val="none" w:sz="0" w:space="0" w:color="auto"/>
            <w:bottom w:val="none" w:sz="0" w:space="0" w:color="auto"/>
            <w:right w:val="none" w:sz="0" w:space="0" w:color="auto"/>
          </w:divBdr>
        </w:div>
        <w:div w:id="452670722">
          <w:marLeft w:val="0"/>
          <w:marRight w:val="0"/>
          <w:marTop w:val="0"/>
          <w:marBottom w:val="0"/>
          <w:divBdr>
            <w:top w:val="none" w:sz="0" w:space="0" w:color="auto"/>
            <w:left w:val="none" w:sz="0" w:space="0" w:color="auto"/>
            <w:bottom w:val="none" w:sz="0" w:space="0" w:color="auto"/>
            <w:right w:val="none" w:sz="0" w:space="0" w:color="auto"/>
          </w:divBdr>
        </w:div>
        <w:div w:id="772211274">
          <w:marLeft w:val="0"/>
          <w:marRight w:val="0"/>
          <w:marTop w:val="0"/>
          <w:marBottom w:val="0"/>
          <w:divBdr>
            <w:top w:val="none" w:sz="0" w:space="0" w:color="auto"/>
            <w:left w:val="none" w:sz="0" w:space="0" w:color="auto"/>
            <w:bottom w:val="none" w:sz="0" w:space="0" w:color="auto"/>
            <w:right w:val="none" w:sz="0" w:space="0" w:color="auto"/>
          </w:divBdr>
        </w:div>
      </w:divsChild>
    </w:div>
    <w:div w:id="1353607333">
      <w:bodyDiv w:val="1"/>
      <w:marLeft w:val="0"/>
      <w:marRight w:val="0"/>
      <w:marTop w:val="0"/>
      <w:marBottom w:val="0"/>
      <w:divBdr>
        <w:top w:val="none" w:sz="0" w:space="0" w:color="auto"/>
        <w:left w:val="none" w:sz="0" w:space="0" w:color="auto"/>
        <w:bottom w:val="none" w:sz="0" w:space="0" w:color="auto"/>
        <w:right w:val="none" w:sz="0" w:space="0" w:color="auto"/>
      </w:divBdr>
      <w:divsChild>
        <w:div w:id="840051417">
          <w:marLeft w:val="0"/>
          <w:marRight w:val="0"/>
          <w:marTop w:val="0"/>
          <w:marBottom w:val="0"/>
          <w:divBdr>
            <w:top w:val="none" w:sz="0" w:space="0" w:color="auto"/>
            <w:left w:val="none" w:sz="0" w:space="0" w:color="auto"/>
            <w:bottom w:val="none" w:sz="0" w:space="0" w:color="auto"/>
            <w:right w:val="none" w:sz="0" w:space="0" w:color="auto"/>
          </w:divBdr>
        </w:div>
        <w:div w:id="1679455783">
          <w:marLeft w:val="0"/>
          <w:marRight w:val="0"/>
          <w:marTop w:val="0"/>
          <w:marBottom w:val="0"/>
          <w:divBdr>
            <w:top w:val="none" w:sz="0" w:space="0" w:color="auto"/>
            <w:left w:val="none" w:sz="0" w:space="0" w:color="auto"/>
            <w:bottom w:val="none" w:sz="0" w:space="0" w:color="auto"/>
            <w:right w:val="none" w:sz="0" w:space="0" w:color="auto"/>
          </w:divBdr>
        </w:div>
        <w:div w:id="1834418838">
          <w:marLeft w:val="0"/>
          <w:marRight w:val="0"/>
          <w:marTop w:val="0"/>
          <w:marBottom w:val="0"/>
          <w:divBdr>
            <w:top w:val="none" w:sz="0" w:space="0" w:color="auto"/>
            <w:left w:val="none" w:sz="0" w:space="0" w:color="auto"/>
            <w:bottom w:val="none" w:sz="0" w:space="0" w:color="auto"/>
            <w:right w:val="none" w:sz="0" w:space="0" w:color="auto"/>
          </w:divBdr>
        </w:div>
        <w:div w:id="1219708498">
          <w:marLeft w:val="0"/>
          <w:marRight w:val="0"/>
          <w:marTop w:val="0"/>
          <w:marBottom w:val="0"/>
          <w:divBdr>
            <w:top w:val="none" w:sz="0" w:space="0" w:color="auto"/>
            <w:left w:val="none" w:sz="0" w:space="0" w:color="auto"/>
            <w:bottom w:val="none" w:sz="0" w:space="0" w:color="auto"/>
            <w:right w:val="none" w:sz="0" w:space="0" w:color="auto"/>
          </w:divBdr>
        </w:div>
        <w:div w:id="1477449619">
          <w:marLeft w:val="0"/>
          <w:marRight w:val="0"/>
          <w:marTop w:val="0"/>
          <w:marBottom w:val="0"/>
          <w:divBdr>
            <w:top w:val="none" w:sz="0" w:space="0" w:color="auto"/>
            <w:left w:val="none" w:sz="0" w:space="0" w:color="auto"/>
            <w:bottom w:val="none" w:sz="0" w:space="0" w:color="auto"/>
            <w:right w:val="none" w:sz="0" w:space="0" w:color="auto"/>
          </w:divBdr>
        </w:div>
        <w:div w:id="1911889054">
          <w:marLeft w:val="0"/>
          <w:marRight w:val="0"/>
          <w:marTop w:val="0"/>
          <w:marBottom w:val="0"/>
          <w:divBdr>
            <w:top w:val="none" w:sz="0" w:space="0" w:color="auto"/>
            <w:left w:val="none" w:sz="0" w:space="0" w:color="auto"/>
            <w:bottom w:val="none" w:sz="0" w:space="0" w:color="auto"/>
            <w:right w:val="none" w:sz="0" w:space="0" w:color="auto"/>
          </w:divBdr>
        </w:div>
        <w:div w:id="1517574465">
          <w:marLeft w:val="0"/>
          <w:marRight w:val="0"/>
          <w:marTop w:val="0"/>
          <w:marBottom w:val="0"/>
          <w:divBdr>
            <w:top w:val="none" w:sz="0" w:space="0" w:color="auto"/>
            <w:left w:val="none" w:sz="0" w:space="0" w:color="auto"/>
            <w:bottom w:val="none" w:sz="0" w:space="0" w:color="auto"/>
            <w:right w:val="none" w:sz="0" w:space="0" w:color="auto"/>
          </w:divBdr>
        </w:div>
        <w:div w:id="585457991">
          <w:marLeft w:val="0"/>
          <w:marRight w:val="0"/>
          <w:marTop w:val="0"/>
          <w:marBottom w:val="0"/>
          <w:divBdr>
            <w:top w:val="none" w:sz="0" w:space="0" w:color="auto"/>
            <w:left w:val="none" w:sz="0" w:space="0" w:color="auto"/>
            <w:bottom w:val="none" w:sz="0" w:space="0" w:color="auto"/>
            <w:right w:val="none" w:sz="0" w:space="0" w:color="auto"/>
          </w:divBdr>
        </w:div>
        <w:div w:id="69040857">
          <w:marLeft w:val="0"/>
          <w:marRight w:val="0"/>
          <w:marTop w:val="0"/>
          <w:marBottom w:val="0"/>
          <w:divBdr>
            <w:top w:val="none" w:sz="0" w:space="0" w:color="auto"/>
            <w:left w:val="none" w:sz="0" w:space="0" w:color="auto"/>
            <w:bottom w:val="none" w:sz="0" w:space="0" w:color="auto"/>
            <w:right w:val="none" w:sz="0" w:space="0" w:color="auto"/>
          </w:divBdr>
        </w:div>
        <w:div w:id="287055530">
          <w:marLeft w:val="0"/>
          <w:marRight w:val="0"/>
          <w:marTop w:val="0"/>
          <w:marBottom w:val="0"/>
          <w:divBdr>
            <w:top w:val="none" w:sz="0" w:space="0" w:color="auto"/>
            <w:left w:val="none" w:sz="0" w:space="0" w:color="auto"/>
            <w:bottom w:val="none" w:sz="0" w:space="0" w:color="auto"/>
            <w:right w:val="none" w:sz="0" w:space="0" w:color="auto"/>
          </w:divBdr>
        </w:div>
        <w:div w:id="2135638602">
          <w:marLeft w:val="0"/>
          <w:marRight w:val="0"/>
          <w:marTop w:val="0"/>
          <w:marBottom w:val="0"/>
          <w:divBdr>
            <w:top w:val="none" w:sz="0" w:space="0" w:color="auto"/>
            <w:left w:val="none" w:sz="0" w:space="0" w:color="auto"/>
            <w:bottom w:val="none" w:sz="0" w:space="0" w:color="auto"/>
            <w:right w:val="none" w:sz="0" w:space="0" w:color="auto"/>
          </w:divBdr>
        </w:div>
        <w:div w:id="641348180">
          <w:marLeft w:val="0"/>
          <w:marRight w:val="0"/>
          <w:marTop w:val="0"/>
          <w:marBottom w:val="0"/>
          <w:divBdr>
            <w:top w:val="none" w:sz="0" w:space="0" w:color="auto"/>
            <w:left w:val="none" w:sz="0" w:space="0" w:color="auto"/>
            <w:bottom w:val="none" w:sz="0" w:space="0" w:color="auto"/>
            <w:right w:val="none" w:sz="0" w:space="0" w:color="auto"/>
          </w:divBdr>
        </w:div>
        <w:div w:id="1345015018">
          <w:marLeft w:val="0"/>
          <w:marRight w:val="0"/>
          <w:marTop w:val="0"/>
          <w:marBottom w:val="0"/>
          <w:divBdr>
            <w:top w:val="none" w:sz="0" w:space="0" w:color="auto"/>
            <w:left w:val="none" w:sz="0" w:space="0" w:color="auto"/>
            <w:bottom w:val="none" w:sz="0" w:space="0" w:color="auto"/>
            <w:right w:val="none" w:sz="0" w:space="0" w:color="auto"/>
          </w:divBdr>
        </w:div>
        <w:div w:id="1303346015">
          <w:marLeft w:val="0"/>
          <w:marRight w:val="0"/>
          <w:marTop w:val="0"/>
          <w:marBottom w:val="0"/>
          <w:divBdr>
            <w:top w:val="none" w:sz="0" w:space="0" w:color="auto"/>
            <w:left w:val="none" w:sz="0" w:space="0" w:color="auto"/>
            <w:bottom w:val="none" w:sz="0" w:space="0" w:color="auto"/>
            <w:right w:val="none" w:sz="0" w:space="0" w:color="auto"/>
          </w:divBdr>
        </w:div>
        <w:div w:id="188227792">
          <w:marLeft w:val="0"/>
          <w:marRight w:val="0"/>
          <w:marTop w:val="0"/>
          <w:marBottom w:val="0"/>
          <w:divBdr>
            <w:top w:val="none" w:sz="0" w:space="0" w:color="auto"/>
            <w:left w:val="none" w:sz="0" w:space="0" w:color="auto"/>
            <w:bottom w:val="none" w:sz="0" w:space="0" w:color="auto"/>
            <w:right w:val="none" w:sz="0" w:space="0" w:color="auto"/>
          </w:divBdr>
        </w:div>
      </w:divsChild>
    </w:div>
    <w:div w:id="1486126527">
      <w:bodyDiv w:val="1"/>
      <w:marLeft w:val="0"/>
      <w:marRight w:val="0"/>
      <w:marTop w:val="0"/>
      <w:marBottom w:val="0"/>
      <w:divBdr>
        <w:top w:val="none" w:sz="0" w:space="0" w:color="auto"/>
        <w:left w:val="none" w:sz="0" w:space="0" w:color="auto"/>
        <w:bottom w:val="none" w:sz="0" w:space="0" w:color="auto"/>
        <w:right w:val="none" w:sz="0" w:space="0" w:color="auto"/>
      </w:divBdr>
      <w:divsChild>
        <w:div w:id="1952468279">
          <w:marLeft w:val="0"/>
          <w:marRight w:val="0"/>
          <w:marTop w:val="0"/>
          <w:marBottom w:val="0"/>
          <w:divBdr>
            <w:top w:val="none" w:sz="0" w:space="0" w:color="auto"/>
            <w:left w:val="none" w:sz="0" w:space="0" w:color="auto"/>
            <w:bottom w:val="none" w:sz="0" w:space="0" w:color="auto"/>
            <w:right w:val="none" w:sz="0" w:space="0" w:color="auto"/>
          </w:divBdr>
        </w:div>
      </w:divsChild>
    </w:div>
    <w:div w:id="188922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fa.box.com/s/ng3b1ij7cvnwmqpqojfekolx6w2g4ory" TargetMode="External"/><Relationship Id="rId21" Type="http://schemas.openxmlformats.org/officeDocument/2006/relationships/image" Target="media/image4.PNG"/><Relationship Id="rId42" Type="http://schemas.openxmlformats.org/officeDocument/2006/relationships/hyperlink" Target="https://ffa.box.com/s/9j7mf3h0r9tg21x9zvvpecp5yydw3jr7" TargetMode="External"/><Relationship Id="rId63" Type="http://schemas.openxmlformats.org/officeDocument/2006/relationships/image" Target="media/image16.png"/><Relationship Id="rId84" Type="http://schemas.openxmlformats.org/officeDocument/2006/relationships/image" Target="media/image23.PNG"/><Relationship Id="rId159" Type="http://schemas.openxmlformats.org/officeDocument/2006/relationships/hyperlink" Target="https://ffa.box.com/s/py7jmlubazd1l5ecm9kv6yeazhnhn3ec" TargetMode="External"/><Relationship Id="rId170" Type="http://schemas.openxmlformats.org/officeDocument/2006/relationships/hyperlink" Target="https://ffa.box.com/s/anpqzhx7ub9pfwv2itjikt7vdda3zrel" TargetMode="External"/><Relationship Id="rId191" Type="http://schemas.openxmlformats.org/officeDocument/2006/relationships/image" Target="media/image800.png"/><Relationship Id="rId205" Type="http://schemas.openxmlformats.org/officeDocument/2006/relationships/footer" Target="footer3.xml"/><Relationship Id="rId107" Type="http://schemas.openxmlformats.org/officeDocument/2006/relationships/image" Target="media/image44.jpeg"/><Relationship Id="rId11" Type="http://schemas.openxmlformats.org/officeDocument/2006/relationships/hyperlink" Target="https://ffa.box.com/s/ffzxzs3zrd5i0eok4zsmcwekrn8zrney" TargetMode="External"/><Relationship Id="rId32" Type="http://schemas.openxmlformats.org/officeDocument/2006/relationships/hyperlink" Target="https://vimeo.com/447162584" TargetMode="External"/><Relationship Id="rId53" Type="http://schemas.openxmlformats.org/officeDocument/2006/relationships/hyperlink" Target="https://ffa.box.com/s/0wo15yxxgizljkhn91fhlpqteejilpeq" TargetMode="External"/><Relationship Id="rId74" Type="http://schemas.openxmlformats.org/officeDocument/2006/relationships/hyperlink" Target="https://form.jotform.com/stateofficers/blueroomlive" TargetMode="External"/><Relationship Id="rId128" Type="http://schemas.openxmlformats.org/officeDocument/2006/relationships/hyperlink" Target="https://convention.FFA.org/national-days-of-service/" TargetMode="External"/><Relationship Id="rId149" Type="http://schemas.openxmlformats.org/officeDocument/2006/relationships/image" Target="media/image61.png"/><Relationship Id="rId5" Type="http://schemas.openxmlformats.org/officeDocument/2006/relationships/webSettings" Target="webSettings.xml"/><Relationship Id="rId95" Type="http://schemas.openxmlformats.org/officeDocument/2006/relationships/image" Target="media/image34.png"/><Relationship Id="rId160" Type="http://schemas.openxmlformats.org/officeDocument/2006/relationships/hyperlink" Target="https://www.ffa.org/livingtoserve/" TargetMode="External"/><Relationship Id="rId181" Type="http://schemas.openxmlformats.org/officeDocument/2006/relationships/hyperlink" Target="https://ffa.box.com/s/mp4ioppix76o5xebm6h442btb3mbtnu2" TargetMode="External"/><Relationship Id="rId22" Type="http://schemas.openxmlformats.org/officeDocument/2006/relationships/hyperlink" Target="https://ffa.box.com/s/8lud9t14cvtxhx5b0ghnu9cv4c4ati5o" TargetMode="External"/><Relationship Id="rId43" Type="http://schemas.openxmlformats.org/officeDocument/2006/relationships/hyperlink" Target="https://live.FFA.org" TargetMode="External"/><Relationship Id="rId64" Type="http://schemas.openxmlformats.org/officeDocument/2006/relationships/image" Target="media/image17.jpeg"/><Relationship Id="rId118" Type="http://schemas.openxmlformats.org/officeDocument/2006/relationships/image" Target="media/image53.png"/><Relationship Id="rId85" Type="http://schemas.openxmlformats.org/officeDocument/2006/relationships/image" Target="media/image24.PNG"/><Relationship Id="rId150" Type="http://schemas.openxmlformats.org/officeDocument/2006/relationships/image" Target="media/image62.png"/><Relationship Id="rId171" Type="http://schemas.openxmlformats.org/officeDocument/2006/relationships/hyperlink" Target="https://ffa.box.com/s/vgjz4ivigdr4akybbjt7drb0eg89apo6" TargetMode="External"/><Relationship Id="rId192" Type="http://schemas.openxmlformats.org/officeDocument/2006/relationships/image" Target="media/image81.png"/><Relationship Id="rId206" Type="http://schemas.openxmlformats.org/officeDocument/2006/relationships/header" Target="header3.xml"/><Relationship Id="rId12" Type="http://schemas.openxmlformats.org/officeDocument/2006/relationships/hyperlink" Target="https://drive.google.com/drive/folders/1jyhp-4VmVPlGp7fDlZw2hmtpxbLW1TiA?usp=sharing" TargetMode="External"/><Relationship Id="rId33" Type="http://schemas.openxmlformats.org/officeDocument/2006/relationships/hyperlink" Target="https://ffa.box.com/s/2bua1sdemooyo6rqpkx8kaaeq7kbirw8" TargetMode="External"/><Relationship Id="rId108" Type="http://schemas.openxmlformats.org/officeDocument/2006/relationships/image" Target="media/image45.jpg"/><Relationship Id="rId129" Type="http://schemas.openxmlformats.org/officeDocument/2006/relationships/hyperlink" Target="https://ffa.box.com/s/ghhw6hz7xtedlgb0nb01u0i12k7txfse" TargetMode="External"/><Relationship Id="rId54" Type="http://schemas.openxmlformats.org/officeDocument/2006/relationships/image" Target="media/image10.png"/><Relationship Id="rId75" Type="http://schemas.openxmlformats.org/officeDocument/2006/relationships/hyperlink" Target="https://ffa.box.com/s/d3fuim51jttolyydlli4yhpuewe7kgs3" TargetMode="External"/><Relationship Id="rId96" Type="http://schemas.openxmlformats.org/officeDocument/2006/relationships/hyperlink" Target="https://live.FFA.org" TargetMode="External"/><Relationship Id="rId161" Type="http://schemas.openxmlformats.org/officeDocument/2006/relationships/hyperlink" Target="https://www.ffa.org/livingtoserve/" TargetMode="External"/><Relationship Id="rId182" Type="http://schemas.openxmlformats.org/officeDocument/2006/relationships/image" Target="media/image75.png"/><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hyperlink" Target="https://ffa.box.com/s/lesw0kihf7koa88t5tnjbpudbw2px3yb" TargetMode="External"/><Relationship Id="rId44" Type="http://schemas.openxmlformats.org/officeDocument/2006/relationships/hyperlink" Target="https://ffa.box.com/s/18gijdm2s7ciei30s7xkr9jdqb8a5606" TargetMode="External"/><Relationship Id="rId65" Type="http://schemas.openxmlformats.org/officeDocument/2006/relationships/image" Target="cid:8DC00D3C-A247-4168-97E9-9DFEFA023DF1" TargetMode="External"/><Relationship Id="rId86" Type="http://schemas.openxmlformats.org/officeDocument/2006/relationships/image" Target="media/image25.PNG"/><Relationship Id="rId130" Type="http://schemas.openxmlformats.org/officeDocument/2006/relationships/hyperlink" Target="https://ffa.box.com/s/493t1ld7cummzkgmlelktnp2n0y81pea" TargetMode="External"/><Relationship Id="rId151" Type="http://schemas.openxmlformats.org/officeDocument/2006/relationships/image" Target="media/image63.png"/><Relationship Id="rId172" Type="http://schemas.openxmlformats.org/officeDocument/2006/relationships/image" Target="media/image74.jpeg"/><Relationship Id="rId193" Type="http://schemas.openxmlformats.org/officeDocument/2006/relationships/image" Target="media/image810.png"/><Relationship Id="rId207" Type="http://schemas.openxmlformats.org/officeDocument/2006/relationships/footer" Target="footer4.xml"/><Relationship Id="rId13" Type="http://schemas.openxmlformats.org/officeDocument/2006/relationships/hyperlink" Target="https://convention.ffa.org/faq/" TargetMode="External"/><Relationship Id="rId109" Type="http://schemas.openxmlformats.org/officeDocument/2006/relationships/image" Target="media/image46.jpg"/><Relationship Id="rId34" Type="http://schemas.openxmlformats.org/officeDocument/2006/relationships/hyperlink" Target="https://ffa.box.com/s/py7jmlubazd1l5ecm9kv6yeazhnhn3ec" TargetMode="External"/><Relationship Id="rId55" Type="http://schemas.openxmlformats.org/officeDocument/2006/relationships/image" Target="media/image11.jpeg"/><Relationship Id="rId76" Type="http://schemas.openxmlformats.org/officeDocument/2006/relationships/header" Target="header1.xml"/><Relationship Id="rId97" Type="http://schemas.openxmlformats.org/officeDocument/2006/relationships/hyperlink" Target="https://ffa.box.com/s/qpcl261b5tqygut6xth3udin4gsq4vlc" TargetMode="External"/><Relationship Id="rId120" Type="http://schemas.openxmlformats.org/officeDocument/2006/relationships/hyperlink" Target="https://www.ffa.org/participate/awards/agriscience-fair/" TargetMode="External"/><Relationship Id="rId7" Type="http://schemas.openxmlformats.org/officeDocument/2006/relationships/endnotes" Target="endnotes.xml"/><Relationship Id="rId162" Type="http://schemas.openxmlformats.org/officeDocument/2006/relationships/hyperlink" Target="https://ffa.box.com/s/493t1ld7cummzkgmlelktnp2n0y81pea" TargetMode="External"/><Relationship Id="rId183"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hyperlink" Target="https://help.ffa.org/articles/vimeo-information-for-it/" TargetMode="External"/><Relationship Id="rId24" Type="http://schemas.openxmlformats.org/officeDocument/2006/relationships/hyperlink" Target="https://live.FFA.org" TargetMode="External"/><Relationship Id="rId40" Type="http://schemas.openxmlformats.org/officeDocument/2006/relationships/hyperlink" Target="https://ffa.box.com/s/9j7mf3h0r9tg21x9zvvpecp5yydw3jr7" TargetMode="External"/><Relationship Id="rId45" Type="http://schemas.openxmlformats.org/officeDocument/2006/relationships/hyperlink" Target="https://ffa.org/" TargetMode="External"/><Relationship Id="rId66" Type="http://schemas.openxmlformats.org/officeDocument/2006/relationships/image" Target="media/image16.jpeg"/><Relationship Id="rId87" Type="http://schemas.openxmlformats.org/officeDocument/2006/relationships/image" Target="media/image26.PNG"/><Relationship Id="rId110" Type="http://schemas.openxmlformats.org/officeDocument/2006/relationships/image" Target="media/image47.jpeg"/><Relationship Id="rId115" Type="http://schemas.openxmlformats.org/officeDocument/2006/relationships/image" Target="media/image52.png"/><Relationship Id="rId131" Type="http://schemas.openxmlformats.org/officeDocument/2006/relationships/hyperlink" Target="https://app.box.com/file/722186243868?s=7rztwikx6k9yrltyyfmzu85yigo0pdzk" TargetMode="External"/><Relationship Id="rId157" Type="http://schemas.openxmlformats.org/officeDocument/2006/relationships/image" Target="media/image65.png"/><Relationship Id="rId178" Type="http://schemas.openxmlformats.org/officeDocument/2006/relationships/hyperlink" Target="https://FFA.box.com/s/ij0u32qbtrvzjwr5t2tu2qtrkifgpmd8" TargetMode="External"/><Relationship Id="rId61" Type="http://schemas.openxmlformats.org/officeDocument/2006/relationships/image" Target="media/image15.jpeg"/><Relationship Id="rId82" Type="http://schemas.openxmlformats.org/officeDocument/2006/relationships/image" Target="media/image21.PNG"/><Relationship Id="rId152" Type="http://schemas.openxmlformats.org/officeDocument/2006/relationships/image" Target="media/image67.png"/><Relationship Id="rId173" Type="http://schemas.openxmlformats.org/officeDocument/2006/relationships/hyperlink" Target="https://FFA.box.com/s/ij0u32qbtrvzjwr5t2tu2qtrkifgpmd8" TargetMode="External"/><Relationship Id="rId194" Type="http://schemas.openxmlformats.org/officeDocument/2006/relationships/hyperlink" Target="https://ffa.box.com/s/lrfazeajb9qv8hvbrm9v7pgoxmgbhdri" TargetMode="External"/><Relationship Id="rId199" Type="http://schemas.openxmlformats.org/officeDocument/2006/relationships/image" Target="media/image83.png"/><Relationship Id="rId203" Type="http://schemas.openxmlformats.org/officeDocument/2006/relationships/image" Target="media/image88.png"/><Relationship Id="rId208"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TOC"/><Relationship Id="rId30" Type="http://schemas.openxmlformats.org/officeDocument/2006/relationships/hyperlink" Target="https://zoom.us" TargetMode="External"/><Relationship Id="rId35" Type="http://schemas.openxmlformats.org/officeDocument/2006/relationships/hyperlink" Target="https://convention.ffa.org/" TargetMode="External"/><Relationship Id="rId56" Type="http://schemas.openxmlformats.org/officeDocument/2006/relationships/image" Target="media/image12.png"/><Relationship Id="rId77" Type="http://schemas.openxmlformats.org/officeDocument/2006/relationships/footer" Target="footer1.xml"/><Relationship Id="rId100" Type="http://schemas.openxmlformats.org/officeDocument/2006/relationships/image" Target="media/image37.jpeg"/><Relationship Id="rId105" Type="http://schemas.openxmlformats.org/officeDocument/2006/relationships/image" Target="media/image42.jpeg"/><Relationship Id="rId126" Type="http://schemas.openxmlformats.org/officeDocument/2006/relationships/image" Target="media/image54.png"/><Relationship Id="rId147" Type="http://schemas.openxmlformats.org/officeDocument/2006/relationships/image" Target="media/image59.png"/><Relationship Id="rId168" Type="http://schemas.openxmlformats.org/officeDocument/2006/relationships/hyperlink" Target="https://foreverbluenetwork.org/" TargetMode="External"/><Relationship Id="rId8" Type="http://schemas.openxmlformats.org/officeDocument/2006/relationships/hyperlink" Target="https://convention.ffa.org/registration/" TargetMode="External"/><Relationship Id="rId51" Type="http://schemas.openxmlformats.org/officeDocument/2006/relationships/image" Target="media/image9.png"/><Relationship Id="rId72" Type="http://schemas.openxmlformats.org/officeDocument/2006/relationships/hyperlink" Target="https://live.FFA.org" TargetMode="External"/><Relationship Id="rId93" Type="http://schemas.openxmlformats.org/officeDocument/2006/relationships/image" Target="media/image32.png"/><Relationship Id="rId98" Type="http://schemas.openxmlformats.org/officeDocument/2006/relationships/image" Target="media/image35.jpg"/><Relationship Id="rId121" Type="http://schemas.openxmlformats.org/officeDocument/2006/relationships/hyperlink" Target="https://www.ffa.org/participate/awards/proficiencies/" TargetMode="External"/><Relationship Id="rId142" Type="http://schemas.openxmlformats.org/officeDocument/2006/relationships/image" Target="media/image56.jpeg"/><Relationship Id="rId163" Type="http://schemas.openxmlformats.org/officeDocument/2006/relationships/image" Target="media/image66.jpeg"/><Relationship Id="rId184" Type="http://schemas.openxmlformats.org/officeDocument/2006/relationships/image" Target="media/image77.png"/><Relationship Id="rId189" Type="http://schemas.openxmlformats.org/officeDocument/2006/relationships/image" Target="media/image790.png"/><Relationship Id="rId3" Type="http://schemas.openxmlformats.org/officeDocument/2006/relationships/styles" Target="styles.xml"/><Relationship Id="rId25" Type="http://schemas.openxmlformats.org/officeDocument/2006/relationships/hyperlink" Target="https://convention.FFA.org" TargetMode="External"/><Relationship Id="rId46" Type="http://schemas.openxmlformats.org/officeDocument/2006/relationships/hyperlink" Target="https://ffa.box.com/s/4vi0mxyp9qfl5abwnhekj9js47d5yvvc" TargetMode="External"/><Relationship Id="rId67" Type="http://schemas.openxmlformats.org/officeDocument/2006/relationships/hyperlink" Target="https://convention.ffa.org/" TargetMode="External"/><Relationship Id="rId116" Type="http://schemas.openxmlformats.org/officeDocument/2006/relationships/hyperlink" Target="https://live.FFA.org" TargetMode="External"/><Relationship Id="rId158" Type="http://schemas.openxmlformats.org/officeDocument/2006/relationships/image" Target="media/image71.png"/><Relationship Id="rId20" Type="http://schemas.openxmlformats.org/officeDocument/2006/relationships/hyperlink" Target="https://ffa.box.com/s/yzjsrpmksqby33x4247nmzam5j4rnhk2" TargetMode="External"/><Relationship Id="rId41" Type="http://schemas.openxmlformats.org/officeDocument/2006/relationships/image" Target="media/image7.png"/><Relationship Id="rId62" Type="http://schemas.openxmlformats.org/officeDocument/2006/relationships/image" Target="cid:8DC00D3C-A247-4168-97E9-9DFEFA023DF1" TargetMode="External"/><Relationship Id="rId83" Type="http://schemas.openxmlformats.org/officeDocument/2006/relationships/image" Target="media/image22.PNG"/><Relationship Id="rId88" Type="http://schemas.openxmlformats.org/officeDocument/2006/relationships/image" Target="media/image27.PNG"/><Relationship Id="rId111" Type="http://schemas.openxmlformats.org/officeDocument/2006/relationships/image" Target="media/image48.png"/><Relationship Id="rId132" Type="http://schemas.openxmlformats.org/officeDocument/2006/relationships/hyperlink" Target="http://www.ffa.org/LivingToServe/Grants" TargetMode="External"/><Relationship Id="rId153" Type="http://schemas.openxmlformats.org/officeDocument/2006/relationships/image" Target="media/image68.png"/><Relationship Id="rId174" Type="http://schemas.openxmlformats.org/officeDocument/2006/relationships/hyperlink" Target="https://www.ffa.org/alumni-and-supporters/chapter-opportunities/" TargetMode="External"/><Relationship Id="rId179" Type="http://schemas.openxmlformats.org/officeDocument/2006/relationships/hyperlink" Target="https://ffa.box.com/s/18gijdm2s7ciei30s7xkr9jdqb8a5606" TargetMode="External"/><Relationship Id="rId195" Type="http://schemas.openxmlformats.org/officeDocument/2006/relationships/hyperlink" Target="https://ffa.box.com/s/mp4ioppix76o5xebm6h442btb3mbtnu2" TargetMode="External"/><Relationship Id="rId209" Type="http://schemas.openxmlformats.org/officeDocument/2006/relationships/theme" Target="theme/theme1.xml"/><Relationship Id="rId190" Type="http://schemas.openxmlformats.org/officeDocument/2006/relationships/image" Target="media/image80.png"/><Relationship Id="rId204" Type="http://schemas.openxmlformats.org/officeDocument/2006/relationships/image" Target="media/image85.png"/><Relationship Id="rId15" Type="http://schemas.openxmlformats.org/officeDocument/2006/relationships/image" Target="media/image1.png"/><Relationship Id="rId36" Type="http://schemas.openxmlformats.org/officeDocument/2006/relationships/hyperlink" Target="http://www.ffa.org/delegates" TargetMode="External"/><Relationship Id="rId57" Type="http://schemas.openxmlformats.org/officeDocument/2006/relationships/image" Target="media/image13.jpeg"/><Relationship Id="rId106" Type="http://schemas.openxmlformats.org/officeDocument/2006/relationships/image" Target="media/image43.jpg"/><Relationship Id="rId127" Type="http://schemas.openxmlformats.org/officeDocument/2006/relationships/hyperlink" Target="https://ffa.box.com/s/py7jmlubazd1l5ecm9kv6yeazhnhn3ec" TargetMode="External"/><Relationship Id="rId10" Type="http://schemas.openxmlformats.org/officeDocument/2006/relationships/hyperlink" Target="https://ffa.box.com/s/1mx4mj99fsgcj0fvjpg8g2voh14yanaw" TargetMode="External"/><Relationship Id="rId31" Type="http://schemas.openxmlformats.org/officeDocument/2006/relationships/hyperlink" Target="https://zoom.us/test" TargetMode="External"/><Relationship Id="rId52" Type="http://schemas.openxmlformats.org/officeDocument/2006/relationships/hyperlink" Target="https://ffa.box.com/s/vc82a1ns6mgdc6tzpbr54c4ohrfa2sn9" TargetMode="External"/><Relationship Id="rId73" Type="http://schemas.openxmlformats.org/officeDocument/2006/relationships/hyperlink" Target="https://info.flipgrid.com/" TargetMode="External"/><Relationship Id="rId78" Type="http://schemas.openxmlformats.org/officeDocument/2006/relationships/header" Target="header2.xml"/><Relationship Id="rId94" Type="http://schemas.openxmlformats.org/officeDocument/2006/relationships/image" Target="media/image33.png"/><Relationship Id="rId99" Type="http://schemas.openxmlformats.org/officeDocument/2006/relationships/image" Target="media/image36.jpg"/><Relationship Id="rId101" Type="http://schemas.openxmlformats.org/officeDocument/2006/relationships/image" Target="media/image38.JPG"/><Relationship Id="rId122" Type="http://schemas.openxmlformats.org/officeDocument/2006/relationships/hyperlink" Target="https://www.ffa.org/participate/awards/national-chapter/" TargetMode="External"/><Relationship Id="rId143" Type="http://schemas.openxmlformats.org/officeDocument/2006/relationships/hyperlink" Target="http://www.FFA.org/LivingToServe/Grants" TargetMode="External"/><Relationship Id="rId148" Type="http://schemas.openxmlformats.org/officeDocument/2006/relationships/image" Target="media/image60.png"/><Relationship Id="rId164" Type="http://schemas.openxmlformats.org/officeDocument/2006/relationships/image" Target="media/image73.jpeg"/><Relationship Id="rId169" Type="http://schemas.openxmlformats.org/officeDocument/2006/relationships/hyperlink" Target="https://ffa.box.com/s/ij0u32qbtrvzjwr5t2tu2qtrkifgpmd8" TargetMode="External"/><Relationship Id="rId185" Type="http://schemas.openxmlformats.org/officeDocument/2006/relationships/image" Target="media/image770.png"/><Relationship Id="rId4" Type="http://schemas.openxmlformats.org/officeDocument/2006/relationships/settings" Target="settings.xml"/><Relationship Id="rId9" Type="http://schemas.openxmlformats.org/officeDocument/2006/relationships/hyperlink" Target="https://ffa.box.com/s/z8bivvhd0doqdrrsoajbjvdh9ctent2c" TargetMode="External"/><Relationship Id="rId180" Type="http://schemas.openxmlformats.org/officeDocument/2006/relationships/hyperlink" Target="https://ffa.box.com/s/vdfaqlbdugrbs0xf353foifv5yb9vdwp" TargetMode="External"/><Relationship Id="rId26" Type="http://schemas.openxmlformats.org/officeDocument/2006/relationships/hyperlink" Target="https://ffa.org" TargetMode="External"/><Relationship Id="rId47" Type="http://schemas.openxmlformats.org/officeDocument/2006/relationships/hyperlink" Target="https://ffa.box.com/v/retiringaddresslessons" TargetMode="External"/><Relationship Id="rId68" Type="http://schemas.openxmlformats.org/officeDocument/2006/relationships/hyperlink" Target="https://live.FFA.org" TargetMode="External"/><Relationship Id="rId89" Type="http://schemas.openxmlformats.org/officeDocument/2006/relationships/image" Target="media/image28.png"/><Relationship Id="rId112" Type="http://schemas.openxmlformats.org/officeDocument/2006/relationships/image" Target="media/image49.png"/><Relationship Id="rId133" Type="http://schemas.openxmlformats.org/officeDocument/2006/relationships/hyperlink" Target="https://ffa.box.com/s/iglxcbuc5ly81jlxi7jjvtt7x35ulfqi" TargetMode="External"/><Relationship Id="rId154" Type="http://schemas.openxmlformats.org/officeDocument/2006/relationships/image" Target="media/image69.png"/><Relationship Id="rId175" Type="http://schemas.openxmlformats.org/officeDocument/2006/relationships/hyperlink" Target="https://www.ffa.org/alumni-and-supporters/chapter-opportunities/" TargetMode="External"/><Relationship Id="rId196" Type="http://schemas.openxmlformats.org/officeDocument/2006/relationships/image" Target="media/image82.png"/><Relationship Id="rId200" Type="http://schemas.openxmlformats.org/officeDocument/2006/relationships/image" Target="media/image84.png"/><Relationship Id="rId16" Type="http://schemas.openxmlformats.org/officeDocument/2006/relationships/image" Target="media/image2.svg"/><Relationship Id="rId37" Type="http://schemas.openxmlformats.org/officeDocument/2006/relationships/hyperlink" Target="https://www.ffa.org/national-ffa-officers/" TargetMode="External"/><Relationship Id="rId58" Type="http://schemas.openxmlformats.org/officeDocument/2006/relationships/hyperlink" Target="https://www.facebook.com/pg/nationalffa/about/" TargetMode="External"/><Relationship Id="rId79" Type="http://schemas.openxmlformats.org/officeDocument/2006/relationships/footer" Target="footer2.xml"/><Relationship Id="rId102" Type="http://schemas.openxmlformats.org/officeDocument/2006/relationships/image" Target="media/image39.jpeg"/><Relationship Id="rId123" Type="http://schemas.openxmlformats.org/officeDocument/2006/relationships/hyperlink" Target="https://www.ffa.org/participate/awards/american-ffa-degree/" TargetMode="External"/><Relationship Id="rId144" Type="http://schemas.openxmlformats.org/officeDocument/2006/relationships/image" Target="media/image56.png"/><Relationship Id="rId90" Type="http://schemas.openxmlformats.org/officeDocument/2006/relationships/image" Target="media/image29.png"/><Relationship Id="rId165" Type="http://schemas.openxmlformats.org/officeDocument/2006/relationships/image" Target="media/image72.png"/><Relationship Id="rId186" Type="http://schemas.openxmlformats.org/officeDocument/2006/relationships/image" Target="media/image78.png"/><Relationship Id="rId27" Type="http://schemas.openxmlformats.org/officeDocument/2006/relationships/hyperlink" Target="https://FFA.box.com" TargetMode="External"/><Relationship Id="rId48" Type="http://schemas.openxmlformats.org/officeDocument/2006/relationships/hyperlink" Target="https://ffa.box.com/s/2oafuevb202z4dl1rogewxbbniq89hyv" TargetMode="External"/><Relationship Id="rId69" Type="http://schemas.openxmlformats.org/officeDocument/2006/relationships/hyperlink" Target="https://ffa.box.com/s/e6by13nm8vj7thagqpvo3ktsfknxdwxo" TargetMode="External"/><Relationship Id="rId113" Type="http://schemas.openxmlformats.org/officeDocument/2006/relationships/image" Target="media/image50.png"/><Relationship Id="rId134" Type="http://schemas.openxmlformats.org/officeDocument/2006/relationships/image" Target="media/image55.jpeg"/><Relationship Id="rId80" Type="http://schemas.openxmlformats.org/officeDocument/2006/relationships/image" Target="media/image19.PNG"/><Relationship Id="rId155" Type="http://schemas.openxmlformats.org/officeDocument/2006/relationships/image" Target="media/image70.png"/><Relationship Id="rId176" Type="http://schemas.openxmlformats.org/officeDocument/2006/relationships/hyperlink" Target="https://www.ffa.org/alumni-and-supporters/chapter-opportunities/" TargetMode="External"/><Relationship Id="rId197" Type="http://schemas.openxmlformats.org/officeDocument/2006/relationships/hyperlink" Target="https://ffa.box.com/s/uysx35i1p97df66016zws06sas40m95l" TargetMode="External"/><Relationship Id="rId201" Type="http://schemas.microsoft.com/office/2007/relationships/hdphoto" Target="media/hdphoto1.wdp"/><Relationship Id="rId17" Type="http://schemas.openxmlformats.org/officeDocument/2006/relationships/hyperlink" Target="https://ffaconvention.webflow.io/" TargetMode="External"/><Relationship Id="rId38" Type="http://schemas.openxmlformats.org/officeDocument/2006/relationships/image" Target="media/image6.jpeg"/><Relationship Id="rId59" Type="http://schemas.openxmlformats.org/officeDocument/2006/relationships/hyperlink" Target="https://www.facebook.com/pg/nationalffa/about/" TargetMode="External"/><Relationship Id="rId103" Type="http://schemas.openxmlformats.org/officeDocument/2006/relationships/image" Target="media/image40.jpeg"/><Relationship Id="rId124" Type="http://schemas.openxmlformats.org/officeDocument/2006/relationships/hyperlink" Target="https://www.ffa.org/participate/cde-lde/" TargetMode="External"/><Relationship Id="rId70" Type="http://schemas.openxmlformats.org/officeDocument/2006/relationships/hyperlink" Target="https://info.flipgrid.com/" TargetMode="External"/><Relationship Id="rId91" Type="http://schemas.openxmlformats.org/officeDocument/2006/relationships/image" Target="media/image30.png"/><Relationship Id="rId145" Type="http://schemas.openxmlformats.org/officeDocument/2006/relationships/image" Target="media/image57.png"/><Relationship Id="rId166" Type="http://schemas.openxmlformats.org/officeDocument/2006/relationships/hyperlink" Target="https://convention.ffa.org/registration/" TargetMode="External"/><Relationship Id="rId187" Type="http://schemas.openxmlformats.org/officeDocument/2006/relationships/image" Target="media/image780.png"/><Relationship Id="rId1" Type="http://schemas.openxmlformats.org/officeDocument/2006/relationships/customXml" Target="../customXml/item1.xml"/><Relationship Id="rId28" Type="http://schemas.openxmlformats.org/officeDocument/2006/relationships/hyperlink" Target="https://vimeo.com" TargetMode="External"/><Relationship Id="rId49" Type="http://schemas.openxmlformats.org/officeDocument/2006/relationships/hyperlink" Target="https://www.ffa.org/ffa-video-center/convention-keynotes-and-retiring-addresses/" TargetMode="External"/><Relationship Id="rId114" Type="http://schemas.openxmlformats.org/officeDocument/2006/relationships/image" Target="media/image51.png"/><Relationship Id="rId60" Type="http://schemas.openxmlformats.org/officeDocument/2006/relationships/image" Target="media/image14.png"/><Relationship Id="rId81" Type="http://schemas.openxmlformats.org/officeDocument/2006/relationships/image" Target="media/image20.PNG"/><Relationship Id="rId135" Type="http://schemas.openxmlformats.org/officeDocument/2006/relationships/hyperlink" Target="http://www.FFA.org/LivingToServe/Grants" TargetMode="External"/><Relationship Id="rId156" Type="http://schemas.openxmlformats.org/officeDocument/2006/relationships/image" Target="media/image64.png"/><Relationship Id="rId177" Type="http://schemas.openxmlformats.org/officeDocument/2006/relationships/hyperlink" Target="https://www.ffa.org/alumni-and-supporters/chapter-opportunities/" TargetMode="External"/><Relationship Id="rId198" Type="http://schemas.openxmlformats.org/officeDocument/2006/relationships/hyperlink" Target="https://www.postermywall.com/" TargetMode="External"/><Relationship Id="rId202" Type="http://schemas.openxmlformats.org/officeDocument/2006/relationships/image" Target="media/image87.png"/><Relationship Id="rId18" Type="http://schemas.openxmlformats.org/officeDocument/2006/relationships/hyperlink" Target="https://shopffa.org/item/03033/2020-CONVENTION-TEE/?vgo_ee=fZhotTzuPDloABt%2BdHArsw%3D%3D" TargetMode="External"/><Relationship Id="rId39" Type="http://schemas.openxmlformats.org/officeDocument/2006/relationships/hyperlink" Target="https://convention.ffa.org/app/" TargetMode="External"/><Relationship Id="rId50" Type="http://schemas.openxmlformats.org/officeDocument/2006/relationships/image" Target="media/image8.png"/><Relationship Id="rId104" Type="http://schemas.openxmlformats.org/officeDocument/2006/relationships/image" Target="media/image41.jpg"/><Relationship Id="rId125" Type="http://schemas.openxmlformats.org/officeDocument/2006/relationships/hyperlink" Target="https://www.ffa.org/awards/challenges/" TargetMode="External"/><Relationship Id="rId146" Type="http://schemas.openxmlformats.org/officeDocument/2006/relationships/image" Target="media/image58.png"/><Relationship Id="rId167" Type="http://schemas.openxmlformats.org/officeDocument/2006/relationships/hyperlink" Target="https://ffa.box.com/v/start-an-alumni-chapter" TargetMode="External"/><Relationship Id="rId188" Type="http://schemas.openxmlformats.org/officeDocument/2006/relationships/image" Target="media/image79.png"/><Relationship Id="rId71" Type="http://schemas.openxmlformats.org/officeDocument/2006/relationships/hyperlink" Target="https://ffa.box.com/s/mahaqv55lwo58v8cvtbirccghjisetbt" TargetMode="External"/><Relationship Id="rId92" Type="http://schemas.openxmlformats.org/officeDocument/2006/relationships/image" Target="media/image3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nrich\Downloads\FFA%20Convention%20Member%20Document%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66EA-9685-4B7C-A741-FAEB41B7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Member Document Template (1)</Template>
  <TotalTime>2455</TotalTime>
  <Pages>70</Pages>
  <Words>11558</Words>
  <Characters>65881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172</cp:revision>
  <dcterms:created xsi:type="dcterms:W3CDTF">2020-09-16T00:30:00Z</dcterms:created>
  <dcterms:modified xsi:type="dcterms:W3CDTF">2021-03-24T12:36:00Z</dcterms:modified>
</cp:coreProperties>
</file>