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8538" w14:textId="628C8A83" w:rsidR="00BC127B" w:rsidRPr="00063CD1" w:rsidRDefault="00BC127B" w:rsidP="00063CD1"/>
    <w:sectPr w:rsidR="00BC127B" w:rsidRPr="00063CD1" w:rsidSect="00E77F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4635C277-2908-45CD-B8AF-C5F1A834B805}"/>
    <w:embedBold r:id="rId2" w:fontKey="{384DE8BA-762D-4223-942D-3F2CDE033365}"/>
    <w:embedItalic r:id="rId3" w:fontKey="{21226EA9-10E9-4DF6-B94A-59BE68E5144A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FDE181BB-07DF-4B72-BCF8-FC9895AFFC7D}"/>
    <w:embedBold r:id="rId5" w:fontKey="{6E395FF8-CC20-4185-B674-9865790A0A29}"/>
    <w:embedItalic r:id="rId6" w:fontKey="{DC3FEFA4-6AC7-4A21-BD75-A3B628B991E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30A6DC2-332E-41F7-9D79-F26B00FF1BC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E4C9FAD-D608-4F0C-BE5F-A4ED68F9287F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BDBD928D-77EF-4B0C-A39B-E49C67CF2B2B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A5B1" w14:textId="330DE824" w:rsidR="00E77F6F" w:rsidRDefault="00E77F6F" w:rsidP="00E77F6F">
    <w:pPr>
      <w:keepNext/>
      <w:keepLines/>
      <w:pageBreakBefore/>
      <w:widowControl/>
      <w:spacing w:after="200" w:line="520" w:lineRule="atLeast"/>
      <w:contextualSpacing/>
      <w:rPr>
        <w:rFonts w:asciiTheme="majorHAnsi" w:eastAsiaTheme="majorEastAsia" w:hAnsiTheme="majorHAnsi" w:cstheme="majorBidi"/>
        <w:caps/>
        <w:color w:val="004A98" w:themeColor="accent1"/>
        <w:kern w:val="28"/>
        <w:sz w:val="48"/>
        <w:szCs w:val="56"/>
      </w:rPr>
    </w:pPr>
  </w:p>
  <w:p w14:paraId="38E6365F" w14:textId="2D8B567C" w:rsidR="00E77F6F" w:rsidRPr="00E77F6F" w:rsidRDefault="00E77F6F" w:rsidP="00E77F6F">
    <w:pPr>
      <w:keepNext/>
      <w:keepLines/>
      <w:pageBreakBefore/>
      <w:widowControl/>
      <w:spacing w:after="200" w:line="520" w:lineRule="atLeast"/>
      <w:contextualSpacing/>
      <w:rPr>
        <w:rFonts w:asciiTheme="majorHAnsi" w:eastAsiaTheme="majorEastAsia" w:hAnsiTheme="majorHAnsi" w:cstheme="majorBidi"/>
        <w:caps/>
        <w:color w:val="004A98" w:themeColor="accent1"/>
        <w:kern w:val="28"/>
        <w:sz w:val="48"/>
        <w:szCs w:val="56"/>
      </w:rPr>
    </w:pPr>
    <w:r w:rsidRPr="00E77F6F">
      <w:rPr>
        <w:rFonts w:asciiTheme="majorHAnsi" w:eastAsiaTheme="majorEastAsia" w:hAnsiTheme="majorHAnsi" w:cstheme="majorBidi"/>
        <w:caps/>
        <w:color w:val="004A98" w:themeColor="accent1"/>
        <w:kern w:val="28"/>
        <w:sz w:val="48"/>
        <w:szCs w:val="56"/>
      </w:rPr>
      <w:t>Teacher workshop Note sheet</w:t>
    </w:r>
  </w:p>
  <w:p w14:paraId="72C0A98F" w14:textId="77777777" w:rsidR="00E77F6F" w:rsidRPr="00E77F6F" w:rsidRDefault="00E77F6F" w:rsidP="00E77F6F">
    <w:pPr>
      <w:widowControl/>
      <w:spacing w:after="160" w:line="225" w:lineRule="atLeast"/>
      <w:rPr>
        <w:b/>
        <w:bCs/>
      </w:rPr>
    </w:pPr>
    <w:r w:rsidRPr="00E77F6F">
      <w:rPr>
        <w:b/>
        <w:bCs/>
      </w:rPr>
      <w:t>Title of Workshop: ___________________________________________</w:t>
    </w:r>
  </w:p>
  <w:p w14:paraId="6435C4FD" w14:textId="77777777" w:rsidR="00E77F6F" w:rsidRPr="00E77F6F" w:rsidRDefault="00E77F6F" w:rsidP="00E77F6F">
    <w:pPr>
      <w:widowControl/>
      <w:spacing w:after="160" w:line="225" w:lineRule="atLeast"/>
    </w:pPr>
    <w:r w:rsidRPr="00E77F6F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7DD3096E" wp14:editId="241DB3E7">
              <wp:simplePos x="0" y="0"/>
              <wp:positionH relativeFrom="column">
                <wp:posOffset>-177800</wp:posOffset>
              </wp:positionH>
              <wp:positionV relativeFrom="paragraph">
                <wp:posOffset>3141345</wp:posOffset>
              </wp:positionV>
              <wp:extent cx="3060700" cy="2787650"/>
              <wp:effectExtent l="19050" t="19050" r="25400" b="12700"/>
              <wp:wrapTight wrapText="bothSides">
                <wp:wrapPolygon edited="0">
                  <wp:start x="-134" y="-148"/>
                  <wp:lineTo x="-134" y="21551"/>
                  <wp:lineTo x="21645" y="21551"/>
                  <wp:lineTo x="21645" y="-148"/>
                  <wp:lineTo x="-134" y="-148"/>
                </wp:wrapPolygon>
              </wp:wrapTight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0" cy="278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2F91E3" w14:textId="77777777" w:rsidR="00E77F6F" w:rsidRDefault="00E77F6F" w:rsidP="00E77F6F">
                          <w:r>
                            <w:t xml:space="preserve">How can you apply what you learned in your classroom?  </w:t>
                          </w:r>
                        </w:p>
                        <w:p w14:paraId="03FC91E7" w14:textId="77777777" w:rsidR="00E77F6F" w:rsidRDefault="00E77F6F" w:rsidP="00E77F6F"/>
                        <w:p w14:paraId="0B760118" w14:textId="77777777" w:rsidR="00E77F6F" w:rsidRDefault="00E77F6F" w:rsidP="00E77F6F"/>
                        <w:p w14:paraId="4914B5B5" w14:textId="77777777" w:rsidR="00E77F6F" w:rsidRDefault="00E77F6F" w:rsidP="00E77F6F"/>
                        <w:p w14:paraId="3A8BBF3D" w14:textId="77777777" w:rsidR="00E77F6F" w:rsidRDefault="00E77F6F" w:rsidP="00E77F6F"/>
                        <w:p w14:paraId="1E3462E0" w14:textId="77777777" w:rsidR="00E77F6F" w:rsidRDefault="00E77F6F" w:rsidP="00E77F6F">
                          <w:r>
                            <w:t xml:space="preserve">…in the FFA chapter?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309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pt;margin-top:247.35pt;width:241pt;height:219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" strokeweight="2.25pt">
              <v:textbox>
                <w:txbxContent>
                  <w:p w14:paraId="682F91E3" w14:textId="77777777" w:rsidR="00E77F6F" w:rsidRDefault="00E77F6F" w:rsidP="00E77F6F">
                    <w:r>
                      <w:t xml:space="preserve">How can you apply what you learned in your classroom?  </w:t>
                    </w:r>
                  </w:p>
                  <w:p w14:paraId="03FC91E7" w14:textId="77777777" w:rsidR="00E77F6F" w:rsidRDefault="00E77F6F" w:rsidP="00E77F6F"/>
                  <w:p w14:paraId="0B760118" w14:textId="77777777" w:rsidR="00E77F6F" w:rsidRDefault="00E77F6F" w:rsidP="00E77F6F"/>
                  <w:p w14:paraId="4914B5B5" w14:textId="77777777" w:rsidR="00E77F6F" w:rsidRDefault="00E77F6F" w:rsidP="00E77F6F"/>
                  <w:p w14:paraId="3A8BBF3D" w14:textId="77777777" w:rsidR="00E77F6F" w:rsidRDefault="00E77F6F" w:rsidP="00E77F6F"/>
                  <w:p w14:paraId="1E3462E0" w14:textId="77777777" w:rsidR="00E77F6F" w:rsidRDefault="00E77F6F" w:rsidP="00E77F6F">
                    <w:r>
                      <w:t xml:space="preserve">…in the FFA chapter?  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E77F6F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228B70F9" wp14:editId="5A79C1F1">
              <wp:simplePos x="0" y="0"/>
              <wp:positionH relativeFrom="column">
                <wp:posOffset>2938780</wp:posOffset>
              </wp:positionH>
              <wp:positionV relativeFrom="paragraph">
                <wp:posOffset>3145155</wp:posOffset>
              </wp:positionV>
              <wp:extent cx="3060700" cy="2787650"/>
              <wp:effectExtent l="19050" t="19050" r="25400" b="12700"/>
              <wp:wrapTight wrapText="bothSides">
                <wp:wrapPolygon edited="0">
                  <wp:start x="-134" y="-148"/>
                  <wp:lineTo x="-134" y="21551"/>
                  <wp:lineTo x="21645" y="21551"/>
                  <wp:lineTo x="21645" y="-148"/>
                  <wp:lineTo x="-134" y="-148"/>
                </wp:wrapPolygon>
              </wp:wrapTight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0" cy="278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20D24" w14:textId="77777777" w:rsidR="00E77F6F" w:rsidRDefault="00E77F6F" w:rsidP="00E77F6F">
                          <w:r>
                            <w:t xml:space="preserve">Notes: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8B70F9" id="_x0000_s1027" type="#_x0000_t202" style="position:absolute;margin-left:231.4pt;margin-top:247.65pt;width:241pt;height:219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" strokeweight="2.25pt">
              <v:textbox>
                <w:txbxContent>
                  <w:p w14:paraId="5C720D24" w14:textId="77777777" w:rsidR="00E77F6F" w:rsidRDefault="00E77F6F" w:rsidP="00E77F6F">
                    <w:r>
                      <w:t xml:space="preserve">Notes:   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E77F6F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0C123151" wp14:editId="30FAA015">
              <wp:simplePos x="0" y="0"/>
              <wp:positionH relativeFrom="column">
                <wp:posOffset>2938780</wp:posOffset>
              </wp:positionH>
              <wp:positionV relativeFrom="paragraph">
                <wp:posOffset>220980</wp:posOffset>
              </wp:positionV>
              <wp:extent cx="3060700" cy="2787650"/>
              <wp:effectExtent l="19050" t="19050" r="25400" b="12700"/>
              <wp:wrapTight wrapText="bothSides">
                <wp:wrapPolygon edited="0">
                  <wp:start x="-134" y="-148"/>
                  <wp:lineTo x="-134" y="21551"/>
                  <wp:lineTo x="21645" y="21551"/>
                  <wp:lineTo x="21645" y="-148"/>
                  <wp:lineTo x="-134" y="-148"/>
                </wp:wrapPolygon>
              </wp:wrapTight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0" cy="278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387ED" w14:textId="77777777" w:rsidR="00E77F6F" w:rsidRDefault="00E77F6F" w:rsidP="00E77F6F">
                          <w:r>
                            <w:t xml:space="preserve">What are two things you found interesting?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123151" id="_x0000_s1028" type="#_x0000_t202" style="position:absolute;margin-left:231.4pt;margin-top:17.4pt;width:241pt;height:219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" strokeweight="2.25pt">
              <v:textbox>
                <w:txbxContent>
                  <w:p w14:paraId="21D387ED" w14:textId="77777777" w:rsidR="00E77F6F" w:rsidRDefault="00E77F6F" w:rsidP="00E77F6F">
                    <w:r>
                      <w:t xml:space="preserve">What are two things you found interesting? 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E77F6F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19DC0D30" wp14:editId="29F2AFD3">
              <wp:simplePos x="0" y="0"/>
              <wp:positionH relativeFrom="column">
                <wp:posOffset>-179070</wp:posOffset>
              </wp:positionH>
              <wp:positionV relativeFrom="paragraph">
                <wp:posOffset>220980</wp:posOffset>
              </wp:positionV>
              <wp:extent cx="3060700" cy="2787650"/>
              <wp:effectExtent l="19050" t="19050" r="25400" b="12700"/>
              <wp:wrapTight wrapText="bothSides">
                <wp:wrapPolygon edited="0">
                  <wp:start x="-134" y="-148"/>
                  <wp:lineTo x="-134" y="21551"/>
                  <wp:lineTo x="21645" y="21551"/>
                  <wp:lineTo x="21645" y="-148"/>
                  <wp:lineTo x="-134" y="-148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0" cy="278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7451C" w14:textId="77777777" w:rsidR="00E77F6F" w:rsidRDefault="00E77F6F" w:rsidP="00E77F6F">
                          <w:r>
                            <w:t xml:space="preserve">What are three things you learned during the workshop?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DC0D30" id="_x0000_s1029" type="#_x0000_t202" style="position:absolute;margin-left:-14.1pt;margin-top:17.4pt;width:241pt;height:219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" strokeweight="2.25pt">
              <v:textbox>
                <w:txbxContent>
                  <w:p w14:paraId="17C7451C" w14:textId="77777777" w:rsidR="00E77F6F" w:rsidRDefault="00E77F6F" w:rsidP="00E77F6F">
                    <w:r>
                      <w:t xml:space="preserve">What are three things you learned during the workshop? 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5C8A847B" w14:textId="653EBE0D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18CA507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4BBCB615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21A21C92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1CAB0D5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75" type="#_x0000_t75" style="width:14.4pt;height:7.2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4"/>
  </w:num>
  <w:num w:numId="2" w16cid:durableId="1205869310">
    <w:abstractNumId w:val="17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2"/>
  </w:num>
  <w:num w:numId="15" w16cid:durableId="1850832844">
    <w:abstractNumId w:val="16"/>
  </w:num>
  <w:num w:numId="16" w16cid:durableId="12602868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3"/>
  </w:num>
  <w:num w:numId="18" w16cid:durableId="12342712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B7734"/>
    <w:rsid w:val="004E0DB9"/>
    <w:rsid w:val="00500211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995841"/>
    <w:rsid w:val="009B007B"/>
    <w:rsid w:val="009B30FC"/>
    <w:rsid w:val="009C0EC8"/>
    <w:rsid w:val="00A23EC1"/>
    <w:rsid w:val="00A47661"/>
    <w:rsid w:val="00A67697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C5AF3"/>
    <w:rsid w:val="00DE7B1B"/>
    <w:rsid w:val="00E20179"/>
    <w:rsid w:val="00E225A5"/>
    <w:rsid w:val="00E52A52"/>
    <w:rsid w:val="00E55329"/>
    <w:rsid w:val="00E7230F"/>
    <w:rsid w:val="00E77F6F"/>
    <w:rsid w:val="00E80D18"/>
    <w:rsid w:val="00E87B95"/>
    <w:rsid w:val="00E974FE"/>
    <w:rsid w:val="00EC27BF"/>
    <w:rsid w:val="00ED284E"/>
    <w:rsid w:val="00ED2C7B"/>
    <w:rsid w:val="00F31947"/>
    <w:rsid w:val="00F659D5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2022-08-17T19:22:00Z</dcterms:created>
  <dcterms:modified xsi:type="dcterms:W3CDTF">2022-08-17T19:22:00Z</dcterms:modified>
</cp:coreProperties>
</file>