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95C72" w14:textId="4E471B91" w:rsidR="004E7206" w:rsidRPr="00E77F6F" w:rsidRDefault="004E7206" w:rsidP="004E7206">
      <w:pPr>
        <w:keepNext/>
        <w:keepLines/>
        <w:pageBreakBefore/>
        <w:widowControl/>
        <w:spacing w:after="200" w:line="520" w:lineRule="atLeast"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</w:rPr>
      </w:pPr>
      <w:r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</w:rPr>
        <w:t>Advisor</w:t>
      </w:r>
      <w:r w:rsidRPr="00E77F6F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</w:rPr>
        <w:t xml:space="preserve"> workshop Note sheet</w:t>
      </w:r>
    </w:p>
    <w:p w14:paraId="647C4958" w14:textId="77777777" w:rsidR="004E7206" w:rsidRDefault="004E7206" w:rsidP="004E7206">
      <w:pPr>
        <w:widowControl/>
        <w:spacing w:after="160" w:line="225" w:lineRule="atLeast"/>
        <w:rPr>
          <w:b/>
          <w:bCs/>
        </w:rPr>
      </w:pPr>
      <w:r w:rsidRPr="00E77F6F">
        <w:rPr>
          <w:b/>
          <w:bCs/>
        </w:rPr>
        <w:t>Title of Workshop: ___________________________________________</w:t>
      </w:r>
    </w:p>
    <w:p w14:paraId="57F38538" w14:textId="7736F6D1" w:rsidR="00BC127B" w:rsidRPr="004E7206" w:rsidRDefault="004E7206" w:rsidP="004E7206">
      <w:pPr>
        <w:widowControl/>
        <w:spacing w:after="160" w:line="225" w:lineRule="atLeast"/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199540A" wp14:editId="2239EB69">
                <wp:simplePos x="0" y="0"/>
                <wp:positionH relativeFrom="margin">
                  <wp:align>center</wp:align>
                </wp:positionH>
                <wp:positionV relativeFrom="paragraph">
                  <wp:posOffset>215265</wp:posOffset>
                </wp:positionV>
                <wp:extent cx="6179820" cy="7364730"/>
                <wp:effectExtent l="19050" t="19050" r="11430" b="26670"/>
                <wp:wrapTight wrapText="bothSides">
                  <wp:wrapPolygon edited="0">
                    <wp:start x="-67" y="-56"/>
                    <wp:lineTo x="-67" y="21622"/>
                    <wp:lineTo x="10853" y="21622"/>
                    <wp:lineTo x="17578" y="21622"/>
                    <wp:lineTo x="21573" y="21566"/>
                    <wp:lineTo x="21573" y="-56"/>
                    <wp:lineTo x="-67" y="-56"/>
                  </wp:wrapPolygon>
                </wp:wrapTight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9820" cy="7364730"/>
                          <a:chOff x="0" y="0"/>
                          <a:chExt cx="6179820" cy="736473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60700" cy="3227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19654E" w14:textId="77777777" w:rsidR="004E7206" w:rsidRDefault="004E7206" w:rsidP="004E7206">
                              <w:r>
                                <w:t xml:space="preserve">What are three things you learned during the workshop? </w:t>
                              </w:r>
                            </w:p>
                            <w:p w14:paraId="12504871" w14:textId="77777777" w:rsidR="004E7206" w:rsidRDefault="004E7206" w:rsidP="004E7206">
                              <w:r>
                                <w:t xml:space="preserve">1. </w:t>
                              </w:r>
                            </w:p>
                            <w:p w14:paraId="2CF7C821" w14:textId="77777777" w:rsidR="004E7206" w:rsidRDefault="004E7206" w:rsidP="004E7206"/>
                            <w:p w14:paraId="38C572DB" w14:textId="77777777" w:rsidR="004E7206" w:rsidRDefault="004E7206" w:rsidP="004E7206"/>
                            <w:p w14:paraId="09D3FF5F" w14:textId="77777777" w:rsidR="004E7206" w:rsidRDefault="004E7206" w:rsidP="004E7206"/>
                            <w:p w14:paraId="24F8A1C0" w14:textId="77777777" w:rsidR="004E7206" w:rsidRDefault="004E7206" w:rsidP="004E7206">
                              <w:r>
                                <w:t>2.</w:t>
                              </w:r>
                            </w:p>
                            <w:p w14:paraId="71620C1A" w14:textId="77777777" w:rsidR="004E7206" w:rsidRDefault="004E7206" w:rsidP="004E7206"/>
                            <w:p w14:paraId="59773AFA" w14:textId="77777777" w:rsidR="004E7206" w:rsidRDefault="004E7206" w:rsidP="004E7206"/>
                            <w:p w14:paraId="4E1E7AA3" w14:textId="77777777" w:rsidR="004E7206" w:rsidRDefault="004E7206" w:rsidP="004E7206"/>
                            <w:p w14:paraId="025395B0" w14:textId="77777777" w:rsidR="004E7206" w:rsidRDefault="004E7206" w:rsidP="004E7206">
                              <w:r>
                                <w:t>3.</w:t>
                              </w:r>
                            </w:p>
                            <w:p w14:paraId="5BA22593" w14:textId="77777777" w:rsidR="004E7206" w:rsidRDefault="004E7206" w:rsidP="004E7206"/>
                            <w:p w14:paraId="768871C9" w14:textId="77777777" w:rsidR="004E7206" w:rsidRDefault="004E7206" w:rsidP="004E7206"/>
                            <w:p w14:paraId="6B8226C0" w14:textId="77777777" w:rsidR="004E7206" w:rsidRDefault="004E7206" w:rsidP="004E7206"/>
                            <w:p w14:paraId="7B1581F7" w14:textId="77777777" w:rsidR="004E7206" w:rsidRDefault="004E7206" w:rsidP="004E720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63240" y="0"/>
                            <a:ext cx="3116580" cy="3227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0C75A4" w14:textId="77777777" w:rsidR="004E7206" w:rsidRDefault="004E7206" w:rsidP="004E7206">
                              <w:r>
                                <w:t xml:space="preserve">What are two things you found interesting? </w:t>
                              </w:r>
                            </w:p>
                            <w:p w14:paraId="5209D877" w14:textId="77777777" w:rsidR="004E7206" w:rsidRDefault="004E7206" w:rsidP="004E7206">
                              <w:r>
                                <w:t>1.</w:t>
                              </w:r>
                            </w:p>
                            <w:p w14:paraId="5EC22D70" w14:textId="77777777" w:rsidR="004E7206" w:rsidRDefault="004E7206" w:rsidP="004E7206"/>
                            <w:p w14:paraId="5A560438" w14:textId="77777777" w:rsidR="004E7206" w:rsidRDefault="004E7206" w:rsidP="004E7206"/>
                            <w:p w14:paraId="30ECACB7" w14:textId="77777777" w:rsidR="004E7206" w:rsidRDefault="004E7206" w:rsidP="004E7206"/>
                            <w:p w14:paraId="02AAB031" w14:textId="77777777" w:rsidR="004E7206" w:rsidRDefault="004E7206" w:rsidP="004E7206"/>
                            <w:p w14:paraId="6935F4C1" w14:textId="77777777" w:rsidR="004E7206" w:rsidRDefault="004E7206" w:rsidP="004E7206"/>
                            <w:p w14:paraId="55FB8FB8" w14:textId="77777777" w:rsidR="004E7206" w:rsidRDefault="004E7206" w:rsidP="004E7206"/>
                            <w:p w14:paraId="2EC55D23" w14:textId="77777777" w:rsidR="004E7206" w:rsidRDefault="004E7206" w:rsidP="004E7206">
                              <w:r>
                                <w:t>2.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63240" y="3223260"/>
                            <a:ext cx="3116580" cy="4137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A7CFFE" w14:textId="77777777" w:rsidR="004E7206" w:rsidRDefault="004E7206" w:rsidP="004E7206">
                              <w:r>
                                <w:t xml:space="preserve">Notes: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223260"/>
                            <a:ext cx="3060700" cy="4141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FA3B2D" w14:textId="673D82C8" w:rsidR="004E7206" w:rsidRDefault="004E7206" w:rsidP="004E7206">
                              <w:r>
                                <w:t xml:space="preserve">How can you apply what you learned in your </w:t>
                              </w:r>
                              <w:r>
                                <w:t>classroom</w:t>
                              </w:r>
                              <w:r>
                                <w:t xml:space="preserve">?  </w:t>
                              </w:r>
                            </w:p>
                            <w:p w14:paraId="76BCEAF0" w14:textId="77777777" w:rsidR="004E7206" w:rsidRDefault="004E7206" w:rsidP="004E7206"/>
                            <w:p w14:paraId="488DDEDD" w14:textId="77777777" w:rsidR="004E7206" w:rsidRDefault="004E7206" w:rsidP="004E7206"/>
                            <w:p w14:paraId="1B219913" w14:textId="77777777" w:rsidR="004E7206" w:rsidRDefault="004E7206" w:rsidP="004E7206"/>
                            <w:p w14:paraId="72FA2F3D" w14:textId="77777777" w:rsidR="004E7206" w:rsidRDefault="004E7206" w:rsidP="004E7206"/>
                            <w:p w14:paraId="02F31FFD" w14:textId="77777777" w:rsidR="004E7206" w:rsidRDefault="004E7206" w:rsidP="004E7206"/>
                            <w:p w14:paraId="441EE4E2" w14:textId="77777777" w:rsidR="004E7206" w:rsidRDefault="004E7206" w:rsidP="004E7206"/>
                            <w:p w14:paraId="651D837F" w14:textId="77777777" w:rsidR="004E7206" w:rsidRDefault="004E7206" w:rsidP="004E7206"/>
                            <w:p w14:paraId="703F7FE0" w14:textId="77777777" w:rsidR="004E7206" w:rsidRDefault="004E7206" w:rsidP="004E7206"/>
                            <w:p w14:paraId="4F19BA0C" w14:textId="77777777" w:rsidR="004E7206" w:rsidRDefault="004E7206" w:rsidP="004E7206">
                              <w:r>
                                <w:t xml:space="preserve">…in your FFA chapter?  </w:t>
                              </w:r>
                            </w:p>
                            <w:p w14:paraId="29033A00" w14:textId="77777777" w:rsidR="004E7206" w:rsidRDefault="004E7206" w:rsidP="004E7206"/>
                            <w:p w14:paraId="7BD4CB18" w14:textId="77777777" w:rsidR="004E7206" w:rsidRDefault="004E7206" w:rsidP="004E7206"/>
                            <w:p w14:paraId="2D80414B" w14:textId="77777777" w:rsidR="004E7206" w:rsidRDefault="004E7206" w:rsidP="004E7206"/>
                            <w:p w14:paraId="2C55B18A" w14:textId="77777777" w:rsidR="004E7206" w:rsidRDefault="004E7206" w:rsidP="004E7206"/>
                            <w:p w14:paraId="6E88C60F" w14:textId="77777777" w:rsidR="004E7206" w:rsidRDefault="004E7206" w:rsidP="004E7206"/>
                            <w:p w14:paraId="10231FDE" w14:textId="77777777" w:rsidR="004E7206" w:rsidRDefault="004E7206" w:rsidP="004E7206"/>
                            <w:p w14:paraId="2E8A4936" w14:textId="77777777" w:rsidR="004E7206" w:rsidRDefault="004E7206" w:rsidP="004E7206"/>
                            <w:p w14:paraId="4FBF8087" w14:textId="77777777" w:rsidR="004E7206" w:rsidRDefault="004E7206" w:rsidP="004E7206"/>
                            <w:p w14:paraId="5C79C59E" w14:textId="77777777" w:rsidR="004E7206" w:rsidRDefault="004E7206" w:rsidP="004E720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99540A" id="Group 3" o:spid="_x0000_s1026" style="position:absolute;margin-left:0;margin-top:16.95pt;width:486.6pt;height:579.9pt;z-index:-251657216;mso-position-horizontal:center;mso-position-horizontal-relative:margin;mso-width-relative:margin" coordsize="61798,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30607;height:32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3D19654E" w14:textId="77777777" w:rsidR="004E7206" w:rsidRDefault="004E7206" w:rsidP="004E7206">
                        <w:r>
                          <w:t xml:space="preserve">What are three things you learned during the workshop? </w:t>
                        </w:r>
                      </w:p>
                      <w:p w14:paraId="12504871" w14:textId="77777777" w:rsidR="004E7206" w:rsidRDefault="004E7206" w:rsidP="004E7206">
                        <w:r>
                          <w:t xml:space="preserve">1. </w:t>
                        </w:r>
                      </w:p>
                      <w:p w14:paraId="2CF7C821" w14:textId="77777777" w:rsidR="004E7206" w:rsidRDefault="004E7206" w:rsidP="004E7206"/>
                      <w:p w14:paraId="38C572DB" w14:textId="77777777" w:rsidR="004E7206" w:rsidRDefault="004E7206" w:rsidP="004E7206"/>
                      <w:p w14:paraId="09D3FF5F" w14:textId="77777777" w:rsidR="004E7206" w:rsidRDefault="004E7206" w:rsidP="004E7206"/>
                      <w:p w14:paraId="24F8A1C0" w14:textId="77777777" w:rsidR="004E7206" w:rsidRDefault="004E7206" w:rsidP="004E7206">
                        <w:r>
                          <w:t>2.</w:t>
                        </w:r>
                      </w:p>
                      <w:p w14:paraId="71620C1A" w14:textId="77777777" w:rsidR="004E7206" w:rsidRDefault="004E7206" w:rsidP="004E7206"/>
                      <w:p w14:paraId="59773AFA" w14:textId="77777777" w:rsidR="004E7206" w:rsidRDefault="004E7206" w:rsidP="004E7206"/>
                      <w:p w14:paraId="4E1E7AA3" w14:textId="77777777" w:rsidR="004E7206" w:rsidRDefault="004E7206" w:rsidP="004E7206"/>
                      <w:p w14:paraId="025395B0" w14:textId="77777777" w:rsidR="004E7206" w:rsidRDefault="004E7206" w:rsidP="004E7206">
                        <w:r>
                          <w:t>3.</w:t>
                        </w:r>
                      </w:p>
                      <w:p w14:paraId="5BA22593" w14:textId="77777777" w:rsidR="004E7206" w:rsidRDefault="004E7206" w:rsidP="004E7206"/>
                      <w:p w14:paraId="768871C9" w14:textId="77777777" w:rsidR="004E7206" w:rsidRDefault="004E7206" w:rsidP="004E7206"/>
                      <w:p w14:paraId="6B8226C0" w14:textId="77777777" w:rsidR="004E7206" w:rsidRDefault="004E7206" w:rsidP="004E7206"/>
                      <w:p w14:paraId="7B1581F7" w14:textId="77777777" w:rsidR="004E7206" w:rsidRDefault="004E7206" w:rsidP="004E7206"/>
                    </w:txbxContent>
                  </v:textbox>
                </v:shape>
                <v:shape id="Text Box 2" o:spid="_x0000_s1028" type="#_x0000_t202" style="position:absolute;left:30632;width:31166;height:32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5l3wgAAANsAAAAPAAAAZHJzL2Rvd25yZXYueG1sRE/NasJA&#10;EL4X+g7LFHqrmxaJ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AFB5l3wgAAANsAAAAPAAAA&#10;AAAAAAAAAAAAAAcCAABkcnMvZG93bnJldi54bWxQSwUGAAAAAAMAAwC3AAAA9gIAAAAA&#10;" strokeweight="2.25pt">
                  <v:textbox>
                    <w:txbxContent>
                      <w:p w14:paraId="2D0C75A4" w14:textId="77777777" w:rsidR="004E7206" w:rsidRDefault="004E7206" w:rsidP="004E7206">
                        <w:r>
                          <w:t xml:space="preserve">What are two things you found interesting? </w:t>
                        </w:r>
                      </w:p>
                      <w:p w14:paraId="5209D877" w14:textId="77777777" w:rsidR="004E7206" w:rsidRDefault="004E7206" w:rsidP="004E7206">
                        <w:r>
                          <w:t>1.</w:t>
                        </w:r>
                      </w:p>
                      <w:p w14:paraId="5EC22D70" w14:textId="77777777" w:rsidR="004E7206" w:rsidRDefault="004E7206" w:rsidP="004E7206"/>
                      <w:p w14:paraId="5A560438" w14:textId="77777777" w:rsidR="004E7206" w:rsidRDefault="004E7206" w:rsidP="004E7206"/>
                      <w:p w14:paraId="30ECACB7" w14:textId="77777777" w:rsidR="004E7206" w:rsidRDefault="004E7206" w:rsidP="004E7206"/>
                      <w:p w14:paraId="02AAB031" w14:textId="77777777" w:rsidR="004E7206" w:rsidRDefault="004E7206" w:rsidP="004E7206"/>
                      <w:p w14:paraId="6935F4C1" w14:textId="77777777" w:rsidR="004E7206" w:rsidRDefault="004E7206" w:rsidP="004E7206"/>
                      <w:p w14:paraId="55FB8FB8" w14:textId="77777777" w:rsidR="004E7206" w:rsidRDefault="004E7206" w:rsidP="004E7206"/>
                      <w:p w14:paraId="2EC55D23" w14:textId="77777777" w:rsidR="004E7206" w:rsidRDefault="004E7206" w:rsidP="004E7206">
                        <w:r>
                          <w:t>2.</w:t>
                        </w:r>
                      </w:p>
                    </w:txbxContent>
                  </v:textbox>
                </v:shape>
                <v:shape id="Text Box 2" o:spid="_x0000_s1029" type="#_x0000_t202" style="position:absolute;left:30632;top:32232;width:31166;height:41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" strokeweight="2.25pt">
                  <v:textbox>
                    <w:txbxContent>
                      <w:p w14:paraId="6FA7CFFE" w14:textId="77777777" w:rsidR="004E7206" w:rsidRDefault="004E7206" w:rsidP="004E7206">
                        <w:r>
                          <w:t xml:space="preserve">Notes:   </w:t>
                        </w:r>
                      </w:p>
                    </w:txbxContent>
                  </v:textbox>
                </v:shape>
                <v:shape id="Text Box 2" o:spid="_x0000_s1030" type="#_x0000_t202" style="position:absolute;top:32232;width:30607;height:41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swgAAANsAAAAPAAAAZHJzL2Rvd25yZXYueG1sRE/NasJA&#10;EL4X+g7LFHqrmxaM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BqSzzswgAAANsAAAAPAAAA&#10;AAAAAAAAAAAAAAcCAABkcnMvZG93bnJldi54bWxQSwUGAAAAAAMAAwC3AAAA9gIAAAAA&#10;" strokeweight="2.25pt">
                  <v:textbox>
                    <w:txbxContent>
                      <w:p w14:paraId="0CFA3B2D" w14:textId="673D82C8" w:rsidR="004E7206" w:rsidRDefault="004E7206" w:rsidP="004E7206">
                        <w:r>
                          <w:t xml:space="preserve">How can you apply what you learned in your </w:t>
                        </w:r>
                        <w:r>
                          <w:t>classroom</w:t>
                        </w:r>
                        <w:r>
                          <w:t xml:space="preserve">?  </w:t>
                        </w:r>
                      </w:p>
                      <w:p w14:paraId="76BCEAF0" w14:textId="77777777" w:rsidR="004E7206" w:rsidRDefault="004E7206" w:rsidP="004E7206"/>
                      <w:p w14:paraId="488DDEDD" w14:textId="77777777" w:rsidR="004E7206" w:rsidRDefault="004E7206" w:rsidP="004E7206"/>
                      <w:p w14:paraId="1B219913" w14:textId="77777777" w:rsidR="004E7206" w:rsidRDefault="004E7206" w:rsidP="004E7206"/>
                      <w:p w14:paraId="72FA2F3D" w14:textId="77777777" w:rsidR="004E7206" w:rsidRDefault="004E7206" w:rsidP="004E7206"/>
                      <w:p w14:paraId="02F31FFD" w14:textId="77777777" w:rsidR="004E7206" w:rsidRDefault="004E7206" w:rsidP="004E7206"/>
                      <w:p w14:paraId="441EE4E2" w14:textId="77777777" w:rsidR="004E7206" w:rsidRDefault="004E7206" w:rsidP="004E7206"/>
                      <w:p w14:paraId="651D837F" w14:textId="77777777" w:rsidR="004E7206" w:rsidRDefault="004E7206" w:rsidP="004E7206"/>
                      <w:p w14:paraId="703F7FE0" w14:textId="77777777" w:rsidR="004E7206" w:rsidRDefault="004E7206" w:rsidP="004E7206"/>
                      <w:p w14:paraId="4F19BA0C" w14:textId="77777777" w:rsidR="004E7206" w:rsidRDefault="004E7206" w:rsidP="004E7206">
                        <w:r>
                          <w:t xml:space="preserve">…in your FFA chapter?  </w:t>
                        </w:r>
                      </w:p>
                      <w:p w14:paraId="29033A00" w14:textId="77777777" w:rsidR="004E7206" w:rsidRDefault="004E7206" w:rsidP="004E7206"/>
                      <w:p w14:paraId="7BD4CB18" w14:textId="77777777" w:rsidR="004E7206" w:rsidRDefault="004E7206" w:rsidP="004E7206"/>
                      <w:p w14:paraId="2D80414B" w14:textId="77777777" w:rsidR="004E7206" w:rsidRDefault="004E7206" w:rsidP="004E7206"/>
                      <w:p w14:paraId="2C55B18A" w14:textId="77777777" w:rsidR="004E7206" w:rsidRDefault="004E7206" w:rsidP="004E7206"/>
                      <w:p w14:paraId="6E88C60F" w14:textId="77777777" w:rsidR="004E7206" w:rsidRDefault="004E7206" w:rsidP="004E7206"/>
                      <w:p w14:paraId="10231FDE" w14:textId="77777777" w:rsidR="004E7206" w:rsidRDefault="004E7206" w:rsidP="004E7206"/>
                      <w:p w14:paraId="2E8A4936" w14:textId="77777777" w:rsidR="004E7206" w:rsidRDefault="004E7206" w:rsidP="004E7206"/>
                      <w:p w14:paraId="4FBF8087" w14:textId="77777777" w:rsidR="004E7206" w:rsidRDefault="004E7206" w:rsidP="004E7206"/>
                      <w:p w14:paraId="5C79C59E" w14:textId="77777777" w:rsidR="004E7206" w:rsidRDefault="004E7206" w:rsidP="004E7206"/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sectPr w:rsidR="00BC127B" w:rsidRPr="004E7206" w:rsidSect="00E77F6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57D42" w14:textId="77777777" w:rsidR="00645094" w:rsidRDefault="00645094" w:rsidP="00E974FE">
      <w:pPr>
        <w:spacing w:after="0"/>
      </w:pPr>
      <w:r>
        <w:separator/>
      </w:r>
    </w:p>
  </w:endnote>
  <w:endnote w:type="continuationSeparator" w:id="0">
    <w:p w14:paraId="1088D4A2" w14:textId="77777777" w:rsidR="00645094" w:rsidRDefault="00645094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B07D7769-99EC-405A-B3F9-F60E59FAE09A}"/>
    <w:embedBold r:id="rId2" w:fontKey="{B0D415BC-6F54-4A6A-9061-DD95D4AC786F}"/>
    <w:embedItalic r:id="rId3" w:fontKey="{DE880088-C470-4CB1-AF06-13896CE6469B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77BFF12C-7BD1-4E9A-AD6E-9AF9ABF6F1E9}"/>
    <w:embedBold r:id="rId5" w:fontKey="{3B33B44C-C0F2-4CA5-B725-A0DDCC665643}"/>
    <w:embedItalic r:id="rId6" w:fontKey="{C8DD272C-6CF4-4EC9-A78A-B5BC3B7EB45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959C4F2-153A-4B80-B3A4-72B9E581BD1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F7FA0C41-E836-471E-99EA-81D74DABAB3E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F3FC0F7A-C4BB-4A40-8FB5-13411267CEC5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charset w:val="00"/>
    <w:family w:val="auto"/>
    <w:pitch w:val="default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14EBB" w14:textId="77777777" w:rsidR="00645094" w:rsidRDefault="00645094" w:rsidP="00E974FE">
      <w:pPr>
        <w:spacing w:after="0"/>
      </w:pPr>
      <w:r>
        <w:separator/>
      </w:r>
    </w:p>
  </w:footnote>
  <w:footnote w:type="continuationSeparator" w:id="0">
    <w:p w14:paraId="6602645D" w14:textId="77777777" w:rsidR="00645094" w:rsidRDefault="00645094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A5B1" w14:textId="330DE824" w:rsidR="00E77F6F" w:rsidRDefault="00E77F6F" w:rsidP="00E77F6F">
    <w:pPr>
      <w:keepNext/>
      <w:keepLines/>
      <w:pageBreakBefore/>
      <w:widowControl/>
      <w:spacing w:after="200" w:line="520" w:lineRule="atLeast"/>
      <w:contextualSpacing/>
      <w:rPr>
        <w:rFonts w:asciiTheme="majorHAnsi" w:eastAsiaTheme="majorEastAsia" w:hAnsiTheme="majorHAnsi" w:cstheme="majorBidi"/>
        <w:caps/>
        <w:color w:val="004A98" w:themeColor="accent1"/>
        <w:kern w:val="28"/>
        <w:sz w:val="48"/>
        <w:szCs w:val="56"/>
      </w:rPr>
    </w:pPr>
  </w:p>
  <w:p w14:paraId="5C8A847B" w14:textId="653EBE0D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18CA507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4BBCB615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21A21C92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1CAB0D5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4.4pt;height:7.2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14"/>
  </w:num>
  <w:num w:numId="2" w16cid:durableId="1205869310">
    <w:abstractNumId w:val="17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2"/>
  </w:num>
  <w:num w:numId="15" w16cid:durableId="1850832844">
    <w:abstractNumId w:val="16"/>
  </w:num>
  <w:num w:numId="16" w16cid:durableId="12602868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3"/>
  </w:num>
  <w:num w:numId="18" w16cid:durableId="1234271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D61B7"/>
    <w:rsid w:val="000E424A"/>
    <w:rsid w:val="00106469"/>
    <w:rsid w:val="00170A94"/>
    <w:rsid w:val="001E56D8"/>
    <w:rsid w:val="001E6747"/>
    <w:rsid w:val="00206C6F"/>
    <w:rsid w:val="00226579"/>
    <w:rsid w:val="002266E8"/>
    <w:rsid w:val="0027652A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B7734"/>
    <w:rsid w:val="004E0DB9"/>
    <w:rsid w:val="004E7206"/>
    <w:rsid w:val="00500211"/>
    <w:rsid w:val="00542D1F"/>
    <w:rsid w:val="0056299C"/>
    <w:rsid w:val="00575640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45094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10556"/>
    <w:rsid w:val="008421CB"/>
    <w:rsid w:val="008D32E5"/>
    <w:rsid w:val="008E2A51"/>
    <w:rsid w:val="00995841"/>
    <w:rsid w:val="009B007B"/>
    <w:rsid w:val="009B30FC"/>
    <w:rsid w:val="009C0EC8"/>
    <w:rsid w:val="00A23EC1"/>
    <w:rsid w:val="00A47661"/>
    <w:rsid w:val="00A67697"/>
    <w:rsid w:val="00AA2D70"/>
    <w:rsid w:val="00AB57AC"/>
    <w:rsid w:val="00AC0609"/>
    <w:rsid w:val="00AC3AAE"/>
    <w:rsid w:val="00AD433D"/>
    <w:rsid w:val="00AE319F"/>
    <w:rsid w:val="00B03DBA"/>
    <w:rsid w:val="00B15142"/>
    <w:rsid w:val="00B73261"/>
    <w:rsid w:val="00B95B62"/>
    <w:rsid w:val="00B97A03"/>
    <w:rsid w:val="00BC127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C5AF3"/>
    <w:rsid w:val="00DE7B1B"/>
    <w:rsid w:val="00E20179"/>
    <w:rsid w:val="00E225A5"/>
    <w:rsid w:val="00E52A52"/>
    <w:rsid w:val="00E55329"/>
    <w:rsid w:val="00E7230F"/>
    <w:rsid w:val="00E77F6F"/>
    <w:rsid w:val="00E80D18"/>
    <w:rsid w:val="00E87B95"/>
    <w:rsid w:val="00E974FE"/>
    <w:rsid w:val="00EC27BF"/>
    <w:rsid w:val="00ED284E"/>
    <w:rsid w:val="00ED2C7B"/>
    <w:rsid w:val="00F31947"/>
    <w:rsid w:val="00F659D5"/>
    <w:rsid w:val="00F93C8A"/>
    <w:rsid w:val="00FB6CBB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4</TotalTime>
  <Pages>1</Pages>
  <Words>8</Words>
  <Characters>85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3</cp:revision>
  <cp:lastPrinted>2021-08-25T13:01:00Z</cp:lastPrinted>
  <dcterms:created xsi:type="dcterms:W3CDTF">2022-08-17T19:22:00Z</dcterms:created>
  <dcterms:modified xsi:type="dcterms:W3CDTF">2023-08-16T21:04:00Z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e74bf8fdc1435babd4b88853d8dcc99688a59b9282d5cbfea3078714949823ee</vt:lpwstr>
  </property>
</Properties>
</file>