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6FB0A673" w:rsidR="00C05B76" w:rsidRDefault="00402062" w:rsidP="00C05B76">
      <w:pPr>
        <w:pStyle w:val="Title"/>
      </w:pPr>
      <w:r>
        <w:t xml:space="preserve">Advocate for Anything </w:t>
      </w:r>
      <w:r w:rsidR="00FB0CE8">
        <w:t>Workshop Reflection Guide</w:t>
      </w:r>
    </w:p>
    <w:p w14:paraId="358BBE63" w14:textId="6525514F" w:rsidR="00E80D18" w:rsidRDefault="00FB0CE8" w:rsidP="00E80D18">
      <w:r>
        <w:t xml:space="preserve">Directions: </w:t>
      </w:r>
      <w:r w:rsidR="00402062">
        <w:t>A</w:t>
      </w:r>
      <w:r>
        <w:t>fter watching the workshop</w:t>
      </w:r>
      <w:r w:rsidR="00DA74F9">
        <w:t>,</w:t>
      </w:r>
      <w:r>
        <w:t xml:space="preserve"> complete the reflection questions below.</w:t>
      </w:r>
    </w:p>
    <w:p w14:paraId="4D139F8D" w14:textId="77777777" w:rsidR="00FB0CE8" w:rsidRDefault="00FB0CE8" w:rsidP="00E80D18"/>
    <w:p w14:paraId="7DCF3D7F" w14:textId="77777777" w:rsidR="002B793F" w:rsidRDefault="002B793F" w:rsidP="002B793F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127729ED" w14:textId="375BB056" w:rsidR="002B793F" w:rsidRDefault="002B793F" w:rsidP="002B793F"/>
    <w:p w14:paraId="53889C55" w14:textId="77777777" w:rsidR="0055529C" w:rsidRDefault="0055529C" w:rsidP="002B793F"/>
    <w:p w14:paraId="00901516" w14:textId="77777777" w:rsidR="002B793F" w:rsidRDefault="002B793F" w:rsidP="002B793F"/>
    <w:p w14:paraId="32859202" w14:textId="1460654C" w:rsidR="002B793F" w:rsidRDefault="002B793F" w:rsidP="002B793F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493F263A" w14:textId="77777777" w:rsidR="002B793F" w:rsidRDefault="002B793F" w:rsidP="002B793F"/>
    <w:p w14:paraId="16AA59B3" w14:textId="3AE25D2B" w:rsidR="002B793F" w:rsidRDefault="002B793F" w:rsidP="002B793F"/>
    <w:p w14:paraId="191D10DE" w14:textId="77777777" w:rsidR="0055529C" w:rsidRDefault="0055529C" w:rsidP="002B793F"/>
    <w:p w14:paraId="203FE2EC" w14:textId="22C2FF9C" w:rsidR="002B793F" w:rsidRDefault="002B793F" w:rsidP="002B793F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2DD4BFC4" w14:textId="0B1CCAC0" w:rsidR="002B793F" w:rsidRDefault="002B793F" w:rsidP="002B793F"/>
    <w:p w14:paraId="6A9AE0C5" w14:textId="52ADC82C" w:rsidR="0055529C" w:rsidRDefault="0055529C" w:rsidP="002B793F"/>
    <w:p w14:paraId="6FE51B52" w14:textId="77777777" w:rsidR="0055529C" w:rsidRDefault="0055529C" w:rsidP="002B793F"/>
    <w:p w14:paraId="21F29BAF" w14:textId="77777777" w:rsidR="002B793F" w:rsidRDefault="002B793F" w:rsidP="002B793F"/>
    <w:p w14:paraId="23B2A1C7" w14:textId="21E329B0" w:rsidR="002B793F" w:rsidRDefault="002B793F" w:rsidP="002B793F">
      <w:pPr>
        <w:pStyle w:val="ListParagraph"/>
        <w:numPr>
          <w:ilvl w:val="0"/>
          <w:numId w:val="14"/>
        </w:numPr>
      </w:pPr>
      <w:r>
        <w:t>How can you be a better advocate?</w:t>
      </w:r>
    </w:p>
    <w:p w14:paraId="4DF148BB" w14:textId="435602BD" w:rsidR="002B793F" w:rsidRDefault="002B793F" w:rsidP="002B793F"/>
    <w:p w14:paraId="55B3E081" w14:textId="70B89884" w:rsidR="0055529C" w:rsidRDefault="0055529C" w:rsidP="002B793F"/>
    <w:p w14:paraId="74BFF01E" w14:textId="77777777" w:rsidR="0055529C" w:rsidRDefault="0055529C" w:rsidP="002B793F"/>
    <w:p w14:paraId="3C801556" w14:textId="77777777" w:rsidR="002B793F" w:rsidRDefault="002B793F" w:rsidP="002B793F"/>
    <w:p w14:paraId="18BF5132" w14:textId="4480E418" w:rsidR="002B793F" w:rsidRDefault="002B793F" w:rsidP="002B793F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DA74F9">
        <w:t xml:space="preserve">sparked </w:t>
      </w:r>
      <w:r>
        <w:t xml:space="preserve">your interest </w:t>
      </w:r>
      <w:r w:rsidR="00DA74F9">
        <w:t>and made you want</w:t>
      </w:r>
      <w:r>
        <w:t xml:space="preserve"> to learn more?</w:t>
      </w:r>
    </w:p>
    <w:p w14:paraId="19843D25" w14:textId="243891E1" w:rsidR="002B793F" w:rsidRDefault="002B793F" w:rsidP="002B793F"/>
    <w:p w14:paraId="29412FE5" w14:textId="026BABF5" w:rsidR="002B793F" w:rsidRDefault="002B793F" w:rsidP="002B793F"/>
    <w:p w14:paraId="77B08F9F" w14:textId="4B82BAC1" w:rsidR="0055529C" w:rsidRDefault="0055529C" w:rsidP="002B793F"/>
    <w:p w14:paraId="71434F8F" w14:textId="77777777" w:rsidR="0055529C" w:rsidRDefault="0055529C" w:rsidP="002B793F"/>
    <w:p w14:paraId="0BC4E083" w14:textId="77777777" w:rsidR="002B793F" w:rsidRDefault="002B793F" w:rsidP="002B793F"/>
    <w:p w14:paraId="28992CE8" w14:textId="1CEE2849" w:rsidR="002B793F" w:rsidRDefault="002B793F" w:rsidP="002B793F">
      <w:pPr>
        <w:pStyle w:val="ListParagraph"/>
        <w:numPr>
          <w:ilvl w:val="0"/>
          <w:numId w:val="14"/>
        </w:numPr>
      </w:pPr>
      <w:r>
        <w:t>What are you passionate about advocating for?</w:t>
      </w:r>
    </w:p>
    <w:p w14:paraId="778C4CF6" w14:textId="64A976D8" w:rsidR="0055529C" w:rsidRDefault="0055529C" w:rsidP="0055529C"/>
    <w:p w14:paraId="5441364D" w14:textId="64CD0F26" w:rsidR="0055529C" w:rsidRDefault="0055529C" w:rsidP="0055529C"/>
    <w:p w14:paraId="29CB0337" w14:textId="6C4729B9" w:rsidR="0055529C" w:rsidRDefault="0055529C" w:rsidP="0055529C"/>
    <w:p w14:paraId="011888C2" w14:textId="25433958" w:rsidR="0055529C" w:rsidRDefault="0055529C" w:rsidP="0055529C"/>
    <w:p w14:paraId="1EFBA7A9" w14:textId="77777777" w:rsidR="0055529C" w:rsidRDefault="0055529C" w:rsidP="0055529C"/>
    <w:p w14:paraId="434C1068" w14:textId="4A54C106" w:rsidR="0055529C" w:rsidRDefault="0055529C" w:rsidP="002B793F">
      <w:pPr>
        <w:pStyle w:val="ListParagraph"/>
        <w:numPr>
          <w:ilvl w:val="0"/>
          <w:numId w:val="14"/>
        </w:numPr>
      </w:pPr>
      <w:r>
        <w:t>What part of the FFA advocacy model seems the hardest for you to do</w:t>
      </w:r>
      <w:r w:rsidR="00DA74F9">
        <w:t>,</w:t>
      </w:r>
      <w:r>
        <w:t xml:space="preserve"> and how can you ease that difficulty?</w:t>
      </w:r>
    </w:p>
    <w:p w14:paraId="7E9AB38B" w14:textId="77777777" w:rsidR="002B793F" w:rsidRDefault="002B793F" w:rsidP="002B793F"/>
    <w:p w14:paraId="0FE6C72C" w14:textId="77777777" w:rsidR="002B793F" w:rsidRDefault="002B793F" w:rsidP="002B793F"/>
    <w:p w14:paraId="6AD9AC66" w14:textId="163EAF14" w:rsidR="00FB0CE8" w:rsidRPr="00E80D18" w:rsidRDefault="00FB0CE8" w:rsidP="002B793F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4658A" w14:textId="77777777" w:rsidR="00C507E8" w:rsidRDefault="00C507E8" w:rsidP="00E974FE">
      <w:pPr>
        <w:spacing w:after="0" w:line="240" w:lineRule="auto"/>
      </w:pPr>
      <w:r>
        <w:separator/>
      </w:r>
    </w:p>
  </w:endnote>
  <w:endnote w:type="continuationSeparator" w:id="0">
    <w:p w14:paraId="4A9A05EA" w14:textId="77777777" w:rsidR="00C507E8" w:rsidRDefault="00C507E8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037DBC32-2CB9-4644-8A9D-B7A721C06E98}"/>
    <w:embedBold r:id="rId2" w:fontKey="{F09FF5BA-703C-4032-AFE1-43DAC2E00DD9}"/>
    <w:embedItalic r:id="rId3" w:fontKey="{21D11382-4907-49D5-A50A-A0DEB47AD80E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48E13A3F-9385-4D0D-A5C5-19B62A014BC6}"/>
    <w:embedBold r:id="rId5" w:fontKey="{F9423126-64C2-42A9-8F52-DEE0550153A3}"/>
    <w:embedItalic r:id="rId6" w:fontKey="{340E0F02-3614-4C04-89A9-DD0A1034876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DDF1FF5-4A6D-4945-B712-42823FFE876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1DF3615F-2043-4748-B502-E01345106037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658E50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8139FC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84D11" w14:textId="77777777" w:rsidR="00C507E8" w:rsidRDefault="00C507E8" w:rsidP="00E974FE">
      <w:pPr>
        <w:spacing w:after="0" w:line="240" w:lineRule="auto"/>
      </w:pPr>
      <w:r>
        <w:separator/>
      </w:r>
    </w:p>
  </w:footnote>
  <w:footnote w:type="continuationSeparator" w:id="0">
    <w:p w14:paraId="5BC2F64A" w14:textId="77777777" w:rsidR="00C507E8" w:rsidRDefault="00C507E8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7C85DF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B38F05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B93D15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660C2A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643E1"/>
    <w:rsid w:val="00093178"/>
    <w:rsid w:val="000F2385"/>
    <w:rsid w:val="00106469"/>
    <w:rsid w:val="0011064E"/>
    <w:rsid w:val="00184CCE"/>
    <w:rsid w:val="001D40E4"/>
    <w:rsid w:val="001E56D8"/>
    <w:rsid w:val="001E6747"/>
    <w:rsid w:val="00206C6F"/>
    <w:rsid w:val="00226579"/>
    <w:rsid w:val="0028785F"/>
    <w:rsid w:val="002B793F"/>
    <w:rsid w:val="002D1439"/>
    <w:rsid w:val="002E4ABB"/>
    <w:rsid w:val="00374FE4"/>
    <w:rsid w:val="00394708"/>
    <w:rsid w:val="003D06F0"/>
    <w:rsid w:val="003F1000"/>
    <w:rsid w:val="00402062"/>
    <w:rsid w:val="00462466"/>
    <w:rsid w:val="0049616A"/>
    <w:rsid w:val="004A4F01"/>
    <w:rsid w:val="004B7734"/>
    <w:rsid w:val="004E0DB9"/>
    <w:rsid w:val="00500211"/>
    <w:rsid w:val="0055529C"/>
    <w:rsid w:val="00575640"/>
    <w:rsid w:val="005B0FDD"/>
    <w:rsid w:val="005C6C87"/>
    <w:rsid w:val="005F0AE1"/>
    <w:rsid w:val="0060048B"/>
    <w:rsid w:val="006F45AE"/>
    <w:rsid w:val="007208D7"/>
    <w:rsid w:val="00740B4F"/>
    <w:rsid w:val="0079024C"/>
    <w:rsid w:val="007B2573"/>
    <w:rsid w:val="007E01A1"/>
    <w:rsid w:val="008421CB"/>
    <w:rsid w:val="008B68F3"/>
    <w:rsid w:val="00995841"/>
    <w:rsid w:val="009B007B"/>
    <w:rsid w:val="00A552DD"/>
    <w:rsid w:val="00A818CA"/>
    <w:rsid w:val="00AC0609"/>
    <w:rsid w:val="00B73261"/>
    <w:rsid w:val="00C05B76"/>
    <w:rsid w:val="00C10B54"/>
    <w:rsid w:val="00C43A64"/>
    <w:rsid w:val="00C507E8"/>
    <w:rsid w:val="00C65667"/>
    <w:rsid w:val="00C82B7A"/>
    <w:rsid w:val="00CA4A0C"/>
    <w:rsid w:val="00CB4C05"/>
    <w:rsid w:val="00CC278D"/>
    <w:rsid w:val="00D00546"/>
    <w:rsid w:val="00D27E09"/>
    <w:rsid w:val="00D3112A"/>
    <w:rsid w:val="00D57588"/>
    <w:rsid w:val="00DA74F9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6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7</cp:revision>
  <dcterms:created xsi:type="dcterms:W3CDTF">2020-10-05T20:18:00Z</dcterms:created>
  <dcterms:modified xsi:type="dcterms:W3CDTF">2020-10-22T11:49:00Z</dcterms:modified>
</cp:coreProperties>
</file>