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8AE65" w14:textId="0161147E" w:rsidR="004C1333" w:rsidRPr="003B1424" w:rsidRDefault="00B40CD5" w:rsidP="004C1333">
      <w:pPr>
        <w:spacing w:after="0" w:line="240" w:lineRule="auto"/>
        <w:rPr>
          <w:b/>
          <w:color w:val="C00000"/>
          <w:sz w:val="28"/>
          <w:szCs w:val="28"/>
        </w:rPr>
      </w:pPr>
      <w:r>
        <w:rPr>
          <w:b/>
          <w:color w:val="C00000"/>
          <w:sz w:val="28"/>
          <w:szCs w:val="28"/>
        </w:rPr>
        <w:t>Communications Plan for Ag Day 202</w:t>
      </w:r>
      <w:r w:rsidR="00C94661">
        <w:rPr>
          <w:b/>
          <w:color w:val="C00000"/>
          <w:sz w:val="28"/>
          <w:szCs w:val="28"/>
        </w:rPr>
        <w:t>2</w:t>
      </w:r>
    </w:p>
    <w:p w14:paraId="52471C5A" w14:textId="77777777" w:rsidR="004C1333" w:rsidRDefault="004C1333" w:rsidP="004C1333">
      <w:pPr>
        <w:spacing w:after="0" w:line="240" w:lineRule="auto"/>
        <w:rPr>
          <w:sz w:val="20"/>
        </w:rPr>
      </w:pPr>
    </w:p>
    <w:p w14:paraId="0D17835D" w14:textId="278F0E86" w:rsidR="004C1333" w:rsidRPr="00D05AC2" w:rsidRDefault="00C503DF" w:rsidP="004C1333">
      <w:pPr>
        <w:spacing w:after="0" w:line="240" w:lineRule="auto"/>
        <w:rPr>
          <w:sz w:val="20"/>
        </w:rPr>
      </w:pPr>
      <w:r>
        <w:rPr>
          <w:sz w:val="20"/>
        </w:rPr>
        <w:t>Ag Day is officially Tuesday, March 22, 202</w:t>
      </w:r>
      <w:r w:rsidR="00F667B7">
        <w:rPr>
          <w:sz w:val="20"/>
        </w:rPr>
        <w:t>2</w:t>
      </w:r>
      <w:r>
        <w:rPr>
          <w:sz w:val="20"/>
        </w:rPr>
        <w:t xml:space="preserve">. </w:t>
      </w:r>
    </w:p>
    <w:p w14:paraId="5A173204" w14:textId="77777777" w:rsidR="004C1333" w:rsidRPr="00D05AC2" w:rsidRDefault="004C1333" w:rsidP="004C1333">
      <w:pPr>
        <w:spacing w:after="0" w:line="240" w:lineRule="auto"/>
        <w:rPr>
          <w:sz w:val="20"/>
        </w:rPr>
      </w:pPr>
    </w:p>
    <w:p w14:paraId="46E6BC3D" w14:textId="07E1E1AA" w:rsidR="004C1333" w:rsidRPr="00D05AC2" w:rsidRDefault="00C503DF" w:rsidP="004C1333">
      <w:pPr>
        <w:spacing w:after="0" w:line="240" w:lineRule="auto"/>
        <w:rPr>
          <w:b/>
          <w:sz w:val="20"/>
        </w:rPr>
      </w:pPr>
      <w:r>
        <w:rPr>
          <w:b/>
          <w:sz w:val="20"/>
        </w:rPr>
        <w:t>What is Ag Day</w:t>
      </w:r>
    </w:p>
    <w:p w14:paraId="1D5577AC" w14:textId="58420CEE" w:rsidR="004C1333" w:rsidRDefault="00070EDF" w:rsidP="004C1333">
      <w:pPr>
        <w:spacing w:after="0" w:line="240" w:lineRule="auto"/>
        <w:rPr>
          <w:sz w:val="20"/>
        </w:rPr>
      </w:pPr>
      <w:r>
        <w:rPr>
          <w:sz w:val="20"/>
        </w:rPr>
        <w:t xml:space="preserve">Ag Day </w:t>
      </w:r>
      <w:r w:rsidR="00F667B7" w:rsidRPr="00F667B7">
        <w:rPr>
          <w:sz w:val="20"/>
        </w:rPr>
        <w:t xml:space="preserve">is </w:t>
      </w:r>
      <w:r w:rsidR="00F667B7" w:rsidRPr="00F667B7">
        <w:rPr>
          <w:sz w:val="20"/>
        </w:rPr>
        <w:t xml:space="preserve">a day to recognize and celebrate the abundance provided by agriculture. Every year, producers, agricultural associations, corporations, universities, government agencies and countless others across America </w:t>
      </w:r>
      <w:proofErr w:type="gramStart"/>
      <w:r w:rsidR="00F667B7" w:rsidRPr="00F667B7">
        <w:rPr>
          <w:sz w:val="20"/>
        </w:rPr>
        <w:t>join together</w:t>
      </w:r>
      <w:proofErr w:type="gramEnd"/>
      <w:r w:rsidR="00F667B7" w:rsidRPr="00F667B7">
        <w:rPr>
          <w:sz w:val="20"/>
        </w:rPr>
        <w:t xml:space="preserve"> to recognize the contributions of agriculture.</w:t>
      </w:r>
    </w:p>
    <w:p w14:paraId="78F6E70A" w14:textId="330A7002" w:rsidR="00F667B7" w:rsidRDefault="00F667B7" w:rsidP="004C1333">
      <w:pPr>
        <w:spacing w:after="0" w:line="240" w:lineRule="auto"/>
        <w:rPr>
          <w:sz w:val="20"/>
        </w:rPr>
      </w:pPr>
    </w:p>
    <w:p w14:paraId="3277BC7E" w14:textId="28268D11" w:rsidR="00F667B7" w:rsidRDefault="00F667B7" w:rsidP="004C1333">
      <w:pPr>
        <w:spacing w:after="0" w:line="240" w:lineRule="auto"/>
        <w:rPr>
          <w:sz w:val="20"/>
        </w:rPr>
      </w:pPr>
      <w:r>
        <w:rPr>
          <w:sz w:val="20"/>
        </w:rPr>
        <w:t xml:space="preserve">While Ag Day falls on Tuesday, March 22, 2022, National Week is celebrated all during the week. </w:t>
      </w:r>
    </w:p>
    <w:p w14:paraId="69FE7CC5" w14:textId="6305893A" w:rsidR="00774047" w:rsidRDefault="00774047" w:rsidP="004C1333">
      <w:pPr>
        <w:spacing w:after="0" w:line="240" w:lineRule="auto"/>
        <w:rPr>
          <w:sz w:val="20"/>
        </w:rPr>
      </w:pPr>
    </w:p>
    <w:p w14:paraId="666E52FB" w14:textId="29EBADBF" w:rsidR="00774047" w:rsidRDefault="00774047" w:rsidP="004C1333">
      <w:pPr>
        <w:spacing w:after="0" w:line="240" w:lineRule="auto"/>
        <w:rPr>
          <w:sz w:val="20"/>
        </w:rPr>
      </w:pPr>
      <w:r>
        <w:rPr>
          <w:sz w:val="20"/>
        </w:rPr>
        <w:t xml:space="preserve">Ag Week recognizes and celebrates the contribution of agriculture in everyday lives. The promotion of Ag Day encourages </w:t>
      </w:r>
      <w:r w:rsidR="001B6BCE">
        <w:rPr>
          <w:sz w:val="20"/>
        </w:rPr>
        <w:t xml:space="preserve">every American to: </w:t>
      </w:r>
    </w:p>
    <w:p w14:paraId="51754111" w14:textId="11F5E035" w:rsidR="001B6BCE" w:rsidRPr="001B6BCE" w:rsidRDefault="001B6BCE" w:rsidP="001B6BCE">
      <w:pPr>
        <w:pStyle w:val="ListParagraph"/>
        <w:numPr>
          <w:ilvl w:val="1"/>
          <w:numId w:val="27"/>
        </w:numPr>
        <w:spacing w:after="0" w:line="240" w:lineRule="auto"/>
        <w:rPr>
          <w:sz w:val="20"/>
        </w:rPr>
      </w:pPr>
      <w:r w:rsidRPr="001B6BCE">
        <w:rPr>
          <w:sz w:val="20"/>
        </w:rPr>
        <w:t>Understand how food and fibers products are produced</w:t>
      </w:r>
    </w:p>
    <w:p w14:paraId="06D0F5DD" w14:textId="458D4731" w:rsidR="001B6BCE" w:rsidRPr="001B6BCE" w:rsidRDefault="001B6BCE" w:rsidP="001B6BCE">
      <w:pPr>
        <w:pStyle w:val="ListParagraph"/>
        <w:numPr>
          <w:ilvl w:val="1"/>
          <w:numId w:val="27"/>
        </w:numPr>
        <w:spacing w:after="0" w:line="240" w:lineRule="auto"/>
        <w:rPr>
          <w:sz w:val="20"/>
        </w:rPr>
      </w:pPr>
      <w:r w:rsidRPr="001B6BCE">
        <w:rPr>
          <w:sz w:val="20"/>
        </w:rPr>
        <w:t>Value the essential role of agriculture in maintaining a strong economy</w:t>
      </w:r>
    </w:p>
    <w:p w14:paraId="38C07600" w14:textId="195A608E" w:rsidR="001B6BCE" w:rsidRPr="001B6BCE" w:rsidRDefault="001B6BCE" w:rsidP="001B6BCE">
      <w:pPr>
        <w:pStyle w:val="ListParagraph"/>
        <w:numPr>
          <w:ilvl w:val="1"/>
          <w:numId w:val="27"/>
        </w:numPr>
        <w:spacing w:after="0" w:line="240" w:lineRule="auto"/>
        <w:rPr>
          <w:sz w:val="20"/>
        </w:rPr>
      </w:pPr>
      <w:r w:rsidRPr="001B6BCE">
        <w:rPr>
          <w:sz w:val="20"/>
        </w:rPr>
        <w:t xml:space="preserve">Appreciate the role agriculture plays in providing safe, </w:t>
      </w:r>
      <w:proofErr w:type="gramStart"/>
      <w:r w:rsidRPr="001B6BCE">
        <w:rPr>
          <w:sz w:val="20"/>
        </w:rPr>
        <w:t>abundant</w:t>
      </w:r>
      <w:proofErr w:type="gramEnd"/>
      <w:r w:rsidRPr="001B6BCE">
        <w:rPr>
          <w:sz w:val="20"/>
        </w:rPr>
        <w:t xml:space="preserve"> and affordable products. </w:t>
      </w:r>
    </w:p>
    <w:p w14:paraId="5E27D076" w14:textId="38751FAD" w:rsidR="00C503DF" w:rsidRDefault="00C503DF" w:rsidP="004C1333">
      <w:pPr>
        <w:spacing w:after="0" w:line="240" w:lineRule="auto"/>
        <w:rPr>
          <w:sz w:val="20"/>
        </w:rPr>
      </w:pPr>
    </w:p>
    <w:p w14:paraId="004CFD67" w14:textId="5C56BFA8" w:rsidR="00C503DF" w:rsidRDefault="009E4396" w:rsidP="004C1333">
      <w:pPr>
        <w:spacing w:after="0" w:line="240" w:lineRule="auto"/>
        <w:rPr>
          <w:sz w:val="20"/>
        </w:rPr>
      </w:pPr>
      <w:r w:rsidRPr="009E4396">
        <w:rPr>
          <w:b/>
          <w:sz w:val="20"/>
        </w:rPr>
        <w:t>Training for Ag Day Advocates</w:t>
      </w:r>
    </w:p>
    <w:p w14:paraId="070382D3" w14:textId="153F0714" w:rsidR="009E4396" w:rsidRDefault="00EB7C96" w:rsidP="004C1333">
      <w:pPr>
        <w:spacing w:after="0" w:line="240" w:lineRule="auto"/>
        <w:rPr>
          <w:sz w:val="20"/>
        </w:rPr>
      </w:pPr>
      <w:r>
        <w:rPr>
          <w:sz w:val="20"/>
        </w:rPr>
        <w:t xml:space="preserve">There will be four trainings for </w:t>
      </w:r>
      <w:proofErr w:type="gramStart"/>
      <w:r>
        <w:rPr>
          <w:sz w:val="20"/>
        </w:rPr>
        <w:t>Ag day</w:t>
      </w:r>
      <w:proofErr w:type="gramEnd"/>
      <w:r>
        <w:rPr>
          <w:sz w:val="20"/>
        </w:rPr>
        <w:t xml:space="preserve"> advocates. Those trainings will occur </w:t>
      </w:r>
      <w:r w:rsidR="00FD32F2">
        <w:rPr>
          <w:sz w:val="20"/>
        </w:rPr>
        <w:t xml:space="preserve">beginning </w:t>
      </w:r>
      <w:proofErr w:type="gramStart"/>
      <w:r w:rsidR="00FD32F2">
        <w:rPr>
          <w:sz w:val="20"/>
        </w:rPr>
        <w:t>in</w:t>
      </w:r>
      <w:proofErr w:type="gramEnd"/>
      <w:r w:rsidR="00FD32F2">
        <w:rPr>
          <w:sz w:val="20"/>
        </w:rPr>
        <w:t xml:space="preserve"> February 8, 2022</w:t>
      </w:r>
    </w:p>
    <w:p w14:paraId="6B42303B" w14:textId="65413859" w:rsidR="00FD32F2" w:rsidRDefault="00FD32F2" w:rsidP="004C1333">
      <w:pPr>
        <w:spacing w:after="0" w:line="240" w:lineRule="auto"/>
        <w:rPr>
          <w:sz w:val="20"/>
        </w:rPr>
      </w:pPr>
    </w:p>
    <w:p w14:paraId="121BA459" w14:textId="401D1CD9" w:rsidR="00FD32F2" w:rsidRPr="009945FF" w:rsidRDefault="00FD32F2" w:rsidP="009945FF">
      <w:pPr>
        <w:pStyle w:val="ListParagraph"/>
        <w:numPr>
          <w:ilvl w:val="1"/>
          <w:numId w:val="29"/>
        </w:numPr>
        <w:spacing w:after="0" w:line="240" w:lineRule="auto"/>
        <w:rPr>
          <w:sz w:val="20"/>
        </w:rPr>
      </w:pPr>
      <w:r w:rsidRPr="009945FF">
        <w:rPr>
          <w:sz w:val="20"/>
        </w:rPr>
        <w:t>First training – Sponsors</w:t>
      </w:r>
    </w:p>
    <w:p w14:paraId="51BE0D9E" w14:textId="25743302" w:rsidR="00FD32F2" w:rsidRPr="009945FF" w:rsidRDefault="00FD32F2" w:rsidP="009945FF">
      <w:pPr>
        <w:pStyle w:val="ListParagraph"/>
        <w:numPr>
          <w:ilvl w:val="1"/>
          <w:numId w:val="29"/>
        </w:numPr>
        <w:spacing w:after="0" w:line="240" w:lineRule="auto"/>
        <w:rPr>
          <w:sz w:val="20"/>
        </w:rPr>
      </w:pPr>
      <w:r w:rsidRPr="009945FF">
        <w:rPr>
          <w:sz w:val="20"/>
        </w:rPr>
        <w:t>Second training – Introductions to DC</w:t>
      </w:r>
    </w:p>
    <w:p w14:paraId="4A239CC3" w14:textId="030D7B35" w:rsidR="00FD32F2" w:rsidRPr="009945FF" w:rsidRDefault="00FD32F2" w:rsidP="009945FF">
      <w:pPr>
        <w:pStyle w:val="ListParagraph"/>
        <w:numPr>
          <w:ilvl w:val="1"/>
          <w:numId w:val="29"/>
        </w:numPr>
        <w:spacing w:after="0" w:line="240" w:lineRule="auto"/>
        <w:rPr>
          <w:sz w:val="20"/>
        </w:rPr>
      </w:pPr>
      <w:r w:rsidRPr="009945FF">
        <w:rPr>
          <w:sz w:val="20"/>
        </w:rPr>
        <w:t xml:space="preserve">Third training – </w:t>
      </w:r>
      <w:r w:rsidR="00DD4F91" w:rsidRPr="009945FF">
        <w:rPr>
          <w:sz w:val="20"/>
        </w:rPr>
        <w:t>Gov’t relations with networking</w:t>
      </w:r>
    </w:p>
    <w:p w14:paraId="0E667907" w14:textId="13989035" w:rsidR="00DD4F91" w:rsidRPr="009945FF" w:rsidRDefault="00DD4F91" w:rsidP="009945FF">
      <w:pPr>
        <w:pStyle w:val="ListParagraph"/>
        <w:numPr>
          <w:ilvl w:val="1"/>
          <w:numId w:val="29"/>
        </w:numPr>
        <w:spacing w:after="0" w:line="240" w:lineRule="auto"/>
        <w:rPr>
          <w:sz w:val="20"/>
        </w:rPr>
      </w:pPr>
      <w:r w:rsidRPr="009945FF">
        <w:rPr>
          <w:sz w:val="20"/>
        </w:rPr>
        <w:t>Fourth - Keynote</w:t>
      </w:r>
    </w:p>
    <w:p w14:paraId="77C94A82" w14:textId="562AD0EC" w:rsidR="009E4396" w:rsidRDefault="009E4396" w:rsidP="004C1333">
      <w:pPr>
        <w:spacing w:after="0" w:line="240" w:lineRule="auto"/>
        <w:rPr>
          <w:b/>
          <w:sz w:val="20"/>
        </w:rPr>
      </w:pPr>
      <w:r w:rsidRPr="009E4396">
        <w:rPr>
          <w:b/>
          <w:sz w:val="20"/>
        </w:rPr>
        <w:t>FFA Media Plan</w:t>
      </w:r>
    </w:p>
    <w:p w14:paraId="312BB69C" w14:textId="77777777" w:rsidR="009945FF" w:rsidRDefault="009945FF" w:rsidP="004C1333">
      <w:pPr>
        <w:spacing w:after="0" w:line="240" w:lineRule="auto"/>
        <w:rPr>
          <w:b/>
          <w:sz w:val="20"/>
        </w:rPr>
      </w:pPr>
    </w:p>
    <w:p w14:paraId="0E05B381" w14:textId="77777777" w:rsidR="009945FF" w:rsidRDefault="009945FF" w:rsidP="004C1333">
      <w:pPr>
        <w:spacing w:after="0" w:line="240" w:lineRule="auto"/>
        <w:rPr>
          <w:b/>
          <w:sz w:val="20"/>
        </w:rPr>
      </w:pPr>
      <w:r>
        <w:rPr>
          <w:b/>
          <w:sz w:val="20"/>
        </w:rPr>
        <w:t xml:space="preserve">Video </w:t>
      </w:r>
    </w:p>
    <w:p w14:paraId="7D8A1762" w14:textId="1A22F0B8" w:rsidR="009945FF" w:rsidRDefault="009945FF" w:rsidP="004C1333">
      <w:pPr>
        <w:spacing w:after="0" w:line="240" w:lineRule="auto"/>
        <w:rPr>
          <w:bCs/>
          <w:sz w:val="20"/>
        </w:rPr>
      </w:pPr>
      <w:r>
        <w:rPr>
          <w:bCs/>
          <w:sz w:val="20"/>
        </w:rPr>
        <w:t>National FFA will work with the other ag organizations to create video of welcome</w:t>
      </w:r>
    </w:p>
    <w:p w14:paraId="49798B4D" w14:textId="7F211B9C" w:rsidR="00165B7D" w:rsidRPr="00165B7D" w:rsidRDefault="00165B7D" w:rsidP="00165B7D">
      <w:pPr>
        <w:pStyle w:val="ListParagraph"/>
        <w:numPr>
          <w:ilvl w:val="1"/>
          <w:numId w:val="31"/>
        </w:numPr>
        <w:spacing w:after="0" w:line="240" w:lineRule="auto"/>
        <w:rPr>
          <w:bCs/>
          <w:sz w:val="20"/>
        </w:rPr>
      </w:pPr>
      <w:r w:rsidRPr="00165B7D">
        <w:rPr>
          <w:bCs/>
          <w:sz w:val="20"/>
        </w:rPr>
        <w:t>Videos due to FFA on March 1</w:t>
      </w:r>
    </w:p>
    <w:p w14:paraId="646BDF84" w14:textId="31754D36" w:rsidR="00165B7D" w:rsidRPr="00165B7D" w:rsidRDefault="00165B7D" w:rsidP="00165B7D">
      <w:pPr>
        <w:pStyle w:val="ListParagraph"/>
        <w:numPr>
          <w:ilvl w:val="1"/>
          <w:numId w:val="31"/>
        </w:numPr>
        <w:spacing w:after="0" w:line="240" w:lineRule="auto"/>
        <w:rPr>
          <w:bCs/>
          <w:sz w:val="20"/>
        </w:rPr>
      </w:pPr>
      <w:r w:rsidRPr="00165B7D">
        <w:rPr>
          <w:bCs/>
          <w:sz w:val="20"/>
        </w:rPr>
        <w:t xml:space="preserve">Final </w:t>
      </w:r>
      <w:proofErr w:type="gramStart"/>
      <w:r w:rsidRPr="00165B7D">
        <w:rPr>
          <w:bCs/>
          <w:sz w:val="20"/>
        </w:rPr>
        <w:t>video</w:t>
      </w:r>
      <w:proofErr w:type="gramEnd"/>
      <w:r w:rsidRPr="00165B7D">
        <w:rPr>
          <w:bCs/>
          <w:sz w:val="20"/>
        </w:rPr>
        <w:t xml:space="preserve"> complete by March 15</w:t>
      </w:r>
    </w:p>
    <w:p w14:paraId="3FBF5CC5" w14:textId="2B56D1C7" w:rsidR="009945FF" w:rsidRPr="009945FF" w:rsidRDefault="009945FF" w:rsidP="004C1333">
      <w:pPr>
        <w:spacing w:after="0" w:line="240" w:lineRule="auto"/>
        <w:rPr>
          <w:bCs/>
          <w:sz w:val="20"/>
        </w:rPr>
      </w:pPr>
      <w:r>
        <w:rPr>
          <w:bCs/>
          <w:sz w:val="20"/>
        </w:rPr>
        <w:tab/>
      </w:r>
    </w:p>
    <w:p w14:paraId="439DE2D9" w14:textId="0BC41C9B" w:rsidR="00DD4F91" w:rsidRDefault="00DD4F91" w:rsidP="004C1333">
      <w:pPr>
        <w:spacing w:after="0" w:line="240" w:lineRule="auto"/>
        <w:rPr>
          <w:b/>
          <w:sz w:val="20"/>
        </w:rPr>
      </w:pPr>
      <w:r>
        <w:rPr>
          <w:b/>
          <w:sz w:val="20"/>
        </w:rPr>
        <w:t>Social Media</w:t>
      </w:r>
    </w:p>
    <w:p w14:paraId="31A46E82" w14:textId="0C6098CD" w:rsidR="00DD4F91" w:rsidRDefault="00DD4F91" w:rsidP="004C1333">
      <w:pPr>
        <w:spacing w:after="0" w:line="240" w:lineRule="auto"/>
        <w:rPr>
          <w:bCs/>
          <w:sz w:val="20"/>
        </w:rPr>
      </w:pPr>
      <w:r w:rsidRPr="00DD4F91">
        <w:rPr>
          <w:bCs/>
          <w:sz w:val="20"/>
        </w:rPr>
        <w:t>There will be posts leading up to Ag Week/Ag Day – based on options shared from the Ag Day website</w:t>
      </w:r>
    </w:p>
    <w:p w14:paraId="70D2A3DF" w14:textId="52D90D78" w:rsidR="00095B05" w:rsidRPr="00DD4F91" w:rsidRDefault="00095B05" w:rsidP="004C1333">
      <w:pPr>
        <w:spacing w:after="0" w:line="240" w:lineRule="auto"/>
        <w:rPr>
          <w:bCs/>
          <w:sz w:val="20"/>
        </w:rPr>
      </w:pPr>
      <w:r>
        <w:rPr>
          <w:bCs/>
          <w:sz w:val="20"/>
        </w:rPr>
        <w:tab/>
        <w:t>Hashtags - #Agday22; #SpeakAg</w:t>
      </w:r>
    </w:p>
    <w:p w14:paraId="21803C0C" w14:textId="341F6826" w:rsidR="00EB7C96" w:rsidRPr="009E4396" w:rsidRDefault="009E4396" w:rsidP="00DD4F91">
      <w:pPr>
        <w:spacing w:after="0" w:line="240" w:lineRule="auto"/>
        <w:rPr>
          <w:b/>
          <w:sz w:val="20"/>
        </w:rPr>
      </w:pPr>
      <w:r w:rsidRPr="009E4396">
        <w:rPr>
          <w:b/>
          <w:sz w:val="20"/>
        </w:rPr>
        <w:tab/>
      </w:r>
      <w:r w:rsidR="00DD4F91">
        <w:rPr>
          <w:b/>
          <w:sz w:val="20"/>
        </w:rPr>
        <w:tab/>
      </w:r>
    </w:p>
    <w:p w14:paraId="38C5F41F" w14:textId="04523AB2" w:rsidR="009E4396" w:rsidRDefault="009E4396" w:rsidP="004C1333">
      <w:pPr>
        <w:spacing w:after="0" w:line="240" w:lineRule="auto"/>
        <w:rPr>
          <w:b/>
          <w:sz w:val="20"/>
        </w:rPr>
      </w:pPr>
      <w:r w:rsidRPr="009E4396">
        <w:rPr>
          <w:b/>
          <w:sz w:val="20"/>
        </w:rPr>
        <w:t>Media</w:t>
      </w:r>
    </w:p>
    <w:p w14:paraId="61F560A7" w14:textId="07A65C75" w:rsidR="00DD4F91" w:rsidRPr="009945FF" w:rsidRDefault="00DD4F91" w:rsidP="009945FF">
      <w:pPr>
        <w:pStyle w:val="ListParagraph"/>
        <w:numPr>
          <w:ilvl w:val="0"/>
          <w:numId w:val="30"/>
        </w:numPr>
        <w:spacing w:after="0" w:line="240" w:lineRule="auto"/>
        <w:rPr>
          <w:sz w:val="20"/>
        </w:rPr>
      </w:pPr>
      <w:r w:rsidRPr="009945FF">
        <w:rPr>
          <w:sz w:val="20"/>
        </w:rPr>
        <w:t xml:space="preserve">Interviews will be scheduled with partners, such as RFD-TV (February RFD meeting already scheduled to discuss) </w:t>
      </w:r>
    </w:p>
    <w:p w14:paraId="7B8002DF" w14:textId="696724E1" w:rsidR="00765166" w:rsidRPr="00765166" w:rsidRDefault="009E4396" w:rsidP="00765166">
      <w:pPr>
        <w:pStyle w:val="ListParagraph"/>
        <w:numPr>
          <w:ilvl w:val="0"/>
          <w:numId w:val="30"/>
        </w:numPr>
        <w:spacing w:after="0" w:line="240" w:lineRule="auto"/>
        <w:rPr>
          <w:sz w:val="20"/>
        </w:rPr>
      </w:pPr>
      <w:r w:rsidRPr="009945FF">
        <w:rPr>
          <w:sz w:val="20"/>
        </w:rPr>
        <w:t>News Releases</w:t>
      </w:r>
    </w:p>
    <w:p w14:paraId="1DB9387B" w14:textId="03BDE04E" w:rsidR="00DD4F91" w:rsidRPr="009945FF" w:rsidRDefault="00DD4F91" w:rsidP="009945FF">
      <w:pPr>
        <w:pStyle w:val="ListParagraph"/>
        <w:numPr>
          <w:ilvl w:val="0"/>
          <w:numId w:val="30"/>
        </w:numPr>
        <w:spacing w:after="0" w:line="240" w:lineRule="auto"/>
        <w:rPr>
          <w:sz w:val="20"/>
        </w:rPr>
      </w:pPr>
      <w:r w:rsidRPr="009945FF">
        <w:rPr>
          <w:sz w:val="20"/>
        </w:rPr>
        <w:lastRenderedPageBreak/>
        <w:t xml:space="preserve">News release on Ag Day will be scheduled to go out on the Thursday prior, March, </w:t>
      </w:r>
      <w:r w:rsidR="00A82582" w:rsidRPr="009945FF">
        <w:rPr>
          <w:sz w:val="20"/>
        </w:rPr>
        <w:t>17</w:t>
      </w:r>
    </w:p>
    <w:p w14:paraId="57F85EC8" w14:textId="77777777" w:rsidR="009E4396" w:rsidRPr="00D05AC2" w:rsidRDefault="009E4396" w:rsidP="004C1333">
      <w:pPr>
        <w:spacing w:after="0" w:line="240" w:lineRule="auto"/>
        <w:rPr>
          <w:sz w:val="20"/>
        </w:rPr>
      </w:pPr>
    </w:p>
    <w:p w14:paraId="72DCBE40" w14:textId="34FEB6F6" w:rsidR="004C1333" w:rsidRDefault="004C1333" w:rsidP="004C1333">
      <w:pPr>
        <w:spacing w:after="0" w:line="240" w:lineRule="auto"/>
        <w:rPr>
          <w:sz w:val="20"/>
        </w:rPr>
      </w:pPr>
    </w:p>
    <w:p w14:paraId="2ABDD26F" w14:textId="4F3EC8B6" w:rsidR="00765166" w:rsidRDefault="00765166" w:rsidP="004C1333">
      <w:pPr>
        <w:spacing w:after="0" w:line="240" w:lineRule="auto"/>
        <w:rPr>
          <w:sz w:val="20"/>
        </w:rPr>
      </w:pPr>
    </w:p>
    <w:p w14:paraId="279C17BD" w14:textId="02B5BC29" w:rsidR="002E42BB" w:rsidRPr="000855F7" w:rsidRDefault="002E42BB" w:rsidP="004C1333">
      <w:pPr>
        <w:spacing w:after="0" w:line="240" w:lineRule="auto"/>
        <w:rPr>
          <w:b/>
          <w:bCs/>
          <w:sz w:val="20"/>
        </w:rPr>
      </w:pPr>
      <w:r w:rsidRPr="000855F7">
        <w:rPr>
          <w:b/>
          <w:bCs/>
          <w:sz w:val="20"/>
        </w:rPr>
        <w:t xml:space="preserve">Event </w:t>
      </w:r>
      <w:r w:rsidR="000855F7">
        <w:rPr>
          <w:b/>
          <w:bCs/>
          <w:sz w:val="20"/>
        </w:rPr>
        <w:t>Day/Week</w:t>
      </w:r>
    </w:p>
    <w:p w14:paraId="4285EEF6" w14:textId="272D3E4B" w:rsidR="002E42BB" w:rsidRDefault="002E42BB" w:rsidP="004C1333">
      <w:pPr>
        <w:spacing w:after="0" w:line="240" w:lineRule="auto"/>
        <w:rPr>
          <w:sz w:val="20"/>
        </w:rPr>
      </w:pPr>
    </w:p>
    <w:p w14:paraId="0DBB7E71" w14:textId="6D0AE9A9" w:rsidR="002E42BB" w:rsidRPr="000855F7" w:rsidRDefault="002E42BB" w:rsidP="004C1333">
      <w:pPr>
        <w:spacing w:after="0" w:line="240" w:lineRule="auto"/>
        <w:rPr>
          <w:b/>
          <w:bCs/>
          <w:sz w:val="20"/>
        </w:rPr>
      </w:pPr>
      <w:r w:rsidRPr="000855F7">
        <w:rPr>
          <w:b/>
          <w:bCs/>
          <w:sz w:val="20"/>
        </w:rPr>
        <w:t>Monday, March 21</w:t>
      </w:r>
    </w:p>
    <w:p w14:paraId="56B2D9E0" w14:textId="0556F066" w:rsidR="002E42BB" w:rsidRPr="000855F7" w:rsidRDefault="00CE2605" w:rsidP="000855F7">
      <w:pPr>
        <w:pStyle w:val="ListParagraph"/>
        <w:numPr>
          <w:ilvl w:val="1"/>
          <w:numId w:val="32"/>
        </w:numPr>
        <w:spacing w:after="0" w:line="240" w:lineRule="auto"/>
        <w:rPr>
          <w:sz w:val="20"/>
        </w:rPr>
      </w:pPr>
      <w:r w:rsidRPr="000855F7">
        <w:rPr>
          <w:sz w:val="20"/>
        </w:rPr>
        <w:t xml:space="preserve">Morning: Ag Day on the mall event. (Currently three national officers will be in attendance, in Washington, D.C., the other officers are traveling. There are NO national officers available for other events during this week. </w:t>
      </w:r>
    </w:p>
    <w:p w14:paraId="096FE305" w14:textId="484C2799" w:rsidR="00CE2605" w:rsidRPr="000855F7" w:rsidRDefault="00CE2605" w:rsidP="000855F7">
      <w:pPr>
        <w:pStyle w:val="ListParagraph"/>
        <w:numPr>
          <w:ilvl w:val="1"/>
          <w:numId w:val="32"/>
        </w:numPr>
        <w:spacing w:after="0" w:line="240" w:lineRule="auto"/>
        <w:rPr>
          <w:sz w:val="20"/>
        </w:rPr>
      </w:pPr>
      <w:r w:rsidRPr="000855F7">
        <w:rPr>
          <w:sz w:val="20"/>
        </w:rPr>
        <w:t xml:space="preserve">Evening: Potential for social/networking event with </w:t>
      </w:r>
      <w:proofErr w:type="spellStart"/>
      <w:r w:rsidRPr="000855F7">
        <w:rPr>
          <w:sz w:val="20"/>
        </w:rPr>
        <w:t>AgriPulse</w:t>
      </w:r>
      <w:proofErr w:type="spellEnd"/>
    </w:p>
    <w:p w14:paraId="4E9F8F5E" w14:textId="6012825D" w:rsidR="00CE2605" w:rsidRPr="000855F7" w:rsidRDefault="00CE2605" w:rsidP="004C1333">
      <w:pPr>
        <w:spacing w:after="0" w:line="240" w:lineRule="auto"/>
        <w:rPr>
          <w:b/>
          <w:bCs/>
          <w:sz w:val="20"/>
        </w:rPr>
      </w:pPr>
      <w:r w:rsidRPr="000855F7">
        <w:rPr>
          <w:b/>
          <w:bCs/>
          <w:sz w:val="20"/>
        </w:rPr>
        <w:t>Tuesday, March 22</w:t>
      </w:r>
    </w:p>
    <w:p w14:paraId="41201D2D" w14:textId="436B1790" w:rsidR="00CE2605" w:rsidRPr="000855F7" w:rsidRDefault="000855F7" w:rsidP="000855F7">
      <w:pPr>
        <w:pStyle w:val="ListParagraph"/>
        <w:numPr>
          <w:ilvl w:val="1"/>
          <w:numId w:val="33"/>
        </w:numPr>
        <w:spacing w:after="0" w:line="240" w:lineRule="auto"/>
        <w:rPr>
          <w:sz w:val="20"/>
        </w:rPr>
      </w:pPr>
      <w:r w:rsidRPr="000855F7">
        <w:rPr>
          <w:sz w:val="20"/>
        </w:rPr>
        <w:t xml:space="preserve">Ag Day proclamation, 8:30 a.m. on the </w:t>
      </w:r>
      <w:proofErr w:type="gramStart"/>
      <w:r w:rsidRPr="000855F7">
        <w:rPr>
          <w:sz w:val="20"/>
        </w:rPr>
        <w:t>Mall</w:t>
      </w:r>
      <w:proofErr w:type="gramEnd"/>
      <w:r w:rsidRPr="000855F7">
        <w:rPr>
          <w:sz w:val="20"/>
        </w:rPr>
        <w:t xml:space="preserve">. </w:t>
      </w:r>
    </w:p>
    <w:p w14:paraId="7EA17676" w14:textId="4B05937D" w:rsidR="000855F7" w:rsidRPr="000855F7" w:rsidRDefault="000855F7" w:rsidP="000855F7">
      <w:pPr>
        <w:pStyle w:val="ListParagraph"/>
        <w:numPr>
          <w:ilvl w:val="1"/>
          <w:numId w:val="33"/>
        </w:numPr>
        <w:spacing w:after="0" w:line="240" w:lineRule="auto"/>
        <w:rPr>
          <w:sz w:val="20"/>
        </w:rPr>
      </w:pPr>
      <w:r w:rsidRPr="000855F7">
        <w:rPr>
          <w:sz w:val="20"/>
        </w:rPr>
        <w:t>Meet with Senators/Representatives throughout the day, to advocate for agriculture</w:t>
      </w:r>
    </w:p>
    <w:p w14:paraId="14CA0F50" w14:textId="77777777" w:rsidR="002E42BB" w:rsidRPr="000855F7" w:rsidRDefault="002E42BB" w:rsidP="004C1333">
      <w:pPr>
        <w:spacing w:after="0" w:line="240" w:lineRule="auto"/>
        <w:rPr>
          <w:b/>
          <w:bCs/>
          <w:sz w:val="20"/>
        </w:rPr>
      </w:pPr>
    </w:p>
    <w:p w14:paraId="36A6C689" w14:textId="2A47851A" w:rsidR="00765166" w:rsidRPr="000855F7" w:rsidRDefault="00765166" w:rsidP="004C1333">
      <w:pPr>
        <w:spacing w:after="0" w:line="240" w:lineRule="auto"/>
        <w:rPr>
          <w:b/>
          <w:bCs/>
          <w:sz w:val="20"/>
        </w:rPr>
      </w:pPr>
      <w:r w:rsidRPr="000855F7">
        <w:rPr>
          <w:b/>
          <w:bCs/>
          <w:sz w:val="20"/>
        </w:rPr>
        <w:t xml:space="preserve">Other components: </w:t>
      </w:r>
    </w:p>
    <w:p w14:paraId="59BAF9F9" w14:textId="7514A0F1" w:rsidR="00765166" w:rsidRPr="000855F7" w:rsidRDefault="00765166" w:rsidP="004C1333">
      <w:pPr>
        <w:spacing w:after="0" w:line="240" w:lineRule="auto"/>
        <w:rPr>
          <w:b/>
          <w:bCs/>
          <w:sz w:val="20"/>
        </w:rPr>
      </w:pPr>
    </w:p>
    <w:p w14:paraId="1CBD2D1A" w14:textId="6E2AA6EC" w:rsidR="00765166" w:rsidRDefault="00765166" w:rsidP="004C1333">
      <w:pPr>
        <w:spacing w:after="0" w:line="240" w:lineRule="auto"/>
        <w:rPr>
          <w:sz w:val="20"/>
        </w:rPr>
      </w:pPr>
      <w:r>
        <w:rPr>
          <w:sz w:val="20"/>
        </w:rPr>
        <w:t>Booklet – FFA has offered to update this – currently underway</w:t>
      </w:r>
    </w:p>
    <w:p w14:paraId="755297C7" w14:textId="41BD66B4" w:rsidR="00765166" w:rsidRDefault="00765166" w:rsidP="004C1333">
      <w:pPr>
        <w:spacing w:after="0" w:line="240" w:lineRule="auto"/>
        <w:rPr>
          <w:sz w:val="20"/>
        </w:rPr>
      </w:pPr>
      <w:r>
        <w:rPr>
          <w:sz w:val="20"/>
        </w:rPr>
        <w:t xml:space="preserve">Ag Week Resource package – needs to be updated </w:t>
      </w:r>
    </w:p>
    <w:p w14:paraId="1A19D22C" w14:textId="6BA0A019" w:rsidR="002E42BB" w:rsidRDefault="002E42BB" w:rsidP="004C1333">
      <w:pPr>
        <w:spacing w:after="0" w:line="240" w:lineRule="auto"/>
        <w:rPr>
          <w:sz w:val="20"/>
        </w:rPr>
      </w:pPr>
    </w:p>
    <w:p w14:paraId="0C2ACF2E" w14:textId="615AC0FF" w:rsidR="002E42BB" w:rsidRDefault="002E42BB" w:rsidP="004C1333">
      <w:pPr>
        <w:spacing w:after="0" w:line="240" w:lineRule="auto"/>
        <w:rPr>
          <w:sz w:val="20"/>
        </w:rPr>
      </w:pPr>
    </w:p>
    <w:p w14:paraId="71AAD3B2" w14:textId="389B5644" w:rsidR="002E42BB" w:rsidRPr="00D05AC2" w:rsidRDefault="002E42BB" w:rsidP="004C1333">
      <w:pPr>
        <w:spacing w:after="0" w:line="240" w:lineRule="auto"/>
        <w:rPr>
          <w:sz w:val="20"/>
        </w:rPr>
      </w:pPr>
    </w:p>
    <w:sectPr w:rsidR="002E42BB" w:rsidRPr="00D05AC2" w:rsidSect="00C65667">
      <w:headerReference w:type="default" r:id="rId8"/>
      <w:footerReference w:type="default" r:id="rId9"/>
      <w:headerReference w:type="first" r:id="rId10"/>
      <w:footerReference w:type="first" r:id="rId11"/>
      <w:type w:val="continuous"/>
      <w:pgSz w:w="12242" w:h="15842"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8BAE" w14:textId="77777777" w:rsidR="00A723F5" w:rsidRDefault="00A723F5" w:rsidP="00E974FE">
      <w:pPr>
        <w:spacing w:after="0" w:line="240" w:lineRule="auto"/>
      </w:pPr>
      <w:r>
        <w:separator/>
      </w:r>
    </w:p>
  </w:endnote>
  <w:endnote w:type="continuationSeparator" w:id="0">
    <w:p w14:paraId="7D74C972" w14:textId="77777777" w:rsidR="00A723F5" w:rsidRDefault="00A723F5"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E6AC3120-C103-402B-B23E-90D49FD40EBC}"/>
    <w:embedBold r:id="rId2" w:fontKey="{BD78FC73-80A6-4EFA-A573-D914D39B2A4B}"/>
    <w:embedItalic r:id="rId3" w:fontKey="{27CED28E-F8F4-447D-8628-C484E2B0DAAA}"/>
  </w:font>
  <w:font w:name="Anton">
    <w:panose1 w:val="00000500000000000000"/>
    <w:charset w:val="00"/>
    <w:family w:val="auto"/>
    <w:pitch w:val="variable"/>
    <w:sig w:usb0="2000000F" w:usb1="00000000" w:usb2="00000000" w:usb3="00000000" w:csb0="00000193" w:csb1="00000000"/>
    <w:embedRegular r:id="rId4" w:fontKey="{D1254F87-C1DB-48EA-A0EF-2796AA10A9A3}"/>
    <w:embedBold r:id="rId5" w:fontKey="{FD131A5E-E11E-4C04-AF5A-19890028027A}"/>
    <w:embedItalic r:id="rId6" w:fontKey="{0D270A4A-9414-4FE8-A1E5-5598D809D920}"/>
  </w:font>
  <w:font w:name="Segoe UI">
    <w:panose1 w:val="020B0502040204020203"/>
    <w:charset w:val="00"/>
    <w:family w:val="swiss"/>
    <w:pitch w:val="variable"/>
    <w:sig w:usb0="E4002EFF" w:usb1="C000E47F" w:usb2="00000009" w:usb3="00000000" w:csb0="000001FF" w:csb1="00000000"/>
    <w:embedRegular r:id="rId7" w:fontKey="{530D44FA-B792-4954-BC12-7C95D38785BE}"/>
  </w:font>
  <w:font w:name="Consolas">
    <w:panose1 w:val="020B0609020204030204"/>
    <w:charset w:val="00"/>
    <w:family w:val="modern"/>
    <w:pitch w:val="fixed"/>
    <w:sig w:usb0="E00006FF" w:usb1="0000FCFF" w:usb2="00000001" w:usb3="00000000" w:csb0="0000019F" w:csb1="00000000"/>
    <w:embedRegular r:id="rId8" w:fontKey="{76B3A961-D75B-4BE5-9AB9-E6E397CCAB5D}"/>
  </w:font>
  <w:font w:name="DM Serif Text">
    <w:panose1 w:val="00000000000000000000"/>
    <w:charset w:val="00"/>
    <w:family w:val="auto"/>
    <w:pitch w:val="variable"/>
    <w:sig w:usb0="A00002EF" w:usb1="0000004B" w:usb2="00000000" w:usb3="00000000" w:csb0="0000019F" w:csb1="00000000"/>
    <w:embedBold r:id="rId9" w:fontKey="{8A65C576-DBAA-445F-965E-E930780BE3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1F30" w14:textId="77777777" w:rsidR="00341763" w:rsidRDefault="00341763" w:rsidP="00341763">
    <w:pPr>
      <w:pStyle w:val="Footer"/>
    </w:pPr>
    <w:r w:rsidRPr="00E87B95">
      <w:t>National FFA Organization Headquarters    6060 FFA Drive   |   Indianapolis, IN  462</w:t>
    </w:r>
    <w:r>
      <w:t>7</w:t>
    </w:r>
    <w:r w:rsidRPr="00E87B95">
      <w:t>8-</w:t>
    </w:r>
    <w:r>
      <w:t>1370</w:t>
    </w:r>
    <w:r w:rsidRPr="00E87B95">
      <w:t xml:space="preserve">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E15D" w14:textId="77777777" w:rsidR="006F45AE" w:rsidRDefault="006F45AE">
    <w:pPr>
      <w:pStyle w:val="Footer"/>
    </w:pPr>
    <w:r w:rsidRPr="00E87B95">
      <w:t>National FFA Organization Headquarters    6060 FFA Drive   |   Indianapolis, IN  462</w:t>
    </w:r>
    <w:r w:rsidR="00687474">
      <w:t>7</w:t>
    </w:r>
    <w:r w:rsidRPr="00E87B95">
      <w:t>8-</w:t>
    </w:r>
    <w:r w:rsidR="00687474">
      <w:t>1370</w:t>
    </w:r>
    <w:r w:rsidRPr="00E87B95">
      <w:t xml:space="preserve">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55C8" w14:textId="77777777" w:rsidR="00A723F5" w:rsidRDefault="00A723F5" w:rsidP="00E974FE">
      <w:pPr>
        <w:spacing w:after="0" w:line="240" w:lineRule="auto"/>
      </w:pPr>
      <w:r>
        <w:separator/>
      </w:r>
    </w:p>
  </w:footnote>
  <w:footnote w:type="continuationSeparator" w:id="0">
    <w:p w14:paraId="64AC4F9F" w14:textId="77777777" w:rsidR="00A723F5" w:rsidRDefault="00A723F5"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E4AA" w14:textId="77777777" w:rsidR="00E974FE" w:rsidRDefault="00E87B95">
    <w:pPr>
      <w:pStyle w:val="Header"/>
    </w:pPr>
    <w:r>
      <w:rPr>
        <w:noProof/>
      </w:rPr>
      <w:drawing>
        <wp:anchor distT="0" distB="0" distL="114300" distR="114300" simplePos="0" relativeHeight="251660288" behindDoc="1" locked="0" layoutInCell="1" allowOverlap="1" wp14:anchorId="658E85B1" wp14:editId="27ABBFAD">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02E52AAA" wp14:editId="2CA274EE">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B43C5"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6F6C98A4" wp14:editId="3428B5AD">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E3914"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DD1D" w14:textId="77777777" w:rsidR="004B7734" w:rsidRDefault="004B7734">
    <w:pPr>
      <w:pStyle w:val="Header"/>
    </w:pPr>
    <w:r>
      <w:rPr>
        <w:noProof/>
      </w:rPr>
      <w:drawing>
        <wp:anchor distT="0" distB="215900" distL="114300" distR="114300" simplePos="0" relativeHeight="251665408" behindDoc="0" locked="0" layoutInCell="1" allowOverlap="1" wp14:anchorId="18CE8F7B" wp14:editId="47632F29">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43150AB1" wp14:editId="1947F721">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78E063C2" wp14:editId="53600136">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C1F1E"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251B58A6" wp14:editId="25249E97">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42AF0"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6A21C1"/>
    <w:multiLevelType w:val="hybridMultilevel"/>
    <w:tmpl w:val="628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E910F6"/>
    <w:multiLevelType w:val="hybridMultilevel"/>
    <w:tmpl w:val="C156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A796C63"/>
    <w:multiLevelType w:val="hybridMultilevel"/>
    <w:tmpl w:val="E6EEB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142A31"/>
    <w:multiLevelType w:val="hybridMultilevel"/>
    <w:tmpl w:val="CDDA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3E52F1"/>
    <w:multiLevelType w:val="hybridMultilevel"/>
    <w:tmpl w:val="3C3AF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D16BE0"/>
    <w:multiLevelType w:val="hybridMultilevel"/>
    <w:tmpl w:val="04546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FF4CE1"/>
    <w:multiLevelType w:val="hybridMultilevel"/>
    <w:tmpl w:val="2D160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896A32"/>
    <w:multiLevelType w:val="hybridMultilevel"/>
    <w:tmpl w:val="9B6A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C96EE9"/>
    <w:multiLevelType w:val="hybridMultilevel"/>
    <w:tmpl w:val="6382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4A0396"/>
    <w:multiLevelType w:val="hybridMultilevel"/>
    <w:tmpl w:val="8BD03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DFE3493"/>
    <w:multiLevelType w:val="hybridMultilevel"/>
    <w:tmpl w:val="70805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F51DB5"/>
    <w:multiLevelType w:val="hybridMultilevel"/>
    <w:tmpl w:val="AFE80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36019"/>
    <w:multiLevelType w:val="hybridMultilevel"/>
    <w:tmpl w:val="D324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F1095F"/>
    <w:multiLevelType w:val="hybridMultilevel"/>
    <w:tmpl w:val="6CD0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5B06F9"/>
    <w:multiLevelType w:val="hybridMultilevel"/>
    <w:tmpl w:val="3E861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5C0EC9"/>
    <w:multiLevelType w:val="hybridMultilevel"/>
    <w:tmpl w:val="C842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833EF"/>
    <w:multiLevelType w:val="hybridMultilevel"/>
    <w:tmpl w:val="0C569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E939F2"/>
    <w:multiLevelType w:val="hybridMultilevel"/>
    <w:tmpl w:val="7DF83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6774AA"/>
    <w:multiLevelType w:val="hybridMultilevel"/>
    <w:tmpl w:val="C5E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969BA"/>
    <w:multiLevelType w:val="hybridMultilevel"/>
    <w:tmpl w:val="99D6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4"/>
  </w:num>
  <w:num w:numId="2">
    <w:abstractNumId w:val="3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11"/>
  </w:num>
  <w:num w:numId="16">
    <w:abstractNumId w:val="22"/>
  </w:num>
  <w:num w:numId="17">
    <w:abstractNumId w:val="30"/>
  </w:num>
  <w:num w:numId="18">
    <w:abstractNumId w:val="31"/>
  </w:num>
  <w:num w:numId="19">
    <w:abstractNumId w:val="28"/>
  </w:num>
  <w:num w:numId="20">
    <w:abstractNumId w:val="18"/>
  </w:num>
  <w:num w:numId="21">
    <w:abstractNumId w:val="25"/>
  </w:num>
  <w:num w:numId="22">
    <w:abstractNumId w:val="27"/>
  </w:num>
  <w:num w:numId="23">
    <w:abstractNumId w:val="14"/>
  </w:num>
  <w:num w:numId="24">
    <w:abstractNumId w:val="19"/>
  </w:num>
  <w:num w:numId="25">
    <w:abstractNumId w:val="16"/>
  </w:num>
  <w:num w:numId="26">
    <w:abstractNumId w:val="10"/>
  </w:num>
  <w:num w:numId="27">
    <w:abstractNumId w:val="26"/>
  </w:num>
  <w:num w:numId="28">
    <w:abstractNumId w:val="15"/>
  </w:num>
  <w:num w:numId="29">
    <w:abstractNumId w:val="21"/>
  </w:num>
  <w:num w:numId="30">
    <w:abstractNumId w:val="20"/>
  </w:num>
  <w:num w:numId="31">
    <w:abstractNumId w:val="13"/>
  </w:num>
  <w:num w:numId="32">
    <w:abstractNumId w:val="17"/>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0tDQxNrU0tTQwNTNV0lEKTi0uzszPAykwrAUAztnkzywAAAA="/>
  </w:docVars>
  <w:rsids>
    <w:rsidRoot w:val="006D6F3C"/>
    <w:rsid w:val="00056C17"/>
    <w:rsid w:val="000639BF"/>
    <w:rsid w:val="00070EDF"/>
    <w:rsid w:val="000855F7"/>
    <w:rsid w:val="00095B05"/>
    <w:rsid w:val="00106469"/>
    <w:rsid w:val="00165B7D"/>
    <w:rsid w:val="001B6BCE"/>
    <w:rsid w:val="001E56D8"/>
    <w:rsid w:val="001E6747"/>
    <w:rsid w:val="00206C6F"/>
    <w:rsid w:val="00226579"/>
    <w:rsid w:val="0025202A"/>
    <w:rsid w:val="0028785F"/>
    <w:rsid w:val="002A5524"/>
    <w:rsid w:val="002D1439"/>
    <w:rsid w:val="002E42BB"/>
    <w:rsid w:val="002E4ABB"/>
    <w:rsid w:val="00341763"/>
    <w:rsid w:val="00394708"/>
    <w:rsid w:val="003D06F0"/>
    <w:rsid w:val="003F1000"/>
    <w:rsid w:val="00462466"/>
    <w:rsid w:val="0049616A"/>
    <w:rsid w:val="004B7734"/>
    <w:rsid w:val="004C1333"/>
    <w:rsid w:val="004E0DB9"/>
    <w:rsid w:val="00500211"/>
    <w:rsid w:val="00575640"/>
    <w:rsid w:val="005B0FDD"/>
    <w:rsid w:val="005C6C87"/>
    <w:rsid w:val="005F0AE1"/>
    <w:rsid w:val="00687474"/>
    <w:rsid w:val="006D6F3C"/>
    <w:rsid w:val="006F45AE"/>
    <w:rsid w:val="007208D7"/>
    <w:rsid w:val="00740B4F"/>
    <w:rsid w:val="00765166"/>
    <w:rsid w:val="00774047"/>
    <w:rsid w:val="0079024C"/>
    <w:rsid w:val="007B2573"/>
    <w:rsid w:val="007E01A1"/>
    <w:rsid w:val="008421CB"/>
    <w:rsid w:val="00907E6A"/>
    <w:rsid w:val="009945FF"/>
    <w:rsid w:val="00995841"/>
    <w:rsid w:val="009B007B"/>
    <w:rsid w:val="009E4396"/>
    <w:rsid w:val="00A06FE0"/>
    <w:rsid w:val="00A723F5"/>
    <w:rsid w:val="00A82582"/>
    <w:rsid w:val="00AC0609"/>
    <w:rsid w:val="00B40CD5"/>
    <w:rsid w:val="00B73261"/>
    <w:rsid w:val="00BE5E5B"/>
    <w:rsid w:val="00C05B76"/>
    <w:rsid w:val="00C0646C"/>
    <w:rsid w:val="00C10B54"/>
    <w:rsid w:val="00C43A64"/>
    <w:rsid w:val="00C503DF"/>
    <w:rsid w:val="00C65667"/>
    <w:rsid w:val="00C82B7A"/>
    <w:rsid w:val="00C94661"/>
    <w:rsid w:val="00CA4A0C"/>
    <w:rsid w:val="00CC278D"/>
    <w:rsid w:val="00CE2605"/>
    <w:rsid w:val="00D227E5"/>
    <w:rsid w:val="00D27E09"/>
    <w:rsid w:val="00D91432"/>
    <w:rsid w:val="00DD4F91"/>
    <w:rsid w:val="00E55329"/>
    <w:rsid w:val="00E80D18"/>
    <w:rsid w:val="00E87B95"/>
    <w:rsid w:val="00E974FE"/>
    <w:rsid w:val="00EA3C35"/>
    <w:rsid w:val="00EA6D79"/>
    <w:rsid w:val="00EB7C96"/>
    <w:rsid w:val="00EC27BF"/>
    <w:rsid w:val="00ED2C7B"/>
    <w:rsid w:val="00F667B7"/>
    <w:rsid w:val="00FD32F2"/>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BFAC776"/>
  <w15:chartTrackingRefBased/>
  <w15:docId w15:val="{3137A1B2-A1B5-409A-95B2-11CB344E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333"/>
    <w:pPr>
      <w:spacing w:after="200" w:line="276" w:lineRule="auto"/>
    </w:pPr>
    <w:rPr>
      <w:color w:val="auto"/>
      <w:sz w:val="22"/>
      <w:szCs w:val="22"/>
      <w:lang w:val="en-US"/>
    </w:rPr>
  </w:style>
  <w:style w:type="paragraph" w:styleId="Heading1">
    <w:name w:val="heading 1"/>
    <w:basedOn w:val="Normal"/>
    <w:next w:val="Normal"/>
    <w:link w:val="Heading1Char"/>
    <w:autoRedefine/>
    <w:uiPriority w:val="2"/>
    <w:qFormat/>
    <w:rsid w:val="006D6F3C"/>
    <w:pPr>
      <w:keepNext/>
      <w:keepLines/>
      <w:spacing w:line="592" w:lineRule="atLeast"/>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6D6F3C"/>
    <w:rPr>
      <w:rFonts w:asciiTheme="majorHAnsi" w:eastAsiaTheme="majorEastAsia" w:hAnsiTheme="majorHAnsi" w:cstheme="majorBidi"/>
      <w:caps/>
      <w:noProof/>
      <w:sz w:val="36"/>
      <w:szCs w:val="32"/>
      <w:lang w:val="en-US"/>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semiHidden/>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eyer\Box\Branded%20Office%20Templates\FFA%20Formal%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Formal Template</Template>
  <TotalTime>23</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Downes, Lawrence</dc:creator>
  <cp:keywords/>
  <dc:description/>
  <cp:lastModifiedBy>Meyer, Kristy</cp:lastModifiedBy>
  <cp:revision>22</cp:revision>
  <dcterms:created xsi:type="dcterms:W3CDTF">2022-02-03T19:33:00Z</dcterms:created>
  <dcterms:modified xsi:type="dcterms:W3CDTF">2022-02-04T16:31:00Z</dcterms:modified>
</cp:coreProperties>
</file>