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670F" w14:textId="2BB1A2E7" w:rsidR="005619B3" w:rsidRDefault="009F1DDA" w:rsidP="009F1DDA">
      <w:pPr>
        <w:pStyle w:val="Title"/>
      </w:pPr>
      <w:r>
        <w:t>Agriscience e</w:t>
      </w:r>
      <w:bookmarkStart w:id="0" w:name="Agriscience"/>
      <w:bookmarkEnd w:id="0"/>
      <w:r>
        <w:t>xpo</w:t>
      </w:r>
    </w:p>
    <w:p w14:paraId="58C34C32" w14:textId="1FD727EB" w:rsidR="009F1DDA" w:rsidRDefault="009F1DDA" w:rsidP="009F1DDA">
      <w:pPr>
        <w:pStyle w:val="Heading4"/>
      </w:pPr>
      <w:r>
        <w:t xml:space="preserve">Directions: </w:t>
      </w:r>
    </w:p>
    <w:p w14:paraId="47D8B84C" w14:textId="0E6D2BD6" w:rsidR="009F1DDA" w:rsidRDefault="009F1DDA" w:rsidP="00223998">
      <w:pPr>
        <w:tabs>
          <w:tab w:val="left" w:pos="5415"/>
        </w:tabs>
        <w:rPr>
          <w:color w:val="auto"/>
        </w:rPr>
      </w:pPr>
      <w:r>
        <w:rPr>
          <w:color w:val="auto"/>
        </w:rPr>
        <w:t xml:space="preserve">View the national finalists research displays in Hall K at national convention. Select one project from each of the six </w:t>
      </w:r>
      <w:r w:rsidR="00B467FC">
        <w:rPr>
          <w:color w:val="auto"/>
        </w:rPr>
        <w:t>categories</w:t>
      </w:r>
      <w:r>
        <w:rPr>
          <w:color w:val="auto"/>
        </w:rPr>
        <w:t xml:space="preserve"> to learn more about the research.</w:t>
      </w:r>
      <w:r w:rsidR="00FE268F">
        <w:rPr>
          <w:color w:val="auto"/>
        </w:rPr>
        <w:t xml:space="preserve"> </w:t>
      </w:r>
      <w:r w:rsidR="00ED28DE">
        <w:rPr>
          <w:color w:val="auto"/>
        </w:rPr>
        <w:t>A</w:t>
      </w:r>
      <w:r w:rsidR="00FE268F">
        <w:rPr>
          <w:color w:val="auto"/>
        </w:rPr>
        <w:t xml:space="preserve"> list of CDEs and LDEs </w:t>
      </w:r>
      <w:r w:rsidR="00ED28DE">
        <w:rPr>
          <w:color w:val="auto"/>
        </w:rPr>
        <w:t xml:space="preserve">is included for </w:t>
      </w:r>
      <w:r w:rsidR="00FE268F">
        <w:rPr>
          <w:color w:val="auto"/>
        </w:rPr>
        <w:t>reference.</w:t>
      </w:r>
      <w:r w:rsidR="00AF5E82">
        <w:rPr>
          <w:color w:val="auto"/>
        </w:rPr>
        <w:t xml:space="preserve"> These links may be helpful: </w:t>
      </w:r>
      <w:hyperlink r:id="rId8" w:history="1">
        <w:r w:rsidR="00AF5E82" w:rsidRPr="00AF5E82">
          <w:rPr>
            <w:rStyle w:val="Hyperlink"/>
          </w:rPr>
          <w:t>AgExplorer</w:t>
        </w:r>
      </w:hyperlink>
      <w:r w:rsidR="00AF5E82">
        <w:rPr>
          <w:color w:val="auto"/>
        </w:rPr>
        <w:t xml:space="preserve"> and </w:t>
      </w:r>
      <w:hyperlink r:id="rId9" w:history="1">
        <w:r w:rsidR="00AF5E82" w:rsidRPr="0023009F">
          <w:rPr>
            <w:rStyle w:val="Hyperlink"/>
          </w:rPr>
          <w:t>CDE/LDE Page</w:t>
        </w:r>
      </w:hyperlink>
      <w:r w:rsidR="00AF5E82">
        <w:rPr>
          <w:color w:val="auto"/>
        </w:rPr>
        <w:t xml:space="preserve">. </w:t>
      </w:r>
    </w:p>
    <w:tbl>
      <w:tblPr>
        <w:tblStyle w:val="TableGrid"/>
        <w:tblW w:w="96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44"/>
        <w:gridCol w:w="1389"/>
        <w:gridCol w:w="2166"/>
        <w:gridCol w:w="2246"/>
        <w:gridCol w:w="1880"/>
      </w:tblGrid>
      <w:tr w:rsidR="008C6116" w14:paraId="296ACEA6" w14:textId="77777777" w:rsidTr="001A4A81">
        <w:tc>
          <w:tcPr>
            <w:tcW w:w="1769" w:type="dxa"/>
          </w:tcPr>
          <w:p w14:paraId="3B5292E9" w14:textId="2C77A7D4" w:rsidR="008D6190" w:rsidRPr="008D6190" w:rsidRDefault="008D6190" w:rsidP="008D6190">
            <w:pPr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D6190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395" w:type="dxa"/>
          </w:tcPr>
          <w:p w14:paraId="069B45FA" w14:textId="6E5A0268" w:rsidR="008D6190" w:rsidRPr="008D6190" w:rsidRDefault="008D6190" w:rsidP="008D6190">
            <w:pPr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D6190">
              <w:rPr>
                <w:b/>
                <w:bCs/>
                <w:sz w:val="20"/>
                <w:szCs w:val="20"/>
              </w:rPr>
              <w:t>Research Topic</w:t>
            </w:r>
            <w:r w:rsidR="00D510A2">
              <w:rPr>
                <w:b/>
                <w:bCs/>
                <w:sz w:val="20"/>
                <w:szCs w:val="20"/>
              </w:rPr>
              <w:t>/Title</w:t>
            </w:r>
          </w:p>
        </w:tc>
        <w:tc>
          <w:tcPr>
            <w:tcW w:w="2231" w:type="dxa"/>
          </w:tcPr>
          <w:p w14:paraId="0DD8451D" w14:textId="0B16DBD4" w:rsidR="008D6190" w:rsidRPr="008D6190" w:rsidRDefault="00D510A2" w:rsidP="008D6190">
            <w:pPr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Interesting Fact or Stat</w:t>
            </w:r>
            <w:r w:rsidR="00FF6C5E">
              <w:rPr>
                <w:b/>
                <w:bCs/>
                <w:sz w:val="20"/>
                <w:szCs w:val="20"/>
              </w:rPr>
              <w:t>istic</w:t>
            </w:r>
          </w:p>
        </w:tc>
        <w:tc>
          <w:tcPr>
            <w:tcW w:w="2313" w:type="dxa"/>
          </w:tcPr>
          <w:p w14:paraId="411A1D28" w14:textId="77777777" w:rsidR="00FF6C5E" w:rsidRDefault="00524CC7" w:rsidP="008D6190">
            <w:pPr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FFA Connection</w:t>
            </w:r>
          </w:p>
          <w:p w14:paraId="3CE03357" w14:textId="15684D22" w:rsidR="008D6190" w:rsidRPr="00524CC7" w:rsidRDefault="00524CC7" w:rsidP="008D6190">
            <w:pPr>
              <w:tabs>
                <w:tab w:val="left" w:pos="5415"/>
              </w:tabs>
              <w:jc w:val="center"/>
            </w:pPr>
            <w:r>
              <w:t>List a CDE or LDE that ties to this project.</w:t>
            </w:r>
          </w:p>
        </w:tc>
        <w:tc>
          <w:tcPr>
            <w:tcW w:w="1917" w:type="dxa"/>
          </w:tcPr>
          <w:p w14:paraId="359A3B1A" w14:textId="77777777" w:rsidR="00524CC7" w:rsidRDefault="00524CC7" w:rsidP="008D6190">
            <w:pPr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Career Connection </w:t>
            </w:r>
          </w:p>
          <w:p w14:paraId="001E673A" w14:textId="434AF00D" w:rsidR="008D6190" w:rsidRPr="00524CC7" w:rsidRDefault="00524CC7" w:rsidP="008D6190">
            <w:pPr>
              <w:tabs>
                <w:tab w:val="left" w:pos="5415"/>
              </w:tabs>
              <w:jc w:val="center"/>
            </w:pPr>
            <w:r>
              <w:t xml:space="preserve">List an </w:t>
            </w:r>
            <w:r w:rsidR="00FF6C5E">
              <w:t xml:space="preserve">agriculture </w:t>
            </w:r>
            <w:r>
              <w:t>career that ties to this project</w:t>
            </w:r>
            <w:r w:rsidR="00FF6C5E">
              <w:t>.</w:t>
            </w:r>
          </w:p>
        </w:tc>
      </w:tr>
      <w:tr w:rsidR="008C6116" w14:paraId="69F79202" w14:textId="77777777" w:rsidTr="001E1FF5">
        <w:trPr>
          <w:trHeight w:hRule="exact" w:val="1008"/>
        </w:trPr>
        <w:tc>
          <w:tcPr>
            <w:tcW w:w="1769" w:type="dxa"/>
            <w:vAlign w:val="center"/>
          </w:tcPr>
          <w:p w14:paraId="01868117" w14:textId="77DCF227" w:rsidR="001E31E5" w:rsidRPr="008C6116" w:rsidRDefault="008D6190" w:rsidP="00FF6C5E">
            <w:pPr>
              <w:keepLines/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C6116">
              <w:rPr>
                <w:b/>
                <w:bCs/>
                <w:sz w:val="20"/>
                <w:szCs w:val="20"/>
              </w:rPr>
              <w:t>Animal Systems</w:t>
            </w:r>
          </w:p>
        </w:tc>
        <w:tc>
          <w:tcPr>
            <w:tcW w:w="1395" w:type="dxa"/>
          </w:tcPr>
          <w:p w14:paraId="1260CE13" w14:textId="77777777" w:rsidR="008D6190" w:rsidRPr="008D6190" w:rsidRDefault="008D6190" w:rsidP="00223998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231" w:type="dxa"/>
          </w:tcPr>
          <w:p w14:paraId="26CE7214" w14:textId="77777777" w:rsidR="008D6190" w:rsidRPr="008D6190" w:rsidRDefault="008D6190" w:rsidP="00223998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313" w:type="dxa"/>
          </w:tcPr>
          <w:p w14:paraId="58FB29D1" w14:textId="77777777" w:rsidR="008D6190" w:rsidRPr="008D6190" w:rsidRDefault="008D6190" w:rsidP="00223998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1917" w:type="dxa"/>
          </w:tcPr>
          <w:p w14:paraId="36801021" w14:textId="77777777" w:rsidR="008D6190" w:rsidRPr="008D6190" w:rsidRDefault="008D6190" w:rsidP="00223998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</w:tr>
      <w:tr w:rsidR="008C6116" w14:paraId="6950E505" w14:textId="77777777" w:rsidTr="001E1FF5">
        <w:trPr>
          <w:trHeight w:hRule="exact" w:val="1008"/>
        </w:trPr>
        <w:tc>
          <w:tcPr>
            <w:tcW w:w="1769" w:type="dxa"/>
            <w:vAlign w:val="center"/>
          </w:tcPr>
          <w:p w14:paraId="59A956A1" w14:textId="4C5089C8" w:rsidR="008D6190" w:rsidRPr="008C6116" w:rsidRDefault="008C6116" w:rsidP="00FF6C5E">
            <w:pPr>
              <w:keepLines/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Environmental </w:t>
            </w:r>
            <w:r w:rsidR="00ED28DE">
              <w:rPr>
                <w:b/>
                <w:bCs/>
                <w:sz w:val="20"/>
                <w:szCs w:val="20"/>
              </w:rPr>
              <w:t>Services/</w:t>
            </w:r>
            <w:r>
              <w:rPr>
                <w:b/>
                <w:bCs/>
                <w:sz w:val="20"/>
                <w:szCs w:val="20"/>
              </w:rPr>
              <w:t>Natural Resources</w:t>
            </w:r>
            <w:r w:rsidR="00ED28DE">
              <w:rPr>
                <w:b/>
                <w:bCs/>
                <w:sz w:val="20"/>
                <w:szCs w:val="20"/>
              </w:rPr>
              <w:t xml:space="preserve"> Systems</w:t>
            </w:r>
          </w:p>
        </w:tc>
        <w:tc>
          <w:tcPr>
            <w:tcW w:w="1395" w:type="dxa"/>
          </w:tcPr>
          <w:p w14:paraId="096FDC2F" w14:textId="77777777" w:rsidR="008D6190" w:rsidRPr="008D6190" w:rsidRDefault="008D6190" w:rsidP="00223998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231" w:type="dxa"/>
          </w:tcPr>
          <w:p w14:paraId="235E9D71" w14:textId="77777777" w:rsidR="008D6190" w:rsidRPr="008D6190" w:rsidRDefault="008D6190" w:rsidP="00223998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313" w:type="dxa"/>
          </w:tcPr>
          <w:p w14:paraId="7FCAAB86" w14:textId="77777777" w:rsidR="008D6190" w:rsidRPr="008D6190" w:rsidRDefault="008D6190" w:rsidP="00223998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1917" w:type="dxa"/>
          </w:tcPr>
          <w:p w14:paraId="1D232BB8" w14:textId="77777777" w:rsidR="008D6190" w:rsidRPr="008D6190" w:rsidRDefault="008D6190" w:rsidP="00223998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</w:tr>
      <w:tr w:rsidR="008C6116" w14:paraId="13189771" w14:textId="77777777" w:rsidTr="001E1FF5">
        <w:trPr>
          <w:trHeight w:hRule="exact" w:val="1008"/>
        </w:trPr>
        <w:tc>
          <w:tcPr>
            <w:tcW w:w="1769" w:type="dxa"/>
            <w:vAlign w:val="center"/>
          </w:tcPr>
          <w:p w14:paraId="5F6ECCFA" w14:textId="6AA33EC6" w:rsidR="001E31E5" w:rsidRPr="008C6116" w:rsidRDefault="008C6116" w:rsidP="00FF6C5E">
            <w:pPr>
              <w:keepLines/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C6116">
              <w:rPr>
                <w:b/>
                <w:bCs/>
                <w:sz w:val="20"/>
                <w:szCs w:val="20"/>
              </w:rPr>
              <w:t>Food Products and Processing</w:t>
            </w:r>
            <w:r w:rsidR="00FF6C5E">
              <w:rPr>
                <w:b/>
                <w:bCs/>
                <w:sz w:val="20"/>
                <w:szCs w:val="20"/>
              </w:rPr>
              <w:t xml:space="preserve"> Systems</w:t>
            </w:r>
          </w:p>
        </w:tc>
        <w:tc>
          <w:tcPr>
            <w:tcW w:w="1395" w:type="dxa"/>
          </w:tcPr>
          <w:p w14:paraId="654E8564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231" w:type="dxa"/>
          </w:tcPr>
          <w:p w14:paraId="1060272C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313" w:type="dxa"/>
          </w:tcPr>
          <w:p w14:paraId="53CB6E4B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1917" w:type="dxa"/>
          </w:tcPr>
          <w:p w14:paraId="3E530CA3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</w:tr>
      <w:tr w:rsidR="008C6116" w14:paraId="5B3BA4C5" w14:textId="77777777" w:rsidTr="001E1FF5">
        <w:trPr>
          <w:trHeight w:hRule="exact" w:val="1008"/>
        </w:trPr>
        <w:tc>
          <w:tcPr>
            <w:tcW w:w="1769" w:type="dxa"/>
            <w:vAlign w:val="center"/>
          </w:tcPr>
          <w:p w14:paraId="317695CE" w14:textId="7D3523E4" w:rsidR="001E31E5" w:rsidRPr="008C6116" w:rsidRDefault="001E31E5" w:rsidP="00B63969">
            <w:pPr>
              <w:keepLines/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Plant Systems</w:t>
            </w:r>
          </w:p>
        </w:tc>
        <w:tc>
          <w:tcPr>
            <w:tcW w:w="1395" w:type="dxa"/>
          </w:tcPr>
          <w:p w14:paraId="0260CB73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231" w:type="dxa"/>
          </w:tcPr>
          <w:p w14:paraId="5669A8EF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313" w:type="dxa"/>
          </w:tcPr>
          <w:p w14:paraId="2E82AE79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1917" w:type="dxa"/>
          </w:tcPr>
          <w:p w14:paraId="666C13AC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</w:tr>
      <w:tr w:rsidR="008C6116" w14:paraId="64255AFE" w14:textId="77777777" w:rsidTr="001E1FF5">
        <w:trPr>
          <w:trHeight w:hRule="exact" w:val="1008"/>
        </w:trPr>
        <w:tc>
          <w:tcPr>
            <w:tcW w:w="1769" w:type="dxa"/>
            <w:vAlign w:val="center"/>
          </w:tcPr>
          <w:p w14:paraId="1A2CFA00" w14:textId="2116B778" w:rsidR="001E31E5" w:rsidRPr="008C6116" w:rsidRDefault="001E31E5" w:rsidP="00B63969">
            <w:pPr>
              <w:keepLines/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Power</w:t>
            </w:r>
            <w:r w:rsidR="00ED28D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 xml:space="preserve"> Structural</w:t>
            </w:r>
            <w:r w:rsidR="00ED28DE">
              <w:rPr>
                <w:b/>
                <w:bCs/>
                <w:sz w:val="20"/>
                <w:szCs w:val="20"/>
              </w:rPr>
              <w:t xml:space="preserve"> and Technical</w:t>
            </w:r>
            <w:r>
              <w:rPr>
                <w:b/>
                <w:bCs/>
                <w:sz w:val="20"/>
                <w:szCs w:val="20"/>
              </w:rPr>
              <w:t xml:space="preserve"> Systems</w:t>
            </w:r>
          </w:p>
        </w:tc>
        <w:tc>
          <w:tcPr>
            <w:tcW w:w="1395" w:type="dxa"/>
          </w:tcPr>
          <w:p w14:paraId="1D9FD7E9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231" w:type="dxa"/>
          </w:tcPr>
          <w:p w14:paraId="182ACE7A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313" w:type="dxa"/>
          </w:tcPr>
          <w:p w14:paraId="3D3FE714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1917" w:type="dxa"/>
          </w:tcPr>
          <w:p w14:paraId="5790AC0D" w14:textId="77777777" w:rsidR="008C6116" w:rsidRPr="008D6190" w:rsidRDefault="008C6116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</w:tr>
      <w:tr w:rsidR="001E31E5" w14:paraId="5DA999C1" w14:textId="77777777" w:rsidTr="001E1FF5">
        <w:trPr>
          <w:trHeight w:hRule="exact" w:val="1008"/>
        </w:trPr>
        <w:tc>
          <w:tcPr>
            <w:tcW w:w="1769" w:type="dxa"/>
            <w:vAlign w:val="center"/>
          </w:tcPr>
          <w:p w14:paraId="6BF1C72A" w14:textId="11C38C1E" w:rsidR="001E31E5" w:rsidRDefault="001E31E5" w:rsidP="00B63969">
            <w:pPr>
              <w:keepLines/>
              <w:tabs>
                <w:tab w:val="left" w:pos="541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Social Systems</w:t>
            </w:r>
          </w:p>
        </w:tc>
        <w:tc>
          <w:tcPr>
            <w:tcW w:w="1395" w:type="dxa"/>
          </w:tcPr>
          <w:p w14:paraId="357274D1" w14:textId="77777777" w:rsidR="001E31E5" w:rsidRPr="008D6190" w:rsidRDefault="001E31E5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231" w:type="dxa"/>
          </w:tcPr>
          <w:p w14:paraId="02F858C3" w14:textId="77777777" w:rsidR="001E31E5" w:rsidRPr="008D6190" w:rsidRDefault="001E31E5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2313" w:type="dxa"/>
          </w:tcPr>
          <w:p w14:paraId="0C71D45C" w14:textId="77777777" w:rsidR="001E31E5" w:rsidRPr="008D6190" w:rsidRDefault="001E31E5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  <w:tc>
          <w:tcPr>
            <w:tcW w:w="1917" w:type="dxa"/>
          </w:tcPr>
          <w:p w14:paraId="05EC84A6" w14:textId="77777777" w:rsidR="001E31E5" w:rsidRPr="008D6190" w:rsidRDefault="001E31E5" w:rsidP="008C6116">
            <w:pPr>
              <w:tabs>
                <w:tab w:val="left" w:pos="5415"/>
              </w:tabs>
              <w:rPr>
                <w:sz w:val="40"/>
                <w:szCs w:val="56"/>
              </w:rPr>
            </w:pPr>
          </w:p>
        </w:tc>
      </w:tr>
    </w:tbl>
    <w:p w14:paraId="3F5C1308" w14:textId="1611624D" w:rsidR="009F1DDA" w:rsidRDefault="009F1DDA" w:rsidP="00223998">
      <w:pPr>
        <w:tabs>
          <w:tab w:val="left" w:pos="5415"/>
        </w:tabs>
      </w:pPr>
    </w:p>
    <w:p w14:paraId="33F4E7A2" w14:textId="0BD0C04E" w:rsidR="001E31E5" w:rsidRDefault="001E31E5" w:rsidP="00223998">
      <w:pPr>
        <w:tabs>
          <w:tab w:val="left" w:pos="5415"/>
        </w:tabs>
      </w:pPr>
      <w:r>
        <w:t>*Which categor</w:t>
      </w:r>
      <w:r w:rsidR="00BF2D8F">
        <w:t xml:space="preserve">y within </w:t>
      </w:r>
      <w:r w:rsidR="00FF6C5E">
        <w:t xml:space="preserve">the agriscience </w:t>
      </w:r>
      <w:r w:rsidR="00BF2D8F">
        <w:t>fair are you most interested in? Explain why</w:t>
      </w:r>
      <w:r w:rsidR="00FF6C5E">
        <w:t>.</w:t>
      </w:r>
    </w:p>
    <w:p w14:paraId="7089650F" w14:textId="61F6EF9A" w:rsidR="00BF2D8F" w:rsidRDefault="00BF2D8F" w:rsidP="00223998">
      <w:pPr>
        <w:tabs>
          <w:tab w:val="left" w:pos="5415"/>
        </w:tabs>
      </w:pPr>
    </w:p>
    <w:p w14:paraId="5952CA39" w14:textId="343C81EC" w:rsidR="00BF2D8F" w:rsidRDefault="00BF2D8F" w:rsidP="00223998">
      <w:pPr>
        <w:tabs>
          <w:tab w:val="left" w:pos="5415"/>
        </w:tabs>
      </w:pPr>
    </w:p>
    <w:p w14:paraId="105103DE" w14:textId="77777777" w:rsidR="00BF2D8F" w:rsidRDefault="00BF2D8F" w:rsidP="00223998">
      <w:pPr>
        <w:tabs>
          <w:tab w:val="left" w:pos="5415"/>
        </w:tabs>
      </w:pPr>
    </w:p>
    <w:p w14:paraId="713E9249" w14:textId="77121CEB" w:rsidR="00BF2D8F" w:rsidRDefault="00BF2D8F" w:rsidP="00223998">
      <w:pPr>
        <w:tabs>
          <w:tab w:val="left" w:pos="5415"/>
        </w:tabs>
      </w:pPr>
      <w:r>
        <w:t xml:space="preserve">*Which </w:t>
      </w:r>
      <w:r w:rsidR="00FF6C5E">
        <w:t xml:space="preserve">agriscience </w:t>
      </w:r>
      <w:r>
        <w:t>research project was your favorite? Explain why</w:t>
      </w:r>
      <w:r w:rsidR="00FF6C5E">
        <w:t>.</w:t>
      </w:r>
    </w:p>
    <w:p w14:paraId="6C818FF2" w14:textId="417C3039" w:rsidR="00FE268F" w:rsidRDefault="00FE268F" w:rsidP="00223998">
      <w:pPr>
        <w:tabs>
          <w:tab w:val="left" w:pos="5415"/>
        </w:tabs>
      </w:pPr>
    </w:p>
    <w:p w14:paraId="4C19CFC1" w14:textId="0618D47C" w:rsidR="00FE268F" w:rsidRDefault="00F92D97" w:rsidP="009245FA">
      <w:pPr>
        <w:pStyle w:val="FFATitle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0960" behindDoc="0" locked="0" layoutInCell="1" allowOverlap="1" wp14:anchorId="5FDA48FA" wp14:editId="09564A96">
                <wp:simplePos x="0" y="0"/>
                <wp:positionH relativeFrom="column">
                  <wp:posOffset>-324465</wp:posOffset>
                </wp:positionH>
                <wp:positionV relativeFrom="paragraph">
                  <wp:posOffset>352077</wp:posOffset>
                </wp:positionV>
                <wp:extent cx="6502954" cy="7904746"/>
                <wp:effectExtent l="0" t="0" r="0" b="1270"/>
                <wp:wrapTight wrapText="bothSides">
                  <wp:wrapPolygon edited="0">
                    <wp:start x="0" y="0"/>
                    <wp:lineTo x="0" y="13170"/>
                    <wp:lineTo x="9366" y="13431"/>
                    <wp:lineTo x="9239" y="13483"/>
                    <wp:lineTo x="9239" y="21551"/>
                    <wp:lineTo x="21516" y="21551"/>
                    <wp:lineTo x="21516" y="13431"/>
                    <wp:lineTo x="11834" y="13326"/>
                    <wp:lineTo x="12277" y="13066"/>
                    <wp:lineTo x="12213" y="0"/>
                    <wp:lineTo x="0" y="0"/>
                  </wp:wrapPolygon>
                </wp:wrapTight>
                <wp:docPr id="504" name="Group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954" cy="7904746"/>
                          <a:chOff x="0" y="0"/>
                          <a:chExt cx="6502954" cy="7904746"/>
                        </a:xfrm>
                      </wpg:grpSpPr>
                      <pic:pic xmlns:pic="http://schemas.openxmlformats.org/drawingml/2006/picture">
                        <pic:nvPicPr>
                          <pic:cNvPr id="502" name="Picture 502" descr="Applicatio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4814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Picture 503" descr="Tab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8"/>
                          <a:stretch/>
                        </pic:blipFill>
                        <pic:spPr bwMode="auto">
                          <a:xfrm>
                            <a:off x="2821859" y="4925961"/>
                            <a:ext cx="3681095" cy="2978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27059E" id="Group 504" o:spid="_x0000_s1026" style="position:absolute;margin-left:-25.55pt;margin-top:27.7pt;width:512.05pt;height:622.4pt;z-index:251880960" coordsize="65029,79047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">
                <v:shape id="Picture 502" o:spid="_x0000_s1027" type="#_x0000_t75" alt="Application&#10;&#10;Description automatically generated with medium confidence" style="position:absolute;width:36576;height:48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">
                  <v:imagedata r:id="rId12" o:title="Application&#10;&#10;Description automatically generated with medium confidence"/>
                </v:shape>
                <v:shape id="Picture 503" o:spid="_x0000_s1028" type="#_x0000_t75" alt="Table&#10;&#10;Description automatically generated with medium confidence" style="position:absolute;left:28218;top:49259;width:36811;height:29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">
                  <v:imagedata r:id="rId13" o:title="Table&#10;&#10;Description automatically generated with medium confidence" croptop="1480f"/>
                </v:shape>
                <w10:wrap type="tight"/>
              </v:group>
            </w:pict>
          </mc:Fallback>
        </mc:AlternateContent>
      </w:r>
      <w:r w:rsidR="009245FA">
        <w:t>National FFA CDE</w:t>
      </w:r>
      <w:r w:rsidR="00FF6C5E">
        <w:t>s</w:t>
      </w:r>
      <w:r w:rsidR="009245FA">
        <w:t xml:space="preserve"> and LDEs</w:t>
      </w:r>
    </w:p>
    <w:p w14:paraId="7C83E556" w14:textId="3489980B" w:rsidR="00C02C0B" w:rsidRPr="009A2171" w:rsidRDefault="00C02C0B" w:rsidP="009A2171">
      <w:pPr>
        <w:widowControl/>
        <w:spacing w:after="160" w:line="225" w:lineRule="atLeast"/>
        <w:rPr>
          <w:lang w:val="en-US"/>
        </w:rPr>
      </w:pPr>
    </w:p>
    <w:sectPr w:rsidR="00C02C0B" w:rsidRPr="009A2171" w:rsidSect="00CB45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6886" w14:textId="77777777" w:rsidR="006F5CFD" w:rsidRDefault="006F5CFD" w:rsidP="00E974FE">
      <w:pPr>
        <w:spacing w:after="0"/>
      </w:pPr>
      <w:r>
        <w:separator/>
      </w:r>
    </w:p>
  </w:endnote>
  <w:endnote w:type="continuationSeparator" w:id="0">
    <w:p w14:paraId="45D14072" w14:textId="77777777" w:rsidR="006F5CFD" w:rsidRDefault="006F5CFD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B2365128-1AD4-408C-852A-C6565C340362}"/>
    <w:embedBold r:id="rId2" w:fontKey="{4AF889EC-C995-415B-B73D-BADF27E4A473}"/>
    <w:embedItalic r:id="rId3" w:fontKey="{2F3F031B-0E28-4087-91ED-CB2A97F7BB31}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  <w:embedRegular r:id="rId4" w:fontKey="{797CC953-006C-4BB9-A96F-26AC97AFDA45}"/>
    <w:embedBold r:id="rId5" w:fontKey="{ED2D7578-7AB1-42EE-AA6C-74C90AAA8F46}"/>
    <w:embedItalic r:id="rId6" w:fontKey="{F31FB41D-91A8-4EA1-AD06-91B81DB290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33764B4-8731-4C34-AB04-C1E2AEF86230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B665ECF0-1AB0-4BDB-8966-4687C4CF32E6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B02FCC9E-8506-44DE-96A4-BE087FD4AEE1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B46B9BB4-E79B-4C65-BFB9-867A1C512FA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892B4F3C-2E29-41CD-A71B-68B01A9AF3C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6A6D4" w14:textId="77777777" w:rsidR="006F5CFD" w:rsidRDefault="006F5CFD" w:rsidP="00E974FE">
      <w:pPr>
        <w:spacing w:after="0"/>
      </w:pPr>
      <w:r>
        <w:separator/>
      </w:r>
    </w:p>
  </w:footnote>
  <w:footnote w:type="continuationSeparator" w:id="0">
    <w:p w14:paraId="6AE00F56" w14:textId="77777777" w:rsidR="006F5CFD" w:rsidRDefault="006F5CFD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75" name="Picture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42C29556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76" name="Picture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EDE850" id="Rectangle 2" o:spid="_x0000_s1026" style="position:absolute;margin-left:0;margin-top:33.3pt;width:612pt;height:16.2pt;z-index:-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9A6FA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477" name="Picture 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78" name="Picture 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4EB0A2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5F4D0B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3.2pt;height:9.6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1BD1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202645"/>
    <w:rsid w:val="00205B66"/>
    <w:rsid w:val="00206C6F"/>
    <w:rsid w:val="00207242"/>
    <w:rsid w:val="00212471"/>
    <w:rsid w:val="00213478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31F7"/>
    <w:rsid w:val="0028684E"/>
    <w:rsid w:val="0028785F"/>
    <w:rsid w:val="002902EB"/>
    <w:rsid w:val="00290F43"/>
    <w:rsid w:val="002911FE"/>
    <w:rsid w:val="002A341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E1DF2"/>
    <w:rsid w:val="006E4AD9"/>
    <w:rsid w:val="006F45AE"/>
    <w:rsid w:val="006F5CFD"/>
    <w:rsid w:val="006F5E22"/>
    <w:rsid w:val="006F62FD"/>
    <w:rsid w:val="006F68A9"/>
    <w:rsid w:val="00706BC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4BDE"/>
    <w:rsid w:val="007D72BE"/>
    <w:rsid w:val="007E01A1"/>
    <w:rsid w:val="007E2BC1"/>
    <w:rsid w:val="007E528E"/>
    <w:rsid w:val="007F446C"/>
    <w:rsid w:val="007F6279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10684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E3BC0"/>
    <w:rsid w:val="00DE7B1B"/>
    <w:rsid w:val="00DF1173"/>
    <w:rsid w:val="00DF29AB"/>
    <w:rsid w:val="00E00052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xplorer.ffa.org/focus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ffa.org/participate/cde-lde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Davis, Amber</cp:lastModifiedBy>
  <cp:revision>2</cp:revision>
  <cp:lastPrinted>2023-08-17T13:43:00Z</cp:lastPrinted>
  <dcterms:created xsi:type="dcterms:W3CDTF">2023-08-17T19:37:00Z</dcterms:created>
  <dcterms:modified xsi:type="dcterms:W3CDTF">2023-08-17T19:37:00Z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