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8538" w14:textId="1CB0F996" w:rsidR="00BC127B" w:rsidRDefault="0037154C" w:rsidP="00063CD1">
      <w:r w:rsidRPr="0037154C">
        <w:drawing>
          <wp:anchor distT="0" distB="0" distL="114300" distR="114300" simplePos="0" relativeHeight="251658240" behindDoc="1" locked="0" layoutInCell="1" allowOverlap="1" wp14:anchorId="44D4A27C" wp14:editId="635D6AE2">
            <wp:simplePos x="0" y="0"/>
            <wp:positionH relativeFrom="column">
              <wp:posOffset>-60284</wp:posOffset>
            </wp:positionH>
            <wp:positionV relativeFrom="paragraph">
              <wp:posOffset>512</wp:posOffset>
            </wp:positionV>
            <wp:extent cx="5977890" cy="7103745"/>
            <wp:effectExtent l="0" t="0" r="3810" b="0"/>
            <wp:wrapTight wrapText="bothSides">
              <wp:wrapPolygon edited="0">
                <wp:start x="69" y="174"/>
                <wp:lineTo x="0" y="695"/>
                <wp:lineTo x="0" y="869"/>
                <wp:lineTo x="10807" y="1216"/>
                <wp:lineTo x="0" y="1390"/>
                <wp:lineTo x="0" y="2607"/>
                <wp:lineTo x="1033" y="3070"/>
                <wp:lineTo x="1033" y="3302"/>
                <wp:lineTo x="5713" y="3997"/>
                <wp:lineTo x="7090" y="3997"/>
                <wp:lineTo x="7090" y="4924"/>
                <wp:lineTo x="413" y="5155"/>
                <wp:lineTo x="413" y="5503"/>
                <wp:lineTo x="7090" y="5850"/>
                <wp:lineTo x="7090" y="6777"/>
                <wp:lineTo x="551" y="7298"/>
                <wp:lineTo x="551" y="7646"/>
                <wp:lineTo x="207" y="7762"/>
                <wp:lineTo x="207" y="8573"/>
                <wp:lineTo x="7090" y="8631"/>
                <wp:lineTo x="207" y="8920"/>
                <wp:lineTo x="138" y="9210"/>
                <wp:lineTo x="895" y="9558"/>
                <wp:lineTo x="895" y="9789"/>
                <wp:lineTo x="5713" y="10484"/>
                <wp:lineTo x="7090" y="10484"/>
                <wp:lineTo x="0" y="10716"/>
                <wp:lineTo x="0" y="11237"/>
                <wp:lineTo x="7090" y="11411"/>
                <wp:lineTo x="7090" y="12338"/>
                <wp:lineTo x="895" y="12975"/>
                <wp:lineTo x="895" y="13265"/>
                <wp:lineTo x="69" y="13496"/>
                <wp:lineTo x="138" y="13786"/>
                <wp:lineTo x="7090" y="14191"/>
                <wp:lineTo x="1239" y="14771"/>
                <wp:lineTo x="413" y="14887"/>
                <wp:lineTo x="413" y="15176"/>
                <wp:lineTo x="7090" y="16045"/>
                <wp:lineTo x="0" y="16856"/>
                <wp:lineTo x="0" y="16972"/>
                <wp:lineTo x="10807" y="16972"/>
                <wp:lineTo x="0" y="17667"/>
                <wp:lineTo x="0" y="17841"/>
                <wp:lineTo x="69" y="17957"/>
                <wp:lineTo x="10807" y="18825"/>
                <wp:lineTo x="10807" y="19752"/>
                <wp:lineTo x="0" y="20274"/>
                <wp:lineTo x="0" y="20563"/>
                <wp:lineTo x="1377" y="20679"/>
                <wp:lineTo x="11702" y="20679"/>
                <wp:lineTo x="11771" y="20505"/>
                <wp:lineTo x="11495" y="20216"/>
                <wp:lineTo x="10738" y="19752"/>
                <wp:lineTo x="10945" y="18825"/>
                <wp:lineTo x="13767" y="17957"/>
                <wp:lineTo x="13904" y="17783"/>
                <wp:lineTo x="13216" y="17551"/>
                <wp:lineTo x="10807" y="16972"/>
                <wp:lineTo x="21545" y="16972"/>
                <wp:lineTo x="21545" y="16856"/>
                <wp:lineTo x="17759" y="16045"/>
                <wp:lineTo x="17759" y="11411"/>
                <wp:lineTo x="21545" y="10832"/>
                <wp:lineTo x="21545" y="10716"/>
                <wp:lineTo x="17759" y="10484"/>
                <wp:lineTo x="17759" y="4924"/>
                <wp:lineTo x="21545" y="4808"/>
                <wp:lineTo x="21545" y="3070"/>
                <wp:lineTo x="20306" y="2143"/>
                <wp:lineTo x="21545" y="2143"/>
                <wp:lineTo x="21476" y="1854"/>
                <wp:lineTo x="10532" y="1216"/>
                <wp:lineTo x="8604" y="405"/>
                <wp:lineTo x="8535" y="174"/>
                <wp:lineTo x="69" y="174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1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214D03" w14:textId="77777777" w:rsidR="00BF111E" w:rsidRPr="00BF111E" w:rsidRDefault="00BF111E" w:rsidP="00BF111E"/>
    <w:p w14:paraId="59C02B3D" w14:textId="77777777" w:rsidR="00BF111E" w:rsidRPr="00BF111E" w:rsidRDefault="00BF111E" w:rsidP="00BF111E"/>
    <w:p w14:paraId="23A0CC30" w14:textId="77777777" w:rsidR="00BF111E" w:rsidRPr="00BF111E" w:rsidRDefault="00BF111E" w:rsidP="00BF111E"/>
    <w:p w14:paraId="4E9E634F" w14:textId="77777777" w:rsidR="00BF111E" w:rsidRPr="00BF111E" w:rsidRDefault="00BF111E" w:rsidP="00BF111E"/>
    <w:p w14:paraId="25B19387" w14:textId="77777777" w:rsidR="00BF111E" w:rsidRPr="00BF111E" w:rsidRDefault="00BF111E" w:rsidP="00BF111E"/>
    <w:p w14:paraId="3C1EB5CB" w14:textId="77777777" w:rsidR="00BF111E" w:rsidRPr="00BF111E" w:rsidRDefault="00BF111E" w:rsidP="00BF111E"/>
    <w:p w14:paraId="517772EC" w14:textId="77777777" w:rsidR="00BF111E" w:rsidRPr="00BF111E" w:rsidRDefault="00BF111E" w:rsidP="00BF111E"/>
    <w:p w14:paraId="579B2359" w14:textId="77777777" w:rsidR="00BF111E" w:rsidRPr="00BF111E" w:rsidRDefault="00BF111E" w:rsidP="00BF111E"/>
    <w:p w14:paraId="470001C6" w14:textId="77777777" w:rsidR="00BF111E" w:rsidRPr="00BF111E" w:rsidRDefault="00BF111E" w:rsidP="00BF111E"/>
    <w:p w14:paraId="49D8DD10" w14:textId="77777777" w:rsidR="00BF111E" w:rsidRPr="00BF111E" w:rsidRDefault="00BF111E" w:rsidP="00BF111E"/>
    <w:p w14:paraId="2DCB7115" w14:textId="77777777" w:rsidR="00BF111E" w:rsidRPr="00BF111E" w:rsidRDefault="00BF111E" w:rsidP="00BF111E"/>
    <w:p w14:paraId="41FD56CA" w14:textId="77777777" w:rsidR="00BF111E" w:rsidRPr="00BF111E" w:rsidRDefault="00BF111E" w:rsidP="00BF111E"/>
    <w:p w14:paraId="61A0B24F" w14:textId="77777777" w:rsidR="00BF111E" w:rsidRPr="00BF111E" w:rsidRDefault="00BF111E" w:rsidP="00BF111E"/>
    <w:p w14:paraId="3A024170" w14:textId="77777777" w:rsidR="00BF111E" w:rsidRPr="00BF111E" w:rsidRDefault="00BF111E" w:rsidP="00BF111E"/>
    <w:p w14:paraId="0E9EFC22" w14:textId="77777777" w:rsidR="00BF111E" w:rsidRPr="00BF111E" w:rsidRDefault="00BF111E" w:rsidP="00BF111E"/>
    <w:p w14:paraId="755FDDC5" w14:textId="77777777" w:rsidR="00BF111E" w:rsidRPr="00BF111E" w:rsidRDefault="00BF111E" w:rsidP="00BF111E"/>
    <w:p w14:paraId="1797D20B" w14:textId="77777777" w:rsidR="00BF111E" w:rsidRPr="00BF111E" w:rsidRDefault="00BF111E" w:rsidP="00BF111E"/>
    <w:p w14:paraId="5EB17D9F" w14:textId="77777777" w:rsidR="00BF111E" w:rsidRPr="00BF111E" w:rsidRDefault="00BF111E" w:rsidP="00BF111E"/>
    <w:p w14:paraId="1243FB87" w14:textId="77777777" w:rsidR="00BF111E" w:rsidRPr="00BF111E" w:rsidRDefault="00BF111E" w:rsidP="00BF111E"/>
    <w:p w14:paraId="2A0E1B78" w14:textId="77777777" w:rsidR="00BF111E" w:rsidRPr="00BF111E" w:rsidRDefault="00BF111E" w:rsidP="00BF111E"/>
    <w:p w14:paraId="1833FE93" w14:textId="77777777" w:rsidR="00BF111E" w:rsidRPr="00BF111E" w:rsidRDefault="00BF111E" w:rsidP="00BF111E"/>
    <w:p w14:paraId="0597F434" w14:textId="77777777" w:rsidR="00BF111E" w:rsidRPr="00BF111E" w:rsidRDefault="00BF111E" w:rsidP="00BF111E"/>
    <w:p w14:paraId="1DD56940" w14:textId="77777777" w:rsidR="00BF111E" w:rsidRPr="00BF111E" w:rsidRDefault="00BF111E" w:rsidP="00BF111E"/>
    <w:p w14:paraId="16A4DDF7" w14:textId="77777777" w:rsidR="00BF111E" w:rsidRPr="00BF111E" w:rsidRDefault="00BF111E" w:rsidP="00BF111E"/>
    <w:p w14:paraId="40027641" w14:textId="77777777" w:rsidR="00BF111E" w:rsidRPr="00BF111E" w:rsidRDefault="00BF111E" w:rsidP="00BF111E"/>
    <w:p w14:paraId="66B05881" w14:textId="77777777" w:rsidR="00BF111E" w:rsidRPr="00BF111E" w:rsidRDefault="00BF111E" w:rsidP="00BF111E"/>
    <w:p w14:paraId="39C2AEE7" w14:textId="77777777" w:rsidR="00BF111E" w:rsidRPr="00BF111E" w:rsidRDefault="00BF111E" w:rsidP="00BF111E"/>
    <w:p w14:paraId="6D34BF37" w14:textId="77777777" w:rsidR="00BF111E" w:rsidRPr="00BF111E" w:rsidRDefault="00BF111E" w:rsidP="00BF111E"/>
    <w:p w14:paraId="47C2ECF6" w14:textId="77777777" w:rsidR="00BF111E" w:rsidRDefault="00BF111E" w:rsidP="00BF111E">
      <w:pPr>
        <w:jc w:val="right"/>
      </w:pPr>
    </w:p>
    <w:p w14:paraId="6BE8A00F" w14:textId="3911C291" w:rsidR="00BF111E" w:rsidRPr="00BF111E" w:rsidRDefault="00BF111E" w:rsidP="00BF111E">
      <w:pPr>
        <w:jc w:val="center"/>
      </w:pPr>
      <w:r>
        <w:rPr>
          <w:noProof/>
        </w:rPr>
        <w:lastRenderedPageBreak/>
        <w:drawing>
          <wp:inline distT="0" distB="0" distL="0" distR="0" wp14:anchorId="796212DC" wp14:editId="0AA2A601">
            <wp:extent cx="5980430" cy="7264203"/>
            <wp:effectExtent l="0" t="0" r="127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7264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FA2567" w14:textId="77777777" w:rsidR="00BF111E" w:rsidRPr="00BF111E" w:rsidRDefault="00BF111E" w:rsidP="00BF111E"/>
    <w:p w14:paraId="287BDABC" w14:textId="77777777" w:rsidR="00BF111E" w:rsidRPr="00BF111E" w:rsidRDefault="00BF111E" w:rsidP="00BF111E"/>
    <w:p w14:paraId="6BB7AECB" w14:textId="77777777" w:rsidR="00BF111E" w:rsidRPr="00BF111E" w:rsidRDefault="00BF111E" w:rsidP="00BF111E"/>
    <w:sectPr w:rsidR="00BF111E" w:rsidRPr="00BF111E" w:rsidSect="00ED2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2" w:h="15842" w:code="1"/>
      <w:pgMar w:top="1412" w:right="1412" w:bottom="900" w:left="1412" w:header="709" w:footer="384" w:gutter="0"/>
      <w:cols w:space="12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90FAD3B1-492A-49FF-BB7D-91742B208684}"/>
    <w:embedBold r:id="rId2" w:fontKey="{D2F0BBE0-F3C1-4EC7-B165-75BFF89EA7D0}"/>
    <w:embedItalic r:id="rId3" w:fontKey="{662E68B9-D735-4B2D-B404-5A654662A854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C92AF93B-2286-4D5E-99AA-6B4C533996BC}"/>
    <w:embedBold r:id="rId5" w:fontKey="{3693CF36-BD27-4F3C-A03B-081C734DE6FD}"/>
    <w:embedItalic r:id="rId6" w:fontKey="{033CBB9C-878B-4DDA-9970-522E850F46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19E4163-1C35-4CDD-BB7D-0B7B7155F99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2C856205-CA0D-456E-84FD-8427CDF83802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16ADF6CF-4DB3-4F66-ABD3-4FF24E43ED2E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C23DBF7" wp14:editId="0ABDBFFC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64384" behindDoc="1" locked="0" layoutInCell="1" allowOverlap="1" wp14:anchorId="1A765C9C" wp14:editId="24C2922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1CAB0D5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2.75pt;height:9.7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4"/>
  </w:num>
  <w:num w:numId="2" w16cid:durableId="1205869310">
    <w:abstractNumId w:val="17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2"/>
  </w:num>
  <w:num w:numId="15" w16cid:durableId="1850832844">
    <w:abstractNumId w:val="16"/>
  </w:num>
  <w:num w:numId="16" w16cid:durableId="12602868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3"/>
  </w:num>
  <w:num w:numId="18" w16cid:durableId="1234271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7154C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995841"/>
    <w:rsid w:val="009B007B"/>
    <w:rsid w:val="009B30FC"/>
    <w:rsid w:val="009C0EC8"/>
    <w:rsid w:val="00A23EC1"/>
    <w:rsid w:val="00A47661"/>
    <w:rsid w:val="00A67697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95B62"/>
    <w:rsid w:val="00B97A03"/>
    <w:rsid w:val="00BC127B"/>
    <w:rsid w:val="00BF111E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12A9"/>
    <w:rsid w:val="00D21C93"/>
    <w:rsid w:val="00D27E09"/>
    <w:rsid w:val="00DC5AF3"/>
    <w:rsid w:val="00DE7B1B"/>
    <w:rsid w:val="00E20179"/>
    <w:rsid w:val="00E225A5"/>
    <w:rsid w:val="00E52A52"/>
    <w:rsid w:val="00E55329"/>
    <w:rsid w:val="00E80D18"/>
    <w:rsid w:val="00E87B95"/>
    <w:rsid w:val="00E974FE"/>
    <w:rsid w:val="00EC27BF"/>
    <w:rsid w:val="00ED284E"/>
    <w:rsid w:val="00ED2C7B"/>
    <w:rsid w:val="00F31947"/>
    <w:rsid w:val="00F659D5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2022-08-29T14:57:00Z</dcterms:created>
  <dcterms:modified xsi:type="dcterms:W3CDTF">2022-08-29T14:57:00Z</dcterms:modified>
</cp:coreProperties>
</file>