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4B3BD" w14:textId="77777777" w:rsidR="00F1429D" w:rsidRPr="0096287B" w:rsidRDefault="00F1429D" w:rsidP="00F1429D">
      <w:pPr>
        <w:pStyle w:val="Title"/>
        <w:rPr>
          <w:lang w:val="en-US"/>
        </w:rPr>
      </w:pPr>
      <w:bookmarkStart w:id="0" w:name="arws"/>
      <w:bookmarkStart w:id="1" w:name="_Hlk83133033"/>
      <w:bookmarkStart w:id="2" w:name="_Hlk83132727"/>
      <w:r w:rsidRPr="0096287B">
        <w:rPr>
          <w:lang w:val="en-US"/>
        </w:rPr>
        <w:t>all About Awards and Recognition</w:t>
      </w:r>
    </w:p>
    <w:bookmarkEnd w:id="0"/>
    <w:p w14:paraId="27F02677" w14:textId="77777777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1: Complete the first two columns in the chart below.</w:t>
      </w:r>
    </w:p>
    <w:p w14:paraId="43005DAD" w14:textId="7777777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K</w:t>
      </w:r>
      <w:r>
        <w:rPr>
          <w:lang w:val="en-US"/>
        </w:rPr>
        <w:t xml:space="preserve">: </w:t>
      </w:r>
      <w:r w:rsidRPr="0096287B">
        <w:rPr>
          <w:lang w:val="en-US"/>
        </w:rPr>
        <w:t>What you already know about the award area</w:t>
      </w:r>
    </w:p>
    <w:p w14:paraId="00168367" w14:textId="7777777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W</w:t>
      </w:r>
      <w:r>
        <w:rPr>
          <w:lang w:val="en-US"/>
        </w:rPr>
        <w:t xml:space="preserve">: </w:t>
      </w:r>
      <w:r w:rsidRPr="0096287B">
        <w:rPr>
          <w:lang w:val="en-US"/>
        </w:rPr>
        <w:t>What you want to know about the award area</w:t>
      </w:r>
    </w:p>
    <w:p w14:paraId="7ABBB9D1" w14:textId="597AE5F7" w:rsidR="00F1429D" w:rsidRPr="0096287B" w:rsidRDefault="00F1429D" w:rsidP="00F1429D">
      <w:pPr>
        <w:rPr>
          <w:lang w:val="en-US"/>
        </w:rPr>
      </w:pPr>
      <w:r w:rsidRPr="0096287B">
        <w:rPr>
          <w:lang w:val="en-US"/>
        </w:rPr>
        <w:t>L</w:t>
      </w:r>
      <w:r>
        <w:rPr>
          <w:lang w:val="en-US"/>
        </w:rPr>
        <w:t xml:space="preserve">: </w:t>
      </w:r>
      <w:r w:rsidRPr="0096287B">
        <w:rPr>
          <w:i/>
          <w:iCs/>
          <w:lang w:val="en-US"/>
        </w:rPr>
        <w:t xml:space="preserve">*Will be completed in </w:t>
      </w:r>
      <w:r>
        <w:rPr>
          <w:i/>
          <w:iCs/>
          <w:lang w:val="en-US"/>
        </w:rPr>
        <w:t>P</w:t>
      </w:r>
      <w:r w:rsidRPr="0096287B">
        <w:rPr>
          <w:i/>
          <w:iCs/>
          <w:lang w:val="en-US"/>
        </w:rPr>
        <w:t xml:space="preserve">art </w:t>
      </w:r>
      <w:r w:rsidR="00C33868">
        <w:rPr>
          <w:i/>
          <w:iCs/>
          <w:lang w:val="en-US"/>
        </w:rPr>
        <w:t>5</w:t>
      </w:r>
    </w:p>
    <w:tbl>
      <w:tblPr>
        <w:tblStyle w:val="FFATable1"/>
        <w:tblW w:w="0" w:type="auto"/>
        <w:tblLook w:val="04A0" w:firstRow="1" w:lastRow="0" w:firstColumn="1" w:lastColumn="0" w:noHBand="0" w:noVBand="1"/>
      </w:tblPr>
      <w:tblGrid>
        <w:gridCol w:w="3139"/>
        <w:gridCol w:w="3139"/>
        <w:gridCol w:w="3140"/>
      </w:tblGrid>
      <w:tr w:rsidR="00F1429D" w:rsidRPr="0096287B" w14:paraId="50371047" w14:textId="77777777" w:rsidTr="00EB6A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39" w:type="dxa"/>
          </w:tcPr>
          <w:p w14:paraId="0ED477FF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K</w:t>
            </w:r>
          </w:p>
        </w:tc>
        <w:tc>
          <w:tcPr>
            <w:tcW w:w="3139" w:type="dxa"/>
          </w:tcPr>
          <w:p w14:paraId="080C3680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W</w:t>
            </w:r>
          </w:p>
        </w:tc>
        <w:tc>
          <w:tcPr>
            <w:tcW w:w="3140" w:type="dxa"/>
          </w:tcPr>
          <w:p w14:paraId="57937D34" w14:textId="77777777" w:rsidR="00F1429D" w:rsidRPr="0096287B" w:rsidRDefault="00F1429D" w:rsidP="00F1429D">
            <w:pPr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96287B">
              <w:rPr>
                <w:b/>
                <w:bCs/>
                <w:sz w:val="24"/>
                <w:szCs w:val="24"/>
                <w:lang w:val="en-US"/>
              </w:rPr>
              <w:t>L</w:t>
            </w:r>
          </w:p>
        </w:tc>
      </w:tr>
      <w:tr w:rsidR="00F1429D" w:rsidRPr="0096287B" w14:paraId="5E42FB5E" w14:textId="77777777" w:rsidTr="00EB6ABE">
        <w:tc>
          <w:tcPr>
            <w:tcW w:w="3139" w:type="dxa"/>
          </w:tcPr>
          <w:p w14:paraId="6B784C35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  <w:p w14:paraId="011073F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F3E3F3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20C3BC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A5E575F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04AD10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4284A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FE8364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A778821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66AE2C4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  <w:tc>
          <w:tcPr>
            <w:tcW w:w="3140" w:type="dxa"/>
          </w:tcPr>
          <w:p w14:paraId="42E4CAC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Agriscience Fair</w:t>
            </w:r>
          </w:p>
        </w:tc>
      </w:tr>
      <w:tr w:rsidR="00F1429D" w:rsidRPr="0096287B" w14:paraId="468AE467" w14:textId="77777777" w:rsidTr="00EB6ABE">
        <w:tc>
          <w:tcPr>
            <w:tcW w:w="3139" w:type="dxa"/>
          </w:tcPr>
          <w:p w14:paraId="4AB23A4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  <w:p w14:paraId="3271F28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8713AB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AE6885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909A09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61932D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757D72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FE6AB2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F4177F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4DA36B4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  <w:tc>
          <w:tcPr>
            <w:tcW w:w="3140" w:type="dxa"/>
          </w:tcPr>
          <w:p w14:paraId="1156B5D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Agricultural Proficiency</w:t>
            </w:r>
          </w:p>
        </w:tc>
      </w:tr>
      <w:tr w:rsidR="00F1429D" w:rsidRPr="0096287B" w14:paraId="1B5F9DBC" w14:textId="77777777" w:rsidTr="00EB6ABE">
        <w:tc>
          <w:tcPr>
            <w:tcW w:w="3139" w:type="dxa"/>
          </w:tcPr>
          <w:p w14:paraId="5969217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  <w:p w14:paraId="3135376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19B699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22DE93F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659DC3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06325D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6B08C5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E04C58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81A1F9C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7D3B8886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  <w:tc>
          <w:tcPr>
            <w:tcW w:w="3140" w:type="dxa"/>
          </w:tcPr>
          <w:p w14:paraId="6FF1694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National Chapter</w:t>
            </w:r>
          </w:p>
        </w:tc>
      </w:tr>
      <w:tr w:rsidR="00F1429D" w:rsidRPr="0096287B" w14:paraId="4087090B" w14:textId="77777777" w:rsidTr="00EB6ABE">
        <w:tc>
          <w:tcPr>
            <w:tcW w:w="3139" w:type="dxa"/>
          </w:tcPr>
          <w:p w14:paraId="3E32F4E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  <w:p w14:paraId="43EA70A7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3F080A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0C83385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1144C2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2B93328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35EC3C9B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2DDCD31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5215A43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  <w:tc>
          <w:tcPr>
            <w:tcW w:w="3140" w:type="dxa"/>
          </w:tcPr>
          <w:p w14:paraId="2348F260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American FFA Degree</w:t>
            </w:r>
          </w:p>
        </w:tc>
      </w:tr>
      <w:tr w:rsidR="00F1429D" w:rsidRPr="0096287B" w14:paraId="16FE86E8" w14:textId="77777777" w:rsidTr="00F1429D">
        <w:trPr>
          <w:trHeight w:val="2150"/>
        </w:trPr>
        <w:tc>
          <w:tcPr>
            <w:tcW w:w="3139" w:type="dxa"/>
          </w:tcPr>
          <w:p w14:paraId="1772BF5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  <w:p w14:paraId="282440DB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11D8E4E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48D164FA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241BB179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557442F3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683955DE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  <w:p w14:paraId="7AA00D92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</w:p>
        </w:tc>
        <w:tc>
          <w:tcPr>
            <w:tcW w:w="3139" w:type="dxa"/>
          </w:tcPr>
          <w:p w14:paraId="693597C4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  <w:tc>
          <w:tcPr>
            <w:tcW w:w="3140" w:type="dxa"/>
          </w:tcPr>
          <w:p w14:paraId="480C329D" w14:textId="77777777" w:rsidR="00F1429D" w:rsidRPr="0096287B" w:rsidRDefault="00F1429D" w:rsidP="00F1429D">
            <w:pPr>
              <w:spacing w:after="0"/>
              <w:rPr>
                <w:lang w:val="en-US"/>
              </w:rPr>
            </w:pPr>
            <w:r w:rsidRPr="0096287B">
              <w:rPr>
                <w:lang w:val="en-US"/>
              </w:rPr>
              <w:t>Career and Leadership Development Events</w:t>
            </w:r>
          </w:p>
        </w:tc>
      </w:tr>
    </w:tbl>
    <w:p w14:paraId="6AC24230" w14:textId="77777777" w:rsidR="00F1429D" w:rsidRDefault="00F1429D" w:rsidP="00F1429D">
      <w:pPr>
        <w:rPr>
          <w:lang w:val="en-US"/>
        </w:rPr>
      </w:pPr>
    </w:p>
    <w:p w14:paraId="6B5A4BC0" w14:textId="77777777" w:rsidR="00F1429D" w:rsidRDefault="00F1429D" w:rsidP="00F1429D">
      <w:pPr>
        <w:rPr>
          <w:lang w:val="en-US"/>
        </w:rPr>
      </w:pPr>
    </w:p>
    <w:p w14:paraId="3D8A2BE7" w14:textId="6AD568BC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2: Follow the links below by clicking on the title to learn about each program area and then answer the questions.</w:t>
      </w:r>
    </w:p>
    <w:p w14:paraId="78C30A8A" w14:textId="77777777" w:rsidR="00F1429D" w:rsidRPr="00BB6361" w:rsidRDefault="00F1429D" w:rsidP="00F1429D">
      <w:pPr>
        <w:pStyle w:val="Heading4"/>
        <w:jc w:val="center"/>
        <w:rPr>
          <w:sz w:val="40"/>
          <w:szCs w:val="40"/>
          <w:lang w:val="en-US"/>
        </w:rPr>
      </w:pPr>
      <w:bookmarkStart w:id="3" w:name="_Agriscience_Fair"/>
      <w:bookmarkEnd w:id="3"/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16096" behindDoc="0" locked="0" layoutInCell="1" allowOverlap="1" wp14:anchorId="646A569A" wp14:editId="22AC0B2E">
                <wp:simplePos x="0" y="0"/>
                <wp:positionH relativeFrom="column">
                  <wp:posOffset>-171450</wp:posOffset>
                </wp:positionH>
                <wp:positionV relativeFrom="paragraph">
                  <wp:posOffset>357505</wp:posOffset>
                </wp:positionV>
                <wp:extent cx="6318885" cy="3276600"/>
                <wp:effectExtent l="0" t="0" r="24765" b="1905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2605465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4927CB5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Arrow: Right 29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Arrow: Right 30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2C719AD" w14:textId="4E4F1639" w:rsidR="00F1429D" w:rsidRDefault="00F1429D" w:rsidP="00F1429D">
                              <w:pPr>
                                <w:jc w:val="center"/>
                              </w:pPr>
                              <w:r>
                                <w:t>How could this program area develop your career skills?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6A569A" id="Group 26" o:spid="_x0000_s1026" style="position:absolute;left:0;text-align:left;margin-left:-13.5pt;margin-top:28.15pt;width:497.55pt;height:258pt;z-index:251716096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">
                <v:rect id="Rectangle 27" o:spid="_x0000_s1027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" fillcolor="white [3201]" strokecolor="#004a98 [3204]" strokeweight="1pt">
                  <v:textbox>
                    <w:txbxContent>
                      <w:p w14:paraId="52605465" w14:textId="77777777" w:rsidR="00F1429D" w:rsidRDefault="00F1429D" w:rsidP="00F1429D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28" o:spid="_x0000_s1028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" fillcolor="white [3201]" strokecolor="#004a98 [3204]" strokeweight="1pt">
                  <v:textbox>
                    <w:txbxContent>
                      <w:p w14:paraId="54927CB5" w14:textId="77777777" w:rsidR="00F1429D" w:rsidRDefault="00F1429D" w:rsidP="00F1429D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29" o:spid="_x0000_s1029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" adj="15466" fillcolor="#004a98 [3204]" strokecolor="#00244b [1604]" strokeweight="1pt"/>
                <v:shape id="Arrow: Right 30" o:spid="_x0000_s1030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" adj="15466" fillcolor="#004a98 [3204]" strokecolor="#00244b [1604]" strokeweight="1pt"/>
                <v:rect id="Rectangle 31" o:spid="_x0000_s1031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" fillcolor="white [3201]" strokecolor="#004a98 [3204]" strokeweight="1pt">
                  <v:textbox>
                    <w:txbxContent>
                      <w:p w14:paraId="12C719AD" w14:textId="4E4F1639" w:rsidR="00F1429D" w:rsidRDefault="00F1429D" w:rsidP="00F1429D">
                        <w:pPr>
                          <w:jc w:val="center"/>
                        </w:pPr>
                        <w:r>
                          <w:t>How could this program area develop your career skills?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hyperlink r:id="rId8" w:history="1">
        <w:r w:rsidRPr="00BB6361">
          <w:rPr>
            <w:rStyle w:val="Hyperlink"/>
            <w:sz w:val="40"/>
            <w:szCs w:val="40"/>
            <w:lang w:val="en-US"/>
          </w:rPr>
          <w:t>Agriscience Fair</w:t>
        </w:r>
      </w:hyperlink>
    </w:p>
    <w:p w14:paraId="6D78573A" w14:textId="77777777" w:rsidR="00F1429D" w:rsidRPr="0096287B" w:rsidRDefault="00F1429D" w:rsidP="00F1429D">
      <w:pPr>
        <w:rPr>
          <w:lang w:val="en-US"/>
        </w:rPr>
      </w:pPr>
    </w:p>
    <w:p w14:paraId="3CB73917" w14:textId="77777777" w:rsidR="00F1429D" w:rsidRPr="0096287B" w:rsidRDefault="00F1429D" w:rsidP="00F1429D">
      <w:pPr>
        <w:rPr>
          <w:lang w:val="en-US"/>
        </w:rPr>
      </w:pPr>
    </w:p>
    <w:p w14:paraId="5C160C48" w14:textId="77777777" w:rsidR="00F1429D" w:rsidRPr="0096287B" w:rsidRDefault="00F1429D" w:rsidP="00F1429D">
      <w:pPr>
        <w:rPr>
          <w:lang w:val="en-US"/>
        </w:rPr>
      </w:pPr>
    </w:p>
    <w:p w14:paraId="54E219B2" w14:textId="77777777" w:rsidR="00F1429D" w:rsidRPr="0096287B" w:rsidRDefault="00F1429D" w:rsidP="00F1429D">
      <w:pPr>
        <w:rPr>
          <w:lang w:val="en-US"/>
        </w:rPr>
      </w:pPr>
    </w:p>
    <w:p w14:paraId="01009EF4" w14:textId="77777777" w:rsidR="00F1429D" w:rsidRPr="0096287B" w:rsidRDefault="00F1429D" w:rsidP="00F1429D">
      <w:pPr>
        <w:rPr>
          <w:lang w:val="en-US"/>
        </w:rPr>
      </w:pPr>
    </w:p>
    <w:p w14:paraId="0FDEAF97" w14:textId="77777777" w:rsidR="00F1429D" w:rsidRPr="0096287B" w:rsidRDefault="00F1429D" w:rsidP="00F1429D">
      <w:pPr>
        <w:rPr>
          <w:lang w:val="en-US"/>
        </w:rPr>
      </w:pPr>
    </w:p>
    <w:p w14:paraId="6D02E921" w14:textId="77777777" w:rsidR="00F1429D" w:rsidRPr="0096287B" w:rsidRDefault="00F1429D" w:rsidP="00F1429D">
      <w:pPr>
        <w:rPr>
          <w:lang w:val="en-US"/>
        </w:rPr>
      </w:pPr>
    </w:p>
    <w:p w14:paraId="23B681F3" w14:textId="77777777" w:rsidR="00F1429D" w:rsidRPr="0096287B" w:rsidRDefault="00F1429D" w:rsidP="00F1429D">
      <w:pPr>
        <w:rPr>
          <w:lang w:val="en-US"/>
        </w:rPr>
      </w:pPr>
    </w:p>
    <w:p w14:paraId="2BA4192D" w14:textId="77777777" w:rsidR="00F1429D" w:rsidRPr="0096287B" w:rsidRDefault="00F1429D" w:rsidP="00F1429D">
      <w:pPr>
        <w:rPr>
          <w:lang w:val="en-US"/>
        </w:rPr>
      </w:pPr>
    </w:p>
    <w:p w14:paraId="51669B47" w14:textId="77777777" w:rsidR="00F1429D" w:rsidRPr="0096287B" w:rsidRDefault="00F1429D" w:rsidP="00F1429D">
      <w:pPr>
        <w:rPr>
          <w:lang w:val="en-US"/>
        </w:rPr>
      </w:pPr>
    </w:p>
    <w:p w14:paraId="685FDB04" w14:textId="77777777" w:rsidR="00F1429D" w:rsidRPr="0096287B" w:rsidRDefault="00F1429D" w:rsidP="00F1429D">
      <w:pPr>
        <w:rPr>
          <w:lang w:val="en-US"/>
        </w:rPr>
      </w:pPr>
    </w:p>
    <w:p w14:paraId="40621BB1" w14:textId="77777777" w:rsidR="00F1429D" w:rsidRPr="0096287B" w:rsidRDefault="00F1429D" w:rsidP="00F1429D">
      <w:pPr>
        <w:pStyle w:val="Heading4"/>
        <w:jc w:val="center"/>
        <w:rPr>
          <w:sz w:val="32"/>
          <w:szCs w:val="28"/>
          <w:lang w:val="en-US"/>
        </w:rPr>
      </w:pPr>
    </w:p>
    <w:p w14:paraId="0ECD3D14" w14:textId="77777777" w:rsidR="00F1429D" w:rsidRPr="0096287B" w:rsidRDefault="00F1429D" w:rsidP="00F1429D">
      <w:pPr>
        <w:rPr>
          <w:lang w:val="en-US"/>
        </w:rPr>
      </w:pPr>
    </w:p>
    <w:p w14:paraId="72ACF1B1" w14:textId="77777777" w:rsidR="00F1429D" w:rsidRPr="0096287B" w:rsidRDefault="00F1429D" w:rsidP="00F1429D">
      <w:pPr>
        <w:rPr>
          <w:lang w:val="en-US"/>
        </w:rPr>
      </w:pPr>
    </w:p>
    <w:p w14:paraId="7186A8D8" w14:textId="77777777" w:rsidR="001E1833" w:rsidRDefault="001E1833" w:rsidP="00F1429D">
      <w:pPr>
        <w:pStyle w:val="Heading4"/>
        <w:jc w:val="center"/>
      </w:pPr>
    </w:p>
    <w:p w14:paraId="1B7A24AF" w14:textId="77777777" w:rsidR="001E1833" w:rsidRDefault="001E1833" w:rsidP="00F1429D">
      <w:pPr>
        <w:pStyle w:val="Heading4"/>
        <w:jc w:val="center"/>
      </w:pPr>
    </w:p>
    <w:p w14:paraId="5A2BC948" w14:textId="77777777" w:rsidR="001E1833" w:rsidRDefault="001E1833" w:rsidP="00F1429D">
      <w:pPr>
        <w:pStyle w:val="Heading4"/>
        <w:jc w:val="center"/>
      </w:pPr>
    </w:p>
    <w:p w14:paraId="6FC113CD" w14:textId="37DDFC7B" w:rsidR="00F1429D" w:rsidRPr="00BB6361" w:rsidRDefault="00F1429D" w:rsidP="00F1429D">
      <w:pPr>
        <w:pStyle w:val="Heading4"/>
        <w:jc w:val="center"/>
        <w:rPr>
          <w:sz w:val="40"/>
          <w:szCs w:val="40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2240" behindDoc="0" locked="0" layoutInCell="1" allowOverlap="1" wp14:anchorId="516138AC" wp14:editId="3D35B861">
                <wp:simplePos x="0" y="0"/>
                <wp:positionH relativeFrom="column">
                  <wp:posOffset>-161925</wp:posOffset>
                </wp:positionH>
                <wp:positionV relativeFrom="paragraph">
                  <wp:posOffset>349250</wp:posOffset>
                </wp:positionV>
                <wp:extent cx="6318885" cy="3276600"/>
                <wp:effectExtent l="0" t="0" r="24765" b="19050"/>
                <wp:wrapNone/>
                <wp:docPr id="326" name="Group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27" name="Rectangle 327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B30C73A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95803EB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Arrow: Right 329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0" name="Arrow: Right 330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09B0DFC" w14:textId="05480712" w:rsidR="00F1429D" w:rsidRDefault="00F1429D" w:rsidP="00F1429D">
                              <w:pPr>
                                <w:jc w:val="center"/>
                              </w:pPr>
                              <w:r>
                                <w:t>How could this program area develop your career skills?</w:t>
                              </w:r>
                            </w:p>
                            <w:p w14:paraId="37745E8E" w14:textId="77777777" w:rsidR="00F1429D" w:rsidRDefault="00F1429D" w:rsidP="00F142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6138AC" id="Group 326" o:spid="_x0000_s1032" style="position:absolute;left:0;text-align:left;margin-left:-12.75pt;margin-top:27.5pt;width:497.55pt;height:258pt;z-index:251722240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">
                <v:rect id="Rectangle 327" o:spid="_x0000_s1033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" fillcolor="white [3201]" strokecolor="#004a98 [3204]" strokeweight="1pt">
                  <v:textbox>
                    <w:txbxContent>
                      <w:p w14:paraId="7B30C73A" w14:textId="77777777" w:rsidR="00F1429D" w:rsidRDefault="00F1429D" w:rsidP="00F1429D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28" o:spid="_x0000_s1034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" fillcolor="white [3201]" strokecolor="#004a98 [3204]" strokeweight="1pt">
                  <v:textbox>
                    <w:txbxContent>
                      <w:p w14:paraId="195803EB" w14:textId="77777777" w:rsidR="00F1429D" w:rsidRDefault="00F1429D" w:rsidP="00F1429D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29" o:spid="_x0000_s1035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" adj="15466" fillcolor="#004a98 [3204]" strokecolor="#00244b [1604]" strokeweight="1pt"/>
                <v:shape id="Arrow: Right 330" o:spid="_x0000_s1036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" adj="15466" fillcolor="#004a98 [3204]" strokecolor="#00244b [1604]" strokeweight="1pt"/>
                <v:rect id="Rectangle 331" o:spid="_x0000_s1037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" fillcolor="white [3201]" strokecolor="#004a98 [3204]" strokeweight="1pt">
                  <v:textbox>
                    <w:txbxContent>
                      <w:p w14:paraId="609B0DFC" w14:textId="05480712" w:rsidR="00F1429D" w:rsidRDefault="00F1429D" w:rsidP="00F1429D">
                        <w:pPr>
                          <w:jc w:val="center"/>
                        </w:pPr>
                        <w:r>
                          <w:t>How could this program area develop your career skills?</w:t>
                        </w:r>
                      </w:p>
                      <w:p w14:paraId="37745E8E" w14:textId="77777777" w:rsidR="00F1429D" w:rsidRDefault="00F1429D" w:rsidP="00F1429D">
                        <w:pPr>
                          <w:jc w:val="center"/>
                        </w:pPr>
                      </w:p>
                    </w:txbxContent>
                  </v:textbox>
                </v:rect>
              </v:group>
            </w:pict>
          </mc:Fallback>
        </mc:AlternateContent>
      </w:r>
      <w:hyperlink r:id="rId9" w:history="1">
        <w:r w:rsidRPr="00BB6361">
          <w:rPr>
            <w:rStyle w:val="Hyperlink"/>
            <w:sz w:val="40"/>
            <w:szCs w:val="40"/>
            <w:lang w:val="en-US"/>
          </w:rPr>
          <w:t>Agricultural Proficiency</w:t>
        </w:r>
      </w:hyperlink>
    </w:p>
    <w:p w14:paraId="5D218D17" w14:textId="77777777" w:rsidR="00F1429D" w:rsidRPr="0096287B" w:rsidRDefault="00F1429D" w:rsidP="00F1429D">
      <w:pPr>
        <w:pStyle w:val="Heading4"/>
        <w:jc w:val="center"/>
        <w:rPr>
          <w:sz w:val="32"/>
          <w:szCs w:val="28"/>
          <w:lang w:val="en-US"/>
        </w:rPr>
      </w:pPr>
    </w:p>
    <w:p w14:paraId="6B2EA1AA" w14:textId="77777777" w:rsidR="00F1429D" w:rsidRPr="0096287B" w:rsidRDefault="00F1429D" w:rsidP="00F1429D">
      <w:pPr>
        <w:rPr>
          <w:lang w:val="en-US"/>
        </w:rPr>
      </w:pPr>
    </w:p>
    <w:p w14:paraId="76FCEFB0" w14:textId="77777777" w:rsidR="00F1429D" w:rsidRPr="0096287B" w:rsidRDefault="00F1429D" w:rsidP="00F1429D">
      <w:pPr>
        <w:rPr>
          <w:lang w:val="en-US"/>
        </w:rPr>
      </w:pPr>
    </w:p>
    <w:p w14:paraId="608439BB" w14:textId="77777777" w:rsidR="00F1429D" w:rsidRPr="0096287B" w:rsidRDefault="00F1429D" w:rsidP="00F1429D">
      <w:pPr>
        <w:rPr>
          <w:lang w:val="en-US"/>
        </w:rPr>
      </w:pPr>
    </w:p>
    <w:p w14:paraId="4BA7B272" w14:textId="77777777" w:rsidR="00F1429D" w:rsidRPr="0096287B" w:rsidRDefault="00F1429D" w:rsidP="00F1429D">
      <w:pPr>
        <w:rPr>
          <w:lang w:val="en-US"/>
        </w:rPr>
      </w:pPr>
    </w:p>
    <w:p w14:paraId="7B758E63" w14:textId="77777777" w:rsidR="00F1429D" w:rsidRPr="0096287B" w:rsidRDefault="00F1429D" w:rsidP="00F1429D">
      <w:pPr>
        <w:rPr>
          <w:lang w:val="en-US"/>
        </w:rPr>
      </w:pPr>
    </w:p>
    <w:p w14:paraId="67E45709" w14:textId="77777777" w:rsidR="00F1429D" w:rsidRPr="0096287B" w:rsidRDefault="00F1429D" w:rsidP="00F1429D">
      <w:pPr>
        <w:rPr>
          <w:lang w:val="en-US"/>
        </w:rPr>
      </w:pPr>
    </w:p>
    <w:p w14:paraId="3DEBE3D7" w14:textId="77777777" w:rsidR="00F1429D" w:rsidRPr="0096287B" w:rsidRDefault="00F1429D" w:rsidP="00F1429D">
      <w:pPr>
        <w:rPr>
          <w:lang w:val="en-US"/>
        </w:rPr>
      </w:pPr>
    </w:p>
    <w:p w14:paraId="1D907457" w14:textId="77777777" w:rsidR="00F1429D" w:rsidRPr="0096287B" w:rsidRDefault="00F1429D" w:rsidP="00F1429D">
      <w:pPr>
        <w:rPr>
          <w:lang w:val="en-US"/>
        </w:rPr>
      </w:pPr>
    </w:p>
    <w:p w14:paraId="49CC0126" w14:textId="77777777" w:rsidR="00F1429D" w:rsidRPr="0096287B" w:rsidRDefault="00F1429D" w:rsidP="00F1429D">
      <w:pPr>
        <w:rPr>
          <w:lang w:val="en-US"/>
        </w:rPr>
      </w:pPr>
    </w:p>
    <w:p w14:paraId="3254FCF3" w14:textId="77777777" w:rsidR="00F1429D" w:rsidRPr="0096287B" w:rsidRDefault="00F1429D" w:rsidP="00F1429D">
      <w:pPr>
        <w:rPr>
          <w:lang w:val="en-US"/>
        </w:rPr>
      </w:pPr>
    </w:p>
    <w:p w14:paraId="0EDD4C7D" w14:textId="77777777" w:rsidR="001E1833" w:rsidRDefault="001E1833" w:rsidP="009F1DDA">
      <w:pPr>
        <w:pStyle w:val="Heading4"/>
      </w:pPr>
    </w:p>
    <w:p w14:paraId="14E6E30B" w14:textId="77777777" w:rsidR="00D10684" w:rsidRPr="00D10684" w:rsidRDefault="00D10684" w:rsidP="00D10684"/>
    <w:p w14:paraId="7513D705" w14:textId="77777777" w:rsidR="001E1833" w:rsidRDefault="001E1833" w:rsidP="00F1429D">
      <w:pPr>
        <w:pStyle w:val="Heading4"/>
        <w:jc w:val="center"/>
      </w:pPr>
    </w:p>
    <w:p w14:paraId="4975861C" w14:textId="77777777" w:rsidR="00D10684" w:rsidRDefault="00D10684" w:rsidP="00F1429D">
      <w:pPr>
        <w:pStyle w:val="Heading4"/>
        <w:jc w:val="center"/>
      </w:pPr>
    </w:p>
    <w:p w14:paraId="215E95C7" w14:textId="18352267" w:rsidR="00F1429D" w:rsidRPr="0096287B" w:rsidRDefault="00F1429D" w:rsidP="00F1429D">
      <w:pPr>
        <w:pStyle w:val="Heading4"/>
        <w:jc w:val="center"/>
        <w:rPr>
          <w:sz w:val="40"/>
          <w:szCs w:val="36"/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 wp14:anchorId="26CAE29F" wp14:editId="50EF44D1">
                <wp:simplePos x="0" y="0"/>
                <wp:positionH relativeFrom="margin">
                  <wp:align>center</wp:align>
                </wp:positionH>
                <wp:positionV relativeFrom="paragraph">
                  <wp:posOffset>391795</wp:posOffset>
                </wp:positionV>
                <wp:extent cx="6318885" cy="3276600"/>
                <wp:effectExtent l="0" t="0" r="24765" b="19050"/>
                <wp:wrapNone/>
                <wp:docPr id="332" name="Group 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33" name="Rectangle 333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65C378B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ACB8DB0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Arrow: Right 342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Arrow: Right 343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4" name="Rectangle 344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E0769A3" w14:textId="00B74974" w:rsidR="00F1429D" w:rsidRDefault="00F1429D" w:rsidP="00F1429D">
                              <w:pPr>
                                <w:jc w:val="center"/>
                              </w:pPr>
                              <w:r>
                                <w:t xml:space="preserve">How could this program area develop your </w:t>
                              </w:r>
                              <w:r w:rsidR="00CC0EFA">
                                <w:t xml:space="preserve">chapter’s </w:t>
                              </w:r>
                              <w:r>
                                <w:t xml:space="preserve">future </w:t>
                              </w:r>
                              <w:r w:rsidR="00CC0EFA">
                                <w:t>success</w:t>
                              </w:r>
                              <w:r>
                                <w:t>?</w:t>
                              </w:r>
                            </w:p>
                            <w:p w14:paraId="4D6C5DBE" w14:textId="77777777" w:rsidR="00F1429D" w:rsidRDefault="00F1429D" w:rsidP="00F142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6CAE29F" id="Group 332" o:spid="_x0000_s1038" style="position:absolute;left:0;text-align:left;margin-left:0;margin-top:30.85pt;width:497.55pt;height:258pt;z-index:251725312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">
                <v:rect id="Rectangle 333" o:spid="_x0000_s1039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" fillcolor="white [3201]" strokecolor="#004a98 [3204]" strokeweight="1pt">
                  <v:textbox>
                    <w:txbxContent>
                      <w:p w14:paraId="065C378B" w14:textId="77777777" w:rsidR="00F1429D" w:rsidRDefault="00F1429D" w:rsidP="00F1429D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34" o:spid="_x0000_s1040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" fillcolor="white [3201]" strokecolor="#004a98 [3204]" strokeweight="1pt">
                  <v:textbox>
                    <w:txbxContent>
                      <w:p w14:paraId="1ACB8DB0" w14:textId="77777777" w:rsidR="00F1429D" w:rsidRDefault="00F1429D" w:rsidP="00F1429D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42" o:spid="_x0000_s1041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" adj="15466" fillcolor="#004a98 [3204]" strokecolor="#00244b [1604]" strokeweight="1pt"/>
                <v:shape id="Arrow: Right 343" o:spid="_x0000_s1042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" adj="15466" fillcolor="#004a98 [3204]" strokecolor="#00244b [1604]" strokeweight="1pt"/>
                <v:rect id="Rectangle 344" o:spid="_x0000_s1043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" fillcolor="white [3201]" strokecolor="#004a98 [3204]" strokeweight="1pt">
                  <v:textbox>
                    <w:txbxContent>
                      <w:p w14:paraId="0E0769A3" w14:textId="00B74974" w:rsidR="00F1429D" w:rsidRDefault="00F1429D" w:rsidP="00F1429D">
                        <w:pPr>
                          <w:jc w:val="center"/>
                        </w:pPr>
                        <w:r>
                          <w:t xml:space="preserve">How could this program area develop your </w:t>
                        </w:r>
                        <w:r w:rsidR="00CC0EFA">
                          <w:t xml:space="preserve">chapter’s </w:t>
                        </w:r>
                        <w:r>
                          <w:t xml:space="preserve">future </w:t>
                        </w:r>
                        <w:r w:rsidR="00CC0EFA">
                          <w:t>success</w:t>
                        </w:r>
                        <w:r>
                          <w:t>?</w:t>
                        </w:r>
                      </w:p>
                      <w:p w14:paraId="4D6C5DBE" w14:textId="77777777" w:rsidR="00F1429D" w:rsidRDefault="00F1429D" w:rsidP="00F1429D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hyperlink r:id="rId10" w:history="1">
        <w:r w:rsidRPr="0096287B">
          <w:rPr>
            <w:rStyle w:val="Hyperlink"/>
            <w:sz w:val="40"/>
            <w:szCs w:val="36"/>
            <w:lang w:val="en-US"/>
          </w:rPr>
          <w:t>National Chapter</w:t>
        </w:r>
      </w:hyperlink>
    </w:p>
    <w:p w14:paraId="44A4A8E7" w14:textId="77777777" w:rsidR="00F1429D" w:rsidRPr="0096287B" w:rsidRDefault="00F1429D" w:rsidP="00F1429D">
      <w:pPr>
        <w:rPr>
          <w:lang w:val="en-US"/>
        </w:rPr>
      </w:pPr>
    </w:p>
    <w:p w14:paraId="7BF0918D" w14:textId="77777777" w:rsidR="00F1429D" w:rsidRPr="0096287B" w:rsidRDefault="00F1429D" w:rsidP="00F1429D">
      <w:pPr>
        <w:rPr>
          <w:lang w:val="en-US"/>
        </w:rPr>
      </w:pPr>
    </w:p>
    <w:p w14:paraId="570CB878" w14:textId="77777777" w:rsidR="00F1429D" w:rsidRPr="0096287B" w:rsidRDefault="00F1429D" w:rsidP="00F1429D">
      <w:pPr>
        <w:rPr>
          <w:lang w:val="en-US"/>
        </w:rPr>
      </w:pPr>
    </w:p>
    <w:p w14:paraId="1E0DC350" w14:textId="77777777" w:rsidR="00F1429D" w:rsidRPr="0096287B" w:rsidRDefault="00F1429D" w:rsidP="00F1429D">
      <w:pPr>
        <w:rPr>
          <w:lang w:val="en-US"/>
        </w:rPr>
      </w:pPr>
    </w:p>
    <w:p w14:paraId="110AA73C" w14:textId="77777777" w:rsidR="00F1429D" w:rsidRPr="0096287B" w:rsidRDefault="00F1429D" w:rsidP="00F1429D">
      <w:pPr>
        <w:rPr>
          <w:lang w:val="en-US"/>
        </w:rPr>
      </w:pPr>
    </w:p>
    <w:p w14:paraId="60BE7419" w14:textId="77777777" w:rsidR="00F1429D" w:rsidRPr="0096287B" w:rsidRDefault="00F1429D" w:rsidP="00F1429D">
      <w:pPr>
        <w:rPr>
          <w:lang w:val="en-US"/>
        </w:rPr>
      </w:pPr>
    </w:p>
    <w:p w14:paraId="0578D1FB" w14:textId="77777777" w:rsidR="00F1429D" w:rsidRPr="0096287B" w:rsidRDefault="00F1429D" w:rsidP="00F1429D">
      <w:pPr>
        <w:rPr>
          <w:lang w:val="en-US"/>
        </w:rPr>
      </w:pPr>
    </w:p>
    <w:p w14:paraId="071C3712" w14:textId="77777777" w:rsidR="00F1429D" w:rsidRPr="0096287B" w:rsidRDefault="00F1429D" w:rsidP="00F1429D">
      <w:pPr>
        <w:rPr>
          <w:lang w:val="en-US"/>
        </w:rPr>
      </w:pPr>
    </w:p>
    <w:p w14:paraId="60795972" w14:textId="77777777" w:rsidR="00F1429D" w:rsidRPr="0096287B" w:rsidRDefault="00F1429D" w:rsidP="00F1429D">
      <w:pPr>
        <w:rPr>
          <w:lang w:val="en-US"/>
        </w:rPr>
      </w:pPr>
    </w:p>
    <w:p w14:paraId="2A695530" w14:textId="77777777" w:rsidR="00F1429D" w:rsidRPr="0096287B" w:rsidRDefault="00F1429D" w:rsidP="00F1429D">
      <w:pPr>
        <w:rPr>
          <w:lang w:val="en-US"/>
        </w:rPr>
      </w:pPr>
    </w:p>
    <w:p w14:paraId="25F5E60F" w14:textId="77777777" w:rsidR="00F1429D" w:rsidRPr="0096287B" w:rsidRDefault="00F1429D" w:rsidP="00F1429D">
      <w:pPr>
        <w:rPr>
          <w:lang w:val="en-US"/>
        </w:rPr>
      </w:pPr>
    </w:p>
    <w:p w14:paraId="65879C32" w14:textId="77777777" w:rsidR="00F1429D" w:rsidRPr="0096287B" w:rsidRDefault="00F1429D" w:rsidP="00F1429D">
      <w:pPr>
        <w:rPr>
          <w:lang w:val="en-US"/>
        </w:rPr>
      </w:pPr>
    </w:p>
    <w:p w14:paraId="1E8026B2" w14:textId="77777777" w:rsidR="00F1429D" w:rsidRPr="0096287B" w:rsidRDefault="00F1429D" w:rsidP="00F1429D">
      <w:pPr>
        <w:rPr>
          <w:lang w:val="en-US"/>
        </w:rPr>
      </w:pPr>
    </w:p>
    <w:p w14:paraId="35595029" w14:textId="77777777" w:rsidR="00F1429D" w:rsidRPr="0096287B" w:rsidRDefault="00F1429D" w:rsidP="00F1429D">
      <w:pPr>
        <w:rPr>
          <w:lang w:val="en-US"/>
        </w:rPr>
      </w:pPr>
    </w:p>
    <w:p w14:paraId="74D280E0" w14:textId="77777777" w:rsidR="001E1833" w:rsidRDefault="001E1833" w:rsidP="00F1429D">
      <w:pPr>
        <w:pStyle w:val="Heading4"/>
        <w:jc w:val="center"/>
      </w:pPr>
    </w:p>
    <w:p w14:paraId="02637A3E" w14:textId="77777777" w:rsidR="001E1833" w:rsidRDefault="001E1833" w:rsidP="00F1429D">
      <w:pPr>
        <w:pStyle w:val="Heading4"/>
        <w:jc w:val="center"/>
      </w:pPr>
    </w:p>
    <w:p w14:paraId="0E7A6FB4" w14:textId="77777777" w:rsidR="001E1833" w:rsidRDefault="001E1833" w:rsidP="00F1429D">
      <w:pPr>
        <w:pStyle w:val="Heading4"/>
        <w:jc w:val="center"/>
      </w:pPr>
    </w:p>
    <w:p w14:paraId="3E64F209" w14:textId="3D555A6A" w:rsidR="00F1429D" w:rsidRPr="0096287B" w:rsidRDefault="00D10684" w:rsidP="00F1429D">
      <w:pPr>
        <w:pStyle w:val="Heading4"/>
        <w:jc w:val="center"/>
        <w:rPr>
          <w:sz w:val="40"/>
          <w:szCs w:val="36"/>
          <w:lang w:val="en-US"/>
        </w:rPr>
      </w:pPr>
      <w:hyperlink r:id="rId11" w:history="1">
        <w:r w:rsidR="00F1429D" w:rsidRPr="0096287B">
          <w:rPr>
            <w:rStyle w:val="Hyperlink"/>
            <w:sz w:val="40"/>
            <w:szCs w:val="36"/>
            <w:lang w:val="en-US"/>
          </w:rPr>
          <w:t>American FFA Degree</w:t>
        </w:r>
      </w:hyperlink>
    </w:p>
    <w:p w14:paraId="41A62580" w14:textId="77777777" w:rsidR="00F1429D" w:rsidRPr="0096287B" w:rsidRDefault="00F1429D" w:rsidP="00F1429D">
      <w:pPr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31456" behindDoc="0" locked="0" layoutInCell="1" allowOverlap="1" wp14:anchorId="41399F6F" wp14:editId="062FEF21">
                <wp:simplePos x="0" y="0"/>
                <wp:positionH relativeFrom="margin">
                  <wp:posOffset>-123825</wp:posOffset>
                </wp:positionH>
                <wp:positionV relativeFrom="paragraph">
                  <wp:posOffset>135890</wp:posOffset>
                </wp:positionV>
                <wp:extent cx="6318885" cy="3276600"/>
                <wp:effectExtent l="0" t="0" r="24765" b="19050"/>
                <wp:wrapNone/>
                <wp:docPr id="345" name="Group 3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46" name="Rectangle 346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551F75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Rectangle 347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A4B8C0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How to Earn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Arrow: Right 348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Arrow: Right 349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507125" w14:textId="40877F8B" w:rsidR="00F1429D" w:rsidRDefault="00F1429D" w:rsidP="00F1429D">
                              <w:pPr>
                                <w:jc w:val="center"/>
                              </w:pPr>
                              <w:r>
                                <w:t>How could this program area develop your career skills?</w:t>
                              </w:r>
                            </w:p>
                            <w:p w14:paraId="5C1178A6" w14:textId="77777777" w:rsidR="00F1429D" w:rsidRDefault="00F1429D" w:rsidP="00F142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399F6F" id="Group 345" o:spid="_x0000_s1044" style="position:absolute;left:0;text-align:left;margin-left:-9.75pt;margin-top:10.7pt;width:497.55pt;height:258pt;z-index:251731456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">
                <v:rect id="Rectangle 346" o:spid="_x0000_s1045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ocIxAAAANwAAAAPAAAAZHJzL2Rvd25yZXYueG1sRI9Ba8JA&#10;FITvQv/D8gq9mY1NE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KiWhwjEAAAA3AAAAA8A&#10;AAAAAAAAAAAAAAAABwIAAGRycy9kb3ducmV2LnhtbFBLBQYAAAAAAwADALcAAAD4AgAAAAA=&#10;" fillcolor="white [3201]" strokecolor="#004a98 [3204]" strokeweight="1pt">
                  <v:textbox>
                    <w:txbxContent>
                      <w:p w14:paraId="51551F75" w14:textId="77777777" w:rsidR="00F1429D" w:rsidRDefault="00F1429D" w:rsidP="00F1429D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47" o:spid="_x0000_s1046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" fillcolor="white [3201]" strokecolor="#004a98 [3204]" strokeweight="1pt">
                  <v:textbox>
                    <w:txbxContent>
                      <w:p w14:paraId="49A4B8C0" w14:textId="77777777" w:rsidR="00F1429D" w:rsidRDefault="00F1429D" w:rsidP="00F1429D">
                        <w:pPr>
                          <w:jc w:val="center"/>
                        </w:pPr>
                        <w:r>
                          <w:t>How to Earn</w:t>
                        </w:r>
                      </w:p>
                    </w:txbxContent>
                  </v:textbox>
                </v:rect>
                <v:shape id="Arrow: Right 348" o:spid="_x0000_s1047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" adj="15466" fillcolor="#004a98 [3204]" strokecolor="#00244b [1604]" strokeweight="1pt"/>
                <v:shape id="Arrow: Right 349" o:spid="_x0000_s1048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" adj="15466" fillcolor="#004a98 [3204]" strokecolor="#00244b [1604]" strokeweight="1pt"/>
                <v:rect id="Rectangle 350" o:spid="_x0000_s1049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" fillcolor="white [3201]" strokecolor="#004a98 [3204]" strokeweight="1pt">
                  <v:textbox>
                    <w:txbxContent>
                      <w:p w14:paraId="4F507125" w14:textId="40877F8B" w:rsidR="00F1429D" w:rsidRDefault="00F1429D" w:rsidP="00F1429D">
                        <w:pPr>
                          <w:jc w:val="center"/>
                        </w:pPr>
                        <w:r>
                          <w:t>How could this program area develop your career skills?</w:t>
                        </w:r>
                      </w:p>
                      <w:p w14:paraId="5C1178A6" w14:textId="77777777" w:rsidR="00F1429D" w:rsidRDefault="00F1429D" w:rsidP="00F1429D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1DF97E5D" w14:textId="77777777" w:rsidR="00F1429D" w:rsidRPr="0096287B" w:rsidRDefault="00F1429D" w:rsidP="00F1429D">
      <w:pPr>
        <w:rPr>
          <w:lang w:val="en-US"/>
        </w:rPr>
      </w:pPr>
    </w:p>
    <w:p w14:paraId="0771679E" w14:textId="77777777" w:rsidR="00F1429D" w:rsidRPr="0096287B" w:rsidRDefault="00F1429D" w:rsidP="00F1429D">
      <w:pPr>
        <w:rPr>
          <w:lang w:val="en-US"/>
        </w:rPr>
      </w:pPr>
    </w:p>
    <w:p w14:paraId="24A0C3DC" w14:textId="77777777" w:rsidR="00F1429D" w:rsidRPr="0096287B" w:rsidRDefault="00F1429D" w:rsidP="00F1429D">
      <w:pPr>
        <w:rPr>
          <w:lang w:val="en-US"/>
        </w:rPr>
      </w:pPr>
    </w:p>
    <w:p w14:paraId="46868FE2" w14:textId="77777777" w:rsidR="00F1429D" w:rsidRPr="0096287B" w:rsidRDefault="00F1429D" w:rsidP="00F1429D">
      <w:pPr>
        <w:rPr>
          <w:lang w:val="en-US"/>
        </w:rPr>
      </w:pPr>
    </w:p>
    <w:p w14:paraId="334ABD73" w14:textId="77777777" w:rsidR="00F1429D" w:rsidRPr="0096287B" w:rsidRDefault="00F1429D" w:rsidP="00F1429D">
      <w:pPr>
        <w:rPr>
          <w:lang w:val="en-US"/>
        </w:rPr>
      </w:pPr>
    </w:p>
    <w:p w14:paraId="5552B147" w14:textId="77777777" w:rsidR="00F1429D" w:rsidRPr="0096287B" w:rsidRDefault="00F1429D" w:rsidP="00F1429D">
      <w:pPr>
        <w:rPr>
          <w:lang w:val="en-US"/>
        </w:rPr>
      </w:pPr>
    </w:p>
    <w:p w14:paraId="6067DC17" w14:textId="77777777" w:rsidR="00F1429D" w:rsidRPr="0096287B" w:rsidRDefault="00F1429D" w:rsidP="00F1429D">
      <w:pPr>
        <w:rPr>
          <w:lang w:val="en-US"/>
        </w:rPr>
      </w:pPr>
    </w:p>
    <w:p w14:paraId="0B733C65" w14:textId="77777777" w:rsidR="00F1429D" w:rsidRPr="0096287B" w:rsidRDefault="00F1429D" w:rsidP="00F1429D">
      <w:pPr>
        <w:rPr>
          <w:lang w:val="en-US"/>
        </w:rPr>
      </w:pPr>
    </w:p>
    <w:p w14:paraId="5EE0A098" w14:textId="77777777" w:rsidR="00F1429D" w:rsidRPr="0096287B" w:rsidRDefault="00F1429D" w:rsidP="00F1429D">
      <w:pPr>
        <w:rPr>
          <w:lang w:val="en-US"/>
        </w:rPr>
      </w:pPr>
    </w:p>
    <w:p w14:paraId="6A7DC002" w14:textId="77777777" w:rsidR="00F1429D" w:rsidRPr="0096287B" w:rsidRDefault="00F1429D" w:rsidP="00F1429D">
      <w:pPr>
        <w:rPr>
          <w:lang w:val="en-US"/>
        </w:rPr>
      </w:pPr>
    </w:p>
    <w:p w14:paraId="753BEFEE" w14:textId="77777777" w:rsidR="00F1429D" w:rsidRPr="0096287B" w:rsidRDefault="00F1429D" w:rsidP="00F1429D">
      <w:pPr>
        <w:rPr>
          <w:lang w:val="en-US"/>
        </w:rPr>
      </w:pPr>
    </w:p>
    <w:p w14:paraId="17706A2F" w14:textId="77777777" w:rsidR="00F1429D" w:rsidRPr="0096287B" w:rsidRDefault="00F1429D" w:rsidP="00F1429D">
      <w:pPr>
        <w:rPr>
          <w:lang w:val="en-US"/>
        </w:rPr>
      </w:pPr>
    </w:p>
    <w:p w14:paraId="4EA65621" w14:textId="77777777" w:rsidR="00F1429D" w:rsidRPr="0096287B" w:rsidRDefault="00F1429D" w:rsidP="00F1429D">
      <w:pPr>
        <w:rPr>
          <w:lang w:val="en-US"/>
        </w:rPr>
      </w:pPr>
    </w:p>
    <w:p w14:paraId="5E430DA6" w14:textId="77777777" w:rsidR="00F1429D" w:rsidRPr="0096287B" w:rsidRDefault="00F1429D" w:rsidP="00F1429D">
      <w:pPr>
        <w:rPr>
          <w:lang w:val="en-US"/>
        </w:rPr>
      </w:pPr>
    </w:p>
    <w:p w14:paraId="4D6F7517" w14:textId="77777777" w:rsidR="00F1429D" w:rsidRPr="0096287B" w:rsidRDefault="00F1429D" w:rsidP="00F1429D">
      <w:pPr>
        <w:rPr>
          <w:lang w:val="en-US"/>
        </w:rPr>
      </w:pPr>
    </w:p>
    <w:p w14:paraId="47EBE0C0" w14:textId="77777777" w:rsidR="00F1429D" w:rsidRPr="0096287B" w:rsidRDefault="00D10684" w:rsidP="00F1429D">
      <w:pPr>
        <w:pStyle w:val="Heading4"/>
        <w:jc w:val="center"/>
        <w:rPr>
          <w:sz w:val="40"/>
          <w:szCs w:val="36"/>
          <w:lang w:val="en-US"/>
        </w:rPr>
      </w:pPr>
      <w:hyperlink r:id="rId12" w:history="1">
        <w:r w:rsidR="00F1429D" w:rsidRPr="0096287B">
          <w:rPr>
            <w:rStyle w:val="Hyperlink"/>
            <w:sz w:val="40"/>
            <w:szCs w:val="36"/>
            <w:lang w:val="en-US"/>
          </w:rPr>
          <w:t>Career and Leadership Development Events</w:t>
        </w:r>
      </w:hyperlink>
    </w:p>
    <w:p w14:paraId="3F1A0715" w14:textId="77777777" w:rsidR="00F1429D" w:rsidRPr="0096287B" w:rsidRDefault="00F1429D" w:rsidP="00F1429D">
      <w:pPr>
        <w:tabs>
          <w:tab w:val="left" w:pos="1180"/>
        </w:tabs>
        <w:jc w:val="center"/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34528" behindDoc="0" locked="0" layoutInCell="1" allowOverlap="1" wp14:anchorId="361A0835" wp14:editId="77F5795C">
                <wp:simplePos x="0" y="0"/>
                <wp:positionH relativeFrom="margin">
                  <wp:align>center</wp:align>
                </wp:positionH>
                <wp:positionV relativeFrom="paragraph">
                  <wp:posOffset>76200</wp:posOffset>
                </wp:positionV>
                <wp:extent cx="6318885" cy="3276600"/>
                <wp:effectExtent l="0" t="0" r="24765" b="19050"/>
                <wp:wrapNone/>
                <wp:docPr id="351" name="Group 3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8885" cy="3276600"/>
                          <a:chOff x="0" y="0"/>
                          <a:chExt cx="6318885" cy="3276600"/>
                        </a:xfrm>
                      </wpg:grpSpPr>
                      <wps:wsp>
                        <wps:cNvPr id="352" name="Rectangle 352"/>
                        <wps:cNvSpPr/>
                        <wps:spPr>
                          <a:xfrm>
                            <a:off x="0" y="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54E5AD6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Description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Rectangle 353"/>
                        <wps:cNvSpPr/>
                        <wps:spPr>
                          <a:xfrm>
                            <a:off x="2276475" y="38100"/>
                            <a:ext cx="1737360" cy="32004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FF981C" w14:textId="77777777" w:rsidR="00F1429D" w:rsidRDefault="00F1429D" w:rsidP="00F1429D">
                              <w:pPr>
                                <w:jc w:val="center"/>
                              </w:pPr>
                              <w:r>
                                <w:t>Ways to Participate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Arrow: Right 354"/>
                        <wps:cNvSpPr/>
                        <wps:spPr>
                          <a:xfrm>
                            <a:off x="1800225" y="103822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Arrow: Right 355"/>
                        <wps:cNvSpPr/>
                        <wps:spPr>
                          <a:xfrm>
                            <a:off x="4095750" y="981075"/>
                            <a:ext cx="424819" cy="241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Rectangle 356"/>
                        <wps:cNvSpPr/>
                        <wps:spPr>
                          <a:xfrm>
                            <a:off x="4581525" y="38100"/>
                            <a:ext cx="1737360" cy="323850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7B583D" w14:textId="0BF67B6D" w:rsidR="00F1429D" w:rsidRDefault="00F1429D" w:rsidP="00F1429D">
                              <w:pPr>
                                <w:jc w:val="center"/>
                              </w:pPr>
                              <w:r>
                                <w:t>How could this program area develop your career skills?</w:t>
                              </w:r>
                            </w:p>
                            <w:p w14:paraId="2FF515D8" w14:textId="77777777" w:rsidR="00F1429D" w:rsidRDefault="00F1429D" w:rsidP="00F1429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1A0835" id="Group 351" o:spid="_x0000_s1050" style="position:absolute;left:0;text-align:left;margin-left:0;margin-top:6pt;width:497.55pt;height:258pt;z-index:251734528;mso-position-horizontal:center;mso-position-horizontal-relative:margin" coordsize="63188,327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">
                <v:rect id="Rectangle 352" o:spid="_x0000_s1051" style="position:absolute;width:17373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" fillcolor="white [3201]" strokecolor="#004a98 [3204]" strokeweight="1pt">
                  <v:textbox>
                    <w:txbxContent>
                      <w:p w14:paraId="254E5AD6" w14:textId="77777777" w:rsidR="00F1429D" w:rsidRDefault="00F1429D" w:rsidP="00F1429D">
                        <w:pPr>
                          <w:jc w:val="center"/>
                        </w:pPr>
                        <w:r>
                          <w:t>Description</w:t>
                        </w:r>
                      </w:p>
                    </w:txbxContent>
                  </v:textbox>
                </v:rect>
                <v:rect id="Rectangle 353" o:spid="_x0000_s1052" style="position:absolute;left:22764;top:381;width:17374;height:320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" fillcolor="white [3201]" strokecolor="#004a98 [3204]" strokeweight="1pt">
                  <v:textbox>
                    <w:txbxContent>
                      <w:p w14:paraId="49FF981C" w14:textId="77777777" w:rsidR="00F1429D" w:rsidRDefault="00F1429D" w:rsidP="00F1429D">
                        <w:pPr>
                          <w:jc w:val="center"/>
                        </w:pPr>
                        <w:r>
                          <w:t>Ways to Participate</w:t>
                        </w:r>
                      </w:p>
                    </w:txbxContent>
                  </v:textbox>
                </v:rect>
                <v:shape id="Arrow: Right 354" o:spid="_x0000_s1053" type="#_x0000_t13" style="position:absolute;left:18002;top:10382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" adj="15466" fillcolor="#004a98 [3204]" strokecolor="#00244b [1604]" strokeweight="1pt"/>
                <v:shape id="Arrow: Right 355" o:spid="_x0000_s1054" type="#_x0000_t13" style="position:absolute;left:40957;top:9810;width:4248;height:24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" adj="15466" fillcolor="#004a98 [3204]" strokecolor="#00244b [1604]" strokeweight="1pt"/>
                <v:rect id="Rectangle 356" o:spid="_x0000_s1055" style="position:absolute;left:45815;top:381;width:17373;height:3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" fillcolor="white [3201]" strokecolor="#004a98 [3204]" strokeweight="1pt">
                  <v:textbox>
                    <w:txbxContent>
                      <w:p w14:paraId="6D7B583D" w14:textId="0BF67B6D" w:rsidR="00F1429D" w:rsidRDefault="00F1429D" w:rsidP="00F1429D">
                        <w:pPr>
                          <w:jc w:val="center"/>
                        </w:pPr>
                        <w:r>
                          <w:t>How could this program area develop your career skills?</w:t>
                        </w:r>
                      </w:p>
                      <w:p w14:paraId="2FF515D8" w14:textId="77777777" w:rsidR="00F1429D" w:rsidRDefault="00F1429D" w:rsidP="00F1429D">
                        <w:pPr>
                          <w:jc w:val="center"/>
                        </w:pP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</w:p>
    <w:p w14:paraId="648E8898" w14:textId="77777777" w:rsidR="00F1429D" w:rsidRPr="0096287B" w:rsidRDefault="00F1429D" w:rsidP="00F1429D">
      <w:pPr>
        <w:rPr>
          <w:lang w:val="en-US"/>
        </w:rPr>
      </w:pPr>
    </w:p>
    <w:p w14:paraId="4B1B1280" w14:textId="77777777" w:rsidR="00F1429D" w:rsidRPr="0096287B" w:rsidRDefault="00F1429D" w:rsidP="00F1429D">
      <w:pPr>
        <w:rPr>
          <w:lang w:val="en-US"/>
        </w:rPr>
      </w:pPr>
    </w:p>
    <w:p w14:paraId="68A185D3" w14:textId="77777777" w:rsidR="00F1429D" w:rsidRPr="0096287B" w:rsidRDefault="00F1429D" w:rsidP="00F1429D">
      <w:pPr>
        <w:rPr>
          <w:lang w:val="en-US"/>
        </w:rPr>
      </w:pPr>
    </w:p>
    <w:p w14:paraId="1797DAE1" w14:textId="77777777" w:rsidR="00F1429D" w:rsidRPr="0096287B" w:rsidRDefault="00F1429D" w:rsidP="00F1429D">
      <w:pPr>
        <w:rPr>
          <w:lang w:val="en-US"/>
        </w:rPr>
      </w:pPr>
    </w:p>
    <w:p w14:paraId="37B49A71" w14:textId="77777777" w:rsidR="00F1429D" w:rsidRPr="0096287B" w:rsidRDefault="00F1429D" w:rsidP="00F1429D">
      <w:pPr>
        <w:rPr>
          <w:lang w:val="en-US"/>
        </w:rPr>
      </w:pPr>
    </w:p>
    <w:p w14:paraId="2695BD70" w14:textId="77777777" w:rsidR="00F1429D" w:rsidRPr="0096287B" w:rsidRDefault="00F1429D" w:rsidP="00F1429D">
      <w:pPr>
        <w:rPr>
          <w:lang w:val="en-US"/>
        </w:rPr>
      </w:pPr>
    </w:p>
    <w:p w14:paraId="59914A1A" w14:textId="77777777" w:rsidR="00F1429D" w:rsidRPr="0096287B" w:rsidRDefault="00F1429D" w:rsidP="00F1429D">
      <w:pPr>
        <w:rPr>
          <w:lang w:val="en-US"/>
        </w:rPr>
      </w:pPr>
    </w:p>
    <w:p w14:paraId="35D4AE2C" w14:textId="77777777" w:rsidR="00F1429D" w:rsidRPr="0096287B" w:rsidRDefault="00F1429D" w:rsidP="00F1429D">
      <w:pPr>
        <w:rPr>
          <w:lang w:val="en-US"/>
        </w:rPr>
      </w:pPr>
    </w:p>
    <w:p w14:paraId="3B2AA8F3" w14:textId="77777777" w:rsidR="00F1429D" w:rsidRPr="0096287B" w:rsidRDefault="00F1429D" w:rsidP="00F1429D">
      <w:pPr>
        <w:rPr>
          <w:lang w:val="en-US"/>
        </w:rPr>
      </w:pPr>
    </w:p>
    <w:p w14:paraId="6EA03962" w14:textId="77777777" w:rsidR="00F1429D" w:rsidRPr="0096287B" w:rsidRDefault="00F1429D" w:rsidP="00F1429D">
      <w:pPr>
        <w:rPr>
          <w:lang w:val="en-US"/>
        </w:rPr>
      </w:pPr>
    </w:p>
    <w:p w14:paraId="13C64CE8" w14:textId="77777777" w:rsidR="00F1429D" w:rsidRPr="0096287B" w:rsidRDefault="00F1429D" w:rsidP="00F1429D">
      <w:pPr>
        <w:rPr>
          <w:lang w:val="en-US"/>
        </w:rPr>
      </w:pPr>
    </w:p>
    <w:p w14:paraId="39810DC3" w14:textId="77777777" w:rsidR="00F1429D" w:rsidRPr="0096287B" w:rsidRDefault="00F1429D" w:rsidP="00F1429D">
      <w:pPr>
        <w:rPr>
          <w:lang w:val="en-US"/>
        </w:rPr>
      </w:pPr>
    </w:p>
    <w:p w14:paraId="26F9D57F" w14:textId="77777777" w:rsidR="00F1429D" w:rsidRPr="0096287B" w:rsidRDefault="00F1429D" w:rsidP="00F1429D">
      <w:pPr>
        <w:rPr>
          <w:highlight w:val="yellow"/>
          <w:lang w:val="en-US"/>
        </w:rPr>
      </w:pPr>
    </w:p>
    <w:p w14:paraId="6D39D014" w14:textId="77777777" w:rsidR="001E1833" w:rsidRDefault="001E1833" w:rsidP="00F1429D">
      <w:pPr>
        <w:rPr>
          <w:lang w:val="en-US"/>
        </w:rPr>
      </w:pPr>
    </w:p>
    <w:p w14:paraId="70218752" w14:textId="77777777" w:rsidR="001E1833" w:rsidRDefault="001E1833" w:rsidP="00F1429D">
      <w:pPr>
        <w:rPr>
          <w:lang w:val="en-US"/>
        </w:rPr>
      </w:pPr>
    </w:p>
    <w:p w14:paraId="598032F1" w14:textId="5DF08B6C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3: Now that you have learned about each of the program areas, choose one that you want to participate in and develop an action plan using the prompts below.</w:t>
      </w:r>
    </w:p>
    <w:p w14:paraId="262F1E2B" w14:textId="77777777" w:rsidR="00F1429D" w:rsidRPr="0096287B" w:rsidRDefault="00F1429D" w:rsidP="00F1429D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745792" behindDoc="0" locked="0" layoutInCell="1" allowOverlap="1" wp14:anchorId="314F3A72" wp14:editId="71AA750F">
                <wp:simplePos x="0" y="0"/>
                <wp:positionH relativeFrom="column">
                  <wp:posOffset>81280</wp:posOffset>
                </wp:positionH>
                <wp:positionV relativeFrom="paragraph">
                  <wp:posOffset>35560</wp:posOffset>
                </wp:positionV>
                <wp:extent cx="5962650" cy="2317750"/>
                <wp:effectExtent l="0" t="0" r="19050" b="25400"/>
                <wp:wrapNone/>
                <wp:docPr id="302" name="Rectangle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2317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853D8B5" w14:textId="77777777" w:rsidR="00F1429D" w:rsidRDefault="00F1429D" w:rsidP="00F1429D">
                            <w:pPr>
                              <w:jc w:val="center"/>
                            </w:pPr>
                            <w:r>
                              <w:t>Program Area:</w:t>
                            </w:r>
                          </w:p>
                          <w:p w14:paraId="73AD7E67" w14:textId="77777777" w:rsidR="00F1429D" w:rsidRDefault="00F1429D" w:rsidP="00F1429D">
                            <w:pPr>
                              <w:jc w:val="center"/>
                            </w:pPr>
                          </w:p>
                          <w:p w14:paraId="61D72FC6" w14:textId="77777777" w:rsidR="00F1429D" w:rsidRDefault="00F1429D" w:rsidP="00F1429D">
                            <w:pPr>
                              <w:jc w:val="center"/>
                            </w:pPr>
                          </w:p>
                          <w:p w14:paraId="1750B099" w14:textId="77777777" w:rsidR="00F1429D" w:rsidRDefault="00F1429D" w:rsidP="00F1429D">
                            <w:pPr>
                              <w:jc w:val="center"/>
                            </w:pPr>
                            <w:r>
                              <w:t>What interests you about your selected program area?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F3A72" id="Rectangle 302" o:spid="_x0000_s1056" style="position:absolute;margin-left:6.4pt;margin-top:2.8pt;width:469.5pt;height:182.5pt;z-index:25174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" fillcolor="white [3201]" strokecolor="#004a98 [3204]" strokeweight="1pt">
                <v:textbox>
                  <w:txbxContent>
                    <w:p w14:paraId="6853D8B5" w14:textId="77777777" w:rsidR="00F1429D" w:rsidRDefault="00F1429D" w:rsidP="00F1429D">
                      <w:pPr>
                        <w:jc w:val="center"/>
                      </w:pPr>
                      <w:r>
                        <w:t>Program Area:</w:t>
                      </w:r>
                    </w:p>
                    <w:p w14:paraId="73AD7E67" w14:textId="77777777" w:rsidR="00F1429D" w:rsidRDefault="00F1429D" w:rsidP="00F1429D">
                      <w:pPr>
                        <w:jc w:val="center"/>
                      </w:pPr>
                    </w:p>
                    <w:p w14:paraId="61D72FC6" w14:textId="77777777" w:rsidR="00F1429D" w:rsidRDefault="00F1429D" w:rsidP="00F1429D">
                      <w:pPr>
                        <w:jc w:val="center"/>
                      </w:pPr>
                    </w:p>
                    <w:p w14:paraId="1750B099" w14:textId="77777777" w:rsidR="00F1429D" w:rsidRDefault="00F1429D" w:rsidP="00F1429D">
                      <w:pPr>
                        <w:jc w:val="center"/>
                      </w:pPr>
                      <w:r>
                        <w:t>What interests you about your selected program area?</w:t>
                      </w:r>
                    </w:p>
                  </w:txbxContent>
                </v:textbox>
              </v:rect>
            </w:pict>
          </mc:Fallback>
        </mc:AlternateContent>
      </w:r>
    </w:p>
    <w:p w14:paraId="78A5308F" w14:textId="77777777" w:rsidR="00F1429D" w:rsidRPr="0096287B" w:rsidRDefault="00F1429D" w:rsidP="00F1429D">
      <w:pPr>
        <w:rPr>
          <w:lang w:val="en-US"/>
        </w:rPr>
      </w:pPr>
    </w:p>
    <w:p w14:paraId="7444CF17" w14:textId="77777777" w:rsidR="00F1429D" w:rsidRPr="0096287B" w:rsidRDefault="00F1429D" w:rsidP="00F1429D">
      <w:pPr>
        <w:rPr>
          <w:lang w:val="en-US"/>
        </w:rPr>
      </w:pPr>
    </w:p>
    <w:p w14:paraId="0EC989FD" w14:textId="77777777" w:rsidR="00F1429D" w:rsidRPr="0096287B" w:rsidRDefault="00F1429D" w:rsidP="00F1429D">
      <w:pPr>
        <w:rPr>
          <w:lang w:val="en-US"/>
        </w:rPr>
      </w:pPr>
    </w:p>
    <w:p w14:paraId="64BF6049" w14:textId="77777777" w:rsidR="00F1429D" w:rsidRPr="0096287B" w:rsidRDefault="00F1429D" w:rsidP="00F1429D">
      <w:pPr>
        <w:rPr>
          <w:lang w:val="en-US"/>
        </w:rPr>
      </w:pPr>
    </w:p>
    <w:p w14:paraId="1CDDC543" w14:textId="77777777" w:rsidR="00F1429D" w:rsidRPr="0096287B" w:rsidRDefault="00F1429D" w:rsidP="00F1429D">
      <w:pPr>
        <w:rPr>
          <w:lang w:val="en-US"/>
        </w:rPr>
      </w:pPr>
    </w:p>
    <w:p w14:paraId="02E54EAB" w14:textId="77777777" w:rsidR="00F1429D" w:rsidRPr="0096287B" w:rsidRDefault="00F1429D" w:rsidP="00F1429D">
      <w:pPr>
        <w:rPr>
          <w:lang w:val="en-US"/>
        </w:rPr>
      </w:pPr>
    </w:p>
    <w:p w14:paraId="3207B9DC" w14:textId="77777777" w:rsidR="00F1429D" w:rsidRPr="0096287B" w:rsidRDefault="00F1429D" w:rsidP="00F1429D">
      <w:pPr>
        <w:rPr>
          <w:lang w:val="en-US"/>
        </w:rPr>
      </w:pPr>
    </w:p>
    <w:p w14:paraId="6D71E831" w14:textId="77777777" w:rsidR="00F1429D" w:rsidRPr="0096287B" w:rsidRDefault="00F1429D" w:rsidP="00F1429D">
      <w:pPr>
        <w:rPr>
          <w:lang w:val="en-US"/>
        </w:rPr>
      </w:pPr>
    </w:p>
    <w:p w14:paraId="45E58448" w14:textId="77777777" w:rsidR="00F1429D" w:rsidRPr="0096287B" w:rsidRDefault="00F1429D" w:rsidP="00F1429D">
      <w:pPr>
        <w:rPr>
          <w:lang w:val="en-US"/>
        </w:rPr>
      </w:pPr>
    </w:p>
    <w:p w14:paraId="111087F7" w14:textId="67DE93C2" w:rsidR="00F1429D" w:rsidRPr="0096287B" w:rsidRDefault="00F1429D" w:rsidP="00F1429D">
      <w:pPr>
        <w:rPr>
          <w:lang w:val="en-US"/>
        </w:rPr>
      </w:pPr>
    </w:p>
    <w:p w14:paraId="423CBEFC" w14:textId="2C73BB41" w:rsidR="00F1429D" w:rsidRPr="0096287B" w:rsidRDefault="00F1429D" w:rsidP="00F1429D">
      <w:pPr>
        <w:rPr>
          <w:lang w:val="en-US"/>
        </w:rPr>
      </w:pPr>
    </w:p>
    <w:p w14:paraId="2F77A27D" w14:textId="60D77050" w:rsidR="00F1429D" w:rsidRPr="0096287B" w:rsidRDefault="001E1833" w:rsidP="00F1429D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49888" behindDoc="1" locked="0" layoutInCell="1" allowOverlap="1" wp14:anchorId="5EA28CE0" wp14:editId="3359A288">
                <wp:simplePos x="0" y="0"/>
                <wp:positionH relativeFrom="column">
                  <wp:posOffset>84455</wp:posOffset>
                </wp:positionH>
                <wp:positionV relativeFrom="paragraph">
                  <wp:posOffset>160655</wp:posOffset>
                </wp:positionV>
                <wp:extent cx="6089650" cy="1301750"/>
                <wp:effectExtent l="0" t="0" r="44450" b="12700"/>
                <wp:wrapTight wrapText="bothSides">
                  <wp:wrapPolygon edited="0">
                    <wp:start x="9325" y="0"/>
                    <wp:lineTo x="0" y="0"/>
                    <wp:lineTo x="0" y="21495"/>
                    <wp:lineTo x="8581" y="21495"/>
                    <wp:lineTo x="19866" y="21495"/>
                    <wp:lineTo x="19798" y="20230"/>
                    <wp:lineTo x="20947" y="15173"/>
                    <wp:lineTo x="21690" y="10747"/>
                    <wp:lineTo x="21690" y="10115"/>
                    <wp:lineTo x="19528" y="0"/>
                    <wp:lineTo x="9325" y="0"/>
                  </wp:wrapPolygon>
                </wp:wrapTight>
                <wp:docPr id="305" name="Group 3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89650" cy="1301750"/>
                          <a:chOff x="0" y="0"/>
                          <a:chExt cx="6089650" cy="1301750"/>
                        </a:xfrm>
                      </wpg:grpSpPr>
                      <wps:wsp>
                        <wps:cNvPr id="303" name="Arrow: Pentagon 303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D93A61E" w14:textId="77777777" w:rsidR="00F1429D" w:rsidRDefault="00F1429D" w:rsidP="00F1429D">
                              <w:r>
                                <w:t>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Arrow: Chevron 304"/>
                        <wps:cNvSpPr/>
                        <wps:spPr>
                          <a:xfrm>
                            <a:off x="2667000" y="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745879C7" w14:textId="77777777" w:rsidR="00F1429D" w:rsidRDefault="00F1429D" w:rsidP="00F1429D">
                              <w:r>
                                <w:t>Steps to achieve Goal 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A28CE0" id="Group 305" o:spid="_x0000_s1057" style="position:absolute;margin-left:6.65pt;margin-top:12.65pt;width:479.5pt;height:102.5pt;z-index:-251566592" coordsize="60896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Pentagon 303" o:spid="_x0000_s1058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0D93A61E" w14:textId="77777777" w:rsidR="00F1429D" w:rsidRDefault="00F1429D" w:rsidP="00F1429D">
                        <w:r>
                          <w:t>Goal 1</w:t>
                        </w:r>
                      </w:p>
                    </w:txbxContent>
                  </v:textbox>
                </v:shape>
                <v:shapetype id="_x0000_t55" coordsize="21600,21600" o:spt="55" adj="16200" path="m@0,l,0@1,10800,,21600@0,21600,21600,10800xe">
                  <v:stroke joinstyle="miter"/>
                  <v:formulas>
                    <v:f eqn="val #0"/>
                    <v:f eqn="sum 21600 0 @0"/>
                    <v:f eqn="prod #0 1 2"/>
                  </v:formulas>
                  <v:path o:connecttype="custom" o:connectlocs="@2,0;@1,10800;@2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rrow: Chevron 304" o:spid="_x0000_s1059" type="#_x0000_t55" style="position:absolute;left:26670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" adj="17553" fillcolor="white [3201]" strokecolor="#004a98 [3204]" strokeweight="1pt">
                  <v:textbox>
                    <w:txbxContent>
                      <w:p w14:paraId="745879C7" w14:textId="77777777" w:rsidR="00F1429D" w:rsidRDefault="00F1429D" w:rsidP="00F1429D">
                        <w:r>
                          <w:t>Steps to achieve Goal 1</w:t>
                        </w:r>
                      </w:p>
                    </w:txbxContent>
                  </v:textbox>
                </v:shape>
                <w10:wrap type="tight"/>
              </v:group>
            </w:pict>
          </mc:Fallback>
        </mc:AlternateContent>
      </w:r>
    </w:p>
    <w:p w14:paraId="1BA16031" w14:textId="77777777" w:rsidR="00F1429D" w:rsidRPr="0096287B" w:rsidRDefault="00F1429D" w:rsidP="00F1429D">
      <w:pPr>
        <w:rPr>
          <w:lang w:val="en-US"/>
        </w:rPr>
      </w:pPr>
    </w:p>
    <w:p w14:paraId="18F3F5EB" w14:textId="38305507" w:rsidR="00F1429D" w:rsidRPr="0096287B" w:rsidRDefault="001E1833" w:rsidP="00F1429D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2960" behindDoc="1" locked="0" layoutInCell="1" allowOverlap="1" wp14:anchorId="222616C6" wp14:editId="10BD0C68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156325" cy="1289050"/>
                <wp:effectExtent l="0" t="0" r="34925" b="25400"/>
                <wp:wrapTight wrapText="bothSides">
                  <wp:wrapPolygon edited="0">
                    <wp:start x="0" y="0"/>
                    <wp:lineTo x="0" y="21706"/>
                    <wp:lineTo x="8488" y="21706"/>
                    <wp:lineTo x="19851" y="21706"/>
                    <wp:lineTo x="19784" y="20430"/>
                    <wp:lineTo x="20920" y="15322"/>
                    <wp:lineTo x="21656" y="10853"/>
                    <wp:lineTo x="21656" y="10215"/>
                    <wp:lineTo x="19517" y="0"/>
                    <wp:lineTo x="0" y="0"/>
                  </wp:wrapPolygon>
                </wp:wrapTight>
                <wp:docPr id="313" name="Group 3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6325" cy="1289050"/>
                          <a:chOff x="247650" y="-25400"/>
                          <a:chExt cx="6156325" cy="1289050"/>
                        </a:xfrm>
                      </wpg:grpSpPr>
                      <wps:wsp>
                        <wps:cNvPr id="314" name="Arrow: Pentagon 314"/>
                        <wps:cNvSpPr/>
                        <wps:spPr>
                          <a:xfrm>
                            <a:off x="247650" y="-254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44BFEF" w14:textId="77777777" w:rsidR="00F1429D" w:rsidRDefault="00F1429D" w:rsidP="00F1429D">
                              <w:r>
                                <w:t>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Arrow: Chevron 315"/>
                        <wps:cNvSpPr/>
                        <wps:spPr>
                          <a:xfrm>
                            <a:off x="2981325" y="-25400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583D205" w14:textId="77777777" w:rsidR="00F1429D" w:rsidRDefault="00F1429D" w:rsidP="00F1429D">
                              <w:r>
                                <w:t>Steps to achieve Goal 2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2616C6" id="Group 313" o:spid="_x0000_s1060" style="position:absolute;margin-left:433.55pt;margin-top:9.75pt;width:484.75pt;height:101.5pt;z-index:-251563520;mso-position-horizontal:right;mso-position-horizontal-relative:margin;mso-width-relative:margin;mso-height-relative:margin" coordorigin="2476,-254" coordsize="61563,128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">
                <v:shape id="Arrow: Pentagon 314" o:spid="_x0000_s1061" type="#_x0000_t15" style="position:absolute;left:2476;top:-254;width:30036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0144BFEF" w14:textId="77777777" w:rsidR="00F1429D" w:rsidRDefault="00F1429D" w:rsidP="00F1429D">
                        <w:r>
                          <w:t>Goal 2</w:t>
                        </w:r>
                      </w:p>
                    </w:txbxContent>
                  </v:textbox>
                </v:shape>
                <v:shape id="Arrow: Chevron 315" o:spid="_x0000_s1062" type="#_x0000_t55" style="position:absolute;left:29813;top:-254;width:34226;height:128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" adj="17553" fillcolor="white [3201]" strokecolor="#004a98 [3204]" strokeweight="1pt">
                  <v:textbox>
                    <w:txbxContent>
                      <w:p w14:paraId="4583D205" w14:textId="77777777" w:rsidR="00F1429D" w:rsidRDefault="00F1429D" w:rsidP="00F1429D">
                        <w:r>
                          <w:t>Steps to achieve Goal 2</w:t>
                        </w:r>
                      </w:p>
                    </w:txbxContent>
                  </v:textbox>
                </v:shape>
                <w10:wrap type="tight" anchorx="margin"/>
              </v:group>
            </w:pict>
          </mc:Fallback>
        </mc:AlternateContent>
      </w:r>
    </w:p>
    <w:p w14:paraId="622E0219" w14:textId="36821A1B" w:rsidR="00F1429D" w:rsidRPr="0096287B" w:rsidRDefault="00F1429D" w:rsidP="00F1429D">
      <w:pPr>
        <w:rPr>
          <w:lang w:val="en-US"/>
        </w:rPr>
      </w:pPr>
    </w:p>
    <w:p w14:paraId="1A136F19" w14:textId="6974B69E" w:rsidR="00F1429D" w:rsidRDefault="00F1429D" w:rsidP="00F1429D">
      <w:pPr>
        <w:rPr>
          <w:lang w:val="en-US"/>
        </w:rPr>
      </w:pPr>
    </w:p>
    <w:p w14:paraId="7699C8C7" w14:textId="33430D56" w:rsidR="00F1429D" w:rsidRPr="0096287B" w:rsidRDefault="00F1429D" w:rsidP="00F1429D">
      <w:pPr>
        <w:rPr>
          <w:lang w:val="en-US"/>
        </w:rPr>
      </w:pPr>
    </w:p>
    <w:p w14:paraId="04B86B10" w14:textId="77777777" w:rsidR="00F1429D" w:rsidRPr="0096287B" w:rsidRDefault="00F1429D" w:rsidP="00F1429D">
      <w:pPr>
        <w:rPr>
          <w:lang w:val="en-US"/>
        </w:rPr>
      </w:pPr>
    </w:p>
    <w:p w14:paraId="31F00687" w14:textId="1AB4D4BE" w:rsidR="00F1429D" w:rsidRPr="0096287B" w:rsidRDefault="001E1833" w:rsidP="00F1429D">
      <w:pPr>
        <w:rPr>
          <w:lang w:val="en-US"/>
        </w:rPr>
      </w:pPr>
      <w:r w:rsidRPr="0096287B"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756032" behindDoc="0" locked="0" layoutInCell="1" allowOverlap="1" wp14:anchorId="2026FDC2" wp14:editId="3F91B2D2">
                <wp:simplePos x="0" y="0"/>
                <wp:positionH relativeFrom="column">
                  <wp:posOffset>46355</wp:posOffset>
                </wp:positionH>
                <wp:positionV relativeFrom="paragraph">
                  <wp:posOffset>104140</wp:posOffset>
                </wp:positionV>
                <wp:extent cx="6118225" cy="1330325"/>
                <wp:effectExtent l="0" t="0" r="34925" b="22225"/>
                <wp:wrapNone/>
                <wp:docPr id="316" name="Group 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8225" cy="1330325"/>
                          <a:chOff x="0" y="-28575"/>
                          <a:chExt cx="6118225" cy="1330325"/>
                        </a:xfrm>
                      </wpg:grpSpPr>
                      <wps:wsp>
                        <wps:cNvPr id="317" name="Arrow: Pentagon 317"/>
                        <wps:cNvSpPr/>
                        <wps:spPr>
                          <a:xfrm>
                            <a:off x="0" y="12700"/>
                            <a:ext cx="3003550" cy="1289050"/>
                          </a:xfrm>
                          <a:prstGeom prst="homePlate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1CEB5F" w14:textId="77777777" w:rsidR="00F1429D" w:rsidRDefault="00F1429D" w:rsidP="00F1429D">
                              <w:r>
                                <w:t>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Arrow: Chevron 318"/>
                        <wps:cNvSpPr/>
                        <wps:spPr>
                          <a:xfrm>
                            <a:off x="2695575" y="-28575"/>
                            <a:ext cx="3422650" cy="1282700"/>
                          </a:xfrm>
                          <a:prstGeom prst="chevron">
                            <a:avLst/>
                          </a:prstGeom>
                        </wps:spPr>
                        <wps:style>
                          <a:lnRef idx="2">
                            <a:schemeClr val="accent1"/>
                          </a:lnRef>
                          <a:fillRef idx="1">
                            <a:schemeClr val="l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97E93DA" w14:textId="77777777" w:rsidR="00F1429D" w:rsidRDefault="00F1429D" w:rsidP="00F1429D">
                              <w:r>
                                <w:t>Steps to achieve Goal 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26FDC2" id="Group 316" o:spid="_x0000_s1063" style="position:absolute;margin-left:3.65pt;margin-top:8.2pt;width:481.75pt;height:104.75pt;z-index:251756032;mso-width-relative:margin;mso-height-relative:margin" coordorigin=",-285" coordsize="61182,133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">
                <v:shape id="Arrow: Pentagon 317" o:spid="_x0000_s1064" type="#_x0000_t15" style="position:absolute;top:127;width:30035;height:128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" adj="16965" fillcolor="white [3201]" strokecolor="#004a98 [3204]" strokeweight="1pt">
                  <v:textbox>
                    <w:txbxContent>
                      <w:p w14:paraId="6D1CEB5F" w14:textId="77777777" w:rsidR="00F1429D" w:rsidRDefault="00F1429D" w:rsidP="00F1429D">
                        <w:r>
                          <w:t>Goal 3</w:t>
                        </w:r>
                      </w:p>
                    </w:txbxContent>
                  </v:textbox>
                </v:shape>
                <v:shape id="Arrow: Chevron 318" o:spid="_x0000_s1065" type="#_x0000_t55" style="position:absolute;left:26955;top:-285;width:34227;height:12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" adj="17553" fillcolor="white [3201]" strokecolor="#004a98 [3204]" strokeweight="1pt">
                  <v:textbox>
                    <w:txbxContent>
                      <w:p w14:paraId="097E93DA" w14:textId="77777777" w:rsidR="00F1429D" w:rsidRDefault="00F1429D" w:rsidP="00F1429D">
                        <w:r>
                          <w:t>Steps to achieve Goal 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03727FB" w14:textId="2C6814DB" w:rsidR="00F1429D" w:rsidRPr="0096287B" w:rsidRDefault="00F1429D" w:rsidP="00F1429D">
      <w:pPr>
        <w:rPr>
          <w:lang w:val="en-US"/>
        </w:rPr>
      </w:pPr>
    </w:p>
    <w:p w14:paraId="3F05B834" w14:textId="2ED60634" w:rsidR="00F1429D" w:rsidRPr="0096287B" w:rsidRDefault="00F1429D" w:rsidP="00F1429D">
      <w:pPr>
        <w:rPr>
          <w:lang w:val="en-US"/>
        </w:rPr>
      </w:pPr>
    </w:p>
    <w:p w14:paraId="59786B92" w14:textId="77777777" w:rsidR="00F1429D" w:rsidRPr="0096287B" w:rsidRDefault="00F1429D" w:rsidP="00F1429D">
      <w:pPr>
        <w:rPr>
          <w:lang w:val="en-US"/>
        </w:rPr>
      </w:pPr>
    </w:p>
    <w:p w14:paraId="7BC3A138" w14:textId="5A1CB767" w:rsidR="00F1429D" w:rsidRPr="0096287B" w:rsidRDefault="00F1429D" w:rsidP="00F1429D">
      <w:pPr>
        <w:rPr>
          <w:lang w:val="en-US"/>
        </w:rPr>
      </w:pPr>
    </w:p>
    <w:p w14:paraId="1B0CD1BD" w14:textId="77777777" w:rsidR="00F1429D" w:rsidRPr="0096287B" w:rsidRDefault="00F1429D" w:rsidP="00F1429D">
      <w:pPr>
        <w:rPr>
          <w:lang w:val="en-US"/>
        </w:rPr>
      </w:pPr>
    </w:p>
    <w:p w14:paraId="55D704D1" w14:textId="77777777" w:rsidR="00F1429D" w:rsidRPr="0096287B" w:rsidRDefault="00F1429D" w:rsidP="00F1429D">
      <w:pPr>
        <w:rPr>
          <w:lang w:val="en-US"/>
        </w:rPr>
      </w:pPr>
    </w:p>
    <w:p w14:paraId="0ACA6E5C" w14:textId="77777777" w:rsidR="00F1429D" w:rsidRPr="0096287B" w:rsidRDefault="00F1429D" w:rsidP="00F1429D">
      <w:pPr>
        <w:rPr>
          <w:lang w:val="en-US"/>
        </w:rPr>
      </w:pPr>
    </w:p>
    <w:p w14:paraId="12F86E54" w14:textId="77777777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600" behindDoc="0" locked="0" layoutInCell="1" allowOverlap="1" wp14:anchorId="7C0F1E1D" wp14:editId="1F3DBD5A">
                <wp:simplePos x="0" y="0"/>
                <wp:positionH relativeFrom="margin">
                  <wp:posOffset>3313430</wp:posOffset>
                </wp:positionH>
                <wp:positionV relativeFrom="paragraph">
                  <wp:posOffset>210185</wp:posOffset>
                </wp:positionV>
                <wp:extent cx="3093057" cy="2854518"/>
                <wp:effectExtent l="0" t="0" r="12700" b="22225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3057" cy="2854518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FABAE1" w14:textId="67E2A130" w:rsidR="00F1429D" w:rsidRDefault="00F1429D" w:rsidP="00F1429D">
                            <w:pPr>
                              <w:jc w:val="center"/>
                            </w:pPr>
                            <w:r>
                              <w:t xml:space="preserve">Using the </w:t>
                            </w:r>
                            <w:r w:rsidR="00C33868">
                              <w:t xml:space="preserve">National </w:t>
                            </w:r>
                            <w:r>
                              <w:t xml:space="preserve">FFA Career and Leadership Development Events site, </w:t>
                            </w:r>
                            <w:hyperlink r:id="rId13" w:history="1">
                              <w:r>
                                <w:rPr>
                                  <w:rStyle w:val="Hyperlink"/>
                                </w:rPr>
                                <w:t>FFA</w:t>
                              </w:r>
                              <w:r w:rsidRPr="00785306">
                                <w:rPr>
                                  <w:rStyle w:val="Hyperlink"/>
                                </w:rPr>
                                <w:t>.org/participate/cde-lde/</w:t>
                              </w:r>
                            </w:hyperlink>
                            <w:r>
                              <w:t>, identify three CDEs or LDEs that would help you achieve your career goals.</w:t>
                            </w:r>
                          </w:p>
                          <w:p w14:paraId="48E03BC7" w14:textId="77777777" w:rsidR="00F1429D" w:rsidRDefault="00F1429D" w:rsidP="00F1429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29"/>
                              </w:numPr>
                              <w:spacing w:after="160"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5D622CAA" w14:textId="77777777" w:rsidR="00F1429D" w:rsidRDefault="00F1429D" w:rsidP="00F1429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29"/>
                              </w:numPr>
                              <w:spacing w:after="160" w:line="360" w:lineRule="auto"/>
                            </w:pPr>
                            <w:r>
                              <w:t>______________________________________________</w:t>
                            </w:r>
                          </w:p>
                          <w:p w14:paraId="1A585AC4" w14:textId="77777777" w:rsidR="00F1429D" w:rsidRDefault="00F1429D" w:rsidP="00F1429D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29"/>
                              </w:numPr>
                              <w:spacing w:after="160" w:line="360" w:lineRule="auto"/>
                            </w:pPr>
                            <w:r>
                              <w:t xml:space="preserve">______________________________________________ </w:t>
                            </w:r>
                          </w:p>
                          <w:p w14:paraId="4A9EBEFC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 xml:space="preserve">Identify three reasons why these specific three events will help you achieve your career goals. </w:t>
                            </w:r>
                          </w:p>
                          <w:p w14:paraId="4711A2B6" w14:textId="74140748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0A9BFFCE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1DB13397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0F1E1D" id="Rectangle 32" o:spid="_x0000_s1066" style="position:absolute;margin-left:260.9pt;margin-top:16.55pt;width:243.55pt;height:224.75pt;z-index:251737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" fillcolor="white [3201]" strokecolor="#004a98 [3204]" strokeweight="1pt">
                <v:textbox>
                  <w:txbxContent>
                    <w:p w14:paraId="57FABAE1" w14:textId="67E2A130" w:rsidR="00F1429D" w:rsidRDefault="00F1429D" w:rsidP="00F1429D">
                      <w:pPr>
                        <w:jc w:val="center"/>
                      </w:pPr>
                      <w:r>
                        <w:t xml:space="preserve">Using the </w:t>
                      </w:r>
                      <w:r w:rsidR="00C33868">
                        <w:t xml:space="preserve">National </w:t>
                      </w:r>
                      <w:r>
                        <w:t xml:space="preserve">FFA Career and Leadership Development Events site, </w:t>
                      </w:r>
                      <w:hyperlink r:id="rId14" w:history="1">
                        <w:r>
                          <w:rPr>
                            <w:rStyle w:val="Hyperlink"/>
                          </w:rPr>
                          <w:t>FFA</w:t>
                        </w:r>
                        <w:r w:rsidRPr="00785306">
                          <w:rPr>
                            <w:rStyle w:val="Hyperlink"/>
                          </w:rPr>
                          <w:t>.org/participate/cde-lde/</w:t>
                        </w:r>
                      </w:hyperlink>
                      <w:r>
                        <w:t>, identify three CDEs or LDEs that would help you achieve your career goals.</w:t>
                      </w:r>
                    </w:p>
                    <w:p w14:paraId="48E03BC7" w14:textId="77777777" w:rsidR="00F1429D" w:rsidRDefault="00F1429D" w:rsidP="00F1429D">
                      <w:pPr>
                        <w:pStyle w:val="ListParagraph"/>
                        <w:widowControl/>
                        <w:numPr>
                          <w:ilvl w:val="0"/>
                          <w:numId w:val="29"/>
                        </w:numPr>
                        <w:spacing w:after="160" w:line="360" w:lineRule="auto"/>
                      </w:pPr>
                      <w:r>
                        <w:t>______________________________________________</w:t>
                      </w:r>
                    </w:p>
                    <w:p w14:paraId="5D622CAA" w14:textId="77777777" w:rsidR="00F1429D" w:rsidRDefault="00F1429D" w:rsidP="00F1429D">
                      <w:pPr>
                        <w:pStyle w:val="ListParagraph"/>
                        <w:widowControl/>
                        <w:numPr>
                          <w:ilvl w:val="0"/>
                          <w:numId w:val="29"/>
                        </w:numPr>
                        <w:spacing w:after="160" w:line="360" w:lineRule="auto"/>
                      </w:pPr>
                      <w:r>
                        <w:t>______________________________________________</w:t>
                      </w:r>
                    </w:p>
                    <w:p w14:paraId="1A585AC4" w14:textId="77777777" w:rsidR="00F1429D" w:rsidRDefault="00F1429D" w:rsidP="00F1429D">
                      <w:pPr>
                        <w:pStyle w:val="ListParagraph"/>
                        <w:widowControl/>
                        <w:numPr>
                          <w:ilvl w:val="0"/>
                          <w:numId w:val="29"/>
                        </w:numPr>
                        <w:spacing w:after="160" w:line="360" w:lineRule="auto"/>
                      </w:pPr>
                      <w:r>
                        <w:t xml:space="preserve">______________________________________________ </w:t>
                      </w:r>
                    </w:p>
                    <w:p w14:paraId="4A9EBEFC" w14:textId="77777777" w:rsidR="00F1429D" w:rsidRDefault="00F1429D" w:rsidP="00F1429D">
                      <w:pPr>
                        <w:spacing w:line="276" w:lineRule="auto"/>
                      </w:pPr>
                      <w:r>
                        <w:t xml:space="preserve">Identify three reasons why these specific three events will help you achieve your career goals. </w:t>
                      </w:r>
                    </w:p>
                    <w:p w14:paraId="4711A2B6" w14:textId="74140748" w:rsidR="00F1429D" w:rsidRDefault="00F1429D" w:rsidP="00F1429D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0A9BFFCE" w14:textId="77777777" w:rsidR="00F1429D" w:rsidRDefault="00F1429D" w:rsidP="00F1429D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1DB13397" w14:textId="77777777" w:rsidR="00F1429D" w:rsidRDefault="00F1429D" w:rsidP="00F1429D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2351C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748541AF" wp14:editId="1E95F426">
                <wp:simplePos x="0" y="0"/>
                <wp:positionH relativeFrom="margin">
                  <wp:posOffset>-19050</wp:posOffset>
                </wp:positionH>
                <wp:positionV relativeFrom="paragraph">
                  <wp:posOffset>195580</wp:posOffset>
                </wp:positionV>
                <wp:extent cx="3092450" cy="2120900"/>
                <wp:effectExtent l="0" t="0" r="12700" b="12700"/>
                <wp:wrapNone/>
                <wp:docPr id="24" name="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2450" cy="2120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14F2B6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Identify three careers you find interesting or may have interest in pursuing.</w:t>
                            </w:r>
                          </w:p>
                          <w:p w14:paraId="68AFF533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1.</w:t>
                            </w:r>
                          </w:p>
                          <w:p w14:paraId="415E9180" w14:textId="77777777" w:rsidR="00F1429D" w:rsidRDefault="00F1429D" w:rsidP="00F1429D">
                            <w:pPr>
                              <w:spacing w:line="276" w:lineRule="auto"/>
                            </w:pPr>
                          </w:p>
                          <w:p w14:paraId="6400AB86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2.</w:t>
                            </w:r>
                          </w:p>
                          <w:p w14:paraId="08C10D39" w14:textId="77777777" w:rsidR="00F1429D" w:rsidRDefault="00F1429D" w:rsidP="00F1429D">
                            <w:pPr>
                              <w:spacing w:line="276" w:lineRule="auto"/>
                            </w:pPr>
                          </w:p>
                          <w:p w14:paraId="7124F981" w14:textId="77777777" w:rsidR="00F1429D" w:rsidRDefault="00F1429D" w:rsidP="00F1429D">
                            <w:pPr>
                              <w:spacing w:line="276" w:lineRule="auto"/>
                            </w:pPr>
                            <w:r>
                              <w:t>3.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541AF" id="Rectangle 24" o:spid="_x0000_s1067" style="position:absolute;margin-left:-1.5pt;margin-top:15.4pt;width:243.5pt;height:167pt;z-index:25174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" fillcolor="white [3201]" strokecolor="#004a98 [3204]" strokeweight="1pt">
                <v:textbox>
                  <w:txbxContent>
                    <w:p w14:paraId="3214F2B6" w14:textId="77777777" w:rsidR="00F1429D" w:rsidRDefault="00F1429D" w:rsidP="00F1429D">
                      <w:pPr>
                        <w:spacing w:line="276" w:lineRule="auto"/>
                      </w:pPr>
                      <w:r>
                        <w:t>Identify three careers you find interesting or may have interest in pursuing.</w:t>
                      </w:r>
                    </w:p>
                    <w:p w14:paraId="68AFF533" w14:textId="77777777" w:rsidR="00F1429D" w:rsidRDefault="00F1429D" w:rsidP="00F1429D">
                      <w:pPr>
                        <w:spacing w:line="276" w:lineRule="auto"/>
                      </w:pPr>
                      <w:r>
                        <w:t>1.</w:t>
                      </w:r>
                    </w:p>
                    <w:p w14:paraId="415E9180" w14:textId="77777777" w:rsidR="00F1429D" w:rsidRDefault="00F1429D" w:rsidP="00F1429D">
                      <w:pPr>
                        <w:spacing w:line="276" w:lineRule="auto"/>
                      </w:pPr>
                    </w:p>
                    <w:p w14:paraId="6400AB86" w14:textId="77777777" w:rsidR="00F1429D" w:rsidRDefault="00F1429D" w:rsidP="00F1429D">
                      <w:pPr>
                        <w:spacing w:line="276" w:lineRule="auto"/>
                      </w:pPr>
                      <w:r>
                        <w:t>2.</w:t>
                      </w:r>
                    </w:p>
                    <w:p w14:paraId="08C10D39" w14:textId="77777777" w:rsidR="00F1429D" w:rsidRDefault="00F1429D" w:rsidP="00F1429D">
                      <w:pPr>
                        <w:spacing w:line="276" w:lineRule="auto"/>
                      </w:pPr>
                    </w:p>
                    <w:p w14:paraId="7124F981" w14:textId="77777777" w:rsidR="00F1429D" w:rsidRDefault="00F1429D" w:rsidP="00F1429D">
                      <w:pPr>
                        <w:spacing w:line="276" w:lineRule="auto"/>
                      </w:pPr>
                      <w:r>
                        <w:t>3.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02351C">
        <w:rPr>
          <w:b/>
          <w:bCs/>
          <w:lang w:val="en-US"/>
        </w:rPr>
        <w:t>Part 4: Extend your learning and think about careers by completing the questions below.</w:t>
      </w:r>
    </w:p>
    <w:p w14:paraId="5FAD5B1D" w14:textId="77777777" w:rsidR="00F1429D" w:rsidRPr="0096287B" w:rsidRDefault="00F1429D" w:rsidP="00F1429D">
      <w:pPr>
        <w:rPr>
          <w:lang w:val="en-US"/>
        </w:rPr>
      </w:pPr>
    </w:p>
    <w:p w14:paraId="188D5622" w14:textId="77777777" w:rsidR="00F1429D" w:rsidRDefault="00F1429D" w:rsidP="00F1429D">
      <w:pPr>
        <w:rPr>
          <w:lang w:val="en-US"/>
        </w:rPr>
      </w:pPr>
    </w:p>
    <w:p w14:paraId="012E0DBA" w14:textId="77777777" w:rsidR="00F1429D" w:rsidRDefault="00F1429D" w:rsidP="00F1429D">
      <w:pPr>
        <w:rPr>
          <w:lang w:val="en-US"/>
        </w:rPr>
      </w:pPr>
    </w:p>
    <w:p w14:paraId="5ED154F6" w14:textId="77777777" w:rsidR="00F1429D" w:rsidRDefault="00F1429D" w:rsidP="00F1429D">
      <w:pPr>
        <w:rPr>
          <w:lang w:val="en-US"/>
        </w:rPr>
      </w:pPr>
    </w:p>
    <w:p w14:paraId="1FB54AA5" w14:textId="77777777" w:rsidR="00F1429D" w:rsidRDefault="00F1429D" w:rsidP="00F1429D">
      <w:pPr>
        <w:rPr>
          <w:lang w:val="en-US"/>
        </w:rPr>
      </w:pPr>
    </w:p>
    <w:p w14:paraId="08FD62C1" w14:textId="77777777" w:rsidR="00F1429D" w:rsidRDefault="00F1429D" w:rsidP="00F1429D">
      <w:pPr>
        <w:rPr>
          <w:lang w:val="en-US"/>
        </w:rPr>
      </w:pPr>
    </w:p>
    <w:p w14:paraId="7BC22C2C" w14:textId="77777777" w:rsidR="00F1429D" w:rsidRDefault="00F1429D" w:rsidP="00F1429D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1" wp14:anchorId="24A902A2" wp14:editId="79C41018">
                <wp:simplePos x="0" y="0"/>
                <wp:positionH relativeFrom="margin">
                  <wp:posOffset>2930525</wp:posOffset>
                </wp:positionH>
                <wp:positionV relativeFrom="paragraph">
                  <wp:posOffset>29210</wp:posOffset>
                </wp:positionV>
                <wp:extent cx="424819" cy="241300"/>
                <wp:effectExtent l="0" t="19050" r="32385" b="44450"/>
                <wp:wrapNone/>
                <wp:docPr id="41" name="Arrow: Right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4819" cy="24130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00503D" id="Arrow: Right 41" o:spid="_x0000_s1026" type="#_x0000_t13" style="position:absolute;margin-left:230.75pt;margin-top:2.3pt;width:33.45pt;height:19pt;z-index:2517437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" adj="15466" fillcolor="#004a98 [3204]" strokecolor="#00244b [1604]" strokeweight="1pt">
                <w10:wrap anchorx="margin"/>
              </v:shape>
            </w:pict>
          </mc:Fallback>
        </mc:AlternateContent>
      </w:r>
    </w:p>
    <w:p w14:paraId="63259EAD" w14:textId="77777777" w:rsidR="00F1429D" w:rsidRDefault="00F1429D" w:rsidP="00F1429D">
      <w:pPr>
        <w:rPr>
          <w:lang w:val="en-US"/>
        </w:rPr>
      </w:pPr>
    </w:p>
    <w:p w14:paraId="35453514" w14:textId="77777777" w:rsidR="00F1429D" w:rsidRDefault="00F1429D" w:rsidP="00F1429D">
      <w:pPr>
        <w:rPr>
          <w:lang w:val="en-US"/>
        </w:rPr>
      </w:pPr>
    </w:p>
    <w:p w14:paraId="3B121F20" w14:textId="77777777" w:rsidR="00F1429D" w:rsidRDefault="00F1429D" w:rsidP="00F1429D">
      <w:pPr>
        <w:rPr>
          <w:lang w:val="en-US"/>
        </w:rPr>
      </w:pPr>
    </w:p>
    <w:p w14:paraId="4140E6D1" w14:textId="77777777" w:rsidR="00F1429D" w:rsidRDefault="00F1429D" w:rsidP="00F1429D">
      <w:pPr>
        <w:rPr>
          <w:lang w:val="en-US"/>
        </w:rPr>
      </w:pPr>
    </w:p>
    <w:p w14:paraId="71E3B1BF" w14:textId="77777777" w:rsidR="00F1429D" w:rsidRDefault="00F1429D" w:rsidP="00F1429D">
      <w:pPr>
        <w:rPr>
          <w:lang w:val="en-US"/>
        </w:rPr>
      </w:pPr>
    </w:p>
    <w:p w14:paraId="4726D3B6" w14:textId="77777777" w:rsidR="00F1429D" w:rsidRDefault="00F1429D" w:rsidP="00F1429D">
      <w:pPr>
        <w:rPr>
          <w:lang w:val="en-US"/>
        </w:rPr>
      </w:pPr>
    </w:p>
    <w:p w14:paraId="5A7FD958" w14:textId="77777777" w:rsidR="001E1833" w:rsidRDefault="001E1833" w:rsidP="00F1429D">
      <w:pPr>
        <w:rPr>
          <w:lang w:val="en-US"/>
        </w:rPr>
      </w:pPr>
    </w:p>
    <w:p w14:paraId="2B92E598" w14:textId="77777777" w:rsidR="001E1833" w:rsidRDefault="001E1833" w:rsidP="00F1429D">
      <w:pPr>
        <w:rPr>
          <w:lang w:val="en-US"/>
        </w:rPr>
      </w:pPr>
    </w:p>
    <w:p w14:paraId="3794D98A" w14:textId="75C1EC4B" w:rsidR="00F1429D" w:rsidRPr="0002351C" w:rsidRDefault="00F1429D" w:rsidP="00F1429D">
      <w:pPr>
        <w:rPr>
          <w:b/>
          <w:bCs/>
          <w:lang w:val="en-US"/>
        </w:rPr>
      </w:pPr>
      <w:r w:rsidRPr="0002351C">
        <w:rPr>
          <w:b/>
          <w:bCs/>
          <w:lang w:val="en-US"/>
        </w:rPr>
        <w:t>Part 5: Revisit the KWL chat from Part 1 of this activity. Complete the L (what you learned) column of the chart. Take a second look at the W column and see if you have any lingering questions.</w:t>
      </w:r>
      <w:bookmarkEnd w:id="1"/>
    </w:p>
    <w:bookmarkEnd w:id="2"/>
    <w:p w14:paraId="11799F02" w14:textId="73253F49" w:rsidR="00223998" w:rsidRDefault="00223998" w:rsidP="00223998">
      <w:pPr>
        <w:tabs>
          <w:tab w:val="left" w:pos="5415"/>
        </w:tabs>
      </w:pPr>
    </w:p>
    <w:p w14:paraId="76F9B825" w14:textId="651A618B" w:rsidR="00E73972" w:rsidRDefault="00E73972" w:rsidP="00223998">
      <w:pPr>
        <w:tabs>
          <w:tab w:val="left" w:pos="5415"/>
        </w:tabs>
      </w:pPr>
    </w:p>
    <w:p w14:paraId="401D064F" w14:textId="700A6C23" w:rsidR="005619B3" w:rsidRDefault="005619B3" w:rsidP="00223998">
      <w:pPr>
        <w:tabs>
          <w:tab w:val="left" w:pos="5415"/>
        </w:tabs>
      </w:pPr>
    </w:p>
    <w:p w14:paraId="7C83E556" w14:textId="3489980B" w:rsidR="00C02C0B" w:rsidRPr="009A2171" w:rsidRDefault="00C02C0B" w:rsidP="009A2171">
      <w:pPr>
        <w:widowControl/>
        <w:spacing w:after="160" w:line="225" w:lineRule="atLeast"/>
        <w:rPr>
          <w:lang w:val="en-US"/>
        </w:rPr>
      </w:pPr>
    </w:p>
    <w:sectPr w:rsidR="00C02C0B" w:rsidRPr="009A2171" w:rsidSect="00CB45E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type w:val="continuous"/>
      <w:pgSz w:w="12242" w:h="15842" w:code="1"/>
      <w:pgMar w:top="1412" w:right="1412" w:bottom="900" w:left="1412" w:header="709" w:footer="384" w:gutter="0"/>
      <w:cols w:space="12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B6886" w14:textId="77777777" w:rsidR="006F5CFD" w:rsidRDefault="006F5CFD" w:rsidP="00E974FE">
      <w:pPr>
        <w:spacing w:after="0"/>
      </w:pPr>
      <w:r>
        <w:separator/>
      </w:r>
    </w:p>
  </w:endnote>
  <w:endnote w:type="continuationSeparator" w:id="0">
    <w:p w14:paraId="45D14072" w14:textId="77777777" w:rsidR="006F5CFD" w:rsidRDefault="006F5CFD" w:rsidP="00E974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C27D384B-88A1-4E08-ABDA-91BF9656C062}"/>
    <w:embedBold r:id="rId2" w:fontKey="{39D77EFE-37B7-4BF9-861D-F5656B8AE8B4}"/>
    <w:embedItalic r:id="rId3" w:fontKey="{4248C6B9-34BD-4099-A2E9-526BA7943758}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  <w:embedRegular r:id="rId4" w:fontKey="{2F62E7B5-05D7-4C85-B9BF-B0EADC194373}"/>
    <w:embedBold r:id="rId5" w:fontKey="{BB8A9278-3AD2-4527-B758-AC5E1A1BDE1A}"/>
    <w:embedItalic r:id="rId6" w:fontKey="{C7D3E3ED-E559-4145-B4AE-DF030111D382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807B3C1C-C321-414D-BCB7-EDE501A94EA0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8" w:fontKey="{09E212F0-7DF0-46E4-AB29-444F28FEC9F5}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  <w:embedBold r:id="rId9" w:fontKey="{86DA7B14-F66C-475C-B2D3-93E3950F3D26}"/>
  </w:font>
  <w:font w:name="Klinic Slab Medium">
    <w:panose1 w:val="00000000000000000000"/>
    <w:charset w:val="00"/>
    <w:family w:val="modern"/>
    <w:notTrueType/>
    <w:pitch w:val="variable"/>
    <w:sig w:usb0="8000002F" w:usb1="5000004A" w:usb2="00000000" w:usb3="00000000" w:csb0="000000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0" w:fontKey="{416E9FDA-CA1F-4A7D-B831-08A1102F1BA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Bold r:id="rId11" w:fontKey="{6C54F3BF-8D29-4231-8A81-2FCED41CDD3C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45B3" w14:textId="77777777" w:rsidR="00170A94" w:rsidRDefault="00170A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186CA" w14:textId="6F9EF0A9" w:rsidR="00E974FE" w:rsidRDefault="00E87B95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527EA" w14:textId="77777777" w:rsidR="006F45AE" w:rsidRDefault="006F45AE">
    <w:pPr>
      <w:pStyle w:val="Footer"/>
    </w:pPr>
    <w:r w:rsidRPr="00E87B95">
      <w:t>National FFA Organization Headquarters    6060 FFA Drive   |   Indianapolis, IN  46268-0960   |   317-802-6060   |   888-332-2668   |   FFA.org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F6A6D4" w14:textId="77777777" w:rsidR="006F5CFD" w:rsidRDefault="006F5CFD" w:rsidP="00E974FE">
      <w:pPr>
        <w:spacing w:after="0"/>
      </w:pPr>
      <w:r>
        <w:separator/>
      </w:r>
    </w:p>
  </w:footnote>
  <w:footnote w:type="continuationSeparator" w:id="0">
    <w:p w14:paraId="6AE00F56" w14:textId="77777777" w:rsidR="006F5CFD" w:rsidRDefault="006F5CFD" w:rsidP="00E974F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DB2A1" w14:textId="77777777" w:rsidR="00170A94" w:rsidRDefault="00170A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8A847B" w14:textId="47CD2A66" w:rsidR="00E974FE" w:rsidRDefault="00617AB2">
    <w:pPr>
      <w:pStyle w:val="Header"/>
    </w:pPr>
    <w:r>
      <w:rPr>
        <w:noProof/>
      </w:rPr>
      <w:drawing>
        <wp:anchor distT="0" distB="0" distL="114300" distR="114300" simplePos="0" relativeHeight="251656192" behindDoc="1" locked="0" layoutInCell="1" allowOverlap="1" wp14:anchorId="352A783B" wp14:editId="5D1D131E">
          <wp:simplePos x="0" y="0"/>
          <wp:positionH relativeFrom="margin">
            <wp:align>center</wp:align>
          </wp:positionH>
          <wp:positionV relativeFrom="page">
            <wp:align>center</wp:align>
          </wp:positionV>
          <wp:extent cx="7138670" cy="9531350"/>
          <wp:effectExtent l="0" t="0" r="5080" b="0"/>
          <wp:wrapNone/>
          <wp:docPr id="475" name="Picture 47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670" cy="9531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60BA5C74" wp14:editId="42C29556">
          <wp:simplePos x="0" y="0"/>
          <wp:positionH relativeFrom="column">
            <wp:posOffset>6918325</wp:posOffset>
          </wp:positionH>
          <wp:positionV relativeFrom="paragraph">
            <wp:posOffset>1609979</wp:posOffset>
          </wp:positionV>
          <wp:extent cx="1542415" cy="1322705"/>
          <wp:effectExtent l="0" t="0" r="635" b="0"/>
          <wp:wrapTight wrapText="bothSides">
            <wp:wrapPolygon edited="0">
              <wp:start x="7470" y="0"/>
              <wp:lineTo x="4268" y="622"/>
              <wp:lineTo x="0" y="3422"/>
              <wp:lineTo x="0" y="14310"/>
              <wp:lineTo x="3201" y="15866"/>
              <wp:lineTo x="7470" y="20221"/>
              <wp:lineTo x="9337" y="21154"/>
              <wp:lineTo x="12005" y="21154"/>
              <wp:lineTo x="13872" y="20221"/>
              <wp:lineTo x="18141" y="15866"/>
              <wp:lineTo x="21342" y="14310"/>
              <wp:lineTo x="21342" y="11199"/>
              <wp:lineTo x="20542" y="10266"/>
              <wp:lineTo x="18941" y="5289"/>
              <wp:lineTo x="19208" y="2489"/>
              <wp:lineTo x="17607" y="622"/>
              <wp:lineTo x="13872" y="0"/>
              <wp:lineTo x="7470" y="0"/>
            </wp:wrapPolygon>
          </wp:wrapTight>
          <wp:docPr id="476" name="Picture 4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241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42880" behindDoc="1" locked="0" layoutInCell="1" allowOverlap="1" wp14:anchorId="495D290D" wp14:editId="12646E7D">
              <wp:simplePos x="0" y="0"/>
              <wp:positionH relativeFrom="page">
                <wp:align>center</wp:align>
              </wp:positionH>
              <wp:positionV relativeFrom="page">
                <wp:posOffset>422910</wp:posOffset>
              </wp:positionV>
              <wp:extent cx="7772400" cy="205920"/>
              <wp:effectExtent l="0" t="0" r="0" b="381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0B1E069" id="Rectangle 2" o:spid="_x0000_s1026" style="position:absolute;margin-left:0;margin-top:33.3pt;width:612pt;height:16.2pt;z-index:-2516736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" fillcolor="#f2dab2 [3214]" stroked="f" strokeweight="1pt">
              <w10:wrap anchorx="page" anchory="page"/>
            </v:rect>
          </w:pict>
        </mc:Fallback>
      </mc:AlternateContent>
    </w:r>
    <w:r w:rsidR="00E974FE"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1C73991F" wp14:editId="481808F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557640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55764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2C65F5B" id="Rectangle 1" o:spid="_x0000_s1026" style="position:absolute;margin-left:0;margin-top:0;width:612pt;height:43.9pt;z-index:-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" fillcolor="#011e41 [3215]" stroked="f" strokeweight="1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8F180" w14:textId="77777777" w:rsidR="004B7734" w:rsidRDefault="004A4F01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C23DBF7" wp14:editId="2FD613CE">
          <wp:simplePos x="0" y="0"/>
          <wp:positionH relativeFrom="margin">
            <wp:posOffset>2218055</wp:posOffset>
          </wp:positionH>
          <wp:positionV relativeFrom="paragraph">
            <wp:posOffset>121285</wp:posOffset>
          </wp:positionV>
          <wp:extent cx="1544320" cy="1323340"/>
          <wp:effectExtent l="0" t="0" r="0" b="0"/>
          <wp:wrapTopAndBottom/>
          <wp:docPr id="477" name="Picture 4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4320" cy="13233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4B7734">
      <w:rPr>
        <w:noProof/>
      </w:rPr>
      <w:drawing>
        <wp:anchor distT="0" distB="0" distL="114300" distR="114300" simplePos="0" relativeHeight="251659264" behindDoc="1" locked="0" layoutInCell="1" allowOverlap="1" wp14:anchorId="1A765C9C" wp14:editId="26F56951">
          <wp:simplePos x="895350" y="447675"/>
          <wp:positionH relativeFrom="page">
            <wp:align>center</wp:align>
          </wp:positionH>
          <wp:positionV relativeFrom="page">
            <wp:posOffset>264160</wp:posOffset>
          </wp:positionV>
          <wp:extent cx="7138800" cy="9531607"/>
          <wp:effectExtent l="0" t="0" r="5080" b="0"/>
          <wp:wrapNone/>
          <wp:docPr id="478" name="Picture 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ormal fram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8800" cy="95316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EB546D7" wp14:editId="3F735DDC">
              <wp:simplePos x="0" y="0"/>
              <wp:positionH relativeFrom="page">
                <wp:align>center</wp:align>
              </wp:positionH>
              <wp:positionV relativeFrom="page">
                <wp:posOffset>1257300</wp:posOffset>
              </wp:positionV>
              <wp:extent cx="7772400" cy="205920"/>
              <wp:effectExtent l="0" t="0" r="0" b="381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20592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4CD6D65" id="Rectangle 8" o:spid="_x0000_s1026" style="position:absolute;margin-left:0;margin-top:99pt;width:612pt;height:16.2pt;z-index:-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" fillcolor="#f2dab2 [3214]" stroked="f" strokeweight="1pt">
              <w10:wrap anchorx="page" anchory="page"/>
            </v:rect>
          </w:pict>
        </mc:Fallback>
      </mc:AlternateContent>
    </w:r>
    <w:r w:rsidR="004B7734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4D64712" wp14:editId="47E4935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72400" cy="1257480"/>
              <wp:effectExtent l="0" t="0" r="0" b="0"/>
              <wp:wrapNone/>
              <wp:docPr id="9" name="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72400" cy="1257480"/>
                      </a:xfrm>
                      <a:prstGeom prst="rect">
                        <a:avLst/>
                      </a:prstGeom>
                      <a:solidFill>
                        <a:schemeClr val="tx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C842BD6" id="Rectangle 9" o:spid="_x0000_s1026" style="position:absolute;margin-left:0;margin-top:0;width:612pt;height:99pt;z-index:-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" fillcolor="#011e41 [3215]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7" type="#_x0000_t75" style="width:13.2pt;height:9.6pt" o:bullet="t">
        <v:imagedata r:id="rId1" o:title="bullet"/>
      </v:shape>
    </w:pict>
  </w:numPicBullet>
  <w:abstractNum w:abstractNumId="0" w15:restartNumberingAfterBreak="0">
    <w:nsid w:val="FFFFFF7C"/>
    <w:multiLevelType w:val="singleLevel"/>
    <w:tmpl w:val="02EC65E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BC618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61CF66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56606E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4623FC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5014C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68AD02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A29A5C"/>
    <w:lvl w:ilvl="0">
      <w:start w:val="1"/>
      <w:numFmt w:val="bullet"/>
      <w:pStyle w:val="ListBullet2"/>
      <w:lvlText w:val=""/>
      <w:lvlJc w:val="left"/>
      <w:pPr>
        <w:ind w:left="644" w:hanging="360"/>
      </w:pPr>
      <w:rPr>
        <w:rFonts w:ascii="Wingdings" w:hAnsi="Wingdings" w:hint="default"/>
        <w:color w:val="011E41" w:themeColor="text2"/>
      </w:rPr>
    </w:lvl>
  </w:abstractNum>
  <w:abstractNum w:abstractNumId="8" w15:restartNumberingAfterBreak="0">
    <w:nsid w:val="FFFFFF88"/>
    <w:multiLevelType w:val="singleLevel"/>
    <w:tmpl w:val="0A7EFAB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8E5D10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011E41" w:themeColor="text2"/>
      </w:rPr>
    </w:lvl>
  </w:abstractNum>
  <w:abstractNum w:abstractNumId="10" w15:restartNumberingAfterBreak="0">
    <w:nsid w:val="00962464"/>
    <w:multiLevelType w:val="hybridMultilevel"/>
    <w:tmpl w:val="0AB05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337ABB"/>
    <w:multiLevelType w:val="multilevel"/>
    <w:tmpl w:val="08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B130791"/>
    <w:multiLevelType w:val="hybridMultilevel"/>
    <w:tmpl w:val="EB3873AA"/>
    <w:lvl w:ilvl="0" w:tplc="31C25FB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3FB4958"/>
    <w:multiLevelType w:val="hybridMultilevel"/>
    <w:tmpl w:val="04C68E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25664F"/>
    <w:multiLevelType w:val="hybridMultilevel"/>
    <w:tmpl w:val="7BB66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827866"/>
    <w:multiLevelType w:val="hybridMultilevel"/>
    <w:tmpl w:val="F14CB7A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5C52E5"/>
    <w:multiLevelType w:val="hybridMultilevel"/>
    <w:tmpl w:val="B6C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21F3CD1"/>
    <w:multiLevelType w:val="hybridMultilevel"/>
    <w:tmpl w:val="8558F14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B531BC"/>
    <w:multiLevelType w:val="hybridMultilevel"/>
    <w:tmpl w:val="7DD6D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3B92DD0"/>
    <w:multiLevelType w:val="hybridMultilevel"/>
    <w:tmpl w:val="B9F682DA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55A20AC"/>
    <w:multiLevelType w:val="hybridMultilevel"/>
    <w:tmpl w:val="8BCECED4"/>
    <w:lvl w:ilvl="0" w:tplc="8D3E2854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2A070F3B"/>
    <w:multiLevelType w:val="hybridMultilevel"/>
    <w:tmpl w:val="DD06B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B174CE7"/>
    <w:multiLevelType w:val="hybridMultilevel"/>
    <w:tmpl w:val="CCA2F7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CE0388"/>
    <w:multiLevelType w:val="hybridMultilevel"/>
    <w:tmpl w:val="9806A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DFE24A5"/>
    <w:multiLevelType w:val="hybridMultilevel"/>
    <w:tmpl w:val="B724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995E3A"/>
    <w:multiLevelType w:val="hybridMultilevel"/>
    <w:tmpl w:val="0E5EA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4D8767A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35222AA3"/>
    <w:multiLevelType w:val="hybridMultilevel"/>
    <w:tmpl w:val="0AB055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69818B4"/>
    <w:multiLevelType w:val="multilevel"/>
    <w:tmpl w:val="B2C23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7226042"/>
    <w:multiLevelType w:val="hybridMultilevel"/>
    <w:tmpl w:val="8188B6F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A23E70"/>
    <w:multiLevelType w:val="hybridMultilevel"/>
    <w:tmpl w:val="3628EC7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1" w15:restartNumberingAfterBreak="0">
    <w:nsid w:val="41E81F8A"/>
    <w:multiLevelType w:val="hybridMultilevel"/>
    <w:tmpl w:val="50E61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28D4BFC"/>
    <w:multiLevelType w:val="hybridMultilevel"/>
    <w:tmpl w:val="441E93A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2D94A54"/>
    <w:multiLevelType w:val="hybridMultilevel"/>
    <w:tmpl w:val="59D01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5674C24"/>
    <w:multiLevelType w:val="hybridMultilevel"/>
    <w:tmpl w:val="764265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43CCB"/>
    <w:multiLevelType w:val="hybridMultilevel"/>
    <w:tmpl w:val="C78C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584269C"/>
    <w:multiLevelType w:val="hybridMultilevel"/>
    <w:tmpl w:val="E9061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5861D5"/>
    <w:multiLevelType w:val="hybridMultilevel"/>
    <w:tmpl w:val="2A6CF7DE"/>
    <w:lvl w:ilvl="0" w:tplc="CC8CA0BA">
      <w:start w:val="1"/>
      <w:numFmt w:val="decimal"/>
      <w:pStyle w:val="Numberedlist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6123CA"/>
    <w:multiLevelType w:val="hybridMultilevel"/>
    <w:tmpl w:val="53624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AFE7A62"/>
    <w:multiLevelType w:val="hybridMultilevel"/>
    <w:tmpl w:val="63A2A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C2D0152"/>
    <w:multiLevelType w:val="hybridMultilevel"/>
    <w:tmpl w:val="488C8378"/>
    <w:lvl w:ilvl="0" w:tplc="28DAB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4B13391"/>
    <w:multiLevelType w:val="hybridMultilevel"/>
    <w:tmpl w:val="44AA7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8E85B56"/>
    <w:multiLevelType w:val="hybridMultilevel"/>
    <w:tmpl w:val="8EE0C3CE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3510F"/>
    <w:multiLevelType w:val="hybridMultilevel"/>
    <w:tmpl w:val="48403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E6032AE"/>
    <w:multiLevelType w:val="hybridMultilevel"/>
    <w:tmpl w:val="6CA44A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67AF4"/>
    <w:multiLevelType w:val="hybridMultilevel"/>
    <w:tmpl w:val="5852D502"/>
    <w:lvl w:ilvl="0" w:tplc="96885B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7D882833"/>
    <w:multiLevelType w:val="hybridMultilevel"/>
    <w:tmpl w:val="06B21ACC"/>
    <w:lvl w:ilvl="0" w:tplc="E0FCA6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C3608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2080708252">
    <w:abstractNumId w:val="26"/>
  </w:num>
  <w:num w:numId="2" w16cid:durableId="1205869310">
    <w:abstractNumId w:val="47"/>
  </w:num>
  <w:num w:numId="3" w16cid:durableId="1885436296">
    <w:abstractNumId w:val="11"/>
  </w:num>
  <w:num w:numId="4" w16cid:durableId="790317686">
    <w:abstractNumId w:val="9"/>
  </w:num>
  <w:num w:numId="5" w16cid:durableId="983047117">
    <w:abstractNumId w:val="7"/>
  </w:num>
  <w:num w:numId="6" w16cid:durableId="2127457213">
    <w:abstractNumId w:val="6"/>
  </w:num>
  <w:num w:numId="7" w16cid:durableId="964700601">
    <w:abstractNumId w:val="5"/>
  </w:num>
  <w:num w:numId="8" w16cid:durableId="816266873">
    <w:abstractNumId w:val="4"/>
  </w:num>
  <w:num w:numId="9" w16cid:durableId="1617565083">
    <w:abstractNumId w:val="8"/>
  </w:num>
  <w:num w:numId="10" w16cid:durableId="877812776">
    <w:abstractNumId w:val="3"/>
  </w:num>
  <w:num w:numId="11" w16cid:durableId="1540437854">
    <w:abstractNumId w:val="2"/>
  </w:num>
  <w:num w:numId="12" w16cid:durableId="1022704655">
    <w:abstractNumId w:val="1"/>
  </w:num>
  <w:num w:numId="13" w16cid:durableId="1721132377">
    <w:abstractNumId w:val="0"/>
  </w:num>
  <w:num w:numId="14" w16cid:durableId="381057430">
    <w:abstractNumId w:val="16"/>
  </w:num>
  <w:num w:numId="15" w16cid:durableId="1850832844">
    <w:abstractNumId w:val="37"/>
  </w:num>
  <w:num w:numId="16" w16cid:durableId="126028688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95719885">
    <w:abstractNumId w:val="18"/>
  </w:num>
  <w:num w:numId="18" w16cid:durableId="1234271297">
    <w:abstractNumId w:val="14"/>
  </w:num>
  <w:num w:numId="19" w16cid:durableId="776101454">
    <w:abstractNumId w:val="41"/>
  </w:num>
  <w:num w:numId="20" w16cid:durableId="1665236801">
    <w:abstractNumId w:val="31"/>
  </w:num>
  <w:num w:numId="21" w16cid:durableId="1215629137">
    <w:abstractNumId w:val="40"/>
  </w:num>
  <w:num w:numId="22" w16cid:durableId="1691948442">
    <w:abstractNumId w:val="33"/>
  </w:num>
  <w:num w:numId="23" w16cid:durableId="1577128880">
    <w:abstractNumId w:val="30"/>
  </w:num>
  <w:num w:numId="24" w16cid:durableId="918094978">
    <w:abstractNumId w:val="43"/>
  </w:num>
  <w:num w:numId="25" w16cid:durableId="803621339">
    <w:abstractNumId w:val="21"/>
  </w:num>
  <w:num w:numId="26" w16cid:durableId="351299080">
    <w:abstractNumId w:val="44"/>
  </w:num>
  <w:num w:numId="27" w16cid:durableId="883717092">
    <w:abstractNumId w:val="24"/>
  </w:num>
  <w:num w:numId="28" w16cid:durableId="1545021955">
    <w:abstractNumId w:val="23"/>
  </w:num>
  <w:num w:numId="29" w16cid:durableId="130251075">
    <w:abstractNumId w:val="32"/>
  </w:num>
  <w:num w:numId="30" w16cid:durableId="1190340276">
    <w:abstractNumId w:val="39"/>
  </w:num>
  <w:num w:numId="31" w16cid:durableId="308633919">
    <w:abstractNumId w:val="15"/>
  </w:num>
  <w:num w:numId="32" w16cid:durableId="1922640072">
    <w:abstractNumId w:val="22"/>
  </w:num>
  <w:num w:numId="33" w16cid:durableId="1166440877">
    <w:abstractNumId w:val="17"/>
  </w:num>
  <w:num w:numId="34" w16cid:durableId="765880051">
    <w:abstractNumId w:val="29"/>
  </w:num>
  <w:num w:numId="35" w16cid:durableId="1035352293">
    <w:abstractNumId w:val="19"/>
  </w:num>
  <w:num w:numId="36" w16cid:durableId="785929239">
    <w:abstractNumId w:val="27"/>
  </w:num>
  <w:num w:numId="37" w16cid:durableId="744882655">
    <w:abstractNumId w:val="34"/>
  </w:num>
  <w:num w:numId="38" w16cid:durableId="1881434743">
    <w:abstractNumId w:val="20"/>
  </w:num>
  <w:num w:numId="39" w16cid:durableId="401102576">
    <w:abstractNumId w:val="42"/>
  </w:num>
  <w:num w:numId="40" w16cid:durableId="189101478">
    <w:abstractNumId w:val="46"/>
  </w:num>
  <w:num w:numId="41" w16cid:durableId="1172918566">
    <w:abstractNumId w:val="45"/>
  </w:num>
  <w:num w:numId="42" w16cid:durableId="1608656551">
    <w:abstractNumId w:val="12"/>
  </w:num>
  <w:num w:numId="43" w16cid:durableId="673385741">
    <w:abstractNumId w:val="38"/>
  </w:num>
  <w:num w:numId="44" w16cid:durableId="693730397">
    <w:abstractNumId w:val="13"/>
  </w:num>
  <w:num w:numId="45" w16cid:durableId="1632514069">
    <w:abstractNumId w:val="36"/>
  </w:num>
  <w:num w:numId="46" w16cid:durableId="636498799">
    <w:abstractNumId w:val="25"/>
  </w:num>
  <w:num w:numId="47" w16cid:durableId="1744336236">
    <w:abstractNumId w:val="35"/>
  </w:num>
  <w:num w:numId="48" w16cid:durableId="119296028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EzMTE0tzS1NDFU0lEKTi0uzszPAykwrAUAhAzbiywAAAA="/>
  </w:docVars>
  <w:rsids>
    <w:rsidRoot w:val="005E61C2"/>
    <w:rsid w:val="00002C72"/>
    <w:rsid w:val="00004B3B"/>
    <w:rsid w:val="000074A7"/>
    <w:rsid w:val="00015822"/>
    <w:rsid w:val="00015C44"/>
    <w:rsid w:val="00017187"/>
    <w:rsid w:val="00021BD1"/>
    <w:rsid w:val="00022B10"/>
    <w:rsid w:val="0002351C"/>
    <w:rsid w:val="00023EF2"/>
    <w:rsid w:val="00032D3C"/>
    <w:rsid w:val="00033857"/>
    <w:rsid w:val="000409E4"/>
    <w:rsid w:val="00045406"/>
    <w:rsid w:val="0005151A"/>
    <w:rsid w:val="00056C17"/>
    <w:rsid w:val="00057A3A"/>
    <w:rsid w:val="000639BF"/>
    <w:rsid w:val="00063CD1"/>
    <w:rsid w:val="00064EDB"/>
    <w:rsid w:val="0007253A"/>
    <w:rsid w:val="00075AB2"/>
    <w:rsid w:val="00091BEE"/>
    <w:rsid w:val="00092DB3"/>
    <w:rsid w:val="00096DEC"/>
    <w:rsid w:val="000A3A2C"/>
    <w:rsid w:val="000A5B73"/>
    <w:rsid w:val="000B1219"/>
    <w:rsid w:val="000B6873"/>
    <w:rsid w:val="000C7128"/>
    <w:rsid w:val="000C7A65"/>
    <w:rsid w:val="000D0BA9"/>
    <w:rsid w:val="000D61B7"/>
    <w:rsid w:val="000E424A"/>
    <w:rsid w:val="000F1E9F"/>
    <w:rsid w:val="00100FAB"/>
    <w:rsid w:val="00103F46"/>
    <w:rsid w:val="00104C53"/>
    <w:rsid w:val="00106469"/>
    <w:rsid w:val="00107804"/>
    <w:rsid w:val="00112D2E"/>
    <w:rsid w:val="00113EC7"/>
    <w:rsid w:val="00114B97"/>
    <w:rsid w:val="00115A9C"/>
    <w:rsid w:val="0012099D"/>
    <w:rsid w:val="00134788"/>
    <w:rsid w:val="00136531"/>
    <w:rsid w:val="00137AB6"/>
    <w:rsid w:val="0014300D"/>
    <w:rsid w:val="00145545"/>
    <w:rsid w:val="00147238"/>
    <w:rsid w:val="00150164"/>
    <w:rsid w:val="00151D74"/>
    <w:rsid w:val="00152189"/>
    <w:rsid w:val="00152601"/>
    <w:rsid w:val="00153133"/>
    <w:rsid w:val="00160004"/>
    <w:rsid w:val="00170A94"/>
    <w:rsid w:val="0018041B"/>
    <w:rsid w:val="00184049"/>
    <w:rsid w:val="00186891"/>
    <w:rsid w:val="00197D41"/>
    <w:rsid w:val="001A4A81"/>
    <w:rsid w:val="001A4D03"/>
    <w:rsid w:val="001A5013"/>
    <w:rsid w:val="001B06E7"/>
    <w:rsid w:val="001B5279"/>
    <w:rsid w:val="001B575B"/>
    <w:rsid w:val="001B6A25"/>
    <w:rsid w:val="001B6E92"/>
    <w:rsid w:val="001B735C"/>
    <w:rsid w:val="001C6FFA"/>
    <w:rsid w:val="001D2DDE"/>
    <w:rsid w:val="001D2F9A"/>
    <w:rsid w:val="001D3BE3"/>
    <w:rsid w:val="001E1833"/>
    <w:rsid w:val="001E1FF5"/>
    <w:rsid w:val="001E31E5"/>
    <w:rsid w:val="001E56D8"/>
    <w:rsid w:val="001E6747"/>
    <w:rsid w:val="00202645"/>
    <w:rsid w:val="00205B66"/>
    <w:rsid w:val="00206C6F"/>
    <w:rsid w:val="00207242"/>
    <w:rsid w:val="00212471"/>
    <w:rsid w:val="00213478"/>
    <w:rsid w:val="00217E06"/>
    <w:rsid w:val="00221F4A"/>
    <w:rsid w:val="00223998"/>
    <w:rsid w:val="00226579"/>
    <w:rsid w:val="002266E8"/>
    <w:rsid w:val="0022796B"/>
    <w:rsid w:val="0023009F"/>
    <w:rsid w:val="00230C57"/>
    <w:rsid w:val="00232ABB"/>
    <w:rsid w:val="00240DD9"/>
    <w:rsid w:val="00247D6C"/>
    <w:rsid w:val="0025166C"/>
    <w:rsid w:val="0025187C"/>
    <w:rsid w:val="00256214"/>
    <w:rsid w:val="00257358"/>
    <w:rsid w:val="002628FE"/>
    <w:rsid w:val="0027226D"/>
    <w:rsid w:val="0027652A"/>
    <w:rsid w:val="00276A68"/>
    <w:rsid w:val="002831F7"/>
    <w:rsid w:val="0028684E"/>
    <w:rsid w:val="0028785F"/>
    <w:rsid w:val="002902EB"/>
    <w:rsid w:val="00290F43"/>
    <w:rsid w:val="002911FE"/>
    <w:rsid w:val="002A341E"/>
    <w:rsid w:val="002A4532"/>
    <w:rsid w:val="002A4E7A"/>
    <w:rsid w:val="002A5F54"/>
    <w:rsid w:val="002A779A"/>
    <w:rsid w:val="002B2CB5"/>
    <w:rsid w:val="002B6045"/>
    <w:rsid w:val="002B7378"/>
    <w:rsid w:val="002C0422"/>
    <w:rsid w:val="002C0AA2"/>
    <w:rsid w:val="002C1378"/>
    <w:rsid w:val="002C1924"/>
    <w:rsid w:val="002C2944"/>
    <w:rsid w:val="002C4CBE"/>
    <w:rsid w:val="002D0C17"/>
    <w:rsid w:val="002D1439"/>
    <w:rsid w:val="002D5BE3"/>
    <w:rsid w:val="002E124E"/>
    <w:rsid w:val="002E16D1"/>
    <w:rsid w:val="002E4ABB"/>
    <w:rsid w:val="002E7516"/>
    <w:rsid w:val="002F1960"/>
    <w:rsid w:val="002F4085"/>
    <w:rsid w:val="002F482C"/>
    <w:rsid w:val="00321663"/>
    <w:rsid w:val="003228BB"/>
    <w:rsid w:val="00326313"/>
    <w:rsid w:val="003306D3"/>
    <w:rsid w:val="00336696"/>
    <w:rsid w:val="0034132A"/>
    <w:rsid w:val="00341820"/>
    <w:rsid w:val="003442D9"/>
    <w:rsid w:val="00347FED"/>
    <w:rsid w:val="0035180F"/>
    <w:rsid w:val="00352A9B"/>
    <w:rsid w:val="0035518C"/>
    <w:rsid w:val="003552F5"/>
    <w:rsid w:val="00373409"/>
    <w:rsid w:val="0037534E"/>
    <w:rsid w:val="00385EA4"/>
    <w:rsid w:val="003862D1"/>
    <w:rsid w:val="003912E1"/>
    <w:rsid w:val="00391A61"/>
    <w:rsid w:val="003940C6"/>
    <w:rsid w:val="00394708"/>
    <w:rsid w:val="003958F6"/>
    <w:rsid w:val="003A19E8"/>
    <w:rsid w:val="003A6C32"/>
    <w:rsid w:val="003B1BD4"/>
    <w:rsid w:val="003C241B"/>
    <w:rsid w:val="003C3835"/>
    <w:rsid w:val="003C412D"/>
    <w:rsid w:val="003C466A"/>
    <w:rsid w:val="003D06F0"/>
    <w:rsid w:val="003D70C9"/>
    <w:rsid w:val="003E1C03"/>
    <w:rsid w:val="003E5421"/>
    <w:rsid w:val="003E689C"/>
    <w:rsid w:val="003E6B10"/>
    <w:rsid w:val="003F015A"/>
    <w:rsid w:val="003F1000"/>
    <w:rsid w:val="003F52CD"/>
    <w:rsid w:val="003F5A04"/>
    <w:rsid w:val="00400A31"/>
    <w:rsid w:val="00404317"/>
    <w:rsid w:val="004164A9"/>
    <w:rsid w:val="004176DD"/>
    <w:rsid w:val="00417E6E"/>
    <w:rsid w:val="00420110"/>
    <w:rsid w:val="0042071C"/>
    <w:rsid w:val="004228B3"/>
    <w:rsid w:val="00426BB5"/>
    <w:rsid w:val="0043232A"/>
    <w:rsid w:val="004336E5"/>
    <w:rsid w:val="00434905"/>
    <w:rsid w:val="00437419"/>
    <w:rsid w:val="00450833"/>
    <w:rsid w:val="00452EC8"/>
    <w:rsid w:val="00460377"/>
    <w:rsid w:val="00462466"/>
    <w:rsid w:val="004651BD"/>
    <w:rsid w:val="0047291D"/>
    <w:rsid w:val="00482D76"/>
    <w:rsid w:val="00484802"/>
    <w:rsid w:val="004862CB"/>
    <w:rsid w:val="0049616A"/>
    <w:rsid w:val="004A4F01"/>
    <w:rsid w:val="004A6B56"/>
    <w:rsid w:val="004B0A84"/>
    <w:rsid w:val="004B165F"/>
    <w:rsid w:val="004B1704"/>
    <w:rsid w:val="004B7734"/>
    <w:rsid w:val="004C3687"/>
    <w:rsid w:val="004D00CA"/>
    <w:rsid w:val="004D62C3"/>
    <w:rsid w:val="004E0DB9"/>
    <w:rsid w:val="004E237B"/>
    <w:rsid w:val="004E59A1"/>
    <w:rsid w:val="004F0A79"/>
    <w:rsid w:val="004F10F2"/>
    <w:rsid w:val="004F1A2E"/>
    <w:rsid w:val="004F1A3D"/>
    <w:rsid w:val="004F2CB5"/>
    <w:rsid w:val="004F41BF"/>
    <w:rsid w:val="004F606D"/>
    <w:rsid w:val="004F7D7C"/>
    <w:rsid w:val="00500211"/>
    <w:rsid w:val="00512856"/>
    <w:rsid w:val="00522B44"/>
    <w:rsid w:val="00524CC7"/>
    <w:rsid w:val="00533147"/>
    <w:rsid w:val="005335E9"/>
    <w:rsid w:val="005407AA"/>
    <w:rsid w:val="00542D1F"/>
    <w:rsid w:val="00547C93"/>
    <w:rsid w:val="0055099A"/>
    <w:rsid w:val="0055231A"/>
    <w:rsid w:val="005539F4"/>
    <w:rsid w:val="00554DFC"/>
    <w:rsid w:val="0055611A"/>
    <w:rsid w:val="005619B3"/>
    <w:rsid w:val="0056299C"/>
    <w:rsid w:val="00573428"/>
    <w:rsid w:val="0057523C"/>
    <w:rsid w:val="00575640"/>
    <w:rsid w:val="00581414"/>
    <w:rsid w:val="00584215"/>
    <w:rsid w:val="00585AED"/>
    <w:rsid w:val="005A0983"/>
    <w:rsid w:val="005A13E5"/>
    <w:rsid w:val="005A22C5"/>
    <w:rsid w:val="005A6338"/>
    <w:rsid w:val="005B0FDD"/>
    <w:rsid w:val="005B72F9"/>
    <w:rsid w:val="005C0B67"/>
    <w:rsid w:val="005C1486"/>
    <w:rsid w:val="005C6C87"/>
    <w:rsid w:val="005C74F7"/>
    <w:rsid w:val="005C7819"/>
    <w:rsid w:val="005D22DA"/>
    <w:rsid w:val="005D4595"/>
    <w:rsid w:val="005D64B0"/>
    <w:rsid w:val="005D7191"/>
    <w:rsid w:val="005E0E0E"/>
    <w:rsid w:val="005E21FB"/>
    <w:rsid w:val="005E61C2"/>
    <w:rsid w:val="005E6C43"/>
    <w:rsid w:val="005E728B"/>
    <w:rsid w:val="005E7CE1"/>
    <w:rsid w:val="005F0AE1"/>
    <w:rsid w:val="005F5FE4"/>
    <w:rsid w:val="00601BDC"/>
    <w:rsid w:val="00605E63"/>
    <w:rsid w:val="0060710E"/>
    <w:rsid w:val="006135CD"/>
    <w:rsid w:val="0061673E"/>
    <w:rsid w:val="00617AB2"/>
    <w:rsid w:val="00625A01"/>
    <w:rsid w:val="00626637"/>
    <w:rsid w:val="00634038"/>
    <w:rsid w:val="00634A10"/>
    <w:rsid w:val="00634F33"/>
    <w:rsid w:val="00635189"/>
    <w:rsid w:val="006376B3"/>
    <w:rsid w:val="00647046"/>
    <w:rsid w:val="00653029"/>
    <w:rsid w:val="0066087B"/>
    <w:rsid w:val="00665842"/>
    <w:rsid w:val="00671AA6"/>
    <w:rsid w:val="00672D9C"/>
    <w:rsid w:val="00673C6C"/>
    <w:rsid w:val="00677270"/>
    <w:rsid w:val="006948E9"/>
    <w:rsid w:val="006A0DC8"/>
    <w:rsid w:val="006A4988"/>
    <w:rsid w:val="006A7382"/>
    <w:rsid w:val="006A7A28"/>
    <w:rsid w:val="006B0EB3"/>
    <w:rsid w:val="006B4D49"/>
    <w:rsid w:val="006B4E99"/>
    <w:rsid w:val="006C04F2"/>
    <w:rsid w:val="006C18B0"/>
    <w:rsid w:val="006C35FB"/>
    <w:rsid w:val="006C38A2"/>
    <w:rsid w:val="006C6097"/>
    <w:rsid w:val="006C61AC"/>
    <w:rsid w:val="006D1FA7"/>
    <w:rsid w:val="006D54BC"/>
    <w:rsid w:val="006E1DF2"/>
    <w:rsid w:val="006E4AD9"/>
    <w:rsid w:val="006F45AE"/>
    <w:rsid w:val="006F5CFD"/>
    <w:rsid w:val="006F5E22"/>
    <w:rsid w:val="006F62FD"/>
    <w:rsid w:val="006F68A9"/>
    <w:rsid w:val="00706BC7"/>
    <w:rsid w:val="00707FC1"/>
    <w:rsid w:val="00711157"/>
    <w:rsid w:val="00711637"/>
    <w:rsid w:val="007208D7"/>
    <w:rsid w:val="00721B3A"/>
    <w:rsid w:val="00724498"/>
    <w:rsid w:val="00733AF8"/>
    <w:rsid w:val="00737F70"/>
    <w:rsid w:val="00740B4F"/>
    <w:rsid w:val="007479A0"/>
    <w:rsid w:val="007532E9"/>
    <w:rsid w:val="00755517"/>
    <w:rsid w:val="00760FAC"/>
    <w:rsid w:val="00762272"/>
    <w:rsid w:val="007701D6"/>
    <w:rsid w:val="0077082A"/>
    <w:rsid w:val="00773FE0"/>
    <w:rsid w:val="00783237"/>
    <w:rsid w:val="00783E95"/>
    <w:rsid w:val="007841DA"/>
    <w:rsid w:val="00786BD5"/>
    <w:rsid w:val="0079024C"/>
    <w:rsid w:val="0079102E"/>
    <w:rsid w:val="007917AF"/>
    <w:rsid w:val="007926EB"/>
    <w:rsid w:val="0079444C"/>
    <w:rsid w:val="007953C8"/>
    <w:rsid w:val="00797126"/>
    <w:rsid w:val="007A1A56"/>
    <w:rsid w:val="007A323A"/>
    <w:rsid w:val="007A71A9"/>
    <w:rsid w:val="007B2573"/>
    <w:rsid w:val="007B2CAF"/>
    <w:rsid w:val="007B3941"/>
    <w:rsid w:val="007B526E"/>
    <w:rsid w:val="007C21E6"/>
    <w:rsid w:val="007C62E9"/>
    <w:rsid w:val="007D44BD"/>
    <w:rsid w:val="007D72BE"/>
    <w:rsid w:val="007E01A1"/>
    <w:rsid w:val="007E2BC1"/>
    <w:rsid w:val="007E528E"/>
    <w:rsid w:val="007F446C"/>
    <w:rsid w:val="007F6279"/>
    <w:rsid w:val="00801DAE"/>
    <w:rsid w:val="00805103"/>
    <w:rsid w:val="00810556"/>
    <w:rsid w:val="00813601"/>
    <w:rsid w:val="0081620C"/>
    <w:rsid w:val="008164D4"/>
    <w:rsid w:val="00822177"/>
    <w:rsid w:val="008232F3"/>
    <w:rsid w:val="00830EEA"/>
    <w:rsid w:val="0083275F"/>
    <w:rsid w:val="00832AA2"/>
    <w:rsid w:val="00833F0B"/>
    <w:rsid w:val="00836C33"/>
    <w:rsid w:val="008421CB"/>
    <w:rsid w:val="0085164A"/>
    <w:rsid w:val="00855712"/>
    <w:rsid w:val="00856A87"/>
    <w:rsid w:val="00860C83"/>
    <w:rsid w:val="00862401"/>
    <w:rsid w:val="00862D4A"/>
    <w:rsid w:val="00865E36"/>
    <w:rsid w:val="008748A1"/>
    <w:rsid w:val="0088071D"/>
    <w:rsid w:val="008819AF"/>
    <w:rsid w:val="00885FA2"/>
    <w:rsid w:val="00891FB1"/>
    <w:rsid w:val="00893050"/>
    <w:rsid w:val="008A18FC"/>
    <w:rsid w:val="008B4673"/>
    <w:rsid w:val="008C357C"/>
    <w:rsid w:val="008C4621"/>
    <w:rsid w:val="008C6116"/>
    <w:rsid w:val="008D1D1A"/>
    <w:rsid w:val="008D32E5"/>
    <w:rsid w:val="008D6190"/>
    <w:rsid w:val="008E2A51"/>
    <w:rsid w:val="008E394E"/>
    <w:rsid w:val="008E6A4D"/>
    <w:rsid w:val="008F5CBF"/>
    <w:rsid w:val="0091368F"/>
    <w:rsid w:val="00914FFF"/>
    <w:rsid w:val="009245FA"/>
    <w:rsid w:val="0093035F"/>
    <w:rsid w:val="00932100"/>
    <w:rsid w:val="0093468F"/>
    <w:rsid w:val="0094051A"/>
    <w:rsid w:val="00941E72"/>
    <w:rsid w:val="009511C2"/>
    <w:rsid w:val="00960913"/>
    <w:rsid w:val="00964172"/>
    <w:rsid w:val="0096747C"/>
    <w:rsid w:val="009701DB"/>
    <w:rsid w:val="0097424B"/>
    <w:rsid w:val="009845C8"/>
    <w:rsid w:val="0098592A"/>
    <w:rsid w:val="009904B9"/>
    <w:rsid w:val="00993978"/>
    <w:rsid w:val="00995841"/>
    <w:rsid w:val="009A013C"/>
    <w:rsid w:val="009A104F"/>
    <w:rsid w:val="009A2171"/>
    <w:rsid w:val="009A26B2"/>
    <w:rsid w:val="009A5A93"/>
    <w:rsid w:val="009B007B"/>
    <w:rsid w:val="009B2BF6"/>
    <w:rsid w:val="009B30FC"/>
    <w:rsid w:val="009C0EC8"/>
    <w:rsid w:val="009C152E"/>
    <w:rsid w:val="009E495E"/>
    <w:rsid w:val="009E4EA8"/>
    <w:rsid w:val="009F16EF"/>
    <w:rsid w:val="009F1DDA"/>
    <w:rsid w:val="009F2DD2"/>
    <w:rsid w:val="00A025C0"/>
    <w:rsid w:val="00A02668"/>
    <w:rsid w:val="00A12419"/>
    <w:rsid w:val="00A1295C"/>
    <w:rsid w:val="00A13EA0"/>
    <w:rsid w:val="00A14BE8"/>
    <w:rsid w:val="00A23EC1"/>
    <w:rsid w:val="00A25E11"/>
    <w:rsid w:val="00A403D2"/>
    <w:rsid w:val="00A41A7C"/>
    <w:rsid w:val="00A42714"/>
    <w:rsid w:val="00A43B29"/>
    <w:rsid w:val="00A4666A"/>
    <w:rsid w:val="00A472FE"/>
    <w:rsid w:val="00A47661"/>
    <w:rsid w:val="00A6018A"/>
    <w:rsid w:val="00A639B9"/>
    <w:rsid w:val="00A66228"/>
    <w:rsid w:val="00A67697"/>
    <w:rsid w:val="00A825E7"/>
    <w:rsid w:val="00A8279B"/>
    <w:rsid w:val="00A87751"/>
    <w:rsid w:val="00A87E8A"/>
    <w:rsid w:val="00A93329"/>
    <w:rsid w:val="00A936E5"/>
    <w:rsid w:val="00A95608"/>
    <w:rsid w:val="00AA2D70"/>
    <w:rsid w:val="00AB57AC"/>
    <w:rsid w:val="00AC053B"/>
    <w:rsid w:val="00AC0609"/>
    <w:rsid w:val="00AC3AAE"/>
    <w:rsid w:val="00AC5C8A"/>
    <w:rsid w:val="00AD433D"/>
    <w:rsid w:val="00AD6A5F"/>
    <w:rsid w:val="00AE0490"/>
    <w:rsid w:val="00AE2090"/>
    <w:rsid w:val="00AE3045"/>
    <w:rsid w:val="00AE319F"/>
    <w:rsid w:val="00AF0F73"/>
    <w:rsid w:val="00AF5E82"/>
    <w:rsid w:val="00B012FC"/>
    <w:rsid w:val="00B03DBA"/>
    <w:rsid w:val="00B07FFB"/>
    <w:rsid w:val="00B10B34"/>
    <w:rsid w:val="00B15142"/>
    <w:rsid w:val="00B15C38"/>
    <w:rsid w:val="00B24386"/>
    <w:rsid w:val="00B30C80"/>
    <w:rsid w:val="00B37DC2"/>
    <w:rsid w:val="00B467FC"/>
    <w:rsid w:val="00B47887"/>
    <w:rsid w:val="00B51A49"/>
    <w:rsid w:val="00B5337B"/>
    <w:rsid w:val="00B551E1"/>
    <w:rsid w:val="00B57524"/>
    <w:rsid w:val="00B63969"/>
    <w:rsid w:val="00B64096"/>
    <w:rsid w:val="00B6441A"/>
    <w:rsid w:val="00B7017B"/>
    <w:rsid w:val="00B7080F"/>
    <w:rsid w:val="00B73261"/>
    <w:rsid w:val="00B77160"/>
    <w:rsid w:val="00B809D1"/>
    <w:rsid w:val="00B8523D"/>
    <w:rsid w:val="00B91C0C"/>
    <w:rsid w:val="00B927F2"/>
    <w:rsid w:val="00B935DA"/>
    <w:rsid w:val="00B95B62"/>
    <w:rsid w:val="00B974A5"/>
    <w:rsid w:val="00B97A03"/>
    <w:rsid w:val="00BA3220"/>
    <w:rsid w:val="00BA42BD"/>
    <w:rsid w:val="00BB1A05"/>
    <w:rsid w:val="00BB26E1"/>
    <w:rsid w:val="00BB79BD"/>
    <w:rsid w:val="00BC08A4"/>
    <w:rsid w:val="00BC127B"/>
    <w:rsid w:val="00BC24EA"/>
    <w:rsid w:val="00BD45C1"/>
    <w:rsid w:val="00BE332D"/>
    <w:rsid w:val="00BE345C"/>
    <w:rsid w:val="00BE53D6"/>
    <w:rsid w:val="00BE5DF8"/>
    <w:rsid w:val="00BF0577"/>
    <w:rsid w:val="00BF0877"/>
    <w:rsid w:val="00BF28CA"/>
    <w:rsid w:val="00BF2D8F"/>
    <w:rsid w:val="00BF50AE"/>
    <w:rsid w:val="00BF5926"/>
    <w:rsid w:val="00BF6479"/>
    <w:rsid w:val="00C00E38"/>
    <w:rsid w:val="00C02C0B"/>
    <w:rsid w:val="00C05B76"/>
    <w:rsid w:val="00C0764E"/>
    <w:rsid w:val="00C10B54"/>
    <w:rsid w:val="00C121D0"/>
    <w:rsid w:val="00C16472"/>
    <w:rsid w:val="00C21CAA"/>
    <w:rsid w:val="00C236C9"/>
    <w:rsid w:val="00C27E4F"/>
    <w:rsid w:val="00C33868"/>
    <w:rsid w:val="00C34111"/>
    <w:rsid w:val="00C34FA3"/>
    <w:rsid w:val="00C43A64"/>
    <w:rsid w:val="00C56321"/>
    <w:rsid w:val="00C65667"/>
    <w:rsid w:val="00C80E52"/>
    <w:rsid w:val="00C81A0B"/>
    <w:rsid w:val="00C81BE9"/>
    <w:rsid w:val="00C82B7A"/>
    <w:rsid w:val="00C91B3F"/>
    <w:rsid w:val="00C91C2B"/>
    <w:rsid w:val="00C966B4"/>
    <w:rsid w:val="00CA33E5"/>
    <w:rsid w:val="00CA4A0C"/>
    <w:rsid w:val="00CA7966"/>
    <w:rsid w:val="00CB281F"/>
    <w:rsid w:val="00CB45E4"/>
    <w:rsid w:val="00CB7872"/>
    <w:rsid w:val="00CC0EFA"/>
    <w:rsid w:val="00CC278D"/>
    <w:rsid w:val="00CC598D"/>
    <w:rsid w:val="00CD27A4"/>
    <w:rsid w:val="00CD72FF"/>
    <w:rsid w:val="00CE1486"/>
    <w:rsid w:val="00CE391D"/>
    <w:rsid w:val="00CE4C6C"/>
    <w:rsid w:val="00CE4E1E"/>
    <w:rsid w:val="00CE515A"/>
    <w:rsid w:val="00CE77E2"/>
    <w:rsid w:val="00CF1F30"/>
    <w:rsid w:val="00CF35DC"/>
    <w:rsid w:val="00CF579A"/>
    <w:rsid w:val="00D0341E"/>
    <w:rsid w:val="00D04810"/>
    <w:rsid w:val="00D100DF"/>
    <w:rsid w:val="00D10684"/>
    <w:rsid w:val="00D212A9"/>
    <w:rsid w:val="00D21C93"/>
    <w:rsid w:val="00D21CEC"/>
    <w:rsid w:val="00D22321"/>
    <w:rsid w:val="00D27E09"/>
    <w:rsid w:val="00D3065C"/>
    <w:rsid w:val="00D37630"/>
    <w:rsid w:val="00D46029"/>
    <w:rsid w:val="00D503ED"/>
    <w:rsid w:val="00D50C48"/>
    <w:rsid w:val="00D50EB0"/>
    <w:rsid w:val="00D510A2"/>
    <w:rsid w:val="00D51408"/>
    <w:rsid w:val="00D622B6"/>
    <w:rsid w:val="00D74306"/>
    <w:rsid w:val="00D74960"/>
    <w:rsid w:val="00D8637F"/>
    <w:rsid w:val="00D872F8"/>
    <w:rsid w:val="00DA1941"/>
    <w:rsid w:val="00DA739B"/>
    <w:rsid w:val="00DB1C3A"/>
    <w:rsid w:val="00DC5AF3"/>
    <w:rsid w:val="00DC60B9"/>
    <w:rsid w:val="00DE3BC0"/>
    <w:rsid w:val="00DE7B1B"/>
    <w:rsid w:val="00DF1173"/>
    <w:rsid w:val="00DF29AB"/>
    <w:rsid w:val="00E00052"/>
    <w:rsid w:val="00E124DA"/>
    <w:rsid w:val="00E133D8"/>
    <w:rsid w:val="00E1448B"/>
    <w:rsid w:val="00E15C0F"/>
    <w:rsid w:val="00E17B83"/>
    <w:rsid w:val="00E20179"/>
    <w:rsid w:val="00E225A5"/>
    <w:rsid w:val="00E32949"/>
    <w:rsid w:val="00E34EB7"/>
    <w:rsid w:val="00E51B02"/>
    <w:rsid w:val="00E52A52"/>
    <w:rsid w:val="00E55329"/>
    <w:rsid w:val="00E55AC7"/>
    <w:rsid w:val="00E66263"/>
    <w:rsid w:val="00E6748B"/>
    <w:rsid w:val="00E7091A"/>
    <w:rsid w:val="00E729D2"/>
    <w:rsid w:val="00E73972"/>
    <w:rsid w:val="00E77824"/>
    <w:rsid w:val="00E80D18"/>
    <w:rsid w:val="00E87B95"/>
    <w:rsid w:val="00E901A8"/>
    <w:rsid w:val="00E93FBE"/>
    <w:rsid w:val="00E974FE"/>
    <w:rsid w:val="00EA0256"/>
    <w:rsid w:val="00EA2915"/>
    <w:rsid w:val="00EA5DA0"/>
    <w:rsid w:val="00EB4DBB"/>
    <w:rsid w:val="00EC03ED"/>
    <w:rsid w:val="00EC27BF"/>
    <w:rsid w:val="00EC393E"/>
    <w:rsid w:val="00EC5AF2"/>
    <w:rsid w:val="00EC5E96"/>
    <w:rsid w:val="00EC69CB"/>
    <w:rsid w:val="00ED054F"/>
    <w:rsid w:val="00ED0D0F"/>
    <w:rsid w:val="00ED284E"/>
    <w:rsid w:val="00ED28DE"/>
    <w:rsid w:val="00ED2C7B"/>
    <w:rsid w:val="00ED3766"/>
    <w:rsid w:val="00ED4BA2"/>
    <w:rsid w:val="00EE0A29"/>
    <w:rsid w:val="00EE5997"/>
    <w:rsid w:val="00EF54E0"/>
    <w:rsid w:val="00EF659C"/>
    <w:rsid w:val="00F031C4"/>
    <w:rsid w:val="00F06256"/>
    <w:rsid w:val="00F10E24"/>
    <w:rsid w:val="00F13CC9"/>
    <w:rsid w:val="00F1429D"/>
    <w:rsid w:val="00F21BFA"/>
    <w:rsid w:val="00F24236"/>
    <w:rsid w:val="00F30534"/>
    <w:rsid w:val="00F31947"/>
    <w:rsid w:val="00F31EFF"/>
    <w:rsid w:val="00F3229B"/>
    <w:rsid w:val="00F34C09"/>
    <w:rsid w:val="00F365FB"/>
    <w:rsid w:val="00F411F6"/>
    <w:rsid w:val="00F41A18"/>
    <w:rsid w:val="00F46125"/>
    <w:rsid w:val="00F46E22"/>
    <w:rsid w:val="00F506A6"/>
    <w:rsid w:val="00F57829"/>
    <w:rsid w:val="00F62ADB"/>
    <w:rsid w:val="00F659D5"/>
    <w:rsid w:val="00F708A8"/>
    <w:rsid w:val="00F72169"/>
    <w:rsid w:val="00F72E12"/>
    <w:rsid w:val="00F73456"/>
    <w:rsid w:val="00F77D98"/>
    <w:rsid w:val="00F804DC"/>
    <w:rsid w:val="00F815E7"/>
    <w:rsid w:val="00F82FE1"/>
    <w:rsid w:val="00F875BF"/>
    <w:rsid w:val="00F92D97"/>
    <w:rsid w:val="00F93C8A"/>
    <w:rsid w:val="00F9458B"/>
    <w:rsid w:val="00FB1803"/>
    <w:rsid w:val="00FB2FF4"/>
    <w:rsid w:val="00FB4A13"/>
    <w:rsid w:val="00FB6CBB"/>
    <w:rsid w:val="00FB73D3"/>
    <w:rsid w:val="00FC5983"/>
    <w:rsid w:val="00FD3641"/>
    <w:rsid w:val="00FD3E07"/>
    <w:rsid w:val="00FD79B4"/>
    <w:rsid w:val="00FE268F"/>
    <w:rsid w:val="00FE2B74"/>
    <w:rsid w:val="00FF0D63"/>
    <w:rsid w:val="00FF1CEF"/>
    <w:rsid w:val="00FF42E6"/>
    <w:rsid w:val="00FF6472"/>
    <w:rsid w:val="00FF6C5E"/>
    <w:rsid w:val="52DFFAF8"/>
    <w:rsid w:val="64D4E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/>
    <o:shapelayout v:ext="edit">
      <o:idmap v:ext="edit" data="2"/>
    </o:shapelayout>
  </w:shapeDefaults>
  <w:decimalSymbol w:val="."/>
  <w:listSeparator w:val=","/>
  <w14:docId w14:val="1473E7F2"/>
  <w15:chartTrackingRefBased/>
  <w15:docId w15:val="{2BEED508-CB1F-41F4-B5C6-6E426CD08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11E41" w:themeColor="text2"/>
        <w:sz w:val="18"/>
        <w:szCs w:val="18"/>
        <w:lang w:val="en-GB" w:eastAsia="en-US" w:bidi="ar-SA"/>
      </w:rPr>
    </w:rPrDefault>
    <w:pPrDefault>
      <w:pPr>
        <w:spacing w:after="160" w:line="225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3" w:unhideWhenUsed="1" w:qFormat="1"/>
    <w:lsdException w:name="heading 3" w:semiHidden="1" w:uiPriority="4" w:unhideWhenUsed="1" w:qFormat="1"/>
    <w:lsdException w:name="heading 4" w:semiHidden="1" w:uiPriority="5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8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7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12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2BE"/>
    <w:pPr>
      <w:widowControl w:val="0"/>
      <w:spacing w:after="120" w:line="240" w:lineRule="auto"/>
    </w:pPr>
  </w:style>
  <w:style w:type="paragraph" w:styleId="Heading1">
    <w:name w:val="heading 1"/>
    <w:basedOn w:val="Normal"/>
    <w:next w:val="Normal"/>
    <w:link w:val="Heading1Char"/>
    <w:uiPriority w:val="2"/>
    <w:qFormat/>
    <w:rsid w:val="00E20179"/>
    <w:pPr>
      <w:keepLines/>
      <w:pageBreakBefore/>
      <w:spacing w:before="360" w:line="440" w:lineRule="exact"/>
      <w:contextualSpacing/>
      <w:outlineLvl w:val="0"/>
    </w:pPr>
    <w:rPr>
      <w:rFonts w:asciiTheme="majorHAnsi" w:eastAsiaTheme="majorEastAsia" w:hAnsiTheme="majorHAnsi" w:cstheme="majorBidi"/>
      <w:caps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B15142"/>
    <w:pPr>
      <w:spacing w:after="0"/>
      <w:outlineLvl w:val="1"/>
    </w:pPr>
    <w:rPr>
      <w:rFonts w:asciiTheme="majorHAnsi" w:eastAsiaTheme="majorEastAsia" w:hAnsiTheme="majorHAnsi" w:cstheme="majorBidi"/>
      <w:cap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E80D18"/>
    <w:pPr>
      <w:keepNext/>
      <w:keepLines/>
      <w:spacing w:before="40" w:after="0" w:line="288" w:lineRule="atLeast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5"/>
    <w:unhideWhenUsed/>
    <w:qFormat/>
    <w:rsid w:val="00C05B7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E1251B" w:themeColor="accent4"/>
      <w:sz w:val="2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7B257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377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7B257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244B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7B25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rsid w:val="007B257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rsid w:val="007B257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uiPriority w:val="99"/>
    <w:semiHidden/>
    <w:unhideWhenUsed/>
    <w:rsid w:val="007B2573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B2573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2"/>
    <w:rsid w:val="00E20179"/>
    <w:rPr>
      <w:rFonts w:asciiTheme="majorHAnsi" w:eastAsiaTheme="majorEastAsia" w:hAnsiTheme="majorHAnsi" w:cstheme="majorBidi"/>
      <w:caps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3"/>
    <w:rsid w:val="00B15142"/>
    <w:rPr>
      <w:rFonts w:asciiTheme="majorHAnsi" w:eastAsiaTheme="majorEastAsia" w:hAnsiTheme="majorHAnsi" w:cstheme="majorBidi"/>
      <w:cap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E80D18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5"/>
    <w:rsid w:val="00C05B76"/>
    <w:rPr>
      <w:rFonts w:asciiTheme="majorHAnsi" w:eastAsiaTheme="majorEastAsia" w:hAnsiTheme="majorHAnsi" w:cstheme="majorBidi"/>
      <w:iCs/>
      <w:color w:val="E1251B" w:themeColor="accent4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573"/>
    <w:rPr>
      <w:rFonts w:asciiTheme="majorHAnsi" w:eastAsiaTheme="majorEastAsia" w:hAnsiTheme="majorHAnsi" w:cstheme="majorBidi"/>
      <w:color w:val="00377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573"/>
    <w:rPr>
      <w:rFonts w:asciiTheme="majorHAnsi" w:eastAsiaTheme="majorEastAsia" w:hAnsiTheme="majorHAnsi" w:cstheme="majorBidi"/>
      <w:color w:val="00244B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573"/>
    <w:rPr>
      <w:rFonts w:asciiTheme="majorHAnsi" w:eastAsiaTheme="majorEastAsia" w:hAnsiTheme="majorHAnsi" w:cstheme="majorBidi"/>
      <w:i/>
      <w:iCs/>
      <w:color w:val="00244B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57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57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numbering" w:styleId="ArticleSection">
    <w:name w:val="Outline List 3"/>
    <w:basedOn w:val="NoList"/>
    <w:uiPriority w:val="99"/>
    <w:semiHidden/>
    <w:unhideWhenUsed/>
    <w:rsid w:val="007B2573"/>
    <w:pPr>
      <w:numPr>
        <w:numId w:val="3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B2573"/>
    <w:pPr>
      <w:spacing w:after="0"/>
    </w:pPr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2573"/>
    <w:rPr>
      <w:rFonts w:ascii="Segoe UI" w:hAnsi="Segoe UI" w:cs="Segoe UI"/>
      <w:sz w:val="18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B2573"/>
  </w:style>
  <w:style w:type="paragraph" w:styleId="BlockText">
    <w:name w:val="Block Text"/>
    <w:basedOn w:val="Normal"/>
    <w:uiPriority w:val="99"/>
    <w:semiHidden/>
    <w:unhideWhenUsed/>
    <w:rsid w:val="007B2573"/>
    <w:pPr>
      <w:pBdr>
        <w:top w:val="single" w:sz="2" w:space="10" w:color="004A98" w:themeColor="accent1"/>
        <w:left w:val="single" w:sz="2" w:space="10" w:color="004A98" w:themeColor="accent1"/>
        <w:bottom w:val="single" w:sz="2" w:space="10" w:color="004A98" w:themeColor="accent1"/>
        <w:right w:val="single" w:sz="2" w:space="10" w:color="004A98" w:themeColor="accent1"/>
      </w:pBdr>
      <w:ind w:left="1152" w:right="1152"/>
    </w:pPr>
    <w:rPr>
      <w:rFonts w:eastAsiaTheme="minorEastAsia"/>
      <w:i/>
      <w:iCs/>
      <w:color w:val="004A98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7B2573"/>
  </w:style>
  <w:style w:type="character" w:customStyle="1" w:styleId="BodyTextChar">
    <w:name w:val="Body Text Char"/>
    <w:basedOn w:val="DefaultParagraphFont"/>
    <w:link w:val="BodyText"/>
    <w:uiPriority w:val="99"/>
    <w:semiHidden/>
    <w:rsid w:val="007B2573"/>
  </w:style>
  <w:style w:type="paragraph" w:styleId="BodyText2">
    <w:name w:val="Body Text 2"/>
    <w:basedOn w:val="Normal"/>
    <w:link w:val="BodyText2Char"/>
    <w:uiPriority w:val="99"/>
    <w:semiHidden/>
    <w:unhideWhenUsed/>
    <w:rsid w:val="007B2573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B2573"/>
  </w:style>
  <w:style w:type="paragraph" w:styleId="BodyText3">
    <w:name w:val="Body Text 3"/>
    <w:basedOn w:val="Normal"/>
    <w:link w:val="BodyText3Char"/>
    <w:uiPriority w:val="99"/>
    <w:semiHidden/>
    <w:unhideWhenUsed/>
    <w:rsid w:val="007B2573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B25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B2573"/>
    <w:pPr>
      <w:spacing w:after="16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B2573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B2573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B2573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B2573"/>
    <w:pPr>
      <w:spacing w:after="16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B2573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B2573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B2573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B2573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B2573"/>
    <w:rPr>
      <w:sz w:val="16"/>
      <w:szCs w:val="16"/>
    </w:rPr>
  </w:style>
  <w:style w:type="character" w:styleId="BookTitle">
    <w:name w:val="Book Title"/>
    <w:basedOn w:val="DefaultParagraphFont"/>
    <w:uiPriority w:val="33"/>
    <w:semiHidden/>
    <w:rsid w:val="007B2573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10"/>
    <w:unhideWhenUsed/>
    <w:qFormat/>
    <w:rsid w:val="00C65667"/>
    <w:pPr>
      <w:spacing w:before="40" w:line="168" w:lineRule="atLeast"/>
    </w:pPr>
    <w:rPr>
      <w:iCs/>
      <w:sz w:val="14"/>
    </w:rPr>
  </w:style>
  <w:style w:type="paragraph" w:styleId="Closing">
    <w:name w:val="Closing"/>
    <w:basedOn w:val="Normal"/>
    <w:link w:val="ClosingChar"/>
    <w:uiPriority w:val="99"/>
    <w:semiHidden/>
    <w:unhideWhenUsed/>
    <w:rsid w:val="007B2573"/>
    <w:pPr>
      <w:spacing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B2573"/>
  </w:style>
  <w:style w:type="character" w:styleId="CommentReference">
    <w:name w:val="annotation reference"/>
    <w:basedOn w:val="DefaultParagraphFont"/>
    <w:uiPriority w:val="99"/>
    <w:semiHidden/>
    <w:unhideWhenUsed/>
    <w:rsid w:val="007B25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257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25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25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2573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B2573"/>
  </w:style>
  <w:style w:type="character" w:customStyle="1" w:styleId="DateChar">
    <w:name w:val="Date Char"/>
    <w:basedOn w:val="DefaultParagraphFont"/>
    <w:link w:val="Date"/>
    <w:uiPriority w:val="99"/>
    <w:semiHidden/>
    <w:rsid w:val="007B2573"/>
  </w:style>
  <w:style w:type="paragraph" w:styleId="DocumentMap">
    <w:name w:val="Document Map"/>
    <w:basedOn w:val="Normal"/>
    <w:link w:val="DocumentMapChar"/>
    <w:uiPriority w:val="99"/>
    <w:semiHidden/>
    <w:unhideWhenUsed/>
    <w:rsid w:val="007B2573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B2573"/>
    <w:rPr>
      <w:rFonts w:ascii="Segoe UI" w:hAnsi="Segoe UI" w:cs="Segoe U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B2573"/>
    <w:pPr>
      <w:spacing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B2573"/>
  </w:style>
  <w:style w:type="character" w:styleId="Emphasis">
    <w:name w:val="Emphasis"/>
    <w:basedOn w:val="DefaultParagraphFont"/>
    <w:uiPriority w:val="20"/>
    <w:qFormat/>
    <w:rsid w:val="007B2573"/>
    <w:rPr>
      <w:i/>
      <w:iCs/>
    </w:rPr>
  </w:style>
  <w:style w:type="character" w:styleId="EndnoteReference">
    <w:name w:val="endnote reference"/>
    <w:basedOn w:val="DefaultParagraphFont"/>
    <w:uiPriority w:val="9"/>
    <w:semiHidden/>
    <w:unhideWhenUsed/>
    <w:rsid w:val="007B257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B2573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B2573"/>
    <w:pPr>
      <w:framePr w:w="7920" w:h="1980" w:hRule="exact" w:hSpace="180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B2573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B2573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87B95"/>
    <w:pPr>
      <w:tabs>
        <w:tab w:val="center" w:pos="4513"/>
        <w:tab w:val="right" w:pos="9026"/>
      </w:tabs>
      <w:spacing w:after="0"/>
      <w:jc w:val="center"/>
    </w:pPr>
    <w:rPr>
      <w:b/>
      <w:color w:val="004A98" w:themeColor="accent1"/>
      <w:sz w:val="12"/>
    </w:rPr>
  </w:style>
  <w:style w:type="character" w:customStyle="1" w:styleId="FooterChar">
    <w:name w:val="Footer Char"/>
    <w:basedOn w:val="DefaultParagraphFont"/>
    <w:link w:val="Footer"/>
    <w:uiPriority w:val="99"/>
    <w:rsid w:val="00E87B95"/>
    <w:rPr>
      <w:b/>
      <w:color w:val="004A98" w:themeColor="accent1"/>
      <w:sz w:val="12"/>
    </w:rPr>
  </w:style>
  <w:style w:type="character" w:styleId="FootnoteReference">
    <w:name w:val="footnote reference"/>
    <w:basedOn w:val="DefaultParagraphFont"/>
    <w:uiPriority w:val="99"/>
    <w:semiHidden/>
    <w:unhideWhenUsed/>
    <w:rsid w:val="007B257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B257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B2573"/>
    <w:rPr>
      <w:sz w:val="20"/>
      <w:szCs w:val="20"/>
    </w:rPr>
  </w:style>
  <w:style w:type="character" w:styleId="Hashtag">
    <w:name w:val="Hashtag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257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7B2573"/>
  </w:style>
  <w:style w:type="character" w:styleId="HTMLAcronym">
    <w:name w:val="HTML Acronym"/>
    <w:basedOn w:val="DefaultParagraphFont"/>
    <w:uiPriority w:val="99"/>
    <w:semiHidden/>
    <w:unhideWhenUsed/>
    <w:rsid w:val="007B2573"/>
  </w:style>
  <w:style w:type="paragraph" w:styleId="HTMLAddress">
    <w:name w:val="HTML Address"/>
    <w:basedOn w:val="Normal"/>
    <w:link w:val="HTMLAddressChar"/>
    <w:uiPriority w:val="99"/>
    <w:semiHidden/>
    <w:unhideWhenUsed/>
    <w:rsid w:val="007B2573"/>
    <w:pPr>
      <w:spacing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B2573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7B2573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B2573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B2573"/>
    <w:pPr>
      <w:spacing w:after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B2573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B2573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B2573"/>
    <w:rPr>
      <w:i/>
      <w:iCs/>
    </w:rPr>
  </w:style>
  <w:style w:type="character" w:styleId="Hyperlink">
    <w:name w:val="Hyperlink"/>
    <w:basedOn w:val="DefaultParagraphFont"/>
    <w:uiPriority w:val="99"/>
    <w:unhideWhenUsed/>
    <w:rsid w:val="007B2573"/>
    <w:rPr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B2573"/>
    <w:pPr>
      <w:spacing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B2573"/>
    <w:pPr>
      <w:spacing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B2573"/>
    <w:pPr>
      <w:spacing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B2573"/>
    <w:pPr>
      <w:spacing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B2573"/>
    <w:pPr>
      <w:spacing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B2573"/>
    <w:pPr>
      <w:spacing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B2573"/>
    <w:pPr>
      <w:spacing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B2573"/>
    <w:pPr>
      <w:spacing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B2573"/>
    <w:pPr>
      <w:spacing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B2573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7B2573"/>
    <w:rPr>
      <w:i/>
      <w:iCs/>
      <w:color w:val="004A98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7B2573"/>
    <w:pPr>
      <w:pBdr>
        <w:top w:val="single" w:sz="4" w:space="10" w:color="004A98" w:themeColor="accent1"/>
        <w:bottom w:val="single" w:sz="4" w:space="10" w:color="004A98" w:themeColor="accent1"/>
      </w:pBdr>
      <w:spacing w:before="360" w:after="360"/>
      <w:ind w:left="864" w:right="864"/>
      <w:jc w:val="center"/>
    </w:pPr>
    <w:rPr>
      <w:i/>
      <w:iCs/>
      <w:color w:val="004A9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573"/>
    <w:rPr>
      <w:i/>
      <w:iCs/>
      <w:color w:val="004A98" w:themeColor="accent1"/>
    </w:rPr>
  </w:style>
  <w:style w:type="character" w:styleId="IntenseReference">
    <w:name w:val="Intense Reference"/>
    <w:basedOn w:val="DefaultParagraphFont"/>
    <w:uiPriority w:val="32"/>
    <w:semiHidden/>
    <w:rsid w:val="007B2573"/>
    <w:rPr>
      <w:b/>
      <w:bCs/>
      <w:smallCaps/>
      <w:color w:val="004A98" w:themeColor="accent1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7B2573"/>
  </w:style>
  <w:style w:type="paragraph" w:styleId="List">
    <w:name w:val="List"/>
    <w:basedOn w:val="Normal"/>
    <w:uiPriority w:val="99"/>
    <w:semiHidden/>
    <w:unhideWhenUsed/>
    <w:rsid w:val="007B257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7B257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7B257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7B257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7B2573"/>
    <w:pPr>
      <w:ind w:left="1415" w:hanging="283"/>
      <w:contextualSpacing/>
    </w:pPr>
  </w:style>
  <w:style w:type="paragraph" w:styleId="ListBullet">
    <w:name w:val="List Bullet"/>
    <w:basedOn w:val="Normal"/>
    <w:uiPriority w:val="6"/>
    <w:unhideWhenUsed/>
    <w:qFormat/>
    <w:rsid w:val="00C65667"/>
    <w:pPr>
      <w:numPr>
        <w:numId w:val="4"/>
      </w:numPr>
    </w:pPr>
  </w:style>
  <w:style w:type="paragraph" w:styleId="ListBullet2">
    <w:name w:val="List Bullet 2"/>
    <w:basedOn w:val="Normal"/>
    <w:uiPriority w:val="7"/>
    <w:unhideWhenUsed/>
    <w:qFormat/>
    <w:rsid w:val="00C65667"/>
    <w:pPr>
      <w:numPr>
        <w:numId w:val="5"/>
      </w:numPr>
    </w:pPr>
  </w:style>
  <w:style w:type="paragraph" w:styleId="ListBullet3">
    <w:name w:val="List Bullet 3"/>
    <w:basedOn w:val="Normal"/>
    <w:uiPriority w:val="99"/>
    <w:semiHidden/>
    <w:unhideWhenUsed/>
    <w:rsid w:val="007B2573"/>
    <w:pPr>
      <w:numPr>
        <w:numId w:val="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B2573"/>
    <w:pPr>
      <w:numPr>
        <w:numId w:val="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B2573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B2573"/>
    <w:pPr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B2573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B2573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B2573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B2573"/>
    <w:pPr>
      <w:ind w:left="1415"/>
      <w:contextualSpacing/>
    </w:pPr>
  </w:style>
  <w:style w:type="paragraph" w:styleId="ListNumber">
    <w:name w:val="List Number"/>
    <w:basedOn w:val="Normal"/>
    <w:uiPriority w:val="8"/>
    <w:unhideWhenUsed/>
    <w:qFormat/>
    <w:rsid w:val="00C65667"/>
    <w:pPr>
      <w:numPr>
        <w:numId w:val="9"/>
      </w:numPr>
      <w:ind w:left="357" w:hanging="357"/>
    </w:pPr>
  </w:style>
  <w:style w:type="paragraph" w:styleId="ListNumber2">
    <w:name w:val="List Number 2"/>
    <w:basedOn w:val="Normal"/>
    <w:uiPriority w:val="99"/>
    <w:semiHidden/>
    <w:unhideWhenUsed/>
    <w:rsid w:val="007B2573"/>
    <w:pPr>
      <w:numPr>
        <w:numId w:val="1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B2573"/>
    <w:pPr>
      <w:numPr>
        <w:numId w:val="1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B2573"/>
    <w:pPr>
      <w:numPr>
        <w:numId w:val="1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B2573"/>
    <w:pPr>
      <w:numPr>
        <w:numId w:val="13"/>
      </w:numPr>
      <w:contextualSpacing/>
    </w:pPr>
  </w:style>
  <w:style w:type="paragraph" w:styleId="ListParagraph">
    <w:name w:val="List Paragraph"/>
    <w:basedOn w:val="Normal"/>
    <w:uiPriority w:val="34"/>
    <w:qFormat/>
    <w:rsid w:val="007B2573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7B25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B2573"/>
    <w:rPr>
      <w:rFonts w:ascii="Consolas" w:hAnsi="Consolas" w:cs="Consolas"/>
      <w:sz w:val="20"/>
      <w:szCs w:val="20"/>
    </w:rPr>
  </w:style>
  <w:style w:type="character" w:styleId="Mention">
    <w:name w:val="Mention"/>
    <w:basedOn w:val="DefaultParagraphFont"/>
    <w:uiPriority w:val="99"/>
    <w:semiHidden/>
    <w:unhideWhenUsed/>
    <w:rsid w:val="007B2573"/>
    <w:rPr>
      <w:color w:val="2B579A"/>
      <w:shd w:val="clear" w:color="auto" w:fill="E1DFDD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B25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B2573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aliases w:val="Subhead"/>
    <w:uiPriority w:val="1"/>
    <w:qFormat/>
    <w:rsid w:val="007B257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B2573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B25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B2573"/>
    <w:pPr>
      <w:spacing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B2573"/>
  </w:style>
  <w:style w:type="character" w:styleId="PageNumber">
    <w:name w:val="page number"/>
    <w:basedOn w:val="DefaultParagraphFont"/>
    <w:uiPriority w:val="99"/>
    <w:semiHidden/>
    <w:unhideWhenUsed/>
    <w:rsid w:val="007B2573"/>
  </w:style>
  <w:style w:type="character" w:styleId="PlaceholderText">
    <w:name w:val="Placeholder Text"/>
    <w:basedOn w:val="DefaultParagraphFont"/>
    <w:uiPriority w:val="99"/>
    <w:semiHidden/>
    <w:rsid w:val="007B2573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B2573"/>
    <w:pPr>
      <w:spacing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B2573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9"/>
    <w:qFormat/>
    <w:rsid w:val="00500211"/>
    <w:pPr>
      <w:spacing w:before="240" w:after="240" w:line="330" w:lineRule="atLeast"/>
      <w:ind w:left="1440" w:right="1440"/>
    </w:pPr>
    <w:rPr>
      <w:rFonts w:ascii="DM Serif Text" w:hAnsi="DM Serif Text"/>
      <w:b/>
      <w:iCs/>
      <w:color w:val="00ACE5" w:themeColor="accent5"/>
      <w:sz w:val="24"/>
    </w:rPr>
  </w:style>
  <w:style w:type="character" w:customStyle="1" w:styleId="QuoteChar">
    <w:name w:val="Quote Char"/>
    <w:basedOn w:val="DefaultParagraphFont"/>
    <w:link w:val="Quote"/>
    <w:uiPriority w:val="9"/>
    <w:rsid w:val="00500211"/>
    <w:rPr>
      <w:rFonts w:ascii="DM Serif Text" w:hAnsi="DM Serif Text"/>
      <w:b/>
      <w:iCs/>
      <w:color w:val="00ACE5" w:themeColor="accent5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B257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B2573"/>
  </w:style>
  <w:style w:type="paragraph" w:styleId="Signature">
    <w:name w:val="Signature"/>
    <w:basedOn w:val="Normal"/>
    <w:link w:val="SignatureChar"/>
    <w:uiPriority w:val="99"/>
    <w:semiHidden/>
    <w:unhideWhenUsed/>
    <w:rsid w:val="007B2573"/>
    <w:pPr>
      <w:spacing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B2573"/>
  </w:style>
  <w:style w:type="character" w:styleId="SmartHyperlink">
    <w:name w:val="Smart Hyperlink"/>
    <w:basedOn w:val="DefaultParagraphFont"/>
    <w:uiPriority w:val="99"/>
    <w:semiHidden/>
    <w:unhideWhenUsed/>
    <w:rsid w:val="007B2573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7B2573"/>
    <w:rPr>
      <w:color w:val="0000FF"/>
      <w:u w:val="single"/>
      <w:shd w:val="clear" w:color="auto" w:fill="F3F2F1"/>
    </w:rPr>
  </w:style>
  <w:style w:type="character" w:styleId="Strong">
    <w:name w:val="Strong"/>
    <w:basedOn w:val="DefaultParagraphFont"/>
    <w:uiPriority w:val="22"/>
    <w:semiHidden/>
    <w:rsid w:val="007B2573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7B257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2573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rsid w:val="007B2573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rsid w:val="007B2573"/>
    <w:rPr>
      <w:smallCaps/>
      <w:color w:val="5A5A5A" w:themeColor="text1" w:themeTint="A5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B2573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B2573"/>
    <w:pPr>
      <w:spacing w:after="0"/>
    </w:pPr>
  </w:style>
  <w:style w:type="paragraph" w:styleId="Title">
    <w:name w:val="Title"/>
    <w:basedOn w:val="Normal"/>
    <w:next w:val="Normal"/>
    <w:link w:val="TitleChar"/>
    <w:uiPriority w:val="1"/>
    <w:qFormat/>
    <w:rsid w:val="000D61B7"/>
    <w:pPr>
      <w:keepLines/>
      <w:pageBreakBefore/>
      <w:contextualSpacing/>
    </w:pPr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"/>
    <w:rsid w:val="000D61B7"/>
    <w:rPr>
      <w:rFonts w:asciiTheme="majorHAnsi" w:eastAsiaTheme="majorEastAsia" w:hAnsiTheme="majorHAnsi" w:cstheme="majorBidi"/>
      <w:caps/>
      <w:color w:val="004A98" w:themeColor="accent1"/>
      <w:kern w:val="28"/>
      <w:sz w:val="48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7B257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B257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7B257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B2573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B2573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B2573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B2573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B2573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B2573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B2573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rsid w:val="007B2573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7B25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65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65667"/>
    <w:pPr>
      <w:spacing w:after="0" w:line="240" w:lineRule="auto"/>
    </w:pPr>
    <w:tblPr>
      <w:tblStyleRowBandSize w:val="1"/>
      <w:tblStyleColBandSize w:val="1"/>
      <w:tblBorders>
        <w:top w:val="single" w:sz="4" w:space="0" w:color="2890FF" w:themeColor="accent1" w:themeTint="99"/>
        <w:left w:val="single" w:sz="4" w:space="0" w:color="2890FF" w:themeColor="accent1" w:themeTint="99"/>
        <w:bottom w:val="single" w:sz="4" w:space="0" w:color="2890FF" w:themeColor="accent1" w:themeTint="99"/>
        <w:right w:val="single" w:sz="4" w:space="0" w:color="2890FF" w:themeColor="accent1" w:themeTint="99"/>
        <w:insideH w:val="single" w:sz="4" w:space="0" w:color="2890FF" w:themeColor="accent1" w:themeTint="99"/>
        <w:insideV w:val="single" w:sz="4" w:space="0" w:color="2890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98" w:themeColor="accent1"/>
          <w:left w:val="single" w:sz="4" w:space="0" w:color="004A98" w:themeColor="accent1"/>
          <w:bottom w:val="single" w:sz="4" w:space="0" w:color="004A98" w:themeColor="accent1"/>
          <w:right w:val="single" w:sz="4" w:space="0" w:color="004A98" w:themeColor="accent1"/>
          <w:insideH w:val="nil"/>
          <w:insideV w:val="nil"/>
        </w:tcBorders>
        <w:shd w:val="clear" w:color="auto" w:fill="004A98" w:themeFill="accent1"/>
      </w:tcPr>
    </w:tblStylePr>
    <w:tblStylePr w:type="lastRow">
      <w:rPr>
        <w:b/>
        <w:bCs/>
      </w:rPr>
      <w:tblPr/>
      <w:tcPr>
        <w:tcBorders>
          <w:top w:val="double" w:sz="4" w:space="0" w:color="004A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AFF" w:themeFill="accent1" w:themeFillTint="33"/>
      </w:tcPr>
    </w:tblStylePr>
    <w:tblStylePr w:type="band1Horz">
      <w:tblPr/>
      <w:tcPr>
        <w:shd w:val="clear" w:color="auto" w:fill="B7DAFF" w:themeFill="accent1" w:themeFillTint="33"/>
      </w:tcPr>
    </w:tblStylePr>
  </w:style>
  <w:style w:type="table" w:customStyle="1" w:styleId="FFATable1">
    <w:name w:val="FFA Table 1"/>
    <w:basedOn w:val="TableNormal"/>
    <w:uiPriority w:val="99"/>
    <w:rsid w:val="00ED2C7B"/>
    <w:pPr>
      <w:spacing w:after="0" w:line="240" w:lineRule="auto"/>
    </w:p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28" w:type="dxa"/>
        <w:bottom w:w="28" w:type="dxa"/>
      </w:tblCellMar>
    </w:tblPr>
    <w:tcPr>
      <w:shd w:val="clear" w:color="auto" w:fill="F2DAB2" w:themeFill="background2"/>
    </w:tcPr>
    <w:tblStylePr w:type="firstRow">
      <w:rPr>
        <w:rFonts w:asciiTheme="majorHAnsi" w:hAnsiTheme="majorHAnsi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11E41" w:themeFill="text2"/>
      </w:tcPr>
    </w:tblStylePr>
  </w:style>
  <w:style w:type="paragraph" w:customStyle="1" w:styleId="Numberedlist">
    <w:name w:val="Numbered list"/>
    <w:basedOn w:val="ListParagraph"/>
    <w:qFormat/>
    <w:rsid w:val="005E61C2"/>
    <w:pPr>
      <w:numPr>
        <w:numId w:val="15"/>
      </w:numPr>
      <w:spacing w:line="259" w:lineRule="auto"/>
    </w:pPr>
    <w:rPr>
      <w:rFonts w:ascii="Segoe UI" w:hAnsi="Segoe UI"/>
      <w:color w:val="auto"/>
      <w:sz w:val="22"/>
      <w:szCs w:val="22"/>
      <w:lang w:val="en-US"/>
    </w:rPr>
  </w:style>
  <w:style w:type="paragraph" w:customStyle="1" w:styleId="DocumentTitle">
    <w:name w:val="Document Title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MinionPro-Regular"/>
      <w:color w:val="004C97"/>
      <w:sz w:val="38"/>
      <w:szCs w:val="38"/>
      <w:lang w:val="en-US" w:eastAsia="ja-JP"/>
      <w14:numForm w14:val="lining"/>
    </w:rPr>
  </w:style>
  <w:style w:type="paragraph" w:customStyle="1" w:styleId="DocumentBodyText">
    <w:name w:val="Document Body Text"/>
    <w:basedOn w:val="Normal"/>
    <w:link w:val="DocumentBodyTextChar"/>
    <w:qFormat/>
    <w:rsid w:val="005E61C2"/>
    <w:pPr>
      <w:suppressAutoHyphens/>
      <w:autoSpaceDE w:val="0"/>
      <w:autoSpaceDN w:val="0"/>
      <w:adjustRightInd w:val="0"/>
      <w:spacing w:after="0"/>
      <w:textAlignment w:val="center"/>
    </w:pPr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customStyle="1" w:styleId="DocumentSummary">
    <w:name w:val="Document Summary"/>
    <w:basedOn w:val="Normal"/>
    <w:rsid w:val="005E61C2"/>
    <w:pPr>
      <w:suppressAutoHyphens/>
      <w:autoSpaceDE w:val="0"/>
      <w:autoSpaceDN w:val="0"/>
      <w:adjustRightInd w:val="0"/>
      <w:spacing w:before="100" w:beforeAutospacing="1" w:after="100" w:afterAutospacing="1"/>
      <w:textAlignment w:val="center"/>
    </w:pPr>
    <w:rPr>
      <w:rFonts w:ascii="Klinic Slab Medium" w:eastAsiaTheme="minorEastAsia" w:hAnsi="Klinic Slab Medium" w:cs="KlinicSlab-MediumItalic"/>
      <w:i/>
      <w:iCs/>
      <w:color w:val="505150"/>
      <w:sz w:val="30"/>
      <w:szCs w:val="30"/>
      <w:lang w:val="en-US" w:eastAsia="ja-JP"/>
      <w14:numForm w14:val="lining"/>
    </w:rPr>
  </w:style>
  <w:style w:type="character" w:customStyle="1" w:styleId="DocumentBodyTextChar">
    <w:name w:val="Document Body Text Char"/>
    <w:basedOn w:val="DefaultParagraphFont"/>
    <w:link w:val="DocumentBodyText"/>
    <w:rsid w:val="005E61C2"/>
    <w:rPr>
      <w:rFonts w:ascii="Lasiver" w:eastAsiaTheme="minorEastAsia" w:hAnsi="Lasiver" w:cs="Lasiver-Regular"/>
      <w:color w:val="0D0D0D" w:themeColor="text1" w:themeTint="F2"/>
      <w:sz w:val="20"/>
      <w:szCs w:val="17"/>
      <w:lang w:val="en-US" w:eastAsia="ja-JP"/>
      <w14:numForm w14:val="lining"/>
    </w:rPr>
  </w:style>
  <w:style w:type="paragraph" w:styleId="Revision">
    <w:name w:val="Revision"/>
    <w:hidden/>
    <w:uiPriority w:val="99"/>
    <w:semiHidden/>
    <w:rsid w:val="00CE1486"/>
    <w:pPr>
      <w:spacing w:after="0" w:line="240" w:lineRule="auto"/>
    </w:pPr>
  </w:style>
  <w:style w:type="paragraph" w:customStyle="1" w:styleId="BasicParagraph">
    <w:name w:val="[Basic Paragraph]"/>
    <w:basedOn w:val="Normal"/>
    <w:uiPriority w:val="99"/>
    <w:rsid w:val="00C16472"/>
    <w:pPr>
      <w:widowControl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customStyle="1" w:styleId="FFABody">
    <w:name w:val="FFA Body"/>
    <w:basedOn w:val="Normal"/>
    <w:link w:val="FFABodyChar"/>
    <w:qFormat/>
    <w:rsid w:val="00145545"/>
    <w:pPr>
      <w:suppressAutoHyphens/>
      <w:autoSpaceDE w:val="0"/>
      <w:autoSpaceDN w:val="0"/>
      <w:adjustRightInd w:val="0"/>
      <w:spacing w:after="0"/>
      <w:textAlignment w:val="center"/>
    </w:pPr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character" w:customStyle="1" w:styleId="FFABodyChar">
    <w:name w:val="FFA Body Char"/>
    <w:basedOn w:val="DefaultParagraphFont"/>
    <w:link w:val="FFABody"/>
    <w:rsid w:val="00145545"/>
    <w:rPr>
      <w:rFonts w:ascii="Verdana" w:eastAsiaTheme="minorEastAsia" w:hAnsi="Verdana" w:cs="Lasiver-Regular"/>
      <w:color w:val="070909"/>
      <w:sz w:val="17"/>
      <w:szCs w:val="17"/>
      <w:lang w:val="en-US" w:eastAsia="ja-JP"/>
    </w:rPr>
  </w:style>
  <w:style w:type="paragraph" w:customStyle="1" w:styleId="BodyCopy">
    <w:name w:val="Body Copy"/>
    <w:basedOn w:val="Normal"/>
    <w:qFormat/>
    <w:rsid w:val="00145545"/>
    <w:pPr>
      <w:suppressAutoHyphens/>
      <w:autoSpaceDE w:val="0"/>
      <w:autoSpaceDN w:val="0"/>
      <w:adjustRightInd w:val="0"/>
      <w:spacing w:after="90"/>
      <w:textAlignment w:val="center"/>
    </w:pPr>
    <w:rPr>
      <w:rFonts w:ascii="Verdana" w:eastAsia="Times New Roman" w:hAnsi="Verdana" w:cs="MinionPro-Regular"/>
      <w:color w:val="auto"/>
      <w:szCs w:val="38"/>
      <w:lang w:val="en-US" w:eastAsia="ja-JP"/>
    </w:rPr>
  </w:style>
  <w:style w:type="paragraph" w:customStyle="1" w:styleId="FFATitle">
    <w:name w:val="FFA Title"/>
    <w:basedOn w:val="Normal"/>
    <w:qFormat/>
    <w:rsid w:val="00145545"/>
    <w:pPr>
      <w:suppressAutoHyphens/>
      <w:autoSpaceDE w:val="0"/>
      <w:autoSpaceDN w:val="0"/>
      <w:adjustRightInd w:val="0"/>
      <w:spacing w:after="240"/>
      <w:textAlignment w:val="center"/>
    </w:pPr>
    <w:rPr>
      <w:rFonts w:ascii="Georgia" w:eastAsia="MS Mincho" w:hAnsi="Georgia" w:cs="MinionPro-Regular"/>
      <w:b/>
      <w:color w:val="004C97"/>
      <w:sz w:val="38"/>
      <w:szCs w:val="38"/>
      <w:lang w:val="en-US" w:eastAsia="ja-JP"/>
    </w:rPr>
  </w:style>
  <w:style w:type="character" w:customStyle="1" w:styleId="normaltextrun">
    <w:name w:val="normaltextrun"/>
    <w:basedOn w:val="DefaultParagraphFont"/>
    <w:rsid w:val="00885FA2"/>
  </w:style>
  <w:style w:type="character" w:customStyle="1" w:styleId="eop">
    <w:name w:val="eop"/>
    <w:basedOn w:val="DefaultParagraphFont"/>
    <w:rsid w:val="00885FA2"/>
  </w:style>
  <w:style w:type="character" w:customStyle="1" w:styleId="cf01">
    <w:name w:val="cf01"/>
    <w:basedOn w:val="DefaultParagraphFont"/>
    <w:rsid w:val="00914FFF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fa.org/participate/awards/agriscience-fair/" TargetMode="External"/><Relationship Id="rId13" Type="http://schemas.openxmlformats.org/officeDocument/2006/relationships/hyperlink" Target="https://www.ffa.org/participate/cde-lde/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ffa.org/participate/cde-lde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fa.org/participate/awards/american-ffa-degree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ffa.org/participate/awards/national-chapter/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www.ffa.org/participate/awards/proficiencies/" TargetMode="External"/><Relationship Id="rId14" Type="http://schemas.openxmlformats.org/officeDocument/2006/relationships/hyperlink" Target="https://www.ffa.org/participate/cde-lde/" TargetMode="External"/><Relationship Id="rId22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iller\OneDrive%20-%20National%20FFA\Desktop\Orientation%20Packets\Word%20Templates-selected\FFA%20Convention%20-%20General%20Audience%20Document%20Template.dotx" TargetMode="External"/></Relationships>
</file>

<file path=word/theme/theme1.xml><?xml version="1.0" encoding="utf-8"?>
<a:theme xmlns:a="http://schemas.openxmlformats.org/drawingml/2006/main" name="Office Theme">
  <a:themeElements>
    <a:clrScheme name="FFA">
      <a:dk1>
        <a:sysClr val="windowText" lastClr="000000"/>
      </a:dk1>
      <a:lt1>
        <a:sysClr val="window" lastClr="FFFFFF"/>
      </a:lt1>
      <a:dk2>
        <a:srgbClr val="011E41"/>
      </a:dk2>
      <a:lt2>
        <a:srgbClr val="F2DAB2"/>
      </a:lt2>
      <a:accent1>
        <a:srgbClr val="004A98"/>
      </a:accent1>
      <a:accent2>
        <a:srgbClr val="ED7D31"/>
      </a:accent2>
      <a:accent3>
        <a:srgbClr val="F5B335"/>
      </a:accent3>
      <a:accent4>
        <a:srgbClr val="E1251B"/>
      </a:accent4>
      <a:accent5>
        <a:srgbClr val="00ACE5"/>
      </a:accent5>
      <a:accent6>
        <a:srgbClr val="51A99B"/>
      </a:accent6>
      <a:hlink>
        <a:srgbClr val="0563C1"/>
      </a:hlink>
      <a:folHlink>
        <a:srgbClr val="954F72"/>
      </a:folHlink>
    </a:clrScheme>
    <a:fontScheme name="FFA">
      <a:majorFont>
        <a:latin typeface="Anton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5FCA0-55E1-493A-A494-F16A3B40D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FFA Convention - General Audience Document Template</Template>
  <TotalTime>2</TotalTime>
  <Pages>5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Miller, Geoffrey</dc:creator>
  <cp:keywords/>
  <dc:description/>
  <cp:lastModifiedBy>Davis, Amber</cp:lastModifiedBy>
  <cp:revision>2</cp:revision>
  <cp:lastPrinted>2023-08-17T13:43:00Z</cp:lastPrinted>
  <dcterms:created xsi:type="dcterms:W3CDTF">2023-08-17T19:36:00Z</dcterms:created>
  <dcterms:modified xsi:type="dcterms:W3CDTF">2023-08-17T19:36:00Z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380af83fb4a415a196c448f7bdf7d9627a5c0629b53289e482c1e35d780df103</vt:lpwstr>
  </property>
</Properties>
</file>