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E255A3" w14:textId="77777777" w:rsidR="00E402FE" w:rsidRPr="0096287B" w:rsidRDefault="00E402FE" w:rsidP="00E402FE">
      <w:pPr>
        <w:pStyle w:val="Title"/>
        <w:rPr>
          <w:lang w:val="en-US"/>
        </w:rPr>
      </w:pPr>
      <w:bookmarkStart w:id="0" w:name="arws"/>
      <w:r w:rsidRPr="0096287B">
        <w:rPr>
          <w:lang w:val="en-US"/>
        </w:rPr>
        <w:t>all About Awards and Recognition</w:t>
      </w:r>
    </w:p>
    <w:bookmarkEnd w:id="0"/>
    <w:p w14:paraId="5CFC2CD9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>Part 1: Complete the first two columns in the chart below.</w:t>
      </w:r>
    </w:p>
    <w:p w14:paraId="51516A7B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>K</w:t>
      </w:r>
      <w:r>
        <w:rPr>
          <w:lang w:val="en-US"/>
        </w:rPr>
        <w:t xml:space="preserve">: </w:t>
      </w:r>
      <w:r w:rsidRPr="0096287B">
        <w:rPr>
          <w:lang w:val="en-US"/>
        </w:rPr>
        <w:t>What you already know about the award area</w:t>
      </w:r>
    </w:p>
    <w:p w14:paraId="3B6ECEDE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>W</w:t>
      </w:r>
      <w:r>
        <w:rPr>
          <w:lang w:val="en-US"/>
        </w:rPr>
        <w:t xml:space="preserve">: </w:t>
      </w:r>
      <w:r w:rsidRPr="0096287B">
        <w:rPr>
          <w:lang w:val="en-US"/>
        </w:rPr>
        <w:t>What you want to know about the award area</w:t>
      </w:r>
    </w:p>
    <w:p w14:paraId="250300DA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>L</w:t>
      </w:r>
      <w:r>
        <w:rPr>
          <w:lang w:val="en-US"/>
        </w:rPr>
        <w:t xml:space="preserve">: </w:t>
      </w:r>
      <w:r w:rsidRPr="0096287B">
        <w:rPr>
          <w:i/>
          <w:iCs/>
          <w:lang w:val="en-US"/>
        </w:rPr>
        <w:t xml:space="preserve">*Will be completed in </w:t>
      </w:r>
      <w:r>
        <w:rPr>
          <w:i/>
          <w:iCs/>
          <w:lang w:val="en-US"/>
        </w:rPr>
        <w:t>P</w:t>
      </w:r>
      <w:r w:rsidRPr="0096287B">
        <w:rPr>
          <w:i/>
          <w:iCs/>
          <w:lang w:val="en-US"/>
        </w:rPr>
        <w:t>art 4 below.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E402FE" w:rsidRPr="0096287B" w14:paraId="53ECC360" w14:textId="77777777" w:rsidTr="00E8242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9" w:type="dxa"/>
          </w:tcPr>
          <w:p w14:paraId="7F447BBD" w14:textId="77777777" w:rsidR="00E402FE" w:rsidRPr="0096287B" w:rsidRDefault="00E402FE" w:rsidP="00E82421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3139" w:type="dxa"/>
          </w:tcPr>
          <w:p w14:paraId="014C0BFB" w14:textId="77777777" w:rsidR="00E402FE" w:rsidRPr="0096287B" w:rsidRDefault="00E402FE" w:rsidP="00E82421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3140" w:type="dxa"/>
          </w:tcPr>
          <w:p w14:paraId="5D745BA5" w14:textId="77777777" w:rsidR="00E402FE" w:rsidRPr="0096287B" w:rsidRDefault="00E402FE" w:rsidP="00E82421">
            <w:pPr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L</w:t>
            </w:r>
          </w:p>
        </w:tc>
      </w:tr>
      <w:tr w:rsidR="00E402FE" w:rsidRPr="0096287B" w14:paraId="7EF798C2" w14:textId="77777777" w:rsidTr="00E82421">
        <w:tc>
          <w:tcPr>
            <w:tcW w:w="3139" w:type="dxa"/>
          </w:tcPr>
          <w:p w14:paraId="3D101789" w14:textId="77777777" w:rsidR="00E402FE" w:rsidRPr="0096287B" w:rsidRDefault="00E402FE" w:rsidP="00E82421">
            <w:pPr>
              <w:rPr>
                <w:lang w:val="en-US"/>
              </w:rPr>
            </w:pPr>
            <w:proofErr w:type="spellStart"/>
            <w:r w:rsidRPr="0096287B">
              <w:rPr>
                <w:lang w:val="en-US"/>
              </w:rPr>
              <w:t>Agriscience</w:t>
            </w:r>
            <w:proofErr w:type="spellEnd"/>
            <w:r w:rsidRPr="0096287B">
              <w:rPr>
                <w:lang w:val="en-US"/>
              </w:rPr>
              <w:t xml:space="preserve"> Fair</w:t>
            </w:r>
          </w:p>
          <w:p w14:paraId="2D63BE8F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66923AF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12ED9085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3ECDEFE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7D79EDA6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499EECFE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70F6B77E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43EA5A34" w14:textId="77777777" w:rsidR="00E402FE" w:rsidRPr="0096287B" w:rsidRDefault="00E402FE" w:rsidP="00E82421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1093596E" w14:textId="77777777" w:rsidR="00E402FE" w:rsidRPr="0096287B" w:rsidRDefault="00E402FE" w:rsidP="00E82421">
            <w:pPr>
              <w:rPr>
                <w:lang w:val="en-US"/>
              </w:rPr>
            </w:pPr>
            <w:proofErr w:type="spellStart"/>
            <w:r w:rsidRPr="0096287B">
              <w:rPr>
                <w:lang w:val="en-US"/>
              </w:rPr>
              <w:t>Agriscience</w:t>
            </w:r>
            <w:proofErr w:type="spellEnd"/>
            <w:r w:rsidRPr="0096287B">
              <w:rPr>
                <w:lang w:val="en-US"/>
              </w:rPr>
              <w:t xml:space="preserve"> Fair</w:t>
            </w:r>
          </w:p>
        </w:tc>
        <w:tc>
          <w:tcPr>
            <w:tcW w:w="3140" w:type="dxa"/>
          </w:tcPr>
          <w:p w14:paraId="7FDA90F2" w14:textId="77777777" w:rsidR="00E402FE" w:rsidRPr="0096287B" w:rsidRDefault="00E402FE" w:rsidP="00E82421">
            <w:pPr>
              <w:rPr>
                <w:lang w:val="en-US"/>
              </w:rPr>
            </w:pPr>
            <w:proofErr w:type="spellStart"/>
            <w:r w:rsidRPr="0096287B">
              <w:rPr>
                <w:lang w:val="en-US"/>
              </w:rPr>
              <w:t>Agriscience</w:t>
            </w:r>
            <w:proofErr w:type="spellEnd"/>
            <w:r w:rsidRPr="0096287B">
              <w:rPr>
                <w:lang w:val="en-US"/>
              </w:rPr>
              <w:t xml:space="preserve"> Fair</w:t>
            </w:r>
          </w:p>
        </w:tc>
      </w:tr>
      <w:tr w:rsidR="00E402FE" w:rsidRPr="0096287B" w14:paraId="5ECD903A" w14:textId="77777777" w:rsidTr="00E82421">
        <w:tc>
          <w:tcPr>
            <w:tcW w:w="3139" w:type="dxa"/>
          </w:tcPr>
          <w:p w14:paraId="7BAC4CA0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  <w:p w14:paraId="1C048399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74394697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54561008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4B1E272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3748D33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7FDC5187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423092BE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5C7A4FAC" w14:textId="77777777" w:rsidR="00E402FE" w:rsidRPr="0096287B" w:rsidRDefault="00E402FE" w:rsidP="00E82421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5B4F72B8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  <w:tc>
          <w:tcPr>
            <w:tcW w:w="3140" w:type="dxa"/>
          </w:tcPr>
          <w:p w14:paraId="11F0D2A4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</w:tr>
      <w:tr w:rsidR="00E402FE" w:rsidRPr="0096287B" w14:paraId="3047BEA8" w14:textId="77777777" w:rsidTr="00E82421">
        <w:tc>
          <w:tcPr>
            <w:tcW w:w="3139" w:type="dxa"/>
          </w:tcPr>
          <w:p w14:paraId="0F22F92F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  <w:p w14:paraId="4BBE3A11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5BC68EA4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6B5B1C11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2150A6FF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2E2350FD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1BE6D746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1DD5859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2392FF7D" w14:textId="77777777" w:rsidR="00E402FE" w:rsidRPr="0096287B" w:rsidRDefault="00E402FE" w:rsidP="00E82421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596017E2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  <w:tc>
          <w:tcPr>
            <w:tcW w:w="3140" w:type="dxa"/>
          </w:tcPr>
          <w:p w14:paraId="56810FCB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</w:tr>
      <w:tr w:rsidR="00E402FE" w:rsidRPr="0096287B" w14:paraId="1B41F916" w14:textId="77777777" w:rsidTr="00E82421">
        <w:tc>
          <w:tcPr>
            <w:tcW w:w="3139" w:type="dxa"/>
          </w:tcPr>
          <w:p w14:paraId="4B69F9B0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  <w:p w14:paraId="3B9CB9C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69066F5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6CCA800C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2F9F2B4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84CBB7C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2C1325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48B58A46" w14:textId="77777777" w:rsidR="00E402FE" w:rsidRPr="0096287B" w:rsidRDefault="00E402FE" w:rsidP="00E82421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778688A1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  <w:tc>
          <w:tcPr>
            <w:tcW w:w="3140" w:type="dxa"/>
          </w:tcPr>
          <w:p w14:paraId="7F347A3A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</w:tr>
      <w:tr w:rsidR="00E402FE" w:rsidRPr="0096287B" w14:paraId="32394454" w14:textId="77777777" w:rsidTr="00E82421">
        <w:tc>
          <w:tcPr>
            <w:tcW w:w="3139" w:type="dxa"/>
          </w:tcPr>
          <w:p w14:paraId="4CFD77C4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  <w:p w14:paraId="32E86B94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1973CA49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0A240ADF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23C1B0E8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58AC67FB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691DEEC2" w14:textId="77777777" w:rsidR="00E402FE" w:rsidRPr="0096287B" w:rsidRDefault="00E402FE" w:rsidP="00E82421">
            <w:pPr>
              <w:rPr>
                <w:lang w:val="en-US"/>
              </w:rPr>
            </w:pPr>
          </w:p>
          <w:p w14:paraId="3C5D7BDE" w14:textId="77777777" w:rsidR="00E402FE" w:rsidRPr="0096287B" w:rsidRDefault="00E402FE" w:rsidP="00E82421">
            <w:pPr>
              <w:rPr>
                <w:lang w:val="en-US"/>
              </w:rPr>
            </w:pPr>
          </w:p>
        </w:tc>
        <w:tc>
          <w:tcPr>
            <w:tcW w:w="3139" w:type="dxa"/>
          </w:tcPr>
          <w:p w14:paraId="6965C2FF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  <w:tc>
          <w:tcPr>
            <w:tcW w:w="3140" w:type="dxa"/>
          </w:tcPr>
          <w:p w14:paraId="7FF6982F" w14:textId="77777777" w:rsidR="00E402FE" w:rsidRPr="0096287B" w:rsidRDefault="00E402FE" w:rsidP="00E82421">
            <w:pPr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</w:tr>
    </w:tbl>
    <w:p w14:paraId="59FF0ABA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lastRenderedPageBreak/>
        <w:t xml:space="preserve">Part 2: Follow the links below by clicking on </w:t>
      </w:r>
      <w:r>
        <w:rPr>
          <w:lang w:val="en-US"/>
        </w:rPr>
        <w:t>the</w:t>
      </w:r>
      <w:r w:rsidRPr="0096287B">
        <w:rPr>
          <w:lang w:val="en-US"/>
        </w:rPr>
        <w:t xml:space="preserve"> title to learn about each program area and answer the questions below.</w:t>
      </w:r>
    </w:p>
    <w:p w14:paraId="284B74F6" w14:textId="77777777" w:rsidR="00E402FE" w:rsidRPr="0096287B" w:rsidRDefault="00E402FE" w:rsidP="00E402FE">
      <w:pPr>
        <w:pStyle w:val="Heading4"/>
        <w:jc w:val="center"/>
        <w:rPr>
          <w:sz w:val="32"/>
          <w:szCs w:val="28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6166268" wp14:editId="13CA12D7">
                <wp:simplePos x="0" y="0"/>
                <wp:positionH relativeFrom="column">
                  <wp:posOffset>-171450</wp:posOffset>
                </wp:positionH>
                <wp:positionV relativeFrom="paragraph">
                  <wp:posOffset>357505</wp:posOffset>
                </wp:positionV>
                <wp:extent cx="6318885" cy="3276600"/>
                <wp:effectExtent l="0" t="0" r="24765" b="19050"/>
                <wp:wrapNone/>
                <wp:docPr id="325" name="Group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11" name="Rectangle 11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4A3B23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CB9783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Arrow: Right 13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Arrow: Right 322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68068B6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66268" id="Group 325" o:spid="_x0000_s1026" style="position:absolute;left:0;text-align:left;margin-left:-13.5pt;margin-top:28.15pt;width:497.55pt;height:258pt;z-index:251663360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">
                <v:rect id="Rectangle 11" o:spid="_x0000_s1027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" fillcolor="white [3201]" strokecolor="#004a98 [3204]" strokeweight="1pt">
                  <v:textbox>
                    <w:txbxContent>
                      <w:p w14:paraId="4F4A3B23" w14:textId="77777777" w:rsidR="00E402FE" w:rsidRDefault="00E402FE" w:rsidP="00E402FE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12" o:spid="_x0000_s1028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" fillcolor="white [3201]" strokecolor="#004a98 [3204]" strokeweight="1pt">
                  <v:textbox>
                    <w:txbxContent>
                      <w:p w14:paraId="6DCB9783" w14:textId="77777777" w:rsidR="00E402FE" w:rsidRDefault="00E402FE" w:rsidP="00E402FE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3" o:spid="_x0000_s1029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" adj="15466" fillcolor="#004a98 [3204]" strokecolor="#00244b [1604]" strokeweight="1pt"/>
                <v:shape id="Arrow: Right 322" o:spid="_x0000_s1030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" adj="15466" fillcolor="#004a98 [3204]" strokecolor="#00244b [1604]" strokeweight="1pt"/>
                <v:rect id="Rectangle 323" o:spid="_x0000_s1031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" fillcolor="white [3201]" strokecolor="#004a98 [3204]" strokeweight="1pt">
                  <v:textbox>
                    <w:txbxContent>
                      <w:p w14:paraId="368068B6" w14:textId="77777777" w:rsidR="00E402FE" w:rsidRDefault="00E402FE" w:rsidP="00E402FE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hyperlink r:id="rId8" w:history="1">
        <w:proofErr w:type="spellStart"/>
        <w:r w:rsidRPr="0096287B">
          <w:rPr>
            <w:rStyle w:val="Hyperlink"/>
            <w:sz w:val="32"/>
            <w:szCs w:val="28"/>
            <w:lang w:val="en-US"/>
          </w:rPr>
          <w:t>Agriscience</w:t>
        </w:r>
        <w:proofErr w:type="spellEnd"/>
        <w:r w:rsidRPr="0096287B">
          <w:rPr>
            <w:rStyle w:val="Hyperlink"/>
            <w:sz w:val="32"/>
            <w:szCs w:val="28"/>
            <w:lang w:val="en-US"/>
          </w:rPr>
          <w:t xml:space="preserve"> Fair</w:t>
        </w:r>
      </w:hyperlink>
    </w:p>
    <w:p w14:paraId="71D2D0B7" w14:textId="77777777" w:rsidR="00E402FE" w:rsidRPr="0096287B" w:rsidRDefault="00E402FE" w:rsidP="00E402FE">
      <w:pPr>
        <w:rPr>
          <w:lang w:val="en-US"/>
        </w:rPr>
      </w:pPr>
    </w:p>
    <w:p w14:paraId="3F9DE408" w14:textId="77777777" w:rsidR="00E402FE" w:rsidRPr="0096287B" w:rsidRDefault="00E402FE" w:rsidP="00E402FE">
      <w:pPr>
        <w:rPr>
          <w:lang w:val="en-US"/>
        </w:rPr>
      </w:pPr>
    </w:p>
    <w:p w14:paraId="2741E1F2" w14:textId="77777777" w:rsidR="00E402FE" w:rsidRPr="0096287B" w:rsidRDefault="00E402FE" w:rsidP="00E402FE">
      <w:pPr>
        <w:rPr>
          <w:lang w:val="en-US"/>
        </w:rPr>
      </w:pPr>
    </w:p>
    <w:p w14:paraId="2585CEFE" w14:textId="77777777" w:rsidR="00E402FE" w:rsidRPr="0096287B" w:rsidRDefault="00E402FE" w:rsidP="00E402FE">
      <w:pPr>
        <w:rPr>
          <w:lang w:val="en-US"/>
        </w:rPr>
      </w:pPr>
    </w:p>
    <w:p w14:paraId="1962A418" w14:textId="77777777" w:rsidR="00E402FE" w:rsidRPr="0096287B" w:rsidRDefault="00E402FE" w:rsidP="00E402FE">
      <w:pPr>
        <w:rPr>
          <w:lang w:val="en-US"/>
        </w:rPr>
      </w:pPr>
    </w:p>
    <w:p w14:paraId="783DDA92" w14:textId="77777777" w:rsidR="00E402FE" w:rsidRPr="0096287B" w:rsidRDefault="00E402FE" w:rsidP="00E402FE">
      <w:pPr>
        <w:rPr>
          <w:lang w:val="en-US"/>
        </w:rPr>
      </w:pPr>
    </w:p>
    <w:p w14:paraId="77F71988" w14:textId="77777777" w:rsidR="00E402FE" w:rsidRPr="0096287B" w:rsidRDefault="00E402FE" w:rsidP="00E402FE">
      <w:pPr>
        <w:rPr>
          <w:lang w:val="en-US"/>
        </w:rPr>
      </w:pPr>
    </w:p>
    <w:p w14:paraId="5D9B7868" w14:textId="77777777" w:rsidR="00E402FE" w:rsidRPr="0096287B" w:rsidRDefault="00E402FE" w:rsidP="00E402FE">
      <w:pPr>
        <w:rPr>
          <w:lang w:val="en-US"/>
        </w:rPr>
      </w:pPr>
    </w:p>
    <w:p w14:paraId="30670D51" w14:textId="77777777" w:rsidR="00E402FE" w:rsidRPr="0096287B" w:rsidRDefault="00E402FE" w:rsidP="00E402FE">
      <w:pPr>
        <w:rPr>
          <w:lang w:val="en-US"/>
        </w:rPr>
      </w:pPr>
    </w:p>
    <w:p w14:paraId="7C76A69A" w14:textId="77777777" w:rsidR="00E402FE" w:rsidRPr="0096287B" w:rsidRDefault="00E402FE" w:rsidP="00E402FE">
      <w:pPr>
        <w:rPr>
          <w:lang w:val="en-US"/>
        </w:rPr>
      </w:pPr>
    </w:p>
    <w:p w14:paraId="6EE25B67" w14:textId="77777777" w:rsidR="00E402FE" w:rsidRPr="0096287B" w:rsidRDefault="00E402FE" w:rsidP="00E402FE">
      <w:pPr>
        <w:rPr>
          <w:lang w:val="en-US"/>
        </w:rPr>
      </w:pPr>
    </w:p>
    <w:p w14:paraId="7CD96930" w14:textId="77777777" w:rsidR="00E402FE" w:rsidRPr="0096287B" w:rsidRDefault="00E402FE" w:rsidP="00E402FE">
      <w:pPr>
        <w:pStyle w:val="Heading4"/>
        <w:jc w:val="center"/>
        <w:rPr>
          <w:sz w:val="32"/>
          <w:szCs w:val="28"/>
          <w:lang w:val="en-US"/>
        </w:rPr>
      </w:pPr>
    </w:p>
    <w:p w14:paraId="3BA5507F" w14:textId="77777777" w:rsidR="00E402FE" w:rsidRPr="0096287B" w:rsidRDefault="00E402FE" w:rsidP="00E402FE">
      <w:pPr>
        <w:rPr>
          <w:lang w:val="en-US"/>
        </w:rPr>
      </w:pPr>
    </w:p>
    <w:p w14:paraId="500DEDEE" w14:textId="77777777" w:rsidR="00E402FE" w:rsidRPr="0096287B" w:rsidRDefault="00E402FE" w:rsidP="00E402FE">
      <w:pPr>
        <w:rPr>
          <w:lang w:val="en-US"/>
        </w:rPr>
      </w:pPr>
    </w:p>
    <w:p w14:paraId="416D9C7A" w14:textId="77777777" w:rsidR="00E402FE" w:rsidRPr="0096287B" w:rsidRDefault="00E402FE" w:rsidP="00E402FE">
      <w:pPr>
        <w:pStyle w:val="Heading4"/>
        <w:jc w:val="center"/>
        <w:rPr>
          <w:sz w:val="16"/>
          <w:szCs w:val="14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4A417A87" wp14:editId="4D065E44">
                <wp:simplePos x="0" y="0"/>
                <wp:positionH relativeFrom="column">
                  <wp:posOffset>-161925</wp:posOffset>
                </wp:positionH>
                <wp:positionV relativeFrom="paragraph">
                  <wp:posOffset>349250</wp:posOffset>
                </wp:positionV>
                <wp:extent cx="6318885" cy="3276600"/>
                <wp:effectExtent l="0" t="0" r="24765" b="19050"/>
                <wp:wrapNone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27" name="Rectangle 327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73DEC26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996C70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Arrow: Right 329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Arrow: Right 330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1E1B744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6B40767B" w14:textId="77777777" w:rsidR="00E402FE" w:rsidRDefault="00E402FE" w:rsidP="00E402F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417A87" id="Group 326" o:spid="_x0000_s1032" style="position:absolute;left:0;text-align:left;margin-left:-12.75pt;margin-top:27.5pt;width:497.55pt;height:258pt;z-index:251664384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">
                <v:rect id="Rectangle 327" o:spid="_x0000_s1033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" fillcolor="white [3201]" strokecolor="#004a98 [3204]" strokeweight="1pt">
                  <v:textbox>
                    <w:txbxContent>
                      <w:p w14:paraId="773DEC26" w14:textId="77777777" w:rsidR="00E402FE" w:rsidRDefault="00E402FE" w:rsidP="00E402FE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28" o:spid="_x0000_s1034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" fillcolor="white [3201]" strokecolor="#004a98 [3204]" strokeweight="1pt">
                  <v:textbox>
                    <w:txbxContent>
                      <w:p w14:paraId="1D996C70" w14:textId="77777777" w:rsidR="00E402FE" w:rsidRDefault="00E402FE" w:rsidP="00E402FE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29" o:spid="_x0000_s1035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" adj="15466" fillcolor="#004a98 [3204]" strokecolor="#00244b [1604]" strokeweight="1pt"/>
                <v:shape id="Arrow: Right 330" o:spid="_x0000_s1036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" adj="15466" fillcolor="#004a98 [3204]" strokecolor="#00244b [1604]" strokeweight="1pt"/>
                <v:rect id="Rectangle 331" o:spid="_x0000_s1037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" fillcolor="white [3201]" strokecolor="#004a98 [3204]" strokeweight="1pt">
                  <v:textbox>
                    <w:txbxContent>
                      <w:p w14:paraId="21E1B744" w14:textId="77777777" w:rsidR="00E402FE" w:rsidRDefault="00E402FE" w:rsidP="00E402FE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6B40767B" w14:textId="77777777" w:rsidR="00E402FE" w:rsidRDefault="00E402FE" w:rsidP="00E402FE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hyperlink r:id="rId9" w:history="1">
        <w:r w:rsidRPr="0096287B">
          <w:rPr>
            <w:rStyle w:val="Hyperlink"/>
            <w:sz w:val="32"/>
            <w:szCs w:val="28"/>
            <w:lang w:val="en-US"/>
          </w:rPr>
          <w:t>Agricultural Proficiency</w:t>
        </w:r>
      </w:hyperlink>
    </w:p>
    <w:p w14:paraId="2518C612" w14:textId="77777777" w:rsidR="00E402FE" w:rsidRPr="0096287B" w:rsidRDefault="00E402FE" w:rsidP="00E402FE">
      <w:pPr>
        <w:pStyle w:val="Heading4"/>
        <w:jc w:val="center"/>
        <w:rPr>
          <w:sz w:val="32"/>
          <w:szCs w:val="28"/>
          <w:lang w:val="en-US"/>
        </w:rPr>
      </w:pPr>
    </w:p>
    <w:p w14:paraId="42735A89" w14:textId="77777777" w:rsidR="00E402FE" w:rsidRPr="0096287B" w:rsidRDefault="00E402FE" w:rsidP="00E402FE">
      <w:pPr>
        <w:rPr>
          <w:lang w:val="en-US"/>
        </w:rPr>
      </w:pPr>
    </w:p>
    <w:p w14:paraId="5E6503DF" w14:textId="77777777" w:rsidR="00E402FE" w:rsidRPr="0096287B" w:rsidRDefault="00E402FE" w:rsidP="00E402FE">
      <w:pPr>
        <w:rPr>
          <w:lang w:val="en-US"/>
        </w:rPr>
      </w:pPr>
    </w:p>
    <w:p w14:paraId="64527480" w14:textId="77777777" w:rsidR="00E402FE" w:rsidRPr="0096287B" w:rsidRDefault="00E402FE" w:rsidP="00E402FE">
      <w:pPr>
        <w:rPr>
          <w:lang w:val="en-US"/>
        </w:rPr>
      </w:pPr>
    </w:p>
    <w:p w14:paraId="4A4C4152" w14:textId="77777777" w:rsidR="00E402FE" w:rsidRPr="0096287B" w:rsidRDefault="00E402FE" w:rsidP="00E402FE">
      <w:pPr>
        <w:rPr>
          <w:lang w:val="en-US"/>
        </w:rPr>
      </w:pPr>
    </w:p>
    <w:p w14:paraId="6A72B310" w14:textId="77777777" w:rsidR="00E402FE" w:rsidRPr="0096287B" w:rsidRDefault="00E402FE" w:rsidP="00E402FE">
      <w:pPr>
        <w:rPr>
          <w:lang w:val="en-US"/>
        </w:rPr>
      </w:pPr>
    </w:p>
    <w:p w14:paraId="4D4C6991" w14:textId="77777777" w:rsidR="00E402FE" w:rsidRPr="0096287B" w:rsidRDefault="00E402FE" w:rsidP="00E402FE">
      <w:pPr>
        <w:rPr>
          <w:lang w:val="en-US"/>
        </w:rPr>
      </w:pPr>
    </w:p>
    <w:p w14:paraId="077ACA14" w14:textId="77777777" w:rsidR="00E402FE" w:rsidRPr="0096287B" w:rsidRDefault="00E402FE" w:rsidP="00E402FE">
      <w:pPr>
        <w:rPr>
          <w:lang w:val="en-US"/>
        </w:rPr>
      </w:pPr>
    </w:p>
    <w:p w14:paraId="0CA7120C" w14:textId="77777777" w:rsidR="00E402FE" w:rsidRPr="0096287B" w:rsidRDefault="00E402FE" w:rsidP="00E402FE">
      <w:pPr>
        <w:rPr>
          <w:lang w:val="en-US"/>
        </w:rPr>
      </w:pPr>
    </w:p>
    <w:p w14:paraId="006C135B" w14:textId="77777777" w:rsidR="00E402FE" w:rsidRPr="0096287B" w:rsidRDefault="00E402FE" w:rsidP="00E402FE">
      <w:pPr>
        <w:rPr>
          <w:lang w:val="en-US"/>
        </w:rPr>
      </w:pPr>
    </w:p>
    <w:p w14:paraId="4D2F37FD" w14:textId="77777777" w:rsidR="00E402FE" w:rsidRPr="0096287B" w:rsidRDefault="00E402FE" w:rsidP="00E402FE">
      <w:pPr>
        <w:rPr>
          <w:lang w:val="en-US"/>
        </w:rPr>
      </w:pPr>
    </w:p>
    <w:p w14:paraId="2783CC04" w14:textId="77777777" w:rsidR="00E402FE" w:rsidRPr="0096287B" w:rsidRDefault="00E402FE" w:rsidP="00E402FE">
      <w:pPr>
        <w:rPr>
          <w:lang w:val="en-US"/>
        </w:rPr>
      </w:pPr>
    </w:p>
    <w:p w14:paraId="06367200" w14:textId="77777777" w:rsidR="00E402FE" w:rsidRPr="0096287B" w:rsidRDefault="00E402FE" w:rsidP="00E402FE">
      <w:pPr>
        <w:rPr>
          <w:lang w:val="en-US"/>
        </w:rPr>
      </w:pPr>
    </w:p>
    <w:p w14:paraId="71C0147B" w14:textId="77777777" w:rsidR="00E402FE" w:rsidRPr="0096287B" w:rsidRDefault="00E402FE" w:rsidP="00E402FE">
      <w:pPr>
        <w:pStyle w:val="Heading4"/>
        <w:jc w:val="center"/>
        <w:rPr>
          <w:sz w:val="40"/>
          <w:szCs w:val="36"/>
          <w:lang w:val="en-US"/>
        </w:rPr>
      </w:pPr>
      <w:r w:rsidRPr="0096287B"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85B2CA6" wp14:editId="2CCC9CE5">
                <wp:simplePos x="0" y="0"/>
                <wp:positionH relativeFrom="margin">
                  <wp:align>center</wp:align>
                </wp:positionH>
                <wp:positionV relativeFrom="paragraph">
                  <wp:posOffset>391795</wp:posOffset>
                </wp:positionV>
                <wp:extent cx="6318885" cy="3276600"/>
                <wp:effectExtent l="0" t="0" r="24765" b="19050"/>
                <wp:wrapNone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33" name="Rectangle 333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0E312A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280E20F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Arrow: Right 342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Arrow: Right 343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6D566E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5E9992E6" w14:textId="77777777" w:rsidR="00E402FE" w:rsidRDefault="00E402FE" w:rsidP="00E402F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5B2CA6" id="Group 332" o:spid="_x0000_s1038" style="position:absolute;left:0;text-align:left;margin-left:0;margin-top:30.85pt;width:497.55pt;height:258pt;z-index:251667456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">
                <v:rect id="Rectangle 333" o:spid="_x0000_s1039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" fillcolor="white [3201]" strokecolor="#004a98 [3204]" strokeweight="1pt">
                  <v:textbox>
                    <w:txbxContent>
                      <w:p w14:paraId="230E312A" w14:textId="77777777" w:rsidR="00E402FE" w:rsidRDefault="00E402FE" w:rsidP="00E402FE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34" o:spid="_x0000_s1040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" fillcolor="white [3201]" strokecolor="#004a98 [3204]" strokeweight="1pt">
                  <v:textbox>
                    <w:txbxContent>
                      <w:p w14:paraId="7280E20F" w14:textId="77777777" w:rsidR="00E402FE" w:rsidRDefault="00E402FE" w:rsidP="00E402FE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42" o:spid="_x0000_s1041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" adj="15466" fillcolor="#004a98 [3204]" strokecolor="#00244b [1604]" strokeweight="1pt"/>
                <v:shape id="Arrow: Right 343" o:spid="_x0000_s1042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" adj="15466" fillcolor="#004a98 [3204]" strokecolor="#00244b [1604]" strokeweight="1pt"/>
                <v:rect id="Rectangle 344" o:spid="_x0000_s1043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" fillcolor="white [3201]" strokecolor="#004a98 [3204]" strokeweight="1pt">
                  <v:textbox>
                    <w:txbxContent>
                      <w:p w14:paraId="556D566E" w14:textId="77777777" w:rsidR="00E402FE" w:rsidRDefault="00E402FE" w:rsidP="00E402FE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5E9992E6" w14:textId="77777777" w:rsidR="00E402FE" w:rsidRDefault="00E402FE" w:rsidP="00E402FE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hyperlink r:id="rId10" w:history="1">
        <w:r w:rsidRPr="0096287B">
          <w:rPr>
            <w:rStyle w:val="Hyperlink"/>
            <w:sz w:val="40"/>
            <w:szCs w:val="36"/>
            <w:lang w:val="en-US"/>
          </w:rPr>
          <w:t>National Chapter</w:t>
        </w:r>
      </w:hyperlink>
    </w:p>
    <w:p w14:paraId="70DEB282" w14:textId="77777777" w:rsidR="00E402FE" w:rsidRPr="0096287B" w:rsidRDefault="00E402FE" w:rsidP="00E402FE">
      <w:pPr>
        <w:rPr>
          <w:lang w:val="en-US"/>
        </w:rPr>
      </w:pPr>
    </w:p>
    <w:p w14:paraId="2A7320EF" w14:textId="77777777" w:rsidR="00E402FE" w:rsidRPr="0096287B" w:rsidRDefault="00E402FE" w:rsidP="00E402FE">
      <w:pPr>
        <w:rPr>
          <w:lang w:val="en-US"/>
        </w:rPr>
      </w:pPr>
    </w:p>
    <w:p w14:paraId="1DC34678" w14:textId="77777777" w:rsidR="00E402FE" w:rsidRPr="0096287B" w:rsidRDefault="00E402FE" w:rsidP="00E402FE">
      <w:pPr>
        <w:rPr>
          <w:lang w:val="en-US"/>
        </w:rPr>
      </w:pPr>
    </w:p>
    <w:p w14:paraId="677334AB" w14:textId="77777777" w:rsidR="00E402FE" w:rsidRPr="0096287B" w:rsidRDefault="00E402FE" w:rsidP="00E402FE">
      <w:pPr>
        <w:rPr>
          <w:lang w:val="en-US"/>
        </w:rPr>
      </w:pPr>
    </w:p>
    <w:p w14:paraId="49B88479" w14:textId="77777777" w:rsidR="00E402FE" w:rsidRPr="0096287B" w:rsidRDefault="00E402FE" w:rsidP="00E402FE">
      <w:pPr>
        <w:rPr>
          <w:lang w:val="en-US"/>
        </w:rPr>
      </w:pPr>
    </w:p>
    <w:p w14:paraId="46BEF591" w14:textId="77777777" w:rsidR="00E402FE" w:rsidRPr="0096287B" w:rsidRDefault="00E402FE" w:rsidP="00E402FE">
      <w:pPr>
        <w:rPr>
          <w:lang w:val="en-US"/>
        </w:rPr>
      </w:pPr>
    </w:p>
    <w:p w14:paraId="26DF8CD3" w14:textId="77777777" w:rsidR="00E402FE" w:rsidRPr="0096287B" w:rsidRDefault="00E402FE" w:rsidP="00E402FE">
      <w:pPr>
        <w:rPr>
          <w:lang w:val="en-US"/>
        </w:rPr>
      </w:pPr>
    </w:p>
    <w:p w14:paraId="692A49A0" w14:textId="77777777" w:rsidR="00E402FE" w:rsidRPr="0096287B" w:rsidRDefault="00E402FE" w:rsidP="00E402FE">
      <w:pPr>
        <w:rPr>
          <w:lang w:val="en-US"/>
        </w:rPr>
      </w:pPr>
    </w:p>
    <w:p w14:paraId="16576A33" w14:textId="77777777" w:rsidR="00E402FE" w:rsidRPr="0096287B" w:rsidRDefault="00E402FE" w:rsidP="00E402FE">
      <w:pPr>
        <w:rPr>
          <w:lang w:val="en-US"/>
        </w:rPr>
      </w:pPr>
    </w:p>
    <w:p w14:paraId="3291EFA9" w14:textId="77777777" w:rsidR="00E402FE" w:rsidRPr="0096287B" w:rsidRDefault="00E402FE" w:rsidP="00E402FE">
      <w:pPr>
        <w:rPr>
          <w:lang w:val="en-US"/>
        </w:rPr>
      </w:pPr>
    </w:p>
    <w:p w14:paraId="23A3E4A9" w14:textId="77777777" w:rsidR="00E402FE" w:rsidRPr="0096287B" w:rsidRDefault="00E402FE" w:rsidP="00E402FE">
      <w:pPr>
        <w:rPr>
          <w:lang w:val="en-US"/>
        </w:rPr>
      </w:pPr>
    </w:p>
    <w:p w14:paraId="6187FF0F" w14:textId="77777777" w:rsidR="00E402FE" w:rsidRPr="0096287B" w:rsidRDefault="00E402FE" w:rsidP="00E402FE">
      <w:pPr>
        <w:rPr>
          <w:lang w:val="en-US"/>
        </w:rPr>
      </w:pPr>
    </w:p>
    <w:p w14:paraId="3950D038" w14:textId="77777777" w:rsidR="00E402FE" w:rsidRPr="0096287B" w:rsidRDefault="00E402FE" w:rsidP="00E402FE">
      <w:pPr>
        <w:rPr>
          <w:lang w:val="en-US"/>
        </w:rPr>
      </w:pPr>
    </w:p>
    <w:p w14:paraId="6C50D227" w14:textId="77777777" w:rsidR="00E402FE" w:rsidRPr="0096287B" w:rsidRDefault="00E402FE" w:rsidP="00E402FE">
      <w:pPr>
        <w:rPr>
          <w:lang w:val="en-US"/>
        </w:rPr>
      </w:pPr>
    </w:p>
    <w:p w14:paraId="739B0BE4" w14:textId="77777777" w:rsidR="00E402FE" w:rsidRPr="0096287B" w:rsidRDefault="002C7A2C" w:rsidP="00E402FE">
      <w:pPr>
        <w:pStyle w:val="Heading4"/>
        <w:jc w:val="center"/>
        <w:rPr>
          <w:sz w:val="40"/>
          <w:szCs w:val="36"/>
          <w:lang w:val="en-US"/>
        </w:rPr>
      </w:pPr>
      <w:hyperlink r:id="rId11" w:history="1">
        <w:r w:rsidR="00E402FE" w:rsidRPr="0096287B">
          <w:rPr>
            <w:rStyle w:val="Hyperlink"/>
            <w:sz w:val="40"/>
            <w:szCs w:val="36"/>
            <w:lang w:val="en-US"/>
          </w:rPr>
          <w:t>American FFA Degree</w:t>
        </w:r>
      </w:hyperlink>
    </w:p>
    <w:p w14:paraId="1E240F0F" w14:textId="77777777" w:rsidR="00E402FE" w:rsidRPr="0096287B" w:rsidRDefault="00E402FE" w:rsidP="00E402FE">
      <w:pPr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0ABC6B2" wp14:editId="18F27BC6">
                <wp:simplePos x="0" y="0"/>
                <wp:positionH relativeFrom="margin">
                  <wp:posOffset>-123825</wp:posOffset>
                </wp:positionH>
                <wp:positionV relativeFrom="paragraph">
                  <wp:posOffset>135890</wp:posOffset>
                </wp:positionV>
                <wp:extent cx="6318885" cy="3276600"/>
                <wp:effectExtent l="0" t="0" r="24765" b="19050"/>
                <wp:wrapNone/>
                <wp:docPr id="345" name="Group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46" name="Rectangle 346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A572B2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2DFB25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to Earn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Arrow: Right 348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Arrow: Right 349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108842B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6EC35BA1" w14:textId="77777777" w:rsidR="00E402FE" w:rsidRDefault="00E402FE" w:rsidP="00E402F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ABC6B2" id="Group 345" o:spid="_x0000_s1044" style="position:absolute;left:0;text-align:left;margin-left:-9.75pt;margin-top:10.7pt;width:497.55pt;height:258pt;z-index:251670528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">
                <v:rect id="Rectangle 346" o:spid="_x0000_s1045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cIxAAAANwAAAAPAAAAZHJzL2Rvd25yZXYueG1sRI9Ba8JA&#10;FITvQv/D8gq9mY1NE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KiWhwjEAAAA3AAAAA8A&#10;AAAAAAAAAAAAAAAABwIAAGRycy9kb3ducmV2LnhtbFBLBQYAAAAAAwADALcAAAD4AgAAAAA=&#10;" fillcolor="white [3201]" strokecolor="#004a98 [3204]" strokeweight="1pt">
                  <v:textbox>
                    <w:txbxContent>
                      <w:p w14:paraId="44A572B2" w14:textId="77777777" w:rsidR="00E402FE" w:rsidRDefault="00E402FE" w:rsidP="00E402FE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47" o:spid="_x0000_s1046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" fillcolor="white [3201]" strokecolor="#004a98 [3204]" strokeweight="1pt">
                  <v:textbox>
                    <w:txbxContent>
                      <w:p w14:paraId="1A2DFB25" w14:textId="77777777" w:rsidR="00E402FE" w:rsidRDefault="00E402FE" w:rsidP="00E402FE">
                        <w:pPr>
                          <w:jc w:val="center"/>
                        </w:pPr>
                        <w:r>
                          <w:t>How to Earn</w:t>
                        </w:r>
                      </w:p>
                    </w:txbxContent>
                  </v:textbox>
                </v:rect>
                <v:shape id="Arrow: Right 348" o:spid="_x0000_s1047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" adj="15466" fillcolor="#004a98 [3204]" strokecolor="#00244b [1604]" strokeweight="1pt"/>
                <v:shape id="Arrow: Right 349" o:spid="_x0000_s1048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" adj="15466" fillcolor="#004a98 [3204]" strokecolor="#00244b [1604]" strokeweight="1pt"/>
                <v:rect id="Rectangle 350" o:spid="_x0000_s1049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" fillcolor="white [3201]" strokecolor="#004a98 [3204]" strokeweight="1pt">
                  <v:textbox>
                    <w:txbxContent>
                      <w:p w14:paraId="7108842B" w14:textId="77777777" w:rsidR="00E402FE" w:rsidRDefault="00E402FE" w:rsidP="00E402FE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6EC35BA1" w14:textId="77777777" w:rsidR="00E402FE" w:rsidRDefault="00E402FE" w:rsidP="00E402FE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68627535" w14:textId="77777777" w:rsidR="00E402FE" w:rsidRPr="0096287B" w:rsidRDefault="00E402FE" w:rsidP="00E402FE">
      <w:pPr>
        <w:rPr>
          <w:lang w:val="en-US"/>
        </w:rPr>
      </w:pPr>
    </w:p>
    <w:p w14:paraId="24376C64" w14:textId="77777777" w:rsidR="00E402FE" w:rsidRPr="0096287B" w:rsidRDefault="00E402FE" w:rsidP="00E402FE">
      <w:pPr>
        <w:rPr>
          <w:lang w:val="en-US"/>
        </w:rPr>
      </w:pPr>
    </w:p>
    <w:p w14:paraId="7D45EEA6" w14:textId="77777777" w:rsidR="00E402FE" w:rsidRPr="0096287B" w:rsidRDefault="00E402FE" w:rsidP="00E402FE">
      <w:pPr>
        <w:rPr>
          <w:lang w:val="en-US"/>
        </w:rPr>
      </w:pPr>
    </w:p>
    <w:p w14:paraId="7EE14A97" w14:textId="77777777" w:rsidR="00E402FE" w:rsidRPr="0096287B" w:rsidRDefault="00E402FE" w:rsidP="00E402FE">
      <w:pPr>
        <w:rPr>
          <w:lang w:val="en-US"/>
        </w:rPr>
      </w:pPr>
    </w:p>
    <w:p w14:paraId="23F77F77" w14:textId="77777777" w:rsidR="00E402FE" w:rsidRPr="0096287B" w:rsidRDefault="00E402FE" w:rsidP="00E402FE">
      <w:pPr>
        <w:rPr>
          <w:lang w:val="en-US"/>
        </w:rPr>
      </w:pPr>
    </w:p>
    <w:p w14:paraId="68E1AE67" w14:textId="77777777" w:rsidR="00E402FE" w:rsidRPr="0096287B" w:rsidRDefault="00E402FE" w:rsidP="00E402FE">
      <w:pPr>
        <w:rPr>
          <w:lang w:val="en-US"/>
        </w:rPr>
      </w:pPr>
    </w:p>
    <w:p w14:paraId="34EC8BC5" w14:textId="77777777" w:rsidR="00E402FE" w:rsidRPr="0096287B" w:rsidRDefault="00E402FE" w:rsidP="00E402FE">
      <w:pPr>
        <w:rPr>
          <w:lang w:val="en-US"/>
        </w:rPr>
      </w:pPr>
    </w:p>
    <w:p w14:paraId="71BAE30C" w14:textId="77777777" w:rsidR="00E402FE" w:rsidRPr="0096287B" w:rsidRDefault="00E402FE" w:rsidP="00E402FE">
      <w:pPr>
        <w:rPr>
          <w:lang w:val="en-US"/>
        </w:rPr>
      </w:pPr>
    </w:p>
    <w:p w14:paraId="29A54570" w14:textId="77777777" w:rsidR="00E402FE" w:rsidRPr="0096287B" w:rsidRDefault="00E402FE" w:rsidP="00E402FE">
      <w:pPr>
        <w:rPr>
          <w:lang w:val="en-US"/>
        </w:rPr>
      </w:pPr>
    </w:p>
    <w:p w14:paraId="446599C0" w14:textId="77777777" w:rsidR="00E402FE" w:rsidRPr="0096287B" w:rsidRDefault="00E402FE" w:rsidP="00E402FE">
      <w:pPr>
        <w:rPr>
          <w:lang w:val="en-US"/>
        </w:rPr>
      </w:pPr>
    </w:p>
    <w:p w14:paraId="08C84035" w14:textId="77777777" w:rsidR="00E402FE" w:rsidRPr="0096287B" w:rsidRDefault="00E402FE" w:rsidP="00E402FE">
      <w:pPr>
        <w:rPr>
          <w:lang w:val="en-US"/>
        </w:rPr>
      </w:pPr>
    </w:p>
    <w:p w14:paraId="0553E27C" w14:textId="77777777" w:rsidR="00E402FE" w:rsidRPr="0096287B" w:rsidRDefault="00E402FE" w:rsidP="00E402FE">
      <w:pPr>
        <w:rPr>
          <w:lang w:val="en-US"/>
        </w:rPr>
      </w:pPr>
    </w:p>
    <w:p w14:paraId="7E246F7B" w14:textId="77777777" w:rsidR="00E402FE" w:rsidRPr="0096287B" w:rsidRDefault="00E402FE" w:rsidP="00E402FE">
      <w:pPr>
        <w:rPr>
          <w:lang w:val="en-US"/>
        </w:rPr>
      </w:pPr>
    </w:p>
    <w:p w14:paraId="56D5C9FA" w14:textId="77777777" w:rsidR="00E402FE" w:rsidRPr="0096287B" w:rsidRDefault="00E402FE" w:rsidP="00E402FE">
      <w:pPr>
        <w:rPr>
          <w:lang w:val="en-US"/>
        </w:rPr>
      </w:pPr>
    </w:p>
    <w:p w14:paraId="62B2653E" w14:textId="77777777" w:rsidR="00E402FE" w:rsidRPr="0096287B" w:rsidRDefault="00E402FE" w:rsidP="00E402FE">
      <w:pPr>
        <w:rPr>
          <w:lang w:val="en-US"/>
        </w:rPr>
      </w:pPr>
    </w:p>
    <w:p w14:paraId="70E2EB2A" w14:textId="77777777" w:rsidR="00E402FE" w:rsidRPr="0096287B" w:rsidRDefault="002C7A2C" w:rsidP="00E402FE">
      <w:pPr>
        <w:pStyle w:val="Heading4"/>
        <w:jc w:val="center"/>
        <w:rPr>
          <w:sz w:val="40"/>
          <w:szCs w:val="36"/>
          <w:lang w:val="en-US"/>
        </w:rPr>
      </w:pPr>
      <w:hyperlink r:id="rId12" w:history="1">
        <w:r w:rsidR="00E402FE" w:rsidRPr="0096287B">
          <w:rPr>
            <w:rStyle w:val="Hyperlink"/>
            <w:sz w:val="40"/>
            <w:szCs w:val="36"/>
            <w:lang w:val="en-US"/>
          </w:rPr>
          <w:t>Career and Leadership Development Events</w:t>
        </w:r>
      </w:hyperlink>
    </w:p>
    <w:p w14:paraId="4C649CD3" w14:textId="77777777" w:rsidR="00E402FE" w:rsidRPr="0096287B" w:rsidRDefault="00E402FE" w:rsidP="00E402FE">
      <w:pPr>
        <w:tabs>
          <w:tab w:val="left" w:pos="1180"/>
        </w:tabs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29831DFE" wp14:editId="2622628E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6318885" cy="3276600"/>
                <wp:effectExtent l="0" t="0" r="24765" b="19050"/>
                <wp:wrapNone/>
                <wp:docPr id="351" name="Group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52" name="Rectangle 352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79F32FC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73E55C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Arrow: Right 354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Arrow: Right 355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632BEE9" w14:textId="77777777" w:rsidR="00E402FE" w:rsidRDefault="00E402FE" w:rsidP="00E402FE">
                              <w:pPr>
                                <w:jc w:val="center"/>
                              </w:pPr>
                              <w:r>
                                <w:t>How could this program area develop your future career skills?</w:t>
                              </w:r>
                            </w:p>
                            <w:p w14:paraId="03D2A4E0" w14:textId="77777777" w:rsidR="00E402FE" w:rsidRDefault="00E402FE" w:rsidP="00E402FE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831DFE" id="Group 351" o:spid="_x0000_s1050" style="position:absolute;left:0;text-align:left;margin-left:0;margin-top:6pt;width:497.55pt;height:258pt;z-index:251671552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">
                <v:rect id="Rectangle 352" o:spid="_x0000_s1051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" fillcolor="white [3201]" strokecolor="#004a98 [3204]" strokeweight="1pt">
                  <v:textbox>
                    <w:txbxContent>
                      <w:p w14:paraId="579F32FC" w14:textId="77777777" w:rsidR="00E402FE" w:rsidRDefault="00E402FE" w:rsidP="00E402FE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53" o:spid="_x0000_s1052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" fillcolor="white [3201]" strokecolor="#004a98 [3204]" strokeweight="1pt">
                  <v:textbox>
                    <w:txbxContent>
                      <w:p w14:paraId="1173E55C" w14:textId="77777777" w:rsidR="00E402FE" w:rsidRDefault="00E402FE" w:rsidP="00E402FE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54" o:spid="_x0000_s1053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" adj="15466" fillcolor="#004a98 [3204]" strokecolor="#00244b [1604]" strokeweight="1pt"/>
                <v:shape id="Arrow: Right 355" o:spid="_x0000_s1054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IKxAAAANwAAAAPAAAAZHJzL2Rvd25yZXYueG1sRI9Ba8JA&#10;FITvBf/D8gRvdWPF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DVZIgrEAAAA3AAAAA8A&#10;AAAAAAAAAAAAAAAABwIAAGRycy9kb3ducmV2LnhtbFBLBQYAAAAAAwADALcAAAD4AgAAAAA=&#10;" adj="15466" fillcolor="#004a98 [3204]" strokecolor="#00244b [1604]" strokeweight="1pt"/>
                <v:rect id="Rectangle 356" o:spid="_x0000_s1055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VxAAAANwAAAAPAAAAZHJzL2Rvd25yZXYueG1sRI9Ba8JA&#10;FITvQv/D8gq9mY0NF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C1PEdXEAAAA3AAAAA8A&#10;AAAAAAAAAAAAAAAABwIAAGRycy9kb3ducmV2LnhtbFBLBQYAAAAAAwADALcAAAD4AgAAAAA=&#10;" fillcolor="white [3201]" strokecolor="#004a98 [3204]" strokeweight="1pt">
                  <v:textbox>
                    <w:txbxContent>
                      <w:p w14:paraId="2632BEE9" w14:textId="77777777" w:rsidR="00E402FE" w:rsidRDefault="00E402FE" w:rsidP="00E402FE">
                        <w:pPr>
                          <w:jc w:val="center"/>
                        </w:pPr>
                        <w:r>
                          <w:t>How could this program area develop your future career skills?</w:t>
                        </w:r>
                      </w:p>
                      <w:p w14:paraId="03D2A4E0" w14:textId="77777777" w:rsidR="00E402FE" w:rsidRDefault="00E402FE" w:rsidP="00E402FE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4AE11A27" w14:textId="77777777" w:rsidR="00E402FE" w:rsidRPr="0096287B" w:rsidRDefault="00E402FE" w:rsidP="00E402FE">
      <w:pPr>
        <w:rPr>
          <w:lang w:val="en-US"/>
        </w:rPr>
      </w:pPr>
    </w:p>
    <w:p w14:paraId="38B5194B" w14:textId="77777777" w:rsidR="00E402FE" w:rsidRPr="0096287B" w:rsidRDefault="00E402FE" w:rsidP="00E402FE">
      <w:pPr>
        <w:rPr>
          <w:lang w:val="en-US"/>
        </w:rPr>
      </w:pPr>
    </w:p>
    <w:p w14:paraId="169824E5" w14:textId="77777777" w:rsidR="00E402FE" w:rsidRPr="0096287B" w:rsidRDefault="00E402FE" w:rsidP="00E402FE">
      <w:pPr>
        <w:rPr>
          <w:lang w:val="en-US"/>
        </w:rPr>
      </w:pPr>
    </w:p>
    <w:p w14:paraId="65CC2614" w14:textId="77777777" w:rsidR="00E402FE" w:rsidRPr="0096287B" w:rsidRDefault="00E402FE" w:rsidP="00E402FE">
      <w:pPr>
        <w:rPr>
          <w:lang w:val="en-US"/>
        </w:rPr>
      </w:pPr>
    </w:p>
    <w:p w14:paraId="63DDB2A4" w14:textId="77777777" w:rsidR="00E402FE" w:rsidRPr="0096287B" w:rsidRDefault="00E402FE" w:rsidP="00E402FE">
      <w:pPr>
        <w:rPr>
          <w:lang w:val="en-US"/>
        </w:rPr>
      </w:pPr>
    </w:p>
    <w:p w14:paraId="4B1B3490" w14:textId="77777777" w:rsidR="00E402FE" w:rsidRPr="0096287B" w:rsidRDefault="00E402FE" w:rsidP="00E402FE">
      <w:pPr>
        <w:rPr>
          <w:lang w:val="en-US"/>
        </w:rPr>
      </w:pPr>
    </w:p>
    <w:p w14:paraId="6DBC633C" w14:textId="77777777" w:rsidR="00E402FE" w:rsidRPr="0096287B" w:rsidRDefault="00E402FE" w:rsidP="00E402FE">
      <w:pPr>
        <w:rPr>
          <w:lang w:val="en-US"/>
        </w:rPr>
      </w:pPr>
    </w:p>
    <w:p w14:paraId="6F37D65A" w14:textId="77777777" w:rsidR="00E402FE" w:rsidRPr="0096287B" w:rsidRDefault="00E402FE" w:rsidP="00E402FE">
      <w:pPr>
        <w:rPr>
          <w:lang w:val="en-US"/>
        </w:rPr>
      </w:pPr>
    </w:p>
    <w:p w14:paraId="4C2727B7" w14:textId="77777777" w:rsidR="00E402FE" w:rsidRPr="0096287B" w:rsidRDefault="00E402FE" w:rsidP="00E402FE">
      <w:pPr>
        <w:rPr>
          <w:lang w:val="en-US"/>
        </w:rPr>
      </w:pPr>
    </w:p>
    <w:p w14:paraId="152B7C69" w14:textId="77777777" w:rsidR="00E402FE" w:rsidRPr="0096287B" w:rsidRDefault="00E402FE" w:rsidP="00E402FE">
      <w:pPr>
        <w:rPr>
          <w:lang w:val="en-US"/>
        </w:rPr>
      </w:pPr>
    </w:p>
    <w:p w14:paraId="40509552" w14:textId="77777777" w:rsidR="00E402FE" w:rsidRPr="0096287B" w:rsidRDefault="00E402FE" w:rsidP="00E402FE">
      <w:pPr>
        <w:rPr>
          <w:lang w:val="en-US"/>
        </w:rPr>
      </w:pPr>
    </w:p>
    <w:p w14:paraId="6E7D4813" w14:textId="77777777" w:rsidR="00E402FE" w:rsidRPr="0096287B" w:rsidRDefault="00E402FE" w:rsidP="00E402FE">
      <w:pPr>
        <w:rPr>
          <w:lang w:val="en-US"/>
        </w:rPr>
      </w:pPr>
    </w:p>
    <w:p w14:paraId="5742E036" w14:textId="77777777" w:rsidR="00E402FE" w:rsidRPr="0096287B" w:rsidRDefault="00E402FE" w:rsidP="00E402FE">
      <w:pPr>
        <w:rPr>
          <w:highlight w:val="yellow"/>
          <w:lang w:val="en-US"/>
        </w:rPr>
      </w:pPr>
    </w:p>
    <w:p w14:paraId="3BA05341" w14:textId="77777777" w:rsidR="00E402FE" w:rsidRPr="0096287B" w:rsidRDefault="00E402FE" w:rsidP="00E402FE">
      <w:pPr>
        <w:rPr>
          <w:lang w:val="en-US"/>
        </w:rPr>
      </w:pPr>
    </w:p>
    <w:p w14:paraId="10A6C413" w14:textId="77777777" w:rsidR="00E402FE" w:rsidRPr="0096287B" w:rsidRDefault="00E402FE" w:rsidP="00E402FE">
      <w:pPr>
        <w:pStyle w:val="Heading1"/>
        <w:rPr>
          <w:lang w:val="en-US"/>
        </w:rPr>
      </w:pPr>
      <w:r w:rsidRPr="0096287B">
        <w:rPr>
          <w:lang w:val="en-US"/>
        </w:rPr>
        <w:t>Challenges</w:t>
      </w:r>
    </w:p>
    <w:p w14:paraId="68BCD01C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>This year</w:t>
      </w:r>
      <w:r>
        <w:rPr>
          <w:lang w:val="en-US"/>
        </w:rPr>
        <w:t>,</w:t>
      </w:r>
      <w:r w:rsidRPr="0096287B">
        <w:rPr>
          <w:lang w:val="en-US"/>
        </w:rPr>
        <w:t xml:space="preserve"> everyone has the opportunity to participate in career and leadership challenges to showcase your skills in the areas of Agriculture, Food and Natural Resources. Explore the challenges available</w:t>
      </w:r>
      <w:r>
        <w:rPr>
          <w:lang w:val="en-US"/>
        </w:rPr>
        <w:t>,</w:t>
      </w:r>
      <w:r w:rsidRPr="0096287B">
        <w:rPr>
          <w:lang w:val="en-US"/>
        </w:rPr>
        <w:t xml:space="preserve"> and select one to participate in.</w:t>
      </w:r>
    </w:p>
    <w:p w14:paraId="2E88BFC1" w14:textId="05388574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 xml:space="preserve">Explore the challenges </w:t>
      </w:r>
      <w:r>
        <w:rPr>
          <w:lang w:val="en-US"/>
        </w:rPr>
        <w:t>h</w:t>
      </w:r>
      <w:r w:rsidRPr="0096287B">
        <w:rPr>
          <w:lang w:val="en-US"/>
        </w:rPr>
        <w:t>ere</w:t>
      </w:r>
      <w:r w:rsidR="002C7A2C">
        <w:rPr>
          <w:lang w:val="en-US"/>
        </w:rPr>
        <w:t xml:space="preserve">. </w:t>
      </w:r>
      <w:r w:rsidR="002C7A2C" w:rsidRPr="0096287B">
        <w:rPr>
          <w:lang w:val="en-US"/>
        </w:rPr>
        <w:t>(</w:t>
      </w:r>
      <w:r w:rsidR="002C7A2C">
        <w:rPr>
          <w:i/>
          <w:iCs/>
          <w:lang w:val="en-US"/>
        </w:rPr>
        <w:t>li</w:t>
      </w:r>
      <w:r w:rsidR="002C7A2C" w:rsidRPr="009D4D70">
        <w:rPr>
          <w:i/>
          <w:iCs/>
          <w:lang w:val="en-US"/>
        </w:rPr>
        <w:t>ve link will be available on October 27th</w:t>
      </w:r>
      <w:r w:rsidR="002C7A2C" w:rsidRPr="0096287B">
        <w:rPr>
          <w:lang w:val="en-US"/>
        </w:rPr>
        <w:t>)</w:t>
      </w:r>
    </w:p>
    <w:p w14:paraId="4F311313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2BADCB" wp14:editId="76B6EDCE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6153150" cy="1190625"/>
                <wp:effectExtent l="0" t="0" r="19050" b="28575"/>
                <wp:wrapNone/>
                <wp:docPr id="225" name="Rectangle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190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0BC9A4" w14:textId="77777777" w:rsidR="00E402FE" w:rsidRDefault="00E402FE" w:rsidP="00E402FE">
                            <w:r>
                              <w:t>After exploring the challenges, which challenge have you selected?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2BADCB" id="Rectangle 225" o:spid="_x0000_s1056" style="position:absolute;margin-left:0;margin-top:1.2pt;width:484.5pt;height:93.75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" fillcolor="white [3201]" strokecolor="#004a98 [3204]" strokeweight="1pt">
                <v:textbox>
                  <w:txbxContent>
                    <w:p w14:paraId="430BC9A4" w14:textId="77777777" w:rsidR="00E402FE" w:rsidRDefault="00E402FE" w:rsidP="00E402FE">
                      <w:r>
                        <w:t>After exploring the challenges, which challenge have you selected?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8B59014" w14:textId="77777777" w:rsidR="00E402FE" w:rsidRPr="0096287B" w:rsidRDefault="00E402FE" w:rsidP="00E402FE">
      <w:pPr>
        <w:rPr>
          <w:lang w:val="en-US"/>
        </w:rPr>
      </w:pPr>
    </w:p>
    <w:p w14:paraId="58651061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2CDE65A" wp14:editId="100B07E7">
                <wp:simplePos x="0" y="0"/>
                <wp:positionH relativeFrom="column">
                  <wp:posOffset>3209925</wp:posOffset>
                </wp:positionH>
                <wp:positionV relativeFrom="paragraph">
                  <wp:posOffset>926465</wp:posOffset>
                </wp:positionV>
                <wp:extent cx="2933700" cy="1666875"/>
                <wp:effectExtent l="0" t="0" r="19050" b="28575"/>
                <wp:wrapNone/>
                <wp:docPr id="267" name="Rectangle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3700" cy="1666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436F1F" w14:textId="77777777" w:rsidR="00E402FE" w:rsidRDefault="00E402FE" w:rsidP="00E402FE">
                            <w:r>
                              <w:t>What skills will you be showcasing/developing with this challenge?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CDE65A" id="Rectangle 267" o:spid="_x0000_s1057" style="position:absolute;margin-left:252.75pt;margin-top:72.95pt;width:231pt;height:131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" fillcolor="white [3201]" strokecolor="#004a98 [3204]" strokeweight="1pt">
                <v:textbox>
                  <w:txbxContent>
                    <w:p w14:paraId="36436F1F" w14:textId="77777777" w:rsidR="00E402FE" w:rsidRDefault="00E402FE" w:rsidP="00E402FE">
                      <w:r>
                        <w:t>What skills will you be showcasing/developing with this challenge?</w:t>
                      </w:r>
                    </w:p>
                  </w:txbxContent>
                </v:textbox>
              </v:rect>
            </w:pict>
          </mc:Fallback>
        </mc:AlternateContent>
      </w: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23AF067" wp14:editId="7A255DD4">
                <wp:simplePos x="0" y="0"/>
                <wp:positionH relativeFrom="column">
                  <wp:posOffset>19050</wp:posOffset>
                </wp:positionH>
                <wp:positionV relativeFrom="paragraph">
                  <wp:posOffset>897890</wp:posOffset>
                </wp:positionV>
                <wp:extent cx="2935224" cy="1666875"/>
                <wp:effectExtent l="0" t="0" r="17780" b="28575"/>
                <wp:wrapNone/>
                <wp:docPr id="266" name="Rectangle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5224" cy="16668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0ACA3B" w14:textId="77777777" w:rsidR="00E402FE" w:rsidRDefault="00E402FE" w:rsidP="00E402FE">
                            <w:r>
                              <w:t>Why did you choose this challenge?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23AF067" id="Rectangle 266" o:spid="_x0000_s1058" style="position:absolute;margin-left:1.5pt;margin-top:70.7pt;width:231.1pt;height:131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" fillcolor="white [3201]" strokecolor="#004a98 [3204]" strokeweight="1pt">
                <v:textbox>
                  <w:txbxContent>
                    <w:p w14:paraId="540ACA3B" w14:textId="77777777" w:rsidR="00E402FE" w:rsidRDefault="00E402FE" w:rsidP="00E402FE">
                      <w:r>
                        <w:t>Why did you choose this challenge?</w:t>
                      </w:r>
                    </w:p>
                  </w:txbxContent>
                </v:textbox>
              </v:rect>
            </w:pict>
          </mc:Fallback>
        </mc:AlternateContent>
      </w:r>
      <w:r w:rsidRPr="0096287B">
        <w:rPr>
          <w:lang w:val="en-US"/>
        </w:rPr>
        <w:t xml:space="preserve"> </w:t>
      </w:r>
    </w:p>
    <w:p w14:paraId="38322D29" w14:textId="77777777" w:rsidR="00E402FE" w:rsidRPr="0096287B" w:rsidRDefault="00E402FE" w:rsidP="00E402FE">
      <w:pPr>
        <w:rPr>
          <w:highlight w:val="yellow"/>
          <w:lang w:val="en-US"/>
        </w:rPr>
      </w:pPr>
    </w:p>
    <w:p w14:paraId="77FB4227" w14:textId="77777777" w:rsidR="00E402FE" w:rsidRPr="0096287B" w:rsidRDefault="00E402FE" w:rsidP="00E402FE">
      <w:pPr>
        <w:rPr>
          <w:highlight w:val="yellow"/>
          <w:lang w:val="en-US"/>
        </w:rPr>
      </w:pPr>
    </w:p>
    <w:p w14:paraId="7D25BE36" w14:textId="77777777" w:rsidR="00E402FE" w:rsidRPr="0096287B" w:rsidRDefault="00E402FE" w:rsidP="00E402FE">
      <w:pPr>
        <w:rPr>
          <w:highlight w:val="yellow"/>
          <w:lang w:val="en-US"/>
        </w:rPr>
      </w:pPr>
    </w:p>
    <w:p w14:paraId="2BFF1B20" w14:textId="77777777" w:rsidR="00E402FE" w:rsidRPr="0096287B" w:rsidRDefault="00E402FE" w:rsidP="00E402FE">
      <w:pPr>
        <w:rPr>
          <w:highlight w:val="yellow"/>
          <w:lang w:val="en-US"/>
        </w:rPr>
      </w:pPr>
    </w:p>
    <w:p w14:paraId="74C057B0" w14:textId="77777777" w:rsidR="00E402FE" w:rsidRPr="0096287B" w:rsidRDefault="00E402FE" w:rsidP="00E402FE">
      <w:pPr>
        <w:rPr>
          <w:highlight w:val="yellow"/>
          <w:lang w:val="en-US"/>
        </w:rPr>
      </w:pPr>
    </w:p>
    <w:p w14:paraId="11F0FC91" w14:textId="77777777" w:rsidR="00E402FE" w:rsidRPr="0096287B" w:rsidRDefault="00E402FE" w:rsidP="00E402FE">
      <w:pPr>
        <w:rPr>
          <w:highlight w:val="yellow"/>
          <w:lang w:val="en-US"/>
        </w:rPr>
      </w:pPr>
    </w:p>
    <w:p w14:paraId="65160371" w14:textId="77777777" w:rsidR="00E402FE" w:rsidRPr="0096287B" w:rsidRDefault="00E402FE" w:rsidP="00E402FE">
      <w:pPr>
        <w:rPr>
          <w:highlight w:val="yellow"/>
          <w:lang w:val="en-US"/>
        </w:rPr>
      </w:pPr>
    </w:p>
    <w:p w14:paraId="188EEBCE" w14:textId="77777777" w:rsidR="00E402FE" w:rsidRPr="0096287B" w:rsidRDefault="00E402FE" w:rsidP="00E402FE">
      <w:pPr>
        <w:rPr>
          <w:highlight w:val="yellow"/>
          <w:lang w:val="en-US"/>
        </w:rPr>
      </w:pPr>
    </w:p>
    <w:p w14:paraId="3DF90AF0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lastRenderedPageBreak/>
        <w:t>Part 3: Now that you have learned about each of the program areas</w:t>
      </w:r>
      <w:r>
        <w:rPr>
          <w:lang w:val="en-US"/>
        </w:rPr>
        <w:t>, c</w:t>
      </w:r>
      <w:r w:rsidRPr="0096287B">
        <w:rPr>
          <w:lang w:val="en-US"/>
        </w:rPr>
        <w:t xml:space="preserve">hoose one that you </w:t>
      </w:r>
      <w:r>
        <w:rPr>
          <w:lang w:val="en-US"/>
        </w:rPr>
        <w:t>want to participate</w:t>
      </w:r>
      <w:r w:rsidRPr="0096287B">
        <w:rPr>
          <w:lang w:val="en-US"/>
        </w:rPr>
        <w:t xml:space="preserve"> in and develop an action plan using the prompts below.</w:t>
      </w:r>
    </w:p>
    <w:p w14:paraId="16256F82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68D99FC" wp14:editId="015917B7">
                <wp:simplePos x="0" y="0"/>
                <wp:positionH relativeFrom="column">
                  <wp:posOffset>81280</wp:posOffset>
                </wp:positionH>
                <wp:positionV relativeFrom="paragraph">
                  <wp:posOffset>35560</wp:posOffset>
                </wp:positionV>
                <wp:extent cx="5962650" cy="2317750"/>
                <wp:effectExtent l="0" t="0" r="19050" b="2540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D2EB2" w14:textId="77777777" w:rsidR="00E402FE" w:rsidRDefault="00E402FE" w:rsidP="00E402FE">
                            <w:pPr>
                              <w:jc w:val="center"/>
                            </w:pPr>
                            <w:r>
                              <w:t>Program Area:</w:t>
                            </w:r>
                          </w:p>
                          <w:p w14:paraId="57F546C4" w14:textId="77777777" w:rsidR="00E402FE" w:rsidRDefault="00E402FE" w:rsidP="00E402FE">
                            <w:pPr>
                              <w:jc w:val="center"/>
                            </w:pPr>
                          </w:p>
                          <w:p w14:paraId="77A8C0D0" w14:textId="77777777" w:rsidR="00E402FE" w:rsidRDefault="00E402FE" w:rsidP="00E402FE">
                            <w:pPr>
                              <w:jc w:val="center"/>
                            </w:pPr>
                          </w:p>
                          <w:p w14:paraId="1FF9F62F" w14:textId="77777777" w:rsidR="00E402FE" w:rsidRDefault="00E402FE" w:rsidP="00E402FE">
                            <w:pPr>
                              <w:jc w:val="center"/>
                            </w:pPr>
                            <w:r>
                              <w:t>What interests you about your selected program area?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D99FC" id="Rectangle 302" o:spid="_x0000_s1059" style="position:absolute;margin-left:6.4pt;margin-top:2.8pt;width:469.5pt;height:182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" fillcolor="white [3201]" strokecolor="#004a98 [3204]" strokeweight="1pt">
                <v:textbox>
                  <w:txbxContent>
                    <w:p w14:paraId="3CFD2EB2" w14:textId="77777777" w:rsidR="00E402FE" w:rsidRDefault="00E402FE" w:rsidP="00E402FE">
                      <w:pPr>
                        <w:jc w:val="center"/>
                      </w:pPr>
                      <w:r>
                        <w:t>Program Area:</w:t>
                      </w:r>
                    </w:p>
                    <w:p w14:paraId="57F546C4" w14:textId="77777777" w:rsidR="00E402FE" w:rsidRDefault="00E402FE" w:rsidP="00E402FE">
                      <w:pPr>
                        <w:jc w:val="center"/>
                      </w:pPr>
                    </w:p>
                    <w:p w14:paraId="77A8C0D0" w14:textId="77777777" w:rsidR="00E402FE" w:rsidRDefault="00E402FE" w:rsidP="00E402FE">
                      <w:pPr>
                        <w:jc w:val="center"/>
                      </w:pPr>
                    </w:p>
                    <w:p w14:paraId="1FF9F62F" w14:textId="77777777" w:rsidR="00E402FE" w:rsidRDefault="00E402FE" w:rsidP="00E402FE">
                      <w:pPr>
                        <w:jc w:val="center"/>
                      </w:pPr>
                      <w:r>
                        <w:t>What interests you about your selected program area?</w:t>
                      </w:r>
                    </w:p>
                  </w:txbxContent>
                </v:textbox>
              </v:rect>
            </w:pict>
          </mc:Fallback>
        </mc:AlternateContent>
      </w:r>
    </w:p>
    <w:p w14:paraId="35338B4B" w14:textId="77777777" w:rsidR="00E402FE" w:rsidRPr="0096287B" w:rsidRDefault="00E402FE" w:rsidP="00E402FE">
      <w:pPr>
        <w:rPr>
          <w:lang w:val="en-US"/>
        </w:rPr>
      </w:pPr>
    </w:p>
    <w:p w14:paraId="15739783" w14:textId="77777777" w:rsidR="00E402FE" w:rsidRPr="0096287B" w:rsidRDefault="00E402FE" w:rsidP="00E402FE">
      <w:pPr>
        <w:rPr>
          <w:lang w:val="en-US"/>
        </w:rPr>
      </w:pPr>
    </w:p>
    <w:p w14:paraId="0E883936" w14:textId="77777777" w:rsidR="00E402FE" w:rsidRPr="0096287B" w:rsidRDefault="00E402FE" w:rsidP="00E402FE">
      <w:pPr>
        <w:rPr>
          <w:lang w:val="en-US"/>
        </w:rPr>
      </w:pPr>
    </w:p>
    <w:p w14:paraId="1B077E13" w14:textId="77777777" w:rsidR="00E402FE" w:rsidRPr="0096287B" w:rsidRDefault="00E402FE" w:rsidP="00E402FE">
      <w:pPr>
        <w:rPr>
          <w:lang w:val="en-US"/>
        </w:rPr>
      </w:pPr>
    </w:p>
    <w:p w14:paraId="097C4DE3" w14:textId="77777777" w:rsidR="00E402FE" w:rsidRPr="0096287B" w:rsidRDefault="00E402FE" w:rsidP="00E402FE">
      <w:pPr>
        <w:rPr>
          <w:lang w:val="en-US"/>
        </w:rPr>
      </w:pPr>
    </w:p>
    <w:p w14:paraId="00C4ACAD" w14:textId="77777777" w:rsidR="00E402FE" w:rsidRPr="0096287B" w:rsidRDefault="00E402FE" w:rsidP="00E402FE">
      <w:pPr>
        <w:rPr>
          <w:lang w:val="en-US"/>
        </w:rPr>
      </w:pPr>
    </w:p>
    <w:p w14:paraId="14210699" w14:textId="77777777" w:rsidR="00E402FE" w:rsidRPr="0096287B" w:rsidRDefault="00E402FE" w:rsidP="00E402FE">
      <w:pPr>
        <w:rPr>
          <w:lang w:val="en-US"/>
        </w:rPr>
      </w:pPr>
    </w:p>
    <w:p w14:paraId="5206D354" w14:textId="77777777" w:rsidR="00E402FE" w:rsidRPr="0096287B" w:rsidRDefault="00E402FE" w:rsidP="00E402FE">
      <w:pPr>
        <w:rPr>
          <w:lang w:val="en-US"/>
        </w:rPr>
      </w:pPr>
    </w:p>
    <w:p w14:paraId="6AE62840" w14:textId="77777777" w:rsidR="00E402FE" w:rsidRPr="0096287B" w:rsidRDefault="00E402FE" w:rsidP="00E402FE">
      <w:pPr>
        <w:rPr>
          <w:lang w:val="en-US"/>
        </w:rPr>
      </w:pPr>
    </w:p>
    <w:p w14:paraId="1AA3029C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51EF7FAD" wp14:editId="6C01F287">
                <wp:simplePos x="0" y="0"/>
                <wp:positionH relativeFrom="column">
                  <wp:posOffset>74930</wp:posOffset>
                </wp:positionH>
                <wp:positionV relativeFrom="paragraph">
                  <wp:posOffset>132080</wp:posOffset>
                </wp:positionV>
                <wp:extent cx="6089650" cy="1301750"/>
                <wp:effectExtent l="0" t="0" r="44450" b="12700"/>
                <wp:wrapNone/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03" name="Arrow: Pentagon 303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9B9C50" w14:textId="77777777" w:rsidR="00E402FE" w:rsidRDefault="00E402FE" w:rsidP="00E402FE">
                              <w:r>
                                <w:t>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Arrow: Chevron 304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A73669" w14:textId="77777777" w:rsidR="00E402FE" w:rsidRDefault="00E402FE" w:rsidP="00E402FE">
                              <w:r>
                                <w:t>Steps to achieve 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EF7FAD" id="Group 305" o:spid="_x0000_s1060" style="position:absolute;margin-left:5.9pt;margin-top:10.4pt;width:479.5pt;height:102.5pt;z-index:251656192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Pentagon 303" o:spid="_x0000_s1061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0F9B9C50" w14:textId="77777777" w:rsidR="00E402FE" w:rsidRDefault="00E402FE" w:rsidP="00E402FE">
                        <w:r>
                          <w:t>Goal 1</w:t>
                        </w:r>
                      </w:p>
                    </w:txbxContent>
                  </v:textbox>
                </v:shape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Chevron 304" o:spid="_x0000_s1062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" adj="17553" fillcolor="white [3201]" strokecolor="#004a98 [3204]" strokeweight="1pt">
                  <v:textbox>
                    <w:txbxContent>
                      <w:p w14:paraId="23A73669" w14:textId="77777777" w:rsidR="00E402FE" w:rsidRDefault="00E402FE" w:rsidP="00E402FE">
                        <w:r>
                          <w:t>Steps to achieve Goal 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AA7C8C0" w14:textId="77777777" w:rsidR="00E402FE" w:rsidRPr="0096287B" w:rsidRDefault="00E402FE" w:rsidP="00E402FE">
      <w:pPr>
        <w:rPr>
          <w:lang w:val="en-US"/>
        </w:rPr>
      </w:pPr>
    </w:p>
    <w:p w14:paraId="11CD62CB" w14:textId="77777777" w:rsidR="00E402FE" w:rsidRPr="0096287B" w:rsidRDefault="00E402FE" w:rsidP="00E402FE">
      <w:pPr>
        <w:rPr>
          <w:lang w:val="en-US"/>
        </w:rPr>
      </w:pPr>
    </w:p>
    <w:p w14:paraId="0F53AEBC" w14:textId="77777777" w:rsidR="00E402FE" w:rsidRPr="0096287B" w:rsidRDefault="00E402FE" w:rsidP="00E402FE">
      <w:pPr>
        <w:rPr>
          <w:lang w:val="en-US"/>
        </w:rPr>
      </w:pPr>
    </w:p>
    <w:p w14:paraId="1863237D" w14:textId="77777777" w:rsidR="00E402FE" w:rsidRPr="0096287B" w:rsidRDefault="00E402FE" w:rsidP="00E402FE">
      <w:pPr>
        <w:rPr>
          <w:lang w:val="en-US"/>
        </w:rPr>
      </w:pPr>
    </w:p>
    <w:p w14:paraId="2E5526F0" w14:textId="77777777" w:rsidR="00E402FE" w:rsidRPr="0096287B" w:rsidRDefault="00E402FE" w:rsidP="00E402FE">
      <w:pPr>
        <w:rPr>
          <w:lang w:val="en-US"/>
        </w:rPr>
      </w:pPr>
    </w:p>
    <w:p w14:paraId="13C38554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21C212D1" wp14:editId="2D589373">
                <wp:simplePos x="0" y="0"/>
                <wp:positionH relativeFrom="column">
                  <wp:posOffset>68580</wp:posOffset>
                </wp:positionH>
                <wp:positionV relativeFrom="paragraph">
                  <wp:posOffset>62230</wp:posOffset>
                </wp:positionV>
                <wp:extent cx="6089650" cy="1301750"/>
                <wp:effectExtent l="0" t="0" r="44450" b="12700"/>
                <wp:wrapNone/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14" name="Arrow: Pentagon 314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AF29AB" w14:textId="77777777" w:rsidR="00E402FE" w:rsidRDefault="00E402FE" w:rsidP="00E402FE">
                              <w:r>
                                <w:t>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Arrow: Chevron 315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D98A82" w14:textId="77777777" w:rsidR="00E402FE" w:rsidRDefault="00E402FE" w:rsidP="00E402FE">
                              <w:r>
                                <w:t>Steps to achieve 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C212D1" id="Group 313" o:spid="_x0000_s1063" style="position:absolute;margin-left:5.4pt;margin-top:4.9pt;width:479.5pt;height:102.5pt;z-index:251657216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">
                <v:shape id="Arrow: Pentagon 314" o:spid="_x0000_s1064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6CAF29AB" w14:textId="77777777" w:rsidR="00E402FE" w:rsidRDefault="00E402FE" w:rsidP="00E402FE">
                        <w:r>
                          <w:t>Goal 2</w:t>
                        </w:r>
                      </w:p>
                    </w:txbxContent>
                  </v:textbox>
                </v:shape>
                <v:shape id="Arrow: Chevron 315" o:spid="_x0000_s1065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" adj="17553" fillcolor="white [3201]" strokecolor="#004a98 [3204]" strokeweight="1pt">
                  <v:textbox>
                    <w:txbxContent>
                      <w:p w14:paraId="6CD98A82" w14:textId="77777777" w:rsidR="00E402FE" w:rsidRDefault="00E402FE" w:rsidP="00E402FE">
                        <w:r>
                          <w:t>Steps to achieve Goal 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EDEAD93" w14:textId="77777777" w:rsidR="00E402FE" w:rsidRPr="0096287B" w:rsidRDefault="00E402FE" w:rsidP="00E402FE">
      <w:pPr>
        <w:rPr>
          <w:lang w:val="en-US"/>
        </w:rPr>
      </w:pPr>
    </w:p>
    <w:p w14:paraId="4FB5B3DF" w14:textId="77777777" w:rsidR="00E402FE" w:rsidRPr="0096287B" w:rsidRDefault="00E402FE" w:rsidP="00E402FE">
      <w:pPr>
        <w:rPr>
          <w:lang w:val="en-US"/>
        </w:rPr>
      </w:pPr>
    </w:p>
    <w:p w14:paraId="08C25931" w14:textId="77777777" w:rsidR="00E402FE" w:rsidRPr="0096287B" w:rsidRDefault="00E402FE" w:rsidP="00E402FE">
      <w:pPr>
        <w:rPr>
          <w:lang w:val="en-US"/>
        </w:rPr>
      </w:pPr>
    </w:p>
    <w:p w14:paraId="22E464D9" w14:textId="77777777" w:rsidR="00E402FE" w:rsidRPr="0096287B" w:rsidRDefault="00E402FE" w:rsidP="00E402FE">
      <w:pPr>
        <w:rPr>
          <w:lang w:val="en-US"/>
        </w:rPr>
      </w:pPr>
    </w:p>
    <w:p w14:paraId="2EFDAD94" w14:textId="77777777" w:rsidR="00E402FE" w:rsidRPr="0096287B" w:rsidRDefault="00E402FE" w:rsidP="00E402FE">
      <w:pPr>
        <w:rPr>
          <w:lang w:val="en-US"/>
        </w:rPr>
      </w:pPr>
    </w:p>
    <w:p w14:paraId="54F8CAF3" w14:textId="77777777" w:rsidR="00E402FE" w:rsidRPr="0096287B" w:rsidRDefault="00E402FE" w:rsidP="00E402FE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1D6D1B" wp14:editId="15EF85D8">
                <wp:simplePos x="0" y="0"/>
                <wp:positionH relativeFrom="column">
                  <wp:posOffset>68580</wp:posOffset>
                </wp:positionH>
                <wp:positionV relativeFrom="paragraph">
                  <wp:posOffset>11430</wp:posOffset>
                </wp:positionV>
                <wp:extent cx="6089650" cy="1301750"/>
                <wp:effectExtent l="0" t="0" r="44450" b="12700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17" name="Arrow: Pentagon 317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C2F60EC" w14:textId="77777777" w:rsidR="00E402FE" w:rsidRDefault="00E402FE" w:rsidP="00E402FE">
                              <w:r>
                                <w:t>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Arrow: Chevron 318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8FAC51" w14:textId="77777777" w:rsidR="00E402FE" w:rsidRDefault="00E402FE" w:rsidP="00E402FE">
                              <w:r>
                                <w:t>Steps to achieve 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1D6D1B" id="Group 316" o:spid="_x0000_s1066" style="position:absolute;margin-left:5.4pt;margin-top:.9pt;width:479.5pt;height:102.5pt;z-index:251660288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">
                <v:shape id="Arrow: Pentagon 317" o:spid="_x0000_s1067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4C2F60EC" w14:textId="77777777" w:rsidR="00E402FE" w:rsidRDefault="00E402FE" w:rsidP="00E402FE">
                        <w:r>
                          <w:t>Goal 3</w:t>
                        </w:r>
                      </w:p>
                    </w:txbxContent>
                  </v:textbox>
                </v:shape>
                <v:shape id="Arrow: Chevron 318" o:spid="_x0000_s1068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" adj="17553" fillcolor="white [3201]" strokecolor="#004a98 [3204]" strokeweight="1pt">
                  <v:textbox>
                    <w:txbxContent>
                      <w:p w14:paraId="0F8FAC51" w14:textId="77777777" w:rsidR="00E402FE" w:rsidRDefault="00E402FE" w:rsidP="00E402FE">
                        <w:r>
                          <w:t>Steps to achieve Goal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8EB15B" w14:textId="77777777" w:rsidR="00E402FE" w:rsidRPr="0096287B" w:rsidRDefault="00E402FE" w:rsidP="00E402FE">
      <w:pPr>
        <w:rPr>
          <w:lang w:val="en-US"/>
        </w:rPr>
      </w:pPr>
    </w:p>
    <w:p w14:paraId="6836CB2B" w14:textId="77777777" w:rsidR="00E402FE" w:rsidRPr="0096287B" w:rsidRDefault="00E402FE" w:rsidP="00E402FE">
      <w:pPr>
        <w:rPr>
          <w:lang w:val="en-US"/>
        </w:rPr>
      </w:pPr>
    </w:p>
    <w:p w14:paraId="191D2C08" w14:textId="77777777" w:rsidR="00E402FE" w:rsidRPr="0096287B" w:rsidRDefault="00E402FE" w:rsidP="00E402FE">
      <w:pPr>
        <w:rPr>
          <w:lang w:val="en-US"/>
        </w:rPr>
      </w:pPr>
    </w:p>
    <w:p w14:paraId="0F2EE89B" w14:textId="77777777" w:rsidR="00E402FE" w:rsidRPr="0096287B" w:rsidRDefault="00E402FE" w:rsidP="00E402FE">
      <w:pPr>
        <w:rPr>
          <w:lang w:val="en-US"/>
        </w:rPr>
      </w:pPr>
    </w:p>
    <w:p w14:paraId="159E308B" w14:textId="77777777" w:rsidR="00E402FE" w:rsidRPr="0096287B" w:rsidRDefault="00E402FE" w:rsidP="00E402FE">
      <w:pPr>
        <w:rPr>
          <w:lang w:val="en-US"/>
        </w:rPr>
      </w:pPr>
    </w:p>
    <w:p w14:paraId="70B8FABE" w14:textId="77777777" w:rsidR="00E402FE" w:rsidRPr="0096287B" w:rsidRDefault="00E402FE" w:rsidP="00E402FE">
      <w:pPr>
        <w:rPr>
          <w:lang w:val="en-US"/>
        </w:rPr>
      </w:pPr>
    </w:p>
    <w:p w14:paraId="03783859" w14:textId="77777777" w:rsidR="00E402FE" w:rsidRPr="0096287B" w:rsidRDefault="00E402FE" w:rsidP="00E402FE">
      <w:pPr>
        <w:rPr>
          <w:lang w:val="en-US"/>
        </w:rPr>
      </w:pPr>
      <w:r w:rsidRPr="0096287B">
        <w:rPr>
          <w:lang w:val="en-US"/>
        </w:rPr>
        <w:t xml:space="preserve">Part 4: Revisit the KWL chat from </w:t>
      </w:r>
      <w:r>
        <w:rPr>
          <w:lang w:val="en-US"/>
        </w:rPr>
        <w:t>P</w:t>
      </w:r>
      <w:r w:rsidRPr="0096287B">
        <w:rPr>
          <w:lang w:val="en-US"/>
        </w:rPr>
        <w:t xml:space="preserve">art 1 of this activity. Complete the L </w:t>
      </w:r>
      <w:r>
        <w:rPr>
          <w:lang w:val="en-US"/>
        </w:rPr>
        <w:t>(</w:t>
      </w:r>
      <w:r w:rsidRPr="0096287B">
        <w:rPr>
          <w:lang w:val="en-US"/>
        </w:rPr>
        <w:t>what you learned</w:t>
      </w:r>
      <w:r>
        <w:rPr>
          <w:lang w:val="en-US"/>
        </w:rPr>
        <w:t>)</w:t>
      </w:r>
      <w:r w:rsidRPr="0096287B">
        <w:rPr>
          <w:lang w:val="en-US"/>
        </w:rPr>
        <w:t xml:space="preserve"> </w:t>
      </w:r>
      <w:r>
        <w:rPr>
          <w:lang w:val="en-US"/>
        </w:rPr>
        <w:t>c</w:t>
      </w:r>
      <w:r w:rsidRPr="0096287B">
        <w:rPr>
          <w:lang w:val="en-US"/>
        </w:rPr>
        <w:t xml:space="preserve">olumn of the chart. Take a second look </w:t>
      </w:r>
      <w:r>
        <w:rPr>
          <w:lang w:val="en-US"/>
        </w:rPr>
        <w:t>at</w:t>
      </w:r>
      <w:r w:rsidRPr="0096287B">
        <w:rPr>
          <w:lang w:val="en-US"/>
        </w:rPr>
        <w:t xml:space="preserve"> the W column and see if you have any lingering questions. </w:t>
      </w:r>
    </w:p>
    <w:p w14:paraId="5BA25D2C" w14:textId="1EC89F15" w:rsidR="002E4ABB" w:rsidRPr="00E402FE" w:rsidRDefault="002E4ABB" w:rsidP="00E402FE"/>
    <w:sectPr w:rsidR="002E4ABB" w:rsidRPr="00E402FE" w:rsidSect="00CB1A3F">
      <w:headerReference w:type="default" r:id="rId13"/>
      <w:footerReference w:type="default" r:id="rId14"/>
      <w:headerReference w:type="first" r:id="rId15"/>
      <w:footerReference w:type="first" r:id="rId16"/>
      <w:type w:val="continuous"/>
      <w:pgSz w:w="12242" w:h="15842" w:code="1"/>
      <w:pgMar w:top="1412" w:right="1412" w:bottom="1412" w:left="1412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4C1B70" w14:textId="77777777" w:rsidR="00CB1A3F" w:rsidRDefault="00CB1A3F" w:rsidP="00E974FE">
      <w:pPr>
        <w:spacing w:after="0" w:line="240" w:lineRule="auto"/>
      </w:pPr>
      <w:r>
        <w:separator/>
      </w:r>
    </w:p>
  </w:endnote>
  <w:endnote w:type="continuationSeparator" w:id="0">
    <w:p w14:paraId="2F3D00C6" w14:textId="77777777" w:rsidR="00CB1A3F" w:rsidRDefault="00CB1A3F" w:rsidP="00E97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  <w:embedRegular r:id="rId1" w:fontKey="{F8A8263C-E08D-48ED-A36E-024DE52FBE57}"/>
    <w:embedBold r:id="rId2" w:fontKey="{F0299A1C-5E08-40FB-9B58-B7BBB37F6CDE}"/>
    <w:embedItalic r:id="rId3" w:fontKey="{1AB7E1C7-D880-4DF8-8B85-51EB58B3CD0F}"/>
  </w:font>
  <w:font w:name="Anton">
    <w:altName w:val="Calibri"/>
    <w:panose1 w:val="00000500000000000000"/>
    <w:charset w:val="00"/>
    <w:family w:val="auto"/>
    <w:pitch w:val="variable"/>
    <w:sig w:usb0="2000000F" w:usb1="00000000" w:usb2="00000000" w:usb3="00000000" w:csb0="00000193" w:csb1="00000000"/>
    <w:embedRegular r:id="rId4" w:fontKey="{680BEA1D-5AD0-4103-9B49-5309C80C1888}"/>
    <w:embedBold r:id="rId5" w:fontKey="{173CC47D-F23E-45E5-96B9-79063C672FE2}"/>
    <w:embedItalic r:id="rId6" w:fontKey="{6AF44993-4E58-4C77-88EE-AAD5FC306DA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76BDE046-6728-4154-8C39-93A2DAE4A8E6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F0900EF-B4E5-463F-A1FE-9E5F2BBD3AB3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9" w:fontKey="{70544E9C-BFBE-422E-9D15-9427B42A39E3}"/>
  </w:font>
  <w:font w:name="Lasiver-Regular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249052" w14:textId="77777777" w:rsidR="00E974F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1D1BA288" wp14:editId="4836FD91">
              <wp:simplePos x="0" y="0"/>
              <wp:positionH relativeFrom="page">
                <wp:posOffset>-228600</wp:posOffset>
              </wp:positionH>
              <wp:positionV relativeFrom="page">
                <wp:posOffset>9439275</wp:posOffset>
              </wp:positionV>
              <wp:extent cx="8229600" cy="1304925"/>
              <wp:effectExtent l="0" t="0" r="19050" b="28575"/>
              <wp:wrapNone/>
              <wp:docPr id="7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29600" cy="1304925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C474E8E" id="Rectangle 7" o:spid="_x0000_s1026" style="position:absolute;margin-left:-18pt;margin-top:743.25pt;width:9in;height:102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" fillcolor="#df5931" strokecolor="#17274a" strokeweight="1pt">
              <w10:wrap anchorx="page" anchory="page"/>
            </v:rect>
          </w:pict>
        </mc:Fallback>
      </mc:AlternateContent>
    </w:r>
    <w:r w:rsidR="00E87B95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DD38C" w14:textId="77777777" w:rsidR="006F45AE" w:rsidRPr="00093178" w:rsidRDefault="000F2385">
    <w:pPr>
      <w:pStyle w:val="Footer"/>
      <w:rPr>
        <w:color w:val="FFFFFF" w:themeColor="background1"/>
      </w:rPr>
    </w:pPr>
    <w:r w:rsidRPr="00093178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7214" behindDoc="1" locked="0" layoutInCell="1" allowOverlap="1" wp14:anchorId="69F0AC3E" wp14:editId="510CBCC2">
              <wp:simplePos x="0" y="0"/>
              <wp:positionH relativeFrom="page">
                <wp:posOffset>-19050</wp:posOffset>
              </wp:positionH>
              <wp:positionV relativeFrom="page">
                <wp:posOffset>9505950</wp:posOffset>
              </wp:positionV>
              <wp:extent cx="7981950" cy="1219200"/>
              <wp:effectExtent l="0" t="0" r="19050" b="1905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1219200"/>
                      </a:xfrm>
                      <a:prstGeom prst="rect">
                        <a:avLst/>
                      </a:prstGeom>
                      <a:solidFill>
                        <a:srgbClr val="DF5931"/>
                      </a:solidFill>
                      <a:ln>
                        <a:solidFill>
                          <a:srgbClr val="17274A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F2DB3" id="Rectangle 5" o:spid="_x0000_s1026" style="position:absolute;margin-left:-1.5pt;margin-top:748.5pt;width:628.5pt;height:96pt;z-index:-25165926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" fillcolor="#df5931" strokecolor="#17274a" strokeweight="1pt">
              <w10:wrap anchorx="page" anchory="page"/>
            </v:rect>
          </w:pict>
        </mc:Fallback>
      </mc:AlternateContent>
    </w:r>
    <w:r w:rsidR="006F45AE" w:rsidRPr="00093178">
      <w:rPr>
        <w:color w:val="FFFFFF" w:themeColor="background1"/>
      </w:rPr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D5798" w14:textId="77777777" w:rsidR="00CB1A3F" w:rsidRDefault="00CB1A3F" w:rsidP="00E974FE">
      <w:pPr>
        <w:spacing w:after="0" w:line="240" w:lineRule="auto"/>
      </w:pPr>
      <w:r>
        <w:separator/>
      </w:r>
    </w:p>
  </w:footnote>
  <w:footnote w:type="continuationSeparator" w:id="0">
    <w:p w14:paraId="320159B5" w14:textId="77777777" w:rsidR="00CB1A3F" w:rsidRDefault="00CB1A3F" w:rsidP="00E974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A4453D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9504" behindDoc="1" locked="0" layoutInCell="1" allowOverlap="1" wp14:anchorId="782F5258" wp14:editId="4A76FD8B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1E995D6" wp14:editId="09261281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8C30C9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" fillcolor="#17274a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4A09796" wp14:editId="6FE41C3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62AF7D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" fillcolor="#df591d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03F99B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0AA8C6E" wp14:editId="29DA08E4">
          <wp:simplePos x="0" y="0"/>
          <wp:positionH relativeFrom="margin">
            <wp:align>center</wp:align>
          </wp:positionH>
          <wp:positionV relativeFrom="paragraph">
            <wp:posOffset>121285</wp:posOffset>
          </wp:positionV>
          <wp:extent cx="1564005" cy="1323975"/>
          <wp:effectExtent l="0" t="0" r="0" b="952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FA Convention Logo_Outlined Container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4005" cy="1323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B7734">
      <w:rPr>
        <w:noProof/>
      </w:rPr>
      <w:drawing>
        <wp:anchor distT="0" distB="0" distL="114300" distR="114300" simplePos="0" relativeHeight="251666432" behindDoc="1" locked="0" layoutInCell="1" allowOverlap="1" wp14:anchorId="2C93DDC2" wp14:editId="3FAF3308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F458A0B" wp14:editId="69CD98C4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rgbClr val="17274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99DF9DF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" fillcolor="#17274a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F6A9011" wp14:editId="06258F2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rgbClr val="DF591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153E8F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" fillcolor="#df591d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48" type="#_x0000_t75" style="width:12.75pt;height:9.75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A3F"/>
    <w:rsid w:val="00056C17"/>
    <w:rsid w:val="000639BF"/>
    <w:rsid w:val="00093178"/>
    <w:rsid w:val="000F2385"/>
    <w:rsid w:val="00106469"/>
    <w:rsid w:val="0011064E"/>
    <w:rsid w:val="001E56D8"/>
    <w:rsid w:val="001E6747"/>
    <w:rsid w:val="00206C6F"/>
    <w:rsid w:val="00226579"/>
    <w:rsid w:val="0028785F"/>
    <w:rsid w:val="002C7A2C"/>
    <w:rsid w:val="002D1439"/>
    <w:rsid w:val="002E4ABB"/>
    <w:rsid w:val="00394708"/>
    <w:rsid w:val="003D06F0"/>
    <w:rsid w:val="003F1000"/>
    <w:rsid w:val="00462466"/>
    <w:rsid w:val="0049616A"/>
    <w:rsid w:val="004A4F01"/>
    <w:rsid w:val="004B7734"/>
    <w:rsid w:val="004E0DB9"/>
    <w:rsid w:val="00500211"/>
    <w:rsid w:val="00575640"/>
    <w:rsid w:val="005B0FDD"/>
    <w:rsid w:val="005C6C87"/>
    <w:rsid w:val="005F0AE1"/>
    <w:rsid w:val="00603F8D"/>
    <w:rsid w:val="006F45AE"/>
    <w:rsid w:val="007208D7"/>
    <w:rsid w:val="00740B4F"/>
    <w:rsid w:val="0078444E"/>
    <w:rsid w:val="0079024C"/>
    <w:rsid w:val="007937F4"/>
    <w:rsid w:val="007B2573"/>
    <w:rsid w:val="007E01A1"/>
    <w:rsid w:val="008421CB"/>
    <w:rsid w:val="00995841"/>
    <w:rsid w:val="009B007B"/>
    <w:rsid w:val="00A67E6D"/>
    <w:rsid w:val="00AC0609"/>
    <w:rsid w:val="00B73261"/>
    <w:rsid w:val="00C05B76"/>
    <w:rsid w:val="00C10B54"/>
    <w:rsid w:val="00C43A64"/>
    <w:rsid w:val="00C65667"/>
    <w:rsid w:val="00C82B7A"/>
    <w:rsid w:val="00CA4A0C"/>
    <w:rsid w:val="00CB1A3F"/>
    <w:rsid w:val="00CC278D"/>
    <w:rsid w:val="00CC2A08"/>
    <w:rsid w:val="00CE11D5"/>
    <w:rsid w:val="00D27E09"/>
    <w:rsid w:val="00E402FE"/>
    <w:rsid w:val="00E55329"/>
    <w:rsid w:val="00E80D18"/>
    <w:rsid w:val="00E87B95"/>
    <w:rsid w:val="00E974FE"/>
    <w:rsid w:val="00EC27BF"/>
    <w:rsid w:val="00ED2C7B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C4E375"/>
  <w15:chartTrackingRefBased/>
  <w15:docId w15:val="{A5B2A117-0100-4708-A2AB-D3F9C67A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4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02FE"/>
  </w:style>
  <w:style w:type="paragraph" w:styleId="Heading1">
    <w:name w:val="heading 1"/>
    <w:basedOn w:val="Normal"/>
    <w:next w:val="Normal"/>
    <w:link w:val="Heading1Char"/>
    <w:uiPriority w:val="9"/>
    <w:qFormat/>
    <w:rsid w:val="00E80D18"/>
    <w:pPr>
      <w:keepNext/>
      <w:keepLines/>
      <w:spacing w:after="200" w:line="592" w:lineRule="atLeast"/>
      <w:outlineLvl w:val="0"/>
    </w:pPr>
    <w:rPr>
      <w:rFonts w:asciiTheme="majorHAnsi" w:eastAsiaTheme="majorEastAsia" w:hAnsiTheme="majorHAnsi" w:cstheme="majorBidi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80D18"/>
    <w:pPr>
      <w:keepNext/>
      <w:keepLines/>
      <w:spacing w:before="40" w:after="0" w:line="336" w:lineRule="atLeast"/>
      <w:outlineLvl w:val="1"/>
    </w:pPr>
    <w:rPr>
      <w:rFonts w:asciiTheme="majorHAnsi" w:eastAsiaTheme="majorEastAsia" w:hAnsiTheme="majorHAnsi" w:cstheme="majorBidi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80D18"/>
    <w:rPr>
      <w:rFonts w:asciiTheme="majorHAnsi" w:eastAsiaTheme="majorEastAsia" w:hAnsiTheme="majorHAnsi" w:cstheme="majorBidi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80D18"/>
    <w:rPr>
      <w:rFonts w:asciiTheme="majorHAnsi" w:eastAsiaTheme="majorEastAsia" w:hAnsiTheme="majorHAnsi" w:cstheme="majorBidi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semiHidden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 w:line="240" w:lineRule="auto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spacing w:after="120"/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E80D18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E80D18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FFABody">
    <w:name w:val="FFA Body"/>
    <w:basedOn w:val="Normal"/>
    <w:link w:val="FFABodyChar"/>
    <w:qFormat/>
    <w:rsid w:val="00603F8D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603F8D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normaltextrun">
    <w:name w:val="normaltextrun"/>
    <w:basedOn w:val="DefaultParagraphFont"/>
    <w:rsid w:val="00A67E6D"/>
  </w:style>
  <w:style w:type="character" w:customStyle="1" w:styleId="eop">
    <w:name w:val="eop"/>
    <w:basedOn w:val="DefaultParagraphFont"/>
    <w:rsid w:val="00A67E6D"/>
  </w:style>
  <w:style w:type="paragraph" w:customStyle="1" w:styleId="BodyCopy">
    <w:name w:val="Body Copy"/>
    <w:basedOn w:val="Normal"/>
    <w:qFormat/>
    <w:rsid w:val="00CC2A08"/>
    <w:pPr>
      <w:widowControl w:val="0"/>
      <w:suppressAutoHyphens/>
      <w:autoSpaceDE w:val="0"/>
      <w:autoSpaceDN w:val="0"/>
      <w:adjustRightInd w:val="0"/>
      <w:spacing w:after="90" w:line="240" w:lineRule="auto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participate/awards/agriscience-fair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fa.org/participate/cde-ld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participate/awards/american-ffa-degre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ffa.org/participate/awards/national-chapte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fa.org/participate/awards/proficiencies/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einrich\Downloads\FFA%20Convention%20Member%20Document%20Template%20(6)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A766EA-9685-4B7C-A741-FAEB41B75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Member Document Template (6)</Template>
  <TotalTime>2</TotalTime>
  <Pages>5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Weinrich, Ashli</cp:lastModifiedBy>
  <cp:revision>3</cp:revision>
  <dcterms:created xsi:type="dcterms:W3CDTF">2020-09-30T22:30:00Z</dcterms:created>
  <dcterms:modified xsi:type="dcterms:W3CDTF">2020-09-30T23:17:00Z</dcterms:modified>
</cp:coreProperties>
</file>