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4B3BD" w14:textId="77777777" w:rsidR="00F1429D" w:rsidRPr="0096287B" w:rsidRDefault="00F1429D" w:rsidP="00F1429D">
      <w:pPr>
        <w:pStyle w:val="Title"/>
        <w:rPr>
          <w:lang w:val="en-US"/>
        </w:rPr>
      </w:pPr>
      <w:bookmarkStart w:id="0" w:name="arws"/>
      <w:bookmarkStart w:id="1" w:name="_Hlk83133033"/>
      <w:bookmarkStart w:id="2" w:name="_Hlk83132727"/>
      <w:r w:rsidRPr="0096287B">
        <w:rPr>
          <w:lang w:val="en-US"/>
        </w:rPr>
        <w:t>all About Awards and Recognition</w:t>
      </w:r>
    </w:p>
    <w:bookmarkEnd w:id="0"/>
    <w:p w14:paraId="27F02677" w14:textId="77777777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1: Complete the first two columns in the chart below.</w:t>
      </w:r>
    </w:p>
    <w:p w14:paraId="43005DAD" w14:textId="7777777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K</w:t>
      </w:r>
      <w:r>
        <w:rPr>
          <w:lang w:val="en-US"/>
        </w:rPr>
        <w:t xml:space="preserve">: </w:t>
      </w:r>
      <w:r w:rsidRPr="0096287B">
        <w:rPr>
          <w:lang w:val="en-US"/>
        </w:rPr>
        <w:t>What you already know about the award area</w:t>
      </w:r>
    </w:p>
    <w:p w14:paraId="00168367" w14:textId="7777777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W</w:t>
      </w:r>
      <w:r>
        <w:rPr>
          <w:lang w:val="en-US"/>
        </w:rPr>
        <w:t xml:space="preserve">: </w:t>
      </w:r>
      <w:r w:rsidRPr="0096287B">
        <w:rPr>
          <w:lang w:val="en-US"/>
        </w:rPr>
        <w:t>What you want to know about the award area</w:t>
      </w:r>
    </w:p>
    <w:p w14:paraId="7ABBB9D1" w14:textId="597AE5F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L</w:t>
      </w:r>
      <w:r>
        <w:rPr>
          <w:lang w:val="en-US"/>
        </w:rPr>
        <w:t xml:space="preserve">: </w:t>
      </w:r>
      <w:r w:rsidRPr="0096287B">
        <w:rPr>
          <w:i/>
          <w:iCs/>
          <w:lang w:val="en-US"/>
        </w:rPr>
        <w:t xml:space="preserve">*Will be completed in </w:t>
      </w:r>
      <w:r>
        <w:rPr>
          <w:i/>
          <w:iCs/>
          <w:lang w:val="en-US"/>
        </w:rPr>
        <w:t>P</w:t>
      </w:r>
      <w:r w:rsidRPr="0096287B">
        <w:rPr>
          <w:i/>
          <w:iCs/>
          <w:lang w:val="en-US"/>
        </w:rPr>
        <w:t xml:space="preserve">art </w:t>
      </w:r>
      <w:r w:rsidR="00C33868">
        <w:rPr>
          <w:i/>
          <w:iCs/>
          <w:lang w:val="en-US"/>
        </w:rPr>
        <w:t>5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F1429D" w:rsidRPr="0096287B" w14:paraId="50371047" w14:textId="77777777" w:rsidTr="00EB6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9" w:type="dxa"/>
          </w:tcPr>
          <w:p w14:paraId="0ED477FF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3139" w:type="dxa"/>
          </w:tcPr>
          <w:p w14:paraId="080C3680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3140" w:type="dxa"/>
          </w:tcPr>
          <w:p w14:paraId="57937D34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L</w:t>
            </w:r>
          </w:p>
        </w:tc>
      </w:tr>
      <w:tr w:rsidR="00F1429D" w:rsidRPr="0096287B" w14:paraId="5E42FB5E" w14:textId="77777777" w:rsidTr="00EB6ABE">
        <w:tc>
          <w:tcPr>
            <w:tcW w:w="3139" w:type="dxa"/>
          </w:tcPr>
          <w:p w14:paraId="6B784C35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  <w:p w14:paraId="011073F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F3E3F3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20C3BC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A5E575F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04AD10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4284A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FE8364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A778821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66AE2C4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  <w:tc>
          <w:tcPr>
            <w:tcW w:w="3140" w:type="dxa"/>
          </w:tcPr>
          <w:p w14:paraId="42E4CAC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</w:tr>
      <w:tr w:rsidR="00F1429D" w:rsidRPr="0096287B" w14:paraId="468AE467" w14:textId="77777777" w:rsidTr="00EB6ABE">
        <w:tc>
          <w:tcPr>
            <w:tcW w:w="3139" w:type="dxa"/>
          </w:tcPr>
          <w:p w14:paraId="4AB23A4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  <w:p w14:paraId="3271F28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8713AB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AE6885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909A09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61932D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757D72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FE6AB2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F4177F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4DA36B4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  <w:tc>
          <w:tcPr>
            <w:tcW w:w="3140" w:type="dxa"/>
          </w:tcPr>
          <w:p w14:paraId="1156B5D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</w:tr>
      <w:tr w:rsidR="00F1429D" w:rsidRPr="0096287B" w14:paraId="1B5F9DBC" w14:textId="77777777" w:rsidTr="00EB6ABE">
        <w:tc>
          <w:tcPr>
            <w:tcW w:w="3139" w:type="dxa"/>
          </w:tcPr>
          <w:p w14:paraId="5969217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  <w:p w14:paraId="3135376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19B699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22DE93F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659DC3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06325D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6B08C5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E04C58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81A1F9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7D3B8886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  <w:tc>
          <w:tcPr>
            <w:tcW w:w="3140" w:type="dxa"/>
          </w:tcPr>
          <w:p w14:paraId="6FF1694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</w:tr>
      <w:tr w:rsidR="00F1429D" w:rsidRPr="0096287B" w14:paraId="4087090B" w14:textId="77777777" w:rsidTr="00EB6ABE">
        <w:tc>
          <w:tcPr>
            <w:tcW w:w="3139" w:type="dxa"/>
          </w:tcPr>
          <w:p w14:paraId="3E32F4E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  <w:p w14:paraId="43EA70A7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3F080A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C83385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1144C2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2B9332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5EC3C9B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2DDCD31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5215A43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  <w:tc>
          <w:tcPr>
            <w:tcW w:w="3140" w:type="dxa"/>
          </w:tcPr>
          <w:p w14:paraId="2348F26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</w:tr>
      <w:tr w:rsidR="00F1429D" w:rsidRPr="0096287B" w14:paraId="16FE86E8" w14:textId="77777777" w:rsidTr="00F1429D">
        <w:trPr>
          <w:trHeight w:val="2150"/>
        </w:trPr>
        <w:tc>
          <w:tcPr>
            <w:tcW w:w="3139" w:type="dxa"/>
          </w:tcPr>
          <w:p w14:paraId="1772BF5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  <w:p w14:paraId="282440DB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D8E4E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8D164F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41BB17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57442F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83955D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7AA00D9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693597C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  <w:tc>
          <w:tcPr>
            <w:tcW w:w="3140" w:type="dxa"/>
          </w:tcPr>
          <w:p w14:paraId="480C329D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</w:tr>
    </w:tbl>
    <w:p w14:paraId="6AC24230" w14:textId="77777777" w:rsidR="00F1429D" w:rsidRDefault="00F1429D" w:rsidP="00F1429D">
      <w:pPr>
        <w:rPr>
          <w:lang w:val="en-US"/>
        </w:rPr>
      </w:pPr>
    </w:p>
    <w:p w14:paraId="6B5A4BC0" w14:textId="77777777" w:rsidR="00F1429D" w:rsidRDefault="00F1429D" w:rsidP="00F1429D">
      <w:pPr>
        <w:rPr>
          <w:lang w:val="en-US"/>
        </w:rPr>
      </w:pPr>
    </w:p>
    <w:p w14:paraId="3D8A2BE7" w14:textId="6AD568BC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lastRenderedPageBreak/>
        <w:t>Part 2: Follow the links below by clicking on the title to learn about each program area and then answer the questions.</w:t>
      </w:r>
    </w:p>
    <w:p w14:paraId="78C30A8A" w14:textId="5F6D84AE" w:rsidR="00F1429D" w:rsidRPr="00BB6361" w:rsidRDefault="00E432FE" w:rsidP="00F1429D">
      <w:pPr>
        <w:pStyle w:val="Heading4"/>
        <w:jc w:val="center"/>
        <w:rPr>
          <w:sz w:val="40"/>
          <w:szCs w:val="40"/>
          <w:lang w:val="en-US"/>
        </w:rPr>
      </w:pPr>
      <w:bookmarkStart w:id="3" w:name="_Agriscience_Fair"/>
      <w:bookmarkEnd w:id="3"/>
      <w:r>
        <w:rPr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0787FE93" wp14:editId="3776C262">
                <wp:simplePos x="0" y="0"/>
                <wp:positionH relativeFrom="column">
                  <wp:posOffset>-172720</wp:posOffset>
                </wp:positionH>
                <wp:positionV relativeFrom="paragraph">
                  <wp:posOffset>356235</wp:posOffset>
                </wp:positionV>
                <wp:extent cx="6326505" cy="7383780"/>
                <wp:effectExtent l="0" t="0" r="17145" b="26670"/>
                <wp:wrapNone/>
                <wp:docPr id="77868308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6505" cy="7383780"/>
                          <a:chOff x="0" y="0"/>
                          <a:chExt cx="6326505" cy="738378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0" y="0"/>
                            <a:ext cx="6318885" cy="3276600"/>
                            <a:chOff x="0" y="0"/>
                            <a:chExt cx="6318885" cy="3276600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0" y="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2605465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Description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ectangle 28"/>
                          <wps:cNvSpPr/>
                          <wps:spPr>
                            <a:xfrm>
                              <a:off x="2276475" y="3810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927CB5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Ways to Participate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Arrow: Right 29"/>
                          <wps:cNvSpPr/>
                          <wps:spPr>
                            <a:xfrm>
                              <a:off x="1800225" y="103822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Arrow: Right 30"/>
                          <wps:cNvSpPr/>
                          <wps:spPr>
                            <a:xfrm>
                              <a:off x="4095750" y="98107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Rectangle 31"/>
                          <wps:cNvSpPr/>
                          <wps:spPr>
                            <a:xfrm>
                              <a:off x="4581525" y="38100"/>
                              <a:ext cx="1737360" cy="3238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2C719AD" w14:textId="4E4F1639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How could this program area develop your career skills?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6" name="Group 326"/>
                        <wpg:cNvGrpSpPr/>
                        <wpg:grpSpPr>
                          <a:xfrm>
                            <a:off x="7620" y="4107180"/>
                            <a:ext cx="6318885" cy="3276600"/>
                            <a:chOff x="0" y="0"/>
                            <a:chExt cx="6318885" cy="3276600"/>
                          </a:xfrm>
                        </wpg:grpSpPr>
                        <wps:wsp>
                          <wps:cNvPr id="327" name="Rectangle 327"/>
                          <wps:cNvSpPr/>
                          <wps:spPr>
                            <a:xfrm>
                              <a:off x="0" y="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30C73A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Description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8" name="Rectangle 328"/>
                          <wps:cNvSpPr/>
                          <wps:spPr>
                            <a:xfrm>
                              <a:off x="2276475" y="3810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5803EB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Ways to Participate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9" name="Arrow: Right 329"/>
                          <wps:cNvSpPr/>
                          <wps:spPr>
                            <a:xfrm>
                              <a:off x="1800225" y="103822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Arrow: Right 330"/>
                          <wps:cNvSpPr/>
                          <wps:spPr>
                            <a:xfrm>
                              <a:off x="4095750" y="98107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" name="Rectangle 331"/>
                          <wps:cNvSpPr/>
                          <wps:spPr>
                            <a:xfrm>
                              <a:off x="4581525" y="38100"/>
                              <a:ext cx="1737360" cy="3238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09B0DFC" w14:textId="05480712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How could this program area develop your career skills?</w:t>
                                </w:r>
                              </w:p>
                              <w:p w14:paraId="37745E8E" w14:textId="77777777" w:rsidR="00F1429D" w:rsidRDefault="00F1429D" w:rsidP="00F1429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787FE93" id="Group 1" o:spid="_x0000_s1026" style="position:absolute;left:0;text-align:left;margin-left:-13.6pt;margin-top:28.05pt;width:498.15pt;height:581.4pt;z-index:251718144" coordsize="63265,73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">
                <v:group id="Group 26" o:spid="_x0000_s1027" style="position:absolute;width:63188;height:32766" coordsize="63188,3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ctangle 27" o:spid="_x0000_s1028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" fillcolor="white [3201]" strokecolor="#004a98 [3204]" strokeweight="1pt">
                    <v:textbox>
                      <w:txbxContent>
                        <w:p w14:paraId="52605465" w14:textId="77777777" w:rsidR="00F1429D" w:rsidRDefault="00F1429D" w:rsidP="00F1429D">
                          <w:pPr>
                            <w:jc w:val="center"/>
                          </w:pPr>
                          <w:r>
                            <w:t>Description</w:t>
                          </w:r>
                        </w:p>
                      </w:txbxContent>
                    </v:textbox>
                  </v:rect>
                  <v:rect id="Rectangle 28" o:spid="_x0000_s1029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" fillcolor="white [3201]" strokecolor="#004a98 [3204]" strokeweight="1pt">
                    <v:textbox>
                      <w:txbxContent>
                        <w:p w14:paraId="54927CB5" w14:textId="77777777" w:rsidR="00F1429D" w:rsidRDefault="00F1429D" w:rsidP="00F1429D">
                          <w:pPr>
                            <w:jc w:val="center"/>
                          </w:pPr>
                          <w:r>
                            <w:t>Ways to Participate</w:t>
                          </w:r>
                        </w:p>
                      </w:txbxContent>
                    </v:textbox>
                  </v: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rrow: Right 29" o:spid="_x0000_s1030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" adj="15466" fillcolor="#004a98 [3204]" strokecolor="#00244b [1604]" strokeweight="1pt"/>
                  <v:shape id="Arrow: Right 30" o:spid="_x0000_s1031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" adj="15466" fillcolor="#004a98 [3204]" strokecolor="#00244b [1604]" strokeweight="1pt"/>
                  <v:rect id="Rectangle 31" o:spid="_x0000_s1032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" fillcolor="white [3201]" strokecolor="#004a98 [3204]" strokeweight="1pt">
                    <v:textbox>
                      <w:txbxContent>
                        <w:p w14:paraId="12C719AD" w14:textId="4E4F1639" w:rsidR="00F1429D" w:rsidRDefault="00F1429D" w:rsidP="00F1429D">
                          <w:pPr>
                            <w:jc w:val="center"/>
                          </w:pPr>
                          <w:r>
                            <w:t>How could this program area develop your career skills?</w:t>
                          </w:r>
                        </w:p>
                      </w:txbxContent>
                    </v:textbox>
                  </v:rect>
                </v:group>
                <v:group id="Group 326" o:spid="_x0000_s1033" style="position:absolute;left:76;top:41071;width:63189;height:32766" coordsize="63188,3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rect id="Rectangle 327" o:spid="_x0000_s1034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" fillcolor="white [3201]" strokecolor="#004a98 [3204]" strokeweight="1pt">
                    <v:textbox>
                      <w:txbxContent>
                        <w:p w14:paraId="7B30C73A" w14:textId="77777777" w:rsidR="00F1429D" w:rsidRDefault="00F1429D" w:rsidP="00F1429D">
                          <w:pPr>
                            <w:jc w:val="center"/>
                          </w:pPr>
                          <w:r>
                            <w:t>Description</w:t>
                          </w:r>
                        </w:p>
                      </w:txbxContent>
                    </v:textbox>
                  </v:rect>
                  <v:rect id="Rectangle 328" o:spid="_x0000_s1035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" fillcolor="white [3201]" strokecolor="#004a98 [3204]" strokeweight="1pt">
                    <v:textbox>
                      <w:txbxContent>
                        <w:p w14:paraId="195803EB" w14:textId="77777777" w:rsidR="00F1429D" w:rsidRDefault="00F1429D" w:rsidP="00F1429D">
                          <w:pPr>
                            <w:jc w:val="center"/>
                          </w:pPr>
                          <w:r>
                            <w:t>Ways to Participate</w:t>
                          </w:r>
                        </w:p>
                      </w:txbxContent>
                    </v:textbox>
                  </v:rect>
                  <v:shape id="Arrow: Right 329" o:spid="_x0000_s1036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" adj="15466" fillcolor="#004a98 [3204]" strokecolor="#00244b [1604]" strokeweight="1pt"/>
                  <v:shape id="Arrow: Right 330" o:spid="_x0000_s1037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" adj="15466" fillcolor="#004a98 [3204]" strokecolor="#00244b [1604]" strokeweight="1pt"/>
                  <v:rect id="Rectangle 331" o:spid="_x0000_s1038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" fillcolor="white [3201]" strokecolor="#004a98 [3204]" strokeweight="1pt">
                    <v:textbox>
                      <w:txbxContent>
                        <w:p w14:paraId="609B0DFC" w14:textId="05480712" w:rsidR="00F1429D" w:rsidRDefault="00F1429D" w:rsidP="00F1429D">
                          <w:pPr>
                            <w:jc w:val="center"/>
                          </w:pPr>
                          <w:r>
                            <w:t>How could this program area develop your career skills?</w:t>
                          </w:r>
                        </w:p>
                        <w:p w14:paraId="37745E8E" w14:textId="77777777" w:rsidR="00F1429D" w:rsidRDefault="00F1429D" w:rsidP="00F1429D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hyperlink r:id="rId8" w:history="1">
        <w:r w:rsidR="00F1429D" w:rsidRPr="00BB6361">
          <w:rPr>
            <w:rStyle w:val="Hyperlink"/>
            <w:sz w:val="40"/>
            <w:szCs w:val="40"/>
            <w:lang w:val="en-US"/>
          </w:rPr>
          <w:t>Agriscience Fair</w:t>
        </w:r>
      </w:hyperlink>
    </w:p>
    <w:p w14:paraId="6D78573A" w14:textId="77777777" w:rsidR="00F1429D" w:rsidRPr="0096287B" w:rsidRDefault="00F1429D" w:rsidP="00F1429D">
      <w:pPr>
        <w:rPr>
          <w:lang w:val="en-US"/>
        </w:rPr>
      </w:pPr>
    </w:p>
    <w:p w14:paraId="3CB73917" w14:textId="77777777" w:rsidR="00F1429D" w:rsidRPr="0096287B" w:rsidRDefault="00F1429D" w:rsidP="00F1429D">
      <w:pPr>
        <w:rPr>
          <w:lang w:val="en-US"/>
        </w:rPr>
      </w:pPr>
    </w:p>
    <w:p w14:paraId="5C160C48" w14:textId="77777777" w:rsidR="00F1429D" w:rsidRPr="0096287B" w:rsidRDefault="00F1429D" w:rsidP="00F1429D">
      <w:pPr>
        <w:rPr>
          <w:lang w:val="en-US"/>
        </w:rPr>
      </w:pPr>
    </w:p>
    <w:p w14:paraId="54E219B2" w14:textId="77777777" w:rsidR="00F1429D" w:rsidRPr="0096287B" w:rsidRDefault="00F1429D" w:rsidP="00F1429D">
      <w:pPr>
        <w:rPr>
          <w:lang w:val="en-US"/>
        </w:rPr>
      </w:pPr>
    </w:p>
    <w:p w14:paraId="01009EF4" w14:textId="77777777" w:rsidR="00F1429D" w:rsidRPr="0096287B" w:rsidRDefault="00F1429D" w:rsidP="00F1429D">
      <w:pPr>
        <w:rPr>
          <w:lang w:val="en-US"/>
        </w:rPr>
      </w:pPr>
    </w:p>
    <w:p w14:paraId="0FDEAF97" w14:textId="77777777" w:rsidR="00F1429D" w:rsidRPr="0096287B" w:rsidRDefault="00F1429D" w:rsidP="00F1429D">
      <w:pPr>
        <w:rPr>
          <w:lang w:val="en-US"/>
        </w:rPr>
      </w:pPr>
    </w:p>
    <w:p w14:paraId="6D02E921" w14:textId="77777777" w:rsidR="00F1429D" w:rsidRPr="0096287B" w:rsidRDefault="00F1429D" w:rsidP="00F1429D">
      <w:pPr>
        <w:rPr>
          <w:lang w:val="en-US"/>
        </w:rPr>
      </w:pPr>
    </w:p>
    <w:p w14:paraId="23B681F3" w14:textId="77777777" w:rsidR="00F1429D" w:rsidRPr="0096287B" w:rsidRDefault="00F1429D" w:rsidP="00F1429D">
      <w:pPr>
        <w:rPr>
          <w:lang w:val="en-US"/>
        </w:rPr>
      </w:pPr>
    </w:p>
    <w:p w14:paraId="2BA4192D" w14:textId="77777777" w:rsidR="00F1429D" w:rsidRPr="0096287B" w:rsidRDefault="00F1429D" w:rsidP="00F1429D">
      <w:pPr>
        <w:rPr>
          <w:lang w:val="en-US"/>
        </w:rPr>
      </w:pPr>
    </w:p>
    <w:p w14:paraId="51669B47" w14:textId="77777777" w:rsidR="00F1429D" w:rsidRPr="0096287B" w:rsidRDefault="00F1429D" w:rsidP="00F1429D">
      <w:pPr>
        <w:rPr>
          <w:lang w:val="en-US"/>
        </w:rPr>
      </w:pPr>
    </w:p>
    <w:p w14:paraId="685FDB04" w14:textId="77777777" w:rsidR="00F1429D" w:rsidRPr="0096287B" w:rsidRDefault="00F1429D" w:rsidP="00F1429D">
      <w:pPr>
        <w:rPr>
          <w:lang w:val="en-US"/>
        </w:rPr>
      </w:pPr>
    </w:p>
    <w:p w14:paraId="40621BB1" w14:textId="77777777" w:rsidR="00F1429D" w:rsidRPr="0096287B" w:rsidRDefault="00F1429D" w:rsidP="00F1429D">
      <w:pPr>
        <w:pStyle w:val="Heading4"/>
        <w:jc w:val="center"/>
        <w:rPr>
          <w:sz w:val="32"/>
          <w:szCs w:val="28"/>
          <w:lang w:val="en-US"/>
        </w:rPr>
      </w:pPr>
    </w:p>
    <w:p w14:paraId="0ECD3D14" w14:textId="77777777" w:rsidR="00F1429D" w:rsidRPr="0096287B" w:rsidRDefault="00F1429D" w:rsidP="00F1429D">
      <w:pPr>
        <w:rPr>
          <w:lang w:val="en-US"/>
        </w:rPr>
      </w:pPr>
    </w:p>
    <w:p w14:paraId="72ACF1B1" w14:textId="77777777" w:rsidR="00F1429D" w:rsidRPr="0096287B" w:rsidRDefault="00F1429D" w:rsidP="00F1429D">
      <w:pPr>
        <w:rPr>
          <w:lang w:val="en-US"/>
        </w:rPr>
      </w:pPr>
    </w:p>
    <w:p w14:paraId="7186A8D8" w14:textId="77777777" w:rsidR="001E1833" w:rsidRDefault="001E1833" w:rsidP="00F1429D">
      <w:pPr>
        <w:pStyle w:val="Heading4"/>
        <w:jc w:val="center"/>
      </w:pPr>
    </w:p>
    <w:p w14:paraId="1B7A24AF" w14:textId="77777777" w:rsidR="001E1833" w:rsidRDefault="001E1833" w:rsidP="00F1429D">
      <w:pPr>
        <w:pStyle w:val="Heading4"/>
        <w:jc w:val="center"/>
      </w:pPr>
    </w:p>
    <w:p w14:paraId="5A2BC948" w14:textId="77777777" w:rsidR="001E1833" w:rsidRDefault="001E1833" w:rsidP="00F1429D">
      <w:pPr>
        <w:pStyle w:val="Heading4"/>
        <w:jc w:val="center"/>
      </w:pPr>
    </w:p>
    <w:p w14:paraId="6FC113CD" w14:textId="41F5BA33" w:rsidR="00F1429D" w:rsidRPr="00BB6361" w:rsidRDefault="00F1429D" w:rsidP="00F1429D">
      <w:pPr>
        <w:pStyle w:val="Heading4"/>
        <w:jc w:val="center"/>
        <w:rPr>
          <w:sz w:val="40"/>
          <w:szCs w:val="40"/>
          <w:lang w:val="en-US"/>
        </w:rPr>
      </w:pPr>
      <w:hyperlink r:id="rId9" w:history="1">
        <w:r w:rsidRPr="00BB6361">
          <w:rPr>
            <w:rStyle w:val="Hyperlink"/>
            <w:sz w:val="40"/>
            <w:szCs w:val="40"/>
            <w:lang w:val="en-US"/>
          </w:rPr>
          <w:t>Agricultural Proficiency</w:t>
        </w:r>
      </w:hyperlink>
    </w:p>
    <w:p w14:paraId="5D218D17" w14:textId="77777777" w:rsidR="00F1429D" w:rsidRPr="0096287B" w:rsidRDefault="00F1429D" w:rsidP="00F1429D">
      <w:pPr>
        <w:pStyle w:val="Heading4"/>
        <w:jc w:val="center"/>
        <w:rPr>
          <w:sz w:val="32"/>
          <w:szCs w:val="28"/>
          <w:lang w:val="en-US"/>
        </w:rPr>
      </w:pPr>
    </w:p>
    <w:p w14:paraId="6B2EA1AA" w14:textId="77777777" w:rsidR="00F1429D" w:rsidRPr="0096287B" w:rsidRDefault="00F1429D" w:rsidP="00F1429D">
      <w:pPr>
        <w:rPr>
          <w:lang w:val="en-US"/>
        </w:rPr>
      </w:pPr>
    </w:p>
    <w:p w14:paraId="76FCEFB0" w14:textId="77777777" w:rsidR="00F1429D" w:rsidRPr="0096287B" w:rsidRDefault="00F1429D" w:rsidP="00F1429D">
      <w:pPr>
        <w:rPr>
          <w:lang w:val="en-US"/>
        </w:rPr>
      </w:pPr>
    </w:p>
    <w:p w14:paraId="608439BB" w14:textId="77777777" w:rsidR="00F1429D" w:rsidRPr="0096287B" w:rsidRDefault="00F1429D" w:rsidP="00F1429D">
      <w:pPr>
        <w:rPr>
          <w:lang w:val="en-US"/>
        </w:rPr>
      </w:pPr>
    </w:p>
    <w:p w14:paraId="4BA7B272" w14:textId="77777777" w:rsidR="00F1429D" w:rsidRPr="0096287B" w:rsidRDefault="00F1429D" w:rsidP="00F1429D">
      <w:pPr>
        <w:rPr>
          <w:lang w:val="en-US"/>
        </w:rPr>
      </w:pPr>
    </w:p>
    <w:p w14:paraId="7B758E63" w14:textId="77777777" w:rsidR="00F1429D" w:rsidRPr="0096287B" w:rsidRDefault="00F1429D" w:rsidP="00F1429D">
      <w:pPr>
        <w:rPr>
          <w:lang w:val="en-US"/>
        </w:rPr>
      </w:pPr>
    </w:p>
    <w:p w14:paraId="67E45709" w14:textId="77777777" w:rsidR="00F1429D" w:rsidRPr="0096287B" w:rsidRDefault="00F1429D" w:rsidP="00F1429D">
      <w:pPr>
        <w:rPr>
          <w:lang w:val="en-US"/>
        </w:rPr>
      </w:pPr>
    </w:p>
    <w:p w14:paraId="3DEBE3D7" w14:textId="77777777" w:rsidR="00F1429D" w:rsidRPr="0096287B" w:rsidRDefault="00F1429D" w:rsidP="00F1429D">
      <w:pPr>
        <w:rPr>
          <w:lang w:val="en-US"/>
        </w:rPr>
      </w:pPr>
    </w:p>
    <w:p w14:paraId="1D907457" w14:textId="77777777" w:rsidR="00F1429D" w:rsidRPr="0096287B" w:rsidRDefault="00F1429D" w:rsidP="00F1429D">
      <w:pPr>
        <w:rPr>
          <w:lang w:val="en-US"/>
        </w:rPr>
      </w:pPr>
    </w:p>
    <w:p w14:paraId="49CC0126" w14:textId="77777777" w:rsidR="00F1429D" w:rsidRPr="0096287B" w:rsidRDefault="00F1429D" w:rsidP="00F1429D">
      <w:pPr>
        <w:rPr>
          <w:lang w:val="en-US"/>
        </w:rPr>
      </w:pPr>
    </w:p>
    <w:p w14:paraId="3254FCF3" w14:textId="77777777" w:rsidR="00F1429D" w:rsidRPr="0096287B" w:rsidRDefault="00F1429D" w:rsidP="00F1429D">
      <w:pPr>
        <w:rPr>
          <w:lang w:val="en-US"/>
        </w:rPr>
      </w:pPr>
    </w:p>
    <w:p w14:paraId="0EDD4C7D" w14:textId="77777777" w:rsidR="001E1833" w:rsidRDefault="001E1833" w:rsidP="009F1DDA">
      <w:pPr>
        <w:pStyle w:val="Heading4"/>
      </w:pPr>
    </w:p>
    <w:p w14:paraId="14E6E30B" w14:textId="77777777" w:rsidR="00D10684" w:rsidRPr="00D10684" w:rsidRDefault="00D10684" w:rsidP="00D10684"/>
    <w:p w14:paraId="7513D705" w14:textId="77777777" w:rsidR="001E1833" w:rsidRDefault="001E1833" w:rsidP="00F1429D">
      <w:pPr>
        <w:pStyle w:val="Heading4"/>
        <w:jc w:val="center"/>
      </w:pPr>
    </w:p>
    <w:p w14:paraId="4975861C" w14:textId="77777777" w:rsidR="00D10684" w:rsidRDefault="00D10684" w:rsidP="00F1429D">
      <w:pPr>
        <w:pStyle w:val="Heading4"/>
        <w:jc w:val="center"/>
      </w:pPr>
    </w:p>
    <w:p w14:paraId="215E95C7" w14:textId="3B503B93" w:rsidR="00F1429D" w:rsidRPr="0096287B" w:rsidRDefault="00E432FE" w:rsidP="00F1429D">
      <w:pPr>
        <w:pStyle w:val="Heading4"/>
        <w:jc w:val="center"/>
        <w:rPr>
          <w:sz w:val="40"/>
          <w:szCs w:val="36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100A4C80" wp14:editId="620C083C">
                <wp:simplePos x="0" y="0"/>
                <wp:positionH relativeFrom="column">
                  <wp:posOffset>-180340</wp:posOffset>
                </wp:positionH>
                <wp:positionV relativeFrom="paragraph">
                  <wp:posOffset>394970</wp:posOffset>
                </wp:positionV>
                <wp:extent cx="6372225" cy="7475220"/>
                <wp:effectExtent l="0" t="0" r="28575" b="11430"/>
                <wp:wrapNone/>
                <wp:docPr id="129101155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225" cy="7475220"/>
                          <a:chOff x="0" y="0"/>
                          <a:chExt cx="6372225" cy="7475220"/>
                        </a:xfrm>
                      </wpg:grpSpPr>
                      <wpg:grpSp>
                        <wpg:cNvPr id="332" name="Group 332"/>
                        <wpg:cNvGrpSpPr/>
                        <wpg:grpSpPr>
                          <a:xfrm>
                            <a:off x="0" y="0"/>
                            <a:ext cx="6318885" cy="3276600"/>
                            <a:chOff x="0" y="0"/>
                            <a:chExt cx="6318885" cy="3276600"/>
                          </a:xfrm>
                        </wpg:grpSpPr>
                        <wps:wsp>
                          <wps:cNvPr id="333" name="Rectangle 333"/>
                          <wps:cNvSpPr/>
                          <wps:spPr>
                            <a:xfrm>
                              <a:off x="0" y="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5C378B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Description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4" name="Rectangle 334"/>
                          <wps:cNvSpPr/>
                          <wps:spPr>
                            <a:xfrm>
                              <a:off x="2276475" y="3810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CB8DB0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Ways to Participate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2" name="Arrow: Right 342"/>
                          <wps:cNvSpPr/>
                          <wps:spPr>
                            <a:xfrm>
                              <a:off x="1800225" y="103822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3" name="Arrow: Right 343"/>
                          <wps:cNvSpPr/>
                          <wps:spPr>
                            <a:xfrm>
                              <a:off x="4095750" y="98107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4" name="Rectangle 344"/>
                          <wps:cNvSpPr/>
                          <wps:spPr>
                            <a:xfrm>
                              <a:off x="4581525" y="38100"/>
                              <a:ext cx="1737360" cy="3238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0769A3" w14:textId="00B74974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 xml:space="preserve">How could this program area develop your </w:t>
                                </w:r>
                                <w:r w:rsidR="00CC0EFA">
                                  <w:t xml:space="preserve">chapter’s </w:t>
                                </w:r>
                                <w:r>
                                  <w:t xml:space="preserve">future </w:t>
                                </w:r>
                                <w:r w:rsidR="00CC0EFA">
                                  <w:t>success</w:t>
                                </w:r>
                                <w:r>
                                  <w:t>?</w:t>
                                </w:r>
                              </w:p>
                              <w:p w14:paraId="4D6C5DBE" w14:textId="77777777" w:rsidR="00F1429D" w:rsidRDefault="00F1429D" w:rsidP="00F1429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5" name="Group 345"/>
                        <wpg:cNvGrpSpPr/>
                        <wpg:grpSpPr>
                          <a:xfrm>
                            <a:off x="53340" y="4198620"/>
                            <a:ext cx="6318885" cy="3276600"/>
                            <a:chOff x="0" y="0"/>
                            <a:chExt cx="6318885" cy="3276600"/>
                          </a:xfrm>
                        </wpg:grpSpPr>
                        <wps:wsp>
                          <wps:cNvPr id="346" name="Rectangle 346"/>
                          <wps:cNvSpPr/>
                          <wps:spPr>
                            <a:xfrm>
                              <a:off x="0" y="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1551F75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Description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" name="Rectangle 347"/>
                          <wps:cNvSpPr/>
                          <wps:spPr>
                            <a:xfrm>
                              <a:off x="2276475" y="38100"/>
                              <a:ext cx="1737360" cy="32004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A4B8C0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How to Earn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8" name="Arrow: Right 348"/>
                          <wps:cNvSpPr/>
                          <wps:spPr>
                            <a:xfrm>
                              <a:off x="1800225" y="103822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Arrow: Right 349"/>
                          <wps:cNvSpPr/>
                          <wps:spPr>
                            <a:xfrm>
                              <a:off x="4095750" y="981075"/>
                              <a:ext cx="424819" cy="2413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0" name="Rectangle 350"/>
                          <wps:cNvSpPr/>
                          <wps:spPr>
                            <a:xfrm>
                              <a:off x="4581525" y="38100"/>
                              <a:ext cx="1737360" cy="32385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F507125" w14:textId="40877F8B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How could this program area develop your career skills?</w:t>
                                </w:r>
                              </w:p>
                              <w:p w14:paraId="5C1178A6" w14:textId="77777777" w:rsidR="00F1429D" w:rsidRDefault="00F1429D" w:rsidP="00F1429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0A4C80" id="Group 2" o:spid="_x0000_s1039" style="position:absolute;left:0;text-align:left;margin-left:-14.2pt;margin-top:31.1pt;width:501.75pt;height:588.6pt;z-index:251728384" coordsize="63722,74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">
                <v:group id="Group 332" o:spid="_x0000_s1040" style="position:absolute;width:63188;height:32766" coordsize="63188,3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rect id="Rectangle 333" o:spid="_x0000_s1041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" fillcolor="white [3201]" strokecolor="#004a98 [3204]" strokeweight="1pt">
                    <v:textbox>
                      <w:txbxContent>
                        <w:p w14:paraId="065C378B" w14:textId="77777777" w:rsidR="00F1429D" w:rsidRDefault="00F1429D" w:rsidP="00F1429D">
                          <w:pPr>
                            <w:jc w:val="center"/>
                          </w:pPr>
                          <w:r>
                            <w:t>Description</w:t>
                          </w:r>
                        </w:p>
                      </w:txbxContent>
                    </v:textbox>
                  </v:rect>
                  <v:rect id="Rectangle 334" o:spid="_x0000_s1042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" fillcolor="white [3201]" strokecolor="#004a98 [3204]" strokeweight="1pt">
                    <v:textbox>
                      <w:txbxContent>
                        <w:p w14:paraId="1ACB8DB0" w14:textId="77777777" w:rsidR="00F1429D" w:rsidRDefault="00F1429D" w:rsidP="00F1429D">
                          <w:pPr>
                            <w:jc w:val="center"/>
                          </w:pPr>
                          <w:r>
                            <w:t>Ways to Participate</w:t>
                          </w:r>
                        </w:p>
                      </w:txbxContent>
                    </v:textbox>
                  </v:rect>
                  <v:shape id="Arrow: Right 342" o:spid="_x0000_s1043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" adj="15466" fillcolor="#004a98 [3204]" strokecolor="#00244b [1604]" strokeweight="1pt"/>
                  <v:shape id="Arrow: Right 343" o:spid="_x0000_s1044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" adj="15466" fillcolor="#004a98 [3204]" strokecolor="#00244b [1604]" strokeweight="1pt"/>
                  <v:rect id="Rectangle 344" o:spid="_x0000_s1045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" fillcolor="white [3201]" strokecolor="#004a98 [3204]" strokeweight="1pt">
                    <v:textbox>
                      <w:txbxContent>
                        <w:p w14:paraId="0E0769A3" w14:textId="00B74974" w:rsidR="00F1429D" w:rsidRDefault="00F1429D" w:rsidP="00F1429D">
                          <w:pPr>
                            <w:jc w:val="center"/>
                          </w:pPr>
                          <w:r>
                            <w:t xml:space="preserve">How could this program area develop your </w:t>
                          </w:r>
                          <w:r w:rsidR="00CC0EFA">
                            <w:t xml:space="preserve">chapter’s </w:t>
                          </w:r>
                          <w:r>
                            <w:t xml:space="preserve">future </w:t>
                          </w:r>
                          <w:r w:rsidR="00CC0EFA">
                            <w:t>success</w:t>
                          </w:r>
                          <w:r>
                            <w:t>?</w:t>
                          </w:r>
                        </w:p>
                        <w:p w14:paraId="4D6C5DBE" w14:textId="77777777" w:rsidR="00F1429D" w:rsidRDefault="00F1429D" w:rsidP="00F1429D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group id="Group 345" o:spid="_x0000_s1046" style="position:absolute;left:533;top:41986;width:63189;height:32766" coordsize="63188,3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rect id="Rectangle 346" o:spid="_x0000_s1047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cIxAAAANwAAAAPAAAAZHJzL2Rvd25yZXYueG1sRI9Ba8JA&#10;FITvQv/D8gq9mY1NE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KiWhwjEAAAA3AAAAA8A&#10;AAAAAAAAAAAAAAAABwIAAGRycy9kb3ducmV2LnhtbFBLBQYAAAAAAwADALcAAAD4AgAAAAA=&#10;" fillcolor="white [3201]" strokecolor="#004a98 [3204]" strokeweight="1pt">
                    <v:textbox>
                      <w:txbxContent>
                        <w:p w14:paraId="51551F75" w14:textId="77777777" w:rsidR="00F1429D" w:rsidRDefault="00F1429D" w:rsidP="00F1429D">
                          <w:pPr>
                            <w:jc w:val="center"/>
                          </w:pPr>
                          <w:r>
                            <w:t>Description</w:t>
                          </w:r>
                        </w:p>
                      </w:txbxContent>
                    </v:textbox>
                  </v:rect>
                  <v:rect id="Rectangle 347" o:spid="_x0000_s1048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" fillcolor="white [3201]" strokecolor="#004a98 [3204]" strokeweight="1pt">
                    <v:textbox>
                      <w:txbxContent>
                        <w:p w14:paraId="49A4B8C0" w14:textId="77777777" w:rsidR="00F1429D" w:rsidRDefault="00F1429D" w:rsidP="00F1429D">
                          <w:pPr>
                            <w:jc w:val="center"/>
                          </w:pPr>
                          <w:r>
                            <w:t>How to Earn</w:t>
                          </w:r>
                        </w:p>
                      </w:txbxContent>
                    </v:textbox>
                  </v:rect>
                  <v:shape id="Arrow: Right 348" o:spid="_x0000_s1049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" adj="15466" fillcolor="#004a98 [3204]" strokecolor="#00244b [1604]" strokeweight="1pt"/>
                  <v:shape id="Arrow: Right 349" o:spid="_x0000_s1050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" adj="15466" fillcolor="#004a98 [3204]" strokecolor="#00244b [1604]" strokeweight="1pt"/>
                  <v:rect id="Rectangle 350" o:spid="_x0000_s1051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" fillcolor="white [3201]" strokecolor="#004a98 [3204]" strokeweight="1pt">
                    <v:textbox>
                      <w:txbxContent>
                        <w:p w14:paraId="4F507125" w14:textId="40877F8B" w:rsidR="00F1429D" w:rsidRDefault="00F1429D" w:rsidP="00F1429D">
                          <w:pPr>
                            <w:jc w:val="center"/>
                          </w:pPr>
                          <w:r>
                            <w:t>How could this program area develop your career skills?</w:t>
                          </w:r>
                        </w:p>
                        <w:p w14:paraId="5C1178A6" w14:textId="77777777" w:rsidR="00F1429D" w:rsidRDefault="00F1429D" w:rsidP="00F1429D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hyperlink r:id="rId10" w:history="1">
        <w:r w:rsidR="00F1429D" w:rsidRPr="0096287B">
          <w:rPr>
            <w:rStyle w:val="Hyperlink"/>
            <w:sz w:val="40"/>
            <w:szCs w:val="36"/>
            <w:lang w:val="en-US"/>
          </w:rPr>
          <w:t>National Chapter</w:t>
        </w:r>
      </w:hyperlink>
    </w:p>
    <w:p w14:paraId="44A4A8E7" w14:textId="77777777" w:rsidR="00F1429D" w:rsidRPr="0096287B" w:rsidRDefault="00F1429D" w:rsidP="00F1429D">
      <w:pPr>
        <w:rPr>
          <w:lang w:val="en-US"/>
        </w:rPr>
      </w:pPr>
    </w:p>
    <w:p w14:paraId="7BF0918D" w14:textId="77777777" w:rsidR="00F1429D" w:rsidRPr="0096287B" w:rsidRDefault="00F1429D" w:rsidP="00F1429D">
      <w:pPr>
        <w:rPr>
          <w:lang w:val="en-US"/>
        </w:rPr>
      </w:pPr>
    </w:p>
    <w:p w14:paraId="570CB878" w14:textId="77777777" w:rsidR="00F1429D" w:rsidRPr="0096287B" w:rsidRDefault="00F1429D" w:rsidP="00F1429D">
      <w:pPr>
        <w:rPr>
          <w:lang w:val="en-US"/>
        </w:rPr>
      </w:pPr>
    </w:p>
    <w:p w14:paraId="1E0DC350" w14:textId="77777777" w:rsidR="00F1429D" w:rsidRPr="0096287B" w:rsidRDefault="00F1429D" w:rsidP="00F1429D">
      <w:pPr>
        <w:rPr>
          <w:lang w:val="en-US"/>
        </w:rPr>
      </w:pPr>
    </w:p>
    <w:p w14:paraId="110AA73C" w14:textId="77777777" w:rsidR="00F1429D" w:rsidRPr="0096287B" w:rsidRDefault="00F1429D" w:rsidP="00F1429D">
      <w:pPr>
        <w:rPr>
          <w:lang w:val="en-US"/>
        </w:rPr>
      </w:pPr>
    </w:p>
    <w:p w14:paraId="60BE7419" w14:textId="77777777" w:rsidR="00F1429D" w:rsidRPr="0096287B" w:rsidRDefault="00F1429D" w:rsidP="00F1429D">
      <w:pPr>
        <w:rPr>
          <w:lang w:val="en-US"/>
        </w:rPr>
      </w:pPr>
    </w:p>
    <w:p w14:paraId="0578D1FB" w14:textId="77777777" w:rsidR="00F1429D" w:rsidRPr="0096287B" w:rsidRDefault="00F1429D" w:rsidP="00F1429D">
      <w:pPr>
        <w:rPr>
          <w:lang w:val="en-US"/>
        </w:rPr>
      </w:pPr>
    </w:p>
    <w:p w14:paraId="071C3712" w14:textId="77777777" w:rsidR="00F1429D" w:rsidRPr="0096287B" w:rsidRDefault="00F1429D" w:rsidP="00F1429D">
      <w:pPr>
        <w:rPr>
          <w:lang w:val="en-US"/>
        </w:rPr>
      </w:pPr>
    </w:p>
    <w:p w14:paraId="60795972" w14:textId="77777777" w:rsidR="00F1429D" w:rsidRPr="0096287B" w:rsidRDefault="00F1429D" w:rsidP="00F1429D">
      <w:pPr>
        <w:rPr>
          <w:lang w:val="en-US"/>
        </w:rPr>
      </w:pPr>
    </w:p>
    <w:p w14:paraId="2A695530" w14:textId="77777777" w:rsidR="00F1429D" w:rsidRPr="0096287B" w:rsidRDefault="00F1429D" w:rsidP="00F1429D">
      <w:pPr>
        <w:rPr>
          <w:lang w:val="en-US"/>
        </w:rPr>
      </w:pPr>
    </w:p>
    <w:p w14:paraId="25F5E60F" w14:textId="77777777" w:rsidR="00F1429D" w:rsidRPr="0096287B" w:rsidRDefault="00F1429D" w:rsidP="00F1429D">
      <w:pPr>
        <w:rPr>
          <w:lang w:val="en-US"/>
        </w:rPr>
      </w:pPr>
    </w:p>
    <w:p w14:paraId="65879C32" w14:textId="77777777" w:rsidR="00F1429D" w:rsidRPr="0096287B" w:rsidRDefault="00F1429D" w:rsidP="00F1429D">
      <w:pPr>
        <w:rPr>
          <w:lang w:val="en-US"/>
        </w:rPr>
      </w:pPr>
    </w:p>
    <w:p w14:paraId="1E8026B2" w14:textId="77777777" w:rsidR="00F1429D" w:rsidRPr="0096287B" w:rsidRDefault="00F1429D" w:rsidP="00F1429D">
      <w:pPr>
        <w:rPr>
          <w:lang w:val="en-US"/>
        </w:rPr>
      </w:pPr>
    </w:p>
    <w:p w14:paraId="35595029" w14:textId="77777777" w:rsidR="00F1429D" w:rsidRPr="0096287B" w:rsidRDefault="00F1429D" w:rsidP="00F1429D">
      <w:pPr>
        <w:rPr>
          <w:lang w:val="en-US"/>
        </w:rPr>
      </w:pPr>
    </w:p>
    <w:p w14:paraId="74D280E0" w14:textId="77777777" w:rsidR="001E1833" w:rsidRDefault="001E1833" w:rsidP="00F1429D">
      <w:pPr>
        <w:pStyle w:val="Heading4"/>
        <w:jc w:val="center"/>
      </w:pPr>
    </w:p>
    <w:p w14:paraId="02637A3E" w14:textId="77777777" w:rsidR="001E1833" w:rsidRDefault="001E1833" w:rsidP="00F1429D">
      <w:pPr>
        <w:pStyle w:val="Heading4"/>
        <w:jc w:val="center"/>
      </w:pPr>
    </w:p>
    <w:p w14:paraId="0E7A6FB4" w14:textId="77777777" w:rsidR="001E1833" w:rsidRDefault="001E1833" w:rsidP="00F1429D">
      <w:pPr>
        <w:pStyle w:val="Heading4"/>
        <w:jc w:val="center"/>
      </w:pPr>
    </w:p>
    <w:p w14:paraId="3E64F209" w14:textId="3D555A6A" w:rsidR="00F1429D" w:rsidRPr="0096287B" w:rsidRDefault="00F1429D" w:rsidP="00F1429D">
      <w:pPr>
        <w:pStyle w:val="Heading4"/>
        <w:jc w:val="center"/>
        <w:rPr>
          <w:sz w:val="40"/>
          <w:szCs w:val="36"/>
          <w:lang w:val="en-US"/>
        </w:rPr>
      </w:pPr>
      <w:hyperlink r:id="rId11" w:history="1">
        <w:r w:rsidRPr="0096287B">
          <w:rPr>
            <w:rStyle w:val="Hyperlink"/>
            <w:sz w:val="40"/>
            <w:szCs w:val="36"/>
            <w:lang w:val="en-US"/>
          </w:rPr>
          <w:t>American FFA Degree</w:t>
        </w:r>
      </w:hyperlink>
    </w:p>
    <w:p w14:paraId="41A62580" w14:textId="247B2926" w:rsidR="00F1429D" w:rsidRPr="0096287B" w:rsidRDefault="00F1429D" w:rsidP="00F1429D">
      <w:pPr>
        <w:jc w:val="center"/>
        <w:rPr>
          <w:lang w:val="en-US"/>
        </w:rPr>
      </w:pPr>
    </w:p>
    <w:p w14:paraId="1DF97E5D" w14:textId="77777777" w:rsidR="00F1429D" w:rsidRPr="0096287B" w:rsidRDefault="00F1429D" w:rsidP="00F1429D">
      <w:pPr>
        <w:rPr>
          <w:lang w:val="en-US"/>
        </w:rPr>
      </w:pPr>
    </w:p>
    <w:p w14:paraId="0771679E" w14:textId="77777777" w:rsidR="00F1429D" w:rsidRPr="0096287B" w:rsidRDefault="00F1429D" w:rsidP="00F1429D">
      <w:pPr>
        <w:rPr>
          <w:lang w:val="en-US"/>
        </w:rPr>
      </w:pPr>
    </w:p>
    <w:p w14:paraId="24A0C3DC" w14:textId="77777777" w:rsidR="00F1429D" w:rsidRPr="0096287B" w:rsidRDefault="00F1429D" w:rsidP="00F1429D">
      <w:pPr>
        <w:rPr>
          <w:lang w:val="en-US"/>
        </w:rPr>
      </w:pPr>
    </w:p>
    <w:p w14:paraId="46868FE2" w14:textId="77777777" w:rsidR="00F1429D" w:rsidRPr="0096287B" w:rsidRDefault="00F1429D" w:rsidP="00F1429D">
      <w:pPr>
        <w:rPr>
          <w:lang w:val="en-US"/>
        </w:rPr>
      </w:pPr>
    </w:p>
    <w:p w14:paraId="334ABD73" w14:textId="77777777" w:rsidR="00F1429D" w:rsidRPr="0096287B" w:rsidRDefault="00F1429D" w:rsidP="00F1429D">
      <w:pPr>
        <w:rPr>
          <w:lang w:val="en-US"/>
        </w:rPr>
      </w:pPr>
    </w:p>
    <w:p w14:paraId="5552B147" w14:textId="77777777" w:rsidR="00F1429D" w:rsidRPr="0096287B" w:rsidRDefault="00F1429D" w:rsidP="00F1429D">
      <w:pPr>
        <w:rPr>
          <w:lang w:val="en-US"/>
        </w:rPr>
      </w:pPr>
    </w:p>
    <w:p w14:paraId="6067DC17" w14:textId="77777777" w:rsidR="00F1429D" w:rsidRPr="0096287B" w:rsidRDefault="00F1429D" w:rsidP="00F1429D">
      <w:pPr>
        <w:rPr>
          <w:lang w:val="en-US"/>
        </w:rPr>
      </w:pPr>
    </w:p>
    <w:p w14:paraId="0B733C65" w14:textId="77777777" w:rsidR="00F1429D" w:rsidRPr="0096287B" w:rsidRDefault="00F1429D" w:rsidP="00F1429D">
      <w:pPr>
        <w:rPr>
          <w:lang w:val="en-US"/>
        </w:rPr>
      </w:pPr>
    </w:p>
    <w:p w14:paraId="5EE0A098" w14:textId="77777777" w:rsidR="00F1429D" w:rsidRPr="0096287B" w:rsidRDefault="00F1429D" w:rsidP="00F1429D">
      <w:pPr>
        <w:rPr>
          <w:lang w:val="en-US"/>
        </w:rPr>
      </w:pPr>
    </w:p>
    <w:p w14:paraId="6A7DC002" w14:textId="77777777" w:rsidR="00F1429D" w:rsidRPr="0096287B" w:rsidRDefault="00F1429D" w:rsidP="00F1429D">
      <w:pPr>
        <w:rPr>
          <w:lang w:val="en-US"/>
        </w:rPr>
      </w:pPr>
    </w:p>
    <w:p w14:paraId="753BEFEE" w14:textId="77777777" w:rsidR="00F1429D" w:rsidRPr="0096287B" w:rsidRDefault="00F1429D" w:rsidP="00F1429D">
      <w:pPr>
        <w:rPr>
          <w:lang w:val="en-US"/>
        </w:rPr>
      </w:pPr>
    </w:p>
    <w:p w14:paraId="17706A2F" w14:textId="77777777" w:rsidR="00F1429D" w:rsidRPr="0096287B" w:rsidRDefault="00F1429D" w:rsidP="00F1429D">
      <w:pPr>
        <w:rPr>
          <w:lang w:val="en-US"/>
        </w:rPr>
      </w:pPr>
    </w:p>
    <w:p w14:paraId="4EA65621" w14:textId="77777777" w:rsidR="00F1429D" w:rsidRPr="0096287B" w:rsidRDefault="00F1429D" w:rsidP="00F1429D">
      <w:pPr>
        <w:rPr>
          <w:lang w:val="en-US"/>
        </w:rPr>
      </w:pPr>
    </w:p>
    <w:p w14:paraId="5E430DA6" w14:textId="77777777" w:rsidR="00F1429D" w:rsidRPr="0096287B" w:rsidRDefault="00F1429D" w:rsidP="00F1429D">
      <w:pPr>
        <w:rPr>
          <w:lang w:val="en-US"/>
        </w:rPr>
      </w:pPr>
    </w:p>
    <w:p w14:paraId="4D6F7517" w14:textId="77777777" w:rsidR="00F1429D" w:rsidRPr="0096287B" w:rsidRDefault="00F1429D" w:rsidP="00F1429D">
      <w:pPr>
        <w:rPr>
          <w:lang w:val="en-US"/>
        </w:rPr>
      </w:pPr>
    </w:p>
    <w:p w14:paraId="47EBE0C0" w14:textId="35EC5ADF" w:rsidR="00F1429D" w:rsidRPr="0096287B" w:rsidRDefault="00F1429D" w:rsidP="00F1429D">
      <w:pPr>
        <w:pStyle w:val="Heading4"/>
        <w:jc w:val="center"/>
        <w:rPr>
          <w:sz w:val="40"/>
          <w:szCs w:val="36"/>
          <w:lang w:val="en-US"/>
        </w:rPr>
      </w:pPr>
      <w:hyperlink r:id="rId12" w:history="1">
        <w:r w:rsidRPr="0096287B">
          <w:rPr>
            <w:rStyle w:val="Hyperlink"/>
            <w:sz w:val="40"/>
            <w:szCs w:val="36"/>
            <w:lang w:val="en-US"/>
          </w:rPr>
          <w:t>Career and Leadership Development Events</w:t>
        </w:r>
      </w:hyperlink>
    </w:p>
    <w:p w14:paraId="3F1A0715" w14:textId="53F8FD92" w:rsidR="00F1429D" w:rsidRPr="0096287B" w:rsidRDefault="00E432FE" w:rsidP="00F1429D">
      <w:pPr>
        <w:tabs>
          <w:tab w:val="left" w:pos="1180"/>
        </w:tabs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48864" behindDoc="0" locked="0" layoutInCell="1" allowOverlap="1" wp14:anchorId="1224A60E" wp14:editId="02A4CF73">
                <wp:simplePos x="0" y="0"/>
                <wp:positionH relativeFrom="column">
                  <wp:posOffset>-180340</wp:posOffset>
                </wp:positionH>
                <wp:positionV relativeFrom="paragraph">
                  <wp:posOffset>77470</wp:posOffset>
                </wp:positionV>
                <wp:extent cx="6356350" cy="7771130"/>
                <wp:effectExtent l="0" t="0" r="44450" b="20320"/>
                <wp:wrapNone/>
                <wp:docPr id="199191205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350" cy="7771130"/>
                          <a:chOff x="0" y="0"/>
                          <a:chExt cx="6356350" cy="7771130"/>
                        </a:xfrm>
                      </wpg:grpSpPr>
                      <wpg:grpSp>
                        <wpg:cNvPr id="1540506620" name="Group 3"/>
                        <wpg:cNvGrpSpPr/>
                        <wpg:grpSpPr>
                          <a:xfrm>
                            <a:off x="0" y="0"/>
                            <a:ext cx="6318885" cy="6082030"/>
                            <a:chOff x="0" y="0"/>
                            <a:chExt cx="6318885" cy="6082030"/>
                          </a:xfrm>
                        </wpg:grpSpPr>
                        <wpg:grpSp>
                          <wpg:cNvPr id="351" name="Group 351"/>
                          <wpg:cNvGrpSpPr/>
                          <wpg:grpSpPr>
                            <a:xfrm>
                              <a:off x="0" y="0"/>
                              <a:ext cx="6318885" cy="3276600"/>
                              <a:chOff x="0" y="0"/>
                              <a:chExt cx="6318885" cy="3276600"/>
                            </a:xfrm>
                          </wpg:grpSpPr>
                          <wps:wsp>
                            <wps:cNvPr id="352" name="Rectangle 352"/>
                            <wps:cNvSpPr/>
                            <wps:spPr>
                              <a:xfrm>
                                <a:off x="0" y="0"/>
                                <a:ext cx="1737360" cy="320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4E5AD6" w14:textId="77777777" w:rsidR="00F1429D" w:rsidRDefault="00F1429D" w:rsidP="00F1429D">
                                  <w:pPr>
                                    <w:jc w:val="center"/>
                                  </w:pPr>
                                  <w:r>
                                    <w:t>Description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3" name="Rectangle 353"/>
                            <wps:cNvSpPr/>
                            <wps:spPr>
                              <a:xfrm>
                                <a:off x="2276475" y="38100"/>
                                <a:ext cx="1737360" cy="320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FF981C" w14:textId="77777777" w:rsidR="00F1429D" w:rsidRDefault="00F1429D" w:rsidP="00F1429D">
                                  <w:pPr>
                                    <w:jc w:val="center"/>
                                  </w:pPr>
                                  <w:r>
                                    <w:t>Ways to Participate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4" name="Arrow: Right 354"/>
                            <wps:cNvSpPr/>
                            <wps:spPr>
                              <a:xfrm>
                                <a:off x="1800225" y="1038225"/>
                                <a:ext cx="424819" cy="2413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5" name="Arrow: Right 355"/>
                            <wps:cNvSpPr/>
                            <wps:spPr>
                              <a:xfrm>
                                <a:off x="4095750" y="981075"/>
                                <a:ext cx="424819" cy="2413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6" name="Rectangle 356"/>
                            <wps:cNvSpPr/>
                            <wps:spPr>
                              <a:xfrm>
                                <a:off x="4581525" y="38100"/>
                                <a:ext cx="1737360" cy="3238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7B583D" w14:textId="0BF67B6D" w:rsidR="00F1429D" w:rsidRDefault="00F1429D" w:rsidP="00F1429D">
                                  <w:pPr>
                                    <w:jc w:val="center"/>
                                  </w:pPr>
                                  <w:r>
                                    <w:t>How could this program area develop your career skills?</w:t>
                                  </w:r>
                                </w:p>
                                <w:p w14:paraId="2FF515D8" w14:textId="77777777" w:rsidR="00F1429D" w:rsidRDefault="00F1429D" w:rsidP="00F142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2" name="Rectangle 302"/>
                          <wps:cNvSpPr/>
                          <wps:spPr>
                            <a:xfrm>
                              <a:off x="259080" y="3764280"/>
                              <a:ext cx="5962650" cy="23177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53D8B5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Program Area:</w:t>
                                </w:r>
                              </w:p>
                              <w:p w14:paraId="73AD7E67" w14:textId="77777777" w:rsidR="00F1429D" w:rsidRDefault="00F1429D" w:rsidP="00F1429D">
                                <w:pPr>
                                  <w:jc w:val="center"/>
                                </w:pPr>
                              </w:p>
                              <w:p w14:paraId="61D72FC6" w14:textId="77777777" w:rsidR="00F1429D" w:rsidRDefault="00F1429D" w:rsidP="00F1429D">
                                <w:pPr>
                                  <w:jc w:val="center"/>
                                </w:pPr>
                              </w:p>
                              <w:p w14:paraId="1750B099" w14:textId="77777777" w:rsidR="00F1429D" w:rsidRDefault="00F1429D" w:rsidP="00F1429D">
                                <w:pPr>
                                  <w:jc w:val="center"/>
                                </w:pPr>
                                <w:r>
                                  <w:t>What interests you about your selected program area?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5" name="Group 305"/>
                        <wpg:cNvGrpSpPr/>
                        <wpg:grpSpPr>
                          <a:xfrm>
                            <a:off x="266700" y="6469380"/>
                            <a:ext cx="6089650" cy="1301750"/>
                            <a:chOff x="0" y="0"/>
                            <a:chExt cx="6089650" cy="1301750"/>
                          </a:xfrm>
                        </wpg:grpSpPr>
                        <wps:wsp>
                          <wps:cNvPr id="303" name="Arrow: Pentagon 303"/>
                          <wps:cNvSpPr/>
                          <wps:spPr>
                            <a:xfrm>
                              <a:off x="0" y="12700"/>
                              <a:ext cx="3003550" cy="1289050"/>
                            </a:xfrm>
                            <a:prstGeom prst="homePlat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93A61E" w14:textId="77777777" w:rsidR="00F1429D" w:rsidRDefault="00F1429D" w:rsidP="00F1429D">
                                <w:r>
                                  <w:t>Goal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Arrow: Chevron 304"/>
                          <wps:cNvSpPr/>
                          <wps:spPr>
                            <a:xfrm>
                              <a:off x="2667000" y="0"/>
                              <a:ext cx="3422650" cy="1282700"/>
                            </a:xfrm>
                            <a:prstGeom prst="chevron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5879C7" w14:textId="77777777" w:rsidR="00F1429D" w:rsidRDefault="00F1429D" w:rsidP="00F1429D">
                                <w:r>
                                  <w:t>Steps to achieve Goal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24A60E" id="Group 4" o:spid="_x0000_s1052" style="position:absolute;left:0;text-align:left;margin-left:-14.2pt;margin-top:6.1pt;width:500.5pt;height:611.9pt;z-index:251748864" coordsize="63563,77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">
                <v:group id="Group 3" o:spid="_x0000_s1053" style="position:absolute;width:63188;height:60820" coordsize="63188,6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">
                  <v:group id="Group 351" o:spid="_x0000_s1054" style="position:absolute;width:63188;height:32766" coordsize="63188,3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  <v:rect id="Rectangle 352" o:spid="_x0000_s1055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" fillcolor="white [3201]" strokecolor="#004a98 [3204]" strokeweight="1pt">
                      <v:textbox>
                        <w:txbxContent>
                          <w:p w14:paraId="254E5AD6" w14:textId="77777777" w:rsidR="00F1429D" w:rsidRDefault="00F1429D" w:rsidP="00F1429D">
                            <w:pPr>
                              <w:jc w:val="center"/>
                            </w:pPr>
                            <w:r>
                              <w:t>Description</w:t>
                            </w:r>
                          </w:p>
                        </w:txbxContent>
                      </v:textbox>
                    </v:rect>
                    <v:rect id="Rectangle 353" o:spid="_x0000_s1056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" fillcolor="white [3201]" strokecolor="#004a98 [3204]" strokeweight="1pt">
                      <v:textbox>
                        <w:txbxContent>
                          <w:p w14:paraId="49FF981C" w14:textId="77777777" w:rsidR="00F1429D" w:rsidRDefault="00F1429D" w:rsidP="00F1429D">
                            <w:pPr>
                              <w:jc w:val="center"/>
                            </w:pPr>
                            <w:r>
                              <w:t>Ways to Participate</w:t>
                            </w:r>
                          </w:p>
                        </w:txbxContent>
                      </v:textbox>
                    </v:rect>
                    <v:shape id="Arrow: Right 354" o:spid="_x0000_s1057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" adj="15466" fillcolor="#004a98 [3204]" strokecolor="#00244b [1604]" strokeweight="1pt"/>
                    <v:shape id="Arrow: Right 355" o:spid="_x0000_s1058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IKxAAAANwAAAAPAAAAZHJzL2Rvd25yZXYueG1sRI9Ba8JA&#10;FITvBf/D8gRvdWPF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DVZIgrEAAAA3AAAAA8A&#10;AAAAAAAAAAAAAAAABwIAAGRycy9kb3ducmV2LnhtbFBLBQYAAAAAAwADALcAAAD4AgAAAAA=&#10;" adj="15466" fillcolor="#004a98 [3204]" strokecolor="#00244b [1604]" strokeweight="1pt"/>
                    <v:rect id="Rectangle 356" o:spid="_x0000_s1059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VxAAAANwAAAAPAAAAZHJzL2Rvd25yZXYueG1sRI9Ba8JA&#10;FITvQv/D8gq9mY0NF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C1PEdXEAAAA3AAAAA8A&#10;AAAAAAAAAAAAAAAABwIAAGRycy9kb3ducmV2LnhtbFBLBQYAAAAAAwADALcAAAD4AgAAAAA=&#10;" fillcolor="white [3201]" strokecolor="#004a98 [3204]" strokeweight="1pt">
                      <v:textbox>
                        <w:txbxContent>
                          <w:p w14:paraId="6D7B583D" w14:textId="0BF67B6D" w:rsidR="00F1429D" w:rsidRDefault="00F1429D" w:rsidP="00F1429D">
                            <w:pPr>
                              <w:jc w:val="center"/>
                            </w:pPr>
                            <w:r>
                              <w:t>How could this program area develop your career skills?</w:t>
                            </w:r>
                          </w:p>
                          <w:p w14:paraId="2FF515D8" w14:textId="77777777" w:rsidR="00F1429D" w:rsidRDefault="00F1429D" w:rsidP="00F1429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v:group>
                  <v:rect id="Rectangle 302" o:spid="_x0000_s1060" style="position:absolute;left:2590;top:37642;width:59627;height:2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" fillcolor="white [3201]" strokecolor="#004a98 [3204]" strokeweight="1pt">
                    <v:textbox>
                      <w:txbxContent>
                        <w:p w14:paraId="6853D8B5" w14:textId="77777777" w:rsidR="00F1429D" w:rsidRDefault="00F1429D" w:rsidP="00F1429D">
                          <w:pPr>
                            <w:jc w:val="center"/>
                          </w:pPr>
                          <w:r>
                            <w:t>Program Area:</w:t>
                          </w:r>
                        </w:p>
                        <w:p w14:paraId="73AD7E67" w14:textId="77777777" w:rsidR="00F1429D" w:rsidRDefault="00F1429D" w:rsidP="00F1429D">
                          <w:pPr>
                            <w:jc w:val="center"/>
                          </w:pPr>
                        </w:p>
                        <w:p w14:paraId="61D72FC6" w14:textId="77777777" w:rsidR="00F1429D" w:rsidRDefault="00F1429D" w:rsidP="00F1429D">
                          <w:pPr>
                            <w:jc w:val="center"/>
                          </w:pPr>
                        </w:p>
                        <w:p w14:paraId="1750B099" w14:textId="77777777" w:rsidR="00F1429D" w:rsidRDefault="00F1429D" w:rsidP="00F1429D">
                          <w:pPr>
                            <w:jc w:val="center"/>
                          </w:pPr>
                          <w:r>
                            <w:t>What interests you about your selected program area?</w:t>
                          </w:r>
                        </w:p>
                      </w:txbxContent>
                    </v:textbox>
                  </v:rect>
                </v:group>
                <v:group id="Group 305" o:spid="_x0000_s1061" style="position:absolute;left:2667;top:64693;width:60896;height:13018" coordsize="60896,13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rrow: Pentagon 303" o:spid="_x0000_s1062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" adj="16965" fillcolor="white [3201]" strokecolor="#004a98 [3204]" strokeweight="1pt">
                    <v:textbox>
                      <w:txbxContent>
                        <w:p w14:paraId="0D93A61E" w14:textId="77777777" w:rsidR="00F1429D" w:rsidRDefault="00F1429D" w:rsidP="00F1429D">
                          <w:r>
                            <w:t>Goal 1</w:t>
                          </w:r>
                        </w:p>
                      </w:txbxContent>
                    </v:textbox>
                  </v:shape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rrow: Chevron 304" o:spid="_x0000_s1063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" adj="17553" fillcolor="white [3201]" strokecolor="#004a98 [3204]" strokeweight="1pt">
                    <v:textbox>
                      <w:txbxContent>
                        <w:p w14:paraId="745879C7" w14:textId="77777777" w:rsidR="00F1429D" w:rsidRDefault="00F1429D" w:rsidP="00F1429D">
                          <w:r>
                            <w:t>Steps to achieve Goal 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48E8898" w14:textId="77777777" w:rsidR="00F1429D" w:rsidRPr="0096287B" w:rsidRDefault="00F1429D" w:rsidP="00F1429D">
      <w:pPr>
        <w:rPr>
          <w:lang w:val="en-US"/>
        </w:rPr>
      </w:pPr>
    </w:p>
    <w:p w14:paraId="4B1B1280" w14:textId="77777777" w:rsidR="00F1429D" w:rsidRPr="0096287B" w:rsidRDefault="00F1429D" w:rsidP="00F1429D">
      <w:pPr>
        <w:rPr>
          <w:lang w:val="en-US"/>
        </w:rPr>
      </w:pPr>
    </w:p>
    <w:p w14:paraId="68A185D3" w14:textId="77777777" w:rsidR="00F1429D" w:rsidRPr="0096287B" w:rsidRDefault="00F1429D" w:rsidP="00F1429D">
      <w:pPr>
        <w:rPr>
          <w:lang w:val="en-US"/>
        </w:rPr>
      </w:pPr>
    </w:p>
    <w:p w14:paraId="1797DAE1" w14:textId="77777777" w:rsidR="00F1429D" w:rsidRPr="0096287B" w:rsidRDefault="00F1429D" w:rsidP="00F1429D">
      <w:pPr>
        <w:rPr>
          <w:lang w:val="en-US"/>
        </w:rPr>
      </w:pPr>
    </w:p>
    <w:p w14:paraId="37B49A71" w14:textId="77777777" w:rsidR="00F1429D" w:rsidRPr="0096287B" w:rsidRDefault="00F1429D" w:rsidP="00F1429D">
      <w:pPr>
        <w:rPr>
          <w:lang w:val="en-US"/>
        </w:rPr>
      </w:pPr>
    </w:p>
    <w:p w14:paraId="2695BD70" w14:textId="77777777" w:rsidR="00F1429D" w:rsidRPr="0096287B" w:rsidRDefault="00F1429D" w:rsidP="00F1429D">
      <w:pPr>
        <w:rPr>
          <w:lang w:val="en-US"/>
        </w:rPr>
      </w:pPr>
    </w:p>
    <w:p w14:paraId="59914A1A" w14:textId="77777777" w:rsidR="00F1429D" w:rsidRPr="0096287B" w:rsidRDefault="00F1429D" w:rsidP="00F1429D">
      <w:pPr>
        <w:rPr>
          <w:lang w:val="en-US"/>
        </w:rPr>
      </w:pPr>
    </w:p>
    <w:p w14:paraId="35D4AE2C" w14:textId="233A26BB" w:rsidR="00F1429D" w:rsidRPr="0096287B" w:rsidRDefault="00F1429D" w:rsidP="00F1429D">
      <w:pPr>
        <w:rPr>
          <w:lang w:val="en-US"/>
        </w:rPr>
      </w:pPr>
    </w:p>
    <w:p w14:paraId="3B2AA8F3" w14:textId="33F984FC" w:rsidR="00F1429D" w:rsidRPr="0096287B" w:rsidRDefault="00F1429D" w:rsidP="00F1429D">
      <w:pPr>
        <w:rPr>
          <w:lang w:val="en-US"/>
        </w:rPr>
      </w:pPr>
    </w:p>
    <w:p w14:paraId="6EA03962" w14:textId="77777777" w:rsidR="00F1429D" w:rsidRPr="0096287B" w:rsidRDefault="00F1429D" w:rsidP="00F1429D">
      <w:pPr>
        <w:rPr>
          <w:lang w:val="en-US"/>
        </w:rPr>
      </w:pPr>
    </w:p>
    <w:p w14:paraId="13C64CE8" w14:textId="77777777" w:rsidR="00F1429D" w:rsidRPr="0096287B" w:rsidRDefault="00F1429D" w:rsidP="00F1429D">
      <w:pPr>
        <w:rPr>
          <w:lang w:val="en-US"/>
        </w:rPr>
      </w:pPr>
    </w:p>
    <w:p w14:paraId="39810DC3" w14:textId="77777777" w:rsidR="00F1429D" w:rsidRPr="0096287B" w:rsidRDefault="00F1429D" w:rsidP="00F1429D">
      <w:pPr>
        <w:rPr>
          <w:lang w:val="en-US"/>
        </w:rPr>
      </w:pPr>
    </w:p>
    <w:p w14:paraId="26F9D57F" w14:textId="77777777" w:rsidR="00F1429D" w:rsidRPr="0096287B" w:rsidRDefault="00F1429D" w:rsidP="00F1429D">
      <w:pPr>
        <w:rPr>
          <w:highlight w:val="yellow"/>
          <w:lang w:val="en-US"/>
        </w:rPr>
      </w:pPr>
    </w:p>
    <w:p w14:paraId="6D39D014" w14:textId="77777777" w:rsidR="001E1833" w:rsidRDefault="001E1833" w:rsidP="00F1429D">
      <w:pPr>
        <w:rPr>
          <w:lang w:val="en-US"/>
        </w:rPr>
      </w:pPr>
    </w:p>
    <w:p w14:paraId="70218752" w14:textId="77777777" w:rsidR="001E1833" w:rsidRDefault="001E1833" w:rsidP="00F1429D">
      <w:pPr>
        <w:rPr>
          <w:lang w:val="en-US"/>
        </w:rPr>
      </w:pPr>
    </w:p>
    <w:p w14:paraId="598032F1" w14:textId="5DF08B6C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3: Now that you have learned about each of the program areas, choose one that you want to participate in and develop an action plan using the prompts below.</w:t>
      </w:r>
    </w:p>
    <w:p w14:paraId="262F1E2B" w14:textId="32E9DD14" w:rsidR="00F1429D" w:rsidRPr="0096287B" w:rsidRDefault="00F1429D" w:rsidP="00F1429D">
      <w:pPr>
        <w:rPr>
          <w:lang w:val="en-US"/>
        </w:rPr>
      </w:pPr>
    </w:p>
    <w:p w14:paraId="78A5308F" w14:textId="77777777" w:rsidR="00F1429D" w:rsidRPr="0096287B" w:rsidRDefault="00F1429D" w:rsidP="00F1429D">
      <w:pPr>
        <w:rPr>
          <w:lang w:val="en-US"/>
        </w:rPr>
      </w:pPr>
    </w:p>
    <w:p w14:paraId="7444CF17" w14:textId="77777777" w:rsidR="00F1429D" w:rsidRPr="0096287B" w:rsidRDefault="00F1429D" w:rsidP="00F1429D">
      <w:pPr>
        <w:rPr>
          <w:lang w:val="en-US"/>
        </w:rPr>
      </w:pPr>
    </w:p>
    <w:p w14:paraId="0EC989FD" w14:textId="77777777" w:rsidR="00F1429D" w:rsidRPr="0096287B" w:rsidRDefault="00F1429D" w:rsidP="00F1429D">
      <w:pPr>
        <w:rPr>
          <w:lang w:val="en-US"/>
        </w:rPr>
      </w:pPr>
    </w:p>
    <w:p w14:paraId="64BF6049" w14:textId="77777777" w:rsidR="00F1429D" w:rsidRPr="0096287B" w:rsidRDefault="00F1429D" w:rsidP="00F1429D">
      <w:pPr>
        <w:rPr>
          <w:lang w:val="en-US"/>
        </w:rPr>
      </w:pPr>
    </w:p>
    <w:p w14:paraId="1CDDC543" w14:textId="77777777" w:rsidR="00F1429D" w:rsidRPr="0096287B" w:rsidRDefault="00F1429D" w:rsidP="00F1429D">
      <w:pPr>
        <w:rPr>
          <w:lang w:val="en-US"/>
        </w:rPr>
      </w:pPr>
    </w:p>
    <w:p w14:paraId="02E54EAB" w14:textId="77777777" w:rsidR="00F1429D" w:rsidRPr="0096287B" w:rsidRDefault="00F1429D" w:rsidP="00F1429D">
      <w:pPr>
        <w:rPr>
          <w:lang w:val="en-US"/>
        </w:rPr>
      </w:pPr>
    </w:p>
    <w:p w14:paraId="3207B9DC" w14:textId="77777777" w:rsidR="00F1429D" w:rsidRPr="0096287B" w:rsidRDefault="00F1429D" w:rsidP="00F1429D">
      <w:pPr>
        <w:rPr>
          <w:lang w:val="en-US"/>
        </w:rPr>
      </w:pPr>
    </w:p>
    <w:p w14:paraId="6D71E831" w14:textId="77777777" w:rsidR="00F1429D" w:rsidRPr="0096287B" w:rsidRDefault="00F1429D" w:rsidP="00F1429D">
      <w:pPr>
        <w:rPr>
          <w:lang w:val="en-US"/>
        </w:rPr>
      </w:pPr>
    </w:p>
    <w:p w14:paraId="45E58448" w14:textId="77777777" w:rsidR="00F1429D" w:rsidRPr="0096287B" w:rsidRDefault="00F1429D" w:rsidP="00F1429D">
      <w:pPr>
        <w:rPr>
          <w:lang w:val="en-US"/>
        </w:rPr>
      </w:pPr>
    </w:p>
    <w:p w14:paraId="111087F7" w14:textId="67DE93C2" w:rsidR="00F1429D" w:rsidRPr="0096287B" w:rsidRDefault="00F1429D" w:rsidP="00F1429D">
      <w:pPr>
        <w:rPr>
          <w:lang w:val="en-US"/>
        </w:rPr>
      </w:pPr>
    </w:p>
    <w:p w14:paraId="423CBEFC" w14:textId="2C73BB41" w:rsidR="00F1429D" w:rsidRPr="0096287B" w:rsidRDefault="00F1429D" w:rsidP="00F1429D">
      <w:pPr>
        <w:rPr>
          <w:lang w:val="en-US"/>
        </w:rPr>
      </w:pPr>
    </w:p>
    <w:p w14:paraId="2F77A27D" w14:textId="63E9F810" w:rsidR="00F1429D" w:rsidRPr="0096287B" w:rsidRDefault="00F1429D" w:rsidP="00F1429D">
      <w:pPr>
        <w:rPr>
          <w:lang w:val="en-US"/>
        </w:rPr>
      </w:pPr>
    </w:p>
    <w:p w14:paraId="1BA16031" w14:textId="77777777" w:rsidR="00F1429D" w:rsidRPr="0096287B" w:rsidRDefault="00F1429D" w:rsidP="00F1429D">
      <w:pPr>
        <w:rPr>
          <w:lang w:val="en-US"/>
        </w:rPr>
      </w:pPr>
    </w:p>
    <w:p w14:paraId="18F3F5EB" w14:textId="4FD17695" w:rsidR="00F1429D" w:rsidRPr="0096287B" w:rsidRDefault="00F1429D" w:rsidP="00F1429D">
      <w:pPr>
        <w:rPr>
          <w:lang w:val="en-US"/>
        </w:rPr>
      </w:pPr>
    </w:p>
    <w:p w14:paraId="622E0219" w14:textId="36821A1B" w:rsidR="00F1429D" w:rsidRPr="0096287B" w:rsidRDefault="00F1429D" w:rsidP="00F1429D">
      <w:pPr>
        <w:rPr>
          <w:lang w:val="en-US"/>
        </w:rPr>
      </w:pPr>
    </w:p>
    <w:p w14:paraId="1A136F19" w14:textId="6974B69E" w:rsidR="00F1429D" w:rsidRDefault="00F1429D" w:rsidP="00F1429D">
      <w:pPr>
        <w:rPr>
          <w:lang w:val="en-US"/>
        </w:rPr>
      </w:pPr>
    </w:p>
    <w:p w14:paraId="7699C8C7" w14:textId="33430D56" w:rsidR="00F1429D" w:rsidRPr="0096287B" w:rsidRDefault="00F1429D" w:rsidP="00F1429D">
      <w:pPr>
        <w:rPr>
          <w:lang w:val="en-US"/>
        </w:rPr>
      </w:pPr>
    </w:p>
    <w:p w14:paraId="04B86B10" w14:textId="77777777" w:rsidR="00F1429D" w:rsidRPr="0096287B" w:rsidRDefault="00F1429D" w:rsidP="00F1429D">
      <w:pPr>
        <w:rPr>
          <w:lang w:val="en-US"/>
        </w:rPr>
      </w:pPr>
    </w:p>
    <w:p w14:paraId="55D704D1" w14:textId="7052D4E9" w:rsidR="00F1429D" w:rsidRPr="0096287B" w:rsidRDefault="00F1429D" w:rsidP="00F1429D">
      <w:pPr>
        <w:rPr>
          <w:lang w:val="en-US"/>
        </w:rPr>
      </w:pPr>
    </w:p>
    <w:p w14:paraId="0ACA6E5C" w14:textId="037A4E5B" w:rsidR="00F1429D" w:rsidRPr="0096287B" w:rsidRDefault="00F1429D" w:rsidP="00F1429D">
      <w:pPr>
        <w:rPr>
          <w:lang w:val="en-US"/>
        </w:rPr>
      </w:pPr>
    </w:p>
    <w:p w14:paraId="12F86E54" w14:textId="061C9E27" w:rsidR="00F1429D" w:rsidRPr="0002351C" w:rsidRDefault="00E432FE" w:rsidP="00F1429D">
      <w:pPr>
        <w:rPr>
          <w:b/>
          <w:bCs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7A2B0EC3" wp14:editId="55C0D23B">
                <wp:simplePos x="0" y="0"/>
                <wp:positionH relativeFrom="column">
                  <wp:posOffset>-447040</wp:posOffset>
                </wp:positionH>
                <wp:positionV relativeFrom="paragraph">
                  <wp:posOffset>200660</wp:posOffset>
                </wp:positionV>
                <wp:extent cx="6621117" cy="6580698"/>
                <wp:effectExtent l="0" t="0" r="27940" b="10795"/>
                <wp:wrapNone/>
                <wp:docPr id="1518947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1117" cy="6580698"/>
                          <a:chOff x="0" y="0"/>
                          <a:chExt cx="6621117" cy="6580698"/>
                        </a:xfrm>
                      </wpg:grpSpPr>
                      <wps:wsp>
                        <wps:cNvPr id="32" name="Rectangle 32"/>
                        <wps:cNvSpPr/>
                        <wps:spPr>
                          <a:xfrm>
                            <a:off x="3528060" y="3726180"/>
                            <a:ext cx="3093057" cy="285451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FABAE1" w14:textId="67E2A130" w:rsidR="00F1429D" w:rsidRDefault="00F1429D" w:rsidP="00F1429D">
                              <w:pPr>
                                <w:jc w:val="center"/>
                              </w:pPr>
                              <w:r>
                                <w:t xml:space="preserve">Using the </w:t>
                              </w:r>
                              <w:r w:rsidR="00C33868">
                                <w:t xml:space="preserve">National </w:t>
                              </w:r>
                              <w:r>
                                <w:t xml:space="preserve">FFA Career and Leadership Development Events site, </w:t>
                              </w:r>
                              <w:hyperlink r:id="rId13" w:history="1">
                                <w:r>
                                  <w:rPr>
                                    <w:rStyle w:val="Hyperlink"/>
                                  </w:rPr>
                                  <w:t>FFA</w:t>
                                </w:r>
                                <w:r w:rsidRPr="00785306">
                                  <w:rPr>
                                    <w:rStyle w:val="Hyperlink"/>
                                  </w:rPr>
                                  <w:t>.org/participate/cde-lde/</w:t>
                                </w:r>
                              </w:hyperlink>
                              <w:r>
                                <w:t>, identify three CDEs or LDEs that would help you achieve your career goals.</w:t>
                              </w:r>
                            </w:p>
                            <w:p w14:paraId="48E03BC7" w14:textId="77777777" w:rsidR="00F1429D" w:rsidRDefault="00F1429D" w:rsidP="00F1429D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29"/>
                                </w:numPr>
                                <w:spacing w:after="160" w:line="360" w:lineRule="auto"/>
                              </w:pPr>
                              <w:r>
                                <w:t>______________________________________________</w:t>
                              </w:r>
                            </w:p>
                            <w:p w14:paraId="5D622CAA" w14:textId="77777777" w:rsidR="00F1429D" w:rsidRDefault="00F1429D" w:rsidP="00F1429D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29"/>
                                </w:numPr>
                                <w:spacing w:after="160" w:line="360" w:lineRule="auto"/>
                              </w:pPr>
                              <w:r>
                                <w:t>______________________________________________</w:t>
                              </w:r>
                            </w:p>
                            <w:p w14:paraId="1A585AC4" w14:textId="77777777" w:rsidR="00F1429D" w:rsidRDefault="00F1429D" w:rsidP="00F1429D">
                              <w:pPr>
                                <w:pStyle w:val="ListParagraph"/>
                                <w:widowControl/>
                                <w:numPr>
                                  <w:ilvl w:val="0"/>
                                  <w:numId w:val="29"/>
                                </w:numPr>
                                <w:spacing w:after="160" w:line="360" w:lineRule="auto"/>
                              </w:pPr>
                              <w:r>
                                <w:t xml:space="preserve">______________________________________________ </w:t>
                              </w:r>
                            </w:p>
                            <w:p w14:paraId="4A9EBEFC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 xml:space="preserve">Identify three reasons why these specific three events will help you achieve your career goals. </w:t>
                              </w:r>
                            </w:p>
                            <w:p w14:paraId="4711A2B6" w14:textId="74140748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1.</w:t>
                              </w:r>
                            </w:p>
                            <w:p w14:paraId="0A9BFFCE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2.</w:t>
                              </w:r>
                            </w:p>
                            <w:p w14:paraId="1DB13397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90500" y="3710940"/>
                            <a:ext cx="3092450" cy="2120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14F2B6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Identify three careers you find interesting or may have interest in pursuing.</w:t>
                              </w:r>
                            </w:p>
                            <w:p w14:paraId="68AFF533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1.</w:t>
                              </w:r>
                            </w:p>
                            <w:p w14:paraId="415E9180" w14:textId="77777777" w:rsidR="00F1429D" w:rsidRDefault="00F1429D" w:rsidP="00F1429D">
                              <w:pPr>
                                <w:spacing w:line="276" w:lineRule="auto"/>
                              </w:pPr>
                            </w:p>
                            <w:p w14:paraId="6400AB86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2.</w:t>
                              </w:r>
                            </w:p>
                            <w:p w14:paraId="08C10D39" w14:textId="77777777" w:rsidR="00F1429D" w:rsidRDefault="00F1429D" w:rsidP="00F1429D">
                              <w:pPr>
                                <w:spacing w:line="276" w:lineRule="auto"/>
                              </w:pPr>
                            </w:p>
                            <w:p w14:paraId="7124F981" w14:textId="77777777" w:rsidR="00F1429D" w:rsidRDefault="00F1429D" w:rsidP="00F1429D">
                              <w:pPr>
                                <w:spacing w:line="276" w:lineRule="auto"/>
                              </w:pPr>
                              <w: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Arrow: Right 41"/>
                        <wps:cNvSpPr/>
                        <wps:spPr>
                          <a:xfrm>
                            <a:off x="3139440" y="5048250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13" name="Group 313"/>
                        <wpg:cNvGrpSpPr/>
                        <wpg:grpSpPr>
                          <a:xfrm>
                            <a:off x="0" y="0"/>
                            <a:ext cx="6156325" cy="1289050"/>
                            <a:chOff x="247650" y="-25400"/>
                            <a:chExt cx="6156325" cy="1289050"/>
                          </a:xfrm>
                        </wpg:grpSpPr>
                        <wps:wsp>
                          <wps:cNvPr id="314" name="Arrow: Pentagon 314"/>
                          <wps:cNvSpPr/>
                          <wps:spPr>
                            <a:xfrm>
                              <a:off x="247650" y="-25400"/>
                              <a:ext cx="3003550" cy="1289050"/>
                            </a:xfrm>
                            <a:prstGeom prst="homePlat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144BFEF" w14:textId="77777777" w:rsidR="00F1429D" w:rsidRDefault="00F1429D" w:rsidP="00F1429D">
                                <w:r>
                                  <w:t>Goal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5" name="Arrow: Chevron 315"/>
                          <wps:cNvSpPr/>
                          <wps:spPr>
                            <a:xfrm>
                              <a:off x="2981325" y="-25400"/>
                              <a:ext cx="3422650" cy="1282700"/>
                            </a:xfrm>
                            <a:prstGeom prst="chevron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83D205" w14:textId="77777777" w:rsidR="00F1429D" w:rsidRDefault="00F1429D" w:rsidP="00F1429D">
                                <w:r>
                                  <w:t>Steps to achieve Goal 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6" name="Group 316"/>
                        <wpg:cNvGrpSpPr/>
                        <wpg:grpSpPr>
                          <a:xfrm>
                            <a:off x="259080" y="1889760"/>
                            <a:ext cx="6118225" cy="1330325"/>
                            <a:chOff x="0" y="-28575"/>
                            <a:chExt cx="6118225" cy="1330325"/>
                          </a:xfrm>
                        </wpg:grpSpPr>
                        <wps:wsp>
                          <wps:cNvPr id="317" name="Arrow: Pentagon 317"/>
                          <wps:cNvSpPr/>
                          <wps:spPr>
                            <a:xfrm>
                              <a:off x="0" y="12700"/>
                              <a:ext cx="3003550" cy="1289050"/>
                            </a:xfrm>
                            <a:prstGeom prst="homePlat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1CEB5F" w14:textId="77777777" w:rsidR="00F1429D" w:rsidRDefault="00F1429D" w:rsidP="00F1429D">
                                <w:r>
                                  <w:t>Goal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8" name="Arrow: Chevron 318"/>
                          <wps:cNvSpPr/>
                          <wps:spPr>
                            <a:xfrm>
                              <a:off x="2695575" y="-28575"/>
                              <a:ext cx="3422650" cy="1282700"/>
                            </a:xfrm>
                            <a:prstGeom prst="chevron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7E93DA" w14:textId="77777777" w:rsidR="00F1429D" w:rsidRDefault="00F1429D" w:rsidP="00F1429D">
                                <w:r>
                                  <w:t>Steps to achieve Goal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2B0EC3" id="Group 5" o:spid="_x0000_s1064" style="position:absolute;margin-left:-35.2pt;margin-top:15.8pt;width:521.35pt;height:518.15pt;z-index:251756032" coordsize="66211,65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">
                <v:rect id="Rectangle 32" o:spid="_x0000_s1065" style="position:absolute;left:35280;top:37261;width:30931;height:28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" fillcolor="white [3201]" strokecolor="#004a98 [3204]" strokeweight="1pt">
                  <v:textbox>
                    <w:txbxContent>
                      <w:p w14:paraId="57FABAE1" w14:textId="67E2A130" w:rsidR="00F1429D" w:rsidRDefault="00F1429D" w:rsidP="00F1429D">
                        <w:pPr>
                          <w:jc w:val="center"/>
                        </w:pPr>
                        <w:r>
                          <w:t xml:space="preserve">Using the </w:t>
                        </w:r>
                        <w:r w:rsidR="00C33868">
                          <w:t xml:space="preserve">National </w:t>
                        </w:r>
                        <w:r>
                          <w:t xml:space="preserve">FFA Career and Leadership Development Events site, </w:t>
                        </w:r>
                        <w:hyperlink r:id="rId14" w:history="1">
                          <w:r>
                            <w:rPr>
                              <w:rStyle w:val="Hyperlink"/>
                            </w:rPr>
                            <w:t>FFA</w:t>
                          </w:r>
                          <w:r w:rsidRPr="00785306">
                            <w:rPr>
                              <w:rStyle w:val="Hyperlink"/>
                            </w:rPr>
                            <w:t>.org/participate/cde-lde/</w:t>
                          </w:r>
                        </w:hyperlink>
                        <w:r>
                          <w:t>, identify three CDEs or LDEs that would help you achieve your career goals.</w:t>
                        </w:r>
                      </w:p>
                      <w:p w14:paraId="48E03BC7" w14:textId="77777777" w:rsidR="00F1429D" w:rsidRDefault="00F1429D" w:rsidP="00F1429D">
                        <w:pPr>
                          <w:pStyle w:val="ListParagraph"/>
                          <w:widowControl/>
                          <w:numPr>
                            <w:ilvl w:val="0"/>
                            <w:numId w:val="29"/>
                          </w:numPr>
                          <w:spacing w:after="160" w:line="360" w:lineRule="auto"/>
                        </w:pPr>
                        <w:r>
                          <w:t>______________________________________________</w:t>
                        </w:r>
                      </w:p>
                      <w:p w14:paraId="5D622CAA" w14:textId="77777777" w:rsidR="00F1429D" w:rsidRDefault="00F1429D" w:rsidP="00F1429D">
                        <w:pPr>
                          <w:pStyle w:val="ListParagraph"/>
                          <w:widowControl/>
                          <w:numPr>
                            <w:ilvl w:val="0"/>
                            <w:numId w:val="29"/>
                          </w:numPr>
                          <w:spacing w:after="160" w:line="360" w:lineRule="auto"/>
                        </w:pPr>
                        <w:r>
                          <w:t>______________________________________________</w:t>
                        </w:r>
                      </w:p>
                      <w:p w14:paraId="1A585AC4" w14:textId="77777777" w:rsidR="00F1429D" w:rsidRDefault="00F1429D" w:rsidP="00F1429D">
                        <w:pPr>
                          <w:pStyle w:val="ListParagraph"/>
                          <w:widowControl/>
                          <w:numPr>
                            <w:ilvl w:val="0"/>
                            <w:numId w:val="29"/>
                          </w:numPr>
                          <w:spacing w:after="160" w:line="360" w:lineRule="auto"/>
                        </w:pPr>
                        <w:r>
                          <w:t xml:space="preserve">______________________________________________ </w:t>
                        </w:r>
                      </w:p>
                      <w:p w14:paraId="4A9EBEFC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 xml:space="preserve">Identify three reasons why these specific three events will help you achieve your career goals. </w:t>
                        </w:r>
                      </w:p>
                      <w:p w14:paraId="4711A2B6" w14:textId="74140748" w:rsidR="00F1429D" w:rsidRDefault="00F1429D" w:rsidP="00F1429D">
                        <w:pPr>
                          <w:spacing w:line="276" w:lineRule="auto"/>
                        </w:pPr>
                        <w:r>
                          <w:t>1.</w:t>
                        </w:r>
                      </w:p>
                      <w:p w14:paraId="0A9BFFCE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2.</w:t>
                        </w:r>
                      </w:p>
                      <w:p w14:paraId="1DB13397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3.</w:t>
                        </w:r>
                      </w:p>
                    </w:txbxContent>
                  </v:textbox>
                </v:rect>
                <v:rect id="Rectangle 24" o:spid="_x0000_s1066" style="position:absolute;left:1905;top:37109;width:30924;height:21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" fillcolor="white [3201]" strokecolor="#004a98 [3204]" strokeweight="1pt">
                  <v:textbox>
                    <w:txbxContent>
                      <w:p w14:paraId="3214F2B6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Identify three careers you find interesting or may have interest in pursuing.</w:t>
                        </w:r>
                      </w:p>
                      <w:p w14:paraId="68AFF533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1.</w:t>
                        </w:r>
                      </w:p>
                      <w:p w14:paraId="415E9180" w14:textId="77777777" w:rsidR="00F1429D" w:rsidRDefault="00F1429D" w:rsidP="00F1429D">
                        <w:pPr>
                          <w:spacing w:line="276" w:lineRule="auto"/>
                        </w:pPr>
                      </w:p>
                      <w:p w14:paraId="6400AB86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2.</w:t>
                        </w:r>
                      </w:p>
                      <w:p w14:paraId="08C10D39" w14:textId="77777777" w:rsidR="00F1429D" w:rsidRDefault="00F1429D" w:rsidP="00F1429D">
                        <w:pPr>
                          <w:spacing w:line="276" w:lineRule="auto"/>
                        </w:pPr>
                      </w:p>
                      <w:p w14:paraId="7124F981" w14:textId="77777777" w:rsidR="00F1429D" w:rsidRDefault="00F1429D" w:rsidP="00F1429D">
                        <w:pPr>
                          <w:spacing w:line="276" w:lineRule="auto"/>
                        </w:pPr>
                        <w:r>
                          <w:t>3.</w:t>
                        </w:r>
                      </w:p>
                    </w:txbxContent>
                  </v:textbox>
                </v:rect>
                <v:shape id="Arrow: Right 41" o:spid="_x0000_s1067" type="#_x0000_t13" style="position:absolute;left:31394;top:504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" adj="15466" fillcolor="#004a98 [3204]" strokecolor="#00244b [1604]" strokeweight="1pt"/>
                <v:group id="Group 313" o:spid="_x0000_s1068" style="position:absolute;width:61563;height:12890" coordorigin="2476,-254" coordsize="61563,1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Arrow: Pentagon 314" o:spid="_x0000_s1069" type="#_x0000_t15" style="position:absolute;left:2476;top:-254;width:30036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" adj="16965" fillcolor="white [3201]" strokecolor="#004a98 [3204]" strokeweight="1pt">
                    <v:textbox>
                      <w:txbxContent>
                        <w:p w14:paraId="0144BFEF" w14:textId="77777777" w:rsidR="00F1429D" w:rsidRDefault="00F1429D" w:rsidP="00F1429D">
                          <w:r>
                            <w:t>Goal 2</w:t>
                          </w:r>
                        </w:p>
                      </w:txbxContent>
                    </v:textbox>
                  </v:shape>
                  <v:shape id="Arrow: Chevron 315" o:spid="_x0000_s1070" type="#_x0000_t55" style="position:absolute;left:29813;top:-254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" adj="17553" fillcolor="white [3201]" strokecolor="#004a98 [3204]" strokeweight="1pt">
                    <v:textbox>
                      <w:txbxContent>
                        <w:p w14:paraId="4583D205" w14:textId="77777777" w:rsidR="00F1429D" w:rsidRDefault="00F1429D" w:rsidP="00F1429D">
                          <w:r>
                            <w:t>Steps to achieve Goal 2</w:t>
                          </w:r>
                        </w:p>
                      </w:txbxContent>
                    </v:textbox>
                  </v:shape>
                </v:group>
                <v:group id="Group 316" o:spid="_x0000_s1071" style="position:absolute;left:2590;top:18897;width:61183;height:13303" coordorigin=",-285" coordsize="61182,13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Arrow: Pentagon 317" o:spid="_x0000_s1072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" adj="16965" fillcolor="white [3201]" strokecolor="#004a98 [3204]" strokeweight="1pt">
                    <v:textbox>
                      <w:txbxContent>
                        <w:p w14:paraId="6D1CEB5F" w14:textId="77777777" w:rsidR="00F1429D" w:rsidRDefault="00F1429D" w:rsidP="00F1429D">
                          <w:r>
                            <w:t>Goal 3</w:t>
                          </w:r>
                        </w:p>
                      </w:txbxContent>
                    </v:textbox>
                  </v:shape>
                  <v:shape id="Arrow: Chevron 318" o:spid="_x0000_s1073" type="#_x0000_t55" style="position:absolute;left:26955;top:-285;width:34227;height:1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" adj="17553" fillcolor="white [3201]" strokecolor="#004a98 [3204]" strokeweight="1pt">
                    <v:textbox>
                      <w:txbxContent>
                        <w:p w14:paraId="097E93DA" w14:textId="77777777" w:rsidR="00F1429D" w:rsidRDefault="00F1429D" w:rsidP="00F1429D">
                          <w:r>
                            <w:t>Steps to achieve Goal 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F1429D" w:rsidRPr="0002351C">
        <w:rPr>
          <w:b/>
          <w:bCs/>
          <w:lang w:val="en-US"/>
        </w:rPr>
        <w:t>Part 4: Extend your learning and think about careers by completing the questions below.</w:t>
      </w:r>
    </w:p>
    <w:p w14:paraId="5FAD5B1D" w14:textId="702CD420" w:rsidR="00F1429D" w:rsidRPr="0096287B" w:rsidRDefault="00F1429D" w:rsidP="00F1429D">
      <w:pPr>
        <w:rPr>
          <w:lang w:val="en-US"/>
        </w:rPr>
      </w:pPr>
    </w:p>
    <w:p w14:paraId="188D5622" w14:textId="4E2E5D77" w:rsidR="00F1429D" w:rsidRDefault="00F1429D" w:rsidP="00F1429D">
      <w:pPr>
        <w:rPr>
          <w:lang w:val="en-US"/>
        </w:rPr>
      </w:pPr>
    </w:p>
    <w:p w14:paraId="012E0DBA" w14:textId="77777777" w:rsidR="00F1429D" w:rsidRDefault="00F1429D" w:rsidP="00F1429D">
      <w:pPr>
        <w:rPr>
          <w:lang w:val="en-US"/>
        </w:rPr>
      </w:pPr>
    </w:p>
    <w:p w14:paraId="5ED154F6" w14:textId="77777777" w:rsidR="00F1429D" w:rsidRDefault="00F1429D" w:rsidP="00F1429D">
      <w:pPr>
        <w:rPr>
          <w:lang w:val="en-US"/>
        </w:rPr>
      </w:pPr>
    </w:p>
    <w:p w14:paraId="1FB54AA5" w14:textId="77777777" w:rsidR="00F1429D" w:rsidRDefault="00F1429D" w:rsidP="00F1429D">
      <w:pPr>
        <w:rPr>
          <w:lang w:val="en-US"/>
        </w:rPr>
      </w:pPr>
    </w:p>
    <w:p w14:paraId="08FD62C1" w14:textId="77777777" w:rsidR="00F1429D" w:rsidRDefault="00F1429D" w:rsidP="00F1429D">
      <w:pPr>
        <w:rPr>
          <w:lang w:val="en-US"/>
        </w:rPr>
      </w:pPr>
    </w:p>
    <w:p w14:paraId="7BC22C2C" w14:textId="0757D77C" w:rsidR="00F1429D" w:rsidRDefault="00F1429D" w:rsidP="00F1429D">
      <w:pPr>
        <w:rPr>
          <w:lang w:val="en-US"/>
        </w:rPr>
      </w:pPr>
    </w:p>
    <w:p w14:paraId="63259EAD" w14:textId="77777777" w:rsidR="00F1429D" w:rsidRDefault="00F1429D" w:rsidP="00F1429D">
      <w:pPr>
        <w:rPr>
          <w:lang w:val="en-US"/>
        </w:rPr>
      </w:pPr>
    </w:p>
    <w:p w14:paraId="35453514" w14:textId="77777777" w:rsidR="00F1429D" w:rsidRDefault="00F1429D" w:rsidP="00F1429D">
      <w:pPr>
        <w:rPr>
          <w:lang w:val="en-US"/>
        </w:rPr>
      </w:pPr>
    </w:p>
    <w:p w14:paraId="3B121F20" w14:textId="77777777" w:rsidR="00F1429D" w:rsidRDefault="00F1429D" w:rsidP="00F1429D">
      <w:pPr>
        <w:rPr>
          <w:lang w:val="en-US"/>
        </w:rPr>
      </w:pPr>
    </w:p>
    <w:p w14:paraId="4140E6D1" w14:textId="77777777" w:rsidR="00F1429D" w:rsidRDefault="00F1429D" w:rsidP="00F1429D">
      <w:pPr>
        <w:rPr>
          <w:lang w:val="en-US"/>
        </w:rPr>
      </w:pPr>
    </w:p>
    <w:p w14:paraId="71E3B1BF" w14:textId="77777777" w:rsidR="00F1429D" w:rsidRDefault="00F1429D" w:rsidP="00F1429D">
      <w:pPr>
        <w:rPr>
          <w:lang w:val="en-US"/>
        </w:rPr>
      </w:pPr>
    </w:p>
    <w:p w14:paraId="4726D3B6" w14:textId="77777777" w:rsidR="00F1429D" w:rsidRDefault="00F1429D" w:rsidP="00F1429D">
      <w:pPr>
        <w:rPr>
          <w:lang w:val="en-US"/>
        </w:rPr>
      </w:pPr>
    </w:p>
    <w:p w14:paraId="5A7FD958" w14:textId="77777777" w:rsidR="001E1833" w:rsidRDefault="001E1833" w:rsidP="00F1429D">
      <w:pPr>
        <w:rPr>
          <w:lang w:val="en-US"/>
        </w:rPr>
      </w:pPr>
    </w:p>
    <w:p w14:paraId="2B92E598" w14:textId="77777777" w:rsidR="001E1833" w:rsidRDefault="001E1833" w:rsidP="00F1429D">
      <w:pPr>
        <w:rPr>
          <w:lang w:val="en-US"/>
        </w:rPr>
      </w:pPr>
    </w:p>
    <w:p w14:paraId="3794D98A" w14:textId="75C1EC4B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5: Revisit the KWL chat from Part 1 of this activity. Complete the L (what you learned) column of the chart. Take a second look at the W column and see if you have any lingering questions.</w:t>
      </w:r>
      <w:bookmarkEnd w:id="1"/>
    </w:p>
    <w:bookmarkEnd w:id="2"/>
    <w:p w14:paraId="11799F02" w14:textId="73253F49" w:rsidR="00223998" w:rsidRDefault="00223998" w:rsidP="00223998">
      <w:pPr>
        <w:tabs>
          <w:tab w:val="left" w:pos="5415"/>
        </w:tabs>
      </w:pPr>
    </w:p>
    <w:p w14:paraId="76F9B825" w14:textId="651A618B" w:rsidR="00E73972" w:rsidRDefault="00E73972" w:rsidP="00223998">
      <w:pPr>
        <w:tabs>
          <w:tab w:val="left" w:pos="5415"/>
        </w:tabs>
      </w:pPr>
    </w:p>
    <w:p w14:paraId="401D064F" w14:textId="700A6C23" w:rsidR="005619B3" w:rsidRDefault="005619B3" w:rsidP="00223998">
      <w:pPr>
        <w:tabs>
          <w:tab w:val="left" w:pos="5415"/>
        </w:tabs>
      </w:pPr>
    </w:p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DCBB" w14:textId="77777777" w:rsidR="00682BB1" w:rsidRDefault="00682BB1" w:rsidP="00E974FE">
      <w:pPr>
        <w:spacing w:after="0"/>
      </w:pPr>
      <w:r>
        <w:separator/>
      </w:r>
    </w:p>
  </w:endnote>
  <w:endnote w:type="continuationSeparator" w:id="0">
    <w:p w14:paraId="252C2B04" w14:textId="77777777" w:rsidR="00682BB1" w:rsidRDefault="00682BB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B1DB3368-DA6A-46A1-81A5-81B6634CF79D}"/>
    <w:embedBold r:id="rId2" w:fontKey="{C24ED522-F31B-43E2-AF47-07693F415368}"/>
    <w:embedItalic r:id="rId3" w:fontKey="{772CD718-9AAA-4A37-B0BE-840E62AA663D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4" w:fontKey="{4754FFA4-5098-4C1D-BEA2-E67629D76D0B}"/>
    <w:embedBold r:id="rId5" w:fontKey="{1DE6EC6C-E815-4EE1-AA5C-82DD455B5917}"/>
    <w:embedItalic r:id="rId6" w:fontKey="{832EE69A-1399-483A-BCB2-D5CA780C637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B0328ED-03EF-42E2-96EC-821BBF465E8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1E151FA-7DDD-4EDA-8245-B2D604509AF0}"/>
  </w:font>
  <w:font w:name="DM Serif Text">
    <w:charset w:val="00"/>
    <w:family w:val="auto"/>
    <w:pitch w:val="variable"/>
    <w:sig w:usb0="8000006F" w:usb1="0000004B" w:usb2="00000000" w:usb3="00000000" w:csb0="0000019F" w:csb1="00000000"/>
    <w:embedBold r:id="rId9" w:fontKey="{D7078DCA-3023-4DFE-B1A9-9230A1A0319B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74898AE1-F1B2-49AC-93BC-539CADD6E6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970557EA-9B5C-4C17-B134-88C201A9046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DCEBF" w14:textId="77777777" w:rsidR="00682BB1" w:rsidRDefault="00682BB1" w:rsidP="00E974FE">
      <w:pPr>
        <w:spacing w:after="0"/>
      </w:pPr>
      <w:r>
        <w:separator/>
      </w:r>
    </w:p>
  </w:footnote>
  <w:footnote w:type="continuationSeparator" w:id="0">
    <w:p w14:paraId="01D3CB20" w14:textId="77777777" w:rsidR="00682BB1" w:rsidRDefault="00682BB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B1E069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C65F5B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CD6D65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842BD6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0D54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82BB1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F45AE"/>
    <w:rsid w:val="006F5CFD"/>
    <w:rsid w:val="006F5E22"/>
    <w:rsid w:val="006F62FD"/>
    <w:rsid w:val="006F68A9"/>
    <w:rsid w:val="00706BC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432FE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participate/awards/agriscience-fair/" TargetMode="External"/><Relationship Id="rId13" Type="http://schemas.openxmlformats.org/officeDocument/2006/relationships/hyperlink" Target="https://www.ffa.org/participate/cde-ld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fa.org/participate/cde-ld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participate/awards/american-ffa-degre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fa.org/participate/awards/national-chapter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ffa.org/participate/awards/proficiencies/" TargetMode="External"/><Relationship Id="rId14" Type="http://schemas.openxmlformats.org/officeDocument/2006/relationships/hyperlink" Target="https://www.ffa.org/participate/cde-lde/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4</TotalTime>
  <Pages>5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McGrady, Megan</cp:lastModifiedBy>
  <cp:revision>3</cp:revision>
  <cp:lastPrinted>2023-08-17T13:43:00Z</cp:lastPrinted>
  <dcterms:created xsi:type="dcterms:W3CDTF">2023-08-17T19:36:00Z</dcterms:created>
  <dcterms:modified xsi:type="dcterms:W3CDTF">2025-08-29T14:51:00Z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