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3A3E4" w14:textId="77777777" w:rsidR="00D17BC9" w:rsidRPr="0096287B" w:rsidRDefault="00D17BC9" w:rsidP="00D17BC9">
      <w:pPr>
        <w:pStyle w:val="Title"/>
        <w:rPr>
          <w:lang w:val="en-US"/>
        </w:rPr>
      </w:pPr>
      <w:bookmarkStart w:id="0" w:name="arws"/>
      <w:bookmarkStart w:id="1" w:name="_Hlk83133033"/>
      <w:bookmarkStart w:id="2" w:name="_Hlk83132727"/>
      <w:r w:rsidRPr="0096287B">
        <w:rPr>
          <w:lang w:val="en-US"/>
        </w:rPr>
        <w:t>all About Awards and Recognition</w:t>
      </w:r>
    </w:p>
    <w:bookmarkEnd w:id="0"/>
    <w:p w14:paraId="703352BE" w14:textId="77777777" w:rsidR="00D17BC9" w:rsidRPr="0096287B" w:rsidRDefault="00D17BC9" w:rsidP="00D17BC9">
      <w:pPr>
        <w:rPr>
          <w:lang w:val="en-US"/>
        </w:rPr>
      </w:pPr>
      <w:r w:rsidRPr="0096287B">
        <w:rPr>
          <w:lang w:val="en-US"/>
        </w:rPr>
        <w:t>Part 1: Complete the first two columns in the chart below.</w:t>
      </w:r>
    </w:p>
    <w:p w14:paraId="7BFA38F5" w14:textId="77777777" w:rsidR="00D17BC9" w:rsidRPr="0096287B" w:rsidRDefault="00D17BC9" w:rsidP="00D17BC9">
      <w:pPr>
        <w:rPr>
          <w:lang w:val="en-US"/>
        </w:rPr>
      </w:pPr>
      <w:r w:rsidRPr="0096287B">
        <w:rPr>
          <w:lang w:val="en-US"/>
        </w:rPr>
        <w:t>K</w:t>
      </w:r>
      <w:r>
        <w:rPr>
          <w:lang w:val="en-US"/>
        </w:rPr>
        <w:t xml:space="preserve">: </w:t>
      </w:r>
      <w:r w:rsidRPr="0096287B">
        <w:rPr>
          <w:lang w:val="en-US"/>
        </w:rPr>
        <w:t>What you already know about the award area</w:t>
      </w:r>
    </w:p>
    <w:p w14:paraId="49680B9C" w14:textId="77777777" w:rsidR="00D17BC9" w:rsidRPr="0096287B" w:rsidRDefault="00D17BC9" w:rsidP="00D17BC9">
      <w:pPr>
        <w:rPr>
          <w:lang w:val="en-US"/>
        </w:rPr>
      </w:pPr>
      <w:r w:rsidRPr="0096287B">
        <w:rPr>
          <w:lang w:val="en-US"/>
        </w:rPr>
        <w:t>W</w:t>
      </w:r>
      <w:r>
        <w:rPr>
          <w:lang w:val="en-US"/>
        </w:rPr>
        <w:t xml:space="preserve">: </w:t>
      </w:r>
      <w:r w:rsidRPr="0096287B">
        <w:rPr>
          <w:lang w:val="en-US"/>
        </w:rPr>
        <w:t>What you want to know about the award area</w:t>
      </w:r>
    </w:p>
    <w:p w14:paraId="37923C36" w14:textId="77777777" w:rsidR="00D17BC9" w:rsidRPr="0096287B" w:rsidRDefault="00D17BC9" w:rsidP="00D17BC9">
      <w:pPr>
        <w:rPr>
          <w:lang w:val="en-US"/>
        </w:rPr>
      </w:pPr>
      <w:r w:rsidRPr="0096287B">
        <w:rPr>
          <w:lang w:val="en-US"/>
        </w:rPr>
        <w:t>L</w:t>
      </w:r>
      <w:r>
        <w:rPr>
          <w:lang w:val="en-US"/>
        </w:rPr>
        <w:t xml:space="preserve">: </w:t>
      </w:r>
      <w:r w:rsidRPr="0096287B">
        <w:rPr>
          <w:i/>
          <w:iCs/>
          <w:lang w:val="en-US"/>
        </w:rPr>
        <w:t xml:space="preserve">*Will be completed in </w:t>
      </w:r>
      <w:r>
        <w:rPr>
          <w:i/>
          <w:iCs/>
          <w:lang w:val="en-US"/>
        </w:rPr>
        <w:t>P</w:t>
      </w:r>
      <w:r w:rsidRPr="0096287B">
        <w:rPr>
          <w:i/>
          <w:iCs/>
          <w:lang w:val="en-US"/>
        </w:rPr>
        <w:t>art 4 below</w:t>
      </w:r>
    </w:p>
    <w:tbl>
      <w:tblPr>
        <w:tblStyle w:val="FFATable1"/>
        <w:tblW w:w="0" w:type="auto"/>
        <w:tblLook w:val="04A0" w:firstRow="1" w:lastRow="0" w:firstColumn="1" w:lastColumn="0" w:noHBand="0" w:noVBand="1"/>
      </w:tblPr>
      <w:tblGrid>
        <w:gridCol w:w="3139"/>
        <w:gridCol w:w="3139"/>
        <w:gridCol w:w="3140"/>
      </w:tblGrid>
      <w:tr w:rsidR="00D17BC9" w:rsidRPr="0096287B" w14:paraId="7C574F50" w14:textId="77777777" w:rsidTr="00FF29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9" w:type="dxa"/>
          </w:tcPr>
          <w:p w14:paraId="001CA39C" w14:textId="77777777" w:rsidR="00D17BC9" w:rsidRPr="0096287B" w:rsidRDefault="00D17BC9" w:rsidP="00FF29C7">
            <w:p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3139" w:type="dxa"/>
          </w:tcPr>
          <w:p w14:paraId="65BD4FCB" w14:textId="77777777" w:rsidR="00D17BC9" w:rsidRPr="0096287B" w:rsidRDefault="00D17BC9" w:rsidP="00FF29C7">
            <w:p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W</w:t>
            </w:r>
          </w:p>
        </w:tc>
        <w:tc>
          <w:tcPr>
            <w:tcW w:w="3140" w:type="dxa"/>
          </w:tcPr>
          <w:p w14:paraId="2AAAFA76" w14:textId="77777777" w:rsidR="00D17BC9" w:rsidRPr="0096287B" w:rsidRDefault="00D17BC9" w:rsidP="00FF29C7">
            <w:p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L</w:t>
            </w:r>
          </w:p>
        </w:tc>
      </w:tr>
      <w:tr w:rsidR="00D17BC9" w:rsidRPr="0096287B" w14:paraId="58087336" w14:textId="77777777" w:rsidTr="00FF29C7">
        <w:tc>
          <w:tcPr>
            <w:tcW w:w="3139" w:type="dxa"/>
          </w:tcPr>
          <w:p w14:paraId="3C8AB715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  <w:p w14:paraId="309E86C2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4CA48A0E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5F512329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46BEC133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1F068B2F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591652C1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4871974C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48C608A3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704640BC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</w:tc>
        <w:tc>
          <w:tcPr>
            <w:tcW w:w="3140" w:type="dxa"/>
          </w:tcPr>
          <w:p w14:paraId="522E5F3C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</w:tc>
      </w:tr>
      <w:tr w:rsidR="00D17BC9" w:rsidRPr="0096287B" w14:paraId="7A0A0196" w14:textId="77777777" w:rsidTr="00FF29C7">
        <w:tc>
          <w:tcPr>
            <w:tcW w:w="3139" w:type="dxa"/>
          </w:tcPr>
          <w:p w14:paraId="5738C677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  <w:p w14:paraId="3822B9FE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27461B4B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4791D3CD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40774B38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3B8D84D3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3F2D788E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4E76BAA0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3BE25A33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75AB3AB4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</w:tc>
        <w:tc>
          <w:tcPr>
            <w:tcW w:w="3140" w:type="dxa"/>
          </w:tcPr>
          <w:p w14:paraId="44F805F9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</w:tc>
      </w:tr>
      <w:tr w:rsidR="00D17BC9" w:rsidRPr="0096287B" w14:paraId="7481A5EC" w14:textId="77777777" w:rsidTr="00FF29C7">
        <w:tc>
          <w:tcPr>
            <w:tcW w:w="3139" w:type="dxa"/>
          </w:tcPr>
          <w:p w14:paraId="6CEBD96A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  <w:p w14:paraId="2F00B683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496694EF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7F6C6A64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7D3A68CC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44D35EA8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7BE3394E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571A6337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2A5D14D1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4FF4559D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</w:tc>
        <w:tc>
          <w:tcPr>
            <w:tcW w:w="3140" w:type="dxa"/>
          </w:tcPr>
          <w:p w14:paraId="6B855102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</w:tc>
      </w:tr>
      <w:tr w:rsidR="00D17BC9" w:rsidRPr="0096287B" w14:paraId="078A8051" w14:textId="77777777" w:rsidTr="00FF29C7">
        <w:tc>
          <w:tcPr>
            <w:tcW w:w="3139" w:type="dxa"/>
          </w:tcPr>
          <w:p w14:paraId="2CC733AA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  <w:p w14:paraId="7115CE02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6C8D06FA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7951A685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4C6E2657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38C1B258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79E3B288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2F450012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05208557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</w:tc>
        <w:tc>
          <w:tcPr>
            <w:tcW w:w="3140" w:type="dxa"/>
          </w:tcPr>
          <w:p w14:paraId="4BA80311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</w:tc>
      </w:tr>
      <w:tr w:rsidR="00D17BC9" w:rsidRPr="0096287B" w14:paraId="392959C8" w14:textId="77777777" w:rsidTr="00FF29C7">
        <w:trPr>
          <w:trHeight w:val="2150"/>
        </w:trPr>
        <w:tc>
          <w:tcPr>
            <w:tcW w:w="3139" w:type="dxa"/>
          </w:tcPr>
          <w:p w14:paraId="67694E6F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  <w:p w14:paraId="4DF2DC34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78F69599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26D5FF33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7AAC21AA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3894644E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2FD8CD64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  <w:p w14:paraId="2B4C52FD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2A188FB3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</w:tc>
        <w:tc>
          <w:tcPr>
            <w:tcW w:w="3140" w:type="dxa"/>
          </w:tcPr>
          <w:p w14:paraId="0B4D8D10" w14:textId="77777777" w:rsidR="00D17BC9" w:rsidRPr="0096287B" w:rsidRDefault="00D17BC9" w:rsidP="00FF29C7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</w:tc>
      </w:tr>
    </w:tbl>
    <w:p w14:paraId="026625A0" w14:textId="77777777" w:rsidR="00D17BC9" w:rsidRDefault="00D17BC9" w:rsidP="00D17BC9">
      <w:pPr>
        <w:rPr>
          <w:lang w:val="en-US"/>
        </w:rPr>
      </w:pPr>
    </w:p>
    <w:p w14:paraId="23BE280B" w14:textId="77777777" w:rsidR="00D17BC9" w:rsidRDefault="00D17BC9" w:rsidP="00D17BC9">
      <w:pPr>
        <w:rPr>
          <w:lang w:val="en-US"/>
        </w:rPr>
      </w:pPr>
    </w:p>
    <w:p w14:paraId="5112FB53" w14:textId="77777777" w:rsidR="00D17BC9" w:rsidRPr="0096287B" w:rsidRDefault="00D17BC9" w:rsidP="00D17BC9">
      <w:pPr>
        <w:rPr>
          <w:lang w:val="en-US"/>
        </w:rPr>
      </w:pPr>
      <w:r w:rsidRPr="0096287B">
        <w:rPr>
          <w:lang w:val="en-US"/>
        </w:rPr>
        <w:lastRenderedPageBreak/>
        <w:t xml:space="preserve">Part 2: Follow the links below by clicking on </w:t>
      </w:r>
      <w:r>
        <w:rPr>
          <w:lang w:val="en-US"/>
        </w:rPr>
        <w:t>the</w:t>
      </w:r>
      <w:r w:rsidRPr="0096287B">
        <w:rPr>
          <w:lang w:val="en-US"/>
        </w:rPr>
        <w:t xml:space="preserve"> title to learn about each program area and </w:t>
      </w:r>
      <w:r>
        <w:rPr>
          <w:lang w:val="en-US"/>
        </w:rPr>
        <w:t xml:space="preserve">then </w:t>
      </w:r>
      <w:r w:rsidRPr="0096287B">
        <w:rPr>
          <w:lang w:val="en-US"/>
        </w:rPr>
        <w:t>answer the questions below.</w:t>
      </w:r>
    </w:p>
    <w:p w14:paraId="60407B03" w14:textId="77777777" w:rsidR="00D17BC9" w:rsidRPr="00BB6361" w:rsidRDefault="00D17BC9" w:rsidP="00D17BC9">
      <w:pPr>
        <w:pStyle w:val="Heading4"/>
        <w:jc w:val="center"/>
        <w:rPr>
          <w:sz w:val="40"/>
          <w:szCs w:val="40"/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79FEC1" wp14:editId="252EF04E">
                <wp:simplePos x="0" y="0"/>
                <wp:positionH relativeFrom="column">
                  <wp:posOffset>-171450</wp:posOffset>
                </wp:positionH>
                <wp:positionV relativeFrom="paragraph">
                  <wp:posOffset>357505</wp:posOffset>
                </wp:positionV>
                <wp:extent cx="6318885" cy="3276600"/>
                <wp:effectExtent l="0" t="0" r="24765" b="19050"/>
                <wp:wrapNone/>
                <wp:docPr id="451" name="Group 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452" name="Rectangle 452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819D0C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72C322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Arrow: Right 455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Arrow: Right 456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B4A6CD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79FEC1" id="Group 451" o:spid="_x0000_s1026" style="position:absolute;left:0;text-align:left;margin-left:-13.5pt;margin-top:28.15pt;width:497.55pt;height:258pt;z-index:251659264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">
                <v:rect id="Rectangle 452" o:spid="_x0000_s1027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" fillcolor="white [3201]" strokecolor="#004a98 [3204]" strokeweight="1pt">
                  <v:textbox>
                    <w:txbxContent>
                      <w:p w14:paraId="49819D0C" w14:textId="77777777" w:rsidR="00D17BC9" w:rsidRDefault="00D17BC9" w:rsidP="00D17BC9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453" o:spid="_x0000_s1028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" fillcolor="white [3201]" strokecolor="#004a98 [3204]" strokeweight="1pt">
                  <v:textbox>
                    <w:txbxContent>
                      <w:p w14:paraId="0C72C322" w14:textId="77777777" w:rsidR="00D17BC9" w:rsidRDefault="00D17BC9" w:rsidP="00D17BC9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455" o:spid="_x0000_s1029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" adj="15466" fillcolor="#004a98 [3204]" strokecolor="#00244b [1604]" strokeweight="1pt"/>
                <v:shape id="Arrow: Right 456" o:spid="_x0000_s1030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" adj="15466" fillcolor="#004a98 [3204]" strokecolor="#00244b [1604]" strokeweight="1pt"/>
                <v:rect id="Rectangle 457" o:spid="_x0000_s1031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" fillcolor="white [3201]" strokecolor="#004a98 [3204]" strokeweight="1pt">
                  <v:textbox>
                    <w:txbxContent>
                      <w:p w14:paraId="29B4A6CD" w14:textId="77777777" w:rsidR="00D17BC9" w:rsidRDefault="00D17BC9" w:rsidP="00D17BC9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hyperlink r:id="rId8" w:history="1">
        <w:r w:rsidRPr="00BB6361">
          <w:rPr>
            <w:rStyle w:val="Hyperlink"/>
            <w:sz w:val="40"/>
            <w:szCs w:val="40"/>
            <w:lang w:val="en-US"/>
          </w:rPr>
          <w:t>Agriscience Fair</w:t>
        </w:r>
      </w:hyperlink>
    </w:p>
    <w:p w14:paraId="24BC1675" w14:textId="77777777" w:rsidR="00D17BC9" w:rsidRPr="0096287B" w:rsidRDefault="00D17BC9" w:rsidP="00D17BC9">
      <w:pPr>
        <w:rPr>
          <w:lang w:val="en-US"/>
        </w:rPr>
      </w:pPr>
    </w:p>
    <w:p w14:paraId="5EB63D5A" w14:textId="77777777" w:rsidR="00D17BC9" w:rsidRPr="0096287B" w:rsidRDefault="00D17BC9" w:rsidP="00D17BC9">
      <w:pPr>
        <w:rPr>
          <w:lang w:val="en-US"/>
        </w:rPr>
      </w:pPr>
    </w:p>
    <w:p w14:paraId="105C7E0A" w14:textId="77777777" w:rsidR="00D17BC9" w:rsidRPr="0096287B" w:rsidRDefault="00D17BC9" w:rsidP="00D17BC9">
      <w:pPr>
        <w:rPr>
          <w:lang w:val="en-US"/>
        </w:rPr>
      </w:pPr>
    </w:p>
    <w:p w14:paraId="475BFF07" w14:textId="77777777" w:rsidR="00D17BC9" w:rsidRPr="0096287B" w:rsidRDefault="00D17BC9" w:rsidP="00D17BC9">
      <w:pPr>
        <w:rPr>
          <w:lang w:val="en-US"/>
        </w:rPr>
      </w:pPr>
    </w:p>
    <w:p w14:paraId="2F538EA1" w14:textId="77777777" w:rsidR="00D17BC9" w:rsidRPr="0096287B" w:rsidRDefault="00D17BC9" w:rsidP="00D17BC9">
      <w:pPr>
        <w:rPr>
          <w:lang w:val="en-US"/>
        </w:rPr>
      </w:pPr>
    </w:p>
    <w:p w14:paraId="33937D39" w14:textId="77777777" w:rsidR="00D17BC9" w:rsidRPr="0096287B" w:rsidRDefault="00D17BC9" w:rsidP="00D17BC9">
      <w:pPr>
        <w:rPr>
          <w:lang w:val="en-US"/>
        </w:rPr>
      </w:pPr>
    </w:p>
    <w:p w14:paraId="3C37B92B" w14:textId="77777777" w:rsidR="00D17BC9" w:rsidRPr="0096287B" w:rsidRDefault="00D17BC9" w:rsidP="00D17BC9">
      <w:pPr>
        <w:rPr>
          <w:lang w:val="en-US"/>
        </w:rPr>
      </w:pPr>
    </w:p>
    <w:p w14:paraId="40C768B5" w14:textId="77777777" w:rsidR="00D17BC9" w:rsidRPr="0096287B" w:rsidRDefault="00D17BC9" w:rsidP="00D17BC9">
      <w:pPr>
        <w:rPr>
          <w:lang w:val="en-US"/>
        </w:rPr>
      </w:pPr>
    </w:p>
    <w:p w14:paraId="3D08C989" w14:textId="77777777" w:rsidR="00D17BC9" w:rsidRPr="0096287B" w:rsidRDefault="00D17BC9" w:rsidP="00D17BC9">
      <w:pPr>
        <w:rPr>
          <w:lang w:val="en-US"/>
        </w:rPr>
      </w:pPr>
    </w:p>
    <w:p w14:paraId="1528682F" w14:textId="77777777" w:rsidR="00D17BC9" w:rsidRPr="0096287B" w:rsidRDefault="00D17BC9" w:rsidP="00D17BC9">
      <w:pPr>
        <w:rPr>
          <w:lang w:val="en-US"/>
        </w:rPr>
      </w:pPr>
    </w:p>
    <w:p w14:paraId="4A319DA1" w14:textId="77777777" w:rsidR="00D17BC9" w:rsidRPr="0096287B" w:rsidRDefault="00D17BC9" w:rsidP="00D17BC9">
      <w:pPr>
        <w:rPr>
          <w:lang w:val="en-US"/>
        </w:rPr>
      </w:pPr>
    </w:p>
    <w:p w14:paraId="6C78F90F" w14:textId="77777777" w:rsidR="00D17BC9" w:rsidRPr="0096287B" w:rsidRDefault="00D17BC9" w:rsidP="00D17BC9">
      <w:pPr>
        <w:pStyle w:val="Heading4"/>
        <w:jc w:val="center"/>
        <w:rPr>
          <w:sz w:val="32"/>
          <w:szCs w:val="28"/>
          <w:lang w:val="en-US"/>
        </w:rPr>
      </w:pPr>
    </w:p>
    <w:p w14:paraId="77F7B0E7" w14:textId="77777777" w:rsidR="00D17BC9" w:rsidRPr="0096287B" w:rsidRDefault="00D17BC9" w:rsidP="00D17BC9">
      <w:pPr>
        <w:rPr>
          <w:lang w:val="en-US"/>
        </w:rPr>
      </w:pPr>
    </w:p>
    <w:p w14:paraId="744A82E1" w14:textId="77777777" w:rsidR="00D17BC9" w:rsidRPr="0096287B" w:rsidRDefault="00D17BC9" w:rsidP="00D17BC9">
      <w:pPr>
        <w:rPr>
          <w:lang w:val="en-US"/>
        </w:rPr>
      </w:pPr>
    </w:p>
    <w:p w14:paraId="698BE068" w14:textId="77777777" w:rsidR="00D17BC9" w:rsidRDefault="00D17BC9" w:rsidP="00D17BC9">
      <w:pPr>
        <w:pStyle w:val="Heading4"/>
        <w:jc w:val="center"/>
      </w:pPr>
    </w:p>
    <w:p w14:paraId="362CDA90" w14:textId="77777777" w:rsidR="00D17BC9" w:rsidRDefault="00D17BC9" w:rsidP="00D17BC9">
      <w:pPr>
        <w:pStyle w:val="Heading4"/>
        <w:jc w:val="center"/>
      </w:pPr>
    </w:p>
    <w:p w14:paraId="71C9858D" w14:textId="77777777" w:rsidR="00D17BC9" w:rsidRDefault="00D17BC9" w:rsidP="00D17BC9">
      <w:pPr>
        <w:pStyle w:val="Heading4"/>
        <w:jc w:val="center"/>
      </w:pPr>
    </w:p>
    <w:p w14:paraId="5B1557C0" w14:textId="77777777" w:rsidR="00D17BC9" w:rsidRPr="00BB6361" w:rsidRDefault="00D17BC9" w:rsidP="00D17BC9">
      <w:pPr>
        <w:pStyle w:val="Heading4"/>
        <w:jc w:val="center"/>
        <w:rPr>
          <w:sz w:val="40"/>
          <w:szCs w:val="40"/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4C5B109" wp14:editId="7F2571CB">
                <wp:simplePos x="0" y="0"/>
                <wp:positionH relativeFrom="column">
                  <wp:posOffset>-161925</wp:posOffset>
                </wp:positionH>
                <wp:positionV relativeFrom="paragraph">
                  <wp:posOffset>349250</wp:posOffset>
                </wp:positionV>
                <wp:extent cx="6318885" cy="3276600"/>
                <wp:effectExtent l="0" t="0" r="24765" b="19050"/>
                <wp:wrapNone/>
                <wp:docPr id="326" name="Group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27" name="Rectangle 327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6FC9D6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9ED588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Arrow: Right 329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Arrow: Right 330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72A47D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5E1D2055" w14:textId="77777777" w:rsidR="00D17BC9" w:rsidRDefault="00D17BC9" w:rsidP="00D17BC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C5B109" id="Group 326" o:spid="_x0000_s1032" style="position:absolute;left:0;text-align:left;margin-left:-12.75pt;margin-top:27.5pt;width:497.55pt;height:258pt;z-index:251660288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">
                <v:rect id="Rectangle 327" o:spid="_x0000_s1033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" fillcolor="white [3201]" strokecolor="#004a98 [3204]" strokeweight="1pt">
                  <v:textbox>
                    <w:txbxContent>
                      <w:p w14:paraId="126FC9D6" w14:textId="77777777" w:rsidR="00D17BC9" w:rsidRDefault="00D17BC9" w:rsidP="00D17BC9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28" o:spid="_x0000_s1034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" fillcolor="white [3201]" strokecolor="#004a98 [3204]" strokeweight="1pt">
                  <v:textbox>
                    <w:txbxContent>
                      <w:p w14:paraId="659ED588" w14:textId="77777777" w:rsidR="00D17BC9" w:rsidRDefault="00D17BC9" w:rsidP="00D17BC9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29" o:spid="_x0000_s1035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" adj="15466" fillcolor="#004a98 [3204]" strokecolor="#00244b [1604]" strokeweight="1pt"/>
                <v:shape id="Arrow: Right 330" o:spid="_x0000_s1036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" adj="15466" fillcolor="#004a98 [3204]" strokecolor="#00244b [1604]" strokeweight="1pt"/>
                <v:rect id="Rectangle 331" o:spid="_x0000_s1037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" fillcolor="white [3201]" strokecolor="#004a98 [3204]" strokeweight="1pt">
                  <v:textbox>
                    <w:txbxContent>
                      <w:p w14:paraId="1972A47D" w14:textId="77777777" w:rsidR="00D17BC9" w:rsidRDefault="00D17BC9" w:rsidP="00D17BC9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5E1D2055" w14:textId="77777777" w:rsidR="00D17BC9" w:rsidRDefault="00D17BC9" w:rsidP="00D17BC9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hyperlink r:id="rId9" w:history="1">
        <w:r w:rsidRPr="00BB6361">
          <w:rPr>
            <w:rStyle w:val="Hyperlink"/>
            <w:sz w:val="40"/>
            <w:szCs w:val="40"/>
            <w:lang w:val="en-US"/>
          </w:rPr>
          <w:t>Agricultural Proficiency</w:t>
        </w:r>
      </w:hyperlink>
    </w:p>
    <w:p w14:paraId="5CD43F62" w14:textId="77777777" w:rsidR="00D17BC9" w:rsidRPr="0096287B" w:rsidRDefault="00D17BC9" w:rsidP="00D17BC9">
      <w:pPr>
        <w:pStyle w:val="Heading4"/>
        <w:jc w:val="center"/>
        <w:rPr>
          <w:sz w:val="32"/>
          <w:szCs w:val="28"/>
          <w:lang w:val="en-US"/>
        </w:rPr>
      </w:pPr>
    </w:p>
    <w:p w14:paraId="55907C40" w14:textId="77777777" w:rsidR="00D17BC9" w:rsidRPr="0096287B" w:rsidRDefault="00D17BC9" w:rsidP="00D17BC9">
      <w:pPr>
        <w:rPr>
          <w:lang w:val="en-US"/>
        </w:rPr>
      </w:pPr>
    </w:p>
    <w:p w14:paraId="22FB8170" w14:textId="77777777" w:rsidR="00D17BC9" w:rsidRPr="0096287B" w:rsidRDefault="00D17BC9" w:rsidP="00D17BC9">
      <w:pPr>
        <w:rPr>
          <w:lang w:val="en-US"/>
        </w:rPr>
      </w:pPr>
    </w:p>
    <w:p w14:paraId="25A16587" w14:textId="77777777" w:rsidR="00D17BC9" w:rsidRPr="0096287B" w:rsidRDefault="00D17BC9" w:rsidP="00D17BC9">
      <w:pPr>
        <w:rPr>
          <w:lang w:val="en-US"/>
        </w:rPr>
      </w:pPr>
    </w:p>
    <w:p w14:paraId="3BC0BC97" w14:textId="77777777" w:rsidR="00D17BC9" w:rsidRPr="0096287B" w:rsidRDefault="00D17BC9" w:rsidP="00D17BC9">
      <w:pPr>
        <w:rPr>
          <w:lang w:val="en-US"/>
        </w:rPr>
      </w:pPr>
    </w:p>
    <w:p w14:paraId="6C0FD0CF" w14:textId="77777777" w:rsidR="00D17BC9" w:rsidRPr="0096287B" w:rsidRDefault="00D17BC9" w:rsidP="00D17BC9">
      <w:pPr>
        <w:rPr>
          <w:lang w:val="en-US"/>
        </w:rPr>
      </w:pPr>
    </w:p>
    <w:p w14:paraId="35CA7AE1" w14:textId="77777777" w:rsidR="00D17BC9" w:rsidRPr="0096287B" w:rsidRDefault="00D17BC9" w:rsidP="00D17BC9">
      <w:pPr>
        <w:rPr>
          <w:lang w:val="en-US"/>
        </w:rPr>
      </w:pPr>
    </w:p>
    <w:p w14:paraId="33D8CFF2" w14:textId="77777777" w:rsidR="00D17BC9" w:rsidRPr="0096287B" w:rsidRDefault="00D17BC9" w:rsidP="00D17BC9">
      <w:pPr>
        <w:rPr>
          <w:lang w:val="en-US"/>
        </w:rPr>
      </w:pPr>
    </w:p>
    <w:p w14:paraId="1FAE5853" w14:textId="77777777" w:rsidR="00D17BC9" w:rsidRPr="0096287B" w:rsidRDefault="00D17BC9" w:rsidP="00D17BC9">
      <w:pPr>
        <w:rPr>
          <w:lang w:val="en-US"/>
        </w:rPr>
      </w:pPr>
    </w:p>
    <w:p w14:paraId="7E7F20B8" w14:textId="77777777" w:rsidR="00D17BC9" w:rsidRPr="0096287B" w:rsidRDefault="00D17BC9" w:rsidP="00D17BC9">
      <w:pPr>
        <w:rPr>
          <w:lang w:val="en-US"/>
        </w:rPr>
      </w:pPr>
    </w:p>
    <w:p w14:paraId="6E17385D" w14:textId="77777777" w:rsidR="00D17BC9" w:rsidRPr="0096287B" w:rsidRDefault="00D17BC9" w:rsidP="00D17BC9">
      <w:pPr>
        <w:rPr>
          <w:lang w:val="en-US"/>
        </w:rPr>
      </w:pPr>
    </w:p>
    <w:p w14:paraId="0BDA3C01" w14:textId="77777777" w:rsidR="00D17BC9" w:rsidRPr="0096287B" w:rsidRDefault="00D17BC9" w:rsidP="00D17BC9">
      <w:pPr>
        <w:rPr>
          <w:lang w:val="en-US"/>
        </w:rPr>
      </w:pPr>
    </w:p>
    <w:p w14:paraId="4E3C9B59" w14:textId="77777777" w:rsidR="00D17BC9" w:rsidRPr="0096287B" w:rsidRDefault="00D17BC9" w:rsidP="00D17BC9">
      <w:pPr>
        <w:rPr>
          <w:lang w:val="en-US"/>
        </w:rPr>
      </w:pPr>
    </w:p>
    <w:p w14:paraId="06208CE3" w14:textId="77777777" w:rsidR="00D17BC9" w:rsidRDefault="00D17BC9" w:rsidP="00D17BC9">
      <w:pPr>
        <w:pStyle w:val="Heading4"/>
        <w:jc w:val="center"/>
      </w:pPr>
    </w:p>
    <w:p w14:paraId="29C994FE" w14:textId="77777777" w:rsidR="00D17BC9" w:rsidRDefault="00D17BC9" w:rsidP="00D17BC9">
      <w:pPr>
        <w:pStyle w:val="Heading4"/>
        <w:jc w:val="center"/>
      </w:pPr>
    </w:p>
    <w:p w14:paraId="3565946A" w14:textId="77777777" w:rsidR="00D17BC9" w:rsidRPr="0096287B" w:rsidRDefault="00D17BC9" w:rsidP="00D17BC9">
      <w:pPr>
        <w:pStyle w:val="Heading4"/>
        <w:jc w:val="center"/>
        <w:rPr>
          <w:sz w:val="40"/>
          <w:szCs w:val="36"/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A8B7C8B" wp14:editId="3435CDD1">
                <wp:simplePos x="0" y="0"/>
                <wp:positionH relativeFrom="margin">
                  <wp:align>center</wp:align>
                </wp:positionH>
                <wp:positionV relativeFrom="paragraph">
                  <wp:posOffset>391795</wp:posOffset>
                </wp:positionV>
                <wp:extent cx="6318885" cy="3276600"/>
                <wp:effectExtent l="0" t="0" r="24765" b="19050"/>
                <wp:wrapNone/>
                <wp:docPr id="332" name="Group 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33" name="Rectangle 333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6E3D50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32F724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Arrow: Right 342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Arrow: Right 343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3FC1B8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64F79F09" w14:textId="77777777" w:rsidR="00D17BC9" w:rsidRDefault="00D17BC9" w:rsidP="00D17BC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8B7C8B" id="Group 332" o:spid="_x0000_s1038" style="position:absolute;left:0;text-align:left;margin-left:0;margin-top:30.85pt;width:497.55pt;height:258pt;z-index:251661312;mso-position-horizontal:center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">
                <v:rect id="Rectangle 333" o:spid="_x0000_s1039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" fillcolor="white [3201]" strokecolor="#004a98 [3204]" strokeweight="1pt">
                  <v:textbox>
                    <w:txbxContent>
                      <w:p w14:paraId="1E6E3D50" w14:textId="77777777" w:rsidR="00D17BC9" w:rsidRDefault="00D17BC9" w:rsidP="00D17BC9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34" o:spid="_x0000_s1040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" fillcolor="white [3201]" strokecolor="#004a98 [3204]" strokeweight="1pt">
                  <v:textbox>
                    <w:txbxContent>
                      <w:p w14:paraId="0632F724" w14:textId="77777777" w:rsidR="00D17BC9" w:rsidRDefault="00D17BC9" w:rsidP="00D17BC9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42" o:spid="_x0000_s1041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" adj="15466" fillcolor="#004a98 [3204]" strokecolor="#00244b [1604]" strokeweight="1pt"/>
                <v:shape id="Arrow: Right 343" o:spid="_x0000_s1042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" adj="15466" fillcolor="#004a98 [3204]" strokecolor="#00244b [1604]" strokeweight="1pt"/>
                <v:rect id="Rectangle 344" o:spid="_x0000_s1043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" fillcolor="white [3201]" strokecolor="#004a98 [3204]" strokeweight="1pt">
                  <v:textbox>
                    <w:txbxContent>
                      <w:p w14:paraId="6C3FC1B8" w14:textId="77777777" w:rsidR="00D17BC9" w:rsidRDefault="00D17BC9" w:rsidP="00D17BC9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64F79F09" w14:textId="77777777" w:rsidR="00D17BC9" w:rsidRDefault="00D17BC9" w:rsidP="00D17BC9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hyperlink r:id="rId10" w:history="1">
        <w:r w:rsidRPr="0096287B">
          <w:rPr>
            <w:rStyle w:val="Hyperlink"/>
            <w:sz w:val="40"/>
            <w:szCs w:val="36"/>
            <w:lang w:val="en-US"/>
          </w:rPr>
          <w:t>National Chapter</w:t>
        </w:r>
      </w:hyperlink>
    </w:p>
    <w:p w14:paraId="14FB6C92" w14:textId="77777777" w:rsidR="00D17BC9" w:rsidRPr="0096287B" w:rsidRDefault="00D17BC9" w:rsidP="00D17BC9">
      <w:pPr>
        <w:rPr>
          <w:lang w:val="en-US"/>
        </w:rPr>
      </w:pPr>
    </w:p>
    <w:p w14:paraId="0C80CA26" w14:textId="77777777" w:rsidR="00D17BC9" w:rsidRPr="0096287B" w:rsidRDefault="00D17BC9" w:rsidP="00D17BC9">
      <w:pPr>
        <w:rPr>
          <w:lang w:val="en-US"/>
        </w:rPr>
      </w:pPr>
    </w:p>
    <w:p w14:paraId="43D7D49E" w14:textId="77777777" w:rsidR="00D17BC9" w:rsidRPr="0096287B" w:rsidRDefault="00D17BC9" w:rsidP="00D17BC9">
      <w:pPr>
        <w:rPr>
          <w:lang w:val="en-US"/>
        </w:rPr>
      </w:pPr>
    </w:p>
    <w:p w14:paraId="4A048FCF" w14:textId="77777777" w:rsidR="00D17BC9" w:rsidRPr="0096287B" w:rsidRDefault="00D17BC9" w:rsidP="00D17BC9">
      <w:pPr>
        <w:rPr>
          <w:lang w:val="en-US"/>
        </w:rPr>
      </w:pPr>
    </w:p>
    <w:p w14:paraId="2C0DCCF2" w14:textId="77777777" w:rsidR="00D17BC9" w:rsidRPr="0096287B" w:rsidRDefault="00D17BC9" w:rsidP="00D17BC9">
      <w:pPr>
        <w:rPr>
          <w:lang w:val="en-US"/>
        </w:rPr>
      </w:pPr>
    </w:p>
    <w:p w14:paraId="287C241A" w14:textId="77777777" w:rsidR="00D17BC9" w:rsidRPr="0096287B" w:rsidRDefault="00D17BC9" w:rsidP="00D17BC9">
      <w:pPr>
        <w:rPr>
          <w:lang w:val="en-US"/>
        </w:rPr>
      </w:pPr>
    </w:p>
    <w:p w14:paraId="3D81B829" w14:textId="77777777" w:rsidR="00D17BC9" w:rsidRPr="0096287B" w:rsidRDefault="00D17BC9" w:rsidP="00D17BC9">
      <w:pPr>
        <w:rPr>
          <w:lang w:val="en-US"/>
        </w:rPr>
      </w:pPr>
    </w:p>
    <w:p w14:paraId="3482D802" w14:textId="77777777" w:rsidR="00D17BC9" w:rsidRPr="0096287B" w:rsidRDefault="00D17BC9" w:rsidP="00D17BC9">
      <w:pPr>
        <w:rPr>
          <w:lang w:val="en-US"/>
        </w:rPr>
      </w:pPr>
    </w:p>
    <w:p w14:paraId="1AA599C6" w14:textId="77777777" w:rsidR="00D17BC9" w:rsidRPr="0096287B" w:rsidRDefault="00D17BC9" w:rsidP="00D17BC9">
      <w:pPr>
        <w:rPr>
          <w:lang w:val="en-US"/>
        </w:rPr>
      </w:pPr>
    </w:p>
    <w:p w14:paraId="5E08FA9F" w14:textId="77777777" w:rsidR="00D17BC9" w:rsidRPr="0096287B" w:rsidRDefault="00D17BC9" w:rsidP="00D17BC9">
      <w:pPr>
        <w:rPr>
          <w:lang w:val="en-US"/>
        </w:rPr>
      </w:pPr>
    </w:p>
    <w:p w14:paraId="1983A0B9" w14:textId="77777777" w:rsidR="00D17BC9" w:rsidRPr="0096287B" w:rsidRDefault="00D17BC9" w:rsidP="00D17BC9">
      <w:pPr>
        <w:rPr>
          <w:lang w:val="en-US"/>
        </w:rPr>
      </w:pPr>
    </w:p>
    <w:p w14:paraId="69B98F74" w14:textId="77777777" w:rsidR="00D17BC9" w:rsidRPr="0096287B" w:rsidRDefault="00D17BC9" w:rsidP="00D17BC9">
      <w:pPr>
        <w:rPr>
          <w:lang w:val="en-US"/>
        </w:rPr>
      </w:pPr>
    </w:p>
    <w:p w14:paraId="0EC14277" w14:textId="77777777" w:rsidR="00D17BC9" w:rsidRPr="0096287B" w:rsidRDefault="00D17BC9" w:rsidP="00D17BC9">
      <w:pPr>
        <w:rPr>
          <w:lang w:val="en-US"/>
        </w:rPr>
      </w:pPr>
    </w:p>
    <w:p w14:paraId="271F833C" w14:textId="77777777" w:rsidR="00D17BC9" w:rsidRPr="0096287B" w:rsidRDefault="00D17BC9" w:rsidP="00D17BC9">
      <w:pPr>
        <w:rPr>
          <w:lang w:val="en-US"/>
        </w:rPr>
      </w:pPr>
    </w:p>
    <w:p w14:paraId="7EFA4A84" w14:textId="77777777" w:rsidR="00D17BC9" w:rsidRDefault="00D17BC9" w:rsidP="00D17BC9">
      <w:pPr>
        <w:pStyle w:val="Heading4"/>
        <w:jc w:val="center"/>
      </w:pPr>
    </w:p>
    <w:p w14:paraId="6309B338" w14:textId="77777777" w:rsidR="00D17BC9" w:rsidRDefault="00D17BC9" w:rsidP="00D17BC9">
      <w:pPr>
        <w:pStyle w:val="Heading4"/>
        <w:jc w:val="center"/>
      </w:pPr>
    </w:p>
    <w:p w14:paraId="062D628F" w14:textId="77777777" w:rsidR="00D17BC9" w:rsidRDefault="00D17BC9" w:rsidP="00D17BC9">
      <w:pPr>
        <w:pStyle w:val="Heading4"/>
        <w:jc w:val="center"/>
      </w:pPr>
    </w:p>
    <w:p w14:paraId="162ABB0E" w14:textId="77777777" w:rsidR="00D17BC9" w:rsidRPr="0096287B" w:rsidRDefault="00D17BC9" w:rsidP="00D17BC9">
      <w:pPr>
        <w:pStyle w:val="Heading4"/>
        <w:jc w:val="center"/>
        <w:rPr>
          <w:sz w:val="40"/>
          <w:szCs w:val="36"/>
          <w:lang w:val="en-US"/>
        </w:rPr>
      </w:pPr>
      <w:hyperlink r:id="rId11" w:history="1">
        <w:r w:rsidRPr="0096287B">
          <w:rPr>
            <w:rStyle w:val="Hyperlink"/>
            <w:sz w:val="40"/>
            <w:szCs w:val="36"/>
            <w:lang w:val="en-US"/>
          </w:rPr>
          <w:t>American FFA Degree</w:t>
        </w:r>
      </w:hyperlink>
    </w:p>
    <w:p w14:paraId="0056B6EC" w14:textId="77777777" w:rsidR="00D17BC9" w:rsidRPr="0096287B" w:rsidRDefault="00D17BC9" w:rsidP="00D17BC9">
      <w:pPr>
        <w:jc w:val="center"/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F25A54B" wp14:editId="3242E3F9">
                <wp:simplePos x="0" y="0"/>
                <wp:positionH relativeFrom="margin">
                  <wp:posOffset>-123825</wp:posOffset>
                </wp:positionH>
                <wp:positionV relativeFrom="paragraph">
                  <wp:posOffset>135890</wp:posOffset>
                </wp:positionV>
                <wp:extent cx="6318885" cy="3276600"/>
                <wp:effectExtent l="0" t="0" r="24765" b="19050"/>
                <wp:wrapNone/>
                <wp:docPr id="345" name="Group 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46" name="Rectangle 346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9D0B64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CABD1D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How to Earn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Arrow: Right 348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Arrow: Right 349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C5EDCF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7D40E3BB" w14:textId="77777777" w:rsidR="00D17BC9" w:rsidRDefault="00D17BC9" w:rsidP="00D17BC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25A54B" id="Group 345" o:spid="_x0000_s1044" style="position:absolute;left:0;text-align:left;margin-left:-9.75pt;margin-top:10.7pt;width:497.55pt;height:258pt;z-index:251662336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">
                <v:rect id="Rectangle 346" o:spid="_x0000_s1045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" fillcolor="white [3201]" strokecolor="#004a98 [3204]" strokeweight="1pt">
                  <v:textbox>
                    <w:txbxContent>
                      <w:p w14:paraId="0A9D0B64" w14:textId="77777777" w:rsidR="00D17BC9" w:rsidRDefault="00D17BC9" w:rsidP="00D17BC9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47" o:spid="_x0000_s1046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" fillcolor="white [3201]" strokecolor="#004a98 [3204]" strokeweight="1pt">
                  <v:textbox>
                    <w:txbxContent>
                      <w:p w14:paraId="45CABD1D" w14:textId="77777777" w:rsidR="00D17BC9" w:rsidRDefault="00D17BC9" w:rsidP="00D17BC9">
                        <w:pPr>
                          <w:jc w:val="center"/>
                        </w:pPr>
                        <w:r>
                          <w:t>How to Earn</w:t>
                        </w:r>
                      </w:p>
                    </w:txbxContent>
                  </v:textbox>
                </v:rect>
                <v:shape id="Arrow: Right 348" o:spid="_x0000_s1047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" adj="15466" fillcolor="#004a98 [3204]" strokecolor="#00244b [1604]" strokeweight="1pt"/>
                <v:shape id="Arrow: Right 349" o:spid="_x0000_s1048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" adj="15466" fillcolor="#004a98 [3204]" strokecolor="#00244b [1604]" strokeweight="1pt"/>
                <v:rect id="Rectangle 350" o:spid="_x0000_s1049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" fillcolor="white [3201]" strokecolor="#004a98 [3204]" strokeweight="1pt">
                  <v:textbox>
                    <w:txbxContent>
                      <w:p w14:paraId="0DC5EDCF" w14:textId="77777777" w:rsidR="00D17BC9" w:rsidRDefault="00D17BC9" w:rsidP="00D17BC9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7D40E3BB" w14:textId="77777777" w:rsidR="00D17BC9" w:rsidRDefault="00D17BC9" w:rsidP="00D17BC9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19B41D01" w14:textId="77777777" w:rsidR="00D17BC9" w:rsidRPr="0096287B" w:rsidRDefault="00D17BC9" w:rsidP="00D17BC9">
      <w:pPr>
        <w:rPr>
          <w:lang w:val="en-US"/>
        </w:rPr>
      </w:pPr>
    </w:p>
    <w:p w14:paraId="2DC97BB8" w14:textId="77777777" w:rsidR="00D17BC9" w:rsidRPr="0096287B" w:rsidRDefault="00D17BC9" w:rsidP="00D17BC9">
      <w:pPr>
        <w:rPr>
          <w:lang w:val="en-US"/>
        </w:rPr>
      </w:pPr>
    </w:p>
    <w:p w14:paraId="259C0736" w14:textId="77777777" w:rsidR="00D17BC9" w:rsidRPr="0096287B" w:rsidRDefault="00D17BC9" w:rsidP="00D17BC9">
      <w:pPr>
        <w:rPr>
          <w:lang w:val="en-US"/>
        </w:rPr>
      </w:pPr>
    </w:p>
    <w:p w14:paraId="6DCD659A" w14:textId="77777777" w:rsidR="00D17BC9" w:rsidRPr="0096287B" w:rsidRDefault="00D17BC9" w:rsidP="00D17BC9">
      <w:pPr>
        <w:rPr>
          <w:lang w:val="en-US"/>
        </w:rPr>
      </w:pPr>
    </w:p>
    <w:p w14:paraId="7BBFAD9E" w14:textId="77777777" w:rsidR="00D17BC9" w:rsidRPr="0096287B" w:rsidRDefault="00D17BC9" w:rsidP="00D17BC9">
      <w:pPr>
        <w:rPr>
          <w:lang w:val="en-US"/>
        </w:rPr>
      </w:pPr>
    </w:p>
    <w:p w14:paraId="03747D2A" w14:textId="77777777" w:rsidR="00D17BC9" w:rsidRPr="0096287B" w:rsidRDefault="00D17BC9" w:rsidP="00D17BC9">
      <w:pPr>
        <w:rPr>
          <w:lang w:val="en-US"/>
        </w:rPr>
      </w:pPr>
    </w:p>
    <w:p w14:paraId="26F263FD" w14:textId="77777777" w:rsidR="00D17BC9" w:rsidRPr="0096287B" w:rsidRDefault="00D17BC9" w:rsidP="00D17BC9">
      <w:pPr>
        <w:rPr>
          <w:lang w:val="en-US"/>
        </w:rPr>
      </w:pPr>
    </w:p>
    <w:p w14:paraId="3BF2AF70" w14:textId="77777777" w:rsidR="00D17BC9" w:rsidRPr="0096287B" w:rsidRDefault="00D17BC9" w:rsidP="00D17BC9">
      <w:pPr>
        <w:rPr>
          <w:lang w:val="en-US"/>
        </w:rPr>
      </w:pPr>
    </w:p>
    <w:p w14:paraId="68411CF3" w14:textId="77777777" w:rsidR="00D17BC9" w:rsidRPr="0096287B" w:rsidRDefault="00D17BC9" w:rsidP="00D17BC9">
      <w:pPr>
        <w:rPr>
          <w:lang w:val="en-US"/>
        </w:rPr>
      </w:pPr>
    </w:p>
    <w:p w14:paraId="25007823" w14:textId="77777777" w:rsidR="00D17BC9" w:rsidRPr="0096287B" w:rsidRDefault="00D17BC9" w:rsidP="00D17BC9">
      <w:pPr>
        <w:rPr>
          <w:lang w:val="en-US"/>
        </w:rPr>
      </w:pPr>
    </w:p>
    <w:p w14:paraId="1E0D92BC" w14:textId="77777777" w:rsidR="00D17BC9" w:rsidRPr="0096287B" w:rsidRDefault="00D17BC9" w:rsidP="00D17BC9">
      <w:pPr>
        <w:rPr>
          <w:lang w:val="en-US"/>
        </w:rPr>
      </w:pPr>
    </w:p>
    <w:p w14:paraId="09C2FCBC" w14:textId="77777777" w:rsidR="00D17BC9" w:rsidRPr="0096287B" w:rsidRDefault="00D17BC9" w:rsidP="00D17BC9">
      <w:pPr>
        <w:rPr>
          <w:lang w:val="en-US"/>
        </w:rPr>
      </w:pPr>
    </w:p>
    <w:p w14:paraId="186661E3" w14:textId="77777777" w:rsidR="00D17BC9" w:rsidRPr="0096287B" w:rsidRDefault="00D17BC9" w:rsidP="00D17BC9">
      <w:pPr>
        <w:rPr>
          <w:lang w:val="en-US"/>
        </w:rPr>
      </w:pPr>
    </w:p>
    <w:p w14:paraId="2AC5EDAD" w14:textId="77777777" w:rsidR="00D17BC9" w:rsidRPr="0096287B" w:rsidRDefault="00D17BC9" w:rsidP="00D17BC9">
      <w:pPr>
        <w:rPr>
          <w:lang w:val="en-US"/>
        </w:rPr>
      </w:pPr>
    </w:p>
    <w:p w14:paraId="063BBFC5" w14:textId="77777777" w:rsidR="00D17BC9" w:rsidRPr="0096287B" w:rsidRDefault="00D17BC9" w:rsidP="00D17BC9">
      <w:pPr>
        <w:rPr>
          <w:lang w:val="en-US"/>
        </w:rPr>
      </w:pPr>
    </w:p>
    <w:p w14:paraId="3D38ABB4" w14:textId="77777777" w:rsidR="00D17BC9" w:rsidRPr="0096287B" w:rsidRDefault="00D17BC9" w:rsidP="00D17BC9">
      <w:pPr>
        <w:pStyle w:val="Heading4"/>
        <w:jc w:val="center"/>
        <w:rPr>
          <w:sz w:val="40"/>
          <w:szCs w:val="36"/>
          <w:lang w:val="en-US"/>
        </w:rPr>
      </w:pPr>
      <w:hyperlink r:id="rId12" w:history="1">
        <w:r w:rsidRPr="0096287B">
          <w:rPr>
            <w:rStyle w:val="Hyperlink"/>
            <w:sz w:val="40"/>
            <w:szCs w:val="36"/>
            <w:lang w:val="en-US"/>
          </w:rPr>
          <w:t>Career and Leadership Development Events</w:t>
        </w:r>
      </w:hyperlink>
    </w:p>
    <w:p w14:paraId="421FE8A4" w14:textId="77777777" w:rsidR="00D17BC9" w:rsidRPr="0096287B" w:rsidRDefault="00D17BC9" w:rsidP="00D17BC9">
      <w:pPr>
        <w:tabs>
          <w:tab w:val="left" w:pos="1180"/>
        </w:tabs>
        <w:jc w:val="center"/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B308400" wp14:editId="1F44C4DA">
                <wp:simplePos x="0" y="0"/>
                <wp:positionH relativeFrom="margin">
                  <wp:align>center</wp:align>
                </wp:positionH>
                <wp:positionV relativeFrom="paragraph">
                  <wp:posOffset>76200</wp:posOffset>
                </wp:positionV>
                <wp:extent cx="6318885" cy="3276600"/>
                <wp:effectExtent l="0" t="0" r="24765" b="19050"/>
                <wp:wrapNone/>
                <wp:docPr id="351" name="Group 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52" name="Rectangle 352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6D6C5A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E2966F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Arrow: Right 354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Arrow: Right 355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B1DCB7" w14:textId="77777777" w:rsidR="00D17BC9" w:rsidRDefault="00D17BC9" w:rsidP="00D17BC9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666D41C1" w14:textId="77777777" w:rsidR="00D17BC9" w:rsidRDefault="00D17BC9" w:rsidP="00D17BC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308400" id="Group 351" o:spid="_x0000_s1050" style="position:absolute;left:0;text-align:left;margin-left:0;margin-top:6pt;width:497.55pt;height:258pt;z-index:251663360;mso-position-horizontal:center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">
                <v:rect id="Rectangle 352" o:spid="_x0000_s1051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" fillcolor="white [3201]" strokecolor="#004a98 [3204]" strokeweight="1pt">
                  <v:textbox>
                    <w:txbxContent>
                      <w:p w14:paraId="3D6D6C5A" w14:textId="77777777" w:rsidR="00D17BC9" w:rsidRDefault="00D17BC9" w:rsidP="00D17BC9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53" o:spid="_x0000_s1052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" fillcolor="white [3201]" strokecolor="#004a98 [3204]" strokeweight="1pt">
                  <v:textbox>
                    <w:txbxContent>
                      <w:p w14:paraId="29E2966F" w14:textId="77777777" w:rsidR="00D17BC9" w:rsidRDefault="00D17BC9" w:rsidP="00D17BC9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54" o:spid="_x0000_s1053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" adj="15466" fillcolor="#004a98 [3204]" strokecolor="#00244b [1604]" strokeweight="1pt"/>
                <v:shape id="Arrow: Right 355" o:spid="_x0000_s1054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" adj="15466" fillcolor="#004a98 [3204]" strokecolor="#00244b [1604]" strokeweight="1pt"/>
                <v:rect id="Rectangle 356" o:spid="_x0000_s1055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" fillcolor="white [3201]" strokecolor="#004a98 [3204]" strokeweight="1pt">
                  <v:textbox>
                    <w:txbxContent>
                      <w:p w14:paraId="74B1DCB7" w14:textId="77777777" w:rsidR="00D17BC9" w:rsidRDefault="00D17BC9" w:rsidP="00D17BC9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666D41C1" w14:textId="77777777" w:rsidR="00D17BC9" w:rsidRDefault="00D17BC9" w:rsidP="00D17BC9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5D2CA3A8" w14:textId="77777777" w:rsidR="00D17BC9" w:rsidRPr="0096287B" w:rsidRDefault="00D17BC9" w:rsidP="00D17BC9">
      <w:pPr>
        <w:rPr>
          <w:lang w:val="en-US"/>
        </w:rPr>
      </w:pPr>
    </w:p>
    <w:p w14:paraId="148F5A32" w14:textId="77777777" w:rsidR="00D17BC9" w:rsidRPr="0096287B" w:rsidRDefault="00D17BC9" w:rsidP="00D17BC9">
      <w:pPr>
        <w:rPr>
          <w:lang w:val="en-US"/>
        </w:rPr>
      </w:pPr>
    </w:p>
    <w:p w14:paraId="5A83F4CC" w14:textId="77777777" w:rsidR="00D17BC9" w:rsidRPr="0096287B" w:rsidRDefault="00D17BC9" w:rsidP="00D17BC9">
      <w:pPr>
        <w:rPr>
          <w:lang w:val="en-US"/>
        </w:rPr>
      </w:pPr>
    </w:p>
    <w:p w14:paraId="13531EA3" w14:textId="77777777" w:rsidR="00D17BC9" w:rsidRPr="0096287B" w:rsidRDefault="00D17BC9" w:rsidP="00D17BC9">
      <w:pPr>
        <w:rPr>
          <w:lang w:val="en-US"/>
        </w:rPr>
      </w:pPr>
    </w:p>
    <w:p w14:paraId="76CB1599" w14:textId="77777777" w:rsidR="00D17BC9" w:rsidRPr="0096287B" w:rsidRDefault="00D17BC9" w:rsidP="00D17BC9">
      <w:pPr>
        <w:rPr>
          <w:lang w:val="en-US"/>
        </w:rPr>
      </w:pPr>
    </w:p>
    <w:p w14:paraId="68088C3C" w14:textId="77777777" w:rsidR="00D17BC9" w:rsidRPr="0096287B" w:rsidRDefault="00D17BC9" w:rsidP="00D17BC9">
      <w:pPr>
        <w:rPr>
          <w:lang w:val="en-US"/>
        </w:rPr>
      </w:pPr>
    </w:p>
    <w:p w14:paraId="2AF8CB2A" w14:textId="77777777" w:rsidR="00D17BC9" w:rsidRPr="0096287B" w:rsidRDefault="00D17BC9" w:rsidP="00D17BC9">
      <w:pPr>
        <w:rPr>
          <w:lang w:val="en-US"/>
        </w:rPr>
      </w:pPr>
    </w:p>
    <w:p w14:paraId="2596DD48" w14:textId="77777777" w:rsidR="00D17BC9" w:rsidRPr="0096287B" w:rsidRDefault="00D17BC9" w:rsidP="00D17BC9">
      <w:pPr>
        <w:rPr>
          <w:lang w:val="en-US"/>
        </w:rPr>
      </w:pPr>
    </w:p>
    <w:p w14:paraId="27B3D086" w14:textId="77777777" w:rsidR="00D17BC9" w:rsidRPr="0096287B" w:rsidRDefault="00D17BC9" w:rsidP="00D17BC9">
      <w:pPr>
        <w:rPr>
          <w:lang w:val="en-US"/>
        </w:rPr>
      </w:pPr>
    </w:p>
    <w:p w14:paraId="38537574" w14:textId="77777777" w:rsidR="00D17BC9" w:rsidRPr="0096287B" w:rsidRDefault="00D17BC9" w:rsidP="00D17BC9">
      <w:pPr>
        <w:rPr>
          <w:lang w:val="en-US"/>
        </w:rPr>
      </w:pPr>
    </w:p>
    <w:p w14:paraId="74CDB5A2" w14:textId="77777777" w:rsidR="00D17BC9" w:rsidRPr="0096287B" w:rsidRDefault="00D17BC9" w:rsidP="00D17BC9">
      <w:pPr>
        <w:rPr>
          <w:lang w:val="en-US"/>
        </w:rPr>
      </w:pPr>
    </w:p>
    <w:p w14:paraId="12BE0788" w14:textId="77777777" w:rsidR="00D17BC9" w:rsidRPr="0096287B" w:rsidRDefault="00D17BC9" w:rsidP="00D17BC9">
      <w:pPr>
        <w:rPr>
          <w:lang w:val="en-US"/>
        </w:rPr>
      </w:pPr>
    </w:p>
    <w:p w14:paraId="1F33B3AA" w14:textId="77777777" w:rsidR="00D17BC9" w:rsidRPr="0096287B" w:rsidRDefault="00D17BC9" w:rsidP="00D17BC9">
      <w:pPr>
        <w:rPr>
          <w:highlight w:val="yellow"/>
          <w:lang w:val="en-US"/>
        </w:rPr>
      </w:pPr>
    </w:p>
    <w:p w14:paraId="1D8050A2" w14:textId="77777777" w:rsidR="00D17BC9" w:rsidRDefault="00D17BC9" w:rsidP="00D17BC9">
      <w:pPr>
        <w:rPr>
          <w:lang w:val="en-US"/>
        </w:rPr>
      </w:pPr>
    </w:p>
    <w:p w14:paraId="5EA22274" w14:textId="77777777" w:rsidR="00D17BC9" w:rsidRDefault="00D17BC9" w:rsidP="00D17BC9">
      <w:pPr>
        <w:rPr>
          <w:lang w:val="en-US"/>
        </w:rPr>
      </w:pPr>
    </w:p>
    <w:p w14:paraId="0D10A08C" w14:textId="77777777" w:rsidR="00D17BC9" w:rsidRPr="0096287B" w:rsidRDefault="00D17BC9" w:rsidP="00D17BC9">
      <w:pPr>
        <w:rPr>
          <w:lang w:val="en-US"/>
        </w:rPr>
      </w:pPr>
      <w:r w:rsidRPr="0096287B">
        <w:rPr>
          <w:lang w:val="en-US"/>
        </w:rPr>
        <w:t>Part 3: Now that you have learned about each of the program areas</w:t>
      </w:r>
      <w:r>
        <w:rPr>
          <w:lang w:val="en-US"/>
        </w:rPr>
        <w:t>, c</w:t>
      </w:r>
      <w:r w:rsidRPr="0096287B">
        <w:rPr>
          <w:lang w:val="en-US"/>
        </w:rPr>
        <w:t xml:space="preserve">hoose one that you </w:t>
      </w:r>
      <w:r>
        <w:rPr>
          <w:lang w:val="en-US"/>
        </w:rPr>
        <w:t>want to participate</w:t>
      </w:r>
      <w:r w:rsidRPr="0096287B">
        <w:rPr>
          <w:lang w:val="en-US"/>
        </w:rPr>
        <w:t xml:space="preserve"> in and develop an action plan using the prompts below.</w:t>
      </w:r>
    </w:p>
    <w:p w14:paraId="51EBDD9F" w14:textId="77777777" w:rsidR="00D17BC9" w:rsidRPr="0096287B" w:rsidRDefault="00D17BC9" w:rsidP="00D17BC9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40924C" wp14:editId="443942CE">
                <wp:simplePos x="0" y="0"/>
                <wp:positionH relativeFrom="column">
                  <wp:posOffset>81280</wp:posOffset>
                </wp:positionH>
                <wp:positionV relativeFrom="paragraph">
                  <wp:posOffset>35560</wp:posOffset>
                </wp:positionV>
                <wp:extent cx="5962650" cy="2317750"/>
                <wp:effectExtent l="0" t="0" r="19050" b="25400"/>
                <wp:wrapNone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2317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06AE6" w14:textId="77777777" w:rsidR="00D17BC9" w:rsidRDefault="00D17BC9" w:rsidP="00D17BC9">
                            <w:pPr>
                              <w:jc w:val="center"/>
                            </w:pPr>
                            <w:r>
                              <w:t>Program Area:</w:t>
                            </w:r>
                          </w:p>
                          <w:p w14:paraId="4191AE9B" w14:textId="77777777" w:rsidR="00D17BC9" w:rsidRDefault="00D17BC9" w:rsidP="00D17BC9">
                            <w:pPr>
                              <w:jc w:val="center"/>
                            </w:pPr>
                          </w:p>
                          <w:p w14:paraId="0CE43ADE" w14:textId="77777777" w:rsidR="00D17BC9" w:rsidRDefault="00D17BC9" w:rsidP="00D17BC9">
                            <w:pPr>
                              <w:jc w:val="center"/>
                            </w:pPr>
                          </w:p>
                          <w:p w14:paraId="2AB2FFDC" w14:textId="77777777" w:rsidR="00D17BC9" w:rsidRDefault="00D17BC9" w:rsidP="00D17BC9">
                            <w:pPr>
                              <w:jc w:val="center"/>
                            </w:pPr>
                            <w:r>
                              <w:t>What interests you about your selected program area?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0924C" id="Rectangle 302" o:spid="_x0000_s1056" style="position:absolute;margin-left:6.4pt;margin-top:2.8pt;width:469.5pt;height:18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" fillcolor="white [3201]" strokecolor="#004a98 [3204]" strokeweight="1pt">
                <v:textbox>
                  <w:txbxContent>
                    <w:p w14:paraId="08806AE6" w14:textId="77777777" w:rsidR="00D17BC9" w:rsidRDefault="00D17BC9" w:rsidP="00D17BC9">
                      <w:pPr>
                        <w:jc w:val="center"/>
                      </w:pPr>
                      <w:r>
                        <w:t>Program Area:</w:t>
                      </w:r>
                    </w:p>
                    <w:p w14:paraId="4191AE9B" w14:textId="77777777" w:rsidR="00D17BC9" w:rsidRDefault="00D17BC9" w:rsidP="00D17BC9">
                      <w:pPr>
                        <w:jc w:val="center"/>
                      </w:pPr>
                    </w:p>
                    <w:p w14:paraId="0CE43ADE" w14:textId="77777777" w:rsidR="00D17BC9" w:rsidRDefault="00D17BC9" w:rsidP="00D17BC9">
                      <w:pPr>
                        <w:jc w:val="center"/>
                      </w:pPr>
                    </w:p>
                    <w:p w14:paraId="2AB2FFDC" w14:textId="77777777" w:rsidR="00D17BC9" w:rsidRDefault="00D17BC9" w:rsidP="00D17BC9">
                      <w:pPr>
                        <w:jc w:val="center"/>
                      </w:pPr>
                      <w:r>
                        <w:t>What interests you about your selected program area?</w:t>
                      </w:r>
                    </w:p>
                  </w:txbxContent>
                </v:textbox>
              </v:rect>
            </w:pict>
          </mc:Fallback>
        </mc:AlternateContent>
      </w:r>
    </w:p>
    <w:p w14:paraId="60A1F088" w14:textId="77777777" w:rsidR="00D17BC9" w:rsidRPr="0096287B" w:rsidRDefault="00D17BC9" w:rsidP="00D17BC9">
      <w:pPr>
        <w:rPr>
          <w:lang w:val="en-US"/>
        </w:rPr>
      </w:pPr>
    </w:p>
    <w:p w14:paraId="3F956E18" w14:textId="77777777" w:rsidR="00D17BC9" w:rsidRPr="0096287B" w:rsidRDefault="00D17BC9" w:rsidP="00D17BC9">
      <w:pPr>
        <w:rPr>
          <w:lang w:val="en-US"/>
        </w:rPr>
      </w:pPr>
    </w:p>
    <w:p w14:paraId="62AD5CA4" w14:textId="77777777" w:rsidR="00D17BC9" w:rsidRPr="0096287B" w:rsidRDefault="00D17BC9" w:rsidP="00D17BC9">
      <w:pPr>
        <w:rPr>
          <w:lang w:val="en-US"/>
        </w:rPr>
      </w:pPr>
    </w:p>
    <w:p w14:paraId="2FC7FC2F" w14:textId="77777777" w:rsidR="00D17BC9" w:rsidRPr="0096287B" w:rsidRDefault="00D17BC9" w:rsidP="00D17BC9">
      <w:pPr>
        <w:rPr>
          <w:lang w:val="en-US"/>
        </w:rPr>
      </w:pPr>
    </w:p>
    <w:p w14:paraId="2622738A" w14:textId="77777777" w:rsidR="00D17BC9" w:rsidRPr="0096287B" w:rsidRDefault="00D17BC9" w:rsidP="00D17BC9">
      <w:pPr>
        <w:rPr>
          <w:lang w:val="en-US"/>
        </w:rPr>
      </w:pPr>
    </w:p>
    <w:p w14:paraId="12B72E28" w14:textId="77777777" w:rsidR="00D17BC9" w:rsidRPr="0096287B" w:rsidRDefault="00D17BC9" w:rsidP="00D17BC9">
      <w:pPr>
        <w:rPr>
          <w:lang w:val="en-US"/>
        </w:rPr>
      </w:pPr>
    </w:p>
    <w:p w14:paraId="187270C7" w14:textId="77777777" w:rsidR="00D17BC9" w:rsidRPr="0096287B" w:rsidRDefault="00D17BC9" w:rsidP="00D17BC9">
      <w:pPr>
        <w:rPr>
          <w:lang w:val="en-US"/>
        </w:rPr>
      </w:pPr>
    </w:p>
    <w:p w14:paraId="795D3744" w14:textId="77777777" w:rsidR="00D17BC9" w:rsidRPr="0096287B" w:rsidRDefault="00D17BC9" w:rsidP="00D17BC9">
      <w:pPr>
        <w:rPr>
          <w:lang w:val="en-US"/>
        </w:rPr>
      </w:pPr>
    </w:p>
    <w:p w14:paraId="081E15A8" w14:textId="77777777" w:rsidR="00D17BC9" w:rsidRPr="0096287B" w:rsidRDefault="00D17BC9" w:rsidP="00D17BC9">
      <w:pPr>
        <w:rPr>
          <w:lang w:val="en-US"/>
        </w:rPr>
      </w:pPr>
    </w:p>
    <w:p w14:paraId="05317B84" w14:textId="77777777" w:rsidR="00D17BC9" w:rsidRPr="0096287B" w:rsidRDefault="00D17BC9" w:rsidP="00D17BC9">
      <w:pPr>
        <w:rPr>
          <w:lang w:val="en-US"/>
        </w:rPr>
      </w:pPr>
    </w:p>
    <w:p w14:paraId="565C343E" w14:textId="77777777" w:rsidR="00D17BC9" w:rsidRPr="0096287B" w:rsidRDefault="00D17BC9" w:rsidP="00D17BC9">
      <w:pPr>
        <w:rPr>
          <w:lang w:val="en-US"/>
        </w:rPr>
      </w:pPr>
    </w:p>
    <w:p w14:paraId="2A4D1EB1" w14:textId="77777777" w:rsidR="00D17BC9" w:rsidRPr="0096287B" w:rsidRDefault="00D17BC9" w:rsidP="00D17BC9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63C4A077" wp14:editId="094CE7F3">
                <wp:simplePos x="0" y="0"/>
                <wp:positionH relativeFrom="column">
                  <wp:posOffset>84455</wp:posOffset>
                </wp:positionH>
                <wp:positionV relativeFrom="paragraph">
                  <wp:posOffset>160655</wp:posOffset>
                </wp:positionV>
                <wp:extent cx="6089650" cy="1301750"/>
                <wp:effectExtent l="0" t="0" r="44450" b="12700"/>
                <wp:wrapTight wrapText="bothSides">
                  <wp:wrapPolygon edited="0">
                    <wp:start x="9325" y="0"/>
                    <wp:lineTo x="0" y="0"/>
                    <wp:lineTo x="0" y="21495"/>
                    <wp:lineTo x="8581" y="21495"/>
                    <wp:lineTo x="19866" y="21495"/>
                    <wp:lineTo x="19798" y="20230"/>
                    <wp:lineTo x="20947" y="15173"/>
                    <wp:lineTo x="21690" y="10747"/>
                    <wp:lineTo x="21690" y="10115"/>
                    <wp:lineTo x="19528" y="0"/>
                    <wp:lineTo x="9325" y="0"/>
                  </wp:wrapPolygon>
                </wp:wrapTight>
                <wp:docPr id="305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650" cy="1301750"/>
                          <a:chOff x="0" y="0"/>
                          <a:chExt cx="6089650" cy="1301750"/>
                        </a:xfrm>
                      </wpg:grpSpPr>
                      <wps:wsp>
                        <wps:cNvPr id="303" name="Arrow: Pentagon 303"/>
                        <wps:cNvSpPr/>
                        <wps:spPr>
                          <a:xfrm>
                            <a:off x="0" y="127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0E7104" w14:textId="77777777" w:rsidR="00D17BC9" w:rsidRDefault="00D17BC9" w:rsidP="00D17BC9">
                              <w:r>
                                <w:t>Goal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Arrow: Chevron 304"/>
                        <wps:cNvSpPr/>
                        <wps:spPr>
                          <a:xfrm>
                            <a:off x="2667000" y="0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1274FB" w14:textId="77777777" w:rsidR="00D17BC9" w:rsidRDefault="00D17BC9" w:rsidP="00D17BC9">
                              <w:r>
                                <w:t>Steps to achieve Goal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C4A077" id="Group 305" o:spid="_x0000_s1057" style="position:absolute;margin-left:6.65pt;margin-top:12.65pt;width:479.5pt;height:102.5pt;z-index:-251648000" coordsize="60896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rrow: Pentagon 303" o:spid="_x0000_s1058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300E7104" w14:textId="77777777" w:rsidR="00D17BC9" w:rsidRDefault="00D17BC9" w:rsidP="00D17BC9">
                        <w:r>
                          <w:t>Goal 1</w:t>
                        </w:r>
                      </w:p>
                    </w:txbxContent>
                  </v:textbox>
                </v:shape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rrow: Chevron 304" o:spid="_x0000_s1059" type="#_x0000_t55" style="position:absolute;left:26670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" adj="17553" fillcolor="white [3201]" strokecolor="#004a98 [3204]" strokeweight="1pt">
                  <v:textbox>
                    <w:txbxContent>
                      <w:p w14:paraId="351274FB" w14:textId="77777777" w:rsidR="00D17BC9" w:rsidRDefault="00D17BC9" w:rsidP="00D17BC9">
                        <w:r>
                          <w:t>Steps to achieve Goal 1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6B9F42EA" w14:textId="77777777" w:rsidR="00D17BC9" w:rsidRPr="0096287B" w:rsidRDefault="00D17BC9" w:rsidP="00D17BC9">
      <w:pPr>
        <w:rPr>
          <w:lang w:val="en-US"/>
        </w:rPr>
      </w:pPr>
    </w:p>
    <w:p w14:paraId="57D70A4F" w14:textId="77777777" w:rsidR="00D17BC9" w:rsidRPr="0096287B" w:rsidRDefault="00D17BC9" w:rsidP="00D17BC9">
      <w:pPr>
        <w:rPr>
          <w:lang w:val="en-US"/>
        </w:rPr>
      </w:pPr>
      <w:r w:rsidRPr="0096287B"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666B0C46" wp14:editId="33C2BFB5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6156325" cy="1289050"/>
                <wp:effectExtent l="0" t="0" r="34925" b="25400"/>
                <wp:wrapTight wrapText="bothSides">
                  <wp:wrapPolygon edited="0">
                    <wp:start x="0" y="0"/>
                    <wp:lineTo x="0" y="21706"/>
                    <wp:lineTo x="8488" y="21706"/>
                    <wp:lineTo x="19851" y="21706"/>
                    <wp:lineTo x="19784" y="20430"/>
                    <wp:lineTo x="20920" y="15322"/>
                    <wp:lineTo x="21656" y="10853"/>
                    <wp:lineTo x="21656" y="10215"/>
                    <wp:lineTo x="19517" y="0"/>
                    <wp:lineTo x="0" y="0"/>
                  </wp:wrapPolygon>
                </wp:wrapTight>
                <wp:docPr id="313" name="Group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325" cy="1289050"/>
                          <a:chOff x="247650" y="-25400"/>
                          <a:chExt cx="6156325" cy="1289050"/>
                        </a:xfrm>
                      </wpg:grpSpPr>
                      <wps:wsp>
                        <wps:cNvPr id="314" name="Arrow: Pentagon 314"/>
                        <wps:cNvSpPr/>
                        <wps:spPr>
                          <a:xfrm>
                            <a:off x="247650" y="-254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1E8273" w14:textId="77777777" w:rsidR="00D17BC9" w:rsidRDefault="00D17BC9" w:rsidP="00D17BC9">
                              <w:r>
                                <w:t>Goal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Arrow: Chevron 315"/>
                        <wps:cNvSpPr/>
                        <wps:spPr>
                          <a:xfrm>
                            <a:off x="2981325" y="-25400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920673" w14:textId="77777777" w:rsidR="00D17BC9" w:rsidRDefault="00D17BC9" w:rsidP="00D17BC9">
                              <w:r>
                                <w:t>Steps to achieve Goal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6B0C46" id="Group 313" o:spid="_x0000_s1060" style="position:absolute;margin-left:433.55pt;margin-top:9.75pt;width:484.75pt;height:101.5pt;z-index:-251646976;mso-position-horizontal:right;mso-position-horizontal-relative:margin;mso-width-relative:margin;mso-height-relative:margin" coordorigin="2476,-254" coordsize="61563,1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">
                <v:shape id="Arrow: Pentagon 314" o:spid="_x0000_s1061" type="#_x0000_t15" style="position:absolute;left:2476;top:-254;width:30036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201E8273" w14:textId="77777777" w:rsidR="00D17BC9" w:rsidRDefault="00D17BC9" w:rsidP="00D17BC9">
                        <w:r>
                          <w:t>Goal 2</w:t>
                        </w:r>
                      </w:p>
                    </w:txbxContent>
                  </v:textbox>
                </v:shape>
                <v:shape id="Arrow: Chevron 315" o:spid="_x0000_s1062" type="#_x0000_t55" style="position:absolute;left:29813;top:-254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" adj="17553" fillcolor="white [3201]" strokecolor="#004a98 [3204]" strokeweight="1pt">
                  <v:textbox>
                    <w:txbxContent>
                      <w:p w14:paraId="23920673" w14:textId="77777777" w:rsidR="00D17BC9" w:rsidRDefault="00D17BC9" w:rsidP="00D17BC9">
                        <w:r>
                          <w:t>Steps to achieve Goal 2</w:t>
                        </w:r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p w14:paraId="6FB369EA" w14:textId="77777777" w:rsidR="00D17BC9" w:rsidRPr="0096287B" w:rsidRDefault="00D17BC9" w:rsidP="00D17BC9">
      <w:pPr>
        <w:rPr>
          <w:lang w:val="en-US"/>
        </w:rPr>
      </w:pPr>
    </w:p>
    <w:p w14:paraId="50F32174" w14:textId="77777777" w:rsidR="00D17BC9" w:rsidRDefault="00D17BC9" w:rsidP="00D17BC9">
      <w:pPr>
        <w:rPr>
          <w:lang w:val="en-US"/>
        </w:rPr>
      </w:pPr>
    </w:p>
    <w:p w14:paraId="1A574B44" w14:textId="77777777" w:rsidR="00D17BC9" w:rsidRPr="0096287B" w:rsidRDefault="00D17BC9" w:rsidP="00D17BC9">
      <w:pPr>
        <w:rPr>
          <w:lang w:val="en-US"/>
        </w:rPr>
      </w:pPr>
    </w:p>
    <w:p w14:paraId="21EF274D" w14:textId="77777777" w:rsidR="00D17BC9" w:rsidRPr="0096287B" w:rsidRDefault="00D17BC9" w:rsidP="00D17BC9">
      <w:pPr>
        <w:rPr>
          <w:lang w:val="en-US"/>
        </w:rPr>
      </w:pPr>
    </w:p>
    <w:p w14:paraId="6EC38644" w14:textId="77777777" w:rsidR="00D17BC9" w:rsidRPr="0096287B" w:rsidRDefault="00D17BC9" w:rsidP="00D17BC9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1415A45" wp14:editId="5330E8E6">
                <wp:simplePos x="0" y="0"/>
                <wp:positionH relativeFrom="column">
                  <wp:posOffset>46355</wp:posOffset>
                </wp:positionH>
                <wp:positionV relativeFrom="paragraph">
                  <wp:posOffset>104140</wp:posOffset>
                </wp:positionV>
                <wp:extent cx="6118225" cy="1330325"/>
                <wp:effectExtent l="0" t="0" r="34925" b="22225"/>
                <wp:wrapNone/>
                <wp:docPr id="316" name="Group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8225" cy="1330325"/>
                          <a:chOff x="0" y="-28575"/>
                          <a:chExt cx="6118225" cy="1330325"/>
                        </a:xfrm>
                      </wpg:grpSpPr>
                      <wps:wsp>
                        <wps:cNvPr id="317" name="Arrow: Pentagon 317"/>
                        <wps:cNvSpPr/>
                        <wps:spPr>
                          <a:xfrm>
                            <a:off x="0" y="127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5C5791" w14:textId="77777777" w:rsidR="00D17BC9" w:rsidRDefault="00D17BC9" w:rsidP="00D17BC9">
                              <w:r>
                                <w:t>Goal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Arrow: Chevron 318"/>
                        <wps:cNvSpPr/>
                        <wps:spPr>
                          <a:xfrm>
                            <a:off x="2695575" y="-28575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4CD92B" w14:textId="77777777" w:rsidR="00D17BC9" w:rsidRDefault="00D17BC9" w:rsidP="00D17BC9">
                              <w:r>
                                <w:t>Steps to achieve Goal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415A45" id="Group 316" o:spid="_x0000_s1063" style="position:absolute;margin-left:3.65pt;margin-top:8.2pt;width:481.75pt;height:104.75pt;z-index:251670528;mso-width-relative:margin;mso-height-relative:margin" coordorigin=",-285" coordsize="61182,13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">
                <v:shape id="Arrow: Pentagon 317" o:spid="_x0000_s1064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1F5C5791" w14:textId="77777777" w:rsidR="00D17BC9" w:rsidRDefault="00D17BC9" w:rsidP="00D17BC9">
                        <w:r>
                          <w:t>Goal 3</w:t>
                        </w:r>
                      </w:p>
                    </w:txbxContent>
                  </v:textbox>
                </v:shape>
                <v:shape id="Arrow: Chevron 318" o:spid="_x0000_s1065" type="#_x0000_t55" style="position:absolute;left:26955;top:-285;width:34227;height:12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" adj="17553" fillcolor="white [3201]" strokecolor="#004a98 [3204]" strokeweight="1pt">
                  <v:textbox>
                    <w:txbxContent>
                      <w:p w14:paraId="4C4CD92B" w14:textId="77777777" w:rsidR="00D17BC9" w:rsidRDefault="00D17BC9" w:rsidP="00D17BC9">
                        <w:r>
                          <w:t>Steps to achieve Goal 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E02E1FA" w14:textId="77777777" w:rsidR="00D17BC9" w:rsidRPr="0096287B" w:rsidRDefault="00D17BC9" w:rsidP="00D17BC9">
      <w:pPr>
        <w:rPr>
          <w:lang w:val="en-US"/>
        </w:rPr>
      </w:pPr>
    </w:p>
    <w:p w14:paraId="2FA416A7" w14:textId="77777777" w:rsidR="00D17BC9" w:rsidRPr="0096287B" w:rsidRDefault="00D17BC9" w:rsidP="00D17BC9">
      <w:pPr>
        <w:rPr>
          <w:lang w:val="en-US"/>
        </w:rPr>
      </w:pPr>
    </w:p>
    <w:p w14:paraId="4505CE8C" w14:textId="77777777" w:rsidR="00D17BC9" w:rsidRPr="0096287B" w:rsidRDefault="00D17BC9" w:rsidP="00D17BC9">
      <w:pPr>
        <w:rPr>
          <w:lang w:val="en-US"/>
        </w:rPr>
      </w:pPr>
    </w:p>
    <w:p w14:paraId="0AD1AE73" w14:textId="77777777" w:rsidR="00D17BC9" w:rsidRPr="0096287B" w:rsidRDefault="00D17BC9" w:rsidP="00D17BC9">
      <w:pPr>
        <w:rPr>
          <w:lang w:val="en-US"/>
        </w:rPr>
      </w:pPr>
    </w:p>
    <w:p w14:paraId="291E203C" w14:textId="77777777" w:rsidR="00D17BC9" w:rsidRPr="0096287B" w:rsidRDefault="00D17BC9" w:rsidP="00D17BC9">
      <w:pPr>
        <w:rPr>
          <w:lang w:val="en-US"/>
        </w:rPr>
      </w:pPr>
    </w:p>
    <w:p w14:paraId="03C768F4" w14:textId="77777777" w:rsidR="00D17BC9" w:rsidRPr="0096287B" w:rsidRDefault="00D17BC9" w:rsidP="00D17BC9">
      <w:pPr>
        <w:rPr>
          <w:lang w:val="en-US"/>
        </w:rPr>
      </w:pPr>
    </w:p>
    <w:p w14:paraId="1412133D" w14:textId="77777777" w:rsidR="00D17BC9" w:rsidRPr="0096287B" w:rsidRDefault="00D17BC9" w:rsidP="00D17BC9">
      <w:pPr>
        <w:rPr>
          <w:lang w:val="en-US"/>
        </w:rPr>
      </w:pPr>
    </w:p>
    <w:p w14:paraId="1478C04A" w14:textId="77777777" w:rsidR="00D17BC9" w:rsidRDefault="00D17BC9" w:rsidP="00D17BC9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63A59C" wp14:editId="07D51449">
                <wp:simplePos x="0" y="0"/>
                <wp:positionH relativeFrom="margin">
                  <wp:posOffset>3313430</wp:posOffset>
                </wp:positionH>
                <wp:positionV relativeFrom="paragraph">
                  <wp:posOffset>210185</wp:posOffset>
                </wp:positionV>
                <wp:extent cx="3093057" cy="2854518"/>
                <wp:effectExtent l="0" t="0" r="12700" b="2222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3057" cy="28545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6E582" w14:textId="77777777" w:rsidR="00D17BC9" w:rsidRDefault="00D17BC9" w:rsidP="00D17BC9">
                            <w:pPr>
                              <w:jc w:val="center"/>
                            </w:pPr>
                            <w:r>
                              <w:t xml:space="preserve">Using the FFA Career and Leadership Development Events site,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</w:rPr>
                                <w:t>FFA</w:t>
                              </w:r>
                              <w:r w:rsidRPr="00785306">
                                <w:rPr>
                                  <w:rStyle w:val="Hyperlink"/>
                                </w:rPr>
                                <w:t>.org/participate/</w:t>
                              </w:r>
                              <w:proofErr w:type="spellStart"/>
                              <w:r w:rsidRPr="00785306">
                                <w:rPr>
                                  <w:rStyle w:val="Hyperlink"/>
                                </w:rPr>
                                <w:t>cde-lde</w:t>
                              </w:r>
                              <w:proofErr w:type="spellEnd"/>
                              <w:r w:rsidRPr="00785306">
                                <w:rPr>
                                  <w:rStyle w:val="Hyperlink"/>
                                </w:rPr>
                                <w:t>/</w:t>
                              </w:r>
                            </w:hyperlink>
                            <w:r>
                              <w:t>, identify three CDEs or LDEs that would help you achieve your career goals.</w:t>
                            </w:r>
                          </w:p>
                          <w:p w14:paraId="5B3F9AAB" w14:textId="77777777" w:rsidR="00D17BC9" w:rsidRDefault="00D17BC9" w:rsidP="00D17BC9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36"/>
                              </w:numPr>
                              <w:spacing w:after="160" w:line="360" w:lineRule="auto"/>
                            </w:pPr>
                            <w:r>
                              <w:t>______________________________________________</w:t>
                            </w:r>
                          </w:p>
                          <w:p w14:paraId="321D8849" w14:textId="77777777" w:rsidR="00D17BC9" w:rsidRDefault="00D17BC9" w:rsidP="00D17BC9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36"/>
                              </w:numPr>
                              <w:spacing w:after="160" w:line="360" w:lineRule="auto"/>
                            </w:pPr>
                            <w:r>
                              <w:t>______________________________________________</w:t>
                            </w:r>
                          </w:p>
                          <w:p w14:paraId="32021D28" w14:textId="77777777" w:rsidR="00D17BC9" w:rsidRDefault="00D17BC9" w:rsidP="00D17BC9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36"/>
                              </w:numPr>
                              <w:spacing w:after="160" w:line="360" w:lineRule="auto"/>
                            </w:pPr>
                            <w:r>
                              <w:t xml:space="preserve">______________________________________________ </w:t>
                            </w:r>
                          </w:p>
                          <w:p w14:paraId="162549B2" w14:textId="77777777" w:rsidR="00D17BC9" w:rsidRDefault="00D17BC9" w:rsidP="00D17BC9">
                            <w:pPr>
                              <w:spacing w:line="276" w:lineRule="auto"/>
                            </w:pPr>
                            <w:r>
                              <w:t xml:space="preserve">Identify three reasons why these specific three events will help you achieve your career goals. </w:t>
                            </w:r>
                          </w:p>
                          <w:p w14:paraId="2F88F40D" w14:textId="77777777" w:rsidR="00D17BC9" w:rsidRDefault="00D17BC9" w:rsidP="00D17BC9">
                            <w:pPr>
                              <w:spacing w:line="276" w:lineRule="auto"/>
                            </w:pPr>
                            <w:r>
                              <w:t>1.</w:t>
                            </w:r>
                          </w:p>
                          <w:p w14:paraId="34076E04" w14:textId="77777777" w:rsidR="00D17BC9" w:rsidRDefault="00D17BC9" w:rsidP="00D17BC9">
                            <w:pPr>
                              <w:spacing w:line="276" w:lineRule="auto"/>
                            </w:pPr>
                            <w:r>
                              <w:t>2.</w:t>
                            </w:r>
                          </w:p>
                          <w:p w14:paraId="1C145A62" w14:textId="77777777" w:rsidR="00D17BC9" w:rsidRDefault="00D17BC9" w:rsidP="00D17BC9">
                            <w:pPr>
                              <w:spacing w:line="276" w:lineRule="auto"/>
                            </w:pPr>
                            <w: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63A59C" id="Rectangle 32" o:spid="_x0000_s1066" style="position:absolute;margin-left:260.9pt;margin-top:16.55pt;width:243.55pt;height:2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" fillcolor="white [3201]" strokecolor="#004a98 [3204]" strokeweight="1pt">
                <v:textbox>
                  <w:txbxContent>
                    <w:p w14:paraId="5C26E582" w14:textId="77777777" w:rsidR="00D17BC9" w:rsidRDefault="00D17BC9" w:rsidP="00D17BC9">
                      <w:pPr>
                        <w:jc w:val="center"/>
                      </w:pPr>
                      <w:r>
                        <w:t xml:space="preserve">Using the FFA Career and Leadership Development Events site, </w:t>
                      </w:r>
                      <w:hyperlink r:id="rId14" w:history="1">
                        <w:r>
                          <w:rPr>
                            <w:rStyle w:val="Hyperlink"/>
                          </w:rPr>
                          <w:t>FFA</w:t>
                        </w:r>
                        <w:r w:rsidRPr="00785306">
                          <w:rPr>
                            <w:rStyle w:val="Hyperlink"/>
                          </w:rPr>
                          <w:t>.org/participate/</w:t>
                        </w:r>
                        <w:proofErr w:type="spellStart"/>
                        <w:r w:rsidRPr="00785306">
                          <w:rPr>
                            <w:rStyle w:val="Hyperlink"/>
                          </w:rPr>
                          <w:t>cde-lde</w:t>
                        </w:r>
                        <w:proofErr w:type="spellEnd"/>
                        <w:r w:rsidRPr="00785306">
                          <w:rPr>
                            <w:rStyle w:val="Hyperlink"/>
                          </w:rPr>
                          <w:t>/</w:t>
                        </w:r>
                      </w:hyperlink>
                      <w:r>
                        <w:t>, identify three CDEs or LDEs that would help you achieve your career goals.</w:t>
                      </w:r>
                    </w:p>
                    <w:p w14:paraId="5B3F9AAB" w14:textId="77777777" w:rsidR="00D17BC9" w:rsidRDefault="00D17BC9" w:rsidP="00D17BC9">
                      <w:pPr>
                        <w:pStyle w:val="ListParagraph"/>
                        <w:widowControl/>
                        <w:numPr>
                          <w:ilvl w:val="0"/>
                          <w:numId w:val="36"/>
                        </w:numPr>
                        <w:spacing w:after="160" w:line="360" w:lineRule="auto"/>
                      </w:pPr>
                      <w:r>
                        <w:t>______________________________________________</w:t>
                      </w:r>
                    </w:p>
                    <w:p w14:paraId="321D8849" w14:textId="77777777" w:rsidR="00D17BC9" w:rsidRDefault="00D17BC9" w:rsidP="00D17BC9">
                      <w:pPr>
                        <w:pStyle w:val="ListParagraph"/>
                        <w:widowControl/>
                        <w:numPr>
                          <w:ilvl w:val="0"/>
                          <w:numId w:val="36"/>
                        </w:numPr>
                        <w:spacing w:after="160" w:line="360" w:lineRule="auto"/>
                      </w:pPr>
                      <w:r>
                        <w:t>______________________________________________</w:t>
                      </w:r>
                    </w:p>
                    <w:p w14:paraId="32021D28" w14:textId="77777777" w:rsidR="00D17BC9" w:rsidRDefault="00D17BC9" w:rsidP="00D17BC9">
                      <w:pPr>
                        <w:pStyle w:val="ListParagraph"/>
                        <w:widowControl/>
                        <w:numPr>
                          <w:ilvl w:val="0"/>
                          <w:numId w:val="36"/>
                        </w:numPr>
                        <w:spacing w:after="160" w:line="360" w:lineRule="auto"/>
                      </w:pPr>
                      <w:r>
                        <w:t xml:space="preserve">______________________________________________ </w:t>
                      </w:r>
                    </w:p>
                    <w:p w14:paraId="162549B2" w14:textId="77777777" w:rsidR="00D17BC9" w:rsidRDefault="00D17BC9" w:rsidP="00D17BC9">
                      <w:pPr>
                        <w:spacing w:line="276" w:lineRule="auto"/>
                      </w:pPr>
                      <w:r>
                        <w:t xml:space="preserve">Identify three reasons why these specific three events will help you achieve your career goals. </w:t>
                      </w:r>
                    </w:p>
                    <w:p w14:paraId="2F88F40D" w14:textId="77777777" w:rsidR="00D17BC9" w:rsidRDefault="00D17BC9" w:rsidP="00D17BC9">
                      <w:pPr>
                        <w:spacing w:line="276" w:lineRule="auto"/>
                      </w:pPr>
                      <w:r>
                        <w:t>1.</w:t>
                      </w:r>
                    </w:p>
                    <w:p w14:paraId="34076E04" w14:textId="77777777" w:rsidR="00D17BC9" w:rsidRDefault="00D17BC9" w:rsidP="00D17BC9">
                      <w:pPr>
                        <w:spacing w:line="276" w:lineRule="auto"/>
                      </w:pPr>
                      <w:r>
                        <w:t>2.</w:t>
                      </w:r>
                    </w:p>
                    <w:p w14:paraId="1C145A62" w14:textId="77777777" w:rsidR="00D17BC9" w:rsidRDefault="00D17BC9" w:rsidP="00D17BC9">
                      <w:pPr>
                        <w:spacing w:line="276" w:lineRule="auto"/>
                      </w:pPr>
                      <w:r>
                        <w:t>3.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77FA5B" wp14:editId="59CC339F">
                <wp:simplePos x="0" y="0"/>
                <wp:positionH relativeFrom="margin">
                  <wp:posOffset>-19050</wp:posOffset>
                </wp:positionH>
                <wp:positionV relativeFrom="paragraph">
                  <wp:posOffset>195580</wp:posOffset>
                </wp:positionV>
                <wp:extent cx="3092450" cy="2120900"/>
                <wp:effectExtent l="0" t="0" r="12700" b="127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0" cy="2120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04785" w14:textId="77777777" w:rsidR="00D17BC9" w:rsidRDefault="00D17BC9" w:rsidP="00D17BC9">
                            <w:pPr>
                              <w:spacing w:line="276" w:lineRule="auto"/>
                            </w:pPr>
                            <w:r>
                              <w:t>Identify three careers you find interesting or may have interest in pursuing.</w:t>
                            </w:r>
                          </w:p>
                          <w:p w14:paraId="115489B8" w14:textId="77777777" w:rsidR="00D17BC9" w:rsidRDefault="00D17BC9" w:rsidP="00D17BC9">
                            <w:pPr>
                              <w:spacing w:line="276" w:lineRule="auto"/>
                            </w:pPr>
                            <w:r>
                              <w:t>1.</w:t>
                            </w:r>
                          </w:p>
                          <w:p w14:paraId="7334077F" w14:textId="77777777" w:rsidR="00D17BC9" w:rsidRDefault="00D17BC9" w:rsidP="00D17BC9">
                            <w:pPr>
                              <w:spacing w:line="276" w:lineRule="auto"/>
                            </w:pPr>
                          </w:p>
                          <w:p w14:paraId="2E10810F" w14:textId="77777777" w:rsidR="00D17BC9" w:rsidRDefault="00D17BC9" w:rsidP="00D17BC9">
                            <w:pPr>
                              <w:spacing w:line="276" w:lineRule="auto"/>
                            </w:pPr>
                            <w:r>
                              <w:t>2.</w:t>
                            </w:r>
                          </w:p>
                          <w:p w14:paraId="4A33E1E8" w14:textId="77777777" w:rsidR="00D17BC9" w:rsidRDefault="00D17BC9" w:rsidP="00D17BC9">
                            <w:pPr>
                              <w:spacing w:line="276" w:lineRule="auto"/>
                            </w:pPr>
                          </w:p>
                          <w:p w14:paraId="436E69BB" w14:textId="77777777" w:rsidR="00D17BC9" w:rsidRDefault="00D17BC9" w:rsidP="00D17BC9">
                            <w:pPr>
                              <w:spacing w:line="276" w:lineRule="auto"/>
                            </w:pPr>
                            <w: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77FA5B" id="Rectangle 24" o:spid="_x0000_s1067" style="position:absolute;margin-left:-1.5pt;margin-top:15.4pt;width:243.5pt;height:16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" fillcolor="white [3201]" strokecolor="#004a98 [3204]" strokeweight="1pt">
                <v:textbox>
                  <w:txbxContent>
                    <w:p w14:paraId="40D04785" w14:textId="77777777" w:rsidR="00D17BC9" w:rsidRDefault="00D17BC9" w:rsidP="00D17BC9">
                      <w:pPr>
                        <w:spacing w:line="276" w:lineRule="auto"/>
                      </w:pPr>
                      <w:r>
                        <w:t>Identify three careers you find interesting or may have interest in pursuing.</w:t>
                      </w:r>
                    </w:p>
                    <w:p w14:paraId="115489B8" w14:textId="77777777" w:rsidR="00D17BC9" w:rsidRDefault="00D17BC9" w:rsidP="00D17BC9">
                      <w:pPr>
                        <w:spacing w:line="276" w:lineRule="auto"/>
                      </w:pPr>
                      <w:r>
                        <w:t>1.</w:t>
                      </w:r>
                    </w:p>
                    <w:p w14:paraId="7334077F" w14:textId="77777777" w:rsidR="00D17BC9" w:rsidRDefault="00D17BC9" w:rsidP="00D17BC9">
                      <w:pPr>
                        <w:spacing w:line="276" w:lineRule="auto"/>
                      </w:pPr>
                    </w:p>
                    <w:p w14:paraId="2E10810F" w14:textId="77777777" w:rsidR="00D17BC9" w:rsidRDefault="00D17BC9" w:rsidP="00D17BC9">
                      <w:pPr>
                        <w:spacing w:line="276" w:lineRule="auto"/>
                      </w:pPr>
                      <w:r>
                        <w:t>2.</w:t>
                      </w:r>
                    </w:p>
                    <w:p w14:paraId="4A33E1E8" w14:textId="77777777" w:rsidR="00D17BC9" w:rsidRDefault="00D17BC9" w:rsidP="00D17BC9">
                      <w:pPr>
                        <w:spacing w:line="276" w:lineRule="auto"/>
                      </w:pPr>
                    </w:p>
                    <w:p w14:paraId="436E69BB" w14:textId="77777777" w:rsidR="00D17BC9" w:rsidRDefault="00D17BC9" w:rsidP="00D17BC9">
                      <w:pPr>
                        <w:spacing w:line="276" w:lineRule="auto"/>
                      </w:pPr>
                      <w:r>
                        <w:t>3.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lang w:val="en-US"/>
        </w:rPr>
        <w:t>Part 4: Extend your learning and think about careers by completing the questions below.</w:t>
      </w:r>
    </w:p>
    <w:p w14:paraId="7775820A" w14:textId="77777777" w:rsidR="00D17BC9" w:rsidRPr="0096287B" w:rsidRDefault="00D17BC9" w:rsidP="00D17BC9">
      <w:pPr>
        <w:rPr>
          <w:lang w:val="en-US"/>
        </w:rPr>
      </w:pPr>
    </w:p>
    <w:p w14:paraId="720AAB72" w14:textId="77777777" w:rsidR="00D17BC9" w:rsidRDefault="00D17BC9" w:rsidP="00D17BC9">
      <w:pPr>
        <w:rPr>
          <w:lang w:val="en-US"/>
        </w:rPr>
      </w:pPr>
    </w:p>
    <w:p w14:paraId="1E603152" w14:textId="77777777" w:rsidR="00D17BC9" w:rsidRDefault="00D17BC9" w:rsidP="00D17BC9">
      <w:pPr>
        <w:rPr>
          <w:lang w:val="en-US"/>
        </w:rPr>
      </w:pPr>
    </w:p>
    <w:p w14:paraId="6B50E8D5" w14:textId="77777777" w:rsidR="00D17BC9" w:rsidRDefault="00D17BC9" w:rsidP="00D17BC9">
      <w:pPr>
        <w:rPr>
          <w:lang w:val="en-US"/>
        </w:rPr>
      </w:pPr>
    </w:p>
    <w:p w14:paraId="1A012F9D" w14:textId="77777777" w:rsidR="00D17BC9" w:rsidRDefault="00D17BC9" w:rsidP="00D17BC9">
      <w:pPr>
        <w:rPr>
          <w:lang w:val="en-US"/>
        </w:rPr>
      </w:pPr>
    </w:p>
    <w:p w14:paraId="3A8C53CE" w14:textId="77777777" w:rsidR="00D17BC9" w:rsidRDefault="00D17BC9" w:rsidP="00D17BC9">
      <w:pPr>
        <w:rPr>
          <w:lang w:val="en-US"/>
        </w:rPr>
      </w:pPr>
    </w:p>
    <w:p w14:paraId="3477E166" w14:textId="77777777" w:rsidR="00D17BC9" w:rsidRDefault="00D17BC9" w:rsidP="00D17BC9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E54E4E" wp14:editId="3CF9BD42">
                <wp:simplePos x="0" y="0"/>
                <wp:positionH relativeFrom="margin">
                  <wp:posOffset>2930525</wp:posOffset>
                </wp:positionH>
                <wp:positionV relativeFrom="paragraph">
                  <wp:posOffset>29210</wp:posOffset>
                </wp:positionV>
                <wp:extent cx="424819" cy="241300"/>
                <wp:effectExtent l="0" t="19050" r="32385" b="44450"/>
                <wp:wrapNone/>
                <wp:docPr id="41" name="Arrow: Righ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9" cy="241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A9DCA" id="Arrow: Right 41" o:spid="_x0000_s1026" type="#_x0000_t13" style="position:absolute;margin-left:230.75pt;margin-top:2.3pt;width:33.45pt;height:19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" adj="15466" fillcolor="#004a98 [3204]" strokecolor="#00244b [1604]" strokeweight="1pt">
                <w10:wrap anchorx="margin"/>
              </v:shape>
            </w:pict>
          </mc:Fallback>
        </mc:AlternateContent>
      </w:r>
    </w:p>
    <w:p w14:paraId="760EDE8B" w14:textId="77777777" w:rsidR="00D17BC9" w:rsidRDefault="00D17BC9" w:rsidP="00D17BC9">
      <w:pPr>
        <w:rPr>
          <w:lang w:val="en-US"/>
        </w:rPr>
      </w:pPr>
    </w:p>
    <w:p w14:paraId="337C6831" w14:textId="77777777" w:rsidR="00D17BC9" w:rsidRDefault="00D17BC9" w:rsidP="00D17BC9">
      <w:pPr>
        <w:rPr>
          <w:lang w:val="en-US"/>
        </w:rPr>
      </w:pPr>
    </w:p>
    <w:p w14:paraId="46B5F6A5" w14:textId="77777777" w:rsidR="00D17BC9" w:rsidRDefault="00D17BC9" w:rsidP="00D17BC9">
      <w:pPr>
        <w:rPr>
          <w:lang w:val="en-US"/>
        </w:rPr>
      </w:pPr>
    </w:p>
    <w:p w14:paraId="4DC3DF6C" w14:textId="77777777" w:rsidR="00D17BC9" w:rsidRDefault="00D17BC9" w:rsidP="00D17BC9">
      <w:pPr>
        <w:rPr>
          <w:lang w:val="en-US"/>
        </w:rPr>
      </w:pPr>
    </w:p>
    <w:p w14:paraId="6E5F1703" w14:textId="77777777" w:rsidR="00D17BC9" w:rsidRDefault="00D17BC9" w:rsidP="00D17BC9">
      <w:pPr>
        <w:rPr>
          <w:lang w:val="en-US"/>
        </w:rPr>
      </w:pPr>
    </w:p>
    <w:p w14:paraId="5102B3B1" w14:textId="77777777" w:rsidR="00D17BC9" w:rsidRDefault="00D17BC9" w:rsidP="00D17BC9">
      <w:pPr>
        <w:rPr>
          <w:lang w:val="en-US"/>
        </w:rPr>
      </w:pPr>
    </w:p>
    <w:p w14:paraId="6FB472D3" w14:textId="77777777" w:rsidR="00D17BC9" w:rsidRDefault="00D17BC9" w:rsidP="00D17BC9">
      <w:pPr>
        <w:rPr>
          <w:lang w:val="en-US"/>
        </w:rPr>
      </w:pPr>
    </w:p>
    <w:p w14:paraId="78A60D92" w14:textId="77777777" w:rsidR="00D17BC9" w:rsidRDefault="00D17BC9" w:rsidP="00D17BC9">
      <w:pPr>
        <w:rPr>
          <w:lang w:val="en-US"/>
        </w:rPr>
      </w:pPr>
    </w:p>
    <w:p w14:paraId="1563A33C" w14:textId="77777777" w:rsidR="00D17BC9" w:rsidRPr="0096287B" w:rsidRDefault="00D17BC9" w:rsidP="00D17BC9">
      <w:pPr>
        <w:rPr>
          <w:lang w:val="en-US"/>
        </w:rPr>
      </w:pPr>
      <w:r w:rsidRPr="0096287B">
        <w:rPr>
          <w:lang w:val="en-US"/>
        </w:rPr>
        <w:t xml:space="preserve">Part </w:t>
      </w:r>
      <w:r>
        <w:rPr>
          <w:lang w:val="en-US"/>
        </w:rPr>
        <w:t>5</w:t>
      </w:r>
      <w:r w:rsidRPr="0096287B">
        <w:rPr>
          <w:lang w:val="en-US"/>
        </w:rPr>
        <w:t xml:space="preserve">: Revisit the KWL chat from </w:t>
      </w:r>
      <w:r>
        <w:rPr>
          <w:lang w:val="en-US"/>
        </w:rPr>
        <w:t>P</w:t>
      </w:r>
      <w:r w:rsidRPr="0096287B">
        <w:rPr>
          <w:lang w:val="en-US"/>
        </w:rPr>
        <w:t xml:space="preserve">art 1 of this activity. Complete the L </w:t>
      </w:r>
      <w:r>
        <w:rPr>
          <w:lang w:val="en-US"/>
        </w:rPr>
        <w:t>(</w:t>
      </w:r>
      <w:r w:rsidRPr="0096287B">
        <w:rPr>
          <w:lang w:val="en-US"/>
        </w:rPr>
        <w:t>what you learned</w:t>
      </w:r>
      <w:r>
        <w:rPr>
          <w:lang w:val="en-US"/>
        </w:rPr>
        <w:t>)</w:t>
      </w:r>
      <w:r w:rsidRPr="0096287B">
        <w:rPr>
          <w:lang w:val="en-US"/>
        </w:rPr>
        <w:t xml:space="preserve"> </w:t>
      </w:r>
      <w:r>
        <w:rPr>
          <w:lang w:val="en-US"/>
        </w:rPr>
        <w:t>c</w:t>
      </w:r>
      <w:r w:rsidRPr="0096287B">
        <w:rPr>
          <w:lang w:val="en-US"/>
        </w:rPr>
        <w:t xml:space="preserve">olumn of the chart. Take a second look </w:t>
      </w:r>
      <w:r>
        <w:rPr>
          <w:lang w:val="en-US"/>
        </w:rPr>
        <w:t>at</w:t>
      </w:r>
      <w:r w:rsidRPr="0096287B">
        <w:rPr>
          <w:lang w:val="en-US"/>
        </w:rPr>
        <w:t xml:space="preserve"> the W column and see if you have any lingering questions.</w:t>
      </w:r>
      <w:bookmarkEnd w:id="1"/>
    </w:p>
    <w:bookmarkEnd w:id="2"/>
    <w:p w14:paraId="25719658" w14:textId="6CF167E0" w:rsidR="004A6E06" w:rsidRPr="00B00AF5" w:rsidRDefault="004A6E06" w:rsidP="00D17BC9"/>
    <w:sectPr w:rsidR="004A6E06" w:rsidRPr="00B00AF5" w:rsidSect="00C10763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2242" w:h="15842" w:code="1"/>
      <w:pgMar w:top="1411" w:right="1411" w:bottom="907" w:left="1411" w:header="706" w:footer="3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8190B" w14:textId="77777777" w:rsidR="002E16D1" w:rsidRDefault="002E16D1" w:rsidP="00E974FE">
      <w:pPr>
        <w:spacing w:after="0"/>
      </w:pPr>
      <w:r>
        <w:separator/>
      </w:r>
    </w:p>
  </w:endnote>
  <w:endnote w:type="continuationSeparator" w:id="0">
    <w:p w14:paraId="6ED10BE2" w14:textId="77777777" w:rsidR="002E16D1" w:rsidRDefault="002E16D1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1" w:fontKey="{69305F60-D851-49BF-8E44-60C77EA065E3}"/>
    <w:embedBold r:id="rId2" w:fontKey="{CD86D77A-2DBD-4515-84BB-A6A00A08B59F}"/>
    <w:embedItalic r:id="rId3" w:fontKey="{46347DF6-BC6F-4E34-BFA9-6AB70C345C1F}"/>
  </w:font>
  <w:font w:name="Anton">
    <w:altName w:val="Calibri"/>
    <w:charset w:val="00"/>
    <w:family w:val="auto"/>
    <w:pitch w:val="variable"/>
    <w:sig w:usb0="2000000F" w:usb1="00000000" w:usb2="00000000" w:usb3="00000000" w:csb0="00000193" w:csb1="00000000"/>
    <w:embedRegular r:id="rId4" w:fontKey="{534292A3-BE55-40A2-A10E-89D86796CC50}"/>
    <w:embedBold r:id="rId5" w:fontKey="{3D3F9909-52C5-48C6-980C-C38A7AB51F8F}"/>
    <w:embedItalic r:id="rId6" w:fontKey="{BE662EAE-53A7-4355-84C8-0EC11898740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49ECABF6-3B26-49DC-B240-90EAFEE38FEF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9B874AAC-7FAF-4D14-8DC2-BC98F4155740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  <w:embedBold r:id="rId9" w:fontKey="{2FC50A77-BFD8-4189-8DD9-FD8F398095CE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F6A477DE-5D93-4E3C-83FE-10D6B72263B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679EFF20-A16A-49B5-8E27-47B54A7A7146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2E481" w14:textId="77777777" w:rsidR="002E16D1" w:rsidRDefault="002E16D1" w:rsidP="00E974FE">
      <w:pPr>
        <w:spacing w:after="0"/>
      </w:pPr>
      <w:r>
        <w:separator/>
      </w:r>
    </w:p>
  </w:footnote>
  <w:footnote w:type="continuationSeparator" w:id="0">
    <w:p w14:paraId="556FB6AB" w14:textId="77777777" w:rsidR="002E16D1" w:rsidRDefault="002E16D1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36677DF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D48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6723B0B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404369C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47FE2659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2"/>
  </w:num>
  <w:num w:numId="2" w16cid:durableId="1205869310">
    <w:abstractNumId w:val="35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4"/>
  </w:num>
  <w:num w:numId="15" w16cid:durableId="1850832844">
    <w:abstractNumId w:val="29"/>
  </w:num>
  <w:num w:numId="16" w16cid:durableId="12602868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6"/>
  </w:num>
  <w:num w:numId="18" w16cid:durableId="1234271297">
    <w:abstractNumId w:val="12"/>
  </w:num>
  <w:num w:numId="19" w16cid:durableId="1680742411">
    <w:abstractNumId w:val="13"/>
  </w:num>
  <w:num w:numId="20" w16cid:durableId="553543780">
    <w:abstractNumId w:val="31"/>
  </w:num>
  <w:num w:numId="21" w16cid:durableId="221213012">
    <w:abstractNumId w:val="20"/>
  </w:num>
  <w:num w:numId="22" w16cid:durableId="1952322971">
    <w:abstractNumId w:val="15"/>
  </w:num>
  <w:num w:numId="23" w16cid:durableId="51924432">
    <w:abstractNumId w:val="25"/>
  </w:num>
  <w:num w:numId="24" w16cid:durableId="2020354677">
    <w:abstractNumId w:val="17"/>
  </w:num>
  <w:num w:numId="25" w16cid:durableId="1420562297">
    <w:abstractNumId w:val="33"/>
  </w:num>
  <w:num w:numId="26" w16cid:durableId="2120445984">
    <w:abstractNumId w:val="19"/>
  </w:num>
  <w:num w:numId="27" w16cid:durableId="485049206">
    <w:abstractNumId w:val="34"/>
  </w:num>
  <w:num w:numId="28" w16cid:durableId="175850206">
    <w:abstractNumId w:val="23"/>
  </w:num>
  <w:num w:numId="29" w16cid:durableId="2003895695">
    <w:abstractNumId w:val="27"/>
  </w:num>
  <w:num w:numId="30" w16cid:durableId="1741319118">
    <w:abstractNumId w:val="18"/>
  </w:num>
  <w:num w:numId="31" w16cid:durableId="240216081">
    <w:abstractNumId w:val="32"/>
  </w:num>
  <w:num w:numId="32" w16cid:durableId="1665236775">
    <w:abstractNumId w:val="21"/>
  </w:num>
  <w:num w:numId="33" w16cid:durableId="286350345">
    <w:abstractNumId w:val="11"/>
  </w:num>
  <w:num w:numId="34" w16cid:durableId="1923291948">
    <w:abstractNumId w:val="28"/>
  </w:num>
  <w:num w:numId="35" w16cid:durableId="53437530">
    <w:abstractNumId w:val="30"/>
  </w:num>
  <w:num w:numId="36" w16cid:durableId="2816948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84DA2"/>
    <w:rsid w:val="000D61B7"/>
    <w:rsid w:val="000E424A"/>
    <w:rsid w:val="00106469"/>
    <w:rsid w:val="00112DB2"/>
    <w:rsid w:val="00170A94"/>
    <w:rsid w:val="001772B2"/>
    <w:rsid w:val="001E56D8"/>
    <w:rsid w:val="001E6747"/>
    <w:rsid w:val="00206C6F"/>
    <w:rsid w:val="00226579"/>
    <w:rsid w:val="002266E8"/>
    <w:rsid w:val="00247125"/>
    <w:rsid w:val="0027652A"/>
    <w:rsid w:val="0028785F"/>
    <w:rsid w:val="002A4532"/>
    <w:rsid w:val="002C1378"/>
    <w:rsid w:val="002D1439"/>
    <w:rsid w:val="002E16D1"/>
    <w:rsid w:val="002E478A"/>
    <w:rsid w:val="002E4ABB"/>
    <w:rsid w:val="002E7516"/>
    <w:rsid w:val="00394708"/>
    <w:rsid w:val="003A66B9"/>
    <w:rsid w:val="003C466A"/>
    <w:rsid w:val="003D06F0"/>
    <w:rsid w:val="003F1000"/>
    <w:rsid w:val="003F5A04"/>
    <w:rsid w:val="00417E6E"/>
    <w:rsid w:val="00452EC8"/>
    <w:rsid w:val="00461F64"/>
    <w:rsid w:val="00462466"/>
    <w:rsid w:val="00473D97"/>
    <w:rsid w:val="0049616A"/>
    <w:rsid w:val="004A4F01"/>
    <w:rsid w:val="004A5EEA"/>
    <w:rsid w:val="004A6E06"/>
    <w:rsid w:val="004B7734"/>
    <w:rsid w:val="004E0DB9"/>
    <w:rsid w:val="00500211"/>
    <w:rsid w:val="00522FEA"/>
    <w:rsid w:val="00542D1F"/>
    <w:rsid w:val="0056299C"/>
    <w:rsid w:val="00575640"/>
    <w:rsid w:val="00584953"/>
    <w:rsid w:val="005A13E5"/>
    <w:rsid w:val="005B0FDD"/>
    <w:rsid w:val="005C6C87"/>
    <w:rsid w:val="005D4595"/>
    <w:rsid w:val="005D64B0"/>
    <w:rsid w:val="005E0E0E"/>
    <w:rsid w:val="005E61C2"/>
    <w:rsid w:val="005F0AE1"/>
    <w:rsid w:val="005F4FD7"/>
    <w:rsid w:val="00605E63"/>
    <w:rsid w:val="00626637"/>
    <w:rsid w:val="00634F33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036D2"/>
    <w:rsid w:val="00810556"/>
    <w:rsid w:val="008421CB"/>
    <w:rsid w:val="008D32E5"/>
    <w:rsid w:val="008E2A51"/>
    <w:rsid w:val="008E68C2"/>
    <w:rsid w:val="00995841"/>
    <w:rsid w:val="009B007B"/>
    <w:rsid w:val="009B30FC"/>
    <w:rsid w:val="009C0EC8"/>
    <w:rsid w:val="00A23EC1"/>
    <w:rsid w:val="00A47661"/>
    <w:rsid w:val="00A67697"/>
    <w:rsid w:val="00A903FD"/>
    <w:rsid w:val="00A952DF"/>
    <w:rsid w:val="00A97ACA"/>
    <w:rsid w:val="00AA2D70"/>
    <w:rsid w:val="00AB57AC"/>
    <w:rsid w:val="00AC0609"/>
    <w:rsid w:val="00AC3AAE"/>
    <w:rsid w:val="00AD433D"/>
    <w:rsid w:val="00AE319F"/>
    <w:rsid w:val="00B00AF5"/>
    <w:rsid w:val="00B03DBA"/>
    <w:rsid w:val="00B15142"/>
    <w:rsid w:val="00B436E7"/>
    <w:rsid w:val="00B73261"/>
    <w:rsid w:val="00B81C2D"/>
    <w:rsid w:val="00B95B62"/>
    <w:rsid w:val="00B97A03"/>
    <w:rsid w:val="00BC127B"/>
    <w:rsid w:val="00BE104B"/>
    <w:rsid w:val="00C05B76"/>
    <w:rsid w:val="00C10763"/>
    <w:rsid w:val="00C10B54"/>
    <w:rsid w:val="00C43A64"/>
    <w:rsid w:val="00C65667"/>
    <w:rsid w:val="00C82B7A"/>
    <w:rsid w:val="00CA4A0C"/>
    <w:rsid w:val="00CA7966"/>
    <w:rsid w:val="00CC278D"/>
    <w:rsid w:val="00CD243A"/>
    <w:rsid w:val="00CE1486"/>
    <w:rsid w:val="00D17BC9"/>
    <w:rsid w:val="00D203A2"/>
    <w:rsid w:val="00D212A9"/>
    <w:rsid w:val="00D21C93"/>
    <w:rsid w:val="00D27E09"/>
    <w:rsid w:val="00D419AC"/>
    <w:rsid w:val="00D6014F"/>
    <w:rsid w:val="00DC5AF3"/>
    <w:rsid w:val="00DE7B1B"/>
    <w:rsid w:val="00E20179"/>
    <w:rsid w:val="00E225A5"/>
    <w:rsid w:val="00E52A52"/>
    <w:rsid w:val="00E55329"/>
    <w:rsid w:val="00E7230F"/>
    <w:rsid w:val="00E80D18"/>
    <w:rsid w:val="00E87B95"/>
    <w:rsid w:val="00E974FE"/>
    <w:rsid w:val="00EC27BF"/>
    <w:rsid w:val="00ED284E"/>
    <w:rsid w:val="00ED2C7B"/>
    <w:rsid w:val="00F14B84"/>
    <w:rsid w:val="00F31947"/>
    <w:rsid w:val="00F4691B"/>
    <w:rsid w:val="00F617E3"/>
    <w:rsid w:val="00F659D5"/>
    <w:rsid w:val="00F80AB6"/>
    <w:rsid w:val="00F93C8A"/>
    <w:rsid w:val="00FA7F6D"/>
    <w:rsid w:val="00FB6CBB"/>
    <w:rsid w:val="00FC273E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FFABody">
    <w:name w:val="FFA Body"/>
    <w:basedOn w:val="Normal"/>
    <w:link w:val="FFABodyChar"/>
    <w:qFormat/>
    <w:rsid w:val="001772B2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772B2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4A6E06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4A5EEA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B00AF5"/>
  </w:style>
  <w:style w:type="character" w:customStyle="1" w:styleId="eop">
    <w:name w:val="eop"/>
    <w:basedOn w:val="DefaultParagraphFont"/>
    <w:rsid w:val="00B00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a.org/participate/awards/agriscience-fair/" TargetMode="External"/><Relationship Id="rId13" Type="http://schemas.openxmlformats.org/officeDocument/2006/relationships/hyperlink" Target="https://www.ffa.org/participate/cde-lde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fa.org/participate/cde-lde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fa.org/participate/awards/american-ffa-degre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fa.org/participate/awards/national-chapter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fa.org/participate/awards/proficiencies/" TargetMode="External"/><Relationship Id="rId14" Type="http://schemas.openxmlformats.org/officeDocument/2006/relationships/hyperlink" Target="https://www.ffa.org/participate/cde-lde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5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Mullins, Amanda</cp:lastModifiedBy>
  <cp:revision>2</cp:revision>
  <cp:lastPrinted>2021-08-25T13:01:00Z</cp:lastPrinted>
  <dcterms:created xsi:type="dcterms:W3CDTF">2022-08-17T18:05:00Z</dcterms:created>
  <dcterms:modified xsi:type="dcterms:W3CDTF">2022-08-17T18:05:00Z</dcterms:modified>
</cp:coreProperties>
</file>