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12DDA" w14:textId="77777777" w:rsidR="000B3ADA" w:rsidRPr="000B3ADA" w:rsidRDefault="000B3ADA" w:rsidP="001C28E4">
      <w:pPr>
        <w:pStyle w:val="FFABody"/>
        <w:rPr>
          <w:rFonts w:ascii="Georgia" w:hAnsi="Georgia" w:cs="MinionPro-Regular"/>
          <w:b/>
          <w:color w:val="004C97"/>
          <w:sz w:val="28"/>
          <w:szCs w:val="36"/>
        </w:rPr>
      </w:pPr>
      <w:r w:rsidRPr="000B3ADA">
        <w:rPr>
          <w:rFonts w:ascii="Georgia" w:hAnsi="Georgia" w:cs="MinionPro-Regular"/>
          <w:b/>
          <w:color w:val="004C97"/>
          <w:sz w:val="28"/>
          <w:szCs w:val="36"/>
        </w:rPr>
        <w:t xml:space="preserve">Agricultural Technology and Mechanical Career Development Event </w:t>
      </w:r>
    </w:p>
    <w:p w14:paraId="4833C65E" w14:textId="77777777" w:rsidR="000B3ADA" w:rsidRDefault="000B3ADA" w:rsidP="001C28E4">
      <w:pPr>
        <w:pStyle w:val="FFABody"/>
        <w:rPr>
          <w:i/>
          <w:color w:val="070909"/>
          <w:sz w:val="14"/>
        </w:rPr>
      </w:pPr>
    </w:p>
    <w:p w14:paraId="28BE5152" w14:textId="0116C973" w:rsidR="001C28E4" w:rsidRPr="00374A0F" w:rsidRDefault="001C28E4" w:rsidP="001C28E4">
      <w:pPr>
        <w:pStyle w:val="FFABody"/>
        <w:rPr>
          <w:bCs/>
          <w:i/>
          <w:color w:val="272929"/>
          <w:sz w:val="14"/>
        </w:rPr>
      </w:pPr>
      <w:r w:rsidRPr="00374A0F">
        <w:rPr>
          <w:i/>
          <w:color w:val="070909"/>
          <w:sz w:val="14"/>
        </w:rPr>
        <w:t xml:space="preserve">Created: </w:t>
      </w:r>
      <w:r>
        <w:rPr>
          <w:i/>
          <w:color w:val="070909"/>
          <w:sz w:val="14"/>
        </w:rPr>
        <w:fldChar w:fldCharType="begin"/>
      </w:r>
      <w:r>
        <w:rPr>
          <w:i/>
          <w:color w:val="070909"/>
          <w:sz w:val="14"/>
        </w:rPr>
        <w:instrText xml:space="preserve"> DATE \@ "MMM-yy" </w:instrText>
      </w:r>
      <w:r>
        <w:rPr>
          <w:i/>
          <w:color w:val="070909"/>
          <w:sz w:val="14"/>
        </w:rPr>
        <w:fldChar w:fldCharType="separate"/>
      </w:r>
      <w:r w:rsidR="00D23555">
        <w:rPr>
          <w:i/>
          <w:noProof/>
          <w:color w:val="070909"/>
          <w:sz w:val="14"/>
        </w:rPr>
        <w:t>Dec-21</w:t>
      </w:r>
      <w:r>
        <w:rPr>
          <w:i/>
          <w:color w:val="070909"/>
          <w:sz w:val="14"/>
        </w:rPr>
        <w:fldChar w:fldCharType="end"/>
      </w:r>
    </w:p>
    <w:p w14:paraId="10BAD56F" w14:textId="2957BAC0" w:rsidR="001C28E4" w:rsidRPr="00F1636E" w:rsidRDefault="009C2A3A" w:rsidP="001C28E4">
      <w:pPr>
        <w:pStyle w:val="FFASub1"/>
        <w:rPr>
          <w:rFonts w:cs="Lasiver-Regular"/>
          <w:color w:val="2F5496" w:themeColor="accent5" w:themeShade="BF"/>
        </w:rPr>
      </w:pPr>
      <w:r>
        <w:rPr>
          <w:color w:val="2F5496" w:themeColor="accent5" w:themeShade="BF"/>
        </w:rPr>
        <w:t>Compact Equipment</w:t>
      </w:r>
      <w:r w:rsidR="000B3ADA">
        <w:rPr>
          <w:color w:val="2F5496" w:themeColor="accent5" w:themeShade="BF"/>
        </w:rPr>
        <w:t xml:space="preserve"> sYSTEMS</w:t>
      </w:r>
    </w:p>
    <w:p w14:paraId="6A9AC81B" w14:textId="77777777" w:rsidR="00F1636E" w:rsidRDefault="00F1636E" w:rsidP="00F1636E">
      <w:pPr>
        <w:pStyle w:val="ListParagraph"/>
        <w:ind w:left="1440"/>
      </w:pPr>
    </w:p>
    <w:tbl>
      <w:tblPr>
        <w:tblStyle w:val="TableGrid"/>
        <w:tblW w:w="9265" w:type="dxa"/>
        <w:tblInd w:w="85" w:type="dxa"/>
        <w:tblLook w:val="04A0" w:firstRow="1" w:lastRow="0" w:firstColumn="1" w:lastColumn="0" w:noHBand="0" w:noVBand="1"/>
      </w:tblPr>
      <w:tblGrid>
        <w:gridCol w:w="1052"/>
        <w:gridCol w:w="2181"/>
        <w:gridCol w:w="798"/>
        <w:gridCol w:w="1734"/>
        <w:gridCol w:w="1792"/>
        <w:gridCol w:w="1708"/>
      </w:tblGrid>
      <w:tr w:rsidR="003339B9" w:rsidRPr="00362F36" w14:paraId="4DAF7875" w14:textId="77777777" w:rsidTr="003339B9">
        <w:tc>
          <w:tcPr>
            <w:tcW w:w="1052" w:type="dxa"/>
          </w:tcPr>
          <w:p w14:paraId="4EFBAA45" w14:textId="77777777"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Question</w:t>
            </w:r>
          </w:p>
        </w:tc>
        <w:tc>
          <w:tcPr>
            <w:tcW w:w="2181" w:type="dxa"/>
          </w:tcPr>
          <w:p w14:paraId="27BFF993" w14:textId="77777777"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Answer</w:t>
            </w:r>
          </w:p>
        </w:tc>
        <w:tc>
          <w:tcPr>
            <w:tcW w:w="798" w:type="dxa"/>
          </w:tcPr>
          <w:p w14:paraId="0AD65472" w14:textId="77777777"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Point Value</w:t>
            </w:r>
          </w:p>
        </w:tc>
        <w:tc>
          <w:tcPr>
            <w:tcW w:w="1734" w:type="dxa"/>
          </w:tcPr>
          <w:p w14:paraId="5B725D4C" w14:textId="77777777"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Standard</w:t>
            </w:r>
          </w:p>
        </w:tc>
        <w:tc>
          <w:tcPr>
            <w:tcW w:w="1792" w:type="dxa"/>
          </w:tcPr>
          <w:p w14:paraId="4D721C2D" w14:textId="77777777"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Standard</w:t>
            </w:r>
          </w:p>
        </w:tc>
        <w:tc>
          <w:tcPr>
            <w:tcW w:w="1708" w:type="dxa"/>
          </w:tcPr>
          <w:p w14:paraId="2DAFD5F2" w14:textId="77777777"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Standard</w:t>
            </w:r>
          </w:p>
        </w:tc>
      </w:tr>
      <w:tr w:rsidR="003339B9" w14:paraId="09CE64B3" w14:textId="77777777" w:rsidTr="003339B9">
        <w:tc>
          <w:tcPr>
            <w:tcW w:w="1052" w:type="dxa"/>
          </w:tcPr>
          <w:p w14:paraId="5FAD0EA6" w14:textId="77777777"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0D17D099" w14:textId="42DDE128" w:rsidR="000B3ADA" w:rsidRDefault="00781AF1" w:rsidP="000B3ADA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798" w:type="dxa"/>
          </w:tcPr>
          <w:p w14:paraId="65AA2C56" w14:textId="50994AD1" w:rsidR="003339B9" w:rsidRPr="003A36E8" w:rsidRDefault="009C2A3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4C73C645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108A158B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1C692C1F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3339B9" w14:paraId="6B8E5487" w14:textId="77777777" w:rsidTr="003339B9">
        <w:tc>
          <w:tcPr>
            <w:tcW w:w="1052" w:type="dxa"/>
          </w:tcPr>
          <w:p w14:paraId="4DF9ECC9" w14:textId="77777777"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07FDB8FC" w14:textId="55139020" w:rsidR="003339B9" w:rsidRDefault="00781AF1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2BAE467B" w14:textId="23D82033" w:rsidR="003339B9" w:rsidRDefault="009C2A3A" w:rsidP="000B3ADA">
            <w:pPr>
              <w:pStyle w:val="ListParagraph"/>
              <w:spacing w:line="360" w:lineRule="auto"/>
              <w:ind w:left="0"/>
              <w:jc w:val="center"/>
            </w:pPr>
            <w:r>
              <w:t>1</w:t>
            </w:r>
          </w:p>
        </w:tc>
        <w:tc>
          <w:tcPr>
            <w:tcW w:w="1734" w:type="dxa"/>
          </w:tcPr>
          <w:p w14:paraId="57D2B998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4A26DF0D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5047BF9A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3339B9" w14:paraId="561A9B0C" w14:textId="77777777" w:rsidTr="003339B9">
        <w:tc>
          <w:tcPr>
            <w:tcW w:w="1052" w:type="dxa"/>
          </w:tcPr>
          <w:p w14:paraId="4E4DBA39" w14:textId="77777777"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16EE0E3A" w14:textId="76B07042" w:rsidR="003339B9" w:rsidRDefault="00781AF1" w:rsidP="00573E0A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798" w:type="dxa"/>
          </w:tcPr>
          <w:p w14:paraId="45A481AA" w14:textId="35580A10" w:rsidR="003339B9" w:rsidRPr="003A36E8" w:rsidRDefault="009C2A3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530F323F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09076C6A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7CD6C398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3339B9" w14:paraId="676A9B08" w14:textId="77777777" w:rsidTr="003339B9">
        <w:tc>
          <w:tcPr>
            <w:tcW w:w="1052" w:type="dxa"/>
          </w:tcPr>
          <w:p w14:paraId="55BB0CE0" w14:textId="77777777"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03E9CE56" w14:textId="69CF966D" w:rsidR="003339B9" w:rsidRDefault="00781AF1" w:rsidP="00573E0A">
            <w:pPr>
              <w:pStyle w:val="ListParagraph"/>
              <w:spacing w:line="360" w:lineRule="auto"/>
              <w:ind w:left="0"/>
              <w:jc w:val="center"/>
            </w:pPr>
            <w:r>
              <w:t>A</w:t>
            </w:r>
          </w:p>
        </w:tc>
        <w:tc>
          <w:tcPr>
            <w:tcW w:w="798" w:type="dxa"/>
          </w:tcPr>
          <w:p w14:paraId="3B9D6E5E" w14:textId="0D86D0DF" w:rsidR="003339B9" w:rsidRPr="003A36E8" w:rsidRDefault="009C2A3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219FDDAC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0D07DAF1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0166FFA9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3339B9" w14:paraId="1202FDEB" w14:textId="77777777" w:rsidTr="003339B9">
        <w:tc>
          <w:tcPr>
            <w:tcW w:w="1052" w:type="dxa"/>
          </w:tcPr>
          <w:p w14:paraId="3E87DD55" w14:textId="77777777"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7D42E1AA" w14:textId="5BCAB694" w:rsidR="003339B9" w:rsidRDefault="00781AF1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09D82428" w14:textId="0807B250" w:rsidR="003339B9" w:rsidRPr="003A36E8" w:rsidRDefault="009C2A3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43EFCD80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61AB7F77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0B45DB84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0B3ADA" w14:paraId="1A4DAC75" w14:textId="77777777" w:rsidTr="003339B9">
        <w:tc>
          <w:tcPr>
            <w:tcW w:w="1052" w:type="dxa"/>
          </w:tcPr>
          <w:p w14:paraId="3CCAB899" w14:textId="77777777" w:rsidR="000B3ADA" w:rsidRDefault="000B3AD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4818AAE3" w14:textId="0ACB2396" w:rsidR="000B3ADA" w:rsidRDefault="00781AF1" w:rsidP="00573E0A">
            <w:pPr>
              <w:pStyle w:val="ListParagraph"/>
              <w:spacing w:line="360" w:lineRule="auto"/>
              <w:ind w:left="0"/>
              <w:jc w:val="center"/>
            </w:pPr>
            <w:r>
              <w:t>D</w:t>
            </w:r>
          </w:p>
        </w:tc>
        <w:tc>
          <w:tcPr>
            <w:tcW w:w="798" w:type="dxa"/>
          </w:tcPr>
          <w:p w14:paraId="7560901E" w14:textId="2A505C7D" w:rsidR="000B3ADA" w:rsidRDefault="009C2A3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1485BDF2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69D4A7E1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1E396112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</w:tr>
      <w:tr w:rsidR="003339B9" w14:paraId="222E2C46" w14:textId="77777777" w:rsidTr="003339B9">
        <w:tc>
          <w:tcPr>
            <w:tcW w:w="1052" w:type="dxa"/>
          </w:tcPr>
          <w:p w14:paraId="17D3E53C" w14:textId="77777777"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370DDF80" w14:textId="2B3A9A28" w:rsidR="003339B9" w:rsidRDefault="00781AF1" w:rsidP="00573E0A">
            <w:pPr>
              <w:pStyle w:val="ListParagraph"/>
              <w:spacing w:line="360" w:lineRule="auto"/>
              <w:ind w:left="0"/>
              <w:jc w:val="center"/>
            </w:pPr>
            <w:r>
              <w:t>A</w:t>
            </w:r>
          </w:p>
        </w:tc>
        <w:tc>
          <w:tcPr>
            <w:tcW w:w="798" w:type="dxa"/>
          </w:tcPr>
          <w:p w14:paraId="2A440DE3" w14:textId="529C8B07" w:rsidR="003339B9" w:rsidRPr="003A36E8" w:rsidRDefault="009C2A3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0FD595E2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0FE3BF78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2F351332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0B3ADA" w14:paraId="2B472CF4" w14:textId="77777777" w:rsidTr="003339B9">
        <w:tc>
          <w:tcPr>
            <w:tcW w:w="1052" w:type="dxa"/>
          </w:tcPr>
          <w:p w14:paraId="7358ED64" w14:textId="77777777" w:rsidR="000B3ADA" w:rsidRDefault="000B3AD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35980F63" w14:textId="5A8E6037" w:rsidR="000B3ADA" w:rsidRDefault="00781AF1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25931EC2" w14:textId="53E04662" w:rsidR="000B3ADA" w:rsidRPr="003A36E8" w:rsidRDefault="009C2A3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180FD17E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31E4A085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2AEEEEAD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</w:tr>
      <w:tr w:rsidR="000B3ADA" w14:paraId="0022A7DD" w14:textId="77777777" w:rsidTr="003339B9">
        <w:tc>
          <w:tcPr>
            <w:tcW w:w="1052" w:type="dxa"/>
          </w:tcPr>
          <w:p w14:paraId="57A69DFE" w14:textId="77777777" w:rsidR="000B3ADA" w:rsidRDefault="000B3AD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2E07ED92" w14:textId="5CCF24F5" w:rsidR="000B3ADA" w:rsidRDefault="00781AF1" w:rsidP="000B3ADA">
            <w:pPr>
              <w:pStyle w:val="ListParagraph"/>
              <w:spacing w:line="360" w:lineRule="auto"/>
              <w:ind w:left="0"/>
              <w:jc w:val="center"/>
            </w:pPr>
            <w:r>
              <w:t>D</w:t>
            </w:r>
          </w:p>
        </w:tc>
        <w:tc>
          <w:tcPr>
            <w:tcW w:w="798" w:type="dxa"/>
          </w:tcPr>
          <w:p w14:paraId="0131BAC8" w14:textId="5DF8F591" w:rsidR="000B3ADA" w:rsidRPr="003A36E8" w:rsidRDefault="009C2A3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6BD73BBB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3B1B742A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27443E9C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</w:tr>
      <w:tr w:rsidR="000B3ADA" w14:paraId="462A0A98" w14:textId="77777777" w:rsidTr="003339B9">
        <w:tc>
          <w:tcPr>
            <w:tcW w:w="1052" w:type="dxa"/>
          </w:tcPr>
          <w:p w14:paraId="542EB04C" w14:textId="77777777" w:rsidR="000B3ADA" w:rsidRDefault="000B3AD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1E2E395D" w14:textId="11C9A37F" w:rsidR="000B3ADA" w:rsidRDefault="00781AF1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6E5B71E2" w14:textId="32F19EF5" w:rsidR="000B3ADA" w:rsidRPr="003A36E8" w:rsidRDefault="009C2A3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452CE7C8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66C4C716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26167242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</w:tr>
      <w:tr w:rsidR="000B3ADA" w14:paraId="06E9FCF9" w14:textId="77777777" w:rsidTr="003339B9">
        <w:tc>
          <w:tcPr>
            <w:tcW w:w="1052" w:type="dxa"/>
          </w:tcPr>
          <w:p w14:paraId="254D808B" w14:textId="77777777" w:rsidR="000B3ADA" w:rsidRDefault="000B3AD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294911B7" w14:textId="7F920677" w:rsidR="000B3ADA" w:rsidRDefault="00781AF1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73396AB3" w14:textId="7A6BEA54" w:rsidR="000B3ADA" w:rsidRPr="003A36E8" w:rsidRDefault="009C2A3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7CBF5154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52A010E8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61B564D4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</w:tr>
      <w:tr w:rsidR="000B3ADA" w14:paraId="022BE897" w14:textId="77777777" w:rsidTr="003339B9">
        <w:tc>
          <w:tcPr>
            <w:tcW w:w="1052" w:type="dxa"/>
          </w:tcPr>
          <w:p w14:paraId="32D6DEFE" w14:textId="77777777" w:rsidR="000B3ADA" w:rsidRDefault="000B3AD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783576DC" w14:textId="200F0070" w:rsidR="000B3ADA" w:rsidRDefault="00781AF1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361DC5CA" w14:textId="190983BE" w:rsidR="000B3ADA" w:rsidRPr="003A36E8" w:rsidRDefault="009C2A3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2F39B791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5443FFB4" w14:textId="230DF234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4FB587E9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</w:tr>
      <w:tr w:rsidR="009C2A3A" w14:paraId="64E3CAA9" w14:textId="77777777" w:rsidTr="003339B9">
        <w:tc>
          <w:tcPr>
            <w:tcW w:w="1052" w:type="dxa"/>
          </w:tcPr>
          <w:p w14:paraId="2D31EFD1" w14:textId="77777777" w:rsidR="009C2A3A" w:rsidRDefault="009C2A3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6FC9E07E" w14:textId="7A90903E" w:rsidR="009C2A3A" w:rsidRDefault="00781AF1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2EB62B20" w14:textId="1D0FC0CE" w:rsidR="009C2A3A" w:rsidRPr="003A36E8" w:rsidRDefault="009C2A3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1DA12D17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4B4B8340" w14:textId="69116EA8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2AF71B6C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</w:tr>
      <w:tr w:rsidR="009C2A3A" w14:paraId="532A02A4" w14:textId="77777777" w:rsidTr="003339B9">
        <w:tc>
          <w:tcPr>
            <w:tcW w:w="1052" w:type="dxa"/>
          </w:tcPr>
          <w:p w14:paraId="08D8DABC" w14:textId="77777777" w:rsidR="009C2A3A" w:rsidRDefault="009C2A3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024C02A4" w14:textId="6C5644AA" w:rsidR="009C2A3A" w:rsidRDefault="00D23555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390E04BA" w14:textId="00645BD5" w:rsidR="009C2A3A" w:rsidRPr="003A36E8" w:rsidRDefault="009C2A3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69D8216C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23871283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0FDE031C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</w:tr>
      <w:tr w:rsidR="009C2A3A" w14:paraId="1F8F5BCC" w14:textId="77777777" w:rsidTr="003339B9">
        <w:tc>
          <w:tcPr>
            <w:tcW w:w="1052" w:type="dxa"/>
          </w:tcPr>
          <w:p w14:paraId="7F44EA9C" w14:textId="77777777" w:rsidR="009C2A3A" w:rsidRDefault="009C2A3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11E95C6F" w14:textId="08710456" w:rsidR="009C2A3A" w:rsidRDefault="002628BC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408BC83E" w14:textId="2523A850" w:rsidR="009C2A3A" w:rsidRPr="003A36E8" w:rsidRDefault="009C2A3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4D8DDC06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563EA26D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3BEA1E0B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</w:tr>
      <w:tr w:rsidR="009C2A3A" w14:paraId="4DFF3E51" w14:textId="77777777" w:rsidTr="003339B9">
        <w:tc>
          <w:tcPr>
            <w:tcW w:w="1052" w:type="dxa"/>
          </w:tcPr>
          <w:p w14:paraId="1E84AEAC" w14:textId="77777777" w:rsidR="009C2A3A" w:rsidRDefault="009C2A3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632DC5D6" w14:textId="5E882E80" w:rsidR="009C2A3A" w:rsidRDefault="00781AF1" w:rsidP="00573E0A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798" w:type="dxa"/>
          </w:tcPr>
          <w:p w14:paraId="6E0B9C46" w14:textId="63FCC5CD" w:rsidR="009C2A3A" w:rsidRPr="003A36E8" w:rsidRDefault="009C2A3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4E771B18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4A5756B0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13A57827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</w:tr>
      <w:tr w:rsidR="009C2A3A" w14:paraId="7B6FFDFC" w14:textId="77777777" w:rsidTr="003339B9">
        <w:tc>
          <w:tcPr>
            <w:tcW w:w="1052" w:type="dxa"/>
          </w:tcPr>
          <w:p w14:paraId="1D303D4F" w14:textId="77777777" w:rsidR="009C2A3A" w:rsidRDefault="009C2A3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5EACCB00" w14:textId="296CDDA9" w:rsidR="009C2A3A" w:rsidRDefault="00781AF1" w:rsidP="00573E0A">
            <w:pPr>
              <w:pStyle w:val="ListParagraph"/>
              <w:spacing w:line="360" w:lineRule="auto"/>
              <w:ind w:left="0"/>
              <w:jc w:val="center"/>
            </w:pPr>
            <w:r>
              <w:t>D</w:t>
            </w:r>
          </w:p>
        </w:tc>
        <w:tc>
          <w:tcPr>
            <w:tcW w:w="798" w:type="dxa"/>
          </w:tcPr>
          <w:p w14:paraId="25F4ADE5" w14:textId="733D2F4C" w:rsidR="009C2A3A" w:rsidRPr="003A36E8" w:rsidRDefault="009C2A3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36BFFD70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7E6A83F5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575538C7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</w:tr>
      <w:tr w:rsidR="009C2A3A" w14:paraId="42C01C7F" w14:textId="77777777" w:rsidTr="003339B9">
        <w:tc>
          <w:tcPr>
            <w:tcW w:w="1052" w:type="dxa"/>
          </w:tcPr>
          <w:p w14:paraId="03619E81" w14:textId="77777777" w:rsidR="009C2A3A" w:rsidRDefault="009C2A3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530A7262" w14:textId="50806B38" w:rsidR="009C2A3A" w:rsidRDefault="00781AF1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52D30A4B" w14:textId="0D4C710C" w:rsidR="009C2A3A" w:rsidRPr="003A36E8" w:rsidRDefault="009C2A3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053EC048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5363463F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228AD2A7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</w:tr>
      <w:tr w:rsidR="009C2A3A" w14:paraId="7D5D6211" w14:textId="77777777" w:rsidTr="003339B9">
        <w:tc>
          <w:tcPr>
            <w:tcW w:w="1052" w:type="dxa"/>
          </w:tcPr>
          <w:p w14:paraId="5F5E7773" w14:textId="77777777" w:rsidR="009C2A3A" w:rsidRDefault="009C2A3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461953FD" w14:textId="699E207A" w:rsidR="009C2A3A" w:rsidRDefault="00781AF1" w:rsidP="00573E0A">
            <w:pPr>
              <w:pStyle w:val="ListParagraph"/>
              <w:spacing w:line="360" w:lineRule="auto"/>
              <w:ind w:left="0"/>
              <w:jc w:val="center"/>
            </w:pPr>
            <w:r>
              <w:t>D</w:t>
            </w:r>
          </w:p>
        </w:tc>
        <w:tc>
          <w:tcPr>
            <w:tcW w:w="798" w:type="dxa"/>
          </w:tcPr>
          <w:p w14:paraId="54B7E940" w14:textId="48998558" w:rsidR="009C2A3A" w:rsidRPr="003A36E8" w:rsidRDefault="009C2A3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2E7C1C02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6A4B57CF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67748D4B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</w:tr>
      <w:tr w:rsidR="009C2A3A" w14:paraId="67010D44" w14:textId="77777777" w:rsidTr="003339B9">
        <w:tc>
          <w:tcPr>
            <w:tcW w:w="1052" w:type="dxa"/>
          </w:tcPr>
          <w:p w14:paraId="63515AD1" w14:textId="77777777" w:rsidR="009C2A3A" w:rsidRDefault="009C2A3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4315E854" w14:textId="7250E00E" w:rsidR="009C2A3A" w:rsidRDefault="00781AF1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3A7EC7A4" w14:textId="449D4C59" w:rsidR="009C2A3A" w:rsidRPr="003A36E8" w:rsidRDefault="009C2A3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2CBDB259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046FDD06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527ED6BE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</w:tr>
      <w:tr w:rsidR="009C2A3A" w14:paraId="5F6835B8" w14:textId="77777777" w:rsidTr="003339B9">
        <w:tc>
          <w:tcPr>
            <w:tcW w:w="1052" w:type="dxa"/>
          </w:tcPr>
          <w:p w14:paraId="61CA563A" w14:textId="77777777" w:rsidR="009C2A3A" w:rsidRDefault="009C2A3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2A5AD81F" w14:textId="23B05CF8" w:rsidR="009C2A3A" w:rsidRDefault="00781AF1" w:rsidP="00573E0A">
            <w:pPr>
              <w:pStyle w:val="ListParagraph"/>
              <w:spacing w:line="360" w:lineRule="auto"/>
              <w:ind w:left="0"/>
              <w:jc w:val="center"/>
            </w:pPr>
            <w:r>
              <w:t>D</w:t>
            </w:r>
          </w:p>
        </w:tc>
        <w:tc>
          <w:tcPr>
            <w:tcW w:w="798" w:type="dxa"/>
          </w:tcPr>
          <w:p w14:paraId="7A21EA0F" w14:textId="6186C1D4" w:rsidR="009C2A3A" w:rsidRPr="003A36E8" w:rsidRDefault="009C2A3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021D48A0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3877C950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6672DBD4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</w:tr>
      <w:tr w:rsidR="009C2A3A" w14:paraId="417D6ECE" w14:textId="77777777" w:rsidTr="003339B9">
        <w:tc>
          <w:tcPr>
            <w:tcW w:w="1052" w:type="dxa"/>
          </w:tcPr>
          <w:p w14:paraId="1F483E83" w14:textId="77777777" w:rsidR="009C2A3A" w:rsidRDefault="009C2A3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3192ED59" w14:textId="3FEB4E84" w:rsidR="009C2A3A" w:rsidRDefault="00781AF1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6CA84D4A" w14:textId="09C6D782" w:rsidR="009C2A3A" w:rsidRPr="003A36E8" w:rsidRDefault="009C2A3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0FAA078C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08F03C7C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034D247D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</w:tr>
      <w:tr w:rsidR="009C2A3A" w14:paraId="75B9A7B6" w14:textId="77777777" w:rsidTr="003339B9">
        <w:tc>
          <w:tcPr>
            <w:tcW w:w="1052" w:type="dxa"/>
          </w:tcPr>
          <w:p w14:paraId="7F5C0BDB" w14:textId="77777777" w:rsidR="009C2A3A" w:rsidRDefault="009C2A3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093FC48D" w14:textId="412FEF2D" w:rsidR="009C2A3A" w:rsidRDefault="00781AF1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6E640F97" w14:textId="2C464283" w:rsidR="009C2A3A" w:rsidRPr="003A36E8" w:rsidRDefault="009C2A3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0FB700CE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7AA69681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63E8D17E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</w:tr>
      <w:tr w:rsidR="009C2A3A" w14:paraId="463F8E40" w14:textId="77777777" w:rsidTr="003339B9">
        <w:tc>
          <w:tcPr>
            <w:tcW w:w="1052" w:type="dxa"/>
          </w:tcPr>
          <w:p w14:paraId="5364B763" w14:textId="77777777" w:rsidR="009C2A3A" w:rsidRDefault="009C2A3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59DC44CD" w14:textId="66F7674A" w:rsidR="009C2A3A" w:rsidRDefault="00781AF1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724865A1" w14:textId="1E725C7B" w:rsidR="009C2A3A" w:rsidRPr="003A36E8" w:rsidRDefault="009C2A3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5E6FC6AD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0125B7FD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1F100FEC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</w:tr>
      <w:tr w:rsidR="009C2A3A" w14:paraId="38ADCA97" w14:textId="77777777" w:rsidTr="003339B9">
        <w:tc>
          <w:tcPr>
            <w:tcW w:w="1052" w:type="dxa"/>
          </w:tcPr>
          <w:p w14:paraId="6AE549C9" w14:textId="77777777" w:rsidR="009C2A3A" w:rsidRDefault="009C2A3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794C92E9" w14:textId="3C4268D6" w:rsidR="009C2A3A" w:rsidRDefault="00781AF1" w:rsidP="00573E0A">
            <w:pPr>
              <w:pStyle w:val="ListParagraph"/>
              <w:spacing w:line="360" w:lineRule="auto"/>
              <w:ind w:left="0"/>
              <w:jc w:val="center"/>
            </w:pPr>
            <w:r>
              <w:t>A</w:t>
            </w:r>
          </w:p>
        </w:tc>
        <w:tc>
          <w:tcPr>
            <w:tcW w:w="798" w:type="dxa"/>
          </w:tcPr>
          <w:p w14:paraId="09ACEE42" w14:textId="245299B3" w:rsidR="009C2A3A" w:rsidRPr="003A36E8" w:rsidRDefault="009C2A3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4A3D05F6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221A79BF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6CBD63E2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</w:tr>
      <w:tr w:rsidR="009C2A3A" w14:paraId="3051D81A" w14:textId="77777777" w:rsidTr="003339B9">
        <w:tc>
          <w:tcPr>
            <w:tcW w:w="1052" w:type="dxa"/>
          </w:tcPr>
          <w:p w14:paraId="6985D589" w14:textId="77777777" w:rsidR="009C2A3A" w:rsidRDefault="009C2A3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4E5DE334" w14:textId="5ABCA33F" w:rsidR="009C2A3A" w:rsidRDefault="00781AF1" w:rsidP="00573E0A">
            <w:pPr>
              <w:pStyle w:val="ListParagraph"/>
              <w:spacing w:line="360" w:lineRule="auto"/>
              <w:ind w:left="0"/>
              <w:jc w:val="center"/>
            </w:pPr>
            <w:r>
              <w:t>A</w:t>
            </w:r>
          </w:p>
        </w:tc>
        <w:tc>
          <w:tcPr>
            <w:tcW w:w="798" w:type="dxa"/>
          </w:tcPr>
          <w:p w14:paraId="02E21417" w14:textId="0FDF38A7" w:rsidR="009C2A3A" w:rsidRPr="003A36E8" w:rsidRDefault="009C2A3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362973CC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6F4C30DA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58FB0092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</w:tr>
      <w:tr w:rsidR="009C2A3A" w14:paraId="6CF1AE5C" w14:textId="77777777" w:rsidTr="003339B9">
        <w:tc>
          <w:tcPr>
            <w:tcW w:w="1052" w:type="dxa"/>
          </w:tcPr>
          <w:p w14:paraId="634FC105" w14:textId="77777777" w:rsidR="009C2A3A" w:rsidRDefault="009C2A3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05ACBB9B" w14:textId="11CF88FF" w:rsidR="009C2A3A" w:rsidRDefault="00781AF1" w:rsidP="00573E0A">
            <w:pPr>
              <w:pStyle w:val="ListParagraph"/>
              <w:spacing w:line="360" w:lineRule="auto"/>
              <w:ind w:left="0"/>
              <w:jc w:val="center"/>
            </w:pPr>
            <w:r>
              <w:t>A</w:t>
            </w:r>
          </w:p>
        </w:tc>
        <w:tc>
          <w:tcPr>
            <w:tcW w:w="798" w:type="dxa"/>
          </w:tcPr>
          <w:p w14:paraId="4EA5D42B" w14:textId="018D233B" w:rsidR="009C2A3A" w:rsidRPr="003A36E8" w:rsidRDefault="009C2A3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4AC94B90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2764BA44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5E4A8C35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</w:tr>
      <w:tr w:rsidR="009C2A3A" w14:paraId="2045E3C8" w14:textId="77777777" w:rsidTr="003339B9">
        <w:tc>
          <w:tcPr>
            <w:tcW w:w="1052" w:type="dxa"/>
          </w:tcPr>
          <w:p w14:paraId="79AA12D2" w14:textId="77777777" w:rsidR="009C2A3A" w:rsidRDefault="009C2A3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0CA0ED11" w14:textId="61C761B2" w:rsidR="009C2A3A" w:rsidRDefault="00781AF1" w:rsidP="00573E0A">
            <w:pPr>
              <w:pStyle w:val="ListParagraph"/>
              <w:spacing w:line="360" w:lineRule="auto"/>
              <w:ind w:left="0"/>
              <w:jc w:val="center"/>
            </w:pPr>
            <w:r>
              <w:t>D</w:t>
            </w:r>
          </w:p>
        </w:tc>
        <w:tc>
          <w:tcPr>
            <w:tcW w:w="798" w:type="dxa"/>
          </w:tcPr>
          <w:p w14:paraId="14B35283" w14:textId="1E8D49A1" w:rsidR="009C2A3A" w:rsidRPr="003A36E8" w:rsidRDefault="009C2A3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3E711AF2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142387F7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3223BE3C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</w:tr>
      <w:tr w:rsidR="009C2A3A" w14:paraId="3B94D6FB" w14:textId="77777777" w:rsidTr="003339B9">
        <w:tc>
          <w:tcPr>
            <w:tcW w:w="1052" w:type="dxa"/>
          </w:tcPr>
          <w:p w14:paraId="74DC8D5D" w14:textId="77777777" w:rsidR="009C2A3A" w:rsidRDefault="009C2A3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4C2813DB" w14:textId="38FBD94F" w:rsidR="009C2A3A" w:rsidRDefault="00781AF1" w:rsidP="00573E0A">
            <w:pPr>
              <w:pStyle w:val="ListParagraph"/>
              <w:spacing w:line="360" w:lineRule="auto"/>
              <w:ind w:left="0"/>
              <w:jc w:val="center"/>
            </w:pPr>
            <w:r>
              <w:t>A</w:t>
            </w:r>
          </w:p>
        </w:tc>
        <w:tc>
          <w:tcPr>
            <w:tcW w:w="798" w:type="dxa"/>
          </w:tcPr>
          <w:p w14:paraId="388EA821" w14:textId="2D4E6C00" w:rsidR="009C2A3A" w:rsidRPr="003A36E8" w:rsidRDefault="009C2A3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53D4BF39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23B8C141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01DAA266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</w:tr>
      <w:tr w:rsidR="009C2A3A" w14:paraId="19D30CA8" w14:textId="77777777" w:rsidTr="003339B9">
        <w:tc>
          <w:tcPr>
            <w:tcW w:w="1052" w:type="dxa"/>
          </w:tcPr>
          <w:p w14:paraId="4C5A0861" w14:textId="77777777" w:rsidR="009C2A3A" w:rsidRDefault="009C2A3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35004229" w14:textId="30CC77E7" w:rsidR="009C2A3A" w:rsidRDefault="00781AF1" w:rsidP="00573E0A">
            <w:pPr>
              <w:pStyle w:val="ListParagraph"/>
              <w:spacing w:line="360" w:lineRule="auto"/>
              <w:ind w:left="0"/>
              <w:jc w:val="center"/>
            </w:pPr>
            <w:r>
              <w:t>A</w:t>
            </w:r>
          </w:p>
        </w:tc>
        <w:tc>
          <w:tcPr>
            <w:tcW w:w="798" w:type="dxa"/>
          </w:tcPr>
          <w:p w14:paraId="65F6FF53" w14:textId="3491F80E" w:rsidR="009C2A3A" w:rsidRPr="003A36E8" w:rsidRDefault="009C2A3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4FAE0A96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62D90ADC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3B82891E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</w:tr>
    </w:tbl>
    <w:p w14:paraId="60653B5D" w14:textId="3ABB0225" w:rsidR="00362F36" w:rsidRDefault="00362F36" w:rsidP="009C2A3A"/>
    <w:sectPr w:rsidR="00362F36" w:rsidSect="000B3ADA">
      <w:headerReference w:type="default" r:id="rId7"/>
      <w:headerReference w:type="first" r:id="rId8"/>
      <w:footerReference w:type="first" r:id="rId9"/>
      <w:pgSz w:w="12240" w:h="15840" w:code="1"/>
      <w:pgMar w:top="1440" w:right="1008" w:bottom="1440" w:left="1008" w:header="54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BCBB2" w14:textId="77777777" w:rsidR="00343C1D" w:rsidRDefault="00343C1D" w:rsidP="001C28E4">
      <w:pPr>
        <w:spacing w:after="0" w:line="240" w:lineRule="auto"/>
      </w:pPr>
      <w:r>
        <w:separator/>
      </w:r>
    </w:p>
  </w:endnote>
  <w:endnote w:type="continuationSeparator" w:id="0">
    <w:p w14:paraId="79C5E9B6" w14:textId="77777777" w:rsidR="00343C1D" w:rsidRDefault="00343C1D" w:rsidP="001C2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D9AAB" w14:textId="77777777" w:rsidR="00365746" w:rsidRDefault="00365746" w:rsidP="00365746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14:paraId="736376D2" w14:textId="77777777" w:rsidR="00365746" w:rsidRPr="00D600A3" w:rsidRDefault="00365746" w:rsidP="00365746">
    <w:pPr>
      <w:ind w:left="-720" w:right="-720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>FFA makes a positive difference in the lives of students by developing their potential for premier leadership, personal growth and career success through agricultural education.</w:t>
    </w:r>
  </w:p>
  <w:p w14:paraId="49D25B49" w14:textId="77777777" w:rsidR="00365746" w:rsidRPr="00365746" w:rsidRDefault="00365746" w:rsidP="00365746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 w:rsidR="003339B9">
      <w:rPr>
        <w:noProof/>
      </w:rPr>
      <w:t>1</w:t>
    </w:r>
    <w:r w:rsidRPr="0063530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E3DA7" w14:textId="77777777" w:rsidR="00343C1D" w:rsidRDefault="00343C1D" w:rsidP="001C28E4">
      <w:pPr>
        <w:spacing w:after="0" w:line="240" w:lineRule="auto"/>
      </w:pPr>
      <w:r>
        <w:separator/>
      </w:r>
    </w:p>
  </w:footnote>
  <w:footnote w:type="continuationSeparator" w:id="0">
    <w:p w14:paraId="415E88A5" w14:textId="77777777" w:rsidR="00343C1D" w:rsidRDefault="00343C1D" w:rsidP="001C2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5939857"/>
      <w:temporary/>
      <w:showingPlcHdr/>
      <w15:appearance w15:val="hidden"/>
    </w:sdtPr>
    <w:sdtEndPr/>
    <w:sdtContent>
      <w:p w14:paraId="05D1A8AA" w14:textId="77777777" w:rsidR="001C28E4" w:rsidRDefault="001C28E4">
        <w:pPr>
          <w:pStyle w:val="Header"/>
        </w:pPr>
        <w:r>
          <w:t>[Type here]</w:t>
        </w:r>
      </w:p>
    </w:sdtContent>
  </w:sdt>
  <w:p w14:paraId="574025CC" w14:textId="77777777" w:rsidR="001C28E4" w:rsidRDefault="001C28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66F81" w14:textId="77777777" w:rsidR="001C28E4" w:rsidRDefault="001C28E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E0FD2EF" wp14:editId="101BC563">
              <wp:simplePos x="0" y="0"/>
              <wp:positionH relativeFrom="column">
                <wp:posOffset>4630455</wp:posOffset>
              </wp:positionH>
              <wp:positionV relativeFrom="paragraph">
                <wp:posOffset>-142484</wp:posOffset>
              </wp:positionV>
              <wp:extent cx="1952320" cy="713984"/>
              <wp:effectExtent l="0" t="0" r="0" b="0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52320" cy="713984"/>
                        <a:chOff x="0" y="146686"/>
                        <a:chExt cx="2722533" cy="1140327"/>
                      </a:xfrm>
                    </wpg:grpSpPr>
                    <wps:wsp>
                      <wps:cNvPr id="9" name="Line 2"/>
                      <wps:cNvCnPr>
                        <a:cxnSpLocks noChangeShapeType="1"/>
                      </wps:cNvCnPr>
                      <wps:spPr bwMode="auto">
                        <a:xfrm>
                          <a:off x="0" y="146686"/>
                          <a:ext cx="5665" cy="10198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A291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" name="Text Box 2"/>
                      <wps:cNvSpPr txBox="1"/>
                      <wps:spPr>
                        <a:xfrm>
                          <a:off x="133228" y="277601"/>
                          <a:ext cx="2589305" cy="10094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CE222F9" w14:textId="77777777" w:rsidR="001C28E4" w:rsidRPr="001C28E4" w:rsidRDefault="001C28E4" w:rsidP="001C28E4">
                            <w:pPr>
                              <w:pStyle w:val="FFATitle"/>
                              <w:spacing w:after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National FFA Organization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0FD2EF" id="Group 12" o:spid="_x0000_s1026" style="position:absolute;margin-left:364.6pt;margin-top:-11.2pt;width:153.75pt;height:56.2pt;z-index:251659264;mso-width-relative:margin;mso-height-relative:margin" coordorigin=",1466" coordsize="27225,1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">
              <v:line id="Line 2" o:spid="_x0000_s1027" style="position:absolute;visibility:visible;mso-wrap-style:square" from="0,1466" to="56,11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" strokecolor="#da291c" strokeweight="1pt">
                <v:shadow color="black" opacity="22938f" offset="0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1332;top:2776;width:25893;height:10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14:paraId="7CE222F9" w14:textId="77777777" w:rsidR="001C28E4" w:rsidRPr="001C28E4" w:rsidRDefault="001C28E4" w:rsidP="001C28E4">
                      <w:pPr>
                        <w:pStyle w:val="FFATitle"/>
                        <w:spacing w:after="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National FFA Organization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inline distT="0" distB="0" distL="0" distR="0" wp14:anchorId="1470210A" wp14:editId="2CB02758">
          <wp:extent cx="502798" cy="640080"/>
          <wp:effectExtent l="0" t="0" r="0" b="7620"/>
          <wp:docPr id="517" name="Picture 5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Emblem_1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798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7B54"/>
    <w:multiLevelType w:val="hybridMultilevel"/>
    <w:tmpl w:val="38441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A3587"/>
    <w:multiLevelType w:val="multilevel"/>
    <w:tmpl w:val="4A064ABA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" w15:restartNumberingAfterBreak="0">
    <w:nsid w:val="3DA5241E"/>
    <w:multiLevelType w:val="hybridMultilevel"/>
    <w:tmpl w:val="723276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630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9A03982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22366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9094F23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0FA6A3B"/>
    <w:multiLevelType w:val="hybridMultilevel"/>
    <w:tmpl w:val="5300A9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6A147B8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3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BB0"/>
    <w:rsid w:val="000B3ADA"/>
    <w:rsid w:val="000E222D"/>
    <w:rsid w:val="00164462"/>
    <w:rsid w:val="001C28E4"/>
    <w:rsid w:val="002628BC"/>
    <w:rsid w:val="003339B9"/>
    <w:rsid w:val="00343C1D"/>
    <w:rsid w:val="00362F36"/>
    <w:rsid w:val="00365746"/>
    <w:rsid w:val="00365D6E"/>
    <w:rsid w:val="0042753F"/>
    <w:rsid w:val="00550BB0"/>
    <w:rsid w:val="00781AF1"/>
    <w:rsid w:val="00804967"/>
    <w:rsid w:val="008B6A7B"/>
    <w:rsid w:val="008C0620"/>
    <w:rsid w:val="009508F9"/>
    <w:rsid w:val="00952532"/>
    <w:rsid w:val="009C2A3A"/>
    <w:rsid w:val="00A93F05"/>
    <w:rsid w:val="00B71F0C"/>
    <w:rsid w:val="00CB5197"/>
    <w:rsid w:val="00D23555"/>
    <w:rsid w:val="00DD743C"/>
    <w:rsid w:val="00E83CE1"/>
    <w:rsid w:val="00E9296C"/>
    <w:rsid w:val="00F1636E"/>
    <w:rsid w:val="00F527C8"/>
    <w:rsid w:val="00FE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187ADF"/>
  <w15:chartTrackingRefBased/>
  <w15:docId w15:val="{812D1041-8575-494C-8C80-F15CBD5C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636E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636E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36E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36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36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36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36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36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36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8E4"/>
  </w:style>
  <w:style w:type="paragraph" w:styleId="Footer">
    <w:name w:val="footer"/>
    <w:basedOn w:val="Normal"/>
    <w:link w:val="FooterChar"/>
    <w:uiPriority w:val="99"/>
    <w:unhideWhenUsed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8E4"/>
  </w:style>
  <w:style w:type="character" w:styleId="Hyperlink">
    <w:name w:val="Hyperlink"/>
    <w:basedOn w:val="DefaultParagraphFont"/>
    <w:uiPriority w:val="99"/>
    <w:semiHidden/>
    <w:unhideWhenUsed/>
    <w:rsid w:val="001C28E4"/>
    <w:rPr>
      <w:color w:val="0563C1"/>
      <w:u w:val="single"/>
    </w:rPr>
  </w:style>
  <w:style w:type="paragraph" w:customStyle="1" w:styleId="FFATitle">
    <w:name w:val="FFA Title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paragraph" w:customStyle="1" w:styleId="FFASub1">
    <w:name w:val="FFA Sub1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Cs w:val="24"/>
      <w:lang w:eastAsia="ja-JP"/>
    </w:rPr>
  </w:style>
  <w:style w:type="paragraph" w:customStyle="1" w:styleId="FFABody">
    <w:name w:val="FFA Body"/>
    <w:basedOn w:val="Normal"/>
    <w:link w:val="FFABodyChar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mmary">
    <w:name w:val="FFA Summary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eastAsia="ja-JP"/>
    </w:rPr>
  </w:style>
  <w:style w:type="character" w:customStyle="1" w:styleId="DocumentLink">
    <w:name w:val="Document Link"/>
    <w:basedOn w:val="DefaultParagraphFont"/>
    <w:rsid w:val="001C28E4"/>
    <w:rPr>
      <w:rFonts w:ascii="Lasiver" w:hAnsi="Lasiver"/>
      <w:color w:val="004C97"/>
      <w:sz w:val="17"/>
      <w:u w:val="single"/>
    </w:rPr>
  </w:style>
  <w:style w:type="character" w:customStyle="1" w:styleId="FFABodyChar">
    <w:name w:val="FFA Body Char"/>
    <w:basedOn w:val="DefaultParagraphFont"/>
    <w:link w:val="FFABody"/>
    <w:rsid w:val="001C28E4"/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1C28E4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1C28E4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3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3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3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3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3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F163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19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62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9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idon\Box\MASTER%20CDE-LDE%20Forms%20&amp;%20Files\Document%20Templates\Exam%20Key%20and%20AFNR%20Standards%20Template%20Brand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Exam Key and AFNR Standards Template Branded</Template>
  <TotalTime>20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FFA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 Zidon</dc:creator>
  <cp:keywords/>
  <dc:description/>
  <cp:lastModifiedBy>Herl,Carol</cp:lastModifiedBy>
  <cp:revision>6</cp:revision>
  <cp:lastPrinted>2019-02-21T19:46:00Z</cp:lastPrinted>
  <dcterms:created xsi:type="dcterms:W3CDTF">2021-09-06T21:27:00Z</dcterms:created>
  <dcterms:modified xsi:type="dcterms:W3CDTF">2021-12-16T19:11:00Z</dcterms:modified>
</cp:coreProperties>
</file>