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12DDA" w14:textId="77777777" w:rsidR="000B3ADA" w:rsidRPr="000B3ADA" w:rsidRDefault="000B3ADA" w:rsidP="001C28E4">
      <w:pPr>
        <w:pStyle w:val="FFABody"/>
        <w:rPr>
          <w:rFonts w:ascii="Georgia" w:hAnsi="Georgia" w:cs="MinionPro-Regular"/>
          <w:b/>
          <w:color w:val="004C97"/>
          <w:sz w:val="28"/>
          <w:szCs w:val="36"/>
        </w:rPr>
      </w:pPr>
      <w:r w:rsidRPr="000B3ADA">
        <w:rPr>
          <w:rFonts w:ascii="Georgia" w:hAnsi="Georgia" w:cs="MinionPro-Regular"/>
          <w:b/>
          <w:color w:val="004C97"/>
          <w:sz w:val="28"/>
          <w:szCs w:val="36"/>
        </w:rPr>
        <w:t xml:space="preserve">Agricultural Technology and Mechanical Career Development Event </w:t>
      </w:r>
    </w:p>
    <w:p w14:paraId="4833C65E" w14:textId="77777777" w:rsidR="000B3ADA" w:rsidRDefault="000B3ADA" w:rsidP="001C28E4">
      <w:pPr>
        <w:pStyle w:val="FFABody"/>
        <w:rPr>
          <w:i/>
          <w:color w:val="070909"/>
          <w:sz w:val="14"/>
        </w:rPr>
      </w:pPr>
    </w:p>
    <w:p w14:paraId="28BE5152" w14:textId="752F91E1" w:rsidR="001C28E4" w:rsidRPr="00374A0F" w:rsidRDefault="001C28E4" w:rsidP="001C28E4">
      <w:pPr>
        <w:pStyle w:val="FFABody"/>
        <w:rPr>
          <w:bCs/>
          <w:i/>
          <w:color w:val="272929"/>
          <w:sz w:val="14"/>
        </w:rPr>
      </w:pPr>
      <w:r w:rsidRPr="00374A0F">
        <w:rPr>
          <w:i/>
          <w:color w:val="070909"/>
          <w:sz w:val="14"/>
        </w:rPr>
        <w:t xml:space="preserve">Created: </w:t>
      </w:r>
      <w:r>
        <w:rPr>
          <w:i/>
          <w:color w:val="070909"/>
          <w:sz w:val="14"/>
        </w:rPr>
        <w:fldChar w:fldCharType="begin"/>
      </w:r>
      <w:r>
        <w:rPr>
          <w:i/>
          <w:color w:val="070909"/>
          <w:sz w:val="14"/>
        </w:rPr>
        <w:instrText xml:space="preserve"> DATE \@ "MMM-yy" </w:instrText>
      </w:r>
      <w:r>
        <w:rPr>
          <w:i/>
          <w:color w:val="070909"/>
          <w:sz w:val="14"/>
        </w:rPr>
        <w:fldChar w:fldCharType="separate"/>
      </w:r>
      <w:r w:rsidR="003B6997">
        <w:rPr>
          <w:i/>
          <w:noProof/>
          <w:color w:val="070909"/>
          <w:sz w:val="14"/>
        </w:rPr>
        <w:t>Sep-21</w:t>
      </w:r>
      <w:r>
        <w:rPr>
          <w:i/>
          <w:color w:val="070909"/>
          <w:sz w:val="14"/>
        </w:rPr>
        <w:fldChar w:fldCharType="end"/>
      </w:r>
    </w:p>
    <w:p w14:paraId="28427F65" w14:textId="77777777" w:rsidR="001C28E4" w:rsidRDefault="001C28E4" w:rsidP="001C28E4">
      <w:pPr>
        <w:pStyle w:val="FFASummary"/>
      </w:pPr>
      <w:r>
        <w:t>Instructions for completion of exam</w:t>
      </w:r>
    </w:p>
    <w:p w14:paraId="1A1E1FE8" w14:textId="77777777" w:rsidR="001C28E4" w:rsidRPr="00F617FD" w:rsidRDefault="001C28E4" w:rsidP="001C28E4">
      <w:pPr>
        <w:pStyle w:val="FFASummary"/>
      </w:pPr>
    </w:p>
    <w:p w14:paraId="10BAD56F" w14:textId="07AF13F0" w:rsidR="001C28E4" w:rsidRPr="00F1636E" w:rsidRDefault="003B6997" w:rsidP="001C28E4">
      <w:pPr>
        <w:pStyle w:val="FFASub1"/>
        <w:rPr>
          <w:rFonts w:cs="Lasiver-Regular"/>
          <w:color w:val="2F5496" w:themeColor="accent5" w:themeShade="BF"/>
        </w:rPr>
      </w:pPr>
      <w:r>
        <w:rPr>
          <w:color w:val="2F5496" w:themeColor="accent5" w:themeShade="BF"/>
        </w:rPr>
        <w:t>Structures</w:t>
      </w:r>
      <w:r w:rsidR="000B3ADA">
        <w:rPr>
          <w:color w:val="2F5496" w:themeColor="accent5" w:themeShade="BF"/>
        </w:rPr>
        <w:t xml:space="preserve"> sYSTEMS</w:t>
      </w:r>
    </w:p>
    <w:p w14:paraId="6A9AC81B" w14:textId="77777777" w:rsidR="00F1636E" w:rsidRDefault="00F1636E" w:rsidP="00F1636E">
      <w:pPr>
        <w:pStyle w:val="ListParagraph"/>
        <w:ind w:left="1440"/>
      </w:pPr>
    </w:p>
    <w:tbl>
      <w:tblPr>
        <w:tblStyle w:val="TableGrid"/>
        <w:tblW w:w="9265" w:type="dxa"/>
        <w:tblInd w:w="85" w:type="dxa"/>
        <w:tblLook w:val="04A0" w:firstRow="1" w:lastRow="0" w:firstColumn="1" w:lastColumn="0" w:noHBand="0" w:noVBand="1"/>
      </w:tblPr>
      <w:tblGrid>
        <w:gridCol w:w="1052"/>
        <w:gridCol w:w="2181"/>
        <w:gridCol w:w="798"/>
        <w:gridCol w:w="1734"/>
        <w:gridCol w:w="1792"/>
        <w:gridCol w:w="1708"/>
      </w:tblGrid>
      <w:tr w:rsidR="003339B9" w:rsidRPr="00362F36" w14:paraId="4DAF7875" w14:textId="77777777" w:rsidTr="003339B9">
        <w:tc>
          <w:tcPr>
            <w:tcW w:w="1052" w:type="dxa"/>
          </w:tcPr>
          <w:p w14:paraId="4EFBAA45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Question</w:t>
            </w:r>
          </w:p>
        </w:tc>
        <w:tc>
          <w:tcPr>
            <w:tcW w:w="2181" w:type="dxa"/>
          </w:tcPr>
          <w:p w14:paraId="27BFF993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Answer</w:t>
            </w:r>
          </w:p>
        </w:tc>
        <w:tc>
          <w:tcPr>
            <w:tcW w:w="798" w:type="dxa"/>
          </w:tcPr>
          <w:p w14:paraId="0AD65472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Point Value</w:t>
            </w:r>
          </w:p>
        </w:tc>
        <w:tc>
          <w:tcPr>
            <w:tcW w:w="1734" w:type="dxa"/>
          </w:tcPr>
          <w:p w14:paraId="5B725D4C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  <w:tc>
          <w:tcPr>
            <w:tcW w:w="1792" w:type="dxa"/>
          </w:tcPr>
          <w:p w14:paraId="4D721C2D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  <w:tc>
          <w:tcPr>
            <w:tcW w:w="1708" w:type="dxa"/>
          </w:tcPr>
          <w:p w14:paraId="2DAFD5F2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</w:tr>
      <w:tr w:rsidR="003339B9" w14:paraId="09CE64B3" w14:textId="77777777" w:rsidTr="003339B9">
        <w:tc>
          <w:tcPr>
            <w:tcW w:w="1052" w:type="dxa"/>
          </w:tcPr>
          <w:p w14:paraId="5FAD0EA6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D17D099" w14:textId="0C0B49CA" w:rsidR="000B3ADA" w:rsidRDefault="003B6997" w:rsidP="000B3AD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798" w:type="dxa"/>
          </w:tcPr>
          <w:p w14:paraId="65AA2C56" w14:textId="64F12BAA" w:rsidR="003339B9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4C73C645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108A158B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1C692C1F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6B8E5487" w14:textId="77777777" w:rsidTr="003339B9">
        <w:tc>
          <w:tcPr>
            <w:tcW w:w="1052" w:type="dxa"/>
          </w:tcPr>
          <w:p w14:paraId="4DF9ECC9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7FDB8FC" w14:textId="281A8534" w:rsidR="003339B9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2BAE467B" w14:textId="1325075B" w:rsidR="003339B9" w:rsidRDefault="003B6997" w:rsidP="000B3ADA">
            <w:pPr>
              <w:pStyle w:val="ListParagraph"/>
              <w:spacing w:line="360" w:lineRule="auto"/>
              <w:ind w:left="0"/>
              <w:jc w:val="center"/>
            </w:pPr>
            <w:r>
              <w:t>1</w:t>
            </w:r>
          </w:p>
        </w:tc>
        <w:tc>
          <w:tcPr>
            <w:tcW w:w="1734" w:type="dxa"/>
          </w:tcPr>
          <w:p w14:paraId="57D2B998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4A26DF0D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5047BF9A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561A9B0C" w14:textId="77777777" w:rsidTr="003339B9">
        <w:tc>
          <w:tcPr>
            <w:tcW w:w="1052" w:type="dxa"/>
          </w:tcPr>
          <w:p w14:paraId="4E4DBA39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6EE0E3A" w14:textId="1C74E5EC" w:rsidR="003339B9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45A481AA" w14:textId="0E97E56F" w:rsidR="003339B9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530F323F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9076C6A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7CD6C398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676A9B08" w14:textId="77777777" w:rsidTr="003339B9">
        <w:tc>
          <w:tcPr>
            <w:tcW w:w="1052" w:type="dxa"/>
          </w:tcPr>
          <w:p w14:paraId="55BB0CE0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3E9CE56" w14:textId="4BA553E5" w:rsidR="003339B9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798" w:type="dxa"/>
          </w:tcPr>
          <w:p w14:paraId="3B9D6E5E" w14:textId="74498FB7" w:rsidR="003339B9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219FDDAC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D07DAF1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0166FFA9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1202FDEB" w14:textId="77777777" w:rsidTr="003339B9">
        <w:tc>
          <w:tcPr>
            <w:tcW w:w="1052" w:type="dxa"/>
          </w:tcPr>
          <w:p w14:paraId="3E87DD55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7D42E1AA" w14:textId="209044C5" w:rsidR="003339B9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09D82428" w14:textId="451B48C1" w:rsidR="003339B9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43EFCD80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1AB7F77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0B45DB84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1A4DAC75" w14:textId="77777777" w:rsidTr="003339B9">
        <w:tc>
          <w:tcPr>
            <w:tcW w:w="1052" w:type="dxa"/>
          </w:tcPr>
          <w:p w14:paraId="3CCAB899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4818AAE3" w14:textId="59AB0578" w:rsidR="000B3ADA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7560901E" w14:textId="42C2F5E5" w:rsidR="000B3ADA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1485BDF2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9D4A7E1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1E396112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222E2C46" w14:textId="77777777" w:rsidTr="003339B9">
        <w:tc>
          <w:tcPr>
            <w:tcW w:w="1052" w:type="dxa"/>
          </w:tcPr>
          <w:p w14:paraId="17D3E53C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370DDF80" w14:textId="10FDA683" w:rsidR="003339B9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2A440DE3" w14:textId="4C602D9A" w:rsidR="003339B9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0FD595E2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FE3BF78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F351332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2B472CF4" w14:textId="77777777" w:rsidTr="003339B9">
        <w:tc>
          <w:tcPr>
            <w:tcW w:w="1052" w:type="dxa"/>
          </w:tcPr>
          <w:p w14:paraId="7358ED64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35980F63" w14:textId="1A76500F" w:rsidR="000B3ADA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25931EC2" w14:textId="20C25DDD" w:rsidR="000B3ADA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180FD17E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31E4A085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AEEEEAD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0022A7DD" w14:textId="77777777" w:rsidTr="003339B9">
        <w:tc>
          <w:tcPr>
            <w:tcW w:w="1052" w:type="dxa"/>
          </w:tcPr>
          <w:p w14:paraId="57A69DFE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2E07ED92" w14:textId="36F396EB" w:rsidR="000B3ADA" w:rsidRDefault="003B6997" w:rsidP="000B3AD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798" w:type="dxa"/>
          </w:tcPr>
          <w:p w14:paraId="0131BAC8" w14:textId="5B97B6DC" w:rsidR="000B3ADA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6BD73BBB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3B1B742A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7443E9C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462A0A98" w14:textId="77777777" w:rsidTr="003339B9">
        <w:tc>
          <w:tcPr>
            <w:tcW w:w="1052" w:type="dxa"/>
          </w:tcPr>
          <w:p w14:paraId="542EB04C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E2E395D" w14:textId="39F1841F" w:rsidR="000B3ADA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6E5B71E2" w14:textId="664EEC03" w:rsidR="000B3ADA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452CE7C8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6C4C716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6167242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06E9FCF9" w14:textId="77777777" w:rsidTr="003339B9">
        <w:tc>
          <w:tcPr>
            <w:tcW w:w="1052" w:type="dxa"/>
          </w:tcPr>
          <w:p w14:paraId="254D808B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294911B7" w14:textId="7A7E8D3C" w:rsidR="000B3ADA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73396AB3" w14:textId="7CC123F9" w:rsidR="000B3ADA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7CBF5154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52A010E8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61B564D4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022BE897" w14:textId="77777777" w:rsidTr="003339B9">
        <w:tc>
          <w:tcPr>
            <w:tcW w:w="1052" w:type="dxa"/>
          </w:tcPr>
          <w:p w14:paraId="32D6DEFE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783576DC" w14:textId="05F7185F" w:rsidR="000B3ADA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361DC5CA" w14:textId="188E1573" w:rsidR="000B3ADA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2F39B791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5443FFB4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4FB587E9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3B6997" w14:paraId="2F0A1BDB" w14:textId="77777777" w:rsidTr="003339B9">
        <w:tc>
          <w:tcPr>
            <w:tcW w:w="1052" w:type="dxa"/>
          </w:tcPr>
          <w:p w14:paraId="24E221F7" w14:textId="77777777" w:rsidR="003B6997" w:rsidRDefault="003B6997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23DB52F" w14:textId="77E47E6E" w:rsidR="003B6997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645C853E" w14:textId="1DD99859" w:rsidR="003B6997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4C708C11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14BA3B46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4780B0C4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</w:tr>
      <w:tr w:rsidR="003B6997" w14:paraId="2FC35D54" w14:textId="77777777" w:rsidTr="003339B9">
        <w:tc>
          <w:tcPr>
            <w:tcW w:w="1052" w:type="dxa"/>
          </w:tcPr>
          <w:p w14:paraId="06290DD9" w14:textId="77777777" w:rsidR="003B6997" w:rsidRDefault="003B6997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7004DFEC" w14:textId="13D34AB5" w:rsidR="003B6997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060F5361" w14:textId="3FB65151" w:rsidR="003B6997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14FE606C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7DC5BAD7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59DBF5F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</w:tr>
      <w:tr w:rsidR="003B6997" w14:paraId="7AF4AA10" w14:textId="77777777" w:rsidTr="003339B9">
        <w:tc>
          <w:tcPr>
            <w:tcW w:w="1052" w:type="dxa"/>
          </w:tcPr>
          <w:p w14:paraId="0C261DEC" w14:textId="77777777" w:rsidR="003B6997" w:rsidRDefault="003B6997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2D56908C" w14:textId="2BE5C843" w:rsidR="003B6997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6CF40BF8" w14:textId="505A791A" w:rsidR="003B6997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697C2360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5A66047F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16C76830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</w:tr>
      <w:tr w:rsidR="003B6997" w14:paraId="400F7039" w14:textId="77777777" w:rsidTr="003339B9">
        <w:tc>
          <w:tcPr>
            <w:tcW w:w="1052" w:type="dxa"/>
          </w:tcPr>
          <w:p w14:paraId="3C0AE786" w14:textId="77777777" w:rsidR="003B6997" w:rsidRDefault="003B6997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960D747" w14:textId="56B07D9C" w:rsidR="003B6997" w:rsidRDefault="003B6997" w:rsidP="003B6997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632F6FDF" w14:textId="39E4AAC5" w:rsidR="003B6997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2DE396E1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F1FF98D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58B55875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</w:tr>
      <w:tr w:rsidR="003B6997" w14:paraId="05481CFE" w14:textId="77777777" w:rsidTr="003339B9">
        <w:tc>
          <w:tcPr>
            <w:tcW w:w="1052" w:type="dxa"/>
          </w:tcPr>
          <w:p w14:paraId="283B6610" w14:textId="77777777" w:rsidR="003B6997" w:rsidRDefault="003B6997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9C742F1" w14:textId="4BCFC0E2" w:rsidR="003B6997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3C5FC3D5" w14:textId="1478169E" w:rsidR="003B6997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40E8A9A1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38C06ADE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48D09745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</w:tr>
      <w:tr w:rsidR="003B6997" w14:paraId="35C5B430" w14:textId="77777777" w:rsidTr="003339B9">
        <w:tc>
          <w:tcPr>
            <w:tcW w:w="1052" w:type="dxa"/>
          </w:tcPr>
          <w:p w14:paraId="7A7BC1E7" w14:textId="77777777" w:rsidR="003B6997" w:rsidRDefault="003B6997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78CAAB3B" w14:textId="7C277790" w:rsidR="003B6997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1218016E" w14:textId="5E087713" w:rsidR="003B6997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3DFB8A57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75F6F9FA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1EE0EBE0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</w:tr>
      <w:tr w:rsidR="003B6997" w14:paraId="428678FF" w14:textId="77777777" w:rsidTr="003339B9">
        <w:tc>
          <w:tcPr>
            <w:tcW w:w="1052" w:type="dxa"/>
          </w:tcPr>
          <w:p w14:paraId="09B0FCE6" w14:textId="77777777" w:rsidR="003B6997" w:rsidRDefault="003B6997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65E2B35B" w14:textId="1122CADF" w:rsidR="003B6997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4507A5EA" w14:textId="05CCFF47" w:rsidR="003B6997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5174E583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C95B4D3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6646BB25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</w:tr>
      <w:tr w:rsidR="003B6997" w14:paraId="3AE94912" w14:textId="77777777" w:rsidTr="003339B9">
        <w:tc>
          <w:tcPr>
            <w:tcW w:w="1052" w:type="dxa"/>
          </w:tcPr>
          <w:p w14:paraId="1AF84BA3" w14:textId="77777777" w:rsidR="003B6997" w:rsidRDefault="003B6997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427A5EA4" w14:textId="7ECD94B7" w:rsidR="003B6997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6B8D9CC8" w14:textId="246A056F" w:rsidR="003B6997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32C49161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3A09FF4B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C93BDE8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</w:tr>
      <w:tr w:rsidR="003B6997" w14:paraId="203F5AAD" w14:textId="77777777" w:rsidTr="003339B9">
        <w:tc>
          <w:tcPr>
            <w:tcW w:w="1052" w:type="dxa"/>
          </w:tcPr>
          <w:p w14:paraId="521D23F3" w14:textId="77777777" w:rsidR="003B6997" w:rsidRDefault="003B6997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42F8FDAA" w14:textId="52492014" w:rsidR="003B6997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65283B2C" w14:textId="125F4779" w:rsidR="003B6997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5372EDB6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7B163A14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1EBEFEBD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</w:tr>
      <w:tr w:rsidR="003B6997" w14:paraId="02F96E0A" w14:textId="77777777" w:rsidTr="003339B9">
        <w:tc>
          <w:tcPr>
            <w:tcW w:w="1052" w:type="dxa"/>
          </w:tcPr>
          <w:p w14:paraId="1C99E4C4" w14:textId="77777777" w:rsidR="003B6997" w:rsidRDefault="003B6997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56EA01F4" w14:textId="442F3A2B" w:rsidR="003B6997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798" w:type="dxa"/>
          </w:tcPr>
          <w:p w14:paraId="6A59C3CE" w14:textId="6C459FC2" w:rsidR="003B6997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10B9B1B2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3EE2B6CE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1A8BDF12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</w:tr>
      <w:tr w:rsidR="003B6997" w14:paraId="1E9EEB87" w14:textId="77777777" w:rsidTr="003339B9">
        <w:tc>
          <w:tcPr>
            <w:tcW w:w="1052" w:type="dxa"/>
          </w:tcPr>
          <w:p w14:paraId="4DCA8EDD" w14:textId="77777777" w:rsidR="003B6997" w:rsidRDefault="003B6997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6ED790AB" w14:textId="79F8973F" w:rsidR="003B6997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5ED5EEE6" w14:textId="460EB529" w:rsidR="003B6997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503AD448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7BEEA91E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0DDAD15F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</w:tr>
      <w:tr w:rsidR="003B6997" w14:paraId="4C5DDFF8" w14:textId="77777777" w:rsidTr="003339B9">
        <w:tc>
          <w:tcPr>
            <w:tcW w:w="1052" w:type="dxa"/>
          </w:tcPr>
          <w:p w14:paraId="488B6C3E" w14:textId="77777777" w:rsidR="003B6997" w:rsidRDefault="003B6997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27C45C78" w14:textId="380F097D" w:rsidR="003B6997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331C282F" w14:textId="3D48BE16" w:rsidR="003B6997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5A3E5C94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25727AE0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33E0A670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</w:tr>
      <w:tr w:rsidR="003B6997" w14:paraId="11AADB78" w14:textId="77777777" w:rsidTr="003339B9">
        <w:tc>
          <w:tcPr>
            <w:tcW w:w="1052" w:type="dxa"/>
          </w:tcPr>
          <w:p w14:paraId="0D631D42" w14:textId="77777777" w:rsidR="003B6997" w:rsidRDefault="003B6997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2E66306A" w14:textId="7782D90D" w:rsidR="003B6997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215C1845" w14:textId="2AB123D1" w:rsidR="003B6997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651BC6A9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75A1390D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4516AAFF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</w:tr>
      <w:tr w:rsidR="003B6997" w14:paraId="5F86E911" w14:textId="77777777" w:rsidTr="003339B9">
        <w:tc>
          <w:tcPr>
            <w:tcW w:w="1052" w:type="dxa"/>
          </w:tcPr>
          <w:p w14:paraId="7A40262F" w14:textId="77777777" w:rsidR="003B6997" w:rsidRDefault="003B6997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A05CAE5" w14:textId="71CDC899" w:rsidR="003B6997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1B45635F" w14:textId="68B7C9E3" w:rsidR="003B6997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5002057C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789934F1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8910C05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</w:tr>
      <w:tr w:rsidR="003B6997" w14:paraId="17531DB1" w14:textId="77777777" w:rsidTr="003339B9">
        <w:tc>
          <w:tcPr>
            <w:tcW w:w="1052" w:type="dxa"/>
          </w:tcPr>
          <w:p w14:paraId="4F87B11B" w14:textId="77777777" w:rsidR="003B6997" w:rsidRDefault="003B6997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23A2350C" w14:textId="7E957F9A" w:rsidR="003B6997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20D9D7D7" w14:textId="6DC8F5CF" w:rsidR="003B6997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603A1BB6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3045EF55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05FB5E08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</w:tr>
      <w:tr w:rsidR="003B6997" w14:paraId="3E0C6418" w14:textId="77777777" w:rsidTr="003339B9">
        <w:tc>
          <w:tcPr>
            <w:tcW w:w="1052" w:type="dxa"/>
          </w:tcPr>
          <w:p w14:paraId="5F472C55" w14:textId="77777777" w:rsidR="003B6997" w:rsidRDefault="003B6997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487CA3A7" w14:textId="484D380C" w:rsidR="003B6997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709F1149" w14:textId="518AF910" w:rsidR="003B6997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216712A2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A42A719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3A11202E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</w:tr>
      <w:tr w:rsidR="003B6997" w14:paraId="4B703E56" w14:textId="77777777" w:rsidTr="003339B9">
        <w:tc>
          <w:tcPr>
            <w:tcW w:w="1052" w:type="dxa"/>
          </w:tcPr>
          <w:p w14:paraId="56CD2585" w14:textId="77777777" w:rsidR="003B6997" w:rsidRDefault="003B6997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7254CF0" w14:textId="556BFD00" w:rsidR="003B6997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0D056311" w14:textId="5B81C62F" w:rsidR="003B6997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22B6286B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41394EE9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4E9529C5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</w:tr>
      <w:tr w:rsidR="003B6997" w14:paraId="6F96ECE7" w14:textId="77777777" w:rsidTr="003339B9">
        <w:tc>
          <w:tcPr>
            <w:tcW w:w="1052" w:type="dxa"/>
          </w:tcPr>
          <w:p w14:paraId="4B4C2B2A" w14:textId="77777777" w:rsidR="003B6997" w:rsidRDefault="003B6997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4420D435" w14:textId="2AD5BE45" w:rsidR="003B6997" w:rsidRDefault="003B6997" w:rsidP="00573E0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798" w:type="dxa"/>
          </w:tcPr>
          <w:p w14:paraId="3A79C8F3" w14:textId="1C9CDE14" w:rsidR="003B6997" w:rsidRPr="003A36E8" w:rsidRDefault="003B6997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6D1EE7FE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55B6F3AF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66AF5684" w14:textId="77777777" w:rsidR="003B6997" w:rsidRDefault="003B6997" w:rsidP="00573E0A">
            <w:pPr>
              <w:pStyle w:val="ListParagraph"/>
              <w:spacing w:line="360" w:lineRule="auto"/>
              <w:ind w:left="0"/>
            </w:pPr>
          </w:p>
        </w:tc>
      </w:tr>
    </w:tbl>
    <w:p w14:paraId="60653B5D" w14:textId="3315FFB8" w:rsidR="00362F36" w:rsidRDefault="00362F36" w:rsidP="003B6997"/>
    <w:sectPr w:rsidR="00362F36" w:rsidSect="000B3ADA">
      <w:headerReference w:type="default" r:id="rId7"/>
      <w:headerReference w:type="first" r:id="rId8"/>
      <w:footerReference w:type="first" r:id="rId9"/>
      <w:pgSz w:w="12240" w:h="15840" w:code="1"/>
      <w:pgMar w:top="1440" w:right="1008" w:bottom="1440" w:left="1008" w:header="54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D4394" w14:textId="77777777" w:rsidR="001D3AE3" w:rsidRDefault="001D3AE3" w:rsidP="001C28E4">
      <w:pPr>
        <w:spacing w:after="0" w:line="240" w:lineRule="auto"/>
      </w:pPr>
      <w:r>
        <w:separator/>
      </w:r>
    </w:p>
  </w:endnote>
  <w:endnote w:type="continuationSeparator" w:id="0">
    <w:p w14:paraId="02D09148" w14:textId="77777777" w:rsidR="001D3AE3" w:rsidRDefault="001D3AE3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D9AAB" w14:textId="77777777" w:rsidR="00365746" w:rsidRDefault="00365746" w:rsidP="00365746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736376D2" w14:textId="77777777" w:rsidR="00365746" w:rsidRPr="00D600A3" w:rsidRDefault="00365746" w:rsidP="00365746">
    <w:pPr>
      <w:ind w:left="-720" w:right="-720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14:paraId="49D25B49" w14:textId="77777777" w:rsidR="00365746" w:rsidRPr="00365746" w:rsidRDefault="00365746" w:rsidP="00365746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3339B9"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44A410" w14:textId="77777777" w:rsidR="001D3AE3" w:rsidRDefault="001D3AE3" w:rsidP="001C28E4">
      <w:pPr>
        <w:spacing w:after="0" w:line="240" w:lineRule="auto"/>
      </w:pPr>
      <w:r>
        <w:separator/>
      </w:r>
    </w:p>
  </w:footnote>
  <w:footnote w:type="continuationSeparator" w:id="0">
    <w:p w14:paraId="0B6F37E6" w14:textId="77777777" w:rsidR="001D3AE3" w:rsidRDefault="001D3AE3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65939857"/>
      <w:temporary/>
      <w:showingPlcHdr/>
      <w15:appearance w15:val="hidden"/>
    </w:sdtPr>
    <w:sdtEndPr/>
    <w:sdtContent>
      <w:p w14:paraId="05D1A8AA" w14:textId="77777777" w:rsidR="001C28E4" w:rsidRDefault="001C28E4">
        <w:pPr>
          <w:pStyle w:val="Header"/>
        </w:pPr>
        <w:r>
          <w:t>[Type here]</w:t>
        </w:r>
      </w:p>
    </w:sdtContent>
  </w:sdt>
  <w:p w14:paraId="574025CC" w14:textId="77777777" w:rsidR="001C28E4" w:rsidRDefault="001C28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66F81" w14:textId="77777777" w:rsidR="001C28E4" w:rsidRDefault="001C28E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0FD2EF" wp14:editId="101BC563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9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CE222F9" w14:textId="77777777" w:rsidR="001C28E4" w:rsidRPr="001C28E4" w:rsidRDefault="001C28E4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0FD2EF" id="Group 12" o:spid="_x0000_s1026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">
              <v:line id="Line 2" o:spid="_x0000_s1027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7CE222F9" w14:textId="77777777" w:rsidR="001C28E4" w:rsidRPr="001C28E4" w:rsidRDefault="001C28E4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inline distT="0" distB="0" distL="0" distR="0" wp14:anchorId="1470210A" wp14:editId="2CB02758">
          <wp:extent cx="502798" cy="640080"/>
          <wp:effectExtent l="0" t="0" r="0" b="7620"/>
          <wp:docPr id="517" name="Picture 5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87B54"/>
    <w:multiLevelType w:val="hybridMultilevel"/>
    <w:tmpl w:val="38441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A3587"/>
    <w:multiLevelType w:val="multilevel"/>
    <w:tmpl w:val="4A064ABA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B0"/>
    <w:rsid w:val="000B3ADA"/>
    <w:rsid w:val="000E222D"/>
    <w:rsid w:val="00164462"/>
    <w:rsid w:val="001C28E4"/>
    <w:rsid w:val="001D3AE3"/>
    <w:rsid w:val="003339B9"/>
    <w:rsid w:val="00362F36"/>
    <w:rsid w:val="00365746"/>
    <w:rsid w:val="00365D6E"/>
    <w:rsid w:val="003B6997"/>
    <w:rsid w:val="0042753F"/>
    <w:rsid w:val="00550BB0"/>
    <w:rsid w:val="00804967"/>
    <w:rsid w:val="008B6A7B"/>
    <w:rsid w:val="009508F9"/>
    <w:rsid w:val="00A93F05"/>
    <w:rsid w:val="00B71F0C"/>
    <w:rsid w:val="00CB5197"/>
    <w:rsid w:val="00E83CE1"/>
    <w:rsid w:val="00E9296C"/>
    <w:rsid w:val="00F1636E"/>
    <w:rsid w:val="00F527C8"/>
    <w:rsid w:val="00FE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187ADF"/>
  <w15:chartTrackingRefBased/>
  <w15:docId w15:val="{812D1041-8575-494C-8C80-F15CBD5C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62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don\Box\MASTER%20CDE-LDE%20Forms%20&amp;%20Files\Document%20Templates\Exam%20Key%20and%20AFNR%20Standards%20Template%20Bran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Exam Key and AFNR Standards Template Branded</Template>
  <TotalTime>4</TotalTime>
  <Pages>2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 Zidon</dc:creator>
  <cp:keywords/>
  <dc:description/>
  <cp:lastModifiedBy>Mark G Zidon</cp:lastModifiedBy>
  <cp:revision>2</cp:revision>
  <cp:lastPrinted>2019-02-21T19:46:00Z</cp:lastPrinted>
  <dcterms:created xsi:type="dcterms:W3CDTF">2021-09-07T17:03:00Z</dcterms:created>
  <dcterms:modified xsi:type="dcterms:W3CDTF">2021-09-07T17:03:00Z</dcterms:modified>
</cp:coreProperties>
</file>