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05121" w14:textId="77777777" w:rsidR="00D26C2E" w:rsidRDefault="00D26C2E" w:rsidP="00A9352A">
      <w:pPr>
        <w:pStyle w:val="FFABody"/>
        <w:rPr>
          <w:i/>
          <w:sz w:val="14"/>
        </w:rPr>
      </w:pPr>
    </w:p>
    <w:p w14:paraId="652E2877" w14:textId="37396D97" w:rsidR="000E25DE" w:rsidRDefault="00D26C2E" w:rsidP="00D71258">
      <w:pPr>
        <w:pStyle w:val="DocumentTitle"/>
      </w:pPr>
      <w:r>
        <w:t>Career and Leadership Development Events</w:t>
      </w:r>
      <w:r w:rsidR="000E25DE">
        <w:t>- Power, Structure and Technology</w:t>
      </w:r>
    </w:p>
    <w:p w14:paraId="6B56519F" w14:textId="763879E8" w:rsidR="00AA2C23" w:rsidRDefault="274D9DD4" w:rsidP="274D9DD4">
      <w:pPr>
        <w:pStyle w:val="FFABody"/>
        <w:rPr>
          <w:i/>
          <w:iCs/>
          <w:sz w:val="14"/>
          <w:szCs w:val="14"/>
        </w:rPr>
      </w:pPr>
      <w:r w:rsidRPr="274D9DD4">
        <w:rPr>
          <w:i/>
          <w:iCs/>
          <w:sz w:val="14"/>
          <w:szCs w:val="14"/>
        </w:rPr>
        <w:t xml:space="preserve">Created: </w:t>
      </w:r>
      <w:r w:rsidRPr="274D9DD4">
        <w:rPr>
          <w:i/>
          <w:iCs/>
          <w:noProof/>
          <w:sz w:val="14"/>
          <w:szCs w:val="14"/>
        </w:rPr>
        <w:t>9/8/2020</w:t>
      </w:r>
    </w:p>
    <w:p w14:paraId="615FE16B" w14:textId="5D25C54E" w:rsidR="002717EF" w:rsidRDefault="006B6EDC" w:rsidP="006B6EDC">
      <w:pPr>
        <w:pStyle w:val="FFASub2"/>
      </w:pPr>
      <w:r>
        <w:t xml:space="preserve">The following are competitive events that are offered at the national level. </w:t>
      </w:r>
    </w:p>
    <w:p w14:paraId="030049A5" w14:textId="77777777" w:rsidR="00213BA3" w:rsidRPr="00394188" w:rsidRDefault="00213BA3" w:rsidP="00997423">
      <w:pPr>
        <w:pStyle w:val="FFASub1"/>
      </w:pPr>
      <w:r w:rsidRPr="00394188">
        <w:t>Agricultural Technology and Mechanical Systems – Team Event</w:t>
      </w:r>
    </w:p>
    <w:p w14:paraId="3D15FF88" w14:textId="45B111B1" w:rsidR="00213BA3" w:rsidRPr="00D05B73" w:rsidRDefault="00213BA3" w:rsidP="00213BA3">
      <w:pPr>
        <w:pStyle w:val="FFABody"/>
      </w:pPr>
      <w:r>
        <w:t>Members collaborate t</w:t>
      </w:r>
      <w:r w:rsidRPr="00D05B73">
        <w:t>hrough a team activity,</w:t>
      </w:r>
      <w:r>
        <w:t xml:space="preserve"> then participate in individual</w:t>
      </w:r>
      <w:r w:rsidRPr="00D05B73">
        <w:t xml:space="preserve"> hands-on problem-solving </w:t>
      </w:r>
      <w:r>
        <w:t>skills tests</w:t>
      </w:r>
      <w:r w:rsidRPr="00D05B73">
        <w:t xml:space="preserve"> and written exam, </w:t>
      </w:r>
      <w:r>
        <w:t>where they</w:t>
      </w:r>
      <w:r w:rsidRPr="00D05B73">
        <w:t xml:space="preserve"> are tested on their knowledge related to agricultural mechanics, from machinery and equipment systems to environmental/natural resource systems.</w:t>
      </w:r>
      <w:r>
        <w:t xml:space="preserve"> </w:t>
      </w:r>
      <w:r w:rsidRPr="00AE1FC4">
        <w:t>For more information go to</w:t>
      </w:r>
      <w:r>
        <w:t xml:space="preserve"> </w:t>
      </w:r>
      <w:hyperlink r:id="rId8" w:history="1">
        <w:r w:rsidRPr="00B71DB7">
          <w:rPr>
            <w:rStyle w:val="Hyperlink"/>
          </w:rPr>
          <w:t>https://www.ffa.org/participate/cdes/agricultural-technology/</w:t>
        </w:r>
      </w:hyperlink>
      <w:r>
        <w:t xml:space="preserve"> .</w:t>
      </w:r>
    </w:p>
    <w:p w14:paraId="0D0F2E96" w14:textId="1A7ADD87" w:rsidR="006B6EDC" w:rsidRDefault="006B6EDC" w:rsidP="006B6EDC">
      <w:pPr>
        <w:pStyle w:val="FFASub2"/>
      </w:pPr>
    </w:p>
    <w:p w14:paraId="76913DE2" w14:textId="77777777" w:rsidR="006B6EDC" w:rsidRDefault="006B6EDC" w:rsidP="006B6EDC">
      <w:pPr>
        <w:pStyle w:val="FFASub1"/>
      </w:pPr>
    </w:p>
    <w:p w14:paraId="411E94C3" w14:textId="77777777" w:rsidR="002717EF" w:rsidRPr="00AA2C23" w:rsidRDefault="002717EF" w:rsidP="00A9352A">
      <w:pPr>
        <w:pStyle w:val="FFABody"/>
        <w:rPr>
          <w:i/>
          <w:sz w:val="14"/>
        </w:rPr>
      </w:pPr>
    </w:p>
    <w:sectPr w:rsidR="002717EF" w:rsidRPr="00AA2C23" w:rsidSect="008C1F98">
      <w:footerReference w:type="default" r:id="rId9"/>
      <w:headerReference w:type="first" r:id="rId10"/>
      <w:footerReference w:type="first" r:id="rId11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C5307" w14:textId="77777777" w:rsidR="005179B0" w:rsidRDefault="005179B0" w:rsidP="008D333D">
      <w:r>
        <w:separator/>
      </w:r>
    </w:p>
  </w:endnote>
  <w:endnote w:type="continuationSeparator" w:id="0">
    <w:p w14:paraId="1EB15424" w14:textId="77777777" w:rsidR="005179B0" w:rsidRDefault="005179B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D276A" w14:textId="77777777" w:rsidR="008D333D" w:rsidRDefault="008D333D" w:rsidP="00D77246"/>
  <w:p w14:paraId="234DB752" w14:textId="77777777" w:rsidR="008D333D" w:rsidRDefault="007D000E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57187FF9" wp14:editId="61F24E32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25" cy="713105"/>
          <wp:effectExtent l="0" t="0" r="0" b="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7B9D5" w14:textId="77777777" w:rsidR="008D333D" w:rsidRDefault="007D000E">
    <w:r>
      <w:rPr>
        <w:noProof/>
        <w:lang w:eastAsia="en-US"/>
      </w:rPr>
      <w:drawing>
        <wp:anchor distT="0" distB="0" distL="114300" distR="114300" simplePos="0" relativeHeight="251655680" behindDoc="0" locked="0" layoutInCell="1" allowOverlap="1" wp14:anchorId="35E47751" wp14:editId="18C23665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BCF33" w14:textId="77777777" w:rsidR="005179B0" w:rsidRDefault="005179B0" w:rsidP="008D333D">
      <w:r>
        <w:separator/>
      </w:r>
    </w:p>
  </w:footnote>
  <w:footnote w:type="continuationSeparator" w:id="0">
    <w:p w14:paraId="192EBEA7" w14:textId="77777777" w:rsidR="005179B0" w:rsidRDefault="005179B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3C2D6" w14:textId="67A2F659" w:rsidR="008D333D" w:rsidRDefault="002D785E"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1D19CDB" wp14:editId="41CAB26D">
              <wp:simplePos x="0" y="0"/>
              <wp:positionH relativeFrom="margin">
                <wp:align>right</wp:align>
              </wp:positionH>
              <wp:positionV relativeFrom="paragraph">
                <wp:posOffset>-467360</wp:posOffset>
              </wp:positionV>
              <wp:extent cx="2133600" cy="5905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45B4D" w14:textId="04A478AA" w:rsidR="002D785E" w:rsidRPr="00546FE2" w:rsidRDefault="002D785E" w:rsidP="00546FE2">
                          <w:r>
                            <w:t>Awards and Recognition Team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19C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6.8pt;margin-top:-36.8pt;width:168pt;height:46.5pt;z-index:251660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" filled="f" stroked="f">
              <v:textbox>
                <w:txbxContent>
                  <w:p w14:paraId="69945B4D" w14:textId="04A478AA" w:rsidR="002D785E" w:rsidRPr="00546FE2" w:rsidRDefault="002D785E" w:rsidP="00546FE2">
                    <w:r>
                      <w:t>Awards and Recognition Team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D000E"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27AEACBB" wp14:editId="7325503B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395" cy="209105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5"/>
                  <a:stretch>
                    <a:fillRect/>
                  </a:stretch>
                </pic:blipFill>
                <pic:spPr bwMode="auto">
                  <a:xfrm>
                    <a:off x="0" y="0"/>
                    <a:ext cx="3414395" cy="209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000E">
      <w:rPr>
        <w:noProof/>
        <w:lang w:eastAsia="en-US"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7983E084" wp14:editId="5349162C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0" b="381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094D2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PxAZODIAQAAeAMAAA4AAAAAAAAA&#10;AAAAAAAALgIAAGRycy9lMm9Eb2MueG1sUEsBAi0AFAAGAAgAAAAhACaHPp7dAAAACgEAAA8AAAAA&#10;AAAAAAAAAAAAIgQAAGRycy9kb3ducmV2LnhtbFBLBQYAAAAABAAEAPMAAAAsBQAAAAA=&#10;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87"/>
    <w:rsid w:val="00085FEA"/>
    <w:rsid w:val="000B5180"/>
    <w:rsid w:val="000E25DE"/>
    <w:rsid w:val="00112801"/>
    <w:rsid w:val="001404F6"/>
    <w:rsid w:val="00160060"/>
    <w:rsid w:val="002051FE"/>
    <w:rsid w:val="00213BA3"/>
    <w:rsid w:val="00263C1D"/>
    <w:rsid w:val="002717EF"/>
    <w:rsid w:val="0029631E"/>
    <w:rsid w:val="002D2021"/>
    <w:rsid w:val="002D785E"/>
    <w:rsid w:val="003A5412"/>
    <w:rsid w:val="004A0A4F"/>
    <w:rsid w:val="00512784"/>
    <w:rsid w:val="005179B0"/>
    <w:rsid w:val="00546FE2"/>
    <w:rsid w:val="005D77F6"/>
    <w:rsid w:val="00605D83"/>
    <w:rsid w:val="006B6EDC"/>
    <w:rsid w:val="006C405A"/>
    <w:rsid w:val="006D5CF3"/>
    <w:rsid w:val="00760FEF"/>
    <w:rsid w:val="007927D0"/>
    <w:rsid w:val="007B777E"/>
    <w:rsid w:val="007D000E"/>
    <w:rsid w:val="007E7A15"/>
    <w:rsid w:val="008316B0"/>
    <w:rsid w:val="0086412E"/>
    <w:rsid w:val="008C1F98"/>
    <w:rsid w:val="008D333D"/>
    <w:rsid w:val="008F7208"/>
    <w:rsid w:val="00912DC2"/>
    <w:rsid w:val="00997423"/>
    <w:rsid w:val="009A564B"/>
    <w:rsid w:val="009B0C9D"/>
    <w:rsid w:val="009F5FD6"/>
    <w:rsid w:val="00A849B9"/>
    <w:rsid w:val="00A9352A"/>
    <w:rsid w:val="00AA2C23"/>
    <w:rsid w:val="00B06587"/>
    <w:rsid w:val="00B20242"/>
    <w:rsid w:val="00BD3AEB"/>
    <w:rsid w:val="00C64EF2"/>
    <w:rsid w:val="00D26C2E"/>
    <w:rsid w:val="00D71258"/>
    <w:rsid w:val="00D77246"/>
    <w:rsid w:val="00D92EC5"/>
    <w:rsid w:val="00EB24E0"/>
    <w:rsid w:val="00EB5291"/>
    <w:rsid w:val="00ED1787"/>
    <w:rsid w:val="00F66A78"/>
    <w:rsid w:val="00FD77F5"/>
    <w:rsid w:val="00FE2F42"/>
    <w:rsid w:val="00FE722C"/>
    <w:rsid w:val="274D9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168178"/>
  <w15:docId w15:val="{24E6F344-A6C5-48B4-8D53-FC25D15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D71258"/>
    <w:pPr>
      <w:widowControl w:val="0"/>
      <w:suppressAutoHyphens/>
      <w:autoSpaceDE w:val="0"/>
      <w:autoSpaceDN w:val="0"/>
      <w:adjustRightInd w:val="0"/>
      <w:spacing w:before="48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06587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link w:val="FFABody"/>
    <w:rsid w:val="00B06587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autoRedefine/>
    <w:qFormat/>
    <w:rsid w:val="00605D83"/>
    <w:pPr>
      <w:suppressAutoHyphens/>
      <w:spacing w:after="120"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605D83"/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B06587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autoRedefine/>
    <w:qFormat/>
    <w:rsid w:val="00605D83"/>
    <w:pPr>
      <w:widowControl w:val="0"/>
      <w:suppressAutoHyphens/>
      <w:autoSpaceDE w:val="0"/>
      <w:autoSpaceDN w:val="0"/>
      <w:adjustRightInd w:val="0"/>
      <w:spacing w:after="12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213B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participate/cdes/agricultural-technolog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arter\Downloads\FFADocument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D8BA1A-AEB4-47C8-9E62-49838825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FFADocumentTemplate</Template>
  <TotalTime>61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Rebecca</dc:creator>
  <cp:keywords/>
  <cp:lastModifiedBy>Carter, Rebecca</cp:lastModifiedBy>
  <cp:revision>6</cp:revision>
  <dcterms:created xsi:type="dcterms:W3CDTF">2020-09-08T14:51:00Z</dcterms:created>
  <dcterms:modified xsi:type="dcterms:W3CDTF">2020-09-11T18:17:00Z</dcterms:modified>
</cp:coreProperties>
</file>