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07531" w14:textId="4588D763" w:rsidR="00D600A3" w:rsidRPr="003A6184" w:rsidRDefault="003A6184" w:rsidP="003A6184">
      <w:pPr>
        <w:pStyle w:val="FFATitle"/>
        <w:rPr>
          <w:sz w:val="28"/>
          <w:szCs w:val="32"/>
        </w:rPr>
      </w:pPr>
      <w:r>
        <w:rPr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BBBCCB" wp14:editId="7C6F1DE2">
                <wp:simplePos x="0" y="0"/>
                <wp:positionH relativeFrom="column">
                  <wp:posOffset>-84147</wp:posOffset>
                </wp:positionH>
                <wp:positionV relativeFrom="paragraph">
                  <wp:posOffset>350146</wp:posOffset>
                </wp:positionV>
                <wp:extent cx="6271774" cy="611470"/>
                <wp:effectExtent l="0" t="0" r="15240" b="177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1774" cy="6114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13A42B" id="Rectangle 1" o:spid="_x0000_s1026" style="position:absolute;margin-left:-6.65pt;margin-top:27.55pt;width:493.85pt;height:48.1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" filled="f" strokecolor="black [3213]" strokeweight="1pt"/>
            </w:pict>
          </mc:Fallback>
        </mc:AlternateContent>
      </w:r>
      <w:r w:rsidRPr="003A6184">
        <w:rPr>
          <w:sz w:val="28"/>
          <w:szCs w:val="32"/>
        </w:rPr>
        <w:t>Agricultural Technology and Mechanical Career</w:t>
      </w:r>
      <w:r w:rsidR="001C28E4" w:rsidRPr="003A6184">
        <w:rPr>
          <w:sz w:val="28"/>
          <w:szCs w:val="32"/>
        </w:rPr>
        <w:t xml:space="preserve"> Development Event</w:t>
      </w:r>
    </w:p>
    <w:p w14:paraId="4102A00F" w14:textId="77777777" w:rsidR="003A6184" w:rsidRPr="005A439A" w:rsidRDefault="003A6184" w:rsidP="003A6184">
      <w:pPr>
        <w:spacing w:after="0"/>
        <w:rPr>
          <w:rFonts w:cstheme="minorHAnsi"/>
          <w:b/>
          <w:sz w:val="24"/>
          <w:szCs w:val="24"/>
        </w:rPr>
      </w:pPr>
      <w:r w:rsidRPr="005A439A">
        <w:rPr>
          <w:rFonts w:cstheme="minorHAnsi"/>
          <w:b/>
          <w:sz w:val="24"/>
          <w:szCs w:val="24"/>
        </w:rPr>
        <w:t xml:space="preserve">IMPORTANT:  Before you begin this activity, you must have </w:t>
      </w:r>
      <w:r>
        <w:rPr>
          <w:rFonts w:cstheme="minorHAnsi"/>
          <w:b/>
          <w:sz w:val="24"/>
          <w:szCs w:val="24"/>
        </w:rPr>
        <w:t>two</w:t>
      </w:r>
      <w:r w:rsidRPr="005A439A">
        <w:rPr>
          <w:rFonts w:cstheme="minorHAnsi"/>
          <w:b/>
          <w:sz w:val="24"/>
          <w:szCs w:val="24"/>
        </w:rPr>
        <w:t xml:space="preserve"> pages open:</w:t>
      </w:r>
    </w:p>
    <w:p w14:paraId="1CC3480D" w14:textId="77777777" w:rsidR="003A6184" w:rsidRPr="005A439A" w:rsidRDefault="003A6184" w:rsidP="003A6184">
      <w:pPr>
        <w:pStyle w:val="ListParagraph"/>
        <w:numPr>
          <w:ilvl w:val="0"/>
          <w:numId w:val="31"/>
        </w:numPr>
        <w:spacing w:after="0"/>
        <w:rPr>
          <w:rFonts w:cstheme="minorHAnsi"/>
          <w:b/>
          <w:sz w:val="24"/>
          <w:szCs w:val="24"/>
        </w:rPr>
      </w:pPr>
      <w:r w:rsidRPr="005A439A">
        <w:rPr>
          <w:rFonts w:cstheme="minorHAnsi"/>
          <w:b/>
          <w:sz w:val="24"/>
          <w:szCs w:val="24"/>
        </w:rPr>
        <w:t>This sheet co</w:t>
      </w:r>
      <w:r>
        <w:rPr>
          <w:rFonts w:cstheme="minorHAnsi"/>
          <w:b/>
          <w:sz w:val="24"/>
          <w:szCs w:val="24"/>
        </w:rPr>
        <w:t>n</w:t>
      </w:r>
      <w:r w:rsidRPr="005A439A">
        <w:rPr>
          <w:rFonts w:cstheme="minorHAnsi"/>
          <w:b/>
          <w:sz w:val="24"/>
          <w:szCs w:val="24"/>
        </w:rPr>
        <w:t>taining the questions to be answered.</w:t>
      </w:r>
    </w:p>
    <w:p w14:paraId="0AAFE415" w14:textId="77777777" w:rsidR="003A6184" w:rsidRDefault="003A6184" w:rsidP="003A6184">
      <w:pPr>
        <w:pStyle w:val="ListParagraph"/>
        <w:numPr>
          <w:ilvl w:val="0"/>
          <w:numId w:val="31"/>
        </w:numPr>
        <w:spacing w:after="0"/>
        <w:rPr>
          <w:rFonts w:cstheme="minorHAnsi"/>
          <w:b/>
          <w:sz w:val="24"/>
          <w:szCs w:val="24"/>
        </w:rPr>
      </w:pPr>
      <w:r w:rsidRPr="005A439A">
        <w:rPr>
          <w:rFonts w:cstheme="minorHAnsi"/>
          <w:b/>
          <w:sz w:val="24"/>
          <w:szCs w:val="24"/>
        </w:rPr>
        <w:t>The online e-</w:t>
      </w:r>
      <w:proofErr w:type="spellStart"/>
      <w:r w:rsidRPr="005A439A">
        <w:rPr>
          <w:rFonts w:cstheme="minorHAnsi"/>
          <w:b/>
          <w:sz w:val="24"/>
          <w:szCs w:val="24"/>
        </w:rPr>
        <w:t>Scansheet</w:t>
      </w:r>
      <w:proofErr w:type="spellEnd"/>
      <w:r w:rsidRPr="005A439A">
        <w:rPr>
          <w:rFonts w:cstheme="minorHAnsi"/>
          <w:b/>
          <w:sz w:val="24"/>
          <w:szCs w:val="24"/>
        </w:rPr>
        <w:t xml:space="preserve"> Universal Form E, where you will bubble your answers.</w:t>
      </w:r>
    </w:p>
    <w:p w14:paraId="3499F468" w14:textId="77777777" w:rsidR="005D16AB" w:rsidRDefault="005D16AB" w:rsidP="00D600A3">
      <w:pPr>
        <w:pStyle w:val="FFASub1"/>
        <w:rPr>
          <w:color w:val="2F5496" w:themeColor="accent5" w:themeShade="BF"/>
        </w:rPr>
      </w:pPr>
    </w:p>
    <w:p w14:paraId="36FCB8A3" w14:textId="084AB0C9" w:rsidR="00D600A3" w:rsidRPr="00F1636E" w:rsidRDefault="005D16AB" w:rsidP="00D600A3">
      <w:pPr>
        <w:pStyle w:val="FFASub1"/>
        <w:rPr>
          <w:rFonts w:cs="Lasiver-Regular"/>
          <w:color w:val="2F5496" w:themeColor="accent5" w:themeShade="BF"/>
        </w:rPr>
      </w:pPr>
      <w:r>
        <w:rPr>
          <w:color w:val="2F5496" w:themeColor="accent5" w:themeShade="BF"/>
        </w:rPr>
        <w:t>Compact Equipment</w:t>
      </w:r>
      <w:r w:rsidR="003A6184">
        <w:rPr>
          <w:color w:val="2F5496" w:themeColor="accent5" w:themeShade="BF"/>
        </w:rPr>
        <w:t xml:space="preserve"> Systems</w:t>
      </w:r>
    </w:p>
    <w:p w14:paraId="5AC44D23" w14:textId="77777777" w:rsidR="003A6184" w:rsidRDefault="003A6184" w:rsidP="003A6184">
      <w:pPr>
        <w:spacing w:after="0"/>
        <w:rPr>
          <w:rFonts w:cstheme="minorHAnsi"/>
          <w:b/>
          <w:sz w:val="24"/>
          <w:szCs w:val="24"/>
        </w:rPr>
      </w:pPr>
    </w:p>
    <w:p w14:paraId="70A84F1F" w14:textId="76BBEA00" w:rsidR="005D16AB" w:rsidRDefault="005D16AB" w:rsidP="00591123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Five information pages are located at the end of this document which will provide information to complete this activity.   </w:t>
      </w:r>
    </w:p>
    <w:p w14:paraId="220D08E0" w14:textId="77777777" w:rsidR="00591123" w:rsidRDefault="00591123" w:rsidP="00591123">
      <w:pPr>
        <w:spacing w:after="0"/>
        <w:rPr>
          <w:rFonts w:cstheme="minorHAnsi"/>
          <w:b/>
          <w:sz w:val="24"/>
          <w:szCs w:val="24"/>
        </w:rPr>
      </w:pPr>
    </w:p>
    <w:p w14:paraId="03F03B52" w14:textId="77777777" w:rsidR="005D16AB" w:rsidRDefault="005D16AB" w:rsidP="005D16AB">
      <w:pPr>
        <w:spacing w:after="0"/>
        <w:ind w:right="180"/>
        <w:rPr>
          <w:rFonts w:cstheme="minorHAnsi"/>
          <w:sz w:val="24"/>
          <w:szCs w:val="24"/>
        </w:rPr>
      </w:pPr>
      <w:r w:rsidRPr="009F303B">
        <w:rPr>
          <w:rFonts w:cstheme="minorHAnsi"/>
          <w:b/>
          <w:sz w:val="24"/>
          <w:szCs w:val="24"/>
        </w:rPr>
        <w:t>Situation:</w:t>
      </w:r>
      <w:r w:rsidRPr="009F303B">
        <w:rPr>
          <w:rFonts w:cstheme="minorHAnsi"/>
          <w:sz w:val="24"/>
          <w:szCs w:val="24"/>
        </w:rPr>
        <w:t xml:space="preserve">  In this activity you are to determine the wear of a cylinder on a single-cylinder engine.  The purpose is to determine if the cylinder needs to be bored out, if the rings need to be replaced, and if the crankshaft needs to be replaced.</w:t>
      </w:r>
    </w:p>
    <w:p w14:paraId="3220715C" w14:textId="77777777" w:rsidR="005D16AB" w:rsidRPr="00EC0AB7" w:rsidRDefault="005D16AB" w:rsidP="005D16AB">
      <w:pPr>
        <w:spacing w:after="0"/>
        <w:ind w:right="180"/>
        <w:rPr>
          <w:rFonts w:cstheme="minorHAnsi"/>
          <w:b/>
          <w:sz w:val="24"/>
          <w:szCs w:val="24"/>
        </w:rPr>
      </w:pPr>
    </w:p>
    <w:p w14:paraId="21A9B595" w14:textId="77777777" w:rsidR="005D16AB" w:rsidRPr="009F303B" w:rsidRDefault="005D16AB" w:rsidP="005D16AB">
      <w:pPr>
        <w:rPr>
          <w:rFonts w:cstheme="minorHAnsi"/>
          <w:sz w:val="24"/>
          <w:szCs w:val="24"/>
        </w:rPr>
      </w:pPr>
      <w:r w:rsidRPr="009F303B">
        <w:rPr>
          <w:rFonts w:cstheme="minorHAnsi"/>
          <w:b/>
          <w:bCs/>
          <w:sz w:val="24"/>
          <w:szCs w:val="24"/>
        </w:rPr>
        <w:t>Given</w:t>
      </w:r>
      <w:r w:rsidRPr="009F303B">
        <w:rPr>
          <w:rFonts w:cstheme="minorHAnsi"/>
          <w:sz w:val="24"/>
          <w:szCs w:val="24"/>
        </w:rPr>
        <w:t>:  The engine is a Briggs and Stratton model 90302.</w:t>
      </w:r>
    </w:p>
    <w:p w14:paraId="06A7E2D5" w14:textId="77777777" w:rsidR="005D16AB" w:rsidRPr="001073E7" w:rsidRDefault="005D16AB" w:rsidP="005D16AB">
      <w:pPr>
        <w:pStyle w:val="ListParagraph"/>
        <w:numPr>
          <w:ilvl w:val="0"/>
          <w:numId w:val="29"/>
        </w:numPr>
        <w:rPr>
          <w:rFonts w:cstheme="minorHAnsi"/>
          <w:sz w:val="24"/>
          <w:szCs w:val="24"/>
        </w:rPr>
      </w:pPr>
      <w:r w:rsidRPr="001073E7">
        <w:rPr>
          <w:rFonts w:cstheme="minorHAnsi"/>
          <w:sz w:val="24"/>
          <w:szCs w:val="24"/>
        </w:rPr>
        <w:t>All Figures</w:t>
      </w:r>
      <w:r>
        <w:rPr>
          <w:rFonts w:cstheme="minorHAnsi"/>
          <w:sz w:val="24"/>
          <w:szCs w:val="24"/>
        </w:rPr>
        <w:t xml:space="preserve"> and illustrations</w:t>
      </w:r>
      <w:r w:rsidRPr="001073E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are o</w:t>
      </w:r>
      <w:r w:rsidRPr="001073E7">
        <w:rPr>
          <w:rFonts w:cstheme="minorHAnsi"/>
          <w:sz w:val="24"/>
          <w:szCs w:val="24"/>
        </w:rPr>
        <w:t>n the “Compact Equipment Skill Information Pages.”</w:t>
      </w:r>
    </w:p>
    <w:p w14:paraId="71B5C6B7" w14:textId="77777777" w:rsidR="005D16AB" w:rsidRPr="009F303B" w:rsidRDefault="005D16AB" w:rsidP="005D16AB">
      <w:pPr>
        <w:pStyle w:val="ListParagraph"/>
        <w:numPr>
          <w:ilvl w:val="0"/>
          <w:numId w:val="29"/>
        </w:numPr>
        <w:rPr>
          <w:rFonts w:cstheme="minorHAnsi"/>
          <w:sz w:val="24"/>
          <w:szCs w:val="24"/>
        </w:rPr>
      </w:pPr>
      <w:r w:rsidRPr="009F303B">
        <w:rPr>
          <w:rFonts w:cstheme="minorHAnsi"/>
          <w:sz w:val="24"/>
          <w:szCs w:val="24"/>
        </w:rPr>
        <w:t>The engine code is 95041803.</w:t>
      </w:r>
    </w:p>
    <w:p w14:paraId="6595434E" w14:textId="77777777" w:rsidR="005D16AB" w:rsidRPr="009F303B" w:rsidRDefault="005D16AB" w:rsidP="005D16AB">
      <w:pPr>
        <w:pStyle w:val="ListParagraph"/>
        <w:numPr>
          <w:ilvl w:val="0"/>
          <w:numId w:val="29"/>
        </w:numPr>
        <w:rPr>
          <w:rFonts w:cstheme="minorHAnsi"/>
          <w:sz w:val="24"/>
          <w:szCs w:val="24"/>
        </w:rPr>
      </w:pPr>
      <w:r w:rsidRPr="009F303B">
        <w:rPr>
          <w:rFonts w:cstheme="minorHAnsi"/>
          <w:sz w:val="24"/>
          <w:szCs w:val="24"/>
        </w:rPr>
        <w:t>Measurements A, C and E on Figure 3 are parallel with the crankshaft</w:t>
      </w:r>
    </w:p>
    <w:p w14:paraId="2A43E5AC" w14:textId="77777777" w:rsidR="005D16AB" w:rsidRPr="009F303B" w:rsidRDefault="005D16AB" w:rsidP="005D16AB">
      <w:pPr>
        <w:pStyle w:val="ListParagraph"/>
        <w:numPr>
          <w:ilvl w:val="0"/>
          <w:numId w:val="29"/>
        </w:numPr>
        <w:rPr>
          <w:rFonts w:cstheme="minorHAnsi"/>
          <w:sz w:val="24"/>
          <w:szCs w:val="24"/>
        </w:rPr>
      </w:pPr>
      <w:r w:rsidRPr="009F303B">
        <w:rPr>
          <w:rFonts w:cstheme="minorHAnsi"/>
          <w:sz w:val="24"/>
          <w:szCs w:val="24"/>
        </w:rPr>
        <w:t>Measurements B, D and F on Figure 3</w:t>
      </w:r>
      <w:r>
        <w:rPr>
          <w:rFonts w:cstheme="minorHAnsi"/>
          <w:sz w:val="24"/>
          <w:szCs w:val="24"/>
        </w:rPr>
        <w:t xml:space="preserve"> </w:t>
      </w:r>
      <w:r w:rsidRPr="009F303B">
        <w:rPr>
          <w:rFonts w:cstheme="minorHAnsi"/>
          <w:sz w:val="24"/>
          <w:szCs w:val="24"/>
        </w:rPr>
        <w:t>are perpendicular to the crankshaft.</w:t>
      </w:r>
    </w:p>
    <w:p w14:paraId="09CEC543" w14:textId="77777777" w:rsidR="005D16AB" w:rsidRPr="009F303B" w:rsidRDefault="005D16AB" w:rsidP="005D16AB">
      <w:pPr>
        <w:pStyle w:val="ListParagraph"/>
        <w:numPr>
          <w:ilvl w:val="0"/>
          <w:numId w:val="29"/>
        </w:numPr>
        <w:rPr>
          <w:rFonts w:cstheme="minorHAnsi"/>
          <w:sz w:val="24"/>
          <w:szCs w:val="24"/>
        </w:rPr>
      </w:pPr>
      <w:r w:rsidRPr="009F303B">
        <w:rPr>
          <w:rFonts w:cstheme="minorHAnsi"/>
          <w:sz w:val="24"/>
          <w:szCs w:val="24"/>
        </w:rPr>
        <w:t>The micrometer being used to measure the cylinder bore in Figure 3 is a 2-inch to 3-inch micrometer.</w:t>
      </w:r>
    </w:p>
    <w:p w14:paraId="5C7263A5" w14:textId="77777777" w:rsidR="005D16AB" w:rsidRPr="009F303B" w:rsidRDefault="005D16AB" w:rsidP="005D16AB">
      <w:pPr>
        <w:pStyle w:val="ListParagraph"/>
        <w:numPr>
          <w:ilvl w:val="0"/>
          <w:numId w:val="29"/>
        </w:numPr>
        <w:rPr>
          <w:rFonts w:cstheme="minorHAnsi"/>
          <w:sz w:val="24"/>
          <w:szCs w:val="24"/>
        </w:rPr>
      </w:pPr>
      <w:r w:rsidRPr="009F303B">
        <w:rPr>
          <w:rFonts w:cstheme="minorHAnsi"/>
          <w:sz w:val="24"/>
          <w:szCs w:val="24"/>
        </w:rPr>
        <w:t>The feeler gauges in Figures 6, 7 and 8 are two gauges combined to measure each gap.</w:t>
      </w:r>
    </w:p>
    <w:p w14:paraId="2B6595A6" w14:textId="77777777" w:rsidR="005D16AB" w:rsidRPr="001073E7" w:rsidRDefault="005D16AB" w:rsidP="005D16AB">
      <w:pPr>
        <w:pStyle w:val="ListParagraph"/>
        <w:numPr>
          <w:ilvl w:val="0"/>
          <w:numId w:val="29"/>
        </w:numPr>
        <w:rPr>
          <w:rFonts w:cstheme="minorHAnsi"/>
          <w:sz w:val="24"/>
          <w:szCs w:val="24"/>
        </w:rPr>
      </w:pPr>
      <w:r w:rsidRPr="009F303B">
        <w:rPr>
          <w:rFonts w:cstheme="minorHAnsi"/>
          <w:sz w:val="24"/>
          <w:szCs w:val="24"/>
        </w:rPr>
        <w:t>A dial caliper is used to measure the crankshaft journals.</w:t>
      </w:r>
    </w:p>
    <w:p w14:paraId="732AB993" w14:textId="77777777" w:rsidR="005D16AB" w:rsidRPr="001073E7" w:rsidRDefault="005D16AB" w:rsidP="005D16AB">
      <w:pPr>
        <w:pStyle w:val="ListParagraph"/>
        <w:numPr>
          <w:ilvl w:val="0"/>
          <w:numId w:val="29"/>
        </w:numPr>
        <w:rPr>
          <w:rFonts w:cstheme="minorHAnsi"/>
          <w:sz w:val="24"/>
          <w:szCs w:val="24"/>
        </w:rPr>
      </w:pPr>
      <w:r w:rsidRPr="009F303B">
        <w:rPr>
          <w:rFonts w:cstheme="minorHAnsi"/>
          <w:sz w:val="24"/>
          <w:szCs w:val="24"/>
        </w:rPr>
        <w:t>All questions are worth 1 point each.</w:t>
      </w:r>
    </w:p>
    <w:p w14:paraId="491E260D" w14:textId="77777777" w:rsidR="005D16AB" w:rsidRDefault="005D16AB" w:rsidP="005D16AB">
      <w:pPr>
        <w:rPr>
          <w:rFonts w:cstheme="minorHAnsi"/>
          <w:sz w:val="24"/>
          <w:szCs w:val="24"/>
        </w:rPr>
      </w:pPr>
      <w:r w:rsidRPr="00F01863">
        <w:rPr>
          <w:rFonts w:cstheme="minorHAnsi"/>
          <w:b/>
          <w:bCs/>
          <w:sz w:val="24"/>
          <w:szCs w:val="24"/>
        </w:rPr>
        <w:t>Bubble the answers to each question on the e-</w:t>
      </w:r>
      <w:proofErr w:type="spellStart"/>
      <w:r w:rsidRPr="00F01863">
        <w:rPr>
          <w:rFonts w:cstheme="minorHAnsi"/>
          <w:b/>
          <w:bCs/>
          <w:sz w:val="24"/>
          <w:szCs w:val="24"/>
        </w:rPr>
        <w:t>Scansheet</w:t>
      </w:r>
      <w:proofErr w:type="spellEnd"/>
      <w:r w:rsidRPr="00F01863">
        <w:rPr>
          <w:rFonts w:cstheme="minorHAnsi"/>
          <w:b/>
          <w:bCs/>
          <w:sz w:val="24"/>
          <w:szCs w:val="24"/>
        </w:rPr>
        <w:t xml:space="preserve"> Universal Form E in </w:t>
      </w:r>
      <w:r w:rsidRPr="00F01863">
        <w:rPr>
          <w:rFonts w:cstheme="minorHAnsi"/>
          <w:b/>
          <w:bCs/>
          <w:sz w:val="24"/>
          <w:szCs w:val="24"/>
          <w:u w:val="single"/>
        </w:rPr>
        <w:t xml:space="preserve">Exam </w:t>
      </w:r>
      <w:r>
        <w:rPr>
          <w:rFonts w:cstheme="minorHAnsi"/>
          <w:b/>
          <w:bCs/>
          <w:sz w:val="24"/>
          <w:szCs w:val="24"/>
          <w:u w:val="single"/>
        </w:rPr>
        <w:t>C</w:t>
      </w:r>
      <w:r w:rsidRPr="00F01863">
        <w:rPr>
          <w:rFonts w:cstheme="minorHAnsi"/>
          <w:b/>
          <w:bCs/>
          <w:sz w:val="24"/>
          <w:szCs w:val="24"/>
          <w:u w:val="single"/>
        </w:rPr>
        <w:t xml:space="preserve">, questions 1 through </w:t>
      </w:r>
      <w:r>
        <w:rPr>
          <w:rFonts w:cstheme="minorHAnsi"/>
          <w:b/>
          <w:bCs/>
          <w:sz w:val="24"/>
          <w:szCs w:val="24"/>
          <w:u w:val="single"/>
        </w:rPr>
        <w:t>30</w:t>
      </w:r>
      <w:r w:rsidRPr="00F01863">
        <w:rPr>
          <w:rFonts w:cstheme="minorHAnsi"/>
          <w:b/>
          <w:bCs/>
          <w:sz w:val="24"/>
          <w:szCs w:val="24"/>
        </w:rPr>
        <w:t xml:space="preserve">. </w:t>
      </w:r>
      <w:r w:rsidRPr="00F0186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Each question is worth one point.</w:t>
      </w:r>
    </w:p>
    <w:p w14:paraId="24A69F0F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Based on the model number given (90302) for this engine, what is the approximate cubic inch displacement?</w:t>
      </w:r>
    </w:p>
    <w:p w14:paraId="2730D03A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2 cubic inches</w:t>
      </w:r>
    </w:p>
    <w:p w14:paraId="16B10961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3 cubic inches</w:t>
      </w:r>
    </w:p>
    <w:p w14:paraId="20C18C95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9 cubic inches</w:t>
      </w:r>
    </w:p>
    <w:p w14:paraId="3C3AE867" w14:textId="266903EB" w:rsidR="005D16AB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20 cubic inches</w:t>
      </w:r>
    </w:p>
    <w:p w14:paraId="108AC8AA" w14:textId="77777777" w:rsidR="00591123" w:rsidRDefault="00591123" w:rsidP="005D16AB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/>
      </w:r>
    </w:p>
    <w:p w14:paraId="4FEA71D1" w14:textId="77777777" w:rsidR="00591123" w:rsidRDefault="0059112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3AF27AB4" w14:textId="3740E6FE" w:rsidR="005D16AB" w:rsidRPr="002D3C0C" w:rsidRDefault="005D16AB" w:rsidP="005D16AB">
      <w:pPr>
        <w:rPr>
          <w:rFonts w:cstheme="minorHAnsi"/>
          <w:b/>
          <w:bCs/>
          <w:sz w:val="24"/>
          <w:szCs w:val="24"/>
        </w:rPr>
      </w:pPr>
      <w:r w:rsidRPr="002D3C0C">
        <w:rPr>
          <w:rFonts w:cstheme="minorHAnsi"/>
          <w:b/>
          <w:bCs/>
          <w:sz w:val="24"/>
          <w:szCs w:val="24"/>
        </w:rPr>
        <w:lastRenderedPageBreak/>
        <w:t>Use information page “Cylinder Measurements” to answer questions 2 through 16.</w:t>
      </w:r>
    </w:p>
    <w:p w14:paraId="035A2994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Cylinder bore at location A</w:t>
      </w:r>
    </w:p>
    <w:p w14:paraId="34F9D29B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2.524”</w:t>
      </w:r>
    </w:p>
    <w:p w14:paraId="6F1154DB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2.574”</w:t>
      </w:r>
    </w:p>
    <w:p w14:paraId="06F13984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2.599”</w:t>
      </w:r>
    </w:p>
    <w:p w14:paraId="6F383C6A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3.524”</w:t>
      </w:r>
    </w:p>
    <w:p w14:paraId="5B72A8F0" w14:textId="77777777" w:rsidR="005D16AB" w:rsidRPr="002D3C0C" w:rsidRDefault="005D16AB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58C7F7E5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Cylinder bore at location B</w:t>
      </w:r>
    </w:p>
    <w:p w14:paraId="0A7DFDF0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2.502”</w:t>
      </w:r>
    </w:p>
    <w:p w14:paraId="1E838953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2.752”</w:t>
      </w:r>
    </w:p>
    <w:p w14:paraId="37380447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2.577”</w:t>
      </w:r>
    </w:p>
    <w:p w14:paraId="7B08EA70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3.502”</w:t>
      </w:r>
    </w:p>
    <w:p w14:paraId="2016B1F1" w14:textId="77777777" w:rsidR="005D16AB" w:rsidRPr="002D3C0C" w:rsidRDefault="005D16AB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21B529B8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Cylinder bore at location C</w:t>
      </w:r>
    </w:p>
    <w:p w14:paraId="3E0E300A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2.571”</w:t>
      </w:r>
    </w:p>
    <w:p w14:paraId="4155D250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3.021”</w:t>
      </w:r>
    </w:p>
    <w:p w14:paraId="1472295F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3.521”</w:t>
      </w:r>
    </w:p>
    <w:p w14:paraId="7AA9E0F9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 xml:space="preserve">3.571 </w:t>
      </w:r>
    </w:p>
    <w:p w14:paraId="6228AAE3" w14:textId="77777777" w:rsidR="005D16AB" w:rsidRPr="002D3C0C" w:rsidRDefault="005D16AB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4D30BF2D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Cylinder bore at location D</w:t>
      </w:r>
    </w:p>
    <w:p w14:paraId="6222ECB9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2.524”</w:t>
      </w:r>
    </w:p>
    <w:p w14:paraId="70E06B11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2.574”</w:t>
      </w:r>
    </w:p>
    <w:p w14:paraId="6C7860A9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2.599”</w:t>
      </w:r>
    </w:p>
    <w:p w14:paraId="61212C67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3.524”</w:t>
      </w:r>
    </w:p>
    <w:p w14:paraId="50B152BE" w14:textId="77777777" w:rsidR="005D16AB" w:rsidRPr="002D3C0C" w:rsidRDefault="005D16AB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3DC02F5F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Cylinder bore at location E</w:t>
      </w:r>
    </w:p>
    <w:p w14:paraId="10E61C04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3.517”</w:t>
      </w:r>
    </w:p>
    <w:p w14:paraId="66CD8A63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2.557”</w:t>
      </w:r>
    </w:p>
    <w:p w14:paraId="7642D5FF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2.517”</w:t>
      </w:r>
    </w:p>
    <w:p w14:paraId="7D189643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2.567”</w:t>
      </w:r>
    </w:p>
    <w:p w14:paraId="334987A5" w14:textId="77777777" w:rsidR="005D16AB" w:rsidRPr="002D3C0C" w:rsidRDefault="005D16AB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26E58FCC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Cylinder bore at location F</w:t>
      </w:r>
    </w:p>
    <w:p w14:paraId="4FCA4A31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2.571”</w:t>
      </w:r>
    </w:p>
    <w:p w14:paraId="1E8D25C6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3.021”</w:t>
      </w:r>
    </w:p>
    <w:p w14:paraId="27EEECF4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3.521”</w:t>
      </w:r>
    </w:p>
    <w:p w14:paraId="1405262F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 xml:space="preserve">3.571 </w:t>
      </w:r>
    </w:p>
    <w:p w14:paraId="24968EE0" w14:textId="5711FC0F" w:rsidR="005D16AB" w:rsidRDefault="005D16AB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67FFA01E" w14:textId="54AE827A" w:rsidR="00B22D6F" w:rsidRDefault="00B22D6F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45D06B85" w14:textId="67B9A80D" w:rsidR="00B22D6F" w:rsidRDefault="00B22D6F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5870F9A6" w14:textId="77777777" w:rsidR="00B22D6F" w:rsidRPr="002D3C0C" w:rsidRDefault="00B22D6F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3EF3EAE3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Out of round at top of cylinder</w:t>
      </w:r>
    </w:p>
    <w:p w14:paraId="2E86D331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0.022”</w:t>
      </w:r>
    </w:p>
    <w:p w14:paraId="0560D8A5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0.003”</w:t>
      </w:r>
    </w:p>
    <w:p w14:paraId="6F63DD3F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0.026</w:t>
      </w:r>
    </w:p>
    <w:p w14:paraId="652BB9A3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1.022”</w:t>
      </w:r>
    </w:p>
    <w:p w14:paraId="597D96E1" w14:textId="77777777" w:rsidR="005D16AB" w:rsidRPr="002D3C0C" w:rsidRDefault="005D16AB" w:rsidP="005D16AB">
      <w:pPr>
        <w:pStyle w:val="ListParagraph"/>
        <w:tabs>
          <w:tab w:val="right" w:pos="10080"/>
        </w:tabs>
        <w:rPr>
          <w:rFonts w:cstheme="minorHAnsi"/>
          <w:sz w:val="24"/>
          <w:szCs w:val="24"/>
        </w:rPr>
      </w:pPr>
    </w:p>
    <w:p w14:paraId="42120876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Out of round at middle of cylinder</w:t>
      </w:r>
    </w:p>
    <w:p w14:paraId="48DB5EB9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0.000”</w:t>
      </w:r>
    </w:p>
    <w:p w14:paraId="22CDC077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0.503”</w:t>
      </w:r>
    </w:p>
    <w:p w14:paraId="4A5D663A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0.006”</w:t>
      </w:r>
    </w:p>
    <w:p w14:paraId="276F7F1A" w14:textId="59643424" w:rsidR="005D16AB" w:rsidRDefault="005D16AB" w:rsidP="00B22D6F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0.003”</w:t>
      </w:r>
    </w:p>
    <w:p w14:paraId="743122D7" w14:textId="77777777" w:rsidR="00B22D6F" w:rsidRPr="00B22D6F" w:rsidRDefault="00B22D6F" w:rsidP="00B22D6F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7B6BD4B8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ind w:hanging="450"/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Out of round at bottom of cylinder</w:t>
      </w:r>
    </w:p>
    <w:p w14:paraId="72CC9399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0.003”</w:t>
      </w:r>
    </w:p>
    <w:p w14:paraId="2D473F0E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0.004”</w:t>
      </w:r>
    </w:p>
    <w:p w14:paraId="214ADA46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0.054”</w:t>
      </w:r>
    </w:p>
    <w:p w14:paraId="4FA46F45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0.008”</w:t>
      </w:r>
    </w:p>
    <w:p w14:paraId="724D7A9D" w14:textId="77777777" w:rsidR="005D16AB" w:rsidRPr="002D3C0C" w:rsidRDefault="005D16AB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2165BCFE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ind w:hanging="450"/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It is recommended that out-of-round not exceed 0.003”.  Does the cylinder meet these specifications?</w:t>
      </w:r>
    </w:p>
    <w:p w14:paraId="57101BBD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Yes</w:t>
      </w:r>
    </w:p>
    <w:p w14:paraId="2004F5BB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No</w:t>
      </w:r>
    </w:p>
    <w:p w14:paraId="7953D920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Cannot determine from the information given</w:t>
      </w:r>
    </w:p>
    <w:p w14:paraId="20BDAACC" w14:textId="77777777" w:rsidR="005D16AB" w:rsidRPr="002D3C0C" w:rsidRDefault="005D16AB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274E057D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ind w:hanging="450"/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It is recommended that cylinder taper not exceed 0.005”.  Does the cylinder meet these specifications?</w:t>
      </w:r>
    </w:p>
    <w:p w14:paraId="77355AC8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Yes</w:t>
      </w:r>
    </w:p>
    <w:p w14:paraId="54E8AAB5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No</w:t>
      </w:r>
    </w:p>
    <w:p w14:paraId="7CE9CBED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Cannot determine from the information given</w:t>
      </w:r>
    </w:p>
    <w:p w14:paraId="30412BB3" w14:textId="77777777" w:rsidR="005D16AB" w:rsidRPr="002D3C0C" w:rsidRDefault="005D16AB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4F363B62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ind w:hanging="450"/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Taper perpendicular to crankshaft from top to middle of cylinder</w:t>
      </w:r>
    </w:p>
    <w:p w14:paraId="6E90F1C5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0.000”</w:t>
      </w:r>
    </w:p>
    <w:p w14:paraId="4998043B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0.003”</w:t>
      </w:r>
    </w:p>
    <w:p w14:paraId="67E73A66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0.004”</w:t>
      </w:r>
    </w:p>
    <w:p w14:paraId="2CB85BA2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0.006”</w:t>
      </w:r>
    </w:p>
    <w:p w14:paraId="37A02401" w14:textId="77777777" w:rsidR="005D16AB" w:rsidRPr="002D3C0C" w:rsidRDefault="005D16AB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1591FF26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ind w:hanging="450"/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Taper perpendicular to crankshaft from middle to bottom of cylinder</w:t>
      </w:r>
    </w:p>
    <w:p w14:paraId="1CF624E8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0.000”</w:t>
      </w:r>
    </w:p>
    <w:p w14:paraId="29F2926D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0.003”</w:t>
      </w:r>
    </w:p>
    <w:p w14:paraId="59E837A3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0.004”</w:t>
      </w:r>
    </w:p>
    <w:p w14:paraId="3CAB5277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0.007”</w:t>
      </w:r>
    </w:p>
    <w:p w14:paraId="13876870" w14:textId="77777777" w:rsidR="005D16AB" w:rsidRPr="002D3C0C" w:rsidRDefault="005D16AB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4CBE55EC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ind w:hanging="450"/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Taper perpendicular to crankshaft from top to bottom of cylinder</w:t>
      </w:r>
    </w:p>
    <w:p w14:paraId="3CF31248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0.000”</w:t>
      </w:r>
    </w:p>
    <w:p w14:paraId="54111BF0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0.007”</w:t>
      </w:r>
    </w:p>
    <w:p w14:paraId="2F69A07A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0.010”</w:t>
      </w:r>
    </w:p>
    <w:p w14:paraId="023E3D71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0.017”</w:t>
      </w:r>
    </w:p>
    <w:p w14:paraId="28C7D8B7" w14:textId="77777777" w:rsidR="005D16AB" w:rsidRPr="002D3C0C" w:rsidRDefault="005D16AB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15D1B4F5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ind w:hanging="450"/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Based on the cylinder measurements, what decision should be made?</w:t>
      </w:r>
    </w:p>
    <w:p w14:paraId="2917E8A2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The cylinder meets specifications and should be left as is and reassembled.</w:t>
      </w:r>
    </w:p>
    <w:p w14:paraId="15444939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The cylinder should be rebored to 0.010” and piston replaced with a 0.010” oversized piston</w:t>
      </w:r>
    </w:p>
    <w:p w14:paraId="77B9D649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The cylinder should be rebored to 0.020” and piston replaced with a 0.020” oversized piston</w:t>
      </w:r>
    </w:p>
    <w:p w14:paraId="2F5EB2C5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 xml:space="preserve">These is not enough information to make this decision </w:t>
      </w:r>
    </w:p>
    <w:p w14:paraId="0A61820F" w14:textId="77777777" w:rsidR="005D16AB" w:rsidRPr="00B22D6F" w:rsidRDefault="005D16AB" w:rsidP="00B22D6F">
      <w:pPr>
        <w:tabs>
          <w:tab w:val="right" w:pos="10080"/>
        </w:tabs>
        <w:rPr>
          <w:rFonts w:cstheme="minorHAnsi"/>
          <w:sz w:val="24"/>
          <w:szCs w:val="24"/>
        </w:rPr>
      </w:pPr>
    </w:p>
    <w:p w14:paraId="59C720DC" w14:textId="77777777" w:rsidR="005D16AB" w:rsidRPr="002D3C0C" w:rsidRDefault="005D16AB" w:rsidP="005D16AB">
      <w:p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b/>
          <w:bCs/>
          <w:sz w:val="24"/>
          <w:szCs w:val="24"/>
        </w:rPr>
        <w:t>Use information page “Ring End Gap Measurements” to answer questions 17 through 23.  Compare the measurements to the Briggs and Stratton specifications on the same page.</w:t>
      </w:r>
    </w:p>
    <w:p w14:paraId="47448697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ind w:hanging="450"/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Top compression ring end gap</w:t>
      </w:r>
    </w:p>
    <w:p w14:paraId="2AEC3390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0.001”</w:t>
      </w:r>
    </w:p>
    <w:p w14:paraId="4282D395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0.022”</w:t>
      </w:r>
    </w:p>
    <w:p w14:paraId="2FFBE4C7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0.021”</w:t>
      </w:r>
    </w:p>
    <w:p w14:paraId="6D84847A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0.043”</w:t>
      </w:r>
    </w:p>
    <w:p w14:paraId="0FDB2287" w14:textId="77777777" w:rsidR="005D16AB" w:rsidRPr="002D3C0C" w:rsidRDefault="005D16AB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64C83F3A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ind w:hanging="450"/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Does the top compression ring meet specifications?</w:t>
      </w:r>
    </w:p>
    <w:p w14:paraId="712E7806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Yes</w:t>
      </w:r>
    </w:p>
    <w:p w14:paraId="1EBF63DC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No</w:t>
      </w:r>
    </w:p>
    <w:p w14:paraId="2F66B522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Cannot determine from the information given</w:t>
      </w:r>
    </w:p>
    <w:p w14:paraId="123F9466" w14:textId="77777777" w:rsidR="005D16AB" w:rsidRPr="002D3C0C" w:rsidRDefault="005D16AB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2C2CC5A1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ind w:hanging="450"/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Middle compression ring end gap</w:t>
      </w:r>
    </w:p>
    <w:p w14:paraId="4CA66A49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0.001”</w:t>
      </w:r>
    </w:p>
    <w:p w14:paraId="27484039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0.018”</w:t>
      </w:r>
    </w:p>
    <w:p w14:paraId="19D48C0C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0.019”</w:t>
      </w:r>
    </w:p>
    <w:p w14:paraId="0A0D6AD3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0.037”</w:t>
      </w:r>
    </w:p>
    <w:p w14:paraId="3FC7D88D" w14:textId="77777777" w:rsidR="005D16AB" w:rsidRPr="002D3C0C" w:rsidRDefault="005D16AB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70CB6007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ind w:hanging="450"/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Does the middle compression ring meet specifications?</w:t>
      </w:r>
    </w:p>
    <w:p w14:paraId="452FDF55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Yes</w:t>
      </w:r>
    </w:p>
    <w:p w14:paraId="5897A435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No</w:t>
      </w:r>
    </w:p>
    <w:p w14:paraId="219ED895" w14:textId="72E2BCAE" w:rsidR="005D16AB" w:rsidRDefault="005D16AB" w:rsidP="00B22D6F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Cannot determine from the information given</w:t>
      </w:r>
    </w:p>
    <w:p w14:paraId="7F6D57C4" w14:textId="77777777" w:rsidR="00B22D6F" w:rsidRPr="00B22D6F" w:rsidRDefault="00B22D6F" w:rsidP="00B22D6F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65E79D93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ind w:hanging="450"/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Bottom oil ring end gap</w:t>
      </w:r>
    </w:p>
    <w:p w14:paraId="0194FB41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0.001”</w:t>
      </w:r>
    </w:p>
    <w:p w14:paraId="4B77A0D7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0.025”</w:t>
      </w:r>
    </w:p>
    <w:p w14:paraId="476222BC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0.026”</w:t>
      </w:r>
    </w:p>
    <w:p w14:paraId="1ADB684E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0.051”</w:t>
      </w:r>
    </w:p>
    <w:p w14:paraId="6E3D424A" w14:textId="77777777" w:rsidR="005D16AB" w:rsidRPr="002D3C0C" w:rsidRDefault="005D16AB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  <w:r w:rsidRPr="002D3C0C">
        <w:rPr>
          <w:rFonts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A82CEA" wp14:editId="3CCFDE4E">
                <wp:simplePos x="0" y="0"/>
                <wp:positionH relativeFrom="column">
                  <wp:posOffset>-76200</wp:posOffset>
                </wp:positionH>
                <wp:positionV relativeFrom="paragraph">
                  <wp:posOffset>-39772227</wp:posOffset>
                </wp:positionV>
                <wp:extent cx="6692900" cy="734695"/>
                <wp:effectExtent l="0" t="0" r="12700" b="273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900" cy="7346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78BD05" w14:textId="77777777" w:rsidR="00B22D6F" w:rsidRDefault="00B22D6F" w:rsidP="005D16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A82CEA" id="Rectangle 7" o:spid="_x0000_s1026" style="position:absolute;left:0;text-align:left;margin-left:-6pt;margin-top:-3131.65pt;width:527pt;height:57.8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" filled="f" strokecolor="black [3213]" strokeweight=".5pt">
                <v:textbox>
                  <w:txbxContent>
                    <w:p w14:paraId="6D78BD05" w14:textId="77777777" w:rsidR="00B22D6F" w:rsidRDefault="00B22D6F" w:rsidP="005D16AB"/>
                  </w:txbxContent>
                </v:textbox>
              </v:rect>
            </w:pict>
          </mc:Fallback>
        </mc:AlternateContent>
      </w:r>
    </w:p>
    <w:p w14:paraId="3F24F570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ind w:hanging="450"/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Does the bottom oil ring meet specifications?</w:t>
      </w:r>
    </w:p>
    <w:p w14:paraId="07E89A8A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Yes</w:t>
      </w:r>
    </w:p>
    <w:p w14:paraId="017D533D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No</w:t>
      </w:r>
    </w:p>
    <w:p w14:paraId="3FEEF9FE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Cannot determine from the information given</w:t>
      </w:r>
    </w:p>
    <w:p w14:paraId="4DF94CE8" w14:textId="77777777" w:rsidR="005D16AB" w:rsidRPr="002D3C0C" w:rsidRDefault="005D16AB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70083818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ind w:hanging="450"/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What recommendation would you make regarding the rings of this engine?</w:t>
      </w:r>
    </w:p>
    <w:p w14:paraId="065CEC6E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Reassemble the engine using the same rings</w:t>
      </w:r>
    </w:p>
    <w:p w14:paraId="35E6E73E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Purchase a new set of rings and replace the rings before reassembly</w:t>
      </w:r>
    </w:p>
    <w:p w14:paraId="76420099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Purchase and replace the two compression rings before reassembly</w:t>
      </w:r>
    </w:p>
    <w:p w14:paraId="603DC982" w14:textId="0E679B38" w:rsidR="005D16AB" w:rsidRPr="00B22D6F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Purchase and replace the oil ring only before reassembly</w:t>
      </w:r>
    </w:p>
    <w:p w14:paraId="3D685858" w14:textId="77777777" w:rsidR="005D16AB" w:rsidRPr="002D3C0C" w:rsidRDefault="005D16AB" w:rsidP="005D16AB">
      <w:p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b/>
          <w:bCs/>
          <w:sz w:val="24"/>
          <w:szCs w:val="24"/>
        </w:rPr>
        <w:t>Use information page “Crankshaft Measurements” to answer questions 24 through 30.  Compare the crankshaft measurements to specifications on the “Briggs and Stratton Specifications” page.</w:t>
      </w:r>
    </w:p>
    <w:p w14:paraId="6711F2D2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ind w:hanging="450"/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What is the dial caliper reading for the magneto journal of the crankshaft?</w:t>
      </w:r>
    </w:p>
    <w:p w14:paraId="369D4DBD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0.976”</w:t>
      </w:r>
    </w:p>
    <w:p w14:paraId="4BBC1145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0.876”</w:t>
      </w:r>
    </w:p>
    <w:p w14:paraId="08EF5418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0.877”</w:t>
      </w:r>
    </w:p>
    <w:p w14:paraId="6079CFE5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0.884”</w:t>
      </w:r>
    </w:p>
    <w:p w14:paraId="3C29605B" w14:textId="77777777" w:rsidR="005D16AB" w:rsidRPr="002D3C0C" w:rsidRDefault="005D16AB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1A624692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ind w:hanging="450"/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Does the measurement for the magneto journal meet specifications?</w:t>
      </w:r>
    </w:p>
    <w:p w14:paraId="473A1BC4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Yes, it meets specifications</w:t>
      </w:r>
    </w:p>
    <w:p w14:paraId="1B48080B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No, it does not meet specifications</w:t>
      </w:r>
    </w:p>
    <w:p w14:paraId="35695FAB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It cannot be determined if it meets specifications from the information provided</w:t>
      </w:r>
    </w:p>
    <w:p w14:paraId="2687FC83" w14:textId="77777777" w:rsidR="005D16AB" w:rsidRPr="002D3C0C" w:rsidRDefault="005D16AB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49EEFBD1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ind w:hanging="450"/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What is the dial caliper reading for the crankpin journal of the crankshaft?</w:t>
      </w:r>
    </w:p>
    <w:p w14:paraId="703F4CAD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0.998”</w:t>
      </w:r>
    </w:p>
    <w:p w14:paraId="476D7B30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1.002”</w:t>
      </w:r>
    </w:p>
    <w:p w14:paraId="4E1BC178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0.980</w:t>
      </w:r>
    </w:p>
    <w:p w14:paraId="19D9FB0D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1.998”</w:t>
      </w:r>
    </w:p>
    <w:p w14:paraId="5A80EF1F" w14:textId="77777777" w:rsidR="005D16AB" w:rsidRPr="002D3C0C" w:rsidRDefault="005D16AB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1F626A74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ind w:hanging="450"/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Does the measurement for the crankpin journal meet specifications?</w:t>
      </w:r>
    </w:p>
    <w:p w14:paraId="1D9AB717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Yes, it meets specifications</w:t>
      </w:r>
    </w:p>
    <w:p w14:paraId="536EA3C1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No, it does not meet specifications</w:t>
      </w:r>
    </w:p>
    <w:p w14:paraId="568CF802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It cannot be determined if it meets specifications from the information provided</w:t>
      </w:r>
    </w:p>
    <w:p w14:paraId="791336D8" w14:textId="77777777" w:rsidR="005D16AB" w:rsidRPr="002D3C0C" w:rsidRDefault="005D16AB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712BFFAA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ind w:hanging="450"/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What is the dial caliper reading for the PTO journal of the crankshaft?</w:t>
      </w:r>
    </w:p>
    <w:p w14:paraId="3FFC1F0F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0.876”</w:t>
      </w:r>
    </w:p>
    <w:p w14:paraId="4640577E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0.976”</w:t>
      </w:r>
    </w:p>
    <w:p w14:paraId="2D695CD5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0.770”</w:t>
      </w:r>
    </w:p>
    <w:p w14:paraId="3E1B2BF9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0.877”</w:t>
      </w:r>
    </w:p>
    <w:p w14:paraId="3372CC12" w14:textId="77777777" w:rsidR="005D16AB" w:rsidRPr="002D3C0C" w:rsidRDefault="005D16AB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560B957F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ind w:hanging="450"/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Does the measurement for the PTO journal meet specifications?</w:t>
      </w:r>
    </w:p>
    <w:p w14:paraId="15730381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Yes, it meets specifications</w:t>
      </w:r>
    </w:p>
    <w:p w14:paraId="785A2195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No, it does not meet specifications</w:t>
      </w:r>
    </w:p>
    <w:p w14:paraId="34C75A66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It cannot be determined if it meets specifications from the information provided</w:t>
      </w:r>
    </w:p>
    <w:p w14:paraId="5EE3CBE7" w14:textId="77777777" w:rsidR="005D16AB" w:rsidRPr="002D3C0C" w:rsidRDefault="005D16AB" w:rsidP="005D16AB">
      <w:pPr>
        <w:pStyle w:val="ListParagraph"/>
        <w:tabs>
          <w:tab w:val="right" w:pos="10080"/>
        </w:tabs>
        <w:ind w:left="1440"/>
        <w:rPr>
          <w:rFonts w:cstheme="minorHAnsi"/>
          <w:sz w:val="24"/>
          <w:szCs w:val="24"/>
        </w:rPr>
      </w:pPr>
    </w:p>
    <w:p w14:paraId="64123661" w14:textId="77777777" w:rsidR="005D16AB" w:rsidRPr="002D3C0C" w:rsidRDefault="005D16AB" w:rsidP="005D16AB">
      <w:pPr>
        <w:pStyle w:val="ListParagraph"/>
        <w:numPr>
          <w:ilvl w:val="0"/>
          <w:numId w:val="33"/>
        </w:numPr>
        <w:tabs>
          <w:tab w:val="right" w:pos="10080"/>
        </w:tabs>
        <w:ind w:hanging="540"/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Based on the crankshaft measurements, what decision should be made?</w:t>
      </w:r>
    </w:p>
    <w:p w14:paraId="29BD22CC" w14:textId="77777777" w:rsidR="005D16AB" w:rsidRPr="002D3C0C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>The crankshaft meets specifications and should be reassembled in the engine as is.</w:t>
      </w:r>
    </w:p>
    <w:p w14:paraId="57ECB3BD" w14:textId="77777777" w:rsidR="005D16AB" w:rsidRPr="009F303B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2D3C0C">
        <w:rPr>
          <w:rFonts w:cstheme="minorHAnsi"/>
          <w:sz w:val="24"/>
          <w:szCs w:val="24"/>
        </w:rPr>
        <w:t xml:space="preserve">The crankshaft does not meet </w:t>
      </w:r>
      <w:r w:rsidRPr="009F303B">
        <w:rPr>
          <w:rFonts w:cstheme="minorHAnsi"/>
          <w:sz w:val="24"/>
          <w:szCs w:val="24"/>
        </w:rPr>
        <w:t>specifications and should be replaced.</w:t>
      </w:r>
    </w:p>
    <w:p w14:paraId="2EB84C60" w14:textId="77777777" w:rsidR="005D16AB" w:rsidRPr="009F303B" w:rsidRDefault="005D16AB" w:rsidP="005D16AB">
      <w:pPr>
        <w:pStyle w:val="ListParagraph"/>
        <w:numPr>
          <w:ilvl w:val="1"/>
          <w:numId w:val="33"/>
        </w:numPr>
        <w:tabs>
          <w:tab w:val="right" w:pos="10080"/>
        </w:tabs>
        <w:rPr>
          <w:rFonts w:cstheme="minorHAnsi"/>
          <w:sz w:val="24"/>
          <w:szCs w:val="24"/>
        </w:rPr>
      </w:pPr>
      <w:r w:rsidRPr="009F303B">
        <w:rPr>
          <w:rFonts w:cstheme="minorHAnsi"/>
          <w:sz w:val="24"/>
          <w:szCs w:val="24"/>
        </w:rPr>
        <w:t>It cannot be determined if the crankshaft does or does not meet specifications.</w:t>
      </w:r>
    </w:p>
    <w:p w14:paraId="6F56DC3C" w14:textId="77777777" w:rsidR="005D16AB" w:rsidRPr="00F01863" w:rsidRDefault="005D16AB" w:rsidP="005D16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  <w:szCs w:val="24"/>
        </w:rPr>
      </w:pPr>
      <w:r w:rsidRPr="00F01863">
        <w:rPr>
          <w:rFonts w:cstheme="minorHAnsi"/>
          <w:b/>
          <w:bCs/>
          <w:sz w:val="24"/>
          <w:szCs w:val="24"/>
        </w:rPr>
        <w:t>Before you leave this skill activity, be sure you have bubbled in the answers to these questions on the online e-</w:t>
      </w:r>
      <w:proofErr w:type="spellStart"/>
      <w:r w:rsidRPr="00F01863">
        <w:rPr>
          <w:rFonts w:cstheme="minorHAnsi"/>
          <w:b/>
          <w:bCs/>
          <w:sz w:val="24"/>
          <w:szCs w:val="24"/>
        </w:rPr>
        <w:t>Scansheet</w:t>
      </w:r>
      <w:proofErr w:type="spellEnd"/>
      <w:r w:rsidRPr="00F01863">
        <w:rPr>
          <w:rFonts w:cstheme="minorHAnsi"/>
          <w:b/>
          <w:bCs/>
          <w:sz w:val="24"/>
          <w:szCs w:val="24"/>
        </w:rPr>
        <w:t xml:space="preserve"> Universal Form E in </w:t>
      </w:r>
      <w:r w:rsidRPr="00F01863">
        <w:rPr>
          <w:rFonts w:cstheme="minorHAnsi"/>
          <w:b/>
          <w:bCs/>
          <w:sz w:val="24"/>
          <w:szCs w:val="24"/>
          <w:u w:val="single"/>
        </w:rPr>
        <w:t xml:space="preserve">Exam </w:t>
      </w:r>
      <w:r>
        <w:rPr>
          <w:rFonts w:cstheme="minorHAnsi"/>
          <w:b/>
          <w:bCs/>
          <w:sz w:val="24"/>
          <w:szCs w:val="24"/>
          <w:u w:val="single"/>
        </w:rPr>
        <w:t>C</w:t>
      </w:r>
      <w:r w:rsidRPr="00F01863">
        <w:rPr>
          <w:rFonts w:cstheme="minorHAnsi"/>
          <w:b/>
          <w:bCs/>
          <w:sz w:val="24"/>
          <w:szCs w:val="24"/>
          <w:u w:val="single"/>
        </w:rPr>
        <w:t xml:space="preserve">, questions 1 through </w:t>
      </w:r>
      <w:r>
        <w:rPr>
          <w:rFonts w:cstheme="minorHAnsi"/>
          <w:b/>
          <w:bCs/>
          <w:sz w:val="24"/>
          <w:szCs w:val="24"/>
          <w:u w:val="single"/>
        </w:rPr>
        <w:t>30</w:t>
      </w:r>
      <w:r w:rsidRPr="00F01863">
        <w:rPr>
          <w:rFonts w:cstheme="minorHAnsi"/>
          <w:b/>
          <w:bCs/>
          <w:sz w:val="24"/>
          <w:szCs w:val="24"/>
        </w:rPr>
        <w:t xml:space="preserve">.  Do not submit your scan sheet yet.  You will be completing </w:t>
      </w:r>
      <w:r>
        <w:rPr>
          <w:rFonts w:cstheme="minorHAnsi"/>
          <w:b/>
          <w:bCs/>
          <w:sz w:val="24"/>
          <w:szCs w:val="24"/>
        </w:rPr>
        <w:t>two</w:t>
      </w:r>
      <w:r w:rsidRPr="00F01863">
        <w:rPr>
          <w:rFonts w:cstheme="minorHAnsi"/>
          <w:b/>
          <w:bCs/>
          <w:sz w:val="24"/>
          <w:szCs w:val="24"/>
        </w:rPr>
        <w:t xml:space="preserve"> more activities before you need to submit the scan sheet.</w:t>
      </w:r>
    </w:p>
    <w:p w14:paraId="74306832" w14:textId="77777777" w:rsidR="00B22D6F" w:rsidRDefault="00B22D6F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br w:type="page"/>
      </w:r>
    </w:p>
    <w:p w14:paraId="11C0C5D1" w14:textId="77777777" w:rsidR="00FF7052" w:rsidRDefault="00FF7052" w:rsidP="005D16AB">
      <w:pPr>
        <w:spacing w:after="0"/>
        <w:jc w:val="center"/>
        <w:rPr>
          <w:rFonts w:cstheme="minorHAnsi"/>
          <w:b/>
          <w:bCs/>
          <w:sz w:val="32"/>
          <w:szCs w:val="32"/>
        </w:rPr>
        <w:sectPr w:rsidR="00FF7052" w:rsidSect="009B508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1440" w:header="540" w:footer="0" w:gutter="0"/>
          <w:cols w:space="720"/>
          <w:titlePg/>
          <w:docGrid w:linePitch="360"/>
        </w:sectPr>
      </w:pPr>
    </w:p>
    <w:p w14:paraId="724BD012" w14:textId="3D4B6DD1" w:rsidR="005D16AB" w:rsidRPr="00673DEB" w:rsidRDefault="005D16AB" w:rsidP="005D16AB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673DEB">
        <w:rPr>
          <w:rFonts w:cstheme="minorHAnsi"/>
          <w:b/>
          <w:bCs/>
          <w:sz w:val="32"/>
          <w:szCs w:val="32"/>
        </w:rPr>
        <w:t>Cylinder Measurements</w:t>
      </w:r>
    </w:p>
    <w:p w14:paraId="617A407E" w14:textId="77777777" w:rsidR="005D16AB" w:rsidRPr="00673DEB" w:rsidRDefault="005D16AB" w:rsidP="005D16AB">
      <w:pPr>
        <w:spacing w:after="0"/>
        <w:jc w:val="center"/>
        <w:rPr>
          <w:rFonts w:cstheme="minorHAnsi"/>
          <w:b/>
          <w:bCs/>
        </w:rPr>
      </w:pPr>
      <w:r w:rsidRPr="00673DEB">
        <w:rPr>
          <w:rFonts w:cstheme="minorHAnsi"/>
          <w:b/>
          <w:bCs/>
          <w:sz w:val="28"/>
          <w:szCs w:val="28"/>
        </w:rPr>
        <w:t>(Use with questions 2 through 16)</w:t>
      </w:r>
    </w:p>
    <w:p w14:paraId="2A0908A7" w14:textId="5B08625B" w:rsidR="005D16AB" w:rsidRPr="00166798" w:rsidRDefault="00B22D6F" w:rsidP="005D16AB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noProof/>
        </w:rPr>
        <w:drawing>
          <wp:anchor distT="0" distB="0" distL="114300" distR="114300" simplePos="0" relativeHeight="251666432" behindDoc="1" locked="0" layoutInCell="1" allowOverlap="1" wp14:anchorId="0D903340" wp14:editId="51EFA2C2">
            <wp:simplePos x="0" y="0"/>
            <wp:positionH relativeFrom="margin">
              <wp:posOffset>3369795</wp:posOffset>
            </wp:positionH>
            <wp:positionV relativeFrom="paragraph">
              <wp:posOffset>295910</wp:posOffset>
            </wp:positionV>
            <wp:extent cx="2864223" cy="2148168"/>
            <wp:effectExtent l="0" t="0" r="0" b="5080"/>
            <wp:wrapNone/>
            <wp:docPr id="66" name="Picture 66" descr="A close up of a h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G_315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223" cy="2148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65408" behindDoc="1" locked="0" layoutInCell="1" allowOverlap="1" wp14:anchorId="6B758EB9" wp14:editId="5D4DBF39">
            <wp:simplePos x="0" y="0"/>
            <wp:positionH relativeFrom="margin">
              <wp:posOffset>174812</wp:posOffset>
            </wp:positionH>
            <wp:positionV relativeFrom="paragraph">
              <wp:posOffset>291726</wp:posOffset>
            </wp:positionV>
            <wp:extent cx="2554941" cy="2672266"/>
            <wp:effectExtent l="0" t="0" r="0" b="0"/>
            <wp:wrapNone/>
            <wp:docPr id="33" name="Picture 33" descr="A picture containing person, outdoor, holding, sm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146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0" t="8974" r="15463" b="770"/>
                    <a:stretch/>
                  </pic:blipFill>
                  <pic:spPr bwMode="auto">
                    <a:xfrm>
                      <a:off x="0" y="0"/>
                      <a:ext cx="2562236" cy="2679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DB135" w14:textId="5AA5AC10" w:rsidR="005D16AB" w:rsidRDefault="005D16AB" w:rsidP="005D16AB">
      <w:pPr>
        <w:rPr>
          <w:rFonts w:cstheme="minorHAnsi"/>
        </w:rPr>
      </w:pPr>
    </w:p>
    <w:p w14:paraId="37A3FD1F" w14:textId="77777777" w:rsidR="005D16AB" w:rsidRDefault="005D16AB" w:rsidP="005D16AB">
      <w:pPr>
        <w:rPr>
          <w:rFonts w:cstheme="minorHAnsi"/>
        </w:rPr>
      </w:pPr>
    </w:p>
    <w:p w14:paraId="293250F3" w14:textId="4DA6E03A" w:rsidR="005D16AB" w:rsidRPr="00FD5CC5" w:rsidRDefault="00FF7052" w:rsidP="005D16AB">
      <w:pPr>
        <w:rPr>
          <w:b/>
          <w:sz w:val="36"/>
          <w:szCs w:val="36"/>
        </w:rPr>
      </w:pPr>
      <w:r w:rsidRPr="009C6F5C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A55FC62" wp14:editId="1D722050">
                <wp:simplePos x="0" y="0"/>
                <wp:positionH relativeFrom="margin">
                  <wp:posOffset>3386455</wp:posOffset>
                </wp:positionH>
                <wp:positionV relativeFrom="paragraph">
                  <wp:posOffset>1205230</wp:posOffset>
                </wp:positionV>
                <wp:extent cx="294703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7D92" w14:textId="77777777" w:rsidR="00B22D6F" w:rsidRPr="00B22D6F" w:rsidRDefault="00B22D6F" w:rsidP="005D16A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B22D6F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Micrometer is a two- to three-inch micrometer.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55FC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66.65pt;margin-top:94.9pt;width:232.0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" filled="f" stroked="f">
                <v:textbox style="mso-fit-shape-to-text:t">
                  <w:txbxContent>
                    <w:p w14:paraId="10807D92" w14:textId="77777777" w:rsidR="00B22D6F" w:rsidRPr="00B22D6F" w:rsidRDefault="00B22D6F" w:rsidP="005D16A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B22D6F">
                        <w:rPr>
                          <w:b/>
                          <w:bCs/>
                          <w:color w:val="FFFFFF" w:themeColor="background1"/>
                        </w:rPr>
                        <w:t>Micrometer is a two- to three-inch micrometer.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BF36FBF" wp14:editId="0897DD51">
                <wp:simplePos x="0" y="0"/>
                <wp:positionH relativeFrom="column">
                  <wp:posOffset>-108361</wp:posOffset>
                </wp:positionH>
                <wp:positionV relativeFrom="paragraph">
                  <wp:posOffset>2540112</wp:posOffset>
                </wp:positionV>
                <wp:extent cx="2214880" cy="3492500"/>
                <wp:effectExtent l="0" t="0" r="90170" b="12700"/>
                <wp:wrapNone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4880" cy="3492500"/>
                          <a:chOff x="0" y="0"/>
                          <a:chExt cx="2214880" cy="3492500"/>
                        </a:xfrm>
                      </wpg:grpSpPr>
                      <wpg:grpSp>
                        <wpg:cNvPr id="35" name="Group 1"/>
                        <wpg:cNvGrpSpPr/>
                        <wpg:grpSpPr>
                          <a:xfrm>
                            <a:off x="0" y="0"/>
                            <a:ext cx="2214880" cy="3492500"/>
                            <a:chOff x="0" y="0"/>
                            <a:chExt cx="3307633" cy="5764694"/>
                          </a:xfrm>
                        </wpg:grpSpPr>
                        <wps:wsp>
                          <wps:cNvPr id="36" name="Arc 36"/>
                          <wps:cNvSpPr/>
                          <wps:spPr>
                            <a:xfrm flipV="1">
                              <a:off x="354708" y="2256699"/>
                              <a:ext cx="2952925" cy="612396"/>
                            </a:xfrm>
                            <a:prstGeom prst="arc">
                              <a:avLst>
                                <a:gd name="adj1" fmla="val 7389"/>
                                <a:gd name="adj2" fmla="val 10814620"/>
                              </a:avLst>
                            </a:prstGeom>
                            <a:gradFill>
                              <a:gsLst>
                                <a:gs pos="0">
                                  <a:schemeClr val="bg1">
                                    <a:lumMod val="75000"/>
                                    <a:alpha val="80000"/>
                                  </a:schemeClr>
                                </a:gs>
                                <a:gs pos="20000">
                                  <a:schemeClr val="bg1">
                                    <a:lumMod val="85000"/>
                                    <a:alpha val="50000"/>
                                  </a:schemeClr>
                                </a:gs>
                                <a:gs pos="69000">
                                  <a:schemeClr val="bg1">
                                    <a:lumMod val="95000"/>
                                    <a:alpha val="50000"/>
                                  </a:schemeClr>
                                </a:gs>
                                <a:gs pos="35000">
                                  <a:schemeClr val="bg1">
                                    <a:lumMod val="95000"/>
                                    <a:alpha val="50000"/>
                                  </a:schemeClr>
                                </a:gs>
                                <a:gs pos="83000">
                                  <a:schemeClr val="bg1">
                                    <a:lumMod val="85000"/>
                                    <a:alpha val="50000"/>
                                  </a:schemeClr>
                                </a:gs>
                                <a:gs pos="100000">
                                  <a:schemeClr val="bg1">
                                    <a:lumMod val="75000"/>
                                  </a:schemeClr>
                                </a:gs>
                              </a:gsLst>
                              <a:lin ang="0" scaled="0"/>
                            </a:gra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37" name="Arc 37"/>
                          <wps:cNvSpPr/>
                          <wps:spPr>
                            <a:xfrm>
                              <a:off x="354708" y="5152298"/>
                              <a:ext cx="2952925" cy="612396"/>
                            </a:xfrm>
                            <a:prstGeom prst="arc">
                              <a:avLst>
                                <a:gd name="adj1" fmla="val 21599161"/>
                                <a:gd name="adj2" fmla="val 10796726"/>
                              </a:avLst>
                            </a:prstGeom>
                            <a:gradFill>
                              <a:gsLst>
                                <a:gs pos="0">
                                  <a:schemeClr val="bg1">
                                    <a:lumMod val="75000"/>
                                    <a:alpha val="80000"/>
                                  </a:schemeClr>
                                </a:gs>
                                <a:gs pos="20000">
                                  <a:schemeClr val="bg1">
                                    <a:lumMod val="85000"/>
                                    <a:alpha val="50000"/>
                                  </a:schemeClr>
                                </a:gs>
                                <a:gs pos="69000">
                                  <a:schemeClr val="bg1">
                                    <a:lumMod val="95000"/>
                                    <a:alpha val="50000"/>
                                  </a:schemeClr>
                                </a:gs>
                                <a:gs pos="35000">
                                  <a:schemeClr val="bg1">
                                    <a:lumMod val="95000"/>
                                    <a:alpha val="50000"/>
                                  </a:schemeClr>
                                </a:gs>
                                <a:gs pos="83000">
                                  <a:schemeClr val="bg1">
                                    <a:lumMod val="85000"/>
                                    <a:alpha val="50000"/>
                                  </a:schemeClr>
                                </a:gs>
                                <a:gs pos="100000">
                                  <a:schemeClr val="bg1">
                                    <a:lumMod val="75000"/>
                                  </a:schemeClr>
                                </a:gs>
                              </a:gsLst>
                              <a:lin ang="0" scaled="0"/>
                            </a:gra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38" name="Rectangle 38"/>
                          <wps:cNvSpPr/>
                          <wps:spPr>
                            <a:xfrm>
                              <a:off x="354708" y="2562897"/>
                              <a:ext cx="2952925" cy="2906784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bg1">
                                    <a:lumMod val="75000"/>
                                    <a:alpha val="80000"/>
                                  </a:schemeClr>
                                </a:gs>
                                <a:gs pos="20000">
                                  <a:schemeClr val="bg1">
                                    <a:lumMod val="85000"/>
                                    <a:alpha val="50000"/>
                                  </a:schemeClr>
                                </a:gs>
                                <a:gs pos="69000">
                                  <a:schemeClr val="bg1">
                                    <a:lumMod val="95000"/>
                                    <a:alpha val="50000"/>
                                  </a:schemeClr>
                                </a:gs>
                                <a:gs pos="35000">
                                  <a:schemeClr val="bg1">
                                    <a:lumMod val="95000"/>
                                    <a:alpha val="50000"/>
                                  </a:schemeClr>
                                </a:gs>
                                <a:gs pos="83000">
                                  <a:schemeClr val="bg1">
                                    <a:lumMod val="85000"/>
                                    <a:alpha val="50000"/>
                                  </a:schemeClr>
                                </a:gs>
                                <a:gs pos="100000">
                                  <a:schemeClr val="bg1">
                                    <a:lumMod val="75000"/>
                                  </a:schemeClr>
                                </a:gs>
                              </a:gsLst>
                              <a:lin ang="0" scaled="0"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9" name="Oval 39"/>
                          <wps:cNvSpPr/>
                          <wps:spPr>
                            <a:xfrm>
                              <a:off x="354708" y="2252334"/>
                              <a:ext cx="2952925" cy="612396"/>
                            </a:xfrm>
                            <a:prstGeom prst="ellipse">
                              <a:avLst/>
                            </a:prstGeom>
                            <a:gradFill>
                              <a:gsLst>
                                <a:gs pos="0">
                                  <a:schemeClr val="bg1">
                                    <a:lumMod val="75000"/>
                                    <a:alpha val="80000"/>
                                  </a:schemeClr>
                                </a:gs>
                                <a:gs pos="20000">
                                  <a:schemeClr val="bg1">
                                    <a:lumMod val="85000"/>
                                    <a:alpha val="50000"/>
                                  </a:schemeClr>
                                </a:gs>
                                <a:gs pos="69000">
                                  <a:schemeClr val="bg1">
                                    <a:lumMod val="95000"/>
                                    <a:alpha val="50000"/>
                                  </a:schemeClr>
                                </a:gs>
                                <a:gs pos="35000">
                                  <a:schemeClr val="bg1">
                                    <a:lumMod val="95000"/>
                                    <a:alpha val="50000"/>
                                  </a:schemeClr>
                                </a:gs>
                                <a:gs pos="83000">
                                  <a:schemeClr val="bg1">
                                    <a:lumMod val="85000"/>
                                    <a:alpha val="50000"/>
                                  </a:schemeClr>
                                </a:gs>
                                <a:gs pos="100000">
                                  <a:schemeClr val="bg1">
                                    <a:lumMod val="75000"/>
                                  </a:schemeClr>
                                </a:gs>
                              </a:gsLst>
                              <a:lin ang="0" scaled="0"/>
                            </a:gra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40" name="Oval 40"/>
                          <wps:cNvSpPr/>
                          <wps:spPr>
                            <a:xfrm>
                              <a:off x="353476" y="3343935"/>
                              <a:ext cx="2946143" cy="612396"/>
                            </a:xfrm>
                            <a:prstGeom prst="ellipse">
                              <a:avLst/>
                            </a:prstGeom>
                            <a:gradFill>
                              <a:gsLst>
                                <a:gs pos="0">
                                  <a:schemeClr val="bg1">
                                    <a:lumMod val="75000"/>
                                    <a:alpha val="80000"/>
                                  </a:schemeClr>
                                </a:gs>
                                <a:gs pos="20000">
                                  <a:schemeClr val="bg1">
                                    <a:lumMod val="85000"/>
                                    <a:alpha val="50000"/>
                                  </a:schemeClr>
                                </a:gs>
                                <a:gs pos="69000">
                                  <a:schemeClr val="bg1">
                                    <a:lumMod val="95000"/>
                                    <a:alpha val="50000"/>
                                  </a:schemeClr>
                                </a:gs>
                                <a:gs pos="35000">
                                  <a:schemeClr val="bg1">
                                    <a:lumMod val="95000"/>
                                    <a:alpha val="50000"/>
                                  </a:schemeClr>
                                </a:gs>
                                <a:gs pos="83000">
                                  <a:schemeClr val="bg1">
                                    <a:lumMod val="85000"/>
                                    <a:alpha val="50000"/>
                                  </a:schemeClr>
                                </a:gs>
                                <a:gs pos="100000">
                                  <a:schemeClr val="bg1">
                                    <a:lumMod val="75000"/>
                                  </a:schemeClr>
                                </a:gs>
                              </a:gsLst>
                              <a:lin ang="0" scaled="0"/>
                            </a:gra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41" name="Oval 41"/>
                          <wps:cNvSpPr/>
                          <wps:spPr>
                            <a:xfrm>
                              <a:off x="354708" y="4320169"/>
                              <a:ext cx="2952925" cy="612396"/>
                            </a:xfrm>
                            <a:prstGeom prst="ellipse">
                              <a:avLst/>
                            </a:prstGeom>
                            <a:gradFill>
                              <a:gsLst>
                                <a:gs pos="0">
                                  <a:schemeClr val="bg1">
                                    <a:lumMod val="75000"/>
                                    <a:alpha val="80000"/>
                                  </a:schemeClr>
                                </a:gs>
                                <a:gs pos="20000">
                                  <a:schemeClr val="bg1">
                                    <a:lumMod val="85000"/>
                                    <a:alpha val="50000"/>
                                  </a:schemeClr>
                                </a:gs>
                                <a:gs pos="69000">
                                  <a:schemeClr val="bg1">
                                    <a:lumMod val="95000"/>
                                    <a:alpha val="50000"/>
                                  </a:schemeClr>
                                </a:gs>
                                <a:gs pos="35000">
                                  <a:schemeClr val="bg1">
                                    <a:lumMod val="95000"/>
                                    <a:alpha val="50000"/>
                                  </a:schemeClr>
                                </a:gs>
                                <a:gs pos="83000">
                                  <a:schemeClr val="bg1">
                                    <a:lumMod val="85000"/>
                                    <a:alpha val="50000"/>
                                  </a:schemeClr>
                                </a:gs>
                                <a:gs pos="100000">
                                  <a:schemeClr val="bg1">
                                    <a:lumMod val="75000"/>
                                  </a:schemeClr>
                                </a:gs>
                              </a:gsLst>
                              <a:lin ang="0" scaled="0"/>
                            </a:gra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g:grpSp>
                          <wpg:cNvPr id="43" name="Group 43"/>
                          <wpg:cNvGrpSpPr/>
                          <wpg:grpSpPr>
                            <a:xfrm>
                              <a:off x="354706" y="1"/>
                              <a:ext cx="2938131" cy="2179871"/>
                              <a:chOff x="354706" y="1"/>
                              <a:chExt cx="2938131" cy="2179871"/>
                            </a:xfrm>
                          </wpg:grpSpPr>
                          <wps:wsp>
                            <wps:cNvPr id="44" name="Rectangle 44"/>
                            <wps:cNvSpPr/>
                            <wps:spPr>
                              <a:xfrm>
                                <a:off x="354706" y="1961503"/>
                                <a:ext cx="2938131" cy="139359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chemeClr val="bg1">
                                      <a:lumMod val="75000"/>
                                      <a:alpha val="47000"/>
                                    </a:schemeClr>
                                  </a:gs>
                                  <a:gs pos="69000">
                                    <a:schemeClr val="bg1"/>
                                  </a:gs>
                                  <a:gs pos="35000">
                                    <a:schemeClr val="bg1"/>
                                  </a:gs>
                                  <a:gs pos="100000">
                                    <a:schemeClr val="bg1">
                                      <a:lumMod val="75000"/>
                                    </a:schemeClr>
                                  </a:gs>
                                </a:gsLst>
                                <a:lin ang="5400000" scaled="0"/>
                              </a:gra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45" name="Rectangle 45"/>
                            <wps:cNvSpPr/>
                            <wps:spPr>
                              <a:xfrm>
                                <a:off x="1019384" y="1928218"/>
                                <a:ext cx="1608774" cy="205928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chemeClr val="bg1">
                                      <a:lumMod val="75000"/>
                                    </a:schemeClr>
                                  </a:gs>
                                  <a:gs pos="69000">
                                    <a:schemeClr val="bg1"/>
                                  </a:gs>
                                  <a:gs pos="35000">
                                    <a:schemeClr val="bg1"/>
                                  </a:gs>
                                  <a:gs pos="100000">
                                    <a:schemeClr val="bg1">
                                      <a:lumMod val="75000"/>
                                    </a:schemeClr>
                                  </a:gs>
                                </a:gsLst>
                                <a:lin ang="5400000" scaled="0"/>
                              </a:gra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46" name="Rectangle 46"/>
                            <wps:cNvSpPr/>
                            <wps:spPr>
                              <a:xfrm>
                                <a:off x="1589653" y="1894934"/>
                                <a:ext cx="468235" cy="284938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chemeClr val="bg1">
                                      <a:lumMod val="75000"/>
                                    </a:schemeClr>
                                  </a:gs>
                                  <a:gs pos="88000">
                                    <a:schemeClr val="bg1"/>
                                  </a:gs>
                                  <a:gs pos="14000">
                                    <a:schemeClr val="bg1"/>
                                  </a:gs>
                                  <a:gs pos="100000">
                                    <a:schemeClr val="bg1">
                                      <a:lumMod val="75000"/>
                                    </a:schemeClr>
                                  </a:gs>
                                </a:gsLst>
                                <a:lin ang="5400000" scaled="0"/>
                              </a:gra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47" name="Rectangle 47"/>
                            <wps:cNvSpPr/>
                            <wps:spPr>
                              <a:xfrm rot="5400000">
                                <a:off x="876303" y="871770"/>
                                <a:ext cx="1894934" cy="151396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chemeClr val="bg1">
                                      <a:lumMod val="75000"/>
                                      <a:alpha val="47000"/>
                                    </a:schemeClr>
                                  </a:gs>
                                  <a:gs pos="69000">
                                    <a:schemeClr val="bg1"/>
                                  </a:gs>
                                  <a:gs pos="35000">
                                    <a:schemeClr val="bg1"/>
                                  </a:gs>
                                  <a:gs pos="100000">
                                    <a:schemeClr val="bg1">
                                      <a:lumMod val="75000"/>
                                    </a:schemeClr>
                                  </a:gs>
                                </a:gsLst>
                                <a:lin ang="5400000" scaled="0"/>
                              </a:gra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g:grpSp>
                          <wpg:cNvPr id="48" name="Group 48"/>
                          <wpg:cNvGrpSpPr/>
                          <wpg:grpSpPr>
                            <a:xfrm>
                              <a:off x="1711399" y="0"/>
                              <a:ext cx="224739" cy="554270"/>
                              <a:chOff x="1711399" y="0"/>
                              <a:chExt cx="224739" cy="554270"/>
                            </a:xfrm>
                          </wpg:grpSpPr>
                          <wps:wsp>
                            <wps:cNvPr id="49" name="Rectangle 49"/>
                            <wps:cNvSpPr/>
                            <wps:spPr>
                              <a:xfrm rot="5400000">
                                <a:off x="1548291" y="166422"/>
                                <a:ext cx="550956" cy="224739"/>
                              </a:xfrm>
                              <a:prstGeom prst="rect">
                                <a:avLst/>
                              </a:prstGeom>
                              <a:pattFill prst="lgConfetti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50" name="Rectangle 50"/>
                            <wps:cNvSpPr/>
                            <wps:spPr>
                              <a:xfrm rot="5400000">
                                <a:off x="1548291" y="163108"/>
                                <a:ext cx="550956" cy="224739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chemeClr val="tx1">
                                      <a:lumMod val="75000"/>
                                      <a:lumOff val="25000"/>
                                    </a:schemeClr>
                                  </a:gs>
                                  <a:gs pos="79000">
                                    <a:schemeClr val="bg1">
                                      <a:alpha val="48000"/>
                                    </a:schemeClr>
                                  </a:gs>
                                  <a:gs pos="41000">
                                    <a:schemeClr val="bg1">
                                      <a:alpha val="47000"/>
                                    </a:schemeClr>
                                  </a:gs>
                                  <a:gs pos="100000">
                                    <a:schemeClr val="tx1">
                                      <a:lumMod val="65000"/>
                                      <a:lumOff val="35000"/>
                                    </a:schemeClr>
                                  </a:gs>
                                </a:gsLst>
                                <a:lin ang="5400000" scaled="0"/>
                              </a:gra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g:grpSp>
                          <wpg:cNvPr id="51" name="Group 51"/>
                          <wpg:cNvGrpSpPr/>
                          <wpg:grpSpPr>
                            <a:xfrm>
                              <a:off x="346694" y="2252334"/>
                              <a:ext cx="2946143" cy="632859"/>
                              <a:chOff x="346694" y="2252334"/>
                              <a:chExt cx="2952925" cy="632859"/>
                            </a:xfrm>
                          </wpg:grpSpPr>
                          <wps:wsp>
                            <wps:cNvPr id="52" name="Straight Arrow Connector 52"/>
                            <wps:cNvCnPr>
                              <a:cxnSpLocks/>
                            </wps:cNvCnPr>
                            <wps:spPr>
                              <a:xfrm>
                                <a:off x="346694" y="2558532"/>
                                <a:ext cx="295292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" name="Straight Arrow Connector 53"/>
                            <wps:cNvCnPr>
                              <a:cxnSpLocks/>
                            </wps:cNvCnPr>
                            <wps:spPr>
                              <a:xfrm>
                                <a:off x="1830551" y="2252334"/>
                                <a:ext cx="0" cy="632859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4" name="Group 54"/>
                          <wpg:cNvGrpSpPr/>
                          <wpg:grpSpPr>
                            <a:xfrm>
                              <a:off x="346694" y="3335850"/>
                              <a:ext cx="2952925" cy="632859"/>
                              <a:chOff x="346694" y="3335850"/>
                              <a:chExt cx="2952925" cy="632859"/>
                            </a:xfrm>
                          </wpg:grpSpPr>
                          <wps:wsp>
                            <wps:cNvPr id="55" name="Straight Arrow Connector 55"/>
                            <wps:cNvCnPr>
                              <a:cxnSpLocks/>
                            </wps:cNvCnPr>
                            <wps:spPr>
                              <a:xfrm>
                                <a:off x="346694" y="3642048"/>
                                <a:ext cx="295292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6" name="Straight Arrow Connector 56"/>
                            <wps:cNvCnPr>
                              <a:cxnSpLocks/>
                            </wps:cNvCnPr>
                            <wps:spPr>
                              <a:xfrm>
                                <a:off x="1830551" y="3335850"/>
                                <a:ext cx="0" cy="632859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7" name="Group 57"/>
                          <wpg:cNvGrpSpPr/>
                          <wpg:grpSpPr>
                            <a:xfrm>
                              <a:off x="347306" y="4320169"/>
                              <a:ext cx="2952925" cy="632859"/>
                              <a:chOff x="347306" y="4320169"/>
                              <a:chExt cx="2952925" cy="632859"/>
                            </a:xfrm>
                          </wpg:grpSpPr>
                          <wps:wsp>
                            <wps:cNvPr id="58" name="Straight Arrow Connector 58"/>
                            <wps:cNvCnPr>
                              <a:cxnSpLocks/>
                            </wps:cNvCnPr>
                            <wps:spPr>
                              <a:xfrm>
                                <a:off x="347306" y="4626367"/>
                                <a:ext cx="295292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9" name="Straight Arrow Connector 59"/>
                            <wps:cNvCnPr>
                              <a:cxnSpLocks/>
                            </wps:cNvCnPr>
                            <wps:spPr>
                              <a:xfrm>
                                <a:off x="1831163" y="4320169"/>
                                <a:ext cx="0" cy="632859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60" name="TextBox 35"/>
                          <wps:cNvSpPr txBox="1"/>
                          <wps:spPr>
                            <a:xfrm>
                              <a:off x="0" y="2384029"/>
                              <a:ext cx="264160" cy="3771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4F69BF0" w14:textId="77777777" w:rsidR="00B22D6F" w:rsidRDefault="00B22D6F" w:rsidP="005D16A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1" name="TextBox 36"/>
                          <wps:cNvSpPr txBox="1"/>
                          <wps:spPr>
                            <a:xfrm>
                              <a:off x="1835756" y="2215475"/>
                              <a:ext cx="259080" cy="3771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DC20E1" w14:textId="77777777" w:rsidR="00B22D6F" w:rsidRDefault="00B22D6F" w:rsidP="005D16A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2" name="TextBox 37"/>
                          <wps:cNvSpPr txBox="1"/>
                          <wps:spPr>
                            <a:xfrm>
                              <a:off x="4006" y="3474900"/>
                              <a:ext cx="257810" cy="3771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071D25" w14:textId="77777777" w:rsidR="00B22D6F" w:rsidRDefault="00B22D6F" w:rsidP="005D16A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3" name="TextBox 38"/>
                          <wps:cNvSpPr txBox="1"/>
                          <wps:spPr>
                            <a:xfrm>
                              <a:off x="4386" y="4474847"/>
                              <a:ext cx="251460" cy="3771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D2CD44" w14:textId="77777777" w:rsidR="00B22D6F" w:rsidRDefault="00B22D6F" w:rsidP="005D16A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4" name="TextBox 39"/>
                          <wps:cNvSpPr txBox="1"/>
                          <wps:spPr>
                            <a:xfrm>
                              <a:off x="1838259" y="3317891"/>
                              <a:ext cx="269240" cy="3771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C4CC1C" w14:textId="77777777" w:rsidR="00B22D6F" w:rsidRDefault="00B22D6F" w:rsidP="005D16A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5" name="TextBox 40"/>
                          <wps:cNvSpPr txBox="1"/>
                          <wps:spPr>
                            <a:xfrm>
                              <a:off x="1854381" y="4292549"/>
                              <a:ext cx="247650" cy="3771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CCABDC" w14:textId="77777777" w:rsidR="00B22D6F" w:rsidRDefault="00B22D6F" w:rsidP="005D16AB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7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58800" y="1327150"/>
                            <a:ext cx="577850" cy="38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9AC56F" w14:textId="77777777" w:rsidR="00B22D6F" w:rsidRDefault="00B22D6F" w:rsidP="005D16AB">
                              <w:pPr>
                                <w:jc w:val="center"/>
                              </w:pPr>
                              <w:r>
                                <w:t>Top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7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84200" y="1987550"/>
                            <a:ext cx="622300" cy="38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275877" w14:textId="77777777" w:rsidR="00B22D6F" w:rsidRDefault="00B22D6F" w:rsidP="005D16AB">
                              <w:pPr>
                                <w:jc w:val="center"/>
                              </w:pPr>
                              <w:r>
                                <w:t>Middle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03250" y="2578100"/>
                            <a:ext cx="622300" cy="38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65A749" w14:textId="77777777" w:rsidR="00B22D6F" w:rsidRDefault="00B22D6F" w:rsidP="005D16AB">
                              <w:pPr>
                                <w:jc w:val="center"/>
                              </w:pPr>
                              <w:r>
                                <w:t>Bottom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F36FBF" id="Group 77" o:spid="_x0000_s1028" style="position:absolute;margin-left:-8.55pt;margin-top:200pt;width:174.4pt;height:275pt;z-index:251671552" coordsize="22148,34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">
                <v:group id="Group 1" o:spid="_x0000_s1029" style="position:absolute;width:22148;height:34925" coordsize="33076,57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Arc 36" o:spid="_x0000_s1030" style="position:absolute;left:3547;top:22566;width:29529;height:6124;flip:y;visibility:visible;mso-wrap-style:square;v-text-anchor:middle" coordsize="2952925,612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" path="m2952846,309371nsc2945155,463272,2387800,592073,1650855,610252v-116709,2879,-234659,2858,-351344,-64c546424,591334,-15242,457200,310,299919r1476153,6279l2952846,309371xem2952846,309371nfc2945155,463272,2387800,592073,1650855,610252v-116709,2879,-234659,2858,-351344,-64c546424,591334,-15242,457200,310,299919e" fillcolor="#bfbfbf [2412]" stroked="f" strokeweight=".5pt">
                    <v:fill color2="#bfbfbf [2412]" o:opacity2="52428f" angle="90" colors="0 #bfbfbf;13107f #d9d9d9;22938f #f2f2f2;45220f #f2f2f2;54395f #d9d9d9;1 #bfbfbf" focus="100%" type="gradient">
                      <o:fill v:ext="view" type="gradientUnscaled"/>
                    </v:fill>
                    <v:stroke joinstyle="miter"/>
                    <v:path arrowok="t" o:connecttype="custom" o:connectlocs="2952846,309371;1650855,610252;1299511,610188;310,299919" o:connectangles="0,0,0,0"/>
                  </v:shape>
                  <v:shape id="Arc 37" o:spid="_x0000_s1031" style="position:absolute;left:3547;top:51522;width:29529;height:6124;visibility:visible;mso-wrap-style:square;v-text-anchor:middle" coordsize="2952925,612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" path="m2952924,305838nsc2953884,475072,2292680,612375,1476645,612396,663791,612417,3746,476177,14,307604r1476449,-1406l2952924,305838xem2952924,305838nfc2953884,475072,2292680,612375,1476645,612396,663791,612417,3746,476177,14,307604e" fillcolor="#bfbfbf [2412]" strokecolor="black [3213]" strokeweight=".5pt">
                    <v:fill color2="#bfbfbf [2412]" o:opacity2="52428f" angle="90" colors="0 #bfbfbf;13107f #d9d9d9;22938f #f2f2f2;45220f #f2f2f2;54395f #d9d9d9;1 #bfbfbf" focus="100%" type="gradient">
                      <o:fill v:ext="view" type="gradientUnscaled"/>
                    </v:fill>
                    <v:stroke joinstyle="miter"/>
                    <v:path arrowok="t" o:connecttype="custom" o:connectlocs="2952924,305838;1476645,612396;14,307604" o:connectangles="0,0,0"/>
                  </v:shape>
                  <v:rect id="Rectangle 38" o:spid="_x0000_s1032" style="position:absolute;left:3547;top:25628;width:29529;height:29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" fillcolor="#bfbfbf [2412]" stroked="f" strokeweight="1pt">
                    <v:fill color2="#bfbfbf [2412]" o:opacity2="52428f" angle="90" colors="0 #bfbfbf;13107f #d9d9d9;22938f #f2f2f2;45220f #f2f2f2;54395f #d9d9d9;1 #bfbfbf" focus="100%" type="gradient">
                      <o:fill v:ext="view" type="gradientUnscaled"/>
                    </v:fill>
                  </v:rect>
                  <v:oval id="Oval 39" o:spid="_x0000_s1033" style="position:absolute;left:3547;top:22523;width:29529;height:6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" fillcolor="#bfbfbf [2412]" strokecolor="black [3213]" strokeweight="1pt">
                    <v:fill color2="#bfbfbf [2412]" o:opacity2="52428f" angle="90" colors="0 #bfbfbf;13107f #d9d9d9;22938f #f2f2f2;45220f #f2f2f2;54395f #d9d9d9;1 #bfbfbf" focus="100%" type="gradient">
                      <o:fill v:ext="view" type="gradientUnscaled"/>
                    </v:fill>
                    <v:stroke joinstyle="miter"/>
                  </v:oval>
                  <v:oval id="Oval 40" o:spid="_x0000_s1034" style="position:absolute;left:3534;top:33439;width:29462;height:6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" fillcolor="#bfbfbf [2412]" strokecolor="black [3213]" strokeweight="1pt">
                    <v:fill color2="#bfbfbf [2412]" o:opacity2="52428f" angle="90" colors="0 #bfbfbf;13107f #d9d9d9;22938f #f2f2f2;45220f #f2f2f2;54395f #d9d9d9;1 #bfbfbf" focus="100%" type="gradient">
                      <o:fill v:ext="view" type="gradientUnscaled"/>
                    </v:fill>
                    <v:stroke joinstyle="miter"/>
                  </v:oval>
                  <v:oval id="Oval 41" o:spid="_x0000_s1035" style="position:absolute;left:3547;top:43201;width:29529;height:6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" fillcolor="#bfbfbf [2412]" strokecolor="black [3213]" strokeweight="1pt">
                    <v:fill color2="#bfbfbf [2412]" o:opacity2="52428f" angle="90" colors="0 #bfbfbf;13107f #d9d9d9;22938f #f2f2f2;45220f #f2f2f2;54395f #d9d9d9;1 #bfbfbf" focus="100%" type="gradient">
                      <o:fill v:ext="view" type="gradientUnscaled"/>
                    </v:fill>
                    <v:stroke joinstyle="miter"/>
                  </v:oval>
                  <v:group id="Group 43" o:spid="_x0000_s1036" style="position:absolute;left:3547;width:29381;height:21798" coordorigin="3547" coordsize="29381,2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rect id="Rectangle 44" o:spid="_x0000_s1037" style="position:absolute;left:3547;top:19615;width:29381;height:1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" fillcolor="#bfbfbf [2412]" strokecolor="black [3213]" strokeweight=".25pt">
                      <v:fill color2="#bfbfbf [2412]" o:opacity2="30801f" colors="0 #bfbfbf;22938f white;45220f white;1 #bfbfbf" focus="100%" type="gradient">
                        <o:fill v:ext="view" type="gradientUnscaled"/>
                      </v:fill>
                    </v:rect>
                    <v:rect id="Rectangle 45" o:spid="_x0000_s1038" style="position:absolute;left:10193;top:19282;width:16088;height:2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" fillcolor="#bfbfbf [2412]" strokecolor="black [3213]" strokeweight=".25pt">
                      <v:fill color2="#bfbfbf [2412]" colors="0 #bfbfbf;22938f white;45220f white;1 #bfbfbf" focus="100%" type="gradient">
                        <o:fill v:ext="view" type="gradientUnscaled"/>
                      </v:fill>
                    </v:rect>
                    <v:rect id="Rectangle 46" o:spid="_x0000_s1039" style="position:absolute;left:15896;top:18949;width:4682;height:2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" fillcolor="#bfbfbf [2412]" strokecolor="black [3213]" strokeweight=".25pt">
                      <v:fill color2="#bfbfbf [2412]" colors="0 #bfbfbf;9175f white;57672f white;1 #bfbfbf" focus="100%" type="gradient">
                        <o:fill v:ext="view" type="gradientUnscaled"/>
                      </v:fill>
                    </v:rect>
                    <v:rect id="Rectangle 47" o:spid="_x0000_s1040" style="position:absolute;left:8762;top:8718;width:18949;height:151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" fillcolor="#bfbfbf [2412]" strokecolor="black [3213]" strokeweight=".25pt">
                      <v:fill color2="#bfbfbf [2412]" o:opacity2="30801f" colors="0 #bfbfbf;22938f white;45220f white;1 #bfbfbf" focus="100%" type="gradient">
                        <o:fill v:ext="view" type="gradientUnscaled"/>
                      </v:fill>
                    </v:rect>
                  </v:group>
                  <v:group id="Group 48" o:spid="_x0000_s1041" style="position:absolute;left:17113;width:2248;height:5542" coordorigin="17113" coordsize="2247,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rect id="Rectangle 49" o:spid="_x0000_s1042" style="position:absolute;left:15482;top:1664;width:5509;height:224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" fillcolor="black [3213]" strokecolor="black [3213]" strokeweight=".25pt">
                      <v:fill r:id="rId15" o:title="" color2="white [3212]" type="pattern"/>
                    </v:rect>
                    <v:rect id="Rectangle 50" o:spid="_x0000_s1043" style="position:absolute;left:15482;top:1631;width:5509;height:224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" fillcolor="#404040 [2429]" strokecolor="black [3213]" strokeweight=".25pt">
                      <v:fill color2="#5a5a5a [2109]" colors="0 #404040;26870f white;51773f white;1 #595959" focus="100%" type="gradient">
                        <o:fill v:ext="view" type="gradientUnscaled"/>
                      </v:fill>
                    </v:rect>
                  </v:group>
                  <v:group id="Group 51" o:spid="_x0000_s1044" style="position:absolute;left:3466;top:22523;width:29462;height:6328" coordorigin="3466,22523" coordsize="29529,6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2" o:spid="_x0000_s1045" type="#_x0000_t32" style="position:absolute;left:3466;top:25585;width:295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" strokecolor="black [3213]" strokeweight="1.5pt">
                      <v:stroke startarrow="block" endarrow="block" joinstyle="miter"/>
                      <o:lock v:ext="edit" shapetype="f"/>
                    </v:shape>
                    <v:shape id="Straight Arrow Connector 53" o:spid="_x0000_s1046" type="#_x0000_t32" style="position:absolute;left:18305;top:22523;width:0;height:63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" strokecolor="black [3213]" strokeweight="1.5pt">
                      <v:stroke startarrow="block" endarrow="block" joinstyle="miter"/>
                      <o:lock v:ext="edit" shapetype="f"/>
                    </v:shape>
                  </v:group>
                  <v:group id="Group 54" o:spid="_x0000_s1047" style="position:absolute;left:3466;top:33358;width:29530;height:6329" coordorigin="3466,33358" coordsize="29529,6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shape id="Straight Arrow Connector 55" o:spid="_x0000_s1048" type="#_x0000_t32" style="position:absolute;left:3466;top:36420;width:295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" strokecolor="black [3213]" strokeweight="1.5pt">
                      <v:stroke startarrow="block" endarrow="block" joinstyle="miter"/>
                      <o:lock v:ext="edit" shapetype="f"/>
                    </v:shape>
                    <v:shape id="Straight Arrow Connector 56" o:spid="_x0000_s1049" type="#_x0000_t32" style="position:absolute;left:18305;top:33358;width:0;height:63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" strokecolor="black [3213]" strokeweight="1.5pt">
                      <v:stroke startarrow="block" endarrow="block" joinstyle="miter"/>
                      <o:lock v:ext="edit" shapetype="f"/>
                    </v:shape>
                  </v:group>
                  <v:group id="Group 57" o:spid="_x0000_s1050" style="position:absolute;left:3473;top:43201;width:29529;height:6329" coordorigin="3473,43201" coordsize="29529,6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Straight Arrow Connector 58" o:spid="_x0000_s1051" type="#_x0000_t32" style="position:absolute;left:3473;top:46263;width:2952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" strokecolor="black [3213]" strokeweight="1.5pt">
                      <v:stroke startarrow="block" endarrow="block" joinstyle="miter"/>
                      <o:lock v:ext="edit" shapetype="f"/>
                    </v:shape>
                    <v:shape id="Straight Arrow Connector 59" o:spid="_x0000_s1052" type="#_x0000_t32" style="position:absolute;left:18311;top:43201;width:0;height:63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" strokecolor="black [3213]" strokeweight="1.5pt">
                      <v:stroke startarrow="block" endarrow="block" joinstyle="miter"/>
                      <o:lock v:ext="edit" shapetype="f"/>
                    </v:shape>
                  </v:group>
                  <v:shape id="TextBox 35" o:spid="_x0000_s1053" type="#_x0000_t202" style="position:absolute;top:23840;width:2641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  <v:textbox>
                      <w:txbxContent>
                        <w:p w14:paraId="34F69BF0" w14:textId="77777777" w:rsidR="00B22D6F" w:rsidRDefault="00B22D6F" w:rsidP="005D16A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Box 36" o:spid="_x0000_s1054" type="#_x0000_t202" style="position:absolute;left:18357;top:22154;width:2591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" filled="f" stroked="f">
                    <v:textbox>
                      <w:txbxContent>
                        <w:p w14:paraId="02DC20E1" w14:textId="77777777" w:rsidR="00B22D6F" w:rsidRDefault="00B22D6F" w:rsidP="005D16A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Box 37" o:spid="_x0000_s1055" type="#_x0000_t202" style="position:absolute;left:40;top:34749;width:2578;height:3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J1o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MhncPfl/gD5PoXAAD//wMAUEsBAi0AFAAGAAgAAAAhANvh9svuAAAAhQEAABMAAAAAAAAAAAAA&#10;AAAAAAAAAFtDb250ZW50X1R5cGVzXS54bWxQSwECLQAUAAYACAAAACEAWvQsW78AAAAVAQAACwAA&#10;AAAAAAAAAAAAAAAfAQAAX3JlbHMvLnJlbHNQSwECLQAUAAYACAAAACEAmxidaMMAAADbAAAADwAA&#10;AAAAAAAAAAAAAAAHAgAAZHJzL2Rvd25yZXYueG1sUEsFBgAAAAADAAMAtwAAAPcCAAAAAA==&#10;" filled="f" stroked="f">
                    <v:textbox>
                      <w:txbxContent>
                        <w:p w14:paraId="00071D25" w14:textId="77777777" w:rsidR="00B22D6F" w:rsidRDefault="00B22D6F" w:rsidP="005D16A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Box 38" o:spid="_x0000_s1056" type="#_x0000_t202" style="position:absolute;left:43;top:44748;width:2515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  <v:textbox>
                      <w:txbxContent>
                        <w:p w14:paraId="0CD2CD44" w14:textId="77777777" w:rsidR="00B22D6F" w:rsidRDefault="00B22D6F" w:rsidP="005D16A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</w:rPr>
                            <w:t>E</w:t>
                          </w:r>
                        </w:p>
                      </w:txbxContent>
                    </v:textbox>
                  </v:shape>
                  <v:shape id="TextBox 39" o:spid="_x0000_s1057" type="#_x0000_t202" style="position:absolute;left:18382;top:33178;width:2692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CH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" filled="f" stroked="f">
                    <v:textbox>
                      <w:txbxContent>
                        <w:p w14:paraId="7FC4CC1C" w14:textId="77777777" w:rsidR="00B22D6F" w:rsidRDefault="00B22D6F" w:rsidP="005D16A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Box 40" o:spid="_x0000_s1058" type="#_x0000_t202" style="position:absolute;left:18543;top:42925;width:2477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QUc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" filled="f" stroked="f">
                    <v:textbox>
                      <w:txbxContent>
                        <w:p w14:paraId="4DCCABDC" w14:textId="77777777" w:rsidR="00B22D6F" w:rsidRDefault="00B22D6F" w:rsidP="005D16AB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  <v:shape id="_x0000_s1059" type="#_x0000_t202" style="position:absolute;left:5588;top:13271;width:5778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Sb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" filled="f" stroked="f">
                  <v:textbox style="mso-fit-shape-to-text:t">
                    <w:txbxContent>
                      <w:p w14:paraId="0E9AC56F" w14:textId="77777777" w:rsidR="00B22D6F" w:rsidRDefault="00B22D6F" w:rsidP="005D16AB">
                        <w:pPr>
                          <w:jc w:val="center"/>
                        </w:pPr>
                        <w:r>
                          <w:t>Top</w:t>
                        </w:r>
                      </w:p>
                    </w:txbxContent>
                  </v:textbox>
                </v:shape>
                <v:shape id="_x0000_s1060" type="#_x0000_t202" style="position:absolute;left:5842;top:19875;width:6223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" filled="f" stroked="f">
                  <v:textbox style="mso-fit-shape-to-text:t">
                    <w:txbxContent>
                      <w:p w14:paraId="08275877" w14:textId="77777777" w:rsidR="00B22D6F" w:rsidRDefault="00B22D6F" w:rsidP="005D16AB">
                        <w:pPr>
                          <w:jc w:val="center"/>
                        </w:pPr>
                        <w:r>
                          <w:t>Middle</w:t>
                        </w:r>
                      </w:p>
                    </w:txbxContent>
                  </v:textbox>
                </v:shape>
                <v:shape id="_x0000_s1061" type="#_x0000_t202" style="position:absolute;left:6032;top:25781;width:6223;height:3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" filled="f" stroked="f">
                  <v:textbox style="mso-fit-shape-to-text:t">
                    <w:txbxContent>
                      <w:p w14:paraId="1665A749" w14:textId="77777777" w:rsidR="00B22D6F" w:rsidRDefault="00B22D6F" w:rsidP="005D16AB">
                        <w:pPr>
                          <w:jc w:val="center"/>
                        </w:pPr>
                        <w:r>
                          <w:t>Bottom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F55137D" wp14:editId="33D435A8">
                <wp:simplePos x="0" y="0"/>
                <wp:positionH relativeFrom="column">
                  <wp:posOffset>2797922</wp:posOffset>
                </wp:positionH>
                <wp:positionV relativeFrom="paragraph">
                  <wp:posOffset>1954455</wp:posOffset>
                </wp:positionV>
                <wp:extent cx="3760470" cy="4471670"/>
                <wp:effectExtent l="0" t="0" r="0" b="5080"/>
                <wp:wrapNone/>
                <wp:docPr id="94" name="Group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0470" cy="4471670"/>
                          <a:chOff x="0" y="0"/>
                          <a:chExt cx="3937000" cy="4471670"/>
                        </a:xfrm>
                      </wpg:grpSpPr>
                      <wpg:grpSp>
                        <wpg:cNvPr id="84" name="Group 84"/>
                        <wpg:cNvGrpSpPr/>
                        <wpg:grpSpPr>
                          <a:xfrm>
                            <a:off x="12700" y="12700"/>
                            <a:ext cx="1905000" cy="1428750"/>
                            <a:chOff x="0" y="0"/>
                            <a:chExt cx="1905000" cy="1428750"/>
                          </a:xfrm>
                        </wpg:grpSpPr>
                        <pic:pic xmlns:pic="http://schemas.openxmlformats.org/drawingml/2006/picture">
                          <pic:nvPicPr>
                            <pic:cNvPr id="70" name="Picture 70" descr="A picture containing sitting, plane, brush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05000" cy="14287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550" y="6350"/>
                              <a:ext cx="412750" cy="5365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DFDE89" w14:textId="77777777" w:rsidR="00B22D6F" w:rsidRPr="002C70A7" w:rsidRDefault="00B22D6F" w:rsidP="005D16AB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 w:rsidRPr="002C70A7">
                                  <w:rPr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85" name="Group 85"/>
                        <wpg:cNvGrpSpPr/>
                        <wpg:grpSpPr>
                          <a:xfrm>
                            <a:off x="2019300" y="0"/>
                            <a:ext cx="1917700" cy="1457325"/>
                            <a:chOff x="0" y="0"/>
                            <a:chExt cx="1917700" cy="1457325"/>
                          </a:xfrm>
                        </wpg:grpSpPr>
                        <pic:pic xmlns:pic="http://schemas.openxmlformats.org/drawingml/2006/picture">
                          <pic:nvPicPr>
                            <pic:cNvPr id="67" name="Picture 67" descr="A picture containing field, plane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9050"/>
                              <a:ext cx="1917700" cy="14382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00" y="0"/>
                              <a:ext cx="412750" cy="5365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F76424" w14:textId="77777777" w:rsidR="00B22D6F" w:rsidRPr="002C70A7" w:rsidRDefault="00B22D6F" w:rsidP="005D16AB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88" name="Group 88"/>
                        <wpg:cNvGrpSpPr/>
                        <wpg:grpSpPr>
                          <a:xfrm>
                            <a:off x="12700" y="1492250"/>
                            <a:ext cx="1898650" cy="1467485"/>
                            <a:chOff x="0" y="0"/>
                            <a:chExt cx="1898650" cy="1467485"/>
                          </a:xfrm>
                        </wpg:grpSpPr>
                        <pic:pic xmlns:pic="http://schemas.openxmlformats.org/drawingml/2006/picture">
                          <pic:nvPicPr>
                            <pic:cNvPr id="78" name="Picture 78" descr="A picture containing sitting, front, close, laying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4450"/>
                              <a:ext cx="1898650" cy="142303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700" y="0"/>
                              <a:ext cx="412750" cy="5364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5244D1" w14:textId="77777777" w:rsidR="00B22D6F" w:rsidRPr="002C70A7" w:rsidRDefault="00B22D6F" w:rsidP="005D16AB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92" name="Group 92"/>
                        <wpg:cNvGrpSpPr/>
                        <wpg:grpSpPr>
                          <a:xfrm>
                            <a:off x="2019300" y="2978150"/>
                            <a:ext cx="1917700" cy="1493520"/>
                            <a:chOff x="0" y="0"/>
                            <a:chExt cx="1898650" cy="1468120"/>
                          </a:xfrm>
                        </wpg:grpSpPr>
                        <pic:pic xmlns:pic="http://schemas.openxmlformats.org/drawingml/2006/picture">
                          <pic:nvPicPr>
                            <pic:cNvPr id="69" name="Picture 69" descr="A picture containing sitting, front, close, laying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4450"/>
                              <a:ext cx="1898650" cy="142367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750" y="0"/>
                              <a:ext cx="412750" cy="5364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60287E" w14:textId="77777777" w:rsidR="00B22D6F" w:rsidRPr="002C70A7" w:rsidRDefault="00B22D6F" w:rsidP="005D16AB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87" name="Group 87"/>
                        <wpg:cNvGrpSpPr/>
                        <wpg:grpSpPr>
                          <a:xfrm>
                            <a:off x="2025650" y="1498600"/>
                            <a:ext cx="1905000" cy="1460500"/>
                            <a:chOff x="0" y="0"/>
                            <a:chExt cx="1905000" cy="1460500"/>
                          </a:xfrm>
                        </wpg:grpSpPr>
                        <pic:pic xmlns:pic="http://schemas.openxmlformats.org/drawingml/2006/picture">
                          <pic:nvPicPr>
                            <pic:cNvPr id="68" name="Picture 68" descr="A picture containing sitting, plane, brush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1750"/>
                              <a:ext cx="1905000" cy="14287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400" y="0"/>
                              <a:ext cx="412750" cy="5365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8E0C03" w14:textId="77777777" w:rsidR="00B22D6F" w:rsidRPr="002C70A7" w:rsidRDefault="00B22D6F" w:rsidP="005D16AB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93" name="Group 93"/>
                        <wpg:cNvGrpSpPr/>
                        <wpg:grpSpPr>
                          <a:xfrm>
                            <a:off x="0" y="3016250"/>
                            <a:ext cx="1924050" cy="1455420"/>
                            <a:chOff x="0" y="0"/>
                            <a:chExt cx="1924050" cy="1455420"/>
                          </a:xfrm>
                        </wpg:grpSpPr>
                        <pic:pic xmlns:pic="http://schemas.openxmlformats.org/drawingml/2006/picture">
                          <pic:nvPicPr>
                            <pic:cNvPr id="83" name="Picture 83" descr="A picture containing bottle, sitting, front, close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2700"/>
                              <a:ext cx="1924050" cy="144272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450" y="0"/>
                              <a:ext cx="412750" cy="5364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AA6D60" w14:textId="77777777" w:rsidR="00B22D6F" w:rsidRPr="002C70A7" w:rsidRDefault="00B22D6F" w:rsidP="005D16AB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F55137D" id="Group 94" o:spid="_x0000_s1062" style="position:absolute;margin-left:220.3pt;margin-top:153.9pt;width:296.1pt;height:352.1pt;z-index:251672576;mso-width-relative:margin" coordsize="39370,44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">
                <v:group id="Group 84" o:spid="_x0000_s1063" style="position:absolute;left:127;top:127;width:19050;height:14287" coordsize="19050,14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70" o:spid="_x0000_s1064" type="#_x0000_t75" alt="A picture containing sitting, plane, brush&#10;&#10;Description automatically generated" style="position:absolute;width:19050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">
                    <v:imagedata r:id="rId21" o:title="A picture containing sitting, plane, brush&#10;&#10;Description automatically generated"/>
                  </v:shape>
                  <v:shape id="_x0000_s1065" type="#_x0000_t202" style="position:absolute;left:825;top:63;width:4128;height:5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ZnE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HP6+xB8gV78AAAD//wMAUEsBAi0AFAAGAAgAAAAhANvh9svuAAAAhQEAABMAAAAAAAAAAAAA&#10;AAAAAAAAAFtDb250ZW50X1R5cGVzXS54bWxQSwECLQAUAAYACAAAACEAWvQsW78AAAAVAQAACwAA&#10;AAAAAAAAAAAAAAAfAQAAX3JlbHMvLnJlbHNQSwECLQAUAAYACAAAACEAEGWZxMMAAADbAAAADwAA&#10;AAAAAAAAAAAAAAAHAgAAZHJzL2Rvd25yZXYueG1sUEsFBgAAAAADAAMAtwAAAPcCAAAAAA==&#10;" filled="f" stroked="f">
                    <v:textbox>
                      <w:txbxContent>
                        <w:p w14:paraId="32DFDE89" w14:textId="77777777" w:rsidR="00B22D6F" w:rsidRPr="002C70A7" w:rsidRDefault="00B22D6F" w:rsidP="005D16AB">
                          <w:pPr>
                            <w:rPr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2C70A7">
                            <w:rPr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group id="Group 85" o:spid="_x0000_s1066" style="position:absolute;left:20193;width:19177;height:14573" coordsize="19177,1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Picture 67" o:spid="_x0000_s1067" type="#_x0000_t75" alt="A picture containing field, plane&#10;&#10;Description automatically generated" style="position:absolute;top:190;width:19177;height:14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">
                    <v:imagedata r:id="rId22" o:title="A picture containing field, plane&#10;&#10;Description automatically generated"/>
                  </v:shape>
                  <v:shape id="_x0000_s1068" type="#_x0000_t202" style="position:absolute;left:381;width:4127;height:5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B+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" filled="f" stroked="f">
                    <v:textbox>
                      <w:txbxContent>
                        <w:p w14:paraId="41F76424" w14:textId="77777777" w:rsidR="00B22D6F" w:rsidRPr="002C70A7" w:rsidRDefault="00B22D6F" w:rsidP="005D16AB">
                          <w:pPr>
                            <w:rPr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group id="Group 88" o:spid="_x0000_s1069" style="position:absolute;left:127;top:14922;width:18986;height:14675" coordsize="18986,14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Picture 78" o:spid="_x0000_s1070" type="#_x0000_t75" alt="A picture containing sitting, front, close, laying&#10;&#10;Description automatically generated" style="position:absolute;top:444;width:18986;height:14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">
                    <v:imagedata r:id="rId23" o:title="A picture containing sitting, front, close, laying&#10;&#10;Description automatically generated"/>
                  </v:shape>
                  <v:shape id="_x0000_s1071" type="#_x0000_t202" style="position:absolute;left:127;width:4127;height:5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Xl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" filled="f" stroked="f">
                    <v:textbox>
                      <w:txbxContent>
                        <w:p w14:paraId="335244D1" w14:textId="77777777" w:rsidR="00B22D6F" w:rsidRPr="002C70A7" w:rsidRDefault="00B22D6F" w:rsidP="005D16AB">
                          <w:pPr>
                            <w:rPr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group id="Group 92" o:spid="_x0000_s1072" style="position:absolute;left:20193;top:29781;width:19177;height:14935" coordsize="18986,14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Picture 69" o:spid="_x0000_s1073" type="#_x0000_t75" alt="A picture containing sitting, front, close, laying&#10;&#10;Description automatically generated" style="position:absolute;top:444;width:18986;height:1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">
                    <v:imagedata r:id="rId24" o:title="A picture containing sitting, front, close, laying&#10;&#10;Description automatically generated"/>
                  </v:shape>
                  <v:shape id="_x0000_s1074" type="#_x0000_t202" style="position:absolute;left:317;width:4128;height:5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9aj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" filled="f" stroked="f">
                    <v:textbox>
                      <w:txbxContent>
                        <w:p w14:paraId="4D60287E" w14:textId="77777777" w:rsidR="00B22D6F" w:rsidRPr="002C70A7" w:rsidRDefault="00B22D6F" w:rsidP="005D16AB">
                          <w:pPr>
                            <w:rPr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  <v:group id="Group 87" o:spid="_x0000_s1075" style="position:absolute;left:20256;top:14986;width:19050;height:14605" coordsize="19050,14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Picture 68" o:spid="_x0000_s1076" type="#_x0000_t75" alt="A picture containing sitting, plane, brush&#10;&#10;Description automatically generated" style="position:absolute;top:317;width:19050;height:14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">
                    <v:imagedata r:id="rId21" o:title="A picture containing sitting, plane, brush&#10;&#10;Description automatically generated"/>
                  </v:shape>
                  <v:shape id="_x0000_s1077" type="#_x0000_t202" style="position:absolute;left:254;width:4127;height:5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" filled="f" stroked="f">
                    <v:textbox>
                      <w:txbxContent>
                        <w:p w14:paraId="448E0C03" w14:textId="77777777" w:rsidR="00B22D6F" w:rsidRPr="002C70A7" w:rsidRDefault="00B22D6F" w:rsidP="005D16AB">
                          <w:pPr>
                            <w:rPr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  <v:group id="Group 93" o:spid="_x0000_s1078" style="position:absolute;top:30162;width:19240;height:14554" coordsize="19240,14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Picture 83" o:spid="_x0000_s1079" type="#_x0000_t75" alt="A picture containing bottle, sitting, front, close&#10;&#10;Description automatically generated" style="position:absolute;top:127;width:19240;height:14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">
                    <v:imagedata r:id="rId25" o:title="A picture containing bottle, sitting, front, close&#10;&#10;Description automatically generated"/>
                  </v:shape>
                  <v:shape id="_x0000_s1080" type="#_x0000_t202" style="position:absolute;left:444;width:4128;height:5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Onj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" filled="f" stroked="f">
                    <v:textbox>
                      <w:txbxContent>
                        <w:p w14:paraId="10AA6D60" w14:textId="77777777" w:rsidR="00B22D6F" w:rsidRPr="002C70A7" w:rsidRDefault="00B22D6F" w:rsidP="005D16AB">
                          <w:pPr>
                            <w:rPr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9C6F5C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CC5B50B" wp14:editId="3E0C6252">
                <wp:simplePos x="0" y="0"/>
                <wp:positionH relativeFrom="page">
                  <wp:align>right</wp:align>
                </wp:positionH>
                <wp:positionV relativeFrom="paragraph">
                  <wp:posOffset>6487309</wp:posOffset>
                </wp:positionV>
                <wp:extent cx="3841750" cy="1404620"/>
                <wp:effectExtent l="0" t="0" r="0" b="0"/>
                <wp:wrapSquare wrapText="bothSides"/>
                <wp:docPr id="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66F40" w14:textId="77777777" w:rsidR="00B22D6F" w:rsidRPr="001B1BC0" w:rsidRDefault="00B22D6F" w:rsidP="005D16AB">
                            <w:pPr>
                              <w:spacing w:line="240" w:lineRule="auto"/>
                            </w:pPr>
                            <w:r w:rsidRPr="001B1BC0">
                              <w:t xml:space="preserve">Figure </w:t>
                            </w:r>
                            <w:r>
                              <w:t>4</w:t>
                            </w:r>
                            <w:r w:rsidRPr="001B1BC0">
                              <w:t xml:space="preserve">. </w:t>
                            </w:r>
                            <w:r>
                              <w:t>Micrometer readings from each location.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C5B50B" id="_x0000_s1081" type="#_x0000_t202" style="position:absolute;margin-left:251.3pt;margin-top:510.8pt;width:302.5pt;height:110.6pt;z-index:251673600;visibility:visible;mso-wrap-style:square;mso-width-percent: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" filled="f" stroked="f">
                <v:textbox style="mso-fit-shape-to-text:t">
                  <w:txbxContent>
                    <w:p w14:paraId="34C66F40" w14:textId="77777777" w:rsidR="00B22D6F" w:rsidRPr="001B1BC0" w:rsidRDefault="00B22D6F" w:rsidP="005D16AB">
                      <w:pPr>
                        <w:spacing w:line="240" w:lineRule="auto"/>
                      </w:pPr>
                      <w:r w:rsidRPr="001B1BC0">
                        <w:t xml:space="preserve">Figure </w:t>
                      </w:r>
                      <w:r>
                        <w:t>4</w:t>
                      </w:r>
                      <w:r w:rsidRPr="001B1BC0">
                        <w:t xml:space="preserve">. </w:t>
                      </w:r>
                      <w:r>
                        <w:t>Micrometer readings from each location.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22D6F" w:rsidRPr="009C6F5C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49F1D45" wp14:editId="3F86DEF9">
                <wp:simplePos x="0" y="0"/>
                <wp:positionH relativeFrom="margin">
                  <wp:posOffset>-193040</wp:posOffset>
                </wp:positionH>
                <wp:positionV relativeFrom="paragraph">
                  <wp:posOffset>6078855</wp:posOffset>
                </wp:positionV>
                <wp:extent cx="2935605" cy="1404620"/>
                <wp:effectExtent l="0" t="0" r="0" b="0"/>
                <wp:wrapSquare wrapText="bothSides"/>
                <wp:docPr id="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56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4B773" w14:textId="77777777" w:rsidR="00B22D6F" w:rsidRPr="001B1BC0" w:rsidRDefault="00B22D6F" w:rsidP="005D16AB">
                            <w:pPr>
                              <w:spacing w:line="240" w:lineRule="auto"/>
                            </w:pPr>
                            <w:r w:rsidRPr="001B1BC0">
                              <w:t>Figure 3.  Locations of measurements in the cylinder.  A, C and E are parallel with crankshaft.  B, D and F are perpendicular to crankshaft.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9F1D45" id="_x0000_s1082" type="#_x0000_t202" style="position:absolute;margin-left:-15.2pt;margin-top:478.65pt;width:231.1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" filled="f" stroked="f">
                <v:textbox style="mso-fit-shape-to-text:t">
                  <w:txbxContent>
                    <w:p w14:paraId="2B04B773" w14:textId="77777777" w:rsidR="00B22D6F" w:rsidRPr="001B1BC0" w:rsidRDefault="00B22D6F" w:rsidP="005D16AB">
                      <w:pPr>
                        <w:spacing w:line="240" w:lineRule="auto"/>
                      </w:pPr>
                      <w:r w:rsidRPr="001B1BC0">
                        <w:t>Figure 3.  Locations of measurements in the cylinder.  A, C and E are parallel with crankshaft.  B, D and F are perpendicular to crankshaft.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22D6F" w:rsidRPr="009C6F5C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8B6BA59" wp14:editId="3B5758A1">
                <wp:simplePos x="0" y="0"/>
                <wp:positionH relativeFrom="margin">
                  <wp:posOffset>95250</wp:posOffset>
                </wp:positionH>
                <wp:positionV relativeFrom="paragraph">
                  <wp:posOffset>2094230</wp:posOffset>
                </wp:positionV>
                <wp:extent cx="2734945" cy="482600"/>
                <wp:effectExtent l="0" t="0" r="0" b="0"/>
                <wp:wrapSquare wrapText="bothSides"/>
                <wp:docPr id="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945" cy="482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0DD61" w14:textId="77777777" w:rsidR="00B22D6F" w:rsidRPr="001B1BC0" w:rsidRDefault="00B22D6F" w:rsidP="005D16AB">
                            <w:r w:rsidRPr="001B1BC0">
                              <w:t>Figure 1.  Illustration of using a telescoping gauge to measure the bore (diameter) of the cylinder.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6BA59" id="_x0000_s1083" type="#_x0000_t202" style="position:absolute;margin-left:7.5pt;margin-top:164.9pt;width:215.35pt;height:3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" filled="f" stroked="f">
                <v:textbox>
                  <w:txbxContent>
                    <w:p w14:paraId="74E0DD61" w14:textId="77777777" w:rsidR="00B22D6F" w:rsidRPr="001B1BC0" w:rsidRDefault="00B22D6F" w:rsidP="005D16AB">
                      <w:r w:rsidRPr="001B1BC0">
                        <w:t>Figure 1.  Illustration of using a telescoping gauge to measure the bore (diameter) of the cylinder.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22D6F" w:rsidRPr="009C6F5C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12B3108" wp14:editId="39E28517">
                <wp:simplePos x="0" y="0"/>
                <wp:positionH relativeFrom="margin">
                  <wp:posOffset>3113405</wp:posOffset>
                </wp:positionH>
                <wp:positionV relativeFrom="paragraph">
                  <wp:posOffset>1489075</wp:posOffset>
                </wp:positionV>
                <wp:extent cx="3403600" cy="1404620"/>
                <wp:effectExtent l="0" t="0" r="0" b="1270"/>
                <wp:wrapSquare wrapText="bothSides"/>
                <wp:docPr id="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834DE" w14:textId="77777777" w:rsidR="00B22D6F" w:rsidRPr="001B1BC0" w:rsidRDefault="00B22D6F" w:rsidP="005D16AB">
                            <w:r w:rsidRPr="001B1BC0">
                              <w:t>Figure 2.  Illustration of using an English micrometer to take a reading from the telescoping gauge.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2B3108" id="_x0000_s1084" type="#_x0000_t202" style="position:absolute;margin-left:245.15pt;margin-top:117.25pt;width:268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" filled="f" stroked="f">
                <v:textbox style="mso-fit-shape-to-text:t">
                  <w:txbxContent>
                    <w:p w14:paraId="30E834DE" w14:textId="77777777" w:rsidR="00B22D6F" w:rsidRPr="001B1BC0" w:rsidRDefault="00B22D6F" w:rsidP="005D16AB">
                      <w:r w:rsidRPr="001B1BC0">
                        <w:t>Figure 2.  Illustration of using an English micrometer to take a reading from the telescoping gauge.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D16AB" w:rsidRPr="00FD5CC5">
        <w:rPr>
          <w:b/>
          <w:sz w:val="36"/>
          <w:szCs w:val="36"/>
        </w:rPr>
        <w:br w:type="page"/>
      </w:r>
    </w:p>
    <w:p w14:paraId="0A584715" w14:textId="77777777" w:rsidR="005D16AB" w:rsidRDefault="005D16AB" w:rsidP="005D16AB">
      <w:pPr>
        <w:keepNext/>
        <w:spacing w:after="0"/>
        <w:jc w:val="center"/>
        <w:rPr>
          <w:b/>
          <w:bCs/>
          <w:sz w:val="32"/>
          <w:szCs w:val="32"/>
        </w:rPr>
      </w:pPr>
      <w:r w:rsidRPr="00166798">
        <w:rPr>
          <w:b/>
          <w:bCs/>
          <w:sz w:val="32"/>
          <w:szCs w:val="32"/>
        </w:rPr>
        <w:t>Ring End Gap Measurements</w:t>
      </w:r>
    </w:p>
    <w:p w14:paraId="77ABAB12" w14:textId="77777777" w:rsidR="005D16AB" w:rsidRPr="00673DEB" w:rsidRDefault="005D16AB" w:rsidP="005D16AB">
      <w:pPr>
        <w:keepNext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(Use with questions 17 through 23)</w:t>
      </w:r>
    </w:p>
    <w:p w14:paraId="0FCEC575" w14:textId="77777777" w:rsidR="005D16AB" w:rsidRPr="00166798" w:rsidRDefault="005D16AB" w:rsidP="005D16AB">
      <w:pPr>
        <w:keepNext/>
        <w:spacing w:after="0"/>
        <w:jc w:val="center"/>
        <w:rPr>
          <w:b/>
          <w:bCs/>
          <w:sz w:val="32"/>
          <w:szCs w:val="32"/>
        </w:rPr>
      </w:pPr>
    </w:p>
    <w:p w14:paraId="0A79CCFC" w14:textId="77777777" w:rsidR="005D16AB" w:rsidRDefault="005D16AB" w:rsidP="005D16AB">
      <w:pPr>
        <w:keepNext/>
      </w:pPr>
      <w:r>
        <w:rPr>
          <w:rFonts w:cstheme="minorHAnsi"/>
          <w:i/>
          <w:iCs/>
          <w:noProof/>
        </w:rPr>
        <w:drawing>
          <wp:anchor distT="0" distB="0" distL="114300" distR="114300" simplePos="0" relativeHeight="251676672" behindDoc="1" locked="0" layoutInCell="1" allowOverlap="1" wp14:anchorId="3E4CAD3E" wp14:editId="1E9F0336">
            <wp:simplePos x="0" y="0"/>
            <wp:positionH relativeFrom="margin">
              <wp:posOffset>3894667</wp:posOffset>
            </wp:positionH>
            <wp:positionV relativeFrom="paragraph">
              <wp:posOffset>10583</wp:posOffset>
            </wp:positionV>
            <wp:extent cx="2415822" cy="1811867"/>
            <wp:effectExtent l="0" t="0" r="3810" b="0"/>
            <wp:wrapNone/>
            <wp:docPr id="13" name="Picture 13" descr="A close up of a hand holding an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3155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125" cy="1815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</w:rPr>
        <w:drawing>
          <wp:anchor distT="0" distB="0" distL="114300" distR="114300" simplePos="0" relativeHeight="251675648" behindDoc="1" locked="0" layoutInCell="1" allowOverlap="1" wp14:anchorId="554AE05E" wp14:editId="348E675E">
            <wp:simplePos x="0" y="0"/>
            <wp:positionH relativeFrom="column">
              <wp:posOffset>266700</wp:posOffset>
            </wp:positionH>
            <wp:positionV relativeFrom="paragraph">
              <wp:posOffset>0</wp:posOffset>
            </wp:positionV>
            <wp:extent cx="2573655" cy="1930400"/>
            <wp:effectExtent l="0" t="0" r="0" b="0"/>
            <wp:wrapNone/>
            <wp:docPr id="2" name="Picture 2" descr="A picture containing person, outdoor, small, sit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149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98ADA" w14:textId="77777777" w:rsidR="005D16AB" w:rsidRDefault="005D16AB" w:rsidP="005D16AB">
      <w:pPr>
        <w:pStyle w:val="Caption"/>
        <w:ind w:right="6750"/>
        <w:rPr>
          <w:rFonts w:cstheme="minorHAnsi"/>
          <w:i w:val="0"/>
          <w:iCs w:val="0"/>
          <w:sz w:val="22"/>
          <w:szCs w:val="22"/>
        </w:rPr>
      </w:pPr>
    </w:p>
    <w:p w14:paraId="5210CCF3" w14:textId="77777777" w:rsidR="005D16AB" w:rsidRDefault="005D16AB" w:rsidP="005D16AB">
      <w:pPr>
        <w:pStyle w:val="Caption"/>
        <w:ind w:right="6750"/>
        <w:rPr>
          <w:rFonts w:cstheme="minorHAnsi"/>
          <w:i w:val="0"/>
          <w:iCs w:val="0"/>
          <w:sz w:val="22"/>
          <w:szCs w:val="22"/>
        </w:rPr>
      </w:pPr>
    </w:p>
    <w:p w14:paraId="69935493" w14:textId="77777777" w:rsidR="005D16AB" w:rsidRDefault="005D16AB" w:rsidP="005D16AB">
      <w:pPr>
        <w:pStyle w:val="Caption"/>
        <w:ind w:right="6750"/>
        <w:rPr>
          <w:rFonts w:cstheme="minorHAnsi"/>
          <w:i w:val="0"/>
          <w:iCs w:val="0"/>
          <w:sz w:val="22"/>
          <w:szCs w:val="22"/>
        </w:rPr>
      </w:pPr>
    </w:p>
    <w:p w14:paraId="5420847C" w14:textId="77777777" w:rsidR="005D16AB" w:rsidRDefault="005D16AB" w:rsidP="005D16AB">
      <w:pPr>
        <w:pStyle w:val="Caption"/>
        <w:ind w:right="6750"/>
        <w:rPr>
          <w:rFonts w:cstheme="minorHAnsi"/>
          <w:i w:val="0"/>
          <w:iCs w:val="0"/>
          <w:sz w:val="22"/>
          <w:szCs w:val="22"/>
        </w:rPr>
      </w:pPr>
    </w:p>
    <w:p w14:paraId="7E877743" w14:textId="77777777" w:rsidR="005D16AB" w:rsidRDefault="005D16AB" w:rsidP="005D16AB">
      <w:pPr>
        <w:pStyle w:val="Caption"/>
        <w:ind w:right="6750"/>
        <w:rPr>
          <w:rFonts w:cstheme="minorHAnsi"/>
          <w:i w:val="0"/>
          <w:iCs w:val="0"/>
          <w:sz w:val="22"/>
          <w:szCs w:val="22"/>
        </w:rPr>
      </w:pPr>
    </w:p>
    <w:p w14:paraId="2DF74CF6" w14:textId="77777777" w:rsidR="005D16AB" w:rsidRDefault="005D16AB" w:rsidP="005D16AB">
      <w:pPr>
        <w:pStyle w:val="Caption"/>
        <w:ind w:right="6750"/>
        <w:rPr>
          <w:rFonts w:cstheme="minorHAnsi"/>
          <w:i w:val="0"/>
          <w:iCs w:val="0"/>
          <w:sz w:val="22"/>
          <w:szCs w:val="22"/>
        </w:rPr>
      </w:pPr>
      <w:r w:rsidRPr="00840848">
        <w:rPr>
          <w:rFonts w:cstheme="minorHAnsi"/>
          <w:i w:val="0"/>
          <w:iCs w:val="0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620463B" wp14:editId="2F333168">
                <wp:simplePos x="0" y="0"/>
                <wp:positionH relativeFrom="column">
                  <wp:posOffset>3851910</wp:posOffset>
                </wp:positionH>
                <wp:positionV relativeFrom="paragraph">
                  <wp:posOffset>116205</wp:posOffset>
                </wp:positionV>
                <wp:extent cx="2667000" cy="84201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842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D8896" w14:textId="77777777" w:rsidR="00B22D6F" w:rsidRDefault="00B22D6F" w:rsidP="005D16AB">
                            <w:r>
                              <w:t>Figure 6.  These two feeler gauges together are used to check top compression ring end gap.  Use the combined feeler gauges to calculate the ring end gap.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0463B" id="_x0000_s1085" type="#_x0000_t202" style="position:absolute;margin-left:303.3pt;margin-top:9.15pt;width:210pt;height:66.3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" stroked="f">
                <v:textbox>
                  <w:txbxContent>
                    <w:p w14:paraId="064D8896" w14:textId="77777777" w:rsidR="00B22D6F" w:rsidRDefault="00B22D6F" w:rsidP="005D16AB">
                      <w:r>
                        <w:t>Figure 6.  These two feeler gauges together are used to check top compression ring end gap.  Use the combined feeler gauges to calculate the ring end gap.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40848">
        <w:rPr>
          <w:rFonts w:cstheme="minorHAnsi"/>
          <w:i w:val="0"/>
          <w:iCs w:val="0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9FB32CE" wp14:editId="14D8E261">
                <wp:simplePos x="0" y="0"/>
                <wp:positionH relativeFrom="column">
                  <wp:posOffset>287020</wp:posOffset>
                </wp:positionH>
                <wp:positionV relativeFrom="paragraph">
                  <wp:posOffset>275038</wp:posOffset>
                </wp:positionV>
                <wp:extent cx="2360930" cy="1404620"/>
                <wp:effectExtent l="0" t="0" r="0" b="127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DEE18" w14:textId="77777777" w:rsidR="00B22D6F" w:rsidRDefault="00B22D6F" w:rsidP="005D16AB">
                            <w:r>
                              <w:t>Figure 5.  Illustration of using a feeler gauge to check end gap of rings.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FB32CE" id="_x0000_s1086" type="#_x0000_t202" style="position:absolute;margin-left:22.6pt;margin-top:21.65pt;width:185.9pt;height:110.6pt;z-index:25167462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" stroked="f">
                <v:textbox style="mso-fit-shape-to-text:t">
                  <w:txbxContent>
                    <w:p w14:paraId="566DEE18" w14:textId="77777777" w:rsidR="00B22D6F" w:rsidRDefault="00B22D6F" w:rsidP="005D16AB">
                      <w:r>
                        <w:t>Figure 5.  Illustration of using a feeler gauge to check end gap of rings.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504A85" w14:textId="392E1405" w:rsidR="005D16AB" w:rsidRDefault="00B22D6F" w:rsidP="005D16AB">
      <w:pPr>
        <w:pStyle w:val="Caption"/>
        <w:ind w:right="6750"/>
        <w:rPr>
          <w:rFonts w:cstheme="minorHAnsi"/>
          <w:i w:val="0"/>
          <w:iCs w:val="0"/>
          <w:sz w:val="22"/>
          <w:szCs w:val="22"/>
        </w:rPr>
      </w:pPr>
      <w:r>
        <w:rPr>
          <w:rFonts w:cstheme="minorHAnsi"/>
          <w:i w:val="0"/>
          <w:iCs w:val="0"/>
          <w:noProof/>
          <w:sz w:val="22"/>
          <w:szCs w:val="22"/>
        </w:rPr>
        <w:drawing>
          <wp:anchor distT="0" distB="0" distL="114300" distR="114300" simplePos="0" relativeHeight="251680768" behindDoc="1" locked="0" layoutInCell="1" allowOverlap="1" wp14:anchorId="5F715909" wp14:editId="72F17A8B">
            <wp:simplePos x="0" y="0"/>
            <wp:positionH relativeFrom="column">
              <wp:posOffset>3952875</wp:posOffset>
            </wp:positionH>
            <wp:positionV relativeFrom="paragraph">
              <wp:posOffset>755650</wp:posOffset>
            </wp:positionV>
            <wp:extent cx="2359025" cy="1769745"/>
            <wp:effectExtent l="0" t="0" r="3175" b="1905"/>
            <wp:wrapNone/>
            <wp:docPr id="10" name="Picture 10" descr="A hand holding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3154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025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i w:val="0"/>
          <w:iCs w:val="0"/>
          <w:noProof/>
          <w:sz w:val="22"/>
          <w:szCs w:val="22"/>
        </w:rPr>
        <w:drawing>
          <wp:anchor distT="0" distB="0" distL="114300" distR="114300" simplePos="0" relativeHeight="251678720" behindDoc="1" locked="0" layoutInCell="1" allowOverlap="1" wp14:anchorId="12E6902C" wp14:editId="275E97C7">
            <wp:simplePos x="0" y="0"/>
            <wp:positionH relativeFrom="column">
              <wp:posOffset>326576</wp:posOffset>
            </wp:positionH>
            <wp:positionV relativeFrom="paragraph">
              <wp:posOffset>817208</wp:posOffset>
            </wp:positionV>
            <wp:extent cx="2364740" cy="1773555"/>
            <wp:effectExtent l="0" t="0" r="0" b="0"/>
            <wp:wrapNone/>
            <wp:docPr id="29" name="Picture 29" descr="A picture containing person, hand, holding, sciss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3156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74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4778EE" w14:textId="1345CB5C" w:rsidR="005D16AB" w:rsidRDefault="005D16AB" w:rsidP="005D16AB">
      <w:pPr>
        <w:pStyle w:val="Caption"/>
        <w:ind w:right="6750"/>
        <w:rPr>
          <w:rFonts w:cstheme="minorHAnsi"/>
          <w:i w:val="0"/>
          <w:iCs w:val="0"/>
          <w:sz w:val="22"/>
          <w:szCs w:val="22"/>
        </w:rPr>
      </w:pPr>
    </w:p>
    <w:p w14:paraId="62F7072C" w14:textId="77777777" w:rsidR="005D16AB" w:rsidRDefault="005D16AB" w:rsidP="005D16AB">
      <w:pPr>
        <w:pStyle w:val="Caption"/>
        <w:ind w:right="6750"/>
        <w:rPr>
          <w:rFonts w:cstheme="minorHAnsi"/>
          <w:i w:val="0"/>
          <w:iCs w:val="0"/>
          <w:sz w:val="22"/>
          <w:szCs w:val="22"/>
        </w:rPr>
      </w:pPr>
    </w:p>
    <w:p w14:paraId="39DB031E" w14:textId="77777777" w:rsidR="005D16AB" w:rsidRDefault="005D16AB" w:rsidP="005D16AB">
      <w:pPr>
        <w:pStyle w:val="Caption"/>
        <w:ind w:right="6750"/>
        <w:rPr>
          <w:rFonts w:cstheme="minorHAnsi"/>
          <w:i w:val="0"/>
          <w:iCs w:val="0"/>
          <w:sz w:val="22"/>
          <w:szCs w:val="22"/>
        </w:rPr>
      </w:pPr>
    </w:p>
    <w:p w14:paraId="22137177" w14:textId="77777777" w:rsidR="005D16AB" w:rsidRDefault="005D16AB" w:rsidP="005D16AB">
      <w:pPr>
        <w:pStyle w:val="Caption"/>
        <w:ind w:right="6750"/>
        <w:rPr>
          <w:rFonts w:cstheme="minorHAnsi"/>
          <w:i w:val="0"/>
          <w:iCs w:val="0"/>
          <w:sz w:val="22"/>
          <w:szCs w:val="22"/>
        </w:rPr>
      </w:pPr>
    </w:p>
    <w:p w14:paraId="5EF4945B" w14:textId="77777777" w:rsidR="005D16AB" w:rsidRDefault="005D16AB" w:rsidP="005D16AB">
      <w:pPr>
        <w:pStyle w:val="Caption"/>
        <w:ind w:right="6750"/>
        <w:rPr>
          <w:rFonts w:cstheme="minorHAnsi"/>
          <w:i w:val="0"/>
          <w:iCs w:val="0"/>
          <w:sz w:val="22"/>
          <w:szCs w:val="22"/>
        </w:rPr>
      </w:pPr>
    </w:p>
    <w:p w14:paraId="67EC54C0" w14:textId="401E1C05" w:rsidR="005D16AB" w:rsidRDefault="00B22D6F" w:rsidP="005D16AB">
      <w:pPr>
        <w:pStyle w:val="Caption"/>
        <w:ind w:right="6750"/>
        <w:rPr>
          <w:rFonts w:cstheme="minorHAnsi"/>
          <w:i w:val="0"/>
          <w:iCs w:val="0"/>
          <w:sz w:val="22"/>
          <w:szCs w:val="22"/>
        </w:rPr>
      </w:pPr>
      <w:r w:rsidRPr="00840848">
        <w:rPr>
          <w:rFonts w:cstheme="minorHAnsi"/>
          <w:i w:val="0"/>
          <w:iCs w:val="0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D99CF8A" wp14:editId="3783F0BD">
                <wp:simplePos x="0" y="0"/>
                <wp:positionH relativeFrom="margin">
                  <wp:posOffset>3567953</wp:posOffset>
                </wp:positionH>
                <wp:positionV relativeFrom="paragraph">
                  <wp:posOffset>203051</wp:posOffset>
                </wp:positionV>
                <wp:extent cx="3021106" cy="140462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110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0EE45" w14:textId="77777777" w:rsidR="00B22D6F" w:rsidRDefault="00B22D6F" w:rsidP="005D16AB">
                            <w:r>
                              <w:t>Figure 8.  These two feeler gauges together are used to check oil ring end gap.  Use the combined feeler gauges to calculate the ring end gap.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99CF8A" id="_x0000_s1087" type="#_x0000_t202" style="position:absolute;margin-left:280.95pt;margin-top:16pt;width:237.9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" filled="f" stroked="f">
                <v:textbox style="mso-fit-shape-to-text:t">
                  <w:txbxContent>
                    <w:p w14:paraId="7A40EE45" w14:textId="77777777" w:rsidR="00B22D6F" w:rsidRDefault="00B22D6F" w:rsidP="005D16AB">
                      <w:r>
                        <w:t>Figure 8.  These two feeler gauges together are used to check oil ring end gap.  Use the combined feeler gauges to calculate the ring end gap.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40848">
        <w:rPr>
          <w:rFonts w:cstheme="minorHAnsi"/>
          <w:i w:val="0"/>
          <w:iCs w:val="0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CEF74E7" wp14:editId="0C182994">
                <wp:simplePos x="0" y="0"/>
                <wp:positionH relativeFrom="margin">
                  <wp:align>left</wp:align>
                </wp:positionH>
                <wp:positionV relativeFrom="paragraph">
                  <wp:posOffset>210521</wp:posOffset>
                </wp:positionV>
                <wp:extent cx="3249706" cy="14046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970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AE635" w14:textId="77777777" w:rsidR="00B22D6F" w:rsidRDefault="00B22D6F" w:rsidP="005D16AB">
                            <w:r>
                              <w:t>Figure 7.  These two feeler gauges together are used to check middle compression ring end gap.  Use the combined feeler gauges to calculate the ring end gap.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EF74E7" id="_x0000_s1088" type="#_x0000_t202" style="position:absolute;margin-left:0;margin-top:16.6pt;width:255.9pt;height:110.6pt;z-index:2516797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" filled="f" stroked="f">
                <v:textbox style="mso-fit-shape-to-text:t">
                  <w:txbxContent>
                    <w:p w14:paraId="67CAE635" w14:textId="77777777" w:rsidR="00B22D6F" w:rsidRDefault="00B22D6F" w:rsidP="005D16AB">
                      <w:r>
                        <w:t>Figure 7.  These two feeler gauges together are used to check middle compression ring end gap.  Use the combined feeler gauges to calculate the ring end gap.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7C46F4" w14:textId="7231A3A1" w:rsidR="005D16AB" w:rsidRDefault="005D16AB" w:rsidP="005D16AB">
      <w:pPr>
        <w:pStyle w:val="Caption"/>
        <w:ind w:right="6750"/>
        <w:rPr>
          <w:rFonts w:cstheme="minorHAnsi"/>
          <w:i w:val="0"/>
          <w:iCs w:val="0"/>
          <w:sz w:val="22"/>
          <w:szCs w:val="22"/>
        </w:rPr>
      </w:pPr>
    </w:p>
    <w:p w14:paraId="6ABAEC7C" w14:textId="7A2A06E8" w:rsidR="005D16AB" w:rsidRDefault="005D16AB" w:rsidP="005D16AB">
      <w:pPr>
        <w:pStyle w:val="Caption"/>
        <w:ind w:right="6750"/>
        <w:rPr>
          <w:rFonts w:cstheme="minorHAnsi"/>
          <w:i w:val="0"/>
          <w:iCs w:val="0"/>
          <w:sz w:val="22"/>
          <w:szCs w:val="22"/>
        </w:rPr>
      </w:pPr>
    </w:p>
    <w:p w14:paraId="3957F389" w14:textId="77777777" w:rsidR="00B22D6F" w:rsidRPr="00B22D6F" w:rsidRDefault="00B22D6F" w:rsidP="00B22D6F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65"/>
        <w:gridCol w:w="1530"/>
        <w:gridCol w:w="1440"/>
        <w:gridCol w:w="1798"/>
        <w:gridCol w:w="1799"/>
        <w:gridCol w:w="16"/>
      </w:tblGrid>
      <w:tr w:rsidR="005D16AB" w14:paraId="3531C80C" w14:textId="77777777" w:rsidTr="00B22D6F">
        <w:trPr>
          <w:jc w:val="center"/>
        </w:trPr>
        <w:tc>
          <w:tcPr>
            <w:tcW w:w="9548" w:type="dxa"/>
            <w:gridSpan w:val="6"/>
          </w:tcPr>
          <w:p w14:paraId="637907EC" w14:textId="5E25CFD8" w:rsidR="005D16AB" w:rsidRPr="00D62256" w:rsidRDefault="005D16AB" w:rsidP="00B22D6F">
            <w:pPr>
              <w:rPr>
                <w:b/>
                <w:bCs/>
                <w:sz w:val="24"/>
                <w:szCs w:val="24"/>
              </w:rPr>
            </w:pPr>
            <w:r w:rsidRPr="00D62256">
              <w:rPr>
                <w:b/>
                <w:bCs/>
                <w:sz w:val="24"/>
                <w:szCs w:val="24"/>
              </w:rPr>
              <w:t>Ring Gap Rejection Sizes</w:t>
            </w:r>
          </w:p>
        </w:tc>
      </w:tr>
      <w:tr w:rsidR="005D16AB" w14:paraId="4F7EE5E5" w14:textId="77777777" w:rsidTr="00B22D6F">
        <w:trPr>
          <w:gridAfter w:val="1"/>
          <w:wAfter w:w="16" w:type="dxa"/>
          <w:jc w:val="center"/>
        </w:trPr>
        <w:tc>
          <w:tcPr>
            <w:tcW w:w="2965" w:type="dxa"/>
          </w:tcPr>
          <w:p w14:paraId="51D440A3" w14:textId="77777777" w:rsidR="005D16AB" w:rsidRDefault="005D16AB" w:rsidP="00B22D6F">
            <w:r>
              <w:t>Basic Model Series</w:t>
            </w:r>
          </w:p>
        </w:tc>
        <w:tc>
          <w:tcPr>
            <w:tcW w:w="2970" w:type="dxa"/>
            <w:gridSpan w:val="2"/>
          </w:tcPr>
          <w:p w14:paraId="56C0839B" w14:textId="77777777" w:rsidR="005D16AB" w:rsidRDefault="005D16AB" w:rsidP="00B22D6F">
            <w:pPr>
              <w:jc w:val="center"/>
            </w:pPr>
            <w:r>
              <w:t>Compression Ring</w:t>
            </w:r>
          </w:p>
        </w:tc>
        <w:tc>
          <w:tcPr>
            <w:tcW w:w="3597" w:type="dxa"/>
            <w:gridSpan w:val="2"/>
          </w:tcPr>
          <w:p w14:paraId="3285BBB5" w14:textId="77777777" w:rsidR="005D16AB" w:rsidRDefault="005D16AB" w:rsidP="00B22D6F">
            <w:pPr>
              <w:jc w:val="center"/>
            </w:pPr>
            <w:r>
              <w:t>Oil Ring</w:t>
            </w:r>
          </w:p>
        </w:tc>
      </w:tr>
      <w:tr w:rsidR="005D16AB" w14:paraId="3413C9E6" w14:textId="77777777" w:rsidTr="00B22D6F">
        <w:trPr>
          <w:gridAfter w:val="1"/>
          <w:wAfter w:w="16" w:type="dxa"/>
          <w:trHeight w:val="1074"/>
          <w:jc w:val="center"/>
        </w:trPr>
        <w:tc>
          <w:tcPr>
            <w:tcW w:w="2965" w:type="dxa"/>
          </w:tcPr>
          <w:p w14:paraId="5246658C" w14:textId="77777777" w:rsidR="005D16AB" w:rsidRPr="00B314B8" w:rsidRDefault="005D16AB" w:rsidP="00B22D6F">
            <w:pPr>
              <w:rPr>
                <w:sz w:val="24"/>
                <w:szCs w:val="24"/>
              </w:rPr>
            </w:pPr>
            <w:r w:rsidRPr="00B314B8">
              <w:rPr>
                <w:sz w:val="24"/>
                <w:szCs w:val="24"/>
              </w:rPr>
              <w:t>Aluminum Block</w:t>
            </w:r>
          </w:p>
          <w:p w14:paraId="71B28027" w14:textId="77777777" w:rsidR="005D16AB" w:rsidRDefault="005D16AB" w:rsidP="00B22D6F">
            <w:r>
              <w:t>60000, 80000, 90000, 100000, 110000, 120000, 130000, 170000, 190000, 250000</w:t>
            </w:r>
          </w:p>
        </w:tc>
        <w:tc>
          <w:tcPr>
            <w:tcW w:w="1530" w:type="dxa"/>
          </w:tcPr>
          <w:p w14:paraId="67EB3F44" w14:textId="77777777" w:rsidR="005D16AB" w:rsidRDefault="005D16AB" w:rsidP="00B22D6F">
            <w:pPr>
              <w:jc w:val="center"/>
            </w:pPr>
            <w:r>
              <w:t>Inches</w:t>
            </w:r>
          </w:p>
          <w:p w14:paraId="46E71182" w14:textId="77777777" w:rsidR="005D16AB" w:rsidRDefault="005D16AB" w:rsidP="00B22D6F">
            <w:pPr>
              <w:jc w:val="center"/>
            </w:pPr>
            <w:r>
              <w:t>0.035</w:t>
            </w:r>
          </w:p>
        </w:tc>
        <w:tc>
          <w:tcPr>
            <w:tcW w:w="1440" w:type="dxa"/>
          </w:tcPr>
          <w:p w14:paraId="29978118" w14:textId="77777777" w:rsidR="005D16AB" w:rsidRDefault="005D16AB" w:rsidP="00B22D6F">
            <w:pPr>
              <w:jc w:val="center"/>
            </w:pPr>
            <w:r>
              <w:t>Millimeters</w:t>
            </w:r>
          </w:p>
          <w:p w14:paraId="34403988" w14:textId="77777777" w:rsidR="005D16AB" w:rsidRDefault="005D16AB" w:rsidP="00B22D6F">
            <w:pPr>
              <w:jc w:val="center"/>
            </w:pPr>
            <w:r>
              <w:t>0.90</w:t>
            </w:r>
          </w:p>
        </w:tc>
        <w:tc>
          <w:tcPr>
            <w:tcW w:w="1798" w:type="dxa"/>
          </w:tcPr>
          <w:p w14:paraId="1EEBD8A5" w14:textId="77777777" w:rsidR="005D16AB" w:rsidRDefault="005D16AB" w:rsidP="00B22D6F">
            <w:pPr>
              <w:jc w:val="center"/>
            </w:pPr>
            <w:r>
              <w:t>Inches</w:t>
            </w:r>
          </w:p>
          <w:p w14:paraId="58E2FB4C" w14:textId="77777777" w:rsidR="005D16AB" w:rsidRDefault="005D16AB" w:rsidP="00B22D6F">
            <w:pPr>
              <w:jc w:val="center"/>
            </w:pPr>
            <w:r>
              <w:t>0.045</w:t>
            </w:r>
          </w:p>
        </w:tc>
        <w:tc>
          <w:tcPr>
            <w:tcW w:w="1799" w:type="dxa"/>
          </w:tcPr>
          <w:p w14:paraId="16CF65C8" w14:textId="77777777" w:rsidR="005D16AB" w:rsidRDefault="005D16AB" w:rsidP="00B22D6F">
            <w:pPr>
              <w:jc w:val="center"/>
            </w:pPr>
            <w:r>
              <w:t>Millimeters</w:t>
            </w:r>
          </w:p>
          <w:p w14:paraId="2D8074F6" w14:textId="77777777" w:rsidR="005D16AB" w:rsidRDefault="005D16AB" w:rsidP="00B22D6F">
            <w:pPr>
              <w:jc w:val="center"/>
            </w:pPr>
            <w:r>
              <w:t>1.14</w:t>
            </w:r>
          </w:p>
        </w:tc>
      </w:tr>
      <w:tr w:rsidR="005D16AB" w14:paraId="2D1F7975" w14:textId="77777777" w:rsidTr="00B22D6F">
        <w:trPr>
          <w:gridAfter w:val="1"/>
          <w:wAfter w:w="16" w:type="dxa"/>
          <w:jc w:val="center"/>
        </w:trPr>
        <w:tc>
          <w:tcPr>
            <w:tcW w:w="2965" w:type="dxa"/>
            <w:vMerge w:val="restart"/>
          </w:tcPr>
          <w:p w14:paraId="76354FCC" w14:textId="77777777" w:rsidR="005D16AB" w:rsidRPr="00B314B8" w:rsidRDefault="005D16AB" w:rsidP="00B22D6F">
            <w:pPr>
              <w:rPr>
                <w:sz w:val="24"/>
                <w:szCs w:val="24"/>
              </w:rPr>
            </w:pPr>
            <w:r w:rsidRPr="00B314B8">
              <w:rPr>
                <w:sz w:val="24"/>
                <w:szCs w:val="24"/>
              </w:rPr>
              <w:t>Cast Iron Block</w:t>
            </w:r>
          </w:p>
          <w:p w14:paraId="76433DBE" w14:textId="77777777" w:rsidR="005D16AB" w:rsidRDefault="005D16AB" w:rsidP="00B22D6F">
            <w:r>
              <w:t>23000, 240000, 300000, 320000</w:t>
            </w:r>
          </w:p>
        </w:tc>
        <w:tc>
          <w:tcPr>
            <w:tcW w:w="1530" w:type="dxa"/>
          </w:tcPr>
          <w:p w14:paraId="0CA48CF3" w14:textId="77777777" w:rsidR="005D16AB" w:rsidRDefault="005D16AB" w:rsidP="00B22D6F">
            <w:pPr>
              <w:jc w:val="center"/>
            </w:pPr>
            <w:r>
              <w:t>Inches</w:t>
            </w:r>
          </w:p>
        </w:tc>
        <w:tc>
          <w:tcPr>
            <w:tcW w:w="1440" w:type="dxa"/>
          </w:tcPr>
          <w:p w14:paraId="1FC0018C" w14:textId="77777777" w:rsidR="005D16AB" w:rsidRDefault="005D16AB" w:rsidP="00B22D6F">
            <w:pPr>
              <w:jc w:val="center"/>
            </w:pPr>
            <w:r>
              <w:t>Millimeters</w:t>
            </w:r>
          </w:p>
        </w:tc>
        <w:tc>
          <w:tcPr>
            <w:tcW w:w="1798" w:type="dxa"/>
          </w:tcPr>
          <w:p w14:paraId="24082556" w14:textId="77777777" w:rsidR="005D16AB" w:rsidRDefault="005D16AB" w:rsidP="00B22D6F">
            <w:pPr>
              <w:jc w:val="center"/>
            </w:pPr>
            <w:r>
              <w:t>Inches</w:t>
            </w:r>
          </w:p>
        </w:tc>
        <w:tc>
          <w:tcPr>
            <w:tcW w:w="1799" w:type="dxa"/>
          </w:tcPr>
          <w:p w14:paraId="678D2709" w14:textId="77777777" w:rsidR="005D16AB" w:rsidRDefault="005D16AB" w:rsidP="00B22D6F">
            <w:pPr>
              <w:jc w:val="center"/>
            </w:pPr>
            <w:r>
              <w:t>Millimeters</w:t>
            </w:r>
          </w:p>
        </w:tc>
      </w:tr>
      <w:tr w:rsidR="005D16AB" w14:paraId="417BF16F" w14:textId="77777777" w:rsidTr="00B22D6F">
        <w:trPr>
          <w:gridAfter w:val="1"/>
          <w:wAfter w:w="16" w:type="dxa"/>
          <w:jc w:val="center"/>
        </w:trPr>
        <w:tc>
          <w:tcPr>
            <w:tcW w:w="2965" w:type="dxa"/>
            <w:vMerge/>
          </w:tcPr>
          <w:p w14:paraId="2B835AA4" w14:textId="77777777" w:rsidR="005D16AB" w:rsidRDefault="005D16AB" w:rsidP="00B22D6F"/>
        </w:tc>
        <w:tc>
          <w:tcPr>
            <w:tcW w:w="1530" w:type="dxa"/>
          </w:tcPr>
          <w:p w14:paraId="693916F3" w14:textId="77777777" w:rsidR="005D16AB" w:rsidRDefault="005D16AB" w:rsidP="00B22D6F">
            <w:pPr>
              <w:jc w:val="center"/>
            </w:pPr>
            <w:r>
              <w:t>0.030</w:t>
            </w:r>
          </w:p>
        </w:tc>
        <w:tc>
          <w:tcPr>
            <w:tcW w:w="1440" w:type="dxa"/>
          </w:tcPr>
          <w:p w14:paraId="4E324C28" w14:textId="77777777" w:rsidR="005D16AB" w:rsidRDefault="005D16AB" w:rsidP="00B22D6F">
            <w:pPr>
              <w:jc w:val="center"/>
            </w:pPr>
            <w:r>
              <w:t>0.75</w:t>
            </w:r>
          </w:p>
        </w:tc>
        <w:tc>
          <w:tcPr>
            <w:tcW w:w="1798" w:type="dxa"/>
          </w:tcPr>
          <w:p w14:paraId="7AA0793D" w14:textId="77777777" w:rsidR="005D16AB" w:rsidRDefault="005D16AB" w:rsidP="00B22D6F">
            <w:pPr>
              <w:jc w:val="center"/>
            </w:pPr>
            <w:r>
              <w:t>0.035</w:t>
            </w:r>
          </w:p>
        </w:tc>
        <w:tc>
          <w:tcPr>
            <w:tcW w:w="1799" w:type="dxa"/>
          </w:tcPr>
          <w:p w14:paraId="795809C6" w14:textId="77777777" w:rsidR="005D16AB" w:rsidRDefault="005D16AB" w:rsidP="00B22D6F">
            <w:pPr>
              <w:jc w:val="center"/>
            </w:pPr>
            <w:r>
              <w:t>0.90</w:t>
            </w:r>
          </w:p>
        </w:tc>
      </w:tr>
    </w:tbl>
    <w:p w14:paraId="4AE9F695" w14:textId="77777777" w:rsidR="005D16AB" w:rsidRDefault="005D16AB" w:rsidP="005D16AB">
      <w:pPr>
        <w:pStyle w:val="Caption"/>
        <w:ind w:right="6750"/>
        <w:rPr>
          <w:rFonts w:cstheme="minorHAnsi"/>
          <w:i w:val="0"/>
          <w:iCs w:val="0"/>
          <w:sz w:val="22"/>
          <w:szCs w:val="22"/>
        </w:rPr>
      </w:pPr>
    </w:p>
    <w:p w14:paraId="0CA58202" w14:textId="77777777" w:rsidR="005D16AB" w:rsidRDefault="005D16AB" w:rsidP="005D16AB">
      <w:pPr>
        <w:pStyle w:val="Caption"/>
        <w:ind w:right="6750"/>
        <w:rPr>
          <w:rFonts w:cstheme="minorHAnsi"/>
          <w:i w:val="0"/>
          <w:iCs w:val="0"/>
          <w:sz w:val="22"/>
          <w:szCs w:val="22"/>
        </w:rPr>
      </w:pPr>
    </w:p>
    <w:p w14:paraId="44792BF7" w14:textId="77777777" w:rsidR="005D16AB" w:rsidRDefault="005D16AB" w:rsidP="005D16AB">
      <w:pPr>
        <w:spacing w:after="0"/>
        <w:jc w:val="center"/>
        <w:rPr>
          <w:b/>
          <w:bCs/>
          <w:sz w:val="28"/>
          <w:szCs w:val="28"/>
        </w:rPr>
      </w:pPr>
      <w:r w:rsidRPr="00673DEB">
        <w:rPr>
          <w:b/>
          <w:bCs/>
          <w:sz w:val="32"/>
          <w:szCs w:val="32"/>
        </w:rPr>
        <w:t>Crankshaft Measurements</w:t>
      </w:r>
    </w:p>
    <w:p w14:paraId="77988722" w14:textId="77777777" w:rsidR="005D16AB" w:rsidRDefault="005D16AB" w:rsidP="005D16AB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(Use with questions 24 through 30)</w:t>
      </w:r>
    </w:p>
    <w:p w14:paraId="31850C7A" w14:textId="77777777" w:rsidR="005D16AB" w:rsidRPr="00166798" w:rsidRDefault="005D16AB" w:rsidP="005D16AB">
      <w:pPr>
        <w:spacing w:after="0"/>
        <w:jc w:val="center"/>
        <w:rPr>
          <w:b/>
          <w:bCs/>
          <w:sz w:val="28"/>
          <w:szCs w:val="28"/>
        </w:rPr>
      </w:pPr>
    </w:p>
    <w:p w14:paraId="583C782A" w14:textId="77777777" w:rsidR="005D16AB" w:rsidRDefault="005D16AB" w:rsidP="005D16AB"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75B893F" wp14:editId="6DAD16C4">
                <wp:simplePos x="0" y="0"/>
                <wp:positionH relativeFrom="margin">
                  <wp:align>center</wp:align>
                </wp:positionH>
                <wp:positionV relativeFrom="paragraph">
                  <wp:posOffset>68580</wp:posOffset>
                </wp:positionV>
                <wp:extent cx="5367867" cy="1270000"/>
                <wp:effectExtent l="0" t="0" r="4445" b="635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7867" cy="1270000"/>
                          <a:chOff x="0" y="274320"/>
                          <a:chExt cx="5813425" cy="1508760"/>
                        </a:xfrm>
                      </wpg:grpSpPr>
                      <wpg:grpSp>
                        <wpg:cNvPr id="21" name="Group 21"/>
                        <wpg:cNvGrpSpPr/>
                        <wpg:grpSpPr>
                          <a:xfrm>
                            <a:off x="1813560" y="381000"/>
                            <a:ext cx="2849880" cy="935990"/>
                            <a:chOff x="304800" y="-373380"/>
                            <a:chExt cx="2849880" cy="935990"/>
                          </a:xfrm>
                        </wpg:grpSpPr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0" y="-342900"/>
                              <a:ext cx="449580" cy="5702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96E8F1" w14:textId="77777777" w:rsidR="00B22D6F" w:rsidRPr="00EB6FFB" w:rsidRDefault="00B22D6F" w:rsidP="005D16AB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EB6FFB">
                                  <w:rPr>
                                    <w:sz w:val="44"/>
                                    <w:szCs w:val="44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85900" y="-7620"/>
                              <a:ext cx="449580" cy="5702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BA7E61" w14:textId="77777777" w:rsidR="00B22D6F" w:rsidRPr="00EB6FFB" w:rsidRDefault="00B22D6F" w:rsidP="005D16AB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sz w:val="44"/>
                                    <w:szCs w:val="44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05100" y="-373380"/>
                              <a:ext cx="449580" cy="5702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80D1ED" w14:textId="77777777" w:rsidR="00B22D6F" w:rsidRPr="00EB6FFB" w:rsidRDefault="00B22D6F" w:rsidP="005D16AB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sz w:val="44"/>
                                    <w:szCs w:val="44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4320"/>
                            <a:ext cx="5813425" cy="1508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5B893F" id="Group 22" o:spid="_x0000_s1089" style="position:absolute;margin-left:0;margin-top:5.4pt;width:422.65pt;height:100pt;z-index:251685888;mso-position-horizontal:center;mso-position-horizontal-relative:margin;mso-width-relative:margin;mso-height-relative:margin" coordorigin=",2743" coordsize="58134,15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">
                <v:group id="Group 21" o:spid="_x0000_s1090" style="position:absolute;left:18135;top:3810;width:28499;height:9359" coordorigin="3048,-3733" coordsize="28498,9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_x0000_s1091" type="#_x0000_t202" style="position:absolute;left:3048;top:-3429;width:4495;height:5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14:paraId="7096E8F1" w14:textId="77777777" w:rsidR="00B22D6F" w:rsidRPr="00EB6FFB" w:rsidRDefault="00B22D6F" w:rsidP="005D16AB">
                          <w:pPr>
                            <w:rPr>
                              <w:sz w:val="44"/>
                              <w:szCs w:val="44"/>
                            </w:rPr>
                          </w:pPr>
                          <w:r w:rsidRPr="00EB6FFB">
                            <w:rPr>
                              <w:sz w:val="44"/>
                              <w:szCs w:val="44"/>
                            </w:rPr>
                            <w:t>A</w:t>
                          </w:r>
                        </w:p>
                      </w:txbxContent>
                    </v:textbox>
                  </v:shape>
                  <v:shape id="_x0000_s1092" type="#_x0000_t202" style="position:absolute;left:14859;top:-76;width:4495;height:5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<v:textbox>
                      <w:txbxContent>
                        <w:p w14:paraId="2CBA7E61" w14:textId="77777777" w:rsidR="00B22D6F" w:rsidRPr="00EB6FFB" w:rsidRDefault="00B22D6F" w:rsidP="005D16AB">
                          <w:pPr>
                            <w:rPr>
                              <w:sz w:val="44"/>
                              <w:szCs w:val="44"/>
                            </w:rPr>
                          </w:pPr>
                          <w:r>
                            <w:rPr>
                              <w:sz w:val="44"/>
                              <w:szCs w:val="44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1093" type="#_x0000_t202" style="position:absolute;left:27051;top:-3733;width:4495;height:5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<v:textbox>
                      <w:txbxContent>
                        <w:p w14:paraId="5480D1ED" w14:textId="77777777" w:rsidR="00B22D6F" w:rsidRPr="00EB6FFB" w:rsidRDefault="00B22D6F" w:rsidP="005D16AB">
                          <w:pPr>
                            <w:rPr>
                              <w:sz w:val="44"/>
                              <w:szCs w:val="44"/>
                            </w:rPr>
                          </w:pPr>
                          <w:r>
                            <w:rPr>
                              <w:sz w:val="44"/>
                              <w:szCs w:val="44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shape id="Picture 14" o:spid="_x0000_s1094" type="#_x0000_t75" style="position:absolute;top:2743;width:58134;height:15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">
                  <v:imagedata r:id="rId31" o:title=""/>
                </v:shape>
                <w10:wrap anchorx="margin"/>
              </v:group>
            </w:pict>
          </mc:Fallback>
        </mc:AlternateContent>
      </w:r>
    </w:p>
    <w:p w14:paraId="22DAC6EA" w14:textId="77777777" w:rsidR="005D16AB" w:rsidRDefault="005D16AB" w:rsidP="005D16AB"/>
    <w:p w14:paraId="3E0DC8D0" w14:textId="77777777" w:rsidR="005D16AB" w:rsidRDefault="005D16AB" w:rsidP="005D16AB"/>
    <w:p w14:paraId="31DDAA2E" w14:textId="77777777" w:rsidR="005D16AB" w:rsidRDefault="005D16AB" w:rsidP="005D16AB"/>
    <w:p w14:paraId="1FD67FA7" w14:textId="77777777" w:rsidR="005D16AB" w:rsidRDefault="005D16AB" w:rsidP="005D16A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44F5816" wp14:editId="12F319A3">
                <wp:simplePos x="0" y="0"/>
                <wp:positionH relativeFrom="margin">
                  <wp:posOffset>1705610</wp:posOffset>
                </wp:positionH>
                <wp:positionV relativeFrom="paragraph">
                  <wp:posOffset>193675</wp:posOffset>
                </wp:positionV>
                <wp:extent cx="3970020" cy="140462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00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A5F48" w14:textId="77777777" w:rsidR="00B22D6F" w:rsidRPr="00AE49B5" w:rsidRDefault="00B22D6F" w:rsidP="005D16A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E49B5">
                              <w:rPr>
                                <w:sz w:val="24"/>
                                <w:szCs w:val="24"/>
                              </w:rPr>
                              <w:t>Figure 9.  Crankshaft for Briggs and Stratton Model 90203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4F5816" id="_x0000_s1095" type="#_x0000_t202" style="position:absolute;margin-left:134.3pt;margin-top:15.25pt;width:312.6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" filled="f" stroked="f">
                <v:textbox style="mso-fit-shape-to-text:t">
                  <w:txbxContent>
                    <w:p w14:paraId="0FCA5F48" w14:textId="77777777" w:rsidR="00B22D6F" w:rsidRPr="00AE49B5" w:rsidRDefault="00B22D6F" w:rsidP="005D16A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E49B5">
                        <w:rPr>
                          <w:sz w:val="24"/>
                          <w:szCs w:val="24"/>
                        </w:rPr>
                        <w:t>Figure 9.  Crankshaft for Briggs and Stratton Model 90203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EBF473" w14:textId="77777777" w:rsidR="005D16AB" w:rsidRDefault="005D16AB" w:rsidP="005D16AB">
      <w:r>
        <w:t>-</w:t>
      </w:r>
    </w:p>
    <w:p w14:paraId="310D9DE5" w14:textId="5127C6C2" w:rsidR="005D16AB" w:rsidRDefault="00B22D6F" w:rsidP="005D16AB">
      <w:r>
        <w:rPr>
          <w:noProof/>
        </w:rPr>
        <w:drawing>
          <wp:anchor distT="0" distB="0" distL="114300" distR="114300" simplePos="0" relativeHeight="251683840" behindDoc="0" locked="0" layoutInCell="1" allowOverlap="1" wp14:anchorId="132B4D4C" wp14:editId="7E00DC2F">
            <wp:simplePos x="0" y="0"/>
            <wp:positionH relativeFrom="margin">
              <wp:align>center</wp:align>
            </wp:positionH>
            <wp:positionV relativeFrom="paragraph">
              <wp:posOffset>133910</wp:posOffset>
            </wp:positionV>
            <wp:extent cx="2497667" cy="1162773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912"/>
                    <a:stretch/>
                  </pic:blipFill>
                  <pic:spPr bwMode="auto">
                    <a:xfrm>
                      <a:off x="0" y="0"/>
                      <a:ext cx="2497667" cy="116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F23EC" w14:textId="59CAB8FE" w:rsidR="005D16AB" w:rsidRDefault="005D16AB" w:rsidP="005D16AB"/>
    <w:p w14:paraId="2CC1FB63" w14:textId="77777777" w:rsidR="005D16AB" w:rsidRDefault="005D16AB" w:rsidP="005D16AB"/>
    <w:p w14:paraId="28D5D91C" w14:textId="77777777" w:rsidR="005D16AB" w:rsidRDefault="005D16AB" w:rsidP="005D16AB"/>
    <w:p w14:paraId="2EF6E057" w14:textId="4FBA42C6" w:rsidR="005D16AB" w:rsidRDefault="00B22D6F" w:rsidP="005D16A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E18AD67" wp14:editId="37A09859">
                <wp:simplePos x="0" y="0"/>
                <wp:positionH relativeFrom="margin">
                  <wp:align>right</wp:align>
                </wp:positionH>
                <wp:positionV relativeFrom="paragraph">
                  <wp:posOffset>155015</wp:posOffset>
                </wp:positionV>
                <wp:extent cx="6461760" cy="140462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CA67E" w14:textId="77777777" w:rsidR="00B22D6F" w:rsidRPr="00AE49B5" w:rsidRDefault="00B22D6F" w:rsidP="005D16A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E49B5">
                              <w:rPr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49B5">
                              <w:rPr>
                                <w:sz w:val="24"/>
                                <w:szCs w:val="24"/>
                              </w:rPr>
                              <w:t xml:space="preserve">.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 dial caliper was used to measure the diameter of the crankshaft journals at A, B, and 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18AD67" id="_x0000_s1096" type="#_x0000_t202" style="position:absolute;margin-left:457.6pt;margin-top:12.2pt;width:508.8pt;height:110.6pt;z-index:2516848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" filled="f" stroked="f">
                <v:textbox style="mso-fit-shape-to-text:t">
                  <w:txbxContent>
                    <w:p w14:paraId="1D0CA67E" w14:textId="77777777" w:rsidR="00B22D6F" w:rsidRPr="00AE49B5" w:rsidRDefault="00B22D6F" w:rsidP="005D16A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E49B5">
                        <w:rPr>
                          <w:sz w:val="24"/>
                          <w:szCs w:val="24"/>
                        </w:rPr>
                        <w:t xml:space="preserve">Figure </w:t>
                      </w:r>
                      <w:r>
                        <w:rPr>
                          <w:sz w:val="24"/>
                          <w:szCs w:val="24"/>
                        </w:rPr>
                        <w:t>10</w:t>
                      </w:r>
                      <w:r w:rsidRPr="00AE49B5">
                        <w:rPr>
                          <w:sz w:val="24"/>
                          <w:szCs w:val="24"/>
                        </w:rPr>
                        <w:t xml:space="preserve">.  </w:t>
                      </w:r>
                      <w:r>
                        <w:rPr>
                          <w:sz w:val="24"/>
                          <w:szCs w:val="24"/>
                        </w:rPr>
                        <w:t>A dial caliper was used to measure the diameter of the crankshaft journals at A, B, and C.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0922ED" w14:textId="5B3307AC" w:rsidR="005D16AB" w:rsidRDefault="005D16AB" w:rsidP="005D16AB"/>
    <w:p w14:paraId="098DB638" w14:textId="59B5FF63" w:rsidR="005D16AB" w:rsidRDefault="00B22D6F" w:rsidP="005D16AB">
      <w:r>
        <w:rPr>
          <w:noProof/>
        </w:rPr>
        <w:drawing>
          <wp:anchor distT="0" distB="0" distL="114300" distR="114300" simplePos="0" relativeHeight="251686912" behindDoc="0" locked="0" layoutInCell="1" allowOverlap="1" wp14:anchorId="786EF139" wp14:editId="613B0068">
            <wp:simplePos x="0" y="0"/>
            <wp:positionH relativeFrom="margin">
              <wp:posOffset>298114</wp:posOffset>
            </wp:positionH>
            <wp:positionV relativeFrom="paragraph">
              <wp:posOffset>168624</wp:posOffset>
            </wp:positionV>
            <wp:extent cx="2700866" cy="1145541"/>
            <wp:effectExtent l="0" t="0" r="444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98" b="21862"/>
                    <a:stretch/>
                  </pic:blipFill>
                  <pic:spPr bwMode="auto">
                    <a:xfrm>
                      <a:off x="0" y="0"/>
                      <a:ext cx="2700866" cy="1145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77BE5C82" wp14:editId="7A21FB99">
            <wp:simplePos x="0" y="0"/>
            <wp:positionH relativeFrom="margin">
              <wp:posOffset>3802305</wp:posOffset>
            </wp:positionH>
            <wp:positionV relativeFrom="paragraph">
              <wp:posOffset>126664</wp:posOffset>
            </wp:positionV>
            <wp:extent cx="2446655" cy="1191895"/>
            <wp:effectExtent l="0" t="0" r="0" b="825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32" b="15448"/>
                    <a:stretch/>
                  </pic:blipFill>
                  <pic:spPr bwMode="auto">
                    <a:xfrm>
                      <a:off x="0" y="0"/>
                      <a:ext cx="2446655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9426D6" w14:textId="0B55CF41" w:rsidR="005D16AB" w:rsidRDefault="005D16AB" w:rsidP="005D16AB"/>
    <w:p w14:paraId="7AA2A4D3" w14:textId="57296FD6" w:rsidR="005D16AB" w:rsidRDefault="005D16AB" w:rsidP="005D16AB"/>
    <w:p w14:paraId="4C9A1EA0" w14:textId="77777777" w:rsidR="005D16AB" w:rsidRDefault="005D16AB" w:rsidP="005D16AB"/>
    <w:p w14:paraId="4F95B039" w14:textId="77777777" w:rsidR="005D16AB" w:rsidRDefault="005D16AB" w:rsidP="005D16AB"/>
    <w:p w14:paraId="3C965B37" w14:textId="7ED3430E" w:rsidR="005D16AB" w:rsidRDefault="00B22D6F" w:rsidP="005D16A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67D1B0B" wp14:editId="75718250">
                <wp:simplePos x="0" y="0"/>
                <wp:positionH relativeFrom="margin">
                  <wp:posOffset>217319</wp:posOffset>
                </wp:positionH>
                <wp:positionV relativeFrom="paragraph">
                  <wp:posOffset>6499</wp:posOffset>
                </wp:positionV>
                <wp:extent cx="2996565" cy="1404620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65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94917" w14:textId="77777777" w:rsidR="00B22D6F" w:rsidRPr="00AE49B5" w:rsidRDefault="00B22D6F" w:rsidP="005D16A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E49B5">
                              <w:rPr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11</w:t>
                            </w:r>
                            <w:r w:rsidRPr="00AE49B5">
                              <w:rPr>
                                <w:sz w:val="24"/>
                                <w:szCs w:val="24"/>
                              </w:rPr>
                              <w:t xml:space="preserve">.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 dial caliper reading at point 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7D1B0B" id="_x0000_s1097" type="#_x0000_t202" style="position:absolute;margin-left:17.1pt;margin-top:.5pt;width:235.9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" filled="f" stroked="f">
                <v:textbox style="mso-fit-shape-to-text:t">
                  <w:txbxContent>
                    <w:p w14:paraId="00494917" w14:textId="77777777" w:rsidR="00B22D6F" w:rsidRPr="00AE49B5" w:rsidRDefault="00B22D6F" w:rsidP="005D16A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E49B5">
                        <w:rPr>
                          <w:sz w:val="24"/>
                          <w:szCs w:val="24"/>
                        </w:rPr>
                        <w:t xml:space="preserve">Figure </w:t>
                      </w:r>
                      <w:r>
                        <w:rPr>
                          <w:sz w:val="24"/>
                          <w:szCs w:val="24"/>
                        </w:rPr>
                        <w:t>11</w:t>
                      </w:r>
                      <w:r w:rsidRPr="00AE49B5">
                        <w:rPr>
                          <w:sz w:val="24"/>
                          <w:szCs w:val="24"/>
                        </w:rPr>
                        <w:t xml:space="preserve">.  </w:t>
                      </w:r>
                      <w:r>
                        <w:rPr>
                          <w:sz w:val="24"/>
                          <w:szCs w:val="24"/>
                        </w:rPr>
                        <w:t>A dial caliper reading at point 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88A4E5B" wp14:editId="2143FB06">
                <wp:simplePos x="0" y="0"/>
                <wp:positionH relativeFrom="margin">
                  <wp:posOffset>3596977</wp:posOffset>
                </wp:positionH>
                <wp:positionV relativeFrom="paragraph">
                  <wp:posOffset>3399</wp:posOffset>
                </wp:positionV>
                <wp:extent cx="2996565" cy="1404620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65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DF8DE" w14:textId="77777777" w:rsidR="00B22D6F" w:rsidRPr="00AE49B5" w:rsidRDefault="00B22D6F" w:rsidP="005D16A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E49B5">
                              <w:rPr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AE49B5">
                              <w:rPr>
                                <w:sz w:val="24"/>
                                <w:szCs w:val="24"/>
                              </w:rPr>
                              <w:t xml:space="preserve">.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 dial caliper reading at point B.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8A4E5B" id="_x0000_s1098" type="#_x0000_t202" style="position:absolute;margin-left:283.25pt;margin-top:.25pt;width:235.95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" filled="f" stroked="f">
                <v:textbox style="mso-fit-shape-to-text:t">
                  <w:txbxContent>
                    <w:p w14:paraId="288DF8DE" w14:textId="77777777" w:rsidR="00B22D6F" w:rsidRPr="00AE49B5" w:rsidRDefault="00B22D6F" w:rsidP="005D16A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E49B5">
                        <w:rPr>
                          <w:sz w:val="24"/>
                          <w:szCs w:val="24"/>
                        </w:rPr>
                        <w:t xml:space="preserve">Figure </w:t>
                      </w:r>
                      <w:r>
                        <w:rPr>
                          <w:sz w:val="24"/>
                          <w:szCs w:val="24"/>
                        </w:rPr>
                        <w:t>12</w:t>
                      </w:r>
                      <w:r w:rsidRPr="00AE49B5">
                        <w:rPr>
                          <w:sz w:val="24"/>
                          <w:szCs w:val="24"/>
                        </w:rPr>
                        <w:t xml:space="preserve">.  </w:t>
                      </w:r>
                      <w:r>
                        <w:rPr>
                          <w:sz w:val="24"/>
                          <w:szCs w:val="24"/>
                        </w:rPr>
                        <w:t>A dial caliper reading at point B.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362505" w14:textId="408664BB" w:rsidR="005D16AB" w:rsidRDefault="005D16AB" w:rsidP="005D16AB"/>
    <w:p w14:paraId="0B371B11" w14:textId="4B08C9FC" w:rsidR="005D16AB" w:rsidRDefault="00B22D6F" w:rsidP="005D16AB">
      <w:r>
        <w:rPr>
          <w:noProof/>
        </w:rPr>
        <w:drawing>
          <wp:anchor distT="0" distB="0" distL="114300" distR="114300" simplePos="0" relativeHeight="251691008" behindDoc="0" locked="0" layoutInCell="1" allowOverlap="1" wp14:anchorId="6FE1A002" wp14:editId="36C65002">
            <wp:simplePos x="0" y="0"/>
            <wp:positionH relativeFrom="margin">
              <wp:posOffset>295723</wp:posOffset>
            </wp:positionH>
            <wp:positionV relativeFrom="paragraph">
              <wp:posOffset>3959</wp:posOffset>
            </wp:positionV>
            <wp:extent cx="2607310" cy="1229995"/>
            <wp:effectExtent l="0" t="0" r="2540" b="825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26" t="11052" r="1026" b="23774"/>
                    <a:stretch/>
                  </pic:blipFill>
                  <pic:spPr bwMode="auto">
                    <a:xfrm>
                      <a:off x="0" y="0"/>
                      <a:ext cx="2607310" cy="122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162487" w14:textId="77777777" w:rsidR="005D16AB" w:rsidRDefault="005D16AB" w:rsidP="005D16AB"/>
    <w:p w14:paraId="58844893" w14:textId="770D0F17" w:rsidR="005D16AB" w:rsidRDefault="005D16AB" w:rsidP="005D16AB"/>
    <w:p w14:paraId="65E12111" w14:textId="77777777" w:rsidR="005D16AB" w:rsidRDefault="005D16AB" w:rsidP="005D16AB"/>
    <w:p w14:paraId="08BE7813" w14:textId="5A46F6E5" w:rsidR="005D16AB" w:rsidRDefault="00B22D6F" w:rsidP="005D16A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3082FB97" wp14:editId="53031CAA">
                <wp:simplePos x="0" y="0"/>
                <wp:positionH relativeFrom="margin">
                  <wp:posOffset>110079</wp:posOffset>
                </wp:positionH>
                <wp:positionV relativeFrom="paragraph">
                  <wp:posOffset>158227</wp:posOffset>
                </wp:positionV>
                <wp:extent cx="2996565" cy="1404620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65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34501" w14:textId="77777777" w:rsidR="00B22D6F" w:rsidRPr="00AE49B5" w:rsidRDefault="00B22D6F" w:rsidP="005D16A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E49B5">
                              <w:rPr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AE49B5">
                              <w:rPr>
                                <w:sz w:val="24"/>
                                <w:szCs w:val="24"/>
                              </w:rPr>
                              <w:t xml:space="preserve">.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 dial caliper reading at point 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82FB97" id="_x0000_s1099" type="#_x0000_t202" style="position:absolute;margin-left:8.65pt;margin-top:12.45pt;width:235.9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" filled="f" stroked="f">
                <v:textbox style="mso-fit-shape-to-text:t">
                  <w:txbxContent>
                    <w:p w14:paraId="20734501" w14:textId="77777777" w:rsidR="00B22D6F" w:rsidRPr="00AE49B5" w:rsidRDefault="00B22D6F" w:rsidP="005D16A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E49B5">
                        <w:rPr>
                          <w:sz w:val="24"/>
                          <w:szCs w:val="24"/>
                        </w:rPr>
                        <w:t xml:space="preserve">Figure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AE49B5">
                        <w:rPr>
                          <w:sz w:val="24"/>
                          <w:szCs w:val="24"/>
                        </w:rPr>
                        <w:t xml:space="preserve">.  </w:t>
                      </w:r>
                      <w:r>
                        <w:rPr>
                          <w:sz w:val="24"/>
                          <w:szCs w:val="24"/>
                        </w:rPr>
                        <w:t>A dial caliper reading at point C.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111DCA" w14:textId="456E915C" w:rsidR="005D16AB" w:rsidRDefault="005D16AB" w:rsidP="005D16AB"/>
    <w:p w14:paraId="4FABC824" w14:textId="77777777" w:rsidR="00FF7052" w:rsidRDefault="00FF705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F4C006C" w14:textId="7143C364" w:rsidR="005D16AB" w:rsidRPr="00B22D6F" w:rsidRDefault="005D16AB" w:rsidP="00B22D6F">
      <w:pPr>
        <w:spacing w:after="0"/>
        <w:jc w:val="center"/>
        <w:rPr>
          <w:b/>
          <w:sz w:val="24"/>
          <w:szCs w:val="24"/>
        </w:rPr>
      </w:pPr>
      <w:r w:rsidRPr="00B22D6F">
        <w:rPr>
          <w:b/>
          <w:sz w:val="24"/>
          <w:szCs w:val="24"/>
        </w:rPr>
        <w:t>(Use with questions 17 through 30)</w:t>
      </w:r>
    </w:p>
    <w:p w14:paraId="71B8DF09" w14:textId="77777777" w:rsidR="005D16AB" w:rsidRPr="00B22D6F" w:rsidRDefault="005D16AB" w:rsidP="00B22D6F">
      <w:pPr>
        <w:spacing w:after="0"/>
        <w:jc w:val="center"/>
        <w:rPr>
          <w:b/>
          <w:sz w:val="28"/>
          <w:szCs w:val="28"/>
        </w:rPr>
      </w:pPr>
      <w:r w:rsidRPr="00B22D6F">
        <w:rPr>
          <w:b/>
          <w:sz w:val="28"/>
          <w:szCs w:val="28"/>
        </w:rPr>
        <w:t>BRIGGS AND STRATTON SPECIFICATIONS</w:t>
      </w:r>
    </w:p>
    <w:p w14:paraId="5C515820" w14:textId="77777777" w:rsidR="005D16AB" w:rsidRPr="00B22D6F" w:rsidRDefault="005D16AB" w:rsidP="00B22D6F">
      <w:pPr>
        <w:spacing w:after="0"/>
        <w:jc w:val="center"/>
        <w:rPr>
          <w:b/>
        </w:rPr>
      </w:pPr>
      <w:r w:rsidRPr="00B22D6F">
        <w:rPr>
          <w:b/>
        </w:rPr>
        <w:t>COMMON SPECIFICATIONS FOR ALL SINGLE CYLINDER “L” HEAD ENGINE MODLES (page 1)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1259"/>
        <w:gridCol w:w="1049"/>
        <w:gridCol w:w="1160"/>
        <w:gridCol w:w="1085"/>
        <w:gridCol w:w="1052"/>
        <w:gridCol w:w="911"/>
        <w:gridCol w:w="1192"/>
        <w:gridCol w:w="940"/>
        <w:gridCol w:w="1030"/>
      </w:tblGrid>
      <w:tr w:rsidR="005D16AB" w:rsidRPr="00FF7052" w14:paraId="4E43E5FB" w14:textId="77777777" w:rsidTr="00B22D6F">
        <w:trPr>
          <w:trHeight w:val="440"/>
          <w:jc w:val="center"/>
        </w:trPr>
        <w:tc>
          <w:tcPr>
            <w:tcW w:w="392" w:type="dxa"/>
            <w:vMerge w:val="restart"/>
          </w:tcPr>
          <w:p w14:paraId="37AEA735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42515F1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BASIC MODEL SERIES</w:t>
            </w:r>
          </w:p>
        </w:tc>
        <w:tc>
          <w:tcPr>
            <w:tcW w:w="1097" w:type="dxa"/>
            <w:vMerge w:val="restart"/>
            <w:vAlign w:val="center"/>
          </w:tcPr>
          <w:p w14:paraId="46B9D01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 xml:space="preserve">OIL CAPACITY Fl. </w:t>
            </w:r>
            <w:proofErr w:type="spellStart"/>
            <w:r w:rsidRPr="00FF7052">
              <w:rPr>
                <w:sz w:val="20"/>
                <w:szCs w:val="20"/>
              </w:rPr>
              <w:t>Ozs</w:t>
            </w:r>
            <w:proofErr w:type="spellEnd"/>
            <w:r w:rsidRPr="00FF7052">
              <w:rPr>
                <w:sz w:val="20"/>
                <w:szCs w:val="20"/>
              </w:rPr>
              <w:t>.</w:t>
            </w:r>
          </w:p>
        </w:tc>
        <w:tc>
          <w:tcPr>
            <w:tcW w:w="1160" w:type="dxa"/>
            <w:vMerge w:val="restart"/>
            <w:vAlign w:val="center"/>
          </w:tcPr>
          <w:p w14:paraId="6171014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ARMATURE AIR GAP INCHES</w:t>
            </w:r>
          </w:p>
        </w:tc>
        <w:tc>
          <w:tcPr>
            <w:tcW w:w="4478" w:type="dxa"/>
            <w:gridSpan w:val="4"/>
            <w:vAlign w:val="center"/>
          </w:tcPr>
          <w:p w14:paraId="474B1BD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7771A0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TORQUE SPECIFICATIONS</w:t>
            </w:r>
          </w:p>
          <w:p w14:paraId="1F2DACF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85" w:type="dxa"/>
            <w:gridSpan w:val="2"/>
            <w:vAlign w:val="center"/>
          </w:tcPr>
          <w:p w14:paraId="3650A12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VALVE CLEARANCE</w:t>
            </w:r>
          </w:p>
        </w:tc>
      </w:tr>
      <w:tr w:rsidR="005D16AB" w:rsidRPr="00FF7052" w14:paraId="744675D0" w14:textId="77777777" w:rsidTr="00B22D6F">
        <w:trPr>
          <w:jc w:val="center"/>
        </w:trPr>
        <w:tc>
          <w:tcPr>
            <w:tcW w:w="392" w:type="dxa"/>
            <w:vMerge/>
          </w:tcPr>
          <w:p w14:paraId="1DDAB596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bottom w:val="single" w:sz="4" w:space="0" w:color="000000"/>
            </w:tcBorders>
            <w:vAlign w:val="center"/>
          </w:tcPr>
          <w:p w14:paraId="6A75087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bottom w:val="single" w:sz="4" w:space="0" w:color="000000"/>
            </w:tcBorders>
            <w:vAlign w:val="center"/>
          </w:tcPr>
          <w:p w14:paraId="26D1C5C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bottom w:val="single" w:sz="4" w:space="0" w:color="000000"/>
            </w:tcBorders>
            <w:vAlign w:val="center"/>
          </w:tcPr>
          <w:p w14:paraId="589DE86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1" w:type="dxa"/>
            <w:tcBorders>
              <w:bottom w:val="single" w:sz="4" w:space="0" w:color="000000"/>
            </w:tcBorders>
            <w:vAlign w:val="center"/>
          </w:tcPr>
          <w:p w14:paraId="3CEA2B6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FLYWHEEL NUT FT.LBS.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  <w:vAlign w:val="center"/>
          </w:tcPr>
          <w:p w14:paraId="7E8F389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CYLINDER HEAD IN.LBS</w:t>
            </w:r>
          </w:p>
        </w:tc>
        <w:tc>
          <w:tcPr>
            <w:tcW w:w="1087" w:type="dxa"/>
            <w:tcBorders>
              <w:bottom w:val="single" w:sz="4" w:space="0" w:color="000000"/>
            </w:tcBorders>
            <w:vAlign w:val="center"/>
          </w:tcPr>
          <w:p w14:paraId="577C2CCA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CONN. ROD IN.LBS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vAlign w:val="center"/>
          </w:tcPr>
          <w:p w14:paraId="51CF132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CRANKCASE COVER OR SUMP IN.LBS</w:t>
            </w:r>
          </w:p>
        </w:tc>
        <w:tc>
          <w:tcPr>
            <w:tcW w:w="1089" w:type="dxa"/>
            <w:tcBorders>
              <w:bottom w:val="single" w:sz="4" w:space="0" w:color="000000"/>
            </w:tcBorders>
            <w:vAlign w:val="center"/>
          </w:tcPr>
          <w:p w14:paraId="101DB95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INTAKE INCHES</w:t>
            </w:r>
          </w:p>
        </w:tc>
        <w:tc>
          <w:tcPr>
            <w:tcW w:w="1096" w:type="dxa"/>
            <w:tcBorders>
              <w:bottom w:val="single" w:sz="4" w:space="0" w:color="000000"/>
            </w:tcBorders>
            <w:vAlign w:val="center"/>
          </w:tcPr>
          <w:p w14:paraId="5F5C556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EXHAUST INCHES</w:t>
            </w:r>
          </w:p>
        </w:tc>
      </w:tr>
      <w:tr w:rsidR="00B22D6F" w:rsidRPr="00FF7052" w14:paraId="32EDF829" w14:textId="77777777" w:rsidTr="00B22D6F">
        <w:trPr>
          <w:jc w:val="center"/>
        </w:trPr>
        <w:tc>
          <w:tcPr>
            <w:tcW w:w="392" w:type="dxa"/>
            <w:vMerge w:val="restart"/>
            <w:vAlign w:val="center"/>
          </w:tcPr>
          <w:p w14:paraId="4E229B62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A</w:t>
            </w:r>
          </w:p>
          <w:p w14:paraId="20AFCAF5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L</w:t>
            </w:r>
          </w:p>
          <w:p w14:paraId="1309D001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U</w:t>
            </w:r>
          </w:p>
          <w:p w14:paraId="7A7D7646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M</w:t>
            </w:r>
          </w:p>
          <w:p w14:paraId="3A2F594F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I</w:t>
            </w:r>
          </w:p>
          <w:p w14:paraId="45820B88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N</w:t>
            </w:r>
          </w:p>
          <w:p w14:paraId="29014676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U</w:t>
            </w:r>
          </w:p>
          <w:p w14:paraId="30F8DF7B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M</w:t>
            </w:r>
          </w:p>
          <w:p w14:paraId="56A2378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4" w:type="dxa"/>
            <w:shd w:val="clear" w:color="auto" w:fill="D9D9D9"/>
            <w:vAlign w:val="center"/>
          </w:tcPr>
          <w:p w14:paraId="2838A7E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60000</w:t>
            </w:r>
          </w:p>
        </w:tc>
        <w:tc>
          <w:tcPr>
            <w:tcW w:w="1097" w:type="dxa"/>
            <w:shd w:val="clear" w:color="auto" w:fill="D9D9D9"/>
            <w:vAlign w:val="center"/>
          </w:tcPr>
          <w:p w14:paraId="208D564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H 21</w:t>
            </w:r>
          </w:p>
        </w:tc>
        <w:tc>
          <w:tcPr>
            <w:tcW w:w="1160" w:type="dxa"/>
            <w:shd w:val="clear" w:color="auto" w:fill="D9D9D9"/>
            <w:vAlign w:val="center"/>
          </w:tcPr>
          <w:p w14:paraId="6933BF1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.006</w:t>
            </w:r>
          </w:p>
          <w:p w14:paraId="0136419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.010</w:t>
            </w:r>
          </w:p>
        </w:tc>
        <w:tc>
          <w:tcPr>
            <w:tcW w:w="1101" w:type="dxa"/>
            <w:shd w:val="clear" w:color="auto" w:fill="D9D9D9"/>
            <w:vAlign w:val="center"/>
          </w:tcPr>
          <w:p w14:paraId="197E800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55</w:t>
            </w:r>
          </w:p>
        </w:tc>
        <w:tc>
          <w:tcPr>
            <w:tcW w:w="1098" w:type="dxa"/>
            <w:shd w:val="clear" w:color="auto" w:fill="D9D9D9"/>
            <w:vAlign w:val="center"/>
          </w:tcPr>
          <w:p w14:paraId="2502DF1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140</w:t>
            </w:r>
          </w:p>
        </w:tc>
        <w:tc>
          <w:tcPr>
            <w:tcW w:w="1087" w:type="dxa"/>
            <w:shd w:val="clear" w:color="auto" w:fill="D9D9D9"/>
            <w:vAlign w:val="center"/>
          </w:tcPr>
          <w:p w14:paraId="7A356A6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100</w:t>
            </w:r>
          </w:p>
        </w:tc>
        <w:tc>
          <w:tcPr>
            <w:tcW w:w="1192" w:type="dxa"/>
            <w:shd w:val="clear" w:color="auto" w:fill="D9D9D9"/>
            <w:vAlign w:val="center"/>
          </w:tcPr>
          <w:p w14:paraId="6E40E3D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85</w:t>
            </w:r>
          </w:p>
        </w:tc>
        <w:tc>
          <w:tcPr>
            <w:tcW w:w="1089" w:type="dxa"/>
            <w:shd w:val="clear" w:color="auto" w:fill="D9D9D9"/>
            <w:vAlign w:val="center"/>
          </w:tcPr>
          <w:p w14:paraId="4A71006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.005</w:t>
            </w:r>
          </w:p>
          <w:p w14:paraId="6C2A294A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</w:tc>
        <w:tc>
          <w:tcPr>
            <w:tcW w:w="1096" w:type="dxa"/>
            <w:shd w:val="clear" w:color="auto" w:fill="D9D9D9"/>
            <w:vAlign w:val="center"/>
          </w:tcPr>
          <w:p w14:paraId="287EF7F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  <w:p w14:paraId="29FB90C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.009</w:t>
            </w:r>
          </w:p>
        </w:tc>
      </w:tr>
      <w:tr w:rsidR="005D16AB" w:rsidRPr="00FF7052" w14:paraId="02B45726" w14:textId="77777777" w:rsidTr="00B22D6F">
        <w:trPr>
          <w:jc w:val="center"/>
        </w:trPr>
        <w:tc>
          <w:tcPr>
            <w:tcW w:w="392" w:type="dxa"/>
            <w:vMerge/>
          </w:tcPr>
          <w:p w14:paraId="6E561CE0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4" w:type="dxa"/>
            <w:tcBorders>
              <w:bottom w:val="single" w:sz="4" w:space="0" w:color="000000"/>
            </w:tcBorders>
            <w:vAlign w:val="center"/>
          </w:tcPr>
          <w:p w14:paraId="789EB15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80000</w:t>
            </w:r>
          </w:p>
        </w:tc>
        <w:tc>
          <w:tcPr>
            <w:tcW w:w="1097" w:type="dxa"/>
            <w:tcBorders>
              <w:bottom w:val="single" w:sz="4" w:space="0" w:color="000000"/>
            </w:tcBorders>
            <w:vAlign w:val="center"/>
          </w:tcPr>
          <w:p w14:paraId="7B071D8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H 21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  <w:vAlign w:val="center"/>
          </w:tcPr>
          <w:p w14:paraId="5B043DF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.006</w:t>
            </w:r>
          </w:p>
          <w:p w14:paraId="4CCA5E6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.010</w:t>
            </w:r>
          </w:p>
        </w:tc>
        <w:tc>
          <w:tcPr>
            <w:tcW w:w="1101" w:type="dxa"/>
            <w:tcBorders>
              <w:bottom w:val="single" w:sz="4" w:space="0" w:color="000000"/>
            </w:tcBorders>
            <w:vAlign w:val="center"/>
          </w:tcPr>
          <w:p w14:paraId="0A93C92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55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  <w:vAlign w:val="center"/>
          </w:tcPr>
          <w:p w14:paraId="6298475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140</w:t>
            </w:r>
          </w:p>
        </w:tc>
        <w:tc>
          <w:tcPr>
            <w:tcW w:w="1087" w:type="dxa"/>
            <w:tcBorders>
              <w:bottom w:val="single" w:sz="4" w:space="0" w:color="000000"/>
            </w:tcBorders>
            <w:vAlign w:val="center"/>
          </w:tcPr>
          <w:p w14:paraId="06F69A1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100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vAlign w:val="center"/>
          </w:tcPr>
          <w:p w14:paraId="3D82665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85</w:t>
            </w:r>
          </w:p>
        </w:tc>
        <w:tc>
          <w:tcPr>
            <w:tcW w:w="1089" w:type="dxa"/>
            <w:tcBorders>
              <w:bottom w:val="single" w:sz="4" w:space="0" w:color="000000"/>
            </w:tcBorders>
            <w:vAlign w:val="center"/>
          </w:tcPr>
          <w:p w14:paraId="4E9D908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.005</w:t>
            </w:r>
          </w:p>
          <w:p w14:paraId="0DBE018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</w:tc>
        <w:tc>
          <w:tcPr>
            <w:tcW w:w="1096" w:type="dxa"/>
            <w:tcBorders>
              <w:bottom w:val="single" w:sz="4" w:space="0" w:color="000000"/>
            </w:tcBorders>
            <w:vAlign w:val="center"/>
          </w:tcPr>
          <w:p w14:paraId="4D4D6F4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  <w:p w14:paraId="2EB2214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.009</w:t>
            </w:r>
          </w:p>
        </w:tc>
      </w:tr>
      <w:tr w:rsidR="00B22D6F" w:rsidRPr="00FF7052" w14:paraId="5EA9785C" w14:textId="77777777" w:rsidTr="00B22D6F">
        <w:trPr>
          <w:jc w:val="center"/>
        </w:trPr>
        <w:tc>
          <w:tcPr>
            <w:tcW w:w="392" w:type="dxa"/>
            <w:vMerge/>
          </w:tcPr>
          <w:p w14:paraId="5B800DEB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4" w:type="dxa"/>
            <w:shd w:val="clear" w:color="auto" w:fill="D9D9D9"/>
            <w:vAlign w:val="center"/>
          </w:tcPr>
          <w:p w14:paraId="5AA2C44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90000</w:t>
            </w:r>
          </w:p>
        </w:tc>
        <w:tc>
          <w:tcPr>
            <w:tcW w:w="1097" w:type="dxa"/>
            <w:shd w:val="clear" w:color="auto" w:fill="D9D9D9"/>
            <w:vAlign w:val="center"/>
          </w:tcPr>
          <w:p w14:paraId="31514C8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H 21</w:t>
            </w:r>
          </w:p>
          <w:p w14:paraId="16F0FA36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V 18</w:t>
            </w:r>
          </w:p>
        </w:tc>
        <w:tc>
          <w:tcPr>
            <w:tcW w:w="1160" w:type="dxa"/>
            <w:shd w:val="clear" w:color="auto" w:fill="D9D9D9"/>
            <w:vAlign w:val="center"/>
          </w:tcPr>
          <w:p w14:paraId="35BB9B1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.006</w:t>
            </w:r>
          </w:p>
          <w:p w14:paraId="7938D6E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.010</w:t>
            </w:r>
          </w:p>
        </w:tc>
        <w:tc>
          <w:tcPr>
            <w:tcW w:w="1101" w:type="dxa"/>
            <w:shd w:val="clear" w:color="auto" w:fill="D9D9D9"/>
            <w:vAlign w:val="center"/>
          </w:tcPr>
          <w:p w14:paraId="149871A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55</w:t>
            </w:r>
          </w:p>
        </w:tc>
        <w:tc>
          <w:tcPr>
            <w:tcW w:w="1098" w:type="dxa"/>
            <w:shd w:val="clear" w:color="auto" w:fill="D9D9D9"/>
            <w:vAlign w:val="center"/>
          </w:tcPr>
          <w:p w14:paraId="374D97B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140</w:t>
            </w:r>
          </w:p>
        </w:tc>
        <w:tc>
          <w:tcPr>
            <w:tcW w:w="1087" w:type="dxa"/>
            <w:shd w:val="clear" w:color="auto" w:fill="D9D9D9"/>
            <w:vAlign w:val="center"/>
          </w:tcPr>
          <w:p w14:paraId="36C3401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100</w:t>
            </w:r>
          </w:p>
        </w:tc>
        <w:tc>
          <w:tcPr>
            <w:tcW w:w="1192" w:type="dxa"/>
            <w:shd w:val="clear" w:color="auto" w:fill="D9D9D9"/>
            <w:vAlign w:val="center"/>
          </w:tcPr>
          <w:p w14:paraId="7B7DC98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85</w:t>
            </w:r>
          </w:p>
        </w:tc>
        <w:tc>
          <w:tcPr>
            <w:tcW w:w="1089" w:type="dxa"/>
            <w:shd w:val="clear" w:color="auto" w:fill="D9D9D9"/>
            <w:vAlign w:val="center"/>
          </w:tcPr>
          <w:p w14:paraId="23A93BD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.005</w:t>
            </w:r>
          </w:p>
          <w:p w14:paraId="2E68EA3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</w:tc>
        <w:tc>
          <w:tcPr>
            <w:tcW w:w="1096" w:type="dxa"/>
            <w:shd w:val="clear" w:color="auto" w:fill="D9D9D9"/>
            <w:vAlign w:val="center"/>
          </w:tcPr>
          <w:p w14:paraId="09ED19C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  <w:p w14:paraId="680338D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.009</w:t>
            </w:r>
          </w:p>
        </w:tc>
      </w:tr>
      <w:tr w:rsidR="005D16AB" w:rsidRPr="00FF7052" w14:paraId="4EAB7699" w14:textId="77777777" w:rsidTr="00B22D6F">
        <w:trPr>
          <w:jc w:val="center"/>
        </w:trPr>
        <w:tc>
          <w:tcPr>
            <w:tcW w:w="392" w:type="dxa"/>
            <w:vMerge/>
          </w:tcPr>
          <w:p w14:paraId="267B47DA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4" w:type="dxa"/>
            <w:tcBorders>
              <w:bottom w:val="single" w:sz="4" w:space="0" w:color="000000"/>
            </w:tcBorders>
            <w:vAlign w:val="center"/>
          </w:tcPr>
          <w:p w14:paraId="6280354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10A900, 10B900, 10C900</w:t>
            </w:r>
          </w:p>
        </w:tc>
        <w:tc>
          <w:tcPr>
            <w:tcW w:w="1097" w:type="dxa"/>
            <w:tcBorders>
              <w:bottom w:val="single" w:sz="4" w:space="0" w:color="000000"/>
            </w:tcBorders>
            <w:vAlign w:val="center"/>
          </w:tcPr>
          <w:p w14:paraId="6B89091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V 18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  <w:vAlign w:val="center"/>
          </w:tcPr>
          <w:p w14:paraId="032F5DFA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.006</w:t>
            </w:r>
          </w:p>
          <w:p w14:paraId="4B34FB6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.010</w:t>
            </w:r>
          </w:p>
        </w:tc>
        <w:tc>
          <w:tcPr>
            <w:tcW w:w="1101" w:type="dxa"/>
            <w:tcBorders>
              <w:bottom w:val="single" w:sz="4" w:space="0" w:color="000000"/>
            </w:tcBorders>
            <w:vAlign w:val="center"/>
          </w:tcPr>
          <w:p w14:paraId="4A9CEE5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60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  <w:vAlign w:val="center"/>
          </w:tcPr>
          <w:p w14:paraId="016F72B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140</w:t>
            </w:r>
          </w:p>
        </w:tc>
        <w:tc>
          <w:tcPr>
            <w:tcW w:w="1087" w:type="dxa"/>
            <w:tcBorders>
              <w:bottom w:val="single" w:sz="4" w:space="0" w:color="000000"/>
            </w:tcBorders>
            <w:vAlign w:val="center"/>
          </w:tcPr>
          <w:p w14:paraId="2B91AA4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100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vAlign w:val="center"/>
          </w:tcPr>
          <w:p w14:paraId="0E3E5C0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85</w:t>
            </w:r>
          </w:p>
        </w:tc>
        <w:tc>
          <w:tcPr>
            <w:tcW w:w="1089" w:type="dxa"/>
            <w:tcBorders>
              <w:bottom w:val="single" w:sz="4" w:space="0" w:color="000000"/>
            </w:tcBorders>
            <w:vAlign w:val="center"/>
          </w:tcPr>
          <w:p w14:paraId="095D760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.005</w:t>
            </w:r>
          </w:p>
          <w:p w14:paraId="61851DC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</w:tc>
        <w:tc>
          <w:tcPr>
            <w:tcW w:w="1096" w:type="dxa"/>
            <w:tcBorders>
              <w:bottom w:val="single" w:sz="4" w:space="0" w:color="000000"/>
            </w:tcBorders>
            <w:vAlign w:val="center"/>
          </w:tcPr>
          <w:p w14:paraId="4AD444D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  <w:p w14:paraId="4C615FF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.009</w:t>
            </w:r>
          </w:p>
        </w:tc>
      </w:tr>
      <w:tr w:rsidR="00B22D6F" w:rsidRPr="00FF7052" w14:paraId="2C13DDD3" w14:textId="77777777" w:rsidTr="00B22D6F">
        <w:trPr>
          <w:jc w:val="center"/>
        </w:trPr>
        <w:tc>
          <w:tcPr>
            <w:tcW w:w="392" w:type="dxa"/>
            <w:vMerge/>
          </w:tcPr>
          <w:p w14:paraId="22F1ACB1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4" w:type="dxa"/>
            <w:shd w:val="clear" w:color="auto" w:fill="D9D9D9"/>
            <w:vAlign w:val="center"/>
          </w:tcPr>
          <w:p w14:paraId="2C7AC55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100200, 100900</w:t>
            </w:r>
          </w:p>
        </w:tc>
        <w:tc>
          <w:tcPr>
            <w:tcW w:w="1097" w:type="dxa"/>
            <w:shd w:val="clear" w:color="auto" w:fill="D9D9D9"/>
            <w:vAlign w:val="center"/>
          </w:tcPr>
          <w:p w14:paraId="7CF24A1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H 21</w:t>
            </w:r>
          </w:p>
          <w:p w14:paraId="76103A6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V 18</w:t>
            </w:r>
          </w:p>
        </w:tc>
        <w:tc>
          <w:tcPr>
            <w:tcW w:w="1160" w:type="dxa"/>
            <w:shd w:val="clear" w:color="auto" w:fill="D9D9D9"/>
            <w:vAlign w:val="center"/>
          </w:tcPr>
          <w:p w14:paraId="679C6AB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.006</w:t>
            </w:r>
          </w:p>
          <w:p w14:paraId="76B7A3D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.010</w:t>
            </w:r>
          </w:p>
        </w:tc>
        <w:tc>
          <w:tcPr>
            <w:tcW w:w="1101" w:type="dxa"/>
            <w:shd w:val="clear" w:color="auto" w:fill="D9D9D9"/>
            <w:vAlign w:val="center"/>
          </w:tcPr>
          <w:p w14:paraId="7E16088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55</w:t>
            </w:r>
          </w:p>
        </w:tc>
        <w:tc>
          <w:tcPr>
            <w:tcW w:w="1098" w:type="dxa"/>
            <w:shd w:val="clear" w:color="auto" w:fill="D9D9D9"/>
            <w:vAlign w:val="center"/>
          </w:tcPr>
          <w:p w14:paraId="2E5252E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140</w:t>
            </w:r>
          </w:p>
        </w:tc>
        <w:tc>
          <w:tcPr>
            <w:tcW w:w="1087" w:type="dxa"/>
            <w:shd w:val="clear" w:color="auto" w:fill="D9D9D9"/>
            <w:vAlign w:val="center"/>
          </w:tcPr>
          <w:p w14:paraId="2743276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100</w:t>
            </w:r>
          </w:p>
        </w:tc>
        <w:tc>
          <w:tcPr>
            <w:tcW w:w="1192" w:type="dxa"/>
            <w:shd w:val="clear" w:color="auto" w:fill="D9D9D9"/>
            <w:vAlign w:val="center"/>
          </w:tcPr>
          <w:p w14:paraId="564AAEA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120</w:t>
            </w:r>
          </w:p>
        </w:tc>
        <w:tc>
          <w:tcPr>
            <w:tcW w:w="1089" w:type="dxa"/>
            <w:shd w:val="clear" w:color="auto" w:fill="D9D9D9"/>
            <w:vAlign w:val="center"/>
          </w:tcPr>
          <w:p w14:paraId="0A1BCEA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.005</w:t>
            </w:r>
          </w:p>
          <w:p w14:paraId="67D4CD0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</w:tc>
        <w:tc>
          <w:tcPr>
            <w:tcW w:w="1096" w:type="dxa"/>
            <w:shd w:val="clear" w:color="auto" w:fill="D9D9D9"/>
            <w:vAlign w:val="center"/>
          </w:tcPr>
          <w:p w14:paraId="69C9EA3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  <w:p w14:paraId="022A4E8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.009</w:t>
            </w:r>
          </w:p>
        </w:tc>
      </w:tr>
      <w:tr w:rsidR="005D16AB" w:rsidRPr="00FF7052" w14:paraId="0B41B7D6" w14:textId="77777777" w:rsidTr="00B22D6F">
        <w:trPr>
          <w:jc w:val="center"/>
        </w:trPr>
        <w:tc>
          <w:tcPr>
            <w:tcW w:w="392" w:type="dxa"/>
            <w:vMerge/>
          </w:tcPr>
          <w:p w14:paraId="1131AB65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4" w:type="dxa"/>
            <w:tcBorders>
              <w:bottom w:val="single" w:sz="4" w:space="0" w:color="000000"/>
            </w:tcBorders>
            <w:vAlign w:val="center"/>
          </w:tcPr>
          <w:p w14:paraId="3988ED9A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100700</w:t>
            </w:r>
          </w:p>
        </w:tc>
        <w:tc>
          <w:tcPr>
            <w:tcW w:w="1097" w:type="dxa"/>
            <w:tcBorders>
              <w:bottom w:val="single" w:sz="4" w:space="0" w:color="000000"/>
            </w:tcBorders>
            <w:vAlign w:val="center"/>
          </w:tcPr>
          <w:p w14:paraId="550FF15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V 18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  <w:vAlign w:val="center"/>
          </w:tcPr>
          <w:p w14:paraId="5FAB03A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.006</w:t>
            </w:r>
          </w:p>
          <w:p w14:paraId="3EB8F8F6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.010</w:t>
            </w:r>
          </w:p>
        </w:tc>
        <w:tc>
          <w:tcPr>
            <w:tcW w:w="1101" w:type="dxa"/>
            <w:tcBorders>
              <w:bottom w:val="single" w:sz="4" w:space="0" w:color="000000"/>
            </w:tcBorders>
            <w:vAlign w:val="center"/>
          </w:tcPr>
          <w:p w14:paraId="5933CB8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55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  <w:vAlign w:val="center"/>
          </w:tcPr>
          <w:p w14:paraId="33141C4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140</w:t>
            </w:r>
          </w:p>
        </w:tc>
        <w:tc>
          <w:tcPr>
            <w:tcW w:w="1087" w:type="dxa"/>
            <w:tcBorders>
              <w:bottom w:val="single" w:sz="4" w:space="0" w:color="000000"/>
            </w:tcBorders>
            <w:vAlign w:val="center"/>
          </w:tcPr>
          <w:p w14:paraId="258D19D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100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vAlign w:val="center"/>
          </w:tcPr>
          <w:p w14:paraId="312555B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85</w:t>
            </w:r>
          </w:p>
        </w:tc>
        <w:tc>
          <w:tcPr>
            <w:tcW w:w="1089" w:type="dxa"/>
            <w:tcBorders>
              <w:bottom w:val="single" w:sz="4" w:space="0" w:color="000000"/>
            </w:tcBorders>
            <w:vAlign w:val="center"/>
          </w:tcPr>
          <w:p w14:paraId="005592E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.005</w:t>
            </w:r>
          </w:p>
          <w:p w14:paraId="6DF0E6A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</w:tc>
        <w:tc>
          <w:tcPr>
            <w:tcW w:w="1096" w:type="dxa"/>
            <w:tcBorders>
              <w:bottom w:val="single" w:sz="4" w:space="0" w:color="000000"/>
            </w:tcBorders>
            <w:vAlign w:val="center"/>
          </w:tcPr>
          <w:p w14:paraId="4DCD8CD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  <w:p w14:paraId="61A17CE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.009</w:t>
            </w:r>
          </w:p>
        </w:tc>
      </w:tr>
      <w:tr w:rsidR="00B22D6F" w:rsidRPr="00FF7052" w14:paraId="188CADC8" w14:textId="77777777" w:rsidTr="00B22D6F">
        <w:trPr>
          <w:jc w:val="center"/>
        </w:trPr>
        <w:tc>
          <w:tcPr>
            <w:tcW w:w="392" w:type="dxa"/>
            <w:vMerge/>
          </w:tcPr>
          <w:p w14:paraId="73364144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4" w:type="dxa"/>
            <w:shd w:val="clear" w:color="auto" w:fill="D9D9D9"/>
            <w:vAlign w:val="center"/>
          </w:tcPr>
          <w:p w14:paraId="0372B436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110000</w:t>
            </w:r>
          </w:p>
        </w:tc>
        <w:tc>
          <w:tcPr>
            <w:tcW w:w="1097" w:type="dxa"/>
            <w:shd w:val="clear" w:color="auto" w:fill="D9D9D9"/>
            <w:vAlign w:val="center"/>
          </w:tcPr>
          <w:p w14:paraId="62781B4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H 21</w:t>
            </w:r>
          </w:p>
          <w:p w14:paraId="34BC9F8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V 18*</w:t>
            </w:r>
          </w:p>
        </w:tc>
        <w:tc>
          <w:tcPr>
            <w:tcW w:w="1160" w:type="dxa"/>
            <w:shd w:val="clear" w:color="auto" w:fill="D9D9D9"/>
            <w:vAlign w:val="center"/>
          </w:tcPr>
          <w:p w14:paraId="43410B9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.006</w:t>
            </w:r>
          </w:p>
          <w:p w14:paraId="3166318A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.010</w:t>
            </w:r>
          </w:p>
        </w:tc>
        <w:tc>
          <w:tcPr>
            <w:tcW w:w="1101" w:type="dxa"/>
            <w:shd w:val="clear" w:color="auto" w:fill="D9D9D9"/>
            <w:vAlign w:val="center"/>
          </w:tcPr>
          <w:p w14:paraId="38874FE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55</w:t>
            </w:r>
          </w:p>
        </w:tc>
        <w:tc>
          <w:tcPr>
            <w:tcW w:w="1098" w:type="dxa"/>
            <w:shd w:val="clear" w:color="auto" w:fill="D9D9D9"/>
            <w:vAlign w:val="center"/>
          </w:tcPr>
          <w:p w14:paraId="3A102EE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140</w:t>
            </w:r>
          </w:p>
        </w:tc>
        <w:tc>
          <w:tcPr>
            <w:tcW w:w="1087" w:type="dxa"/>
            <w:shd w:val="clear" w:color="auto" w:fill="D9D9D9"/>
            <w:vAlign w:val="center"/>
          </w:tcPr>
          <w:p w14:paraId="19E4F8D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100</w:t>
            </w:r>
          </w:p>
        </w:tc>
        <w:tc>
          <w:tcPr>
            <w:tcW w:w="1192" w:type="dxa"/>
            <w:shd w:val="clear" w:color="auto" w:fill="D9D9D9"/>
            <w:vAlign w:val="center"/>
          </w:tcPr>
          <w:p w14:paraId="002A1EA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85</w:t>
            </w:r>
          </w:p>
        </w:tc>
        <w:tc>
          <w:tcPr>
            <w:tcW w:w="1089" w:type="dxa"/>
            <w:shd w:val="clear" w:color="auto" w:fill="D9D9D9"/>
            <w:vAlign w:val="center"/>
          </w:tcPr>
          <w:p w14:paraId="6AE7A7E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.005</w:t>
            </w:r>
          </w:p>
          <w:p w14:paraId="5420B5E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</w:tc>
        <w:tc>
          <w:tcPr>
            <w:tcW w:w="1096" w:type="dxa"/>
            <w:shd w:val="clear" w:color="auto" w:fill="D9D9D9"/>
            <w:vAlign w:val="center"/>
          </w:tcPr>
          <w:p w14:paraId="05EEA87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  <w:p w14:paraId="2FC0F53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.009</w:t>
            </w:r>
          </w:p>
        </w:tc>
      </w:tr>
      <w:tr w:rsidR="005D16AB" w:rsidRPr="00FF7052" w14:paraId="35838818" w14:textId="77777777" w:rsidTr="00B22D6F">
        <w:trPr>
          <w:jc w:val="center"/>
        </w:trPr>
        <w:tc>
          <w:tcPr>
            <w:tcW w:w="392" w:type="dxa"/>
            <w:vMerge/>
          </w:tcPr>
          <w:p w14:paraId="67F380DC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4" w:type="dxa"/>
            <w:tcBorders>
              <w:bottom w:val="single" w:sz="4" w:space="0" w:color="000000"/>
            </w:tcBorders>
            <w:vAlign w:val="center"/>
          </w:tcPr>
          <w:p w14:paraId="03A36266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120000</w:t>
            </w:r>
          </w:p>
        </w:tc>
        <w:tc>
          <w:tcPr>
            <w:tcW w:w="1097" w:type="dxa"/>
            <w:tcBorders>
              <w:bottom w:val="single" w:sz="4" w:space="0" w:color="000000"/>
            </w:tcBorders>
            <w:vAlign w:val="center"/>
          </w:tcPr>
          <w:p w14:paraId="2E029AC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V 28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  <w:vAlign w:val="center"/>
          </w:tcPr>
          <w:p w14:paraId="34F989B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.006</w:t>
            </w:r>
          </w:p>
          <w:p w14:paraId="6424B96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.010</w:t>
            </w:r>
          </w:p>
        </w:tc>
        <w:tc>
          <w:tcPr>
            <w:tcW w:w="1101" w:type="dxa"/>
            <w:tcBorders>
              <w:bottom w:val="single" w:sz="4" w:space="0" w:color="000000"/>
            </w:tcBorders>
            <w:vAlign w:val="center"/>
          </w:tcPr>
          <w:p w14:paraId="6FEA47D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55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  <w:vAlign w:val="center"/>
          </w:tcPr>
          <w:p w14:paraId="09D1DFC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140</w:t>
            </w:r>
          </w:p>
        </w:tc>
        <w:tc>
          <w:tcPr>
            <w:tcW w:w="1087" w:type="dxa"/>
            <w:tcBorders>
              <w:bottom w:val="single" w:sz="4" w:space="0" w:color="000000"/>
            </w:tcBorders>
            <w:vAlign w:val="center"/>
          </w:tcPr>
          <w:p w14:paraId="5382169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100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vAlign w:val="center"/>
          </w:tcPr>
          <w:p w14:paraId="40A9045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85</w:t>
            </w:r>
          </w:p>
        </w:tc>
        <w:tc>
          <w:tcPr>
            <w:tcW w:w="1089" w:type="dxa"/>
            <w:tcBorders>
              <w:bottom w:val="single" w:sz="4" w:space="0" w:color="000000"/>
            </w:tcBorders>
            <w:vAlign w:val="center"/>
          </w:tcPr>
          <w:p w14:paraId="2F17FF2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.005</w:t>
            </w:r>
          </w:p>
          <w:p w14:paraId="46A55A6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</w:tc>
        <w:tc>
          <w:tcPr>
            <w:tcW w:w="1096" w:type="dxa"/>
            <w:tcBorders>
              <w:bottom w:val="single" w:sz="4" w:space="0" w:color="000000"/>
            </w:tcBorders>
            <w:vAlign w:val="center"/>
          </w:tcPr>
          <w:p w14:paraId="508B1C2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  <w:p w14:paraId="03C4F1F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.009</w:t>
            </w:r>
          </w:p>
        </w:tc>
      </w:tr>
      <w:tr w:rsidR="00B22D6F" w:rsidRPr="00FF7052" w14:paraId="4B82A187" w14:textId="77777777" w:rsidTr="00B22D6F">
        <w:trPr>
          <w:jc w:val="center"/>
        </w:trPr>
        <w:tc>
          <w:tcPr>
            <w:tcW w:w="392" w:type="dxa"/>
            <w:vMerge/>
          </w:tcPr>
          <w:p w14:paraId="1208C1C2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4" w:type="dxa"/>
            <w:shd w:val="clear" w:color="auto" w:fill="D9D9D9"/>
            <w:vAlign w:val="center"/>
          </w:tcPr>
          <w:p w14:paraId="74FDFC6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130000</w:t>
            </w:r>
          </w:p>
        </w:tc>
        <w:tc>
          <w:tcPr>
            <w:tcW w:w="1097" w:type="dxa"/>
            <w:shd w:val="clear" w:color="auto" w:fill="D9D9D9"/>
            <w:vAlign w:val="center"/>
          </w:tcPr>
          <w:p w14:paraId="4EC9D05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H 21</w:t>
            </w:r>
          </w:p>
          <w:p w14:paraId="2F4A856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V 28</w:t>
            </w:r>
          </w:p>
        </w:tc>
        <w:tc>
          <w:tcPr>
            <w:tcW w:w="1160" w:type="dxa"/>
            <w:shd w:val="clear" w:color="auto" w:fill="D9D9D9"/>
            <w:vAlign w:val="center"/>
          </w:tcPr>
          <w:p w14:paraId="58ED8F0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.010</w:t>
            </w:r>
          </w:p>
          <w:p w14:paraId="2C95A12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.014</w:t>
            </w:r>
          </w:p>
        </w:tc>
        <w:tc>
          <w:tcPr>
            <w:tcW w:w="1101" w:type="dxa"/>
            <w:shd w:val="clear" w:color="auto" w:fill="D9D9D9"/>
            <w:vAlign w:val="center"/>
          </w:tcPr>
          <w:p w14:paraId="0353BD7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60</w:t>
            </w:r>
          </w:p>
        </w:tc>
        <w:tc>
          <w:tcPr>
            <w:tcW w:w="1098" w:type="dxa"/>
            <w:shd w:val="clear" w:color="auto" w:fill="D9D9D9"/>
            <w:vAlign w:val="center"/>
          </w:tcPr>
          <w:p w14:paraId="3E99555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140</w:t>
            </w:r>
          </w:p>
        </w:tc>
        <w:tc>
          <w:tcPr>
            <w:tcW w:w="1087" w:type="dxa"/>
            <w:shd w:val="clear" w:color="auto" w:fill="D9D9D9"/>
            <w:vAlign w:val="center"/>
          </w:tcPr>
          <w:p w14:paraId="1B6B471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100</w:t>
            </w:r>
          </w:p>
        </w:tc>
        <w:tc>
          <w:tcPr>
            <w:tcW w:w="1192" w:type="dxa"/>
            <w:shd w:val="clear" w:color="auto" w:fill="D9D9D9"/>
            <w:vAlign w:val="center"/>
          </w:tcPr>
          <w:p w14:paraId="7D932A7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120</w:t>
            </w:r>
          </w:p>
        </w:tc>
        <w:tc>
          <w:tcPr>
            <w:tcW w:w="1089" w:type="dxa"/>
            <w:shd w:val="clear" w:color="auto" w:fill="D9D9D9"/>
            <w:vAlign w:val="center"/>
          </w:tcPr>
          <w:p w14:paraId="11D0699A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.005</w:t>
            </w:r>
          </w:p>
          <w:p w14:paraId="036FFB1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</w:tc>
        <w:tc>
          <w:tcPr>
            <w:tcW w:w="1096" w:type="dxa"/>
            <w:shd w:val="clear" w:color="auto" w:fill="D9D9D9"/>
            <w:vAlign w:val="center"/>
          </w:tcPr>
          <w:p w14:paraId="7A01238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  <w:p w14:paraId="18BDFC3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.009</w:t>
            </w:r>
          </w:p>
        </w:tc>
      </w:tr>
      <w:tr w:rsidR="005D16AB" w:rsidRPr="00FF7052" w14:paraId="3F2100BB" w14:textId="77777777" w:rsidTr="00B22D6F">
        <w:trPr>
          <w:jc w:val="center"/>
        </w:trPr>
        <w:tc>
          <w:tcPr>
            <w:tcW w:w="392" w:type="dxa"/>
            <w:vMerge/>
          </w:tcPr>
          <w:p w14:paraId="6D7B8B10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4" w:type="dxa"/>
            <w:tcBorders>
              <w:bottom w:val="single" w:sz="4" w:space="0" w:color="000000"/>
            </w:tcBorders>
            <w:vAlign w:val="center"/>
          </w:tcPr>
          <w:p w14:paraId="3792C88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170000</w:t>
            </w:r>
          </w:p>
        </w:tc>
        <w:tc>
          <w:tcPr>
            <w:tcW w:w="1097" w:type="dxa"/>
            <w:tcBorders>
              <w:bottom w:val="single" w:sz="4" w:space="0" w:color="000000"/>
            </w:tcBorders>
            <w:vAlign w:val="center"/>
          </w:tcPr>
          <w:p w14:paraId="15244D5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H 44</w:t>
            </w:r>
          </w:p>
          <w:p w14:paraId="2CB8026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V 36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  <w:vAlign w:val="center"/>
          </w:tcPr>
          <w:p w14:paraId="2A42318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.010</w:t>
            </w:r>
          </w:p>
          <w:p w14:paraId="487282F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.014</w:t>
            </w:r>
          </w:p>
        </w:tc>
        <w:tc>
          <w:tcPr>
            <w:tcW w:w="1101" w:type="dxa"/>
            <w:tcBorders>
              <w:bottom w:val="single" w:sz="4" w:space="0" w:color="000000"/>
            </w:tcBorders>
            <w:vAlign w:val="center"/>
          </w:tcPr>
          <w:p w14:paraId="6C1670A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65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  <w:vAlign w:val="center"/>
          </w:tcPr>
          <w:p w14:paraId="33EBADDA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165</w:t>
            </w:r>
          </w:p>
        </w:tc>
        <w:tc>
          <w:tcPr>
            <w:tcW w:w="1087" w:type="dxa"/>
            <w:tcBorders>
              <w:bottom w:val="single" w:sz="4" w:space="0" w:color="000000"/>
            </w:tcBorders>
            <w:vAlign w:val="center"/>
          </w:tcPr>
          <w:p w14:paraId="7379444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165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vAlign w:val="center"/>
          </w:tcPr>
          <w:p w14:paraId="0E3C7D6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140</w:t>
            </w:r>
          </w:p>
        </w:tc>
        <w:tc>
          <w:tcPr>
            <w:tcW w:w="1089" w:type="dxa"/>
            <w:tcBorders>
              <w:bottom w:val="single" w:sz="4" w:space="0" w:color="000000"/>
            </w:tcBorders>
            <w:vAlign w:val="center"/>
          </w:tcPr>
          <w:p w14:paraId="41A4BCB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.005</w:t>
            </w:r>
          </w:p>
          <w:p w14:paraId="67E813C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</w:tc>
        <w:tc>
          <w:tcPr>
            <w:tcW w:w="1096" w:type="dxa"/>
            <w:tcBorders>
              <w:bottom w:val="single" w:sz="4" w:space="0" w:color="000000"/>
            </w:tcBorders>
            <w:vAlign w:val="center"/>
          </w:tcPr>
          <w:p w14:paraId="4D4B1FE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  <w:p w14:paraId="561357E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.009</w:t>
            </w:r>
          </w:p>
        </w:tc>
      </w:tr>
      <w:tr w:rsidR="00B22D6F" w:rsidRPr="00FF7052" w14:paraId="16E00E37" w14:textId="77777777" w:rsidTr="00B22D6F">
        <w:trPr>
          <w:jc w:val="center"/>
        </w:trPr>
        <w:tc>
          <w:tcPr>
            <w:tcW w:w="392" w:type="dxa"/>
            <w:vMerge/>
          </w:tcPr>
          <w:p w14:paraId="7025D368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4" w:type="dxa"/>
            <w:shd w:val="clear" w:color="auto" w:fill="D9D9D9"/>
            <w:vAlign w:val="center"/>
          </w:tcPr>
          <w:p w14:paraId="762C35F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190000</w:t>
            </w:r>
          </w:p>
        </w:tc>
        <w:tc>
          <w:tcPr>
            <w:tcW w:w="1097" w:type="dxa"/>
            <w:shd w:val="clear" w:color="auto" w:fill="D9D9D9"/>
            <w:vAlign w:val="center"/>
          </w:tcPr>
          <w:p w14:paraId="191E2D7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H 48</w:t>
            </w:r>
          </w:p>
          <w:p w14:paraId="35C278F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V 48</w:t>
            </w:r>
          </w:p>
        </w:tc>
        <w:tc>
          <w:tcPr>
            <w:tcW w:w="1160" w:type="dxa"/>
            <w:shd w:val="clear" w:color="auto" w:fill="D9D9D9"/>
            <w:vAlign w:val="center"/>
          </w:tcPr>
          <w:p w14:paraId="00A7233A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.010</w:t>
            </w:r>
          </w:p>
          <w:p w14:paraId="26FF21D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.014</w:t>
            </w:r>
          </w:p>
        </w:tc>
        <w:tc>
          <w:tcPr>
            <w:tcW w:w="1101" w:type="dxa"/>
            <w:shd w:val="clear" w:color="auto" w:fill="D9D9D9"/>
            <w:vAlign w:val="center"/>
          </w:tcPr>
          <w:p w14:paraId="24C210A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65</w:t>
            </w:r>
          </w:p>
        </w:tc>
        <w:tc>
          <w:tcPr>
            <w:tcW w:w="1098" w:type="dxa"/>
            <w:shd w:val="clear" w:color="auto" w:fill="D9D9D9"/>
            <w:vAlign w:val="center"/>
          </w:tcPr>
          <w:p w14:paraId="4406541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185</w:t>
            </w:r>
          </w:p>
        </w:tc>
        <w:tc>
          <w:tcPr>
            <w:tcW w:w="1087" w:type="dxa"/>
            <w:shd w:val="clear" w:color="auto" w:fill="D9D9D9"/>
            <w:vAlign w:val="center"/>
          </w:tcPr>
          <w:p w14:paraId="41D5B28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165</w:t>
            </w:r>
          </w:p>
        </w:tc>
        <w:tc>
          <w:tcPr>
            <w:tcW w:w="1192" w:type="dxa"/>
            <w:shd w:val="clear" w:color="auto" w:fill="D9D9D9"/>
            <w:vAlign w:val="center"/>
          </w:tcPr>
          <w:p w14:paraId="3E2E492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140</w:t>
            </w:r>
          </w:p>
        </w:tc>
        <w:tc>
          <w:tcPr>
            <w:tcW w:w="1089" w:type="dxa"/>
            <w:shd w:val="clear" w:color="auto" w:fill="D9D9D9"/>
            <w:vAlign w:val="center"/>
          </w:tcPr>
          <w:p w14:paraId="10B9E0F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.005</w:t>
            </w:r>
          </w:p>
          <w:p w14:paraId="45F77416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</w:tc>
        <w:tc>
          <w:tcPr>
            <w:tcW w:w="1096" w:type="dxa"/>
            <w:shd w:val="clear" w:color="auto" w:fill="D9D9D9"/>
            <w:vAlign w:val="center"/>
          </w:tcPr>
          <w:p w14:paraId="412D577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  <w:p w14:paraId="03816A8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.009</w:t>
            </w:r>
          </w:p>
        </w:tc>
      </w:tr>
      <w:tr w:rsidR="005D16AB" w:rsidRPr="00FF7052" w14:paraId="1517B1C8" w14:textId="77777777" w:rsidTr="00B22D6F">
        <w:trPr>
          <w:jc w:val="center"/>
        </w:trPr>
        <w:tc>
          <w:tcPr>
            <w:tcW w:w="392" w:type="dxa"/>
            <w:vMerge/>
          </w:tcPr>
          <w:p w14:paraId="2C8E19AA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4" w:type="dxa"/>
            <w:tcBorders>
              <w:bottom w:val="single" w:sz="4" w:space="0" w:color="000000"/>
            </w:tcBorders>
            <w:vAlign w:val="center"/>
          </w:tcPr>
          <w:p w14:paraId="627B65B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220000</w:t>
            </w:r>
          </w:p>
        </w:tc>
        <w:tc>
          <w:tcPr>
            <w:tcW w:w="1097" w:type="dxa"/>
            <w:tcBorders>
              <w:bottom w:val="single" w:sz="4" w:space="0" w:color="000000"/>
            </w:tcBorders>
            <w:vAlign w:val="center"/>
          </w:tcPr>
          <w:p w14:paraId="32FB4C2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H 48</w:t>
            </w:r>
          </w:p>
          <w:p w14:paraId="6DA5EA2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V 48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  <w:vAlign w:val="center"/>
          </w:tcPr>
          <w:p w14:paraId="1114E6E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.010</w:t>
            </w:r>
          </w:p>
          <w:p w14:paraId="69EA4AB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.014</w:t>
            </w:r>
          </w:p>
        </w:tc>
        <w:tc>
          <w:tcPr>
            <w:tcW w:w="1101" w:type="dxa"/>
            <w:tcBorders>
              <w:bottom w:val="single" w:sz="4" w:space="0" w:color="000000"/>
            </w:tcBorders>
            <w:vAlign w:val="center"/>
          </w:tcPr>
          <w:p w14:paraId="5C41F7F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65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  <w:vAlign w:val="center"/>
          </w:tcPr>
          <w:p w14:paraId="69D1DD1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185</w:t>
            </w:r>
          </w:p>
        </w:tc>
        <w:tc>
          <w:tcPr>
            <w:tcW w:w="1087" w:type="dxa"/>
            <w:tcBorders>
              <w:bottom w:val="single" w:sz="4" w:space="0" w:color="000000"/>
            </w:tcBorders>
            <w:vAlign w:val="center"/>
          </w:tcPr>
          <w:p w14:paraId="331BEE4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165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vAlign w:val="center"/>
          </w:tcPr>
          <w:p w14:paraId="5191371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140</w:t>
            </w:r>
          </w:p>
        </w:tc>
        <w:tc>
          <w:tcPr>
            <w:tcW w:w="1089" w:type="dxa"/>
            <w:tcBorders>
              <w:bottom w:val="single" w:sz="4" w:space="0" w:color="000000"/>
            </w:tcBorders>
            <w:vAlign w:val="center"/>
          </w:tcPr>
          <w:p w14:paraId="4AFA6B2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.005</w:t>
            </w:r>
          </w:p>
          <w:p w14:paraId="03ECB6A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</w:tc>
        <w:tc>
          <w:tcPr>
            <w:tcW w:w="1096" w:type="dxa"/>
            <w:tcBorders>
              <w:bottom w:val="single" w:sz="4" w:space="0" w:color="000000"/>
            </w:tcBorders>
            <w:vAlign w:val="center"/>
          </w:tcPr>
          <w:p w14:paraId="2B28844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  <w:p w14:paraId="4C668C0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.009</w:t>
            </w:r>
          </w:p>
        </w:tc>
      </w:tr>
      <w:tr w:rsidR="00B22D6F" w:rsidRPr="00FF7052" w14:paraId="130792E8" w14:textId="77777777" w:rsidTr="00B22D6F">
        <w:trPr>
          <w:jc w:val="center"/>
        </w:trPr>
        <w:tc>
          <w:tcPr>
            <w:tcW w:w="392" w:type="dxa"/>
            <w:vMerge/>
          </w:tcPr>
          <w:p w14:paraId="490BFE14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4" w:type="dxa"/>
            <w:shd w:val="clear" w:color="auto" w:fill="D9D9D9"/>
            <w:vAlign w:val="center"/>
          </w:tcPr>
          <w:p w14:paraId="6C1F167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250000</w:t>
            </w:r>
          </w:p>
        </w:tc>
        <w:tc>
          <w:tcPr>
            <w:tcW w:w="1097" w:type="dxa"/>
            <w:shd w:val="clear" w:color="auto" w:fill="D9D9D9"/>
            <w:vAlign w:val="center"/>
          </w:tcPr>
          <w:p w14:paraId="7FAE8F5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H 48</w:t>
            </w:r>
          </w:p>
          <w:p w14:paraId="66BE56B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V 48</w:t>
            </w:r>
          </w:p>
        </w:tc>
        <w:tc>
          <w:tcPr>
            <w:tcW w:w="1160" w:type="dxa"/>
            <w:shd w:val="clear" w:color="auto" w:fill="D9D9D9"/>
            <w:vAlign w:val="center"/>
          </w:tcPr>
          <w:p w14:paraId="2F11C7C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.010</w:t>
            </w:r>
          </w:p>
          <w:p w14:paraId="58291B1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.014</w:t>
            </w:r>
          </w:p>
        </w:tc>
        <w:tc>
          <w:tcPr>
            <w:tcW w:w="1101" w:type="dxa"/>
            <w:shd w:val="clear" w:color="auto" w:fill="D9D9D9"/>
            <w:vAlign w:val="center"/>
          </w:tcPr>
          <w:p w14:paraId="3C0040D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65</w:t>
            </w:r>
          </w:p>
        </w:tc>
        <w:tc>
          <w:tcPr>
            <w:tcW w:w="1098" w:type="dxa"/>
            <w:shd w:val="clear" w:color="auto" w:fill="D9D9D9"/>
            <w:vAlign w:val="center"/>
          </w:tcPr>
          <w:p w14:paraId="70C4D7B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185</w:t>
            </w:r>
          </w:p>
        </w:tc>
        <w:tc>
          <w:tcPr>
            <w:tcW w:w="1087" w:type="dxa"/>
            <w:shd w:val="clear" w:color="auto" w:fill="D9D9D9"/>
            <w:vAlign w:val="center"/>
          </w:tcPr>
          <w:p w14:paraId="4A937BB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165</w:t>
            </w:r>
          </w:p>
        </w:tc>
        <w:tc>
          <w:tcPr>
            <w:tcW w:w="1192" w:type="dxa"/>
            <w:shd w:val="clear" w:color="auto" w:fill="D9D9D9"/>
            <w:vAlign w:val="center"/>
          </w:tcPr>
          <w:p w14:paraId="16FEE4C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140</w:t>
            </w:r>
          </w:p>
        </w:tc>
        <w:tc>
          <w:tcPr>
            <w:tcW w:w="1089" w:type="dxa"/>
            <w:shd w:val="clear" w:color="auto" w:fill="D9D9D9"/>
            <w:vAlign w:val="center"/>
          </w:tcPr>
          <w:p w14:paraId="4B9BFF2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.005</w:t>
            </w:r>
          </w:p>
          <w:p w14:paraId="3A97AED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</w:tc>
        <w:tc>
          <w:tcPr>
            <w:tcW w:w="1096" w:type="dxa"/>
            <w:shd w:val="clear" w:color="auto" w:fill="D9D9D9"/>
            <w:vAlign w:val="center"/>
          </w:tcPr>
          <w:p w14:paraId="681A5E3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  <w:p w14:paraId="569E53F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.009</w:t>
            </w:r>
          </w:p>
        </w:tc>
      </w:tr>
      <w:tr w:rsidR="005D16AB" w:rsidRPr="00FF7052" w14:paraId="3E3FFF11" w14:textId="77777777" w:rsidTr="00B22D6F">
        <w:trPr>
          <w:jc w:val="center"/>
        </w:trPr>
        <w:tc>
          <w:tcPr>
            <w:tcW w:w="392" w:type="dxa"/>
            <w:vMerge/>
          </w:tcPr>
          <w:p w14:paraId="249B8AE6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4" w:type="dxa"/>
            <w:tcBorders>
              <w:bottom w:val="single" w:sz="4" w:space="0" w:color="000000"/>
            </w:tcBorders>
            <w:vAlign w:val="center"/>
          </w:tcPr>
          <w:p w14:paraId="7E2C715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280000 except 286700</w:t>
            </w:r>
          </w:p>
        </w:tc>
        <w:tc>
          <w:tcPr>
            <w:tcW w:w="1097" w:type="dxa"/>
            <w:tcBorders>
              <w:bottom w:val="single" w:sz="4" w:space="0" w:color="000000"/>
            </w:tcBorders>
            <w:vAlign w:val="center"/>
          </w:tcPr>
          <w:p w14:paraId="0A061ED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V 48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  <w:vAlign w:val="center"/>
          </w:tcPr>
          <w:p w14:paraId="27DA8D3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.010</w:t>
            </w:r>
          </w:p>
          <w:p w14:paraId="0667CEF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.014</w:t>
            </w:r>
          </w:p>
        </w:tc>
        <w:tc>
          <w:tcPr>
            <w:tcW w:w="1101" w:type="dxa"/>
            <w:tcBorders>
              <w:bottom w:val="single" w:sz="4" w:space="0" w:color="000000"/>
            </w:tcBorders>
            <w:vAlign w:val="center"/>
          </w:tcPr>
          <w:p w14:paraId="577BDA1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65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  <w:vAlign w:val="center"/>
          </w:tcPr>
          <w:p w14:paraId="456A373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185</w:t>
            </w:r>
          </w:p>
        </w:tc>
        <w:tc>
          <w:tcPr>
            <w:tcW w:w="1087" w:type="dxa"/>
            <w:tcBorders>
              <w:bottom w:val="single" w:sz="4" w:space="0" w:color="000000"/>
            </w:tcBorders>
            <w:vAlign w:val="center"/>
          </w:tcPr>
          <w:p w14:paraId="16D5F04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Sec. 9 Table 4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vAlign w:val="center"/>
          </w:tcPr>
          <w:p w14:paraId="2870D5A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140Δ</w:t>
            </w:r>
          </w:p>
          <w:p w14:paraId="0BC2128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200Δ</w:t>
            </w:r>
          </w:p>
        </w:tc>
        <w:tc>
          <w:tcPr>
            <w:tcW w:w="1089" w:type="dxa"/>
            <w:tcBorders>
              <w:bottom w:val="single" w:sz="4" w:space="0" w:color="000000"/>
            </w:tcBorders>
            <w:vAlign w:val="center"/>
          </w:tcPr>
          <w:p w14:paraId="2F4EC11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.005</w:t>
            </w:r>
          </w:p>
          <w:p w14:paraId="7B5200E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</w:tc>
        <w:tc>
          <w:tcPr>
            <w:tcW w:w="1096" w:type="dxa"/>
            <w:tcBorders>
              <w:bottom w:val="single" w:sz="4" w:space="0" w:color="000000"/>
            </w:tcBorders>
            <w:vAlign w:val="center"/>
          </w:tcPr>
          <w:p w14:paraId="13F928D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  <w:p w14:paraId="58A1477A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.009</w:t>
            </w:r>
          </w:p>
        </w:tc>
      </w:tr>
      <w:tr w:rsidR="00B22D6F" w:rsidRPr="00FF7052" w14:paraId="7DED2863" w14:textId="77777777" w:rsidTr="00B22D6F">
        <w:trPr>
          <w:jc w:val="center"/>
        </w:trPr>
        <w:tc>
          <w:tcPr>
            <w:tcW w:w="392" w:type="dxa"/>
            <w:vMerge/>
          </w:tcPr>
          <w:p w14:paraId="382910A9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4" w:type="dxa"/>
            <w:shd w:val="clear" w:color="auto" w:fill="D9D9D9"/>
            <w:vAlign w:val="center"/>
          </w:tcPr>
          <w:p w14:paraId="1A70E2F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286700</w:t>
            </w:r>
          </w:p>
        </w:tc>
        <w:tc>
          <w:tcPr>
            <w:tcW w:w="1097" w:type="dxa"/>
            <w:shd w:val="clear" w:color="auto" w:fill="D9D9D9"/>
            <w:vAlign w:val="center"/>
          </w:tcPr>
          <w:p w14:paraId="77BEC5D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V 48</w:t>
            </w:r>
          </w:p>
        </w:tc>
        <w:tc>
          <w:tcPr>
            <w:tcW w:w="1160" w:type="dxa"/>
            <w:shd w:val="clear" w:color="auto" w:fill="D9D9D9"/>
            <w:vAlign w:val="center"/>
          </w:tcPr>
          <w:p w14:paraId="6CB97D5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.010</w:t>
            </w:r>
          </w:p>
          <w:p w14:paraId="230B16C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.014</w:t>
            </w:r>
          </w:p>
        </w:tc>
        <w:tc>
          <w:tcPr>
            <w:tcW w:w="1101" w:type="dxa"/>
            <w:shd w:val="clear" w:color="auto" w:fill="D9D9D9"/>
            <w:vAlign w:val="center"/>
          </w:tcPr>
          <w:p w14:paraId="7B74A5FA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65</w:t>
            </w:r>
          </w:p>
        </w:tc>
        <w:tc>
          <w:tcPr>
            <w:tcW w:w="1098" w:type="dxa"/>
            <w:shd w:val="clear" w:color="auto" w:fill="D9D9D9"/>
            <w:vAlign w:val="center"/>
          </w:tcPr>
          <w:p w14:paraId="45106D0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185</w:t>
            </w:r>
          </w:p>
        </w:tc>
        <w:tc>
          <w:tcPr>
            <w:tcW w:w="1087" w:type="dxa"/>
            <w:shd w:val="clear" w:color="auto" w:fill="D9D9D9"/>
            <w:vAlign w:val="center"/>
          </w:tcPr>
          <w:p w14:paraId="2234175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Sec. 9 Table 4</w:t>
            </w:r>
          </w:p>
        </w:tc>
        <w:tc>
          <w:tcPr>
            <w:tcW w:w="1192" w:type="dxa"/>
            <w:shd w:val="clear" w:color="auto" w:fill="D9D9D9"/>
            <w:vAlign w:val="center"/>
          </w:tcPr>
          <w:p w14:paraId="43701E0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140Δ</w:t>
            </w:r>
          </w:p>
          <w:p w14:paraId="3F3BC516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200Δ</w:t>
            </w:r>
          </w:p>
        </w:tc>
        <w:tc>
          <w:tcPr>
            <w:tcW w:w="1089" w:type="dxa"/>
            <w:shd w:val="clear" w:color="auto" w:fill="D9D9D9"/>
            <w:vAlign w:val="center"/>
          </w:tcPr>
          <w:p w14:paraId="7304A3B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.004</w:t>
            </w:r>
          </w:p>
          <w:p w14:paraId="1409DC0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.006</w:t>
            </w:r>
          </w:p>
        </w:tc>
        <w:tc>
          <w:tcPr>
            <w:tcW w:w="1096" w:type="dxa"/>
            <w:shd w:val="clear" w:color="auto" w:fill="D9D9D9"/>
            <w:vAlign w:val="center"/>
          </w:tcPr>
          <w:p w14:paraId="594AE11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  <w:p w14:paraId="28A931E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.009</w:t>
            </w:r>
          </w:p>
        </w:tc>
      </w:tr>
      <w:tr w:rsidR="005D16AB" w:rsidRPr="00FF7052" w14:paraId="194E4419" w14:textId="77777777" w:rsidTr="00B22D6F">
        <w:trPr>
          <w:jc w:val="center"/>
        </w:trPr>
        <w:tc>
          <w:tcPr>
            <w:tcW w:w="392" w:type="dxa"/>
            <w:vMerge w:val="restart"/>
          </w:tcPr>
          <w:p w14:paraId="0E334F43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C</w:t>
            </w:r>
          </w:p>
          <w:p w14:paraId="61746307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A</w:t>
            </w:r>
          </w:p>
          <w:p w14:paraId="4907EB65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S</w:t>
            </w:r>
          </w:p>
          <w:p w14:paraId="4FDE5217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T</w:t>
            </w:r>
          </w:p>
          <w:p w14:paraId="1F001260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60CDB46E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I</w:t>
            </w:r>
          </w:p>
          <w:p w14:paraId="4E8FCBB5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R</w:t>
            </w:r>
          </w:p>
          <w:p w14:paraId="7D86C03B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O</w:t>
            </w:r>
          </w:p>
          <w:p w14:paraId="3589A3B3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704" w:type="dxa"/>
            <w:tcBorders>
              <w:bottom w:val="single" w:sz="4" w:space="0" w:color="000000"/>
            </w:tcBorders>
            <w:vAlign w:val="center"/>
          </w:tcPr>
          <w:p w14:paraId="7C59E51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230000</w:t>
            </w:r>
          </w:p>
        </w:tc>
        <w:tc>
          <w:tcPr>
            <w:tcW w:w="1097" w:type="dxa"/>
            <w:tcBorders>
              <w:bottom w:val="single" w:sz="4" w:space="0" w:color="000000"/>
            </w:tcBorders>
            <w:vAlign w:val="center"/>
          </w:tcPr>
          <w:p w14:paraId="1FB58B4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H 64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  <w:vAlign w:val="center"/>
          </w:tcPr>
          <w:p w14:paraId="12ABFA9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.010</w:t>
            </w:r>
          </w:p>
          <w:p w14:paraId="6AB8E1E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.014</w:t>
            </w:r>
          </w:p>
        </w:tc>
        <w:tc>
          <w:tcPr>
            <w:tcW w:w="1101" w:type="dxa"/>
            <w:tcBorders>
              <w:bottom w:val="single" w:sz="4" w:space="0" w:color="000000"/>
            </w:tcBorders>
            <w:vAlign w:val="center"/>
          </w:tcPr>
          <w:p w14:paraId="51BFF2A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145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  <w:vAlign w:val="center"/>
          </w:tcPr>
          <w:p w14:paraId="4BCBC07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190</w:t>
            </w:r>
          </w:p>
        </w:tc>
        <w:tc>
          <w:tcPr>
            <w:tcW w:w="1087" w:type="dxa"/>
            <w:tcBorders>
              <w:bottom w:val="single" w:sz="4" w:space="0" w:color="000000"/>
            </w:tcBorders>
            <w:vAlign w:val="center"/>
          </w:tcPr>
          <w:p w14:paraId="62A25A2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190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vAlign w:val="center"/>
          </w:tcPr>
          <w:p w14:paraId="0968B53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90 mag.</w:t>
            </w:r>
          </w:p>
          <w:p w14:paraId="10FC401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190 PTO</w:t>
            </w:r>
          </w:p>
        </w:tc>
        <w:tc>
          <w:tcPr>
            <w:tcW w:w="1089" w:type="dxa"/>
            <w:tcBorders>
              <w:bottom w:val="single" w:sz="4" w:space="0" w:color="000000"/>
            </w:tcBorders>
            <w:vAlign w:val="center"/>
          </w:tcPr>
          <w:p w14:paraId="3834898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  <w:p w14:paraId="528CD696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.009</w:t>
            </w:r>
          </w:p>
        </w:tc>
        <w:tc>
          <w:tcPr>
            <w:tcW w:w="1096" w:type="dxa"/>
            <w:tcBorders>
              <w:bottom w:val="single" w:sz="4" w:space="0" w:color="000000"/>
            </w:tcBorders>
            <w:vAlign w:val="center"/>
          </w:tcPr>
          <w:p w14:paraId="00110A7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.017</w:t>
            </w:r>
          </w:p>
          <w:p w14:paraId="28CB462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.019</w:t>
            </w:r>
          </w:p>
        </w:tc>
      </w:tr>
      <w:tr w:rsidR="00B22D6F" w:rsidRPr="00FF7052" w14:paraId="3B0CA8A4" w14:textId="77777777" w:rsidTr="00B22D6F">
        <w:trPr>
          <w:jc w:val="center"/>
        </w:trPr>
        <w:tc>
          <w:tcPr>
            <w:tcW w:w="392" w:type="dxa"/>
            <w:vMerge/>
          </w:tcPr>
          <w:p w14:paraId="6A97279B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  <w:shd w:val="clear" w:color="auto" w:fill="D9D9D9"/>
            <w:vAlign w:val="center"/>
          </w:tcPr>
          <w:p w14:paraId="43D74BD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240000</w:t>
            </w:r>
          </w:p>
        </w:tc>
        <w:tc>
          <w:tcPr>
            <w:tcW w:w="1097" w:type="dxa"/>
            <w:shd w:val="clear" w:color="auto" w:fill="D9D9D9"/>
            <w:vAlign w:val="center"/>
          </w:tcPr>
          <w:p w14:paraId="3584309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H 64</w:t>
            </w:r>
          </w:p>
        </w:tc>
        <w:tc>
          <w:tcPr>
            <w:tcW w:w="1160" w:type="dxa"/>
            <w:shd w:val="clear" w:color="auto" w:fill="D9D9D9"/>
            <w:vAlign w:val="center"/>
          </w:tcPr>
          <w:p w14:paraId="2B4A173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.010</w:t>
            </w:r>
          </w:p>
          <w:p w14:paraId="546A199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.014</w:t>
            </w:r>
          </w:p>
        </w:tc>
        <w:tc>
          <w:tcPr>
            <w:tcW w:w="1101" w:type="dxa"/>
            <w:shd w:val="clear" w:color="auto" w:fill="D9D9D9"/>
            <w:vAlign w:val="center"/>
          </w:tcPr>
          <w:p w14:paraId="05655416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145</w:t>
            </w:r>
          </w:p>
        </w:tc>
        <w:tc>
          <w:tcPr>
            <w:tcW w:w="1098" w:type="dxa"/>
            <w:shd w:val="clear" w:color="auto" w:fill="D9D9D9"/>
            <w:vAlign w:val="center"/>
          </w:tcPr>
          <w:p w14:paraId="1B577E6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190</w:t>
            </w:r>
          </w:p>
        </w:tc>
        <w:tc>
          <w:tcPr>
            <w:tcW w:w="1087" w:type="dxa"/>
            <w:shd w:val="clear" w:color="auto" w:fill="D9D9D9"/>
            <w:vAlign w:val="center"/>
          </w:tcPr>
          <w:p w14:paraId="0697ED1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190</w:t>
            </w:r>
          </w:p>
        </w:tc>
        <w:tc>
          <w:tcPr>
            <w:tcW w:w="1192" w:type="dxa"/>
            <w:shd w:val="clear" w:color="auto" w:fill="D9D9D9"/>
            <w:vAlign w:val="center"/>
          </w:tcPr>
          <w:p w14:paraId="0D6E3D8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90 mag.</w:t>
            </w:r>
          </w:p>
          <w:p w14:paraId="593B3F2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190 PTO</w:t>
            </w:r>
          </w:p>
        </w:tc>
        <w:tc>
          <w:tcPr>
            <w:tcW w:w="1089" w:type="dxa"/>
            <w:shd w:val="clear" w:color="auto" w:fill="D9D9D9"/>
            <w:vAlign w:val="center"/>
          </w:tcPr>
          <w:p w14:paraId="50F2B69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  <w:p w14:paraId="0A53057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.009</w:t>
            </w:r>
          </w:p>
        </w:tc>
        <w:tc>
          <w:tcPr>
            <w:tcW w:w="1096" w:type="dxa"/>
            <w:shd w:val="clear" w:color="auto" w:fill="D9D9D9"/>
            <w:vAlign w:val="center"/>
          </w:tcPr>
          <w:p w14:paraId="2E055476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.017</w:t>
            </w:r>
          </w:p>
          <w:p w14:paraId="1D860F7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.019</w:t>
            </w:r>
          </w:p>
        </w:tc>
      </w:tr>
      <w:tr w:rsidR="005D16AB" w:rsidRPr="00FF7052" w14:paraId="200B3B26" w14:textId="77777777" w:rsidTr="00B22D6F">
        <w:trPr>
          <w:jc w:val="center"/>
        </w:trPr>
        <w:tc>
          <w:tcPr>
            <w:tcW w:w="392" w:type="dxa"/>
            <w:vMerge/>
          </w:tcPr>
          <w:p w14:paraId="6FAE75F0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  <w:tcBorders>
              <w:bottom w:val="single" w:sz="4" w:space="0" w:color="000000"/>
            </w:tcBorders>
            <w:vAlign w:val="center"/>
          </w:tcPr>
          <w:p w14:paraId="12EF7AA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300000</w:t>
            </w:r>
          </w:p>
        </w:tc>
        <w:tc>
          <w:tcPr>
            <w:tcW w:w="1097" w:type="dxa"/>
            <w:tcBorders>
              <w:bottom w:val="single" w:sz="4" w:space="0" w:color="000000"/>
            </w:tcBorders>
            <w:vAlign w:val="center"/>
          </w:tcPr>
          <w:p w14:paraId="0840A23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H 64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  <w:vAlign w:val="center"/>
          </w:tcPr>
          <w:p w14:paraId="329B2FF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.010</w:t>
            </w:r>
          </w:p>
          <w:p w14:paraId="068C858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.014</w:t>
            </w:r>
          </w:p>
        </w:tc>
        <w:tc>
          <w:tcPr>
            <w:tcW w:w="1101" w:type="dxa"/>
            <w:tcBorders>
              <w:bottom w:val="single" w:sz="4" w:space="0" w:color="000000"/>
            </w:tcBorders>
            <w:vAlign w:val="center"/>
          </w:tcPr>
          <w:p w14:paraId="57EB619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145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  <w:vAlign w:val="center"/>
          </w:tcPr>
          <w:p w14:paraId="7C0C882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190</w:t>
            </w:r>
          </w:p>
        </w:tc>
        <w:tc>
          <w:tcPr>
            <w:tcW w:w="1087" w:type="dxa"/>
            <w:tcBorders>
              <w:bottom w:val="single" w:sz="4" w:space="0" w:color="000000"/>
            </w:tcBorders>
            <w:vAlign w:val="center"/>
          </w:tcPr>
          <w:p w14:paraId="07CFD18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190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vAlign w:val="center"/>
          </w:tcPr>
          <w:p w14:paraId="4AA6ED7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90 mag.</w:t>
            </w:r>
          </w:p>
          <w:p w14:paraId="00F0762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190 PTO</w:t>
            </w:r>
          </w:p>
        </w:tc>
        <w:tc>
          <w:tcPr>
            <w:tcW w:w="1089" w:type="dxa"/>
            <w:tcBorders>
              <w:bottom w:val="single" w:sz="4" w:space="0" w:color="000000"/>
            </w:tcBorders>
            <w:vAlign w:val="center"/>
          </w:tcPr>
          <w:p w14:paraId="23F2599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  <w:p w14:paraId="2362D28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.009</w:t>
            </w:r>
          </w:p>
        </w:tc>
        <w:tc>
          <w:tcPr>
            <w:tcW w:w="1096" w:type="dxa"/>
            <w:tcBorders>
              <w:bottom w:val="single" w:sz="4" w:space="0" w:color="000000"/>
            </w:tcBorders>
            <w:vAlign w:val="center"/>
          </w:tcPr>
          <w:p w14:paraId="2132D1D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.017</w:t>
            </w:r>
          </w:p>
          <w:p w14:paraId="35A8993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.019</w:t>
            </w:r>
          </w:p>
        </w:tc>
      </w:tr>
      <w:tr w:rsidR="00B22D6F" w:rsidRPr="00FF7052" w14:paraId="558FEB6F" w14:textId="77777777" w:rsidTr="00B22D6F">
        <w:trPr>
          <w:jc w:val="center"/>
        </w:trPr>
        <w:tc>
          <w:tcPr>
            <w:tcW w:w="392" w:type="dxa"/>
            <w:vMerge/>
          </w:tcPr>
          <w:p w14:paraId="69E8E057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4" w:type="dxa"/>
            <w:shd w:val="clear" w:color="auto" w:fill="D9D9D9"/>
            <w:vAlign w:val="center"/>
          </w:tcPr>
          <w:p w14:paraId="25F36B0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320000</w:t>
            </w:r>
          </w:p>
        </w:tc>
        <w:tc>
          <w:tcPr>
            <w:tcW w:w="1097" w:type="dxa"/>
            <w:shd w:val="clear" w:color="auto" w:fill="D9D9D9"/>
            <w:vAlign w:val="center"/>
          </w:tcPr>
          <w:p w14:paraId="065CF9C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H 64</w:t>
            </w:r>
          </w:p>
        </w:tc>
        <w:tc>
          <w:tcPr>
            <w:tcW w:w="1160" w:type="dxa"/>
            <w:shd w:val="clear" w:color="auto" w:fill="D9D9D9"/>
            <w:vAlign w:val="center"/>
          </w:tcPr>
          <w:p w14:paraId="37E811A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.010</w:t>
            </w:r>
          </w:p>
          <w:p w14:paraId="5CFA07E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.014</w:t>
            </w:r>
          </w:p>
        </w:tc>
        <w:tc>
          <w:tcPr>
            <w:tcW w:w="1101" w:type="dxa"/>
            <w:shd w:val="clear" w:color="auto" w:fill="D9D9D9"/>
            <w:vAlign w:val="center"/>
          </w:tcPr>
          <w:p w14:paraId="7F0D6F9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145</w:t>
            </w:r>
          </w:p>
        </w:tc>
        <w:tc>
          <w:tcPr>
            <w:tcW w:w="1098" w:type="dxa"/>
            <w:shd w:val="clear" w:color="auto" w:fill="D9D9D9"/>
            <w:vAlign w:val="center"/>
          </w:tcPr>
          <w:p w14:paraId="417F1C2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190</w:t>
            </w:r>
          </w:p>
        </w:tc>
        <w:tc>
          <w:tcPr>
            <w:tcW w:w="1087" w:type="dxa"/>
            <w:shd w:val="clear" w:color="auto" w:fill="D9D9D9"/>
            <w:vAlign w:val="center"/>
          </w:tcPr>
          <w:p w14:paraId="4467901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190</w:t>
            </w:r>
          </w:p>
        </w:tc>
        <w:tc>
          <w:tcPr>
            <w:tcW w:w="1192" w:type="dxa"/>
            <w:shd w:val="clear" w:color="auto" w:fill="D9D9D9"/>
            <w:vAlign w:val="center"/>
          </w:tcPr>
          <w:p w14:paraId="540F4AE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90 mag.</w:t>
            </w:r>
          </w:p>
          <w:p w14:paraId="69B9282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190 PTO</w:t>
            </w:r>
          </w:p>
        </w:tc>
        <w:tc>
          <w:tcPr>
            <w:tcW w:w="1089" w:type="dxa"/>
            <w:shd w:val="clear" w:color="auto" w:fill="D9D9D9"/>
            <w:vAlign w:val="center"/>
          </w:tcPr>
          <w:p w14:paraId="7F464EC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.007</w:t>
            </w:r>
          </w:p>
          <w:p w14:paraId="47486C9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.009</w:t>
            </w:r>
          </w:p>
        </w:tc>
        <w:tc>
          <w:tcPr>
            <w:tcW w:w="1096" w:type="dxa"/>
            <w:shd w:val="clear" w:color="auto" w:fill="D9D9D9"/>
            <w:vAlign w:val="center"/>
          </w:tcPr>
          <w:p w14:paraId="407A263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.017</w:t>
            </w:r>
          </w:p>
          <w:p w14:paraId="291995A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.019</w:t>
            </w:r>
          </w:p>
        </w:tc>
      </w:tr>
    </w:tbl>
    <w:p w14:paraId="0D47D625" w14:textId="77777777" w:rsidR="005D16AB" w:rsidRDefault="005D16AB" w:rsidP="005D16AB">
      <w:pPr>
        <w:spacing w:after="0"/>
        <w:rPr>
          <w:rFonts w:ascii="Times New Roman" w:hAnsi="Times New Roman"/>
          <w:sz w:val="18"/>
          <w:szCs w:val="18"/>
        </w:rPr>
      </w:pPr>
    </w:p>
    <w:p w14:paraId="17EF1499" w14:textId="77777777" w:rsidR="005D16AB" w:rsidRDefault="005D16AB" w:rsidP="005D16AB">
      <w:pPr>
        <w:spacing w:after="0"/>
        <w:rPr>
          <w:sz w:val="18"/>
          <w:szCs w:val="18"/>
        </w:rPr>
      </w:pPr>
      <w:r w:rsidRPr="008243F5">
        <w:rPr>
          <w:rFonts w:ascii="Times New Roman" w:hAnsi="Times New Roman"/>
          <w:sz w:val="18"/>
          <w:szCs w:val="18"/>
        </w:rPr>
        <w:t>■</w:t>
      </w:r>
      <w:r w:rsidRPr="008243F5">
        <w:rPr>
          <w:sz w:val="18"/>
          <w:szCs w:val="18"/>
        </w:rPr>
        <w:t xml:space="preserve"> H for Horizontal Crankshaft &amp; V for Vertical Crankshaft, </w:t>
      </w:r>
      <w:r w:rsidRPr="008243F5">
        <w:rPr>
          <w:sz w:val="18"/>
          <w:szCs w:val="18"/>
        </w:rPr>
        <w:sym w:font="Symbol" w:char="F0A8"/>
      </w:r>
      <w:r w:rsidRPr="008243F5">
        <w:rPr>
          <w:sz w:val="18"/>
          <w:szCs w:val="18"/>
        </w:rPr>
        <w:t xml:space="preserve"> Governed Idle, See Sec. 5 for adjustment procedures, </w:t>
      </w:r>
      <w:r>
        <w:rPr>
          <w:sz w:val="18"/>
          <w:szCs w:val="18"/>
        </w:rPr>
        <w:t xml:space="preserve">* Right Angle Drive 21 Fl. </w:t>
      </w:r>
      <w:proofErr w:type="spellStart"/>
      <w:r>
        <w:rPr>
          <w:sz w:val="18"/>
          <w:szCs w:val="18"/>
        </w:rPr>
        <w:t>Ozs</w:t>
      </w:r>
      <w:proofErr w:type="spellEnd"/>
      <w:r>
        <w:rPr>
          <w:sz w:val="18"/>
          <w:szCs w:val="18"/>
        </w:rPr>
        <w:t>.</w:t>
      </w:r>
    </w:p>
    <w:p w14:paraId="49F5EC2D" w14:textId="77777777" w:rsidR="005D16AB" w:rsidRPr="008243F5" w:rsidRDefault="005D16AB" w:rsidP="005D16AB">
      <w:pPr>
        <w:spacing w:after="0"/>
        <w:rPr>
          <w:sz w:val="18"/>
          <w:szCs w:val="18"/>
        </w:rPr>
      </w:pPr>
      <w:r>
        <w:rPr>
          <w:sz w:val="18"/>
          <w:szCs w:val="18"/>
        </w:rPr>
        <w:t>Δ See Section 11, TABLE NO. 5</w:t>
      </w:r>
    </w:p>
    <w:p w14:paraId="7A7255D5" w14:textId="77777777" w:rsidR="005D16AB" w:rsidRDefault="005D16AB" w:rsidP="005D16AB"/>
    <w:p w14:paraId="0F53C444" w14:textId="77777777" w:rsidR="005D16AB" w:rsidRPr="00B22D6F" w:rsidRDefault="005D16AB" w:rsidP="00B22D6F">
      <w:pPr>
        <w:spacing w:after="0"/>
        <w:jc w:val="center"/>
        <w:rPr>
          <w:b/>
          <w:sz w:val="24"/>
          <w:szCs w:val="24"/>
        </w:rPr>
      </w:pPr>
      <w:r w:rsidRPr="00B22D6F">
        <w:rPr>
          <w:b/>
          <w:sz w:val="24"/>
          <w:szCs w:val="24"/>
        </w:rPr>
        <w:t>(Use with questions 17 through 30)</w:t>
      </w:r>
    </w:p>
    <w:p w14:paraId="1B9D3029" w14:textId="77777777" w:rsidR="005D16AB" w:rsidRPr="00B22D6F" w:rsidRDefault="005D16AB" w:rsidP="005D16AB">
      <w:pPr>
        <w:spacing w:after="0"/>
        <w:jc w:val="center"/>
        <w:rPr>
          <w:b/>
          <w:sz w:val="28"/>
          <w:szCs w:val="28"/>
        </w:rPr>
      </w:pPr>
      <w:r w:rsidRPr="00B22D6F">
        <w:rPr>
          <w:b/>
          <w:sz w:val="28"/>
          <w:szCs w:val="28"/>
        </w:rPr>
        <w:t>BRIGGS AND STRATTON SPECIFICATIONS</w:t>
      </w:r>
    </w:p>
    <w:p w14:paraId="784D44FF" w14:textId="77777777" w:rsidR="005D16AB" w:rsidRPr="00B22D6F" w:rsidRDefault="005D16AB" w:rsidP="005D16AB">
      <w:pPr>
        <w:spacing w:after="0"/>
        <w:jc w:val="center"/>
        <w:rPr>
          <w:b/>
        </w:rPr>
      </w:pPr>
      <w:r w:rsidRPr="00B22D6F">
        <w:rPr>
          <w:b/>
        </w:rPr>
        <w:t>COMMON SPECIFICATIONS FOR ALL SINGLE CYLINDER “L” HEAD ENGINE MODLES (page 2)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1130"/>
        <w:gridCol w:w="1121"/>
        <w:gridCol w:w="940"/>
        <w:gridCol w:w="1121"/>
        <w:gridCol w:w="1086"/>
        <w:gridCol w:w="1063"/>
        <w:gridCol w:w="914"/>
        <w:gridCol w:w="1285"/>
        <w:gridCol w:w="1018"/>
      </w:tblGrid>
      <w:tr w:rsidR="005D16AB" w:rsidRPr="00FF7052" w14:paraId="5694CE97" w14:textId="77777777" w:rsidTr="00B22D6F">
        <w:trPr>
          <w:jc w:val="center"/>
        </w:trPr>
        <w:tc>
          <w:tcPr>
            <w:tcW w:w="391" w:type="dxa"/>
            <w:vMerge w:val="restart"/>
          </w:tcPr>
          <w:p w14:paraId="475CDC01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  <w:vAlign w:val="center"/>
          </w:tcPr>
          <w:p w14:paraId="5070E57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BASIC</w:t>
            </w:r>
          </w:p>
          <w:p w14:paraId="161FA43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 xml:space="preserve">MODEL </w:t>
            </w:r>
          </w:p>
          <w:p w14:paraId="56EB2B8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SERIES</w:t>
            </w:r>
          </w:p>
        </w:tc>
        <w:tc>
          <w:tcPr>
            <w:tcW w:w="1121" w:type="dxa"/>
            <w:vMerge w:val="restart"/>
            <w:vAlign w:val="center"/>
          </w:tcPr>
          <w:p w14:paraId="16F2465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STANDARD</w:t>
            </w:r>
          </w:p>
          <w:p w14:paraId="678259F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CYLINDER BORE</w:t>
            </w:r>
          </w:p>
          <w:p w14:paraId="0EC14B9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INCHES</w:t>
            </w:r>
          </w:p>
        </w:tc>
        <w:tc>
          <w:tcPr>
            <w:tcW w:w="7802" w:type="dxa"/>
            <w:gridSpan w:val="7"/>
            <w:vAlign w:val="center"/>
          </w:tcPr>
          <w:p w14:paraId="287CCB6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CRANKSHAFT</w:t>
            </w:r>
          </w:p>
        </w:tc>
      </w:tr>
      <w:tr w:rsidR="005D16AB" w:rsidRPr="00FF7052" w14:paraId="67292876" w14:textId="77777777" w:rsidTr="00B22D6F">
        <w:trPr>
          <w:trHeight w:val="270"/>
          <w:jc w:val="center"/>
        </w:trPr>
        <w:tc>
          <w:tcPr>
            <w:tcW w:w="391" w:type="dxa"/>
            <w:vMerge/>
          </w:tcPr>
          <w:p w14:paraId="25C66753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4776A74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vAlign w:val="center"/>
          </w:tcPr>
          <w:p w14:paraId="2DFC3D9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vMerge w:val="restart"/>
            <w:vAlign w:val="center"/>
          </w:tcPr>
          <w:p w14:paraId="40D47C5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STROKE</w:t>
            </w:r>
          </w:p>
          <w:p w14:paraId="32B1DF7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INCHES</w:t>
            </w:r>
          </w:p>
        </w:tc>
        <w:tc>
          <w:tcPr>
            <w:tcW w:w="1121" w:type="dxa"/>
            <w:vMerge w:val="restart"/>
            <w:vAlign w:val="center"/>
          </w:tcPr>
          <w:p w14:paraId="6CD64F8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STANDARD</w:t>
            </w:r>
          </w:p>
          <w:p w14:paraId="74B63846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CRANKPIN</w:t>
            </w:r>
          </w:p>
          <w:p w14:paraId="0D99B8D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JOURNAL</w:t>
            </w:r>
          </w:p>
          <w:p w14:paraId="5D55AB4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INCHES</w:t>
            </w:r>
          </w:p>
        </w:tc>
        <w:tc>
          <w:tcPr>
            <w:tcW w:w="3265" w:type="dxa"/>
            <w:gridSpan w:val="3"/>
            <w:tcBorders>
              <w:bottom w:val="single" w:sz="4" w:space="0" w:color="000000"/>
            </w:tcBorders>
            <w:vAlign w:val="center"/>
          </w:tcPr>
          <w:p w14:paraId="3A97ECE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JOURNAL REJECT SIZES INCHES</w:t>
            </w:r>
          </w:p>
        </w:tc>
        <w:tc>
          <w:tcPr>
            <w:tcW w:w="2343" w:type="dxa"/>
            <w:gridSpan w:val="2"/>
            <w:vAlign w:val="center"/>
          </w:tcPr>
          <w:p w14:paraId="716913CA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END PLAY</w:t>
            </w:r>
          </w:p>
        </w:tc>
      </w:tr>
      <w:tr w:rsidR="005D16AB" w:rsidRPr="00FF7052" w14:paraId="1BA3B054" w14:textId="77777777" w:rsidTr="00B22D6F">
        <w:trPr>
          <w:trHeight w:val="270"/>
          <w:jc w:val="center"/>
        </w:trPr>
        <w:tc>
          <w:tcPr>
            <w:tcW w:w="391" w:type="dxa"/>
            <w:vMerge/>
          </w:tcPr>
          <w:p w14:paraId="31022F47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6" w:type="dxa"/>
            <w:vMerge/>
            <w:tcBorders>
              <w:bottom w:val="single" w:sz="4" w:space="0" w:color="000000"/>
            </w:tcBorders>
            <w:vAlign w:val="center"/>
          </w:tcPr>
          <w:p w14:paraId="3BDC8CA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bottom w:val="single" w:sz="4" w:space="0" w:color="000000"/>
            </w:tcBorders>
            <w:vAlign w:val="center"/>
          </w:tcPr>
          <w:p w14:paraId="170D0F6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3" w:type="dxa"/>
            <w:vMerge/>
            <w:tcBorders>
              <w:bottom w:val="single" w:sz="4" w:space="0" w:color="000000"/>
            </w:tcBorders>
            <w:vAlign w:val="center"/>
          </w:tcPr>
          <w:p w14:paraId="6B13C9D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bottom w:val="single" w:sz="4" w:space="0" w:color="000000"/>
            </w:tcBorders>
            <w:vAlign w:val="center"/>
          </w:tcPr>
          <w:p w14:paraId="7134040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bottom w:val="single" w:sz="4" w:space="0" w:color="000000"/>
            </w:tcBorders>
            <w:vAlign w:val="center"/>
          </w:tcPr>
          <w:p w14:paraId="738AFA7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MAGNETO</w:t>
            </w:r>
          </w:p>
        </w:tc>
        <w:tc>
          <w:tcPr>
            <w:tcW w:w="1063" w:type="dxa"/>
            <w:tcBorders>
              <w:bottom w:val="single" w:sz="4" w:space="0" w:color="000000"/>
            </w:tcBorders>
            <w:vAlign w:val="center"/>
          </w:tcPr>
          <w:p w14:paraId="35B7D8E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CRANKPIN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  <w:vAlign w:val="center"/>
          </w:tcPr>
          <w:p w14:paraId="690849B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PTO</w:t>
            </w:r>
          </w:p>
        </w:tc>
        <w:tc>
          <w:tcPr>
            <w:tcW w:w="1285" w:type="dxa"/>
            <w:tcBorders>
              <w:bottom w:val="single" w:sz="4" w:space="0" w:color="000000"/>
            </w:tcBorders>
            <w:vAlign w:val="center"/>
          </w:tcPr>
          <w:p w14:paraId="7E00D5B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HORIZONTAL</w:t>
            </w:r>
          </w:p>
          <w:p w14:paraId="0114687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INCHES</w:t>
            </w:r>
          </w:p>
        </w:tc>
        <w:tc>
          <w:tcPr>
            <w:tcW w:w="1058" w:type="dxa"/>
            <w:tcBorders>
              <w:bottom w:val="single" w:sz="4" w:space="0" w:color="000000"/>
            </w:tcBorders>
            <w:vAlign w:val="center"/>
          </w:tcPr>
          <w:p w14:paraId="06F9392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VERTICAL</w:t>
            </w:r>
          </w:p>
          <w:p w14:paraId="2211B04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INCHES</w:t>
            </w:r>
          </w:p>
        </w:tc>
      </w:tr>
      <w:tr w:rsidR="005D16AB" w:rsidRPr="00FF7052" w14:paraId="3A0F9620" w14:textId="77777777" w:rsidTr="00B22D6F">
        <w:trPr>
          <w:jc w:val="center"/>
        </w:trPr>
        <w:tc>
          <w:tcPr>
            <w:tcW w:w="391" w:type="dxa"/>
            <w:vMerge w:val="restart"/>
            <w:vAlign w:val="center"/>
          </w:tcPr>
          <w:p w14:paraId="71B04843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A</w:t>
            </w:r>
          </w:p>
          <w:p w14:paraId="12D12E50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L</w:t>
            </w:r>
          </w:p>
          <w:p w14:paraId="7DEA6795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U</w:t>
            </w:r>
          </w:p>
          <w:p w14:paraId="2494CBFF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M</w:t>
            </w:r>
          </w:p>
          <w:p w14:paraId="7B62BBB1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I</w:t>
            </w:r>
          </w:p>
          <w:p w14:paraId="15C76F23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N</w:t>
            </w:r>
          </w:p>
          <w:p w14:paraId="1EFF52AE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U</w:t>
            </w:r>
          </w:p>
          <w:p w14:paraId="4413A332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M</w:t>
            </w:r>
          </w:p>
          <w:p w14:paraId="406881A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D9D9D9"/>
            <w:vAlign w:val="center"/>
          </w:tcPr>
          <w:p w14:paraId="0443420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60000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2349F11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2.3740</w:t>
            </w:r>
          </w:p>
          <w:p w14:paraId="66B40A86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2.3750</w:t>
            </w:r>
          </w:p>
        </w:tc>
        <w:tc>
          <w:tcPr>
            <w:tcW w:w="1073" w:type="dxa"/>
            <w:shd w:val="clear" w:color="auto" w:fill="D9D9D9"/>
            <w:vAlign w:val="center"/>
          </w:tcPr>
          <w:p w14:paraId="2404B5D6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1.500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63C08F9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Not required</w:t>
            </w:r>
          </w:p>
        </w:tc>
        <w:tc>
          <w:tcPr>
            <w:tcW w:w="1086" w:type="dxa"/>
            <w:shd w:val="clear" w:color="auto" w:fill="D9D9D9"/>
            <w:vAlign w:val="center"/>
          </w:tcPr>
          <w:p w14:paraId="6D5133D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.873</w:t>
            </w:r>
          </w:p>
        </w:tc>
        <w:tc>
          <w:tcPr>
            <w:tcW w:w="1063" w:type="dxa"/>
            <w:shd w:val="clear" w:color="auto" w:fill="D9D9D9"/>
            <w:vAlign w:val="center"/>
          </w:tcPr>
          <w:p w14:paraId="5F3EFB2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.870</w:t>
            </w:r>
          </w:p>
        </w:tc>
        <w:tc>
          <w:tcPr>
            <w:tcW w:w="1116" w:type="dxa"/>
            <w:shd w:val="clear" w:color="auto" w:fill="D9D9D9"/>
            <w:vAlign w:val="center"/>
          </w:tcPr>
          <w:p w14:paraId="0E36C43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.873</w:t>
            </w:r>
          </w:p>
        </w:tc>
        <w:tc>
          <w:tcPr>
            <w:tcW w:w="1285" w:type="dxa"/>
            <w:shd w:val="clear" w:color="auto" w:fill="D9D9D9"/>
            <w:vAlign w:val="center"/>
          </w:tcPr>
          <w:p w14:paraId="6611534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41B4D5E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.008</w:t>
            </w:r>
          </w:p>
        </w:tc>
        <w:tc>
          <w:tcPr>
            <w:tcW w:w="1058" w:type="dxa"/>
            <w:shd w:val="clear" w:color="auto" w:fill="D9D9D9"/>
            <w:vAlign w:val="center"/>
          </w:tcPr>
          <w:p w14:paraId="5180176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-</w:t>
            </w:r>
          </w:p>
        </w:tc>
      </w:tr>
      <w:tr w:rsidR="005D16AB" w:rsidRPr="00FF7052" w14:paraId="3CB96B4E" w14:textId="77777777" w:rsidTr="00B22D6F">
        <w:trPr>
          <w:jc w:val="center"/>
        </w:trPr>
        <w:tc>
          <w:tcPr>
            <w:tcW w:w="391" w:type="dxa"/>
            <w:vMerge/>
          </w:tcPr>
          <w:p w14:paraId="02FF2830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000000"/>
            </w:tcBorders>
            <w:vAlign w:val="center"/>
          </w:tcPr>
          <w:p w14:paraId="11B575C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80000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  <w:vAlign w:val="center"/>
          </w:tcPr>
          <w:p w14:paraId="79734F6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2.3740</w:t>
            </w:r>
          </w:p>
          <w:p w14:paraId="57BAB8B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2.3750</w:t>
            </w:r>
          </w:p>
        </w:tc>
        <w:tc>
          <w:tcPr>
            <w:tcW w:w="1073" w:type="dxa"/>
            <w:tcBorders>
              <w:bottom w:val="single" w:sz="4" w:space="0" w:color="000000"/>
            </w:tcBorders>
            <w:vAlign w:val="center"/>
          </w:tcPr>
          <w:p w14:paraId="314C9C8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1.750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  <w:vAlign w:val="center"/>
          </w:tcPr>
          <w:p w14:paraId="631E617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.9983</w:t>
            </w:r>
          </w:p>
          <w:p w14:paraId="1F8D7AA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.9988</w:t>
            </w:r>
          </w:p>
        </w:tc>
        <w:tc>
          <w:tcPr>
            <w:tcW w:w="1086" w:type="dxa"/>
            <w:tcBorders>
              <w:bottom w:val="single" w:sz="4" w:space="0" w:color="000000"/>
            </w:tcBorders>
            <w:vAlign w:val="center"/>
          </w:tcPr>
          <w:p w14:paraId="11A6440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.873</w:t>
            </w:r>
          </w:p>
        </w:tc>
        <w:tc>
          <w:tcPr>
            <w:tcW w:w="1063" w:type="dxa"/>
            <w:tcBorders>
              <w:bottom w:val="single" w:sz="4" w:space="0" w:color="000000"/>
            </w:tcBorders>
            <w:vAlign w:val="center"/>
          </w:tcPr>
          <w:p w14:paraId="328BF28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.996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  <w:vAlign w:val="center"/>
          </w:tcPr>
          <w:p w14:paraId="3DE494F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.873</w:t>
            </w:r>
          </w:p>
        </w:tc>
        <w:tc>
          <w:tcPr>
            <w:tcW w:w="1285" w:type="dxa"/>
            <w:tcBorders>
              <w:bottom w:val="single" w:sz="4" w:space="0" w:color="000000"/>
            </w:tcBorders>
            <w:vAlign w:val="center"/>
          </w:tcPr>
          <w:p w14:paraId="053392B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2691095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.008</w:t>
            </w:r>
          </w:p>
        </w:tc>
        <w:tc>
          <w:tcPr>
            <w:tcW w:w="1058" w:type="dxa"/>
            <w:tcBorders>
              <w:bottom w:val="single" w:sz="4" w:space="0" w:color="000000"/>
            </w:tcBorders>
            <w:vAlign w:val="center"/>
          </w:tcPr>
          <w:p w14:paraId="251F4C2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-</w:t>
            </w:r>
          </w:p>
        </w:tc>
      </w:tr>
      <w:tr w:rsidR="005D16AB" w:rsidRPr="00FF7052" w14:paraId="248236E0" w14:textId="77777777" w:rsidTr="00B22D6F">
        <w:trPr>
          <w:jc w:val="center"/>
        </w:trPr>
        <w:tc>
          <w:tcPr>
            <w:tcW w:w="391" w:type="dxa"/>
            <w:vMerge/>
          </w:tcPr>
          <w:p w14:paraId="305661D5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D9D9D9"/>
            <w:vAlign w:val="center"/>
          </w:tcPr>
          <w:p w14:paraId="7CF401B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90000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37F1D0E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2.5615</w:t>
            </w:r>
          </w:p>
          <w:p w14:paraId="52E8BDA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2.5625</w:t>
            </w:r>
          </w:p>
        </w:tc>
        <w:tc>
          <w:tcPr>
            <w:tcW w:w="1073" w:type="dxa"/>
            <w:shd w:val="clear" w:color="auto" w:fill="D9D9D9"/>
            <w:vAlign w:val="center"/>
          </w:tcPr>
          <w:p w14:paraId="45C1B52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1.750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334F2CBA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.9983</w:t>
            </w:r>
          </w:p>
          <w:p w14:paraId="7F739EB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.9988</w:t>
            </w:r>
          </w:p>
        </w:tc>
        <w:tc>
          <w:tcPr>
            <w:tcW w:w="1086" w:type="dxa"/>
            <w:shd w:val="clear" w:color="auto" w:fill="D9D9D9"/>
            <w:vAlign w:val="center"/>
          </w:tcPr>
          <w:p w14:paraId="119C560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.873</w:t>
            </w:r>
          </w:p>
        </w:tc>
        <w:tc>
          <w:tcPr>
            <w:tcW w:w="1063" w:type="dxa"/>
            <w:shd w:val="clear" w:color="auto" w:fill="D9D9D9"/>
            <w:vAlign w:val="center"/>
          </w:tcPr>
          <w:p w14:paraId="359C2C8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.996</w:t>
            </w:r>
          </w:p>
        </w:tc>
        <w:tc>
          <w:tcPr>
            <w:tcW w:w="1116" w:type="dxa"/>
            <w:shd w:val="clear" w:color="auto" w:fill="D9D9D9"/>
            <w:vAlign w:val="center"/>
          </w:tcPr>
          <w:p w14:paraId="4364C11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.873</w:t>
            </w:r>
          </w:p>
        </w:tc>
        <w:tc>
          <w:tcPr>
            <w:tcW w:w="1285" w:type="dxa"/>
            <w:shd w:val="clear" w:color="auto" w:fill="D9D9D9"/>
            <w:vAlign w:val="center"/>
          </w:tcPr>
          <w:p w14:paraId="0B50298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1D5522C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.010</w:t>
            </w:r>
          </w:p>
        </w:tc>
        <w:tc>
          <w:tcPr>
            <w:tcW w:w="1058" w:type="dxa"/>
            <w:shd w:val="clear" w:color="auto" w:fill="D9D9D9"/>
            <w:vAlign w:val="center"/>
          </w:tcPr>
          <w:p w14:paraId="6623781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79C20D3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.030</w:t>
            </w:r>
          </w:p>
        </w:tc>
      </w:tr>
      <w:tr w:rsidR="005D16AB" w:rsidRPr="00FF7052" w14:paraId="45F7611D" w14:textId="77777777" w:rsidTr="00B22D6F">
        <w:trPr>
          <w:jc w:val="center"/>
        </w:trPr>
        <w:tc>
          <w:tcPr>
            <w:tcW w:w="391" w:type="dxa"/>
            <w:vMerge/>
          </w:tcPr>
          <w:p w14:paraId="327FE9E5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000000"/>
            </w:tcBorders>
            <w:vAlign w:val="center"/>
          </w:tcPr>
          <w:p w14:paraId="703CCAB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10A900, 10B900, 10C900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  <w:vAlign w:val="center"/>
          </w:tcPr>
          <w:p w14:paraId="67397DC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2.5615</w:t>
            </w:r>
          </w:p>
          <w:p w14:paraId="239A6CF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2.5625</w:t>
            </w:r>
          </w:p>
        </w:tc>
        <w:tc>
          <w:tcPr>
            <w:tcW w:w="1073" w:type="dxa"/>
            <w:tcBorders>
              <w:bottom w:val="single" w:sz="4" w:space="0" w:color="000000"/>
            </w:tcBorders>
            <w:vAlign w:val="center"/>
          </w:tcPr>
          <w:p w14:paraId="76542D3A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1.876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  <w:vAlign w:val="center"/>
          </w:tcPr>
          <w:p w14:paraId="16580BE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.8731</w:t>
            </w:r>
          </w:p>
          <w:p w14:paraId="4ACE2E5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.8739</w:t>
            </w:r>
          </w:p>
        </w:tc>
        <w:tc>
          <w:tcPr>
            <w:tcW w:w="1086" w:type="dxa"/>
            <w:tcBorders>
              <w:bottom w:val="single" w:sz="4" w:space="0" w:color="000000"/>
            </w:tcBorders>
            <w:vAlign w:val="center"/>
          </w:tcPr>
          <w:p w14:paraId="62D4454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.873</w:t>
            </w:r>
          </w:p>
        </w:tc>
        <w:tc>
          <w:tcPr>
            <w:tcW w:w="1063" w:type="dxa"/>
            <w:tcBorders>
              <w:bottom w:val="single" w:sz="4" w:space="0" w:color="000000"/>
            </w:tcBorders>
            <w:vAlign w:val="center"/>
          </w:tcPr>
          <w:p w14:paraId="04736D5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.872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  <w:vAlign w:val="center"/>
          </w:tcPr>
          <w:p w14:paraId="5B35AE2A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.873</w:t>
            </w:r>
          </w:p>
        </w:tc>
        <w:tc>
          <w:tcPr>
            <w:tcW w:w="1285" w:type="dxa"/>
            <w:tcBorders>
              <w:bottom w:val="single" w:sz="4" w:space="0" w:color="000000"/>
            </w:tcBorders>
            <w:vAlign w:val="center"/>
          </w:tcPr>
          <w:p w14:paraId="3567771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5D51AF6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.030</w:t>
            </w:r>
          </w:p>
        </w:tc>
        <w:tc>
          <w:tcPr>
            <w:tcW w:w="1058" w:type="dxa"/>
            <w:tcBorders>
              <w:bottom w:val="single" w:sz="4" w:space="0" w:color="000000"/>
            </w:tcBorders>
            <w:vAlign w:val="center"/>
          </w:tcPr>
          <w:p w14:paraId="21C23B9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3375B6E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.030</w:t>
            </w:r>
          </w:p>
        </w:tc>
      </w:tr>
      <w:tr w:rsidR="005D16AB" w:rsidRPr="00FF7052" w14:paraId="5F5D3760" w14:textId="77777777" w:rsidTr="00B22D6F">
        <w:trPr>
          <w:jc w:val="center"/>
        </w:trPr>
        <w:tc>
          <w:tcPr>
            <w:tcW w:w="391" w:type="dxa"/>
            <w:vMerge/>
          </w:tcPr>
          <w:p w14:paraId="3E556629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D9D9D9"/>
            <w:vAlign w:val="center"/>
          </w:tcPr>
          <w:p w14:paraId="6D3CF77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100200, 100900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56EDFEB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2.4990</w:t>
            </w:r>
          </w:p>
          <w:p w14:paraId="0350DFB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2.5000</w:t>
            </w:r>
          </w:p>
        </w:tc>
        <w:tc>
          <w:tcPr>
            <w:tcW w:w="1073" w:type="dxa"/>
            <w:shd w:val="clear" w:color="auto" w:fill="D9D9D9"/>
            <w:vAlign w:val="center"/>
          </w:tcPr>
          <w:p w14:paraId="50A2216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2.125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76E93F2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.9983</w:t>
            </w:r>
          </w:p>
          <w:p w14:paraId="6D294D0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.9988</w:t>
            </w:r>
          </w:p>
        </w:tc>
        <w:tc>
          <w:tcPr>
            <w:tcW w:w="1086" w:type="dxa"/>
            <w:shd w:val="clear" w:color="auto" w:fill="D9D9D9"/>
            <w:vAlign w:val="center"/>
          </w:tcPr>
          <w:p w14:paraId="647D01D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.873</w:t>
            </w:r>
          </w:p>
        </w:tc>
        <w:tc>
          <w:tcPr>
            <w:tcW w:w="1063" w:type="dxa"/>
            <w:shd w:val="clear" w:color="auto" w:fill="D9D9D9"/>
            <w:vAlign w:val="center"/>
          </w:tcPr>
          <w:p w14:paraId="2ABCC8D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.996</w:t>
            </w:r>
          </w:p>
        </w:tc>
        <w:tc>
          <w:tcPr>
            <w:tcW w:w="1116" w:type="dxa"/>
            <w:shd w:val="clear" w:color="auto" w:fill="D9D9D9"/>
            <w:vAlign w:val="center"/>
          </w:tcPr>
          <w:p w14:paraId="27727066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.998</w:t>
            </w:r>
          </w:p>
        </w:tc>
        <w:tc>
          <w:tcPr>
            <w:tcW w:w="1285" w:type="dxa"/>
            <w:shd w:val="clear" w:color="auto" w:fill="D9D9D9"/>
            <w:vAlign w:val="center"/>
          </w:tcPr>
          <w:p w14:paraId="6C4EAFA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21B669A6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.008</w:t>
            </w:r>
          </w:p>
        </w:tc>
        <w:tc>
          <w:tcPr>
            <w:tcW w:w="1058" w:type="dxa"/>
            <w:shd w:val="clear" w:color="auto" w:fill="D9D9D9"/>
            <w:vAlign w:val="center"/>
          </w:tcPr>
          <w:p w14:paraId="6DFFCB0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091E02C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.008</w:t>
            </w:r>
          </w:p>
        </w:tc>
      </w:tr>
      <w:tr w:rsidR="005D16AB" w:rsidRPr="00FF7052" w14:paraId="6AAA7BD7" w14:textId="77777777" w:rsidTr="00B22D6F">
        <w:trPr>
          <w:jc w:val="center"/>
        </w:trPr>
        <w:tc>
          <w:tcPr>
            <w:tcW w:w="391" w:type="dxa"/>
            <w:vMerge/>
          </w:tcPr>
          <w:p w14:paraId="162248BA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000000"/>
            </w:tcBorders>
            <w:vAlign w:val="center"/>
          </w:tcPr>
          <w:p w14:paraId="3C4CBBC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100700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  <w:vAlign w:val="center"/>
          </w:tcPr>
          <w:p w14:paraId="66CD4BB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2.5615</w:t>
            </w:r>
          </w:p>
          <w:p w14:paraId="6CDF683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2.5625</w:t>
            </w:r>
          </w:p>
        </w:tc>
        <w:tc>
          <w:tcPr>
            <w:tcW w:w="1073" w:type="dxa"/>
            <w:tcBorders>
              <w:bottom w:val="single" w:sz="4" w:space="0" w:color="000000"/>
            </w:tcBorders>
            <w:vAlign w:val="center"/>
          </w:tcPr>
          <w:p w14:paraId="51AD64D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1.940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  <w:vAlign w:val="center"/>
          </w:tcPr>
          <w:p w14:paraId="0403415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.9983</w:t>
            </w:r>
          </w:p>
          <w:p w14:paraId="0BEE4BE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.9988</w:t>
            </w:r>
          </w:p>
        </w:tc>
        <w:tc>
          <w:tcPr>
            <w:tcW w:w="1086" w:type="dxa"/>
            <w:tcBorders>
              <w:bottom w:val="single" w:sz="4" w:space="0" w:color="000000"/>
            </w:tcBorders>
            <w:vAlign w:val="center"/>
          </w:tcPr>
          <w:p w14:paraId="4FE361B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.873</w:t>
            </w:r>
          </w:p>
        </w:tc>
        <w:tc>
          <w:tcPr>
            <w:tcW w:w="1063" w:type="dxa"/>
            <w:tcBorders>
              <w:bottom w:val="single" w:sz="4" w:space="0" w:color="000000"/>
            </w:tcBorders>
            <w:vAlign w:val="center"/>
          </w:tcPr>
          <w:p w14:paraId="61299B06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.996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  <w:vAlign w:val="center"/>
          </w:tcPr>
          <w:p w14:paraId="142D2FB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1.060</w:t>
            </w:r>
          </w:p>
        </w:tc>
        <w:tc>
          <w:tcPr>
            <w:tcW w:w="1285" w:type="dxa"/>
            <w:tcBorders>
              <w:bottom w:val="single" w:sz="4" w:space="0" w:color="000000"/>
            </w:tcBorders>
            <w:vAlign w:val="center"/>
          </w:tcPr>
          <w:p w14:paraId="248B4C1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0EF3612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.030</w:t>
            </w:r>
          </w:p>
        </w:tc>
        <w:tc>
          <w:tcPr>
            <w:tcW w:w="1058" w:type="dxa"/>
            <w:tcBorders>
              <w:bottom w:val="single" w:sz="4" w:space="0" w:color="000000"/>
            </w:tcBorders>
            <w:vAlign w:val="center"/>
          </w:tcPr>
          <w:p w14:paraId="29E2071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5F3761A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.030</w:t>
            </w:r>
          </w:p>
        </w:tc>
      </w:tr>
      <w:tr w:rsidR="005D16AB" w:rsidRPr="00FF7052" w14:paraId="566194F1" w14:textId="77777777" w:rsidTr="00B22D6F">
        <w:trPr>
          <w:jc w:val="center"/>
        </w:trPr>
        <w:tc>
          <w:tcPr>
            <w:tcW w:w="391" w:type="dxa"/>
            <w:vMerge/>
          </w:tcPr>
          <w:p w14:paraId="295DD314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D9D9D9"/>
            <w:vAlign w:val="center"/>
          </w:tcPr>
          <w:p w14:paraId="0F77764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110000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7501CE6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2.7802</w:t>
            </w:r>
          </w:p>
          <w:p w14:paraId="6158E16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2.7812</w:t>
            </w:r>
          </w:p>
        </w:tc>
        <w:tc>
          <w:tcPr>
            <w:tcW w:w="1073" w:type="dxa"/>
            <w:shd w:val="clear" w:color="auto" w:fill="D9D9D9"/>
            <w:vAlign w:val="center"/>
          </w:tcPr>
          <w:p w14:paraId="29CBC9B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1.940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0A064C26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.9983</w:t>
            </w:r>
          </w:p>
          <w:p w14:paraId="2EA3F90A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.9988</w:t>
            </w:r>
          </w:p>
        </w:tc>
        <w:tc>
          <w:tcPr>
            <w:tcW w:w="1086" w:type="dxa"/>
            <w:shd w:val="clear" w:color="auto" w:fill="D9D9D9"/>
            <w:vAlign w:val="center"/>
          </w:tcPr>
          <w:p w14:paraId="6395C70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.873</w:t>
            </w:r>
          </w:p>
        </w:tc>
        <w:tc>
          <w:tcPr>
            <w:tcW w:w="1063" w:type="dxa"/>
            <w:shd w:val="clear" w:color="auto" w:fill="D9D9D9"/>
            <w:vAlign w:val="center"/>
          </w:tcPr>
          <w:p w14:paraId="0402367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.996</w:t>
            </w:r>
          </w:p>
        </w:tc>
        <w:tc>
          <w:tcPr>
            <w:tcW w:w="1116" w:type="dxa"/>
            <w:shd w:val="clear" w:color="auto" w:fill="D9D9D9"/>
            <w:vAlign w:val="center"/>
          </w:tcPr>
          <w:p w14:paraId="63EF0BB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.873</w:t>
            </w:r>
          </w:p>
        </w:tc>
        <w:tc>
          <w:tcPr>
            <w:tcW w:w="1285" w:type="dxa"/>
            <w:shd w:val="clear" w:color="auto" w:fill="D9D9D9"/>
            <w:vAlign w:val="center"/>
          </w:tcPr>
          <w:p w14:paraId="64A0C7E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072144F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.008</w:t>
            </w:r>
          </w:p>
        </w:tc>
        <w:tc>
          <w:tcPr>
            <w:tcW w:w="1058" w:type="dxa"/>
            <w:shd w:val="clear" w:color="auto" w:fill="D9D9D9"/>
            <w:vAlign w:val="center"/>
          </w:tcPr>
          <w:p w14:paraId="225F174A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350D32C6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.008</w:t>
            </w:r>
          </w:p>
        </w:tc>
      </w:tr>
      <w:tr w:rsidR="005D16AB" w:rsidRPr="00FF7052" w14:paraId="529417AC" w14:textId="77777777" w:rsidTr="00B22D6F">
        <w:trPr>
          <w:trHeight w:val="204"/>
          <w:jc w:val="center"/>
        </w:trPr>
        <w:tc>
          <w:tcPr>
            <w:tcW w:w="391" w:type="dxa"/>
            <w:vMerge/>
          </w:tcPr>
          <w:p w14:paraId="789BD889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  <w:vAlign w:val="center"/>
          </w:tcPr>
          <w:p w14:paraId="0DCEEAB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120000</w:t>
            </w:r>
          </w:p>
        </w:tc>
        <w:tc>
          <w:tcPr>
            <w:tcW w:w="1121" w:type="dxa"/>
            <w:vMerge w:val="restart"/>
            <w:vAlign w:val="center"/>
          </w:tcPr>
          <w:p w14:paraId="560E69E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2.6875</w:t>
            </w:r>
          </w:p>
          <w:p w14:paraId="0202C34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2.6885</w:t>
            </w:r>
          </w:p>
        </w:tc>
        <w:tc>
          <w:tcPr>
            <w:tcW w:w="1073" w:type="dxa"/>
            <w:vMerge w:val="restart"/>
            <w:vAlign w:val="center"/>
          </w:tcPr>
          <w:p w14:paraId="3F0B33C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2.020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  <w:vAlign w:val="center"/>
          </w:tcPr>
          <w:p w14:paraId="2BCDDB6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rFonts w:cstheme="minorHAnsi"/>
                <w:sz w:val="20"/>
                <w:szCs w:val="20"/>
              </w:rPr>
              <w:t xml:space="preserve">▪ </w:t>
            </w:r>
            <w:r w:rsidRPr="00FF7052">
              <w:rPr>
                <w:sz w:val="20"/>
                <w:szCs w:val="20"/>
                <w:u w:val="single"/>
              </w:rPr>
              <w:t>.9983</w:t>
            </w:r>
          </w:p>
          <w:p w14:paraId="13667F7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 xml:space="preserve">  .9988</w:t>
            </w:r>
          </w:p>
        </w:tc>
        <w:tc>
          <w:tcPr>
            <w:tcW w:w="1086" w:type="dxa"/>
            <w:vMerge w:val="restart"/>
            <w:vAlign w:val="center"/>
          </w:tcPr>
          <w:p w14:paraId="5E34E6E6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.873</w:t>
            </w:r>
          </w:p>
        </w:tc>
        <w:tc>
          <w:tcPr>
            <w:tcW w:w="1063" w:type="dxa"/>
            <w:vMerge w:val="restart"/>
            <w:vAlign w:val="center"/>
          </w:tcPr>
          <w:p w14:paraId="2E8AEA4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.996</w:t>
            </w:r>
          </w:p>
        </w:tc>
        <w:tc>
          <w:tcPr>
            <w:tcW w:w="1116" w:type="dxa"/>
            <w:vMerge w:val="restart"/>
            <w:vAlign w:val="center"/>
          </w:tcPr>
          <w:p w14:paraId="2249C49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1.060</w:t>
            </w:r>
          </w:p>
        </w:tc>
        <w:tc>
          <w:tcPr>
            <w:tcW w:w="1285" w:type="dxa"/>
            <w:vMerge w:val="restart"/>
            <w:vAlign w:val="center"/>
          </w:tcPr>
          <w:p w14:paraId="03087E5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77E2EDF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.030</w:t>
            </w:r>
          </w:p>
        </w:tc>
        <w:tc>
          <w:tcPr>
            <w:tcW w:w="1058" w:type="dxa"/>
            <w:vMerge w:val="restart"/>
            <w:vAlign w:val="center"/>
          </w:tcPr>
          <w:p w14:paraId="57D04FA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6D8CEE0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.030</w:t>
            </w:r>
          </w:p>
        </w:tc>
      </w:tr>
      <w:tr w:rsidR="005D16AB" w:rsidRPr="00FF7052" w14:paraId="3310982D" w14:textId="77777777" w:rsidTr="00B22D6F">
        <w:trPr>
          <w:trHeight w:val="203"/>
          <w:jc w:val="center"/>
        </w:trPr>
        <w:tc>
          <w:tcPr>
            <w:tcW w:w="391" w:type="dxa"/>
            <w:vMerge/>
          </w:tcPr>
          <w:p w14:paraId="165D0405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6" w:type="dxa"/>
            <w:vMerge/>
            <w:tcBorders>
              <w:bottom w:val="single" w:sz="4" w:space="0" w:color="000000"/>
            </w:tcBorders>
            <w:vAlign w:val="center"/>
          </w:tcPr>
          <w:p w14:paraId="096FE1D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bottom w:val="single" w:sz="4" w:space="0" w:color="000000"/>
            </w:tcBorders>
            <w:vAlign w:val="center"/>
          </w:tcPr>
          <w:p w14:paraId="2437235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073" w:type="dxa"/>
            <w:vMerge/>
            <w:tcBorders>
              <w:bottom w:val="single" w:sz="4" w:space="0" w:color="000000"/>
            </w:tcBorders>
            <w:vAlign w:val="center"/>
          </w:tcPr>
          <w:p w14:paraId="725453B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single" w:sz="4" w:space="0" w:color="000000"/>
            </w:tcBorders>
            <w:vAlign w:val="center"/>
          </w:tcPr>
          <w:p w14:paraId="281D794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rFonts w:cstheme="minorHAnsi"/>
                <w:sz w:val="20"/>
                <w:szCs w:val="20"/>
              </w:rPr>
              <w:t>▫</w:t>
            </w:r>
            <w:r w:rsidRPr="00FF7052">
              <w:rPr>
                <w:sz w:val="20"/>
                <w:szCs w:val="20"/>
              </w:rPr>
              <w:t xml:space="preserve"> </w:t>
            </w:r>
            <w:r w:rsidRPr="00FF7052">
              <w:rPr>
                <w:sz w:val="20"/>
                <w:szCs w:val="20"/>
                <w:u w:val="single"/>
              </w:rPr>
              <w:t>1.0983</w:t>
            </w:r>
          </w:p>
          <w:p w14:paraId="0DC1E61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 xml:space="preserve">  1.0991</w:t>
            </w:r>
          </w:p>
        </w:tc>
        <w:tc>
          <w:tcPr>
            <w:tcW w:w="1086" w:type="dxa"/>
            <w:vMerge/>
            <w:tcBorders>
              <w:bottom w:val="single" w:sz="4" w:space="0" w:color="000000"/>
            </w:tcBorders>
            <w:vAlign w:val="center"/>
          </w:tcPr>
          <w:p w14:paraId="62A3F52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bottom w:val="single" w:sz="4" w:space="0" w:color="000000"/>
            </w:tcBorders>
            <w:vAlign w:val="center"/>
          </w:tcPr>
          <w:p w14:paraId="47002D2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bottom w:val="single" w:sz="4" w:space="0" w:color="000000"/>
            </w:tcBorders>
            <w:vAlign w:val="center"/>
          </w:tcPr>
          <w:p w14:paraId="6CD24C5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  <w:tcBorders>
              <w:bottom w:val="single" w:sz="4" w:space="0" w:color="000000"/>
            </w:tcBorders>
            <w:vAlign w:val="center"/>
          </w:tcPr>
          <w:p w14:paraId="5AC8D2B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058" w:type="dxa"/>
            <w:vMerge/>
            <w:tcBorders>
              <w:bottom w:val="single" w:sz="4" w:space="0" w:color="000000"/>
            </w:tcBorders>
            <w:vAlign w:val="center"/>
          </w:tcPr>
          <w:p w14:paraId="6548C09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5D16AB" w:rsidRPr="00FF7052" w14:paraId="4471EDFE" w14:textId="77777777" w:rsidTr="00B22D6F">
        <w:trPr>
          <w:jc w:val="center"/>
        </w:trPr>
        <w:tc>
          <w:tcPr>
            <w:tcW w:w="391" w:type="dxa"/>
            <w:vMerge/>
          </w:tcPr>
          <w:p w14:paraId="1EAAC8D9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D9D9D9"/>
            <w:vAlign w:val="center"/>
          </w:tcPr>
          <w:p w14:paraId="18E7DFC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130000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1280E94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2.5615</w:t>
            </w:r>
          </w:p>
          <w:p w14:paraId="768218AA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2.5625</w:t>
            </w:r>
          </w:p>
        </w:tc>
        <w:tc>
          <w:tcPr>
            <w:tcW w:w="1073" w:type="dxa"/>
            <w:shd w:val="clear" w:color="auto" w:fill="D9D9D9"/>
            <w:vAlign w:val="center"/>
          </w:tcPr>
          <w:p w14:paraId="77F923B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2.438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2BDC54B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.9983</w:t>
            </w:r>
          </w:p>
          <w:p w14:paraId="3EA9ADB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.9988</w:t>
            </w:r>
          </w:p>
        </w:tc>
        <w:tc>
          <w:tcPr>
            <w:tcW w:w="1086" w:type="dxa"/>
            <w:shd w:val="clear" w:color="auto" w:fill="D9D9D9"/>
            <w:vAlign w:val="center"/>
          </w:tcPr>
          <w:p w14:paraId="0E7B28A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.873</w:t>
            </w:r>
          </w:p>
        </w:tc>
        <w:tc>
          <w:tcPr>
            <w:tcW w:w="1063" w:type="dxa"/>
            <w:shd w:val="clear" w:color="auto" w:fill="D9D9D9"/>
            <w:vAlign w:val="center"/>
          </w:tcPr>
          <w:p w14:paraId="25D2F48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.996</w:t>
            </w:r>
          </w:p>
        </w:tc>
        <w:tc>
          <w:tcPr>
            <w:tcW w:w="1116" w:type="dxa"/>
            <w:shd w:val="clear" w:color="auto" w:fill="D9D9D9"/>
            <w:vAlign w:val="center"/>
          </w:tcPr>
          <w:p w14:paraId="28FB5D1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.998</w:t>
            </w:r>
          </w:p>
        </w:tc>
        <w:tc>
          <w:tcPr>
            <w:tcW w:w="1285" w:type="dxa"/>
            <w:shd w:val="clear" w:color="auto" w:fill="D9D9D9"/>
            <w:vAlign w:val="center"/>
          </w:tcPr>
          <w:p w14:paraId="4E2F463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06A4DC4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.008</w:t>
            </w:r>
          </w:p>
        </w:tc>
        <w:tc>
          <w:tcPr>
            <w:tcW w:w="1058" w:type="dxa"/>
            <w:shd w:val="clear" w:color="auto" w:fill="D9D9D9"/>
            <w:vAlign w:val="center"/>
          </w:tcPr>
          <w:p w14:paraId="7DA29F9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62D29A2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.008</w:t>
            </w:r>
          </w:p>
        </w:tc>
      </w:tr>
      <w:tr w:rsidR="005D16AB" w:rsidRPr="00FF7052" w14:paraId="182F468D" w14:textId="77777777" w:rsidTr="00B22D6F">
        <w:trPr>
          <w:jc w:val="center"/>
        </w:trPr>
        <w:tc>
          <w:tcPr>
            <w:tcW w:w="391" w:type="dxa"/>
            <w:vMerge/>
          </w:tcPr>
          <w:p w14:paraId="61C3F8D8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000000"/>
            </w:tcBorders>
            <w:vAlign w:val="center"/>
          </w:tcPr>
          <w:p w14:paraId="362E72E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170000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  <w:vAlign w:val="center"/>
          </w:tcPr>
          <w:p w14:paraId="2EFBBCA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2.9990</w:t>
            </w:r>
          </w:p>
          <w:p w14:paraId="0A80076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3.0000</w:t>
            </w:r>
          </w:p>
        </w:tc>
        <w:tc>
          <w:tcPr>
            <w:tcW w:w="1073" w:type="dxa"/>
            <w:tcBorders>
              <w:bottom w:val="single" w:sz="4" w:space="0" w:color="000000"/>
            </w:tcBorders>
            <w:vAlign w:val="center"/>
          </w:tcPr>
          <w:p w14:paraId="6CA842D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2.375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  <w:vAlign w:val="center"/>
          </w:tcPr>
          <w:p w14:paraId="0E1854A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1.0920</w:t>
            </w:r>
          </w:p>
          <w:p w14:paraId="567510F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1.0924</w:t>
            </w:r>
          </w:p>
        </w:tc>
        <w:tc>
          <w:tcPr>
            <w:tcW w:w="1086" w:type="dxa"/>
            <w:tcBorders>
              <w:bottom w:val="single" w:sz="4" w:space="0" w:color="000000"/>
            </w:tcBorders>
            <w:vAlign w:val="center"/>
          </w:tcPr>
          <w:p w14:paraId="6419B73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.997</w:t>
            </w:r>
          </w:p>
          <w:p w14:paraId="4995A14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 xml:space="preserve">1.179 </w:t>
            </w:r>
            <w:r w:rsidRPr="00FF7052">
              <w:rPr>
                <w:rFonts w:cstheme="minorHAnsi"/>
                <w:sz w:val="20"/>
                <w:szCs w:val="20"/>
              </w:rPr>
              <w:t>•</w:t>
            </w:r>
          </w:p>
        </w:tc>
        <w:tc>
          <w:tcPr>
            <w:tcW w:w="1063" w:type="dxa"/>
            <w:tcBorders>
              <w:bottom w:val="single" w:sz="4" w:space="0" w:color="000000"/>
            </w:tcBorders>
            <w:vAlign w:val="center"/>
          </w:tcPr>
          <w:p w14:paraId="0C57F4E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1.090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  <w:vAlign w:val="center"/>
          </w:tcPr>
          <w:p w14:paraId="255B4E4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1.179</w:t>
            </w:r>
          </w:p>
        </w:tc>
        <w:tc>
          <w:tcPr>
            <w:tcW w:w="1285" w:type="dxa"/>
            <w:tcBorders>
              <w:bottom w:val="single" w:sz="4" w:space="0" w:color="000000"/>
            </w:tcBorders>
            <w:vAlign w:val="center"/>
          </w:tcPr>
          <w:p w14:paraId="3AD61BF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42FC5C8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.008</w:t>
            </w:r>
          </w:p>
        </w:tc>
        <w:tc>
          <w:tcPr>
            <w:tcW w:w="1058" w:type="dxa"/>
            <w:tcBorders>
              <w:bottom w:val="single" w:sz="4" w:space="0" w:color="000000"/>
            </w:tcBorders>
            <w:vAlign w:val="center"/>
          </w:tcPr>
          <w:p w14:paraId="66757F0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44980CC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.008</w:t>
            </w:r>
          </w:p>
        </w:tc>
      </w:tr>
      <w:tr w:rsidR="005D16AB" w:rsidRPr="00FF7052" w14:paraId="2294FCCF" w14:textId="77777777" w:rsidTr="00B22D6F">
        <w:trPr>
          <w:jc w:val="center"/>
        </w:trPr>
        <w:tc>
          <w:tcPr>
            <w:tcW w:w="391" w:type="dxa"/>
            <w:vMerge/>
          </w:tcPr>
          <w:p w14:paraId="68B2464B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D9D9D9"/>
            <w:vAlign w:val="center"/>
          </w:tcPr>
          <w:p w14:paraId="1A3F987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190000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14C9ED2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2.9990</w:t>
            </w:r>
          </w:p>
          <w:p w14:paraId="219C6AD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3.0000</w:t>
            </w:r>
          </w:p>
        </w:tc>
        <w:tc>
          <w:tcPr>
            <w:tcW w:w="1073" w:type="dxa"/>
            <w:shd w:val="clear" w:color="auto" w:fill="D9D9D9"/>
            <w:vAlign w:val="center"/>
          </w:tcPr>
          <w:p w14:paraId="08BB298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2.750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0F35B43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1.1239</w:t>
            </w:r>
          </w:p>
          <w:p w14:paraId="1A50032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1.1243</w:t>
            </w:r>
          </w:p>
        </w:tc>
        <w:tc>
          <w:tcPr>
            <w:tcW w:w="1086" w:type="dxa"/>
            <w:shd w:val="clear" w:color="auto" w:fill="D9D9D9"/>
            <w:vAlign w:val="center"/>
          </w:tcPr>
          <w:p w14:paraId="0A954F6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.997</w:t>
            </w:r>
          </w:p>
          <w:p w14:paraId="1D13D54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 xml:space="preserve">1.179 </w:t>
            </w:r>
            <w:r w:rsidRPr="00FF7052">
              <w:rPr>
                <w:rFonts w:cstheme="minorHAnsi"/>
                <w:sz w:val="20"/>
                <w:szCs w:val="20"/>
              </w:rPr>
              <w:t>•</w:t>
            </w:r>
          </w:p>
        </w:tc>
        <w:tc>
          <w:tcPr>
            <w:tcW w:w="1063" w:type="dxa"/>
            <w:shd w:val="clear" w:color="auto" w:fill="D9D9D9"/>
            <w:vAlign w:val="center"/>
          </w:tcPr>
          <w:p w14:paraId="1CEA84E6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1.122</w:t>
            </w:r>
          </w:p>
        </w:tc>
        <w:tc>
          <w:tcPr>
            <w:tcW w:w="1116" w:type="dxa"/>
            <w:shd w:val="clear" w:color="auto" w:fill="D9D9D9"/>
            <w:vAlign w:val="center"/>
          </w:tcPr>
          <w:p w14:paraId="6BF93F8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1.179</w:t>
            </w:r>
          </w:p>
        </w:tc>
        <w:tc>
          <w:tcPr>
            <w:tcW w:w="1285" w:type="dxa"/>
            <w:shd w:val="clear" w:color="auto" w:fill="D9D9D9"/>
            <w:vAlign w:val="center"/>
          </w:tcPr>
          <w:p w14:paraId="5407CF7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4AAE56B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.030</w:t>
            </w:r>
          </w:p>
        </w:tc>
        <w:tc>
          <w:tcPr>
            <w:tcW w:w="1058" w:type="dxa"/>
            <w:shd w:val="clear" w:color="auto" w:fill="D9D9D9"/>
            <w:vAlign w:val="center"/>
          </w:tcPr>
          <w:p w14:paraId="1D410EC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63DFFA5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.030</w:t>
            </w:r>
          </w:p>
        </w:tc>
      </w:tr>
      <w:tr w:rsidR="005D16AB" w:rsidRPr="00FF7052" w14:paraId="21B2B517" w14:textId="77777777" w:rsidTr="00B22D6F">
        <w:trPr>
          <w:jc w:val="center"/>
        </w:trPr>
        <w:tc>
          <w:tcPr>
            <w:tcW w:w="391" w:type="dxa"/>
            <w:vMerge/>
          </w:tcPr>
          <w:p w14:paraId="48B35310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000000"/>
            </w:tcBorders>
            <w:vAlign w:val="center"/>
          </w:tcPr>
          <w:p w14:paraId="228659B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220000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  <w:vAlign w:val="center"/>
          </w:tcPr>
          <w:p w14:paraId="172B9CB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3.4365</w:t>
            </w:r>
          </w:p>
          <w:p w14:paraId="7F27E1E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3.4375</w:t>
            </w:r>
          </w:p>
        </w:tc>
        <w:tc>
          <w:tcPr>
            <w:tcW w:w="1073" w:type="dxa"/>
            <w:tcBorders>
              <w:bottom w:val="single" w:sz="4" w:space="0" w:color="000000"/>
            </w:tcBorders>
            <w:vAlign w:val="center"/>
          </w:tcPr>
          <w:p w14:paraId="381281C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2.375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  <w:vAlign w:val="center"/>
          </w:tcPr>
          <w:p w14:paraId="3909C34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1.2489</w:t>
            </w:r>
          </w:p>
          <w:p w14:paraId="46954AA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1.2493</w:t>
            </w:r>
          </w:p>
        </w:tc>
        <w:tc>
          <w:tcPr>
            <w:tcW w:w="1086" w:type="dxa"/>
            <w:tcBorders>
              <w:bottom w:val="single" w:sz="4" w:space="0" w:color="000000"/>
            </w:tcBorders>
            <w:vAlign w:val="center"/>
          </w:tcPr>
          <w:p w14:paraId="685E4DB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1.376</w:t>
            </w:r>
          </w:p>
        </w:tc>
        <w:tc>
          <w:tcPr>
            <w:tcW w:w="1063" w:type="dxa"/>
            <w:tcBorders>
              <w:bottom w:val="single" w:sz="4" w:space="0" w:color="000000"/>
            </w:tcBorders>
            <w:vAlign w:val="center"/>
          </w:tcPr>
          <w:p w14:paraId="04D8969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1.247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  <w:vAlign w:val="center"/>
          </w:tcPr>
          <w:p w14:paraId="0416C7C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1.376</w:t>
            </w:r>
          </w:p>
        </w:tc>
        <w:tc>
          <w:tcPr>
            <w:tcW w:w="1285" w:type="dxa"/>
            <w:tcBorders>
              <w:bottom w:val="single" w:sz="4" w:space="0" w:color="000000"/>
            </w:tcBorders>
            <w:vAlign w:val="center"/>
          </w:tcPr>
          <w:p w14:paraId="78FBB0E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6ABD846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.030</w:t>
            </w:r>
          </w:p>
        </w:tc>
        <w:tc>
          <w:tcPr>
            <w:tcW w:w="1058" w:type="dxa"/>
            <w:tcBorders>
              <w:bottom w:val="single" w:sz="4" w:space="0" w:color="000000"/>
            </w:tcBorders>
            <w:vAlign w:val="center"/>
          </w:tcPr>
          <w:p w14:paraId="038E179A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7D2C25CA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.030</w:t>
            </w:r>
          </w:p>
        </w:tc>
      </w:tr>
      <w:tr w:rsidR="005D16AB" w:rsidRPr="00FF7052" w14:paraId="2E1E2F1D" w14:textId="77777777" w:rsidTr="00B22D6F">
        <w:trPr>
          <w:jc w:val="center"/>
        </w:trPr>
        <w:tc>
          <w:tcPr>
            <w:tcW w:w="391" w:type="dxa"/>
            <w:vMerge/>
          </w:tcPr>
          <w:p w14:paraId="5FD9ECD3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D9D9D9"/>
            <w:vAlign w:val="center"/>
          </w:tcPr>
          <w:p w14:paraId="465F40B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250000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4F42225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3.4365</w:t>
            </w:r>
          </w:p>
          <w:p w14:paraId="372D35F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3.4375</w:t>
            </w:r>
          </w:p>
        </w:tc>
        <w:tc>
          <w:tcPr>
            <w:tcW w:w="1073" w:type="dxa"/>
            <w:shd w:val="clear" w:color="auto" w:fill="D9D9D9"/>
            <w:vAlign w:val="center"/>
          </w:tcPr>
          <w:p w14:paraId="5C7CC31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2.265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3955FCB6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1.2489</w:t>
            </w:r>
          </w:p>
          <w:p w14:paraId="32CCAF6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1.2493</w:t>
            </w:r>
          </w:p>
        </w:tc>
        <w:tc>
          <w:tcPr>
            <w:tcW w:w="1086" w:type="dxa"/>
            <w:shd w:val="clear" w:color="auto" w:fill="D9D9D9"/>
            <w:vAlign w:val="center"/>
          </w:tcPr>
          <w:p w14:paraId="7171E1B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1.376</w:t>
            </w:r>
          </w:p>
        </w:tc>
        <w:tc>
          <w:tcPr>
            <w:tcW w:w="1063" w:type="dxa"/>
            <w:shd w:val="clear" w:color="auto" w:fill="D9D9D9"/>
            <w:vAlign w:val="center"/>
          </w:tcPr>
          <w:p w14:paraId="38ED783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1.247</w:t>
            </w:r>
          </w:p>
        </w:tc>
        <w:tc>
          <w:tcPr>
            <w:tcW w:w="1116" w:type="dxa"/>
            <w:shd w:val="clear" w:color="auto" w:fill="D9D9D9"/>
            <w:vAlign w:val="center"/>
          </w:tcPr>
          <w:p w14:paraId="092968C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1.376</w:t>
            </w:r>
          </w:p>
        </w:tc>
        <w:tc>
          <w:tcPr>
            <w:tcW w:w="1285" w:type="dxa"/>
            <w:shd w:val="clear" w:color="auto" w:fill="D9D9D9"/>
            <w:vAlign w:val="center"/>
          </w:tcPr>
          <w:p w14:paraId="14A5D79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394B826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.030</w:t>
            </w:r>
          </w:p>
        </w:tc>
        <w:tc>
          <w:tcPr>
            <w:tcW w:w="1058" w:type="dxa"/>
            <w:shd w:val="clear" w:color="auto" w:fill="D9D9D9"/>
            <w:vAlign w:val="center"/>
          </w:tcPr>
          <w:p w14:paraId="20D6BA7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68BCCD5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.030</w:t>
            </w:r>
          </w:p>
        </w:tc>
      </w:tr>
      <w:tr w:rsidR="005D16AB" w:rsidRPr="00FF7052" w14:paraId="1E1817E4" w14:textId="77777777" w:rsidTr="00B22D6F">
        <w:trPr>
          <w:jc w:val="center"/>
        </w:trPr>
        <w:tc>
          <w:tcPr>
            <w:tcW w:w="391" w:type="dxa"/>
            <w:vMerge/>
          </w:tcPr>
          <w:p w14:paraId="57024154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000000"/>
            </w:tcBorders>
            <w:vAlign w:val="center"/>
          </w:tcPr>
          <w:p w14:paraId="0C910C8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280000 except 286700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  <w:vAlign w:val="center"/>
          </w:tcPr>
          <w:p w14:paraId="339A8F2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3.4365</w:t>
            </w:r>
          </w:p>
          <w:p w14:paraId="4B72AB86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3.4375</w:t>
            </w:r>
          </w:p>
        </w:tc>
        <w:tc>
          <w:tcPr>
            <w:tcW w:w="1073" w:type="dxa"/>
            <w:tcBorders>
              <w:bottom w:val="single" w:sz="4" w:space="0" w:color="000000"/>
            </w:tcBorders>
            <w:vAlign w:val="center"/>
          </w:tcPr>
          <w:p w14:paraId="092B242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3.062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  <w:vAlign w:val="center"/>
          </w:tcPr>
          <w:p w14:paraId="571691E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1.2489</w:t>
            </w:r>
          </w:p>
          <w:p w14:paraId="17E9464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1.2493</w:t>
            </w:r>
          </w:p>
        </w:tc>
        <w:tc>
          <w:tcPr>
            <w:tcW w:w="1086" w:type="dxa"/>
            <w:tcBorders>
              <w:bottom w:val="single" w:sz="4" w:space="0" w:color="000000"/>
            </w:tcBorders>
            <w:vAlign w:val="center"/>
          </w:tcPr>
          <w:p w14:paraId="6B3A046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1.376</w:t>
            </w:r>
          </w:p>
        </w:tc>
        <w:tc>
          <w:tcPr>
            <w:tcW w:w="1063" w:type="dxa"/>
            <w:tcBorders>
              <w:bottom w:val="single" w:sz="4" w:space="0" w:color="000000"/>
            </w:tcBorders>
            <w:vAlign w:val="center"/>
          </w:tcPr>
          <w:p w14:paraId="2BC8ECB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1.247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  <w:vAlign w:val="center"/>
          </w:tcPr>
          <w:p w14:paraId="562E12F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1.376</w:t>
            </w:r>
          </w:p>
        </w:tc>
        <w:tc>
          <w:tcPr>
            <w:tcW w:w="1285" w:type="dxa"/>
            <w:tcBorders>
              <w:bottom w:val="single" w:sz="4" w:space="0" w:color="000000"/>
            </w:tcBorders>
            <w:vAlign w:val="center"/>
          </w:tcPr>
          <w:p w14:paraId="4099F8C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6DE8BCF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.023</w:t>
            </w:r>
          </w:p>
        </w:tc>
        <w:tc>
          <w:tcPr>
            <w:tcW w:w="1058" w:type="dxa"/>
            <w:tcBorders>
              <w:bottom w:val="single" w:sz="4" w:space="0" w:color="000000"/>
            </w:tcBorders>
            <w:vAlign w:val="center"/>
          </w:tcPr>
          <w:p w14:paraId="14A6E43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618DF5B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.023</w:t>
            </w:r>
          </w:p>
        </w:tc>
      </w:tr>
      <w:tr w:rsidR="005D16AB" w:rsidRPr="00FF7052" w14:paraId="60EC6C82" w14:textId="77777777" w:rsidTr="00B22D6F">
        <w:trPr>
          <w:jc w:val="center"/>
        </w:trPr>
        <w:tc>
          <w:tcPr>
            <w:tcW w:w="391" w:type="dxa"/>
            <w:vMerge/>
          </w:tcPr>
          <w:p w14:paraId="1D595854" w14:textId="77777777" w:rsidR="005D16AB" w:rsidRPr="00FF7052" w:rsidRDefault="005D16AB" w:rsidP="00B22D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D9D9D9"/>
            <w:vAlign w:val="center"/>
          </w:tcPr>
          <w:p w14:paraId="079E417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286700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5D425FD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3.4365</w:t>
            </w:r>
          </w:p>
          <w:p w14:paraId="5663FE1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3.4375</w:t>
            </w:r>
          </w:p>
        </w:tc>
        <w:tc>
          <w:tcPr>
            <w:tcW w:w="1073" w:type="dxa"/>
            <w:shd w:val="clear" w:color="auto" w:fill="D9D9D9"/>
            <w:vAlign w:val="center"/>
          </w:tcPr>
          <w:p w14:paraId="5516C42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3.062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656F7D7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1.2489</w:t>
            </w:r>
          </w:p>
          <w:p w14:paraId="012DC0D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1.2493</w:t>
            </w:r>
          </w:p>
        </w:tc>
        <w:tc>
          <w:tcPr>
            <w:tcW w:w="1086" w:type="dxa"/>
            <w:shd w:val="clear" w:color="auto" w:fill="D9D9D9"/>
            <w:vAlign w:val="center"/>
          </w:tcPr>
          <w:p w14:paraId="534A98F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1.376</w:t>
            </w:r>
          </w:p>
        </w:tc>
        <w:tc>
          <w:tcPr>
            <w:tcW w:w="1063" w:type="dxa"/>
            <w:shd w:val="clear" w:color="auto" w:fill="D9D9D9"/>
            <w:vAlign w:val="center"/>
          </w:tcPr>
          <w:p w14:paraId="6FDB3EC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1.247</w:t>
            </w:r>
          </w:p>
        </w:tc>
        <w:tc>
          <w:tcPr>
            <w:tcW w:w="1116" w:type="dxa"/>
            <w:shd w:val="clear" w:color="auto" w:fill="D9D9D9"/>
            <w:vAlign w:val="center"/>
          </w:tcPr>
          <w:p w14:paraId="4904580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1.376</w:t>
            </w:r>
          </w:p>
        </w:tc>
        <w:tc>
          <w:tcPr>
            <w:tcW w:w="1285" w:type="dxa"/>
            <w:shd w:val="clear" w:color="auto" w:fill="D9D9D9"/>
            <w:vAlign w:val="center"/>
          </w:tcPr>
          <w:p w14:paraId="46B292A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4BB1301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.023</w:t>
            </w:r>
          </w:p>
        </w:tc>
        <w:tc>
          <w:tcPr>
            <w:tcW w:w="1058" w:type="dxa"/>
            <w:shd w:val="clear" w:color="auto" w:fill="D9D9D9"/>
            <w:vAlign w:val="center"/>
          </w:tcPr>
          <w:p w14:paraId="678FB6C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0F62EB6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.023</w:t>
            </w:r>
          </w:p>
        </w:tc>
      </w:tr>
      <w:tr w:rsidR="005D16AB" w:rsidRPr="00FF7052" w14:paraId="7CA3621A" w14:textId="77777777" w:rsidTr="00B22D6F">
        <w:trPr>
          <w:trHeight w:val="170"/>
          <w:jc w:val="center"/>
        </w:trPr>
        <w:tc>
          <w:tcPr>
            <w:tcW w:w="391" w:type="dxa"/>
            <w:vMerge w:val="restart"/>
          </w:tcPr>
          <w:p w14:paraId="690B9EA0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C</w:t>
            </w:r>
          </w:p>
          <w:p w14:paraId="7DD15370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A</w:t>
            </w:r>
          </w:p>
          <w:p w14:paraId="627ADE6E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S</w:t>
            </w:r>
          </w:p>
          <w:p w14:paraId="1EB40DC9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T</w:t>
            </w:r>
          </w:p>
          <w:p w14:paraId="7C819A1A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1301DF98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I</w:t>
            </w:r>
          </w:p>
          <w:p w14:paraId="49EB7F58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R</w:t>
            </w:r>
          </w:p>
          <w:p w14:paraId="6A81247D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O</w:t>
            </w:r>
          </w:p>
          <w:p w14:paraId="7761C139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F7052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476" w:type="dxa"/>
            <w:tcBorders>
              <w:bottom w:val="single" w:sz="4" w:space="0" w:color="000000"/>
            </w:tcBorders>
            <w:vAlign w:val="center"/>
          </w:tcPr>
          <w:p w14:paraId="7C3EA48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230000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  <w:vAlign w:val="center"/>
          </w:tcPr>
          <w:p w14:paraId="0A3B0D4A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2.9990</w:t>
            </w:r>
          </w:p>
          <w:p w14:paraId="16798A8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3.0000</w:t>
            </w:r>
          </w:p>
        </w:tc>
        <w:tc>
          <w:tcPr>
            <w:tcW w:w="1073" w:type="dxa"/>
            <w:tcBorders>
              <w:bottom w:val="single" w:sz="4" w:space="0" w:color="000000"/>
            </w:tcBorders>
            <w:vAlign w:val="center"/>
          </w:tcPr>
          <w:p w14:paraId="4FC525A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3.250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  <w:vAlign w:val="center"/>
          </w:tcPr>
          <w:p w14:paraId="5943519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1.1840</w:t>
            </w:r>
          </w:p>
          <w:p w14:paraId="069EBFD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1.1868</w:t>
            </w:r>
          </w:p>
        </w:tc>
        <w:tc>
          <w:tcPr>
            <w:tcW w:w="1086" w:type="dxa"/>
            <w:tcBorders>
              <w:bottom w:val="single" w:sz="4" w:space="0" w:color="000000"/>
            </w:tcBorders>
            <w:vAlign w:val="center"/>
          </w:tcPr>
          <w:p w14:paraId="1333543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1.3769</w:t>
            </w:r>
          </w:p>
        </w:tc>
        <w:tc>
          <w:tcPr>
            <w:tcW w:w="1063" w:type="dxa"/>
            <w:tcBorders>
              <w:bottom w:val="single" w:sz="4" w:space="0" w:color="000000"/>
            </w:tcBorders>
            <w:vAlign w:val="center"/>
          </w:tcPr>
          <w:p w14:paraId="3333383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1.1844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  <w:vAlign w:val="center"/>
          </w:tcPr>
          <w:p w14:paraId="4EFFAB0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1.3769</w:t>
            </w:r>
          </w:p>
        </w:tc>
        <w:tc>
          <w:tcPr>
            <w:tcW w:w="1285" w:type="dxa"/>
            <w:tcBorders>
              <w:bottom w:val="single" w:sz="4" w:space="0" w:color="000000"/>
            </w:tcBorders>
            <w:vAlign w:val="center"/>
          </w:tcPr>
          <w:p w14:paraId="4152309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091E2DE1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.008</w:t>
            </w:r>
          </w:p>
        </w:tc>
        <w:tc>
          <w:tcPr>
            <w:tcW w:w="1058" w:type="dxa"/>
            <w:tcBorders>
              <w:bottom w:val="single" w:sz="4" w:space="0" w:color="000000"/>
            </w:tcBorders>
            <w:vAlign w:val="center"/>
          </w:tcPr>
          <w:p w14:paraId="65D2C63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620BE02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.008</w:t>
            </w:r>
          </w:p>
        </w:tc>
      </w:tr>
      <w:tr w:rsidR="005D16AB" w:rsidRPr="00FF7052" w14:paraId="31B472AF" w14:textId="77777777" w:rsidTr="00B22D6F">
        <w:trPr>
          <w:jc w:val="center"/>
        </w:trPr>
        <w:tc>
          <w:tcPr>
            <w:tcW w:w="391" w:type="dxa"/>
            <w:vMerge/>
          </w:tcPr>
          <w:p w14:paraId="22F77E27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D9D9D9"/>
            <w:vAlign w:val="center"/>
          </w:tcPr>
          <w:p w14:paraId="0BAF57A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240000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60C1EE4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3.0615</w:t>
            </w:r>
          </w:p>
          <w:p w14:paraId="0ADE8FA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3.0625</w:t>
            </w:r>
          </w:p>
        </w:tc>
        <w:tc>
          <w:tcPr>
            <w:tcW w:w="1073" w:type="dxa"/>
            <w:shd w:val="clear" w:color="auto" w:fill="D9D9D9"/>
            <w:vAlign w:val="center"/>
          </w:tcPr>
          <w:p w14:paraId="173ACC0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3.250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45B2A6E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1.3114</w:t>
            </w:r>
          </w:p>
          <w:p w14:paraId="71BA9F4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1.3118</w:t>
            </w:r>
          </w:p>
        </w:tc>
        <w:tc>
          <w:tcPr>
            <w:tcW w:w="1086" w:type="dxa"/>
            <w:shd w:val="clear" w:color="auto" w:fill="D9D9D9"/>
            <w:vAlign w:val="center"/>
          </w:tcPr>
          <w:p w14:paraId="1F7D1DB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Ball</w:t>
            </w:r>
          </w:p>
        </w:tc>
        <w:tc>
          <w:tcPr>
            <w:tcW w:w="1063" w:type="dxa"/>
            <w:shd w:val="clear" w:color="auto" w:fill="D9D9D9"/>
            <w:vAlign w:val="center"/>
          </w:tcPr>
          <w:p w14:paraId="1DE9D4D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1.3094</w:t>
            </w:r>
          </w:p>
        </w:tc>
        <w:tc>
          <w:tcPr>
            <w:tcW w:w="1116" w:type="dxa"/>
            <w:shd w:val="clear" w:color="auto" w:fill="D9D9D9"/>
            <w:vAlign w:val="center"/>
          </w:tcPr>
          <w:p w14:paraId="2E9804E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Ball</w:t>
            </w:r>
          </w:p>
        </w:tc>
        <w:tc>
          <w:tcPr>
            <w:tcW w:w="1285" w:type="dxa"/>
            <w:shd w:val="clear" w:color="auto" w:fill="D9D9D9"/>
            <w:vAlign w:val="center"/>
          </w:tcPr>
          <w:p w14:paraId="19007A2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425B873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.008</w:t>
            </w:r>
          </w:p>
        </w:tc>
        <w:tc>
          <w:tcPr>
            <w:tcW w:w="1058" w:type="dxa"/>
            <w:shd w:val="clear" w:color="auto" w:fill="D9D9D9"/>
            <w:vAlign w:val="center"/>
          </w:tcPr>
          <w:p w14:paraId="4C5ECFF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6C5C72F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.008</w:t>
            </w:r>
          </w:p>
        </w:tc>
      </w:tr>
      <w:tr w:rsidR="005D16AB" w:rsidRPr="00FF7052" w14:paraId="5D052504" w14:textId="77777777" w:rsidTr="00B22D6F">
        <w:trPr>
          <w:jc w:val="center"/>
        </w:trPr>
        <w:tc>
          <w:tcPr>
            <w:tcW w:w="391" w:type="dxa"/>
            <w:vMerge/>
          </w:tcPr>
          <w:p w14:paraId="72A07984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000000"/>
            </w:tcBorders>
            <w:vAlign w:val="center"/>
          </w:tcPr>
          <w:p w14:paraId="1162A3E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300000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  <w:vAlign w:val="center"/>
          </w:tcPr>
          <w:p w14:paraId="1036C4F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3.4365</w:t>
            </w:r>
          </w:p>
          <w:p w14:paraId="202DF3D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3.4375</w:t>
            </w:r>
          </w:p>
        </w:tc>
        <w:tc>
          <w:tcPr>
            <w:tcW w:w="1073" w:type="dxa"/>
            <w:tcBorders>
              <w:bottom w:val="single" w:sz="4" w:space="0" w:color="000000"/>
            </w:tcBorders>
            <w:vAlign w:val="center"/>
          </w:tcPr>
          <w:p w14:paraId="1DF16CD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3.250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  <w:vAlign w:val="center"/>
          </w:tcPr>
          <w:p w14:paraId="51E8F16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1.3114</w:t>
            </w:r>
          </w:p>
          <w:p w14:paraId="70820E4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1.3118</w:t>
            </w:r>
          </w:p>
        </w:tc>
        <w:tc>
          <w:tcPr>
            <w:tcW w:w="1086" w:type="dxa"/>
            <w:tcBorders>
              <w:bottom w:val="single" w:sz="4" w:space="0" w:color="000000"/>
            </w:tcBorders>
            <w:vAlign w:val="center"/>
          </w:tcPr>
          <w:p w14:paraId="486B92EA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Ball</w:t>
            </w:r>
          </w:p>
        </w:tc>
        <w:tc>
          <w:tcPr>
            <w:tcW w:w="1063" w:type="dxa"/>
            <w:tcBorders>
              <w:bottom w:val="single" w:sz="4" w:space="0" w:color="000000"/>
            </w:tcBorders>
            <w:vAlign w:val="center"/>
          </w:tcPr>
          <w:p w14:paraId="61EFE70F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1.3094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  <w:vAlign w:val="center"/>
          </w:tcPr>
          <w:p w14:paraId="4B80124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Ball</w:t>
            </w:r>
          </w:p>
        </w:tc>
        <w:tc>
          <w:tcPr>
            <w:tcW w:w="1285" w:type="dxa"/>
            <w:tcBorders>
              <w:bottom w:val="single" w:sz="4" w:space="0" w:color="000000"/>
            </w:tcBorders>
            <w:vAlign w:val="center"/>
          </w:tcPr>
          <w:p w14:paraId="0B4AE46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5327E68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.008</w:t>
            </w:r>
          </w:p>
        </w:tc>
        <w:tc>
          <w:tcPr>
            <w:tcW w:w="1058" w:type="dxa"/>
            <w:tcBorders>
              <w:bottom w:val="single" w:sz="4" w:space="0" w:color="000000"/>
            </w:tcBorders>
            <w:vAlign w:val="center"/>
          </w:tcPr>
          <w:p w14:paraId="3CC3B6F7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3B4EE71D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.008</w:t>
            </w:r>
          </w:p>
        </w:tc>
      </w:tr>
      <w:tr w:rsidR="005D16AB" w:rsidRPr="00FF7052" w14:paraId="5A8584A9" w14:textId="77777777" w:rsidTr="00B22D6F">
        <w:trPr>
          <w:jc w:val="center"/>
        </w:trPr>
        <w:tc>
          <w:tcPr>
            <w:tcW w:w="391" w:type="dxa"/>
            <w:vMerge/>
          </w:tcPr>
          <w:p w14:paraId="2969F05B" w14:textId="77777777" w:rsidR="005D16AB" w:rsidRPr="00FF7052" w:rsidRDefault="005D16AB" w:rsidP="00B22D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D9D9D9"/>
            <w:vAlign w:val="center"/>
          </w:tcPr>
          <w:p w14:paraId="6036AE18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320000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2CC1C329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3.5615</w:t>
            </w:r>
          </w:p>
          <w:p w14:paraId="2068B9B6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3.5625</w:t>
            </w:r>
          </w:p>
        </w:tc>
        <w:tc>
          <w:tcPr>
            <w:tcW w:w="1073" w:type="dxa"/>
            <w:shd w:val="clear" w:color="auto" w:fill="D9D9D9"/>
            <w:vAlign w:val="center"/>
          </w:tcPr>
          <w:p w14:paraId="6CA94F56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3.250</w:t>
            </w:r>
          </w:p>
        </w:tc>
        <w:tc>
          <w:tcPr>
            <w:tcW w:w="1121" w:type="dxa"/>
            <w:shd w:val="clear" w:color="auto" w:fill="D9D9D9"/>
            <w:vAlign w:val="center"/>
          </w:tcPr>
          <w:p w14:paraId="3655766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1.3114</w:t>
            </w:r>
          </w:p>
          <w:p w14:paraId="07AB1C84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1.3118</w:t>
            </w:r>
          </w:p>
        </w:tc>
        <w:tc>
          <w:tcPr>
            <w:tcW w:w="1086" w:type="dxa"/>
            <w:shd w:val="clear" w:color="auto" w:fill="D9D9D9"/>
            <w:vAlign w:val="center"/>
          </w:tcPr>
          <w:p w14:paraId="4A71AD0C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Ball</w:t>
            </w:r>
          </w:p>
        </w:tc>
        <w:tc>
          <w:tcPr>
            <w:tcW w:w="1063" w:type="dxa"/>
            <w:shd w:val="clear" w:color="auto" w:fill="D9D9D9"/>
            <w:vAlign w:val="center"/>
          </w:tcPr>
          <w:p w14:paraId="06088EF0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1.3094</w:t>
            </w:r>
          </w:p>
        </w:tc>
        <w:tc>
          <w:tcPr>
            <w:tcW w:w="1116" w:type="dxa"/>
            <w:shd w:val="clear" w:color="auto" w:fill="D9D9D9"/>
            <w:vAlign w:val="center"/>
          </w:tcPr>
          <w:p w14:paraId="11603E0B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Ball</w:t>
            </w:r>
          </w:p>
        </w:tc>
        <w:tc>
          <w:tcPr>
            <w:tcW w:w="1285" w:type="dxa"/>
            <w:shd w:val="clear" w:color="auto" w:fill="D9D9D9"/>
            <w:vAlign w:val="center"/>
          </w:tcPr>
          <w:p w14:paraId="3438EFF5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075A5A2E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.008</w:t>
            </w:r>
          </w:p>
        </w:tc>
        <w:tc>
          <w:tcPr>
            <w:tcW w:w="1058" w:type="dxa"/>
            <w:shd w:val="clear" w:color="auto" w:fill="D9D9D9"/>
            <w:vAlign w:val="center"/>
          </w:tcPr>
          <w:p w14:paraId="304257D3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 w:rsidRPr="00FF7052">
              <w:rPr>
                <w:sz w:val="20"/>
                <w:szCs w:val="20"/>
                <w:u w:val="single"/>
              </w:rPr>
              <w:t>.002</w:t>
            </w:r>
          </w:p>
          <w:p w14:paraId="7C300D92" w14:textId="77777777" w:rsidR="005D16AB" w:rsidRPr="00FF7052" w:rsidRDefault="005D16AB" w:rsidP="00B22D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F7052">
              <w:rPr>
                <w:sz w:val="20"/>
                <w:szCs w:val="20"/>
              </w:rPr>
              <w:t>.008</w:t>
            </w:r>
          </w:p>
        </w:tc>
      </w:tr>
    </w:tbl>
    <w:p w14:paraId="708F04FE" w14:textId="36200F25" w:rsidR="003A6184" w:rsidRPr="00B22D6F" w:rsidRDefault="005D16AB" w:rsidP="00022E58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• </w:t>
      </w:r>
      <w:proofErr w:type="spellStart"/>
      <w:r>
        <w:rPr>
          <w:rFonts w:cstheme="minorHAnsi"/>
          <w:sz w:val="20"/>
          <w:szCs w:val="20"/>
        </w:rPr>
        <w:t>Syncro</w:t>
      </w:r>
      <w:proofErr w:type="spellEnd"/>
      <w:r>
        <w:rPr>
          <w:rFonts w:cstheme="minorHAnsi"/>
          <w:sz w:val="20"/>
          <w:szCs w:val="20"/>
        </w:rPr>
        <w:t xml:space="preserve">-Balance® ▪ Before date code </w:t>
      </w:r>
      <w:proofErr w:type="gramStart"/>
      <w:r>
        <w:rPr>
          <w:rFonts w:cstheme="minorHAnsi"/>
          <w:sz w:val="20"/>
          <w:szCs w:val="20"/>
        </w:rPr>
        <w:t>97011300  ▫</w:t>
      </w:r>
      <w:proofErr w:type="gramEnd"/>
      <w:r>
        <w:rPr>
          <w:rFonts w:cstheme="minorHAnsi"/>
          <w:sz w:val="20"/>
          <w:szCs w:val="20"/>
        </w:rPr>
        <w:t xml:space="preserve"> After date code 97011200</w:t>
      </w:r>
    </w:p>
    <w:sectPr w:rsidR="003A6184" w:rsidRPr="00B22D6F" w:rsidSect="00FF7052">
      <w:pgSz w:w="12240" w:h="15840" w:code="1"/>
      <w:pgMar w:top="720" w:right="720" w:bottom="720" w:left="1440" w:header="54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BC9F12" w14:textId="77777777" w:rsidR="00CB3F46" w:rsidRDefault="00CB3F46" w:rsidP="001C28E4">
      <w:pPr>
        <w:spacing w:after="0" w:line="240" w:lineRule="auto"/>
      </w:pPr>
      <w:r>
        <w:separator/>
      </w:r>
    </w:p>
  </w:endnote>
  <w:endnote w:type="continuationSeparator" w:id="0">
    <w:p w14:paraId="4F059071" w14:textId="77777777" w:rsidR="00CB3F46" w:rsidRDefault="00CB3F46" w:rsidP="001C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5B256" w14:textId="77777777" w:rsidR="00B22D6F" w:rsidRDefault="00B22D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B20E6" w14:textId="77777777" w:rsidR="00B22D6F" w:rsidRDefault="00B22D6F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5519CA48" w14:textId="77777777" w:rsidR="00B22D6F" w:rsidRPr="00D600A3" w:rsidRDefault="00B22D6F" w:rsidP="00D600A3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>FFA makes a positive difference in the lives of students by developing their potential for premier leadership, personal growth and career success through agricultural education.</w:t>
    </w:r>
  </w:p>
  <w:p w14:paraId="597204DF" w14:textId="77777777" w:rsidR="00B22D6F" w:rsidRPr="00D600A3" w:rsidRDefault="00B22D6F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>
      <w:rPr>
        <w:noProof/>
      </w:rPr>
      <w:t>2</w:t>
    </w:r>
    <w:r w:rsidRPr="00635301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82E59" w14:textId="77777777" w:rsidR="00B22D6F" w:rsidRDefault="00B22D6F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7CA6DA7B" w14:textId="77777777" w:rsidR="00B22D6F" w:rsidRPr="00D600A3" w:rsidRDefault="00B22D6F" w:rsidP="00635301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>FFA makes a positive difference in the lives of students by developing their potential for premier leadership, personal growth and career success through agricultural education.</w:t>
    </w:r>
  </w:p>
  <w:p w14:paraId="28188BD5" w14:textId="77777777" w:rsidR="00B22D6F" w:rsidRDefault="00B22D6F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>
      <w:rPr>
        <w:noProof/>
      </w:rPr>
      <w:t>1</w:t>
    </w:r>
    <w:r w:rsidRPr="0063530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58E92E" w14:textId="77777777" w:rsidR="00CB3F46" w:rsidRDefault="00CB3F46" w:rsidP="001C28E4">
      <w:pPr>
        <w:spacing w:after="0" w:line="240" w:lineRule="auto"/>
      </w:pPr>
      <w:r>
        <w:separator/>
      </w:r>
    </w:p>
  </w:footnote>
  <w:footnote w:type="continuationSeparator" w:id="0">
    <w:p w14:paraId="50FCCDE7" w14:textId="77777777" w:rsidR="00CB3F46" w:rsidRDefault="00CB3F46" w:rsidP="001C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8CA1B" w14:textId="77777777" w:rsidR="00B22D6F" w:rsidRDefault="00B22D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536456" w14:textId="77777777" w:rsidR="00B22D6F" w:rsidRDefault="00B22D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950BB" w14:textId="77777777" w:rsidR="00B22D6F" w:rsidRDefault="00B22D6F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93B82D6" wp14:editId="5B1736D0">
              <wp:simplePos x="0" y="0"/>
              <wp:positionH relativeFrom="column">
                <wp:posOffset>4630455</wp:posOffset>
              </wp:positionH>
              <wp:positionV relativeFrom="paragraph">
                <wp:posOffset>-142484</wp:posOffset>
              </wp:positionV>
              <wp:extent cx="1952320" cy="713984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2320" cy="713984"/>
                        <a:chOff x="0" y="146686"/>
                        <a:chExt cx="2722533" cy="1140327"/>
                      </a:xfrm>
                    </wpg:grpSpPr>
                    <wps:wsp>
                      <wps:cNvPr id="9" name="Line 2"/>
                      <wps:cNvCnPr>
                        <a:cxnSpLocks noChangeShapeType="1"/>
                      </wps:cNvCnPr>
                      <wps:spPr bwMode="auto">
                        <a:xfrm>
                          <a:off x="0" y="146686"/>
                          <a:ext cx="5665" cy="10198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A291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" name="Text Box 2"/>
                      <wps:cNvSpPr txBox="1"/>
                      <wps:spPr>
                        <a:xfrm>
                          <a:off x="133228" y="277601"/>
                          <a:ext cx="2589305" cy="100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F5C6E26" w14:textId="77777777" w:rsidR="00B22D6F" w:rsidRPr="001C28E4" w:rsidRDefault="00B22D6F" w:rsidP="001C28E4">
                            <w:pPr>
                              <w:pStyle w:val="FFATitle"/>
                              <w:spacing w:after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National FFA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3B82D6" id="Group 12" o:spid="_x0000_s1100" style="position:absolute;margin-left:364.6pt;margin-top:-11.2pt;width:153.75pt;height:56.2pt;z-index:251659264;mso-width-relative:margin;mso-height-relative:margin" coordorigin=",1466" coordsize="27225,1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">
              <v:line id="Line 2" o:spid="_x0000_s1101" style="position:absolute;visibility:visible;mso-wrap-style:square" from="0,1466" to="56,1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" strokecolor="#da291c" strokeweight="1pt">
                <v:shadow color="black" opacity="22938f" offset="0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02" type="#_x0000_t202" style="position:absolute;left:1332;top:2776;width:25893;height:10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14:paraId="1F5C6E26" w14:textId="77777777" w:rsidR="00B22D6F" w:rsidRPr="001C28E4" w:rsidRDefault="00B22D6F" w:rsidP="001C28E4">
                      <w:pPr>
                        <w:pStyle w:val="FFATitle"/>
                        <w:spacing w:after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National FFA Organization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inline distT="0" distB="0" distL="0" distR="0" wp14:anchorId="249EB90F" wp14:editId="782E32B6">
          <wp:extent cx="502798" cy="640080"/>
          <wp:effectExtent l="0" t="0" r="0" b="762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Emblem_1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79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2193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95331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2315F"/>
    <w:multiLevelType w:val="hybridMultilevel"/>
    <w:tmpl w:val="5E2E8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587"/>
    <w:multiLevelType w:val="multilevel"/>
    <w:tmpl w:val="F6D849C6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2B936BEB"/>
    <w:multiLevelType w:val="hybridMultilevel"/>
    <w:tmpl w:val="BA0C0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D18E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A5241E"/>
    <w:multiLevelType w:val="hybridMultilevel"/>
    <w:tmpl w:val="723276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80630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A03982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C575F9E"/>
    <w:multiLevelType w:val="hybridMultilevel"/>
    <w:tmpl w:val="EF784EC6"/>
    <w:lvl w:ilvl="0" w:tplc="80D6F4EE">
      <w:start w:val="1"/>
      <w:numFmt w:val="upperLetter"/>
      <w:pStyle w:val="ExamAnsw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E05CE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7052D9"/>
    <w:multiLevelType w:val="hybridMultilevel"/>
    <w:tmpl w:val="4C56D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F605C"/>
    <w:multiLevelType w:val="hybridMultilevel"/>
    <w:tmpl w:val="FE9AE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22366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9094F23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A115F5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FA6A3B"/>
    <w:multiLevelType w:val="hybridMultilevel"/>
    <w:tmpl w:val="5300A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6A147B8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DD36E71"/>
    <w:multiLevelType w:val="hybridMultilevel"/>
    <w:tmpl w:val="46BAA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6"/>
  </w:num>
  <w:num w:numId="4">
    <w:abstractNumId w:val="14"/>
  </w:num>
  <w:num w:numId="5">
    <w:abstractNumId w:val="8"/>
  </w:num>
  <w:num w:numId="6">
    <w:abstractNumId w:val="17"/>
  </w:num>
  <w:num w:numId="7">
    <w:abstractNumId w:val="13"/>
  </w:num>
  <w:num w:numId="8">
    <w:abstractNumId w:val="7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9"/>
  </w:num>
  <w:num w:numId="19">
    <w:abstractNumId w:val="10"/>
  </w:num>
  <w:num w:numId="20">
    <w:abstractNumId w:val="15"/>
  </w:num>
  <w:num w:numId="21">
    <w:abstractNumId w:val="1"/>
  </w:num>
  <w:num w:numId="22">
    <w:abstractNumId w:val="3"/>
  </w:num>
  <w:num w:numId="23">
    <w:abstractNumId w:val="5"/>
  </w:num>
  <w:num w:numId="24">
    <w:abstractNumId w:val="0"/>
  </w:num>
  <w:num w:numId="25">
    <w:abstractNumId w:val="3"/>
  </w:num>
  <w:num w:numId="26">
    <w:abstractNumId w:val="3"/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12"/>
  </w:num>
  <w:num w:numId="30">
    <w:abstractNumId w:val="4"/>
  </w:num>
  <w:num w:numId="31">
    <w:abstractNumId w:val="18"/>
  </w:num>
  <w:num w:numId="32">
    <w:abstractNumId w:val="2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0E"/>
    <w:rsid w:val="00022E58"/>
    <w:rsid w:val="001C28E4"/>
    <w:rsid w:val="001D0310"/>
    <w:rsid w:val="003A6184"/>
    <w:rsid w:val="00591123"/>
    <w:rsid w:val="005D16AB"/>
    <w:rsid w:val="00601811"/>
    <w:rsid w:val="00635301"/>
    <w:rsid w:val="0067363D"/>
    <w:rsid w:val="00744205"/>
    <w:rsid w:val="007449FA"/>
    <w:rsid w:val="007E30F1"/>
    <w:rsid w:val="00804967"/>
    <w:rsid w:val="00816BC2"/>
    <w:rsid w:val="0086762C"/>
    <w:rsid w:val="00877D29"/>
    <w:rsid w:val="00887E89"/>
    <w:rsid w:val="0090600E"/>
    <w:rsid w:val="009B508E"/>
    <w:rsid w:val="00A64232"/>
    <w:rsid w:val="00A93F05"/>
    <w:rsid w:val="00B22D6F"/>
    <w:rsid w:val="00B71F0C"/>
    <w:rsid w:val="00C95405"/>
    <w:rsid w:val="00CB3F46"/>
    <w:rsid w:val="00CB5197"/>
    <w:rsid w:val="00CE5F00"/>
    <w:rsid w:val="00D600A3"/>
    <w:rsid w:val="00E83CE1"/>
    <w:rsid w:val="00F1636E"/>
    <w:rsid w:val="00F3018E"/>
    <w:rsid w:val="00F527C8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D3A5A"/>
  <w15:chartTrackingRefBased/>
  <w15:docId w15:val="{6447558D-1C20-48CF-823D-9EA8CE76B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63D"/>
  </w:style>
  <w:style w:type="paragraph" w:styleId="Heading1">
    <w:name w:val="heading 1"/>
    <w:basedOn w:val="Normal"/>
    <w:next w:val="Normal"/>
    <w:link w:val="Heading1Char"/>
    <w:uiPriority w:val="1"/>
    <w:qFormat/>
    <w:rsid w:val="00F1636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36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36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36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36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36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36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36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36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8E4"/>
  </w:style>
  <w:style w:type="paragraph" w:styleId="Footer">
    <w:name w:val="footer"/>
    <w:basedOn w:val="Normal"/>
    <w:link w:val="FooterChar"/>
    <w:uiPriority w:val="99"/>
    <w:unhideWhenUsed/>
    <w:qFormat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8E4"/>
  </w:style>
  <w:style w:type="character" w:styleId="Hyperlink">
    <w:name w:val="Hyperlink"/>
    <w:basedOn w:val="DefaultParagraphFont"/>
    <w:uiPriority w:val="99"/>
    <w:semiHidden/>
    <w:unhideWhenUsed/>
    <w:rsid w:val="001C28E4"/>
    <w:rPr>
      <w:color w:val="0563C1"/>
      <w:u w:val="single"/>
    </w:rPr>
  </w:style>
  <w:style w:type="paragraph" w:customStyle="1" w:styleId="FFATitle">
    <w:name w:val="FFA Title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Cs w:val="24"/>
      <w:lang w:eastAsia="ja-JP"/>
    </w:rPr>
  </w:style>
  <w:style w:type="paragraph" w:customStyle="1" w:styleId="FFABody">
    <w:name w:val="FFA Body"/>
    <w:basedOn w:val="Normal"/>
    <w:link w:val="FFABodyChar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mmary">
    <w:name w:val="FFA Summary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character" w:customStyle="1" w:styleId="DocumentLink">
    <w:name w:val="Document Link"/>
    <w:basedOn w:val="DefaultParagraphFont"/>
    <w:rsid w:val="001C28E4"/>
    <w:rPr>
      <w:rFonts w:ascii="Lasiver" w:hAnsi="Lasiver"/>
      <w:color w:val="004C97"/>
      <w:sz w:val="17"/>
      <w:u w:val="single"/>
    </w:rPr>
  </w:style>
  <w:style w:type="character" w:customStyle="1" w:styleId="FFABodyChar">
    <w:name w:val="FFA Body Char"/>
    <w:basedOn w:val="DefaultParagraphFont"/>
    <w:link w:val="FFABody"/>
    <w:rsid w:val="001C28E4"/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1C28E4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C28E4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1"/>
    <w:rsid w:val="00F163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3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3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3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3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F163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97"/>
    <w:rPr>
      <w:rFonts w:ascii="Segoe UI" w:hAnsi="Segoe UI" w:cs="Segoe UI"/>
      <w:sz w:val="18"/>
      <w:szCs w:val="18"/>
    </w:rPr>
  </w:style>
  <w:style w:type="paragraph" w:customStyle="1" w:styleId="ExamQuestion">
    <w:name w:val="Exam Question"/>
    <w:basedOn w:val="Heading1"/>
    <w:qFormat/>
    <w:rsid w:val="0067363D"/>
    <w:pPr>
      <w:ind w:left="360" w:hanging="360"/>
    </w:pPr>
    <w:rPr>
      <w:rFonts w:ascii="Arial" w:hAnsi="Arial" w:cs="Arial"/>
      <w:color w:val="000000"/>
      <w:sz w:val="18"/>
      <w:szCs w:val="18"/>
      <w:shd w:val="clear" w:color="auto" w:fill="FFFFFF"/>
    </w:rPr>
  </w:style>
  <w:style w:type="paragraph" w:customStyle="1" w:styleId="ExamAnswer">
    <w:name w:val="Exam Answer"/>
    <w:basedOn w:val="ListParagraph"/>
    <w:autoRedefine/>
    <w:qFormat/>
    <w:rsid w:val="0086762C"/>
    <w:pPr>
      <w:numPr>
        <w:numId w:val="18"/>
      </w:numPr>
    </w:pPr>
  </w:style>
  <w:style w:type="paragraph" w:styleId="BodyText">
    <w:name w:val="Body Text"/>
    <w:basedOn w:val="Normal"/>
    <w:link w:val="BodyTextChar"/>
    <w:uiPriority w:val="1"/>
    <w:qFormat/>
    <w:rsid w:val="003A6184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A6184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uiPriority w:val="10"/>
    <w:qFormat/>
    <w:rsid w:val="003A6184"/>
    <w:pPr>
      <w:widowControl w:val="0"/>
      <w:autoSpaceDE w:val="0"/>
      <w:autoSpaceDN w:val="0"/>
      <w:spacing w:before="31" w:after="0" w:line="240" w:lineRule="auto"/>
      <w:ind w:left="3033" w:right="3029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3A6184"/>
    <w:rPr>
      <w:rFonts w:ascii="Calibri" w:eastAsia="Calibri" w:hAnsi="Calibri" w:cs="Calibri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5D16AB"/>
    <w:pPr>
      <w:widowControl w:val="0"/>
      <w:spacing w:after="0" w:line="253" w:lineRule="exact"/>
      <w:jc w:val="center"/>
    </w:pPr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5D16A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5D1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9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theme" Target="theme/theme1.xml"/><Relationship Id="rId21" Type="http://schemas.openxmlformats.org/officeDocument/2006/relationships/image" Target="media/image10.jpeg"/><Relationship Id="rId34" Type="http://schemas.openxmlformats.org/officeDocument/2006/relationships/image" Target="media/image22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microsoft.com/office/2007/relationships/hdphoto" Target="media/hdphoto1.wdp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3.jpeg"/><Relationship Id="rId32" Type="http://schemas.openxmlformats.org/officeDocument/2006/relationships/image" Target="media/image21.png"/><Relationship Id="rId37" Type="http://schemas.openxmlformats.org/officeDocument/2006/relationships/image" Target="media/image24.png"/><Relationship Id="rId5" Type="http://schemas.openxmlformats.org/officeDocument/2006/relationships/footnotes" Target="footnotes.xml"/><Relationship Id="rId15" Type="http://schemas.openxmlformats.org/officeDocument/2006/relationships/image" Target="media/image4.gif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3.png"/><Relationship Id="rId10" Type="http://schemas.openxmlformats.org/officeDocument/2006/relationships/footer" Target="footer2.xml"/><Relationship Id="rId19" Type="http://schemas.openxmlformats.org/officeDocument/2006/relationships/image" Target="media/image8.jpeg"/><Relationship Id="rId31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png"/><Relationship Id="rId35" Type="http://schemas.microsoft.com/office/2007/relationships/hdphoto" Target="media/hdphoto2.wdp"/><Relationship Id="rId8" Type="http://schemas.openxmlformats.org/officeDocument/2006/relationships/header" Target="header2.xml"/><Relationship Id="rId3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idon\Box\MASTER%20CDE-LDE%20Forms%20&amp;%20Files\Document%20Templates\Exam%20Template%20Brand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Exam Template Branded</Template>
  <TotalTime>1</TotalTime>
  <Pages>11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</Company>
  <LinksUpToDate>false</LinksUpToDate>
  <CharactersWithSpaces>10317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 Zidon</dc:creator>
  <cp:keywords/>
  <dc:description/>
  <cp:lastModifiedBy>Mark G Zidon</cp:lastModifiedBy>
  <cp:revision>2</cp:revision>
  <cp:lastPrinted>2019-02-21T19:46:00Z</cp:lastPrinted>
  <dcterms:created xsi:type="dcterms:W3CDTF">2021-09-06T21:23:00Z</dcterms:created>
  <dcterms:modified xsi:type="dcterms:W3CDTF">2021-09-06T21:23:00Z</dcterms:modified>
</cp:coreProperties>
</file>