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ACBE9" w14:textId="77777777" w:rsidR="00247D6C" w:rsidRPr="0096287B" w:rsidRDefault="00247D6C" w:rsidP="00247D6C">
      <w:pPr>
        <w:pStyle w:val="Title"/>
        <w:ind w:right="-392"/>
        <w:rPr>
          <w:lang w:val="en-US"/>
        </w:rPr>
      </w:pPr>
      <w:bookmarkStart w:id="0" w:name="nhcover"/>
      <w:r w:rsidRPr="0096287B">
        <w:rPr>
          <w:lang w:val="en-US"/>
        </w:rPr>
        <w:t xml:space="preserve">Create your own </w:t>
      </w:r>
      <w:r w:rsidRPr="00C57745">
        <w:rPr>
          <w:i/>
          <w:iCs/>
          <w:lang w:val="en-US"/>
        </w:rPr>
        <w:t>FFA New Horizons</w:t>
      </w:r>
      <w:r w:rsidRPr="0096287B">
        <w:rPr>
          <w:lang w:val="en-US"/>
        </w:rPr>
        <w:t xml:space="preserve"> magazine cover</w:t>
      </w:r>
      <w:bookmarkEnd w:id="0"/>
    </w:p>
    <w:p w14:paraId="2B7D6C1C" w14:textId="60291B8B" w:rsidR="00247D6C" w:rsidRPr="0096287B" w:rsidRDefault="00247D6C" w:rsidP="00247D6C">
      <w:pPr>
        <w:rPr>
          <w:lang w:val="en-US"/>
        </w:rPr>
      </w:pPr>
      <w:r w:rsidRPr="0096287B">
        <w:rPr>
          <w:lang w:val="en-US"/>
        </w:rPr>
        <w:t xml:space="preserve">Utilize the </w:t>
      </w:r>
      <w:r w:rsidRPr="008004F8">
        <w:rPr>
          <w:lang w:val="en-US"/>
        </w:rPr>
        <w:t>magazine cover template</w:t>
      </w:r>
      <w:r w:rsidRPr="0096287B">
        <w:rPr>
          <w:lang w:val="en-US"/>
        </w:rPr>
        <w:t xml:space="preserve"> to design and create your very own </w:t>
      </w:r>
      <w:r w:rsidRPr="00C57745">
        <w:rPr>
          <w:i/>
          <w:iCs/>
          <w:lang w:val="en-US"/>
        </w:rPr>
        <w:t>FFA New Horizons</w:t>
      </w:r>
      <w:r w:rsidRPr="0096287B">
        <w:rPr>
          <w:lang w:val="en-US"/>
        </w:rPr>
        <w:t xml:space="preserve"> magazine cover to represent and summarize your convention experience. If </w:t>
      </w:r>
      <w:r>
        <w:rPr>
          <w:lang w:val="en-US"/>
        </w:rPr>
        <w:t>you want</w:t>
      </w:r>
      <w:r w:rsidRPr="0096287B">
        <w:rPr>
          <w:lang w:val="en-US"/>
        </w:rPr>
        <w:t xml:space="preserve"> to design your cover digitally</w:t>
      </w:r>
      <w:r>
        <w:rPr>
          <w:lang w:val="en-US"/>
        </w:rPr>
        <w:t>,</w:t>
      </w:r>
      <w:r w:rsidRPr="0096287B">
        <w:rPr>
          <w:lang w:val="en-US"/>
        </w:rPr>
        <w:t xml:space="preserve"> you can use the </w:t>
      </w:r>
      <w:hyperlink r:id="rId8" w:history="1">
        <w:r w:rsidR="008232F3">
          <w:rPr>
            <w:rStyle w:val="Hyperlink"/>
            <w:lang w:val="en-US"/>
          </w:rPr>
          <w:t>P</w:t>
        </w:r>
        <w:r w:rsidR="008232F3" w:rsidRPr="0096287B">
          <w:rPr>
            <w:rStyle w:val="Hyperlink"/>
            <w:lang w:val="en-US"/>
          </w:rPr>
          <w:t>oster</w:t>
        </w:r>
        <w:r w:rsidR="008232F3">
          <w:rPr>
            <w:rStyle w:val="Hyperlink"/>
            <w:lang w:val="en-US"/>
          </w:rPr>
          <w:t>M</w:t>
        </w:r>
        <w:r w:rsidR="008232F3" w:rsidRPr="0096287B">
          <w:rPr>
            <w:rStyle w:val="Hyperlink"/>
            <w:lang w:val="en-US"/>
          </w:rPr>
          <w:t>y</w:t>
        </w:r>
        <w:r w:rsidR="008232F3">
          <w:rPr>
            <w:rStyle w:val="Hyperlink"/>
            <w:lang w:val="en-US"/>
          </w:rPr>
          <w:t>W</w:t>
        </w:r>
        <w:r w:rsidR="008232F3" w:rsidRPr="0096287B">
          <w:rPr>
            <w:rStyle w:val="Hyperlink"/>
            <w:lang w:val="en-US"/>
          </w:rPr>
          <w:t>all</w:t>
        </w:r>
      </w:hyperlink>
      <w:r w:rsidR="008232F3" w:rsidRPr="0096287B">
        <w:rPr>
          <w:lang w:val="en-US"/>
        </w:rPr>
        <w:t xml:space="preserve"> </w:t>
      </w:r>
      <w:r w:rsidRPr="0096287B">
        <w:rPr>
          <w:lang w:val="en-US"/>
        </w:rPr>
        <w:t>website.</w:t>
      </w:r>
    </w:p>
    <w:p w14:paraId="05A92613" w14:textId="77777777" w:rsidR="00247D6C" w:rsidRPr="0096287B" w:rsidRDefault="00247D6C" w:rsidP="00247D6C">
      <w:pPr>
        <w:spacing w:after="0"/>
        <w:rPr>
          <w:lang w:val="en-US"/>
        </w:rPr>
      </w:pPr>
      <w:r w:rsidRPr="0096287B">
        <w:rPr>
          <w:lang w:val="en-US"/>
        </w:rPr>
        <w:t>Items to include in your design:</w:t>
      </w:r>
    </w:p>
    <w:p w14:paraId="45264759" w14:textId="77777777" w:rsidR="00247D6C" w:rsidRPr="0096287B" w:rsidRDefault="00247D6C" w:rsidP="00247D6C">
      <w:pPr>
        <w:pStyle w:val="ListParagraph"/>
        <w:widowControl/>
        <w:numPr>
          <w:ilvl w:val="0"/>
          <w:numId w:val="47"/>
        </w:numPr>
        <w:spacing w:after="0" w:line="225" w:lineRule="atLeast"/>
        <w:rPr>
          <w:lang w:val="en-US"/>
        </w:rPr>
      </w:pPr>
      <w:r w:rsidRPr="0096287B">
        <w:rPr>
          <w:lang w:val="en-US"/>
        </w:rPr>
        <w:t>Picture</w:t>
      </w:r>
    </w:p>
    <w:p w14:paraId="688BEDC2" w14:textId="3784FA94" w:rsidR="00247D6C" w:rsidRPr="0096287B" w:rsidRDefault="00247D6C" w:rsidP="00247D6C">
      <w:pPr>
        <w:pStyle w:val="ListParagraph"/>
        <w:widowControl/>
        <w:numPr>
          <w:ilvl w:val="0"/>
          <w:numId w:val="47"/>
        </w:numPr>
        <w:spacing w:after="160" w:line="225" w:lineRule="atLeast"/>
        <w:rPr>
          <w:lang w:val="en-US"/>
        </w:rPr>
      </w:pPr>
      <w:r>
        <w:rPr>
          <w:lang w:val="en-US"/>
        </w:rPr>
        <w:t>Three or four</w:t>
      </w:r>
      <w:r w:rsidR="008232F3">
        <w:rPr>
          <w:lang w:val="en-US"/>
        </w:rPr>
        <w:t xml:space="preserve"> </w:t>
      </w:r>
      <w:r>
        <w:rPr>
          <w:lang w:val="en-US"/>
        </w:rPr>
        <w:t>story</w:t>
      </w:r>
      <w:r w:rsidRPr="0096287B">
        <w:rPr>
          <w:lang w:val="en-US"/>
        </w:rPr>
        <w:t xml:space="preserve"> titles (like in example covers below)</w:t>
      </w:r>
    </w:p>
    <w:p w14:paraId="5B2D0FCE" w14:textId="77777777" w:rsidR="00247D6C" w:rsidRPr="0096287B" w:rsidRDefault="00247D6C" w:rsidP="00247D6C">
      <w:pPr>
        <w:pStyle w:val="ListParagraph"/>
        <w:widowControl/>
        <w:numPr>
          <w:ilvl w:val="0"/>
          <w:numId w:val="47"/>
        </w:numPr>
        <w:spacing w:after="160" w:line="225" w:lineRule="atLeast"/>
        <w:rPr>
          <w:lang w:val="en-US"/>
        </w:rPr>
      </w:pPr>
      <w:r w:rsidRPr="0096287B">
        <w:rPr>
          <w:lang w:val="en-US"/>
        </w:rPr>
        <w:t>Design should be colorful</w:t>
      </w:r>
      <w:r>
        <w:rPr>
          <w:lang w:val="en-US"/>
        </w:rPr>
        <w:t>.</w:t>
      </w:r>
      <w:r w:rsidRPr="0096287B">
        <w:rPr>
          <w:lang w:val="en-US"/>
        </w:rPr>
        <w:t xml:space="preserve"> </w:t>
      </w:r>
      <w:r>
        <w:rPr>
          <w:lang w:val="en-US"/>
        </w:rPr>
        <w:t>B</w:t>
      </w:r>
      <w:r w:rsidRPr="0096287B">
        <w:rPr>
          <w:lang w:val="en-US"/>
        </w:rPr>
        <w:t>e creative!</w:t>
      </w:r>
    </w:p>
    <w:p w14:paraId="6AC433FD" w14:textId="17DCE71E" w:rsidR="00247D6C" w:rsidRPr="0096287B" w:rsidRDefault="00247D6C" w:rsidP="00247D6C">
      <w:pPr>
        <w:rPr>
          <w:lang w:val="en-US"/>
        </w:rPr>
      </w:pPr>
      <w:r w:rsidRPr="0096287B">
        <w:rPr>
          <w:lang w:val="en-US"/>
        </w:rPr>
        <w:t>Example</w:t>
      </w:r>
      <w:r w:rsidR="009A013C">
        <w:rPr>
          <w:lang w:val="en-US"/>
        </w:rPr>
        <w:t>s</w:t>
      </w:r>
      <w:r w:rsidRPr="0096287B">
        <w:rPr>
          <w:lang w:val="en-US"/>
        </w:rPr>
        <w:t xml:space="preserve"> of past covers:</w:t>
      </w:r>
    </w:p>
    <w:p w14:paraId="040B6F2B" w14:textId="77777777" w:rsidR="00247D6C" w:rsidRPr="0096287B" w:rsidRDefault="00247D6C" w:rsidP="00247D6C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848704" behindDoc="0" locked="0" layoutInCell="1" allowOverlap="1" wp14:anchorId="33C7B03F" wp14:editId="4E7B0B98">
                <wp:simplePos x="0" y="0"/>
                <wp:positionH relativeFrom="column">
                  <wp:posOffset>-287020</wp:posOffset>
                </wp:positionH>
                <wp:positionV relativeFrom="paragraph">
                  <wp:posOffset>2458720</wp:posOffset>
                </wp:positionV>
                <wp:extent cx="6496050" cy="3718560"/>
                <wp:effectExtent l="19050" t="19050" r="19050" b="15240"/>
                <wp:wrapSquare wrapText="bothSides"/>
                <wp:docPr id="439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6050" cy="3718560"/>
                          <a:chOff x="0" y="0"/>
                          <a:chExt cx="6496050" cy="3718560"/>
                        </a:xfrm>
                      </wpg:grpSpPr>
                      <wps:wsp>
                        <wps:cNvPr id="4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349500" cy="406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2A28C9" w14:textId="77777777" w:rsidR="00247D6C" w:rsidRDefault="00247D6C" w:rsidP="00247D6C">
                              <w:r>
                                <w:t>After you design your cover, answer these questions to reflect.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49500" y="12700"/>
                            <a:ext cx="4146550" cy="1866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4F3D2E" w14:textId="4DD5AE61" w:rsidR="00247D6C" w:rsidRDefault="00247D6C" w:rsidP="00247D6C">
                              <w:r w:rsidRPr="007E7538">
                                <w:t xml:space="preserve">How </w:t>
                              </w:r>
                              <w:r w:rsidR="00ED4BA2">
                                <w:t>will</w:t>
                              </w:r>
                              <w:r w:rsidR="00ED4BA2" w:rsidRPr="007E7538">
                                <w:t xml:space="preserve"> </w:t>
                              </w:r>
                              <w:r w:rsidRPr="007E7538">
                                <w:t>this convention experience influence some of your future behaviors and decisions?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2750"/>
                            <a:ext cx="2540000" cy="3295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E4B35C" w14:textId="77777777" w:rsidR="00247D6C" w:rsidRDefault="00247D6C" w:rsidP="00247D6C">
                              <w:r>
                                <w:t xml:space="preserve">Explain why you chose the stories and images you did.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559050" y="1860550"/>
                            <a:ext cx="3930650" cy="18580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64E7C4" w14:textId="77777777" w:rsidR="00247D6C" w:rsidRDefault="00247D6C" w:rsidP="00247D6C">
                              <w:r>
                                <w:t xml:space="preserve">Looking back at your completed magazine cover, which activity that you experienced during convention was your most enjoyable and why?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C7B03F" id="Group 439" o:spid="_x0000_s1026" style="position:absolute;margin-left:-22.6pt;margin-top:193.6pt;width:511.5pt;height:292.8pt;z-index:251848704" coordsize="64960,37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23495;height:4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" strokeweight="2.25pt">
                  <v:textbox>
                    <w:txbxContent>
                      <w:p w14:paraId="352A28C9" w14:textId="77777777" w:rsidR="00247D6C" w:rsidRDefault="00247D6C" w:rsidP="00247D6C">
                        <w:r>
                          <w:t>After you design your cover, answer these questions to reflect.</w:t>
                        </w:r>
                      </w:p>
                    </w:txbxContent>
                  </v:textbox>
                </v:shape>
                <v:shape id="Text Box 2" o:spid="_x0000_s1028" type="#_x0000_t202" style="position:absolute;left:23495;top:127;width:41465;height:18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" strokeweight="2.25pt">
                  <v:textbox>
                    <w:txbxContent>
                      <w:p w14:paraId="114F3D2E" w14:textId="4DD5AE61" w:rsidR="00247D6C" w:rsidRDefault="00247D6C" w:rsidP="00247D6C">
                        <w:r w:rsidRPr="007E7538">
                          <w:t xml:space="preserve">How </w:t>
                        </w:r>
                        <w:r w:rsidR="00ED4BA2">
                          <w:t>will</w:t>
                        </w:r>
                        <w:r w:rsidR="00ED4BA2" w:rsidRPr="007E7538">
                          <w:t xml:space="preserve"> </w:t>
                        </w:r>
                        <w:r w:rsidRPr="007E7538">
                          <w:t>this convention experience influence some of your future behaviors and decisions?</w:t>
                        </w:r>
                      </w:p>
                    </w:txbxContent>
                  </v:textbox>
                </v:shape>
                <v:shape id="Text Box 2" o:spid="_x0000_s1029" type="#_x0000_t202" style="position:absolute;top:4127;width:25400;height:32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" strokeweight="2.25pt">
                  <v:textbox>
                    <w:txbxContent>
                      <w:p w14:paraId="77E4B35C" w14:textId="77777777" w:rsidR="00247D6C" w:rsidRDefault="00247D6C" w:rsidP="00247D6C">
                        <w:r>
                          <w:t xml:space="preserve">Explain why you chose the stories and images you did. </w:t>
                        </w:r>
                      </w:p>
                    </w:txbxContent>
                  </v:textbox>
                </v:shape>
                <v:shape id="Text Box 2" o:spid="_x0000_s1030" type="#_x0000_t202" style="position:absolute;left:25590;top:18605;width:39307;height:18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" strokeweight="2.25pt">
                  <v:textbox>
                    <w:txbxContent>
                      <w:p w14:paraId="7464E7C4" w14:textId="77777777" w:rsidR="00247D6C" w:rsidRDefault="00247D6C" w:rsidP="00247D6C">
                        <w:r>
                          <w:t xml:space="preserve">Looking back at your completed magazine cover, which activity that you experienced during convention was your most enjoyable and why?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840512" behindDoc="0" locked="0" layoutInCell="1" allowOverlap="1" wp14:anchorId="244D5662" wp14:editId="70B2039B">
                <wp:simplePos x="0" y="0"/>
                <wp:positionH relativeFrom="column">
                  <wp:posOffset>462280</wp:posOffset>
                </wp:positionH>
                <wp:positionV relativeFrom="page">
                  <wp:posOffset>2946400</wp:posOffset>
                </wp:positionV>
                <wp:extent cx="4184650" cy="2305050"/>
                <wp:effectExtent l="0" t="0" r="6350" b="0"/>
                <wp:wrapTight wrapText="bothSides">
                  <wp:wrapPolygon edited="0">
                    <wp:start x="0" y="0"/>
                    <wp:lineTo x="0" y="21421"/>
                    <wp:lineTo x="10620" y="21421"/>
                    <wp:lineTo x="21534" y="21421"/>
                    <wp:lineTo x="21534" y="0"/>
                    <wp:lineTo x="0" y="0"/>
                  </wp:wrapPolygon>
                </wp:wrapTight>
                <wp:docPr id="422" name="Group 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4650" cy="2305050"/>
                          <a:chOff x="201864" y="185656"/>
                          <a:chExt cx="5551236" cy="3486661"/>
                        </a:xfrm>
                      </wpg:grpSpPr>
                      <pic:pic xmlns:pic="http://schemas.openxmlformats.org/drawingml/2006/picture">
                        <pic:nvPicPr>
                          <pic:cNvPr id="423" name="Picture 4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72" t="4947" r="3137" b="3010"/>
                          <a:stretch/>
                        </pic:blipFill>
                        <pic:spPr>
                          <a:xfrm>
                            <a:off x="201864" y="185656"/>
                            <a:ext cx="2602931" cy="3454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4" name="Picture 4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22" b="5624"/>
                          <a:stretch/>
                        </pic:blipFill>
                        <pic:spPr>
                          <a:xfrm>
                            <a:off x="2984500" y="193728"/>
                            <a:ext cx="2768600" cy="34785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0FA49F" id="Group 422" o:spid="_x0000_s1026" style="position:absolute;margin-left:36.4pt;margin-top:232pt;width:329.5pt;height:181.5pt;z-index:251840512;mso-position-vertical-relative:page;mso-width-relative:margin;mso-height-relative:margin" coordorigin="2018,1856" coordsize="55512,3486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">
                <v:shape id="Picture 423" o:spid="_x0000_s1027" type="#_x0000_t75" style="position:absolute;left:2018;top:1856;width:26029;height:34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">
                  <v:imagedata r:id="rId12" o:title="" croptop="3242f" cropbottom="1973f" cropleft="4569f" cropright="2056f"/>
                </v:shape>
                <v:shape id="Picture 424" o:spid="_x0000_s1028" type="#_x0000_t75" style="position:absolute;left:29845;top:1937;width:27686;height:34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">
                  <v:imagedata r:id="rId13" o:title="" croptop="1915f" cropbottom="3686f"/>
                </v:shape>
                <w10:wrap type="tight" anchory="page"/>
              </v:group>
            </w:pict>
          </mc:Fallback>
        </mc:AlternateContent>
      </w:r>
    </w:p>
    <w:p w14:paraId="7C83E556" w14:textId="3489980B" w:rsidR="00C02C0B" w:rsidRDefault="00C02C0B" w:rsidP="009A2171">
      <w:pPr>
        <w:widowControl/>
        <w:spacing w:after="160" w:line="225" w:lineRule="atLeast"/>
        <w:rPr>
          <w:lang w:val="en-US"/>
        </w:rPr>
      </w:pPr>
    </w:p>
    <w:p w14:paraId="5B9DC1D1" w14:textId="77777777" w:rsidR="008004F8" w:rsidRDefault="008004F8" w:rsidP="009A2171">
      <w:pPr>
        <w:widowControl/>
        <w:spacing w:after="160" w:line="225" w:lineRule="atLeast"/>
        <w:rPr>
          <w:lang w:val="en-US"/>
        </w:rPr>
      </w:pPr>
    </w:p>
    <w:p w14:paraId="6F614852" w14:textId="77777777" w:rsidR="008004F8" w:rsidRDefault="008004F8" w:rsidP="009A2171">
      <w:pPr>
        <w:widowControl/>
        <w:spacing w:after="160" w:line="225" w:lineRule="atLeast"/>
        <w:rPr>
          <w:lang w:val="en-US"/>
        </w:rPr>
      </w:pPr>
    </w:p>
    <w:p w14:paraId="2D60E175" w14:textId="77777777" w:rsidR="008004F8" w:rsidRDefault="008004F8" w:rsidP="009A2171">
      <w:pPr>
        <w:widowControl/>
        <w:spacing w:after="160" w:line="225" w:lineRule="atLeast"/>
        <w:rPr>
          <w:lang w:val="en-US"/>
        </w:rPr>
      </w:pPr>
    </w:p>
    <w:p w14:paraId="7E3C375F" w14:textId="77777777" w:rsidR="008004F8" w:rsidRDefault="008004F8" w:rsidP="009A2171">
      <w:pPr>
        <w:widowControl/>
        <w:spacing w:after="160" w:line="225" w:lineRule="atLeast"/>
        <w:rPr>
          <w:lang w:val="en-US"/>
        </w:rPr>
      </w:pPr>
    </w:p>
    <w:p w14:paraId="1B0DAB43" w14:textId="77777777" w:rsidR="008004F8" w:rsidRDefault="008004F8" w:rsidP="009A2171">
      <w:pPr>
        <w:widowControl/>
        <w:spacing w:after="160" w:line="225" w:lineRule="atLeast"/>
        <w:rPr>
          <w:lang w:val="en-US"/>
        </w:rPr>
      </w:pPr>
    </w:p>
    <w:p w14:paraId="3FBB89F7" w14:textId="77777777" w:rsidR="008004F8" w:rsidRDefault="008004F8" w:rsidP="009A2171">
      <w:pPr>
        <w:widowControl/>
        <w:spacing w:after="160" w:line="225" w:lineRule="atLeast"/>
        <w:rPr>
          <w:lang w:val="en-US"/>
        </w:rPr>
      </w:pPr>
    </w:p>
    <w:p w14:paraId="16E4DE90" w14:textId="77777777" w:rsidR="008004F8" w:rsidRDefault="008004F8" w:rsidP="009A2171">
      <w:pPr>
        <w:widowControl/>
        <w:spacing w:after="160" w:line="225" w:lineRule="atLeast"/>
        <w:rPr>
          <w:lang w:val="en-US"/>
        </w:rPr>
      </w:pPr>
    </w:p>
    <w:p w14:paraId="1FAD3C79" w14:textId="77777777" w:rsidR="008004F8" w:rsidRDefault="008004F8" w:rsidP="009A2171">
      <w:pPr>
        <w:widowControl/>
        <w:spacing w:after="160" w:line="225" w:lineRule="atLeast"/>
        <w:rPr>
          <w:lang w:val="en-US"/>
        </w:rPr>
      </w:pPr>
    </w:p>
    <w:p w14:paraId="054E291F" w14:textId="2BA660EC" w:rsidR="008004F8" w:rsidRPr="008004F8" w:rsidRDefault="008004F8" w:rsidP="008004F8">
      <w:r>
        <w:rPr>
          <w:noProof/>
        </w:rPr>
        <mc:AlternateContent>
          <mc:Choice Requires="wpg">
            <w:drawing>
              <wp:anchor distT="0" distB="0" distL="114300" distR="114300" simplePos="0" relativeHeight="251850240" behindDoc="1" locked="0" layoutInCell="1" allowOverlap="1" wp14:anchorId="1A5829DD" wp14:editId="487336F1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772400" cy="2152650"/>
                <wp:effectExtent l="0" t="0" r="0" b="0"/>
                <wp:wrapTight wrapText="bothSides">
                  <wp:wrapPolygon edited="0">
                    <wp:start x="0" y="0"/>
                    <wp:lineTo x="0" y="21409"/>
                    <wp:lineTo x="21547" y="21409"/>
                    <wp:lineTo x="21547" y="0"/>
                    <wp:lineTo x="0" y="0"/>
                  </wp:wrapPolygon>
                </wp:wrapTight>
                <wp:docPr id="429" name="Group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2152650"/>
                          <a:chOff x="0" y="0"/>
                          <a:chExt cx="11340" cy="2922"/>
                        </a:xfrm>
                      </wpg:grpSpPr>
                      <wps:wsp>
                        <wps:cNvPr id="430" name="Freeform 4"/>
                        <wps:cNvSpPr>
                          <a:spLocks/>
                        </wps:cNvSpPr>
                        <wps:spPr bwMode="auto">
                          <a:xfrm>
                            <a:off x="2319" y="0"/>
                            <a:ext cx="9021" cy="2911"/>
                          </a:xfrm>
                          <a:custGeom>
                            <a:avLst/>
                            <a:gdLst>
                              <a:gd name="T0" fmla="+- 0 2319 2319"/>
                              <a:gd name="T1" fmla="*/ T0 w 9021"/>
                              <a:gd name="T2" fmla="*/ 2911 h 2911"/>
                              <a:gd name="T3" fmla="+- 0 11340 2319"/>
                              <a:gd name="T4" fmla="*/ T3 w 9021"/>
                              <a:gd name="T5" fmla="*/ 2911 h 2911"/>
                              <a:gd name="T6" fmla="+- 0 11340 2319"/>
                              <a:gd name="T7" fmla="*/ T6 w 9021"/>
                              <a:gd name="T8" fmla="*/ 0 h 2911"/>
                              <a:gd name="T9" fmla="+- 0 2319 2319"/>
                              <a:gd name="T10" fmla="*/ T9 w 9021"/>
                              <a:gd name="T11" fmla="*/ 0 h 2911"/>
                              <a:gd name="T12" fmla="+- 0 2319 2319"/>
                              <a:gd name="T13" fmla="*/ T12 w 9021"/>
                              <a:gd name="T14" fmla="*/ 2911 h 29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9021" h="2911">
                                <a:moveTo>
                                  <a:pt x="0" y="2911"/>
                                </a:moveTo>
                                <a:lnTo>
                                  <a:pt x="9021" y="2911"/>
                                </a:lnTo>
                                <a:lnTo>
                                  <a:pt x="90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3F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0" y="-10"/>
                            <a:ext cx="2339" cy="29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2" name="Freeform 6"/>
                        <wps:cNvSpPr>
                          <a:spLocks/>
                        </wps:cNvSpPr>
                        <wps:spPr bwMode="auto">
                          <a:xfrm>
                            <a:off x="2571" y="287"/>
                            <a:ext cx="1584" cy="677"/>
                          </a:xfrm>
                          <a:custGeom>
                            <a:avLst/>
                            <a:gdLst>
                              <a:gd name="T0" fmla="+- 0 2571 2571"/>
                              <a:gd name="T1" fmla="*/ T0 w 1584"/>
                              <a:gd name="T2" fmla="+- 0 287 287"/>
                              <a:gd name="T3" fmla="*/ 287 h 677"/>
                              <a:gd name="T4" fmla="+- 0 2571 2571"/>
                              <a:gd name="T5" fmla="*/ T4 w 1584"/>
                              <a:gd name="T6" fmla="+- 0 964 287"/>
                              <a:gd name="T7" fmla="*/ 964 h 677"/>
                              <a:gd name="T8" fmla="+- 0 4155 2571"/>
                              <a:gd name="T9" fmla="*/ T8 w 1584"/>
                              <a:gd name="T10" fmla="+- 0 964 287"/>
                              <a:gd name="T11" fmla="*/ 964 h 677"/>
                              <a:gd name="T12" fmla="+- 0 4155 2571"/>
                              <a:gd name="T13" fmla="*/ T12 w 1584"/>
                              <a:gd name="T14" fmla="+- 0 287 287"/>
                              <a:gd name="T15" fmla="*/ 287 h 677"/>
                              <a:gd name="T16" fmla="+- 0 2571 2571"/>
                              <a:gd name="T17" fmla="*/ T16 w 1584"/>
                              <a:gd name="T18" fmla="+- 0 287 287"/>
                              <a:gd name="T19" fmla="*/ 287 h 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4" h="677">
                                <a:moveTo>
                                  <a:pt x="0" y="0"/>
                                </a:moveTo>
                                <a:lnTo>
                                  <a:pt x="0" y="677"/>
                                </a:lnTo>
                                <a:lnTo>
                                  <a:pt x="1584" y="677"/>
                                </a:lnTo>
                                <a:lnTo>
                                  <a:pt x="15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Freeform 7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3217 2647"/>
                              <a:gd name="T1" fmla="*/ T0 w 1498"/>
                              <a:gd name="T2" fmla="+- 0 411 302"/>
                              <a:gd name="T3" fmla="*/ 411 h 582"/>
                              <a:gd name="T4" fmla="+- 0 3439 2647"/>
                              <a:gd name="T5" fmla="*/ T4 w 1498"/>
                              <a:gd name="T6" fmla="+- 0 411 302"/>
                              <a:gd name="T7" fmla="*/ 411 h 582"/>
                              <a:gd name="T8" fmla="+- 0 3439 2647"/>
                              <a:gd name="T9" fmla="*/ T8 w 1498"/>
                              <a:gd name="T10" fmla="+- 0 302 302"/>
                              <a:gd name="T11" fmla="*/ 302 h 582"/>
                              <a:gd name="T12" fmla="+- 0 3101 2647"/>
                              <a:gd name="T13" fmla="*/ T12 w 1498"/>
                              <a:gd name="T14" fmla="+- 0 302 302"/>
                              <a:gd name="T15" fmla="*/ 302 h 582"/>
                              <a:gd name="T16" fmla="+- 0 3101 2647"/>
                              <a:gd name="T17" fmla="*/ T16 w 1498"/>
                              <a:gd name="T18" fmla="+- 0 884 302"/>
                              <a:gd name="T19" fmla="*/ 884 h 582"/>
                              <a:gd name="T20" fmla="+- 0 3439 2647"/>
                              <a:gd name="T21" fmla="*/ T20 w 1498"/>
                              <a:gd name="T22" fmla="+- 0 884 302"/>
                              <a:gd name="T23" fmla="*/ 884 h 582"/>
                              <a:gd name="T24" fmla="+- 0 3439 2647"/>
                              <a:gd name="T25" fmla="*/ T24 w 1498"/>
                              <a:gd name="T26" fmla="+- 0 775 302"/>
                              <a:gd name="T27" fmla="*/ 775 h 582"/>
                              <a:gd name="T28" fmla="+- 0 3217 2647"/>
                              <a:gd name="T29" fmla="*/ T28 w 1498"/>
                              <a:gd name="T30" fmla="+- 0 775 302"/>
                              <a:gd name="T31" fmla="*/ 775 h 582"/>
                              <a:gd name="T32" fmla="+- 0 3217 2647"/>
                              <a:gd name="T33" fmla="*/ T32 w 1498"/>
                              <a:gd name="T34" fmla="+- 0 644 302"/>
                              <a:gd name="T35" fmla="*/ 644 h 582"/>
                              <a:gd name="T36" fmla="+- 0 3393 2647"/>
                              <a:gd name="T37" fmla="*/ T36 w 1498"/>
                              <a:gd name="T38" fmla="+- 0 644 302"/>
                              <a:gd name="T39" fmla="*/ 644 h 582"/>
                              <a:gd name="T40" fmla="+- 0 3393 2647"/>
                              <a:gd name="T41" fmla="*/ T40 w 1498"/>
                              <a:gd name="T42" fmla="+- 0 535 302"/>
                              <a:gd name="T43" fmla="*/ 535 h 582"/>
                              <a:gd name="T44" fmla="+- 0 3217 2647"/>
                              <a:gd name="T45" fmla="*/ T44 w 1498"/>
                              <a:gd name="T46" fmla="+- 0 535 302"/>
                              <a:gd name="T47" fmla="*/ 535 h 582"/>
                              <a:gd name="T48" fmla="+- 0 3217 2647"/>
                              <a:gd name="T49" fmla="*/ T48 w 1498"/>
                              <a:gd name="T50" fmla="+- 0 411 302"/>
                              <a:gd name="T51" fmla="*/ 411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570" y="109"/>
                                </a:moveTo>
                                <a:lnTo>
                                  <a:pt x="792" y="109"/>
                                </a:lnTo>
                                <a:lnTo>
                                  <a:pt x="792" y="0"/>
                                </a:lnTo>
                                <a:lnTo>
                                  <a:pt x="454" y="0"/>
                                </a:lnTo>
                                <a:lnTo>
                                  <a:pt x="454" y="582"/>
                                </a:lnTo>
                                <a:lnTo>
                                  <a:pt x="792" y="582"/>
                                </a:lnTo>
                                <a:lnTo>
                                  <a:pt x="792" y="473"/>
                                </a:lnTo>
                                <a:lnTo>
                                  <a:pt x="570" y="473"/>
                                </a:lnTo>
                                <a:lnTo>
                                  <a:pt x="570" y="342"/>
                                </a:lnTo>
                                <a:lnTo>
                                  <a:pt x="746" y="342"/>
                                </a:lnTo>
                                <a:lnTo>
                                  <a:pt x="746" y="233"/>
                                </a:lnTo>
                                <a:lnTo>
                                  <a:pt x="570" y="233"/>
                                </a:lnTo>
                                <a:lnTo>
                                  <a:pt x="57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Freeform 8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4144 2647"/>
                              <a:gd name="T1" fmla="*/ T0 w 1498"/>
                              <a:gd name="T2" fmla="+- 0 302 302"/>
                              <a:gd name="T3" fmla="*/ 302 h 582"/>
                              <a:gd name="T4" fmla="+- 0 4028 2647"/>
                              <a:gd name="T5" fmla="*/ T4 w 1498"/>
                              <a:gd name="T6" fmla="+- 0 302 302"/>
                              <a:gd name="T7" fmla="*/ 302 h 582"/>
                              <a:gd name="T8" fmla="+- 0 3951 2647"/>
                              <a:gd name="T9" fmla="*/ T8 w 1498"/>
                              <a:gd name="T10" fmla="+- 0 694 302"/>
                              <a:gd name="T11" fmla="*/ 694 h 582"/>
                              <a:gd name="T12" fmla="+- 0 3874 2647"/>
                              <a:gd name="T13" fmla="*/ T12 w 1498"/>
                              <a:gd name="T14" fmla="+- 0 302 302"/>
                              <a:gd name="T15" fmla="*/ 302 h 582"/>
                              <a:gd name="T16" fmla="+- 0 3758 2647"/>
                              <a:gd name="T17" fmla="*/ T16 w 1498"/>
                              <a:gd name="T18" fmla="+- 0 302 302"/>
                              <a:gd name="T19" fmla="*/ 302 h 582"/>
                              <a:gd name="T20" fmla="+- 0 3680 2647"/>
                              <a:gd name="T21" fmla="*/ T20 w 1498"/>
                              <a:gd name="T22" fmla="+- 0 694 302"/>
                              <a:gd name="T23" fmla="*/ 694 h 582"/>
                              <a:gd name="T24" fmla="+- 0 3604 2647"/>
                              <a:gd name="T25" fmla="*/ T24 w 1498"/>
                              <a:gd name="T26" fmla="+- 0 302 302"/>
                              <a:gd name="T27" fmla="*/ 302 h 582"/>
                              <a:gd name="T28" fmla="+- 0 3487 2647"/>
                              <a:gd name="T29" fmla="*/ T28 w 1498"/>
                              <a:gd name="T30" fmla="+- 0 302 302"/>
                              <a:gd name="T31" fmla="*/ 302 h 582"/>
                              <a:gd name="T32" fmla="+- 0 3618 2647"/>
                              <a:gd name="T33" fmla="*/ T32 w 1498"/>
                              <a:gd name="T34" fmla="+- 0 884 302"/>
                              <a:gd name="T35" fmla="*/ 884 h 582"/>
                              <a:gd name="T36" fmla="+- 0 3744 2647"/>
                              <a:gd name="T37" fmla="*/ T36 w 1498"/>
                              <a:gd name="T38" fmla="+- 0 884 302"/>
                              <a:gd name="T39" fmla="*/ 884 h 582"/>
                              <a:gd name="T40" fmla="+- 0 3816 2647"/>
                              <a:gd name="T41" fmla="*/ T40 w 1498"/>
                              <a:gd name="T42" fmla="+- 0 561 302"/>
                              <a:gd name="T43" fmla="*/ 561 h 582"/>
                              <a:gd name="T44" fmla="+- 0 3888 2647"/>
                              <a:gd name="T45" fmla="*/ T44 w 1498"/>
                              <a:gd name="T46" fmla="+- 0 884 302"/>
                              <a:gd name="T47" fmla="*/ 884 h 582"/>
                              <a:gd name="T48" fmla="+- 0 4013 2647"/>
                              <a:gd name="T49" fmla="*/ T48 w 1498"/>
                              <a:gd name="T50" fmla="+- 0 884 302"/>
                              <a:gd name="T51" fmla="*/ 884 h 582"/>
                              <a:gd name="T52" fmla="+- 0 4144 2647"/>
                              <a:gd name="T53" fmla="*/ T52 w 1498"/>
                              <a:gd name="T54" fmla="+- 0 302 302"/>
                              <a:gd name="T55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1497" y="0"/>
                                </a:moveTo>
                                <a:lnTo>
                                  <a:pt x="1381" y="0"/>
                                </a:lnTo>
                                <a:lnTo>
                                  <a:pt x="1304" y="392"/>
                                </a:lnTo>
                                <a:lnTo>
                                  <a:pt x="1227" y="0"/>
                                </a:lnTo>
                                <a:lnTo>
                                  <a:pt x="1111" y="0"/>
                                </a:lnTo>
                                <a:lnTo>
                                  <a:pt x="1033" y="392"/>
                                </a:lnTo>
                                <a:lnTo>
                                  <a:pt x="957" y="0"/>
                                </a:lnTo>
                                <a:lnTo>
                                  <a:pt x="840" y="0"/>
                                </a:lnTo>
                                <a:lnTo>
                                  <a:pt x="971" y="582"/>
                                </a:lnTo>
                                <a:lnTo>
                                  <a:pt x="1097" y="582"/>
                                </a:lnTo>
                                <a:lnTo>
                                  <a:pt x="1169" y="259"/>
                                </a:lnTo>
                                <a:lnTo>
                                  <a:pt x="1241" y="582"/>
                                </a:lnTo>
                                <a:lnTo>
                                  <a:pt x="1366" y="582"/>
                                </a:lnTo>
                                <a:lnTo>
                                  <a:pt x="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9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2647 2647"/>
                              <a:gd name="T1" fmla="*/ T0 w 1498"/>
                              <a:gd name="T2" fmla="+- 0 302 302"/>
                              <a:gd name="T3" fmla="*/ 302 h 582"/>
                              <a:gd name="T4" fmla="+- 0 2647 2647"/>
                              <a:gd name="T5" fmla="*/ T4 w 1498"/>
                              <a:gd name="T6" fmla="+- 0 884 302"/>
                              <a:gd name="T7" fmla="*/ 884 h 582"/>
                              <a:gd name="T8" fmla="+- 0 2764 2647"/>
                              <a:gd name="T9" fmla="*/ T8 w 1498"/>
                              <a:gd name="T10" fmla="+- 0 884 302"/>
                              <a:gd name="T11" fmla="*/ 884 h 582"/>
                              <a:gd name="T12" fmla="+- 0 2764 2647"/>
                              <a:gd name="T13" fmla="*/ T12 w 1498"/>
                              <a:gd name="T14" fmla="+- 0 564 302"/>
                              <a:gd name="T15" fmla="*/ 564 h 582"/>
                              <a:gd name="T16" fmla="+- 0 2931 2647"/>
                              <a:gd name="T17" fmla="*/ T16 w 1498"/>
                              <a:gd name="T18" fmla="+- 0 884 302"/>
                              <a:gd name="T19" fmla="*/ 884 h 582"/>
                              <a:gd name="T20" fmla="+- 0 3047 2647"/>
                              <a:gd name="T21" fmla="*/ T20 w 1498"/>
                              <a:gd name="T22" fmla="+- 0 884 302"/>
                              <a:gd name="T23" fmla="*/ 884 h 582"/>
                              <a:gd name="T24" fmla="+- 0 3047 2647"/>
                              <a:gd name="T25" fmla="*/ T24 w 1498"/>
                              <a:gd name="T26" fmla="+- 0 302 302"/>
                              <a:gd name="T27" fmla="*/ 302 h 582"/>
                              <a:gd name="T28" fmla="+- 0 2931 2647"/>
                              <a:gd name="T29" fmla="*/ T28 w 1498"/>
                              <a:gd name="T30" fmla="+- 0 302 302"/>
                              <a:gd name="T31" fmla="*/ 302 h 582"/>
                              <a:gd name="T32" fmla="+- 0 2931 2647"/>
                              <a:gd name="T33" fmla="*/ T32 w 1498"/>
                              <a:gd name="T34" fmla="+- 0 622 302"/>
                              <a:gd name="T35" fmla="*/ 622 h 582"/>
                              <a:gd name="T36" fmla="+- 0 2764 2647"/>
                              <a:gd name="T37" fmla="*/ T36 w 1498"/>
                              <a:gd name="T38" fmla="+- 0 302 302"/>
                              <a:gd name="T39" fmla="*/ 302 h 582"/>
                              <a:gd name="T40" fmla="+- 0 2647 2647"/>
                              <a:gd name="T41" fmla="*/ T40 w 1498"/>
                              <a:gd name="T42" fmla="+- 0 302 302"/>
                              <a:gd name="T43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0" y="0"/>
                                </a:moveTo>
                                <a:lnTo>
                                  <a:pt x="0" y="582"/>
                                </a:lnTo>
                                <a:lnTo>
                                  <a:pt x="117" y="582"/>
                                </a:lnTo>
                                <a:lnTo>
                                  <a:pt x="117" y="262"/>
                                </a:lnTo>
                                <a:lnTo>
                                  <a:pt x="284" y="582"/>
                                </a:lnTo>
                                <a:lnTo>
                                  <a:pt x="400" y="582"/>
                                </a:lnTo>
                                <a:lnTo>
                                  <a:pt x="400" y="0"/>
                                </a:lnTo>
                                <a:lnTo>
                                  <a:pt x="284" y="0"/>
                                </a:lnTo>
                                <a:lnTo>
                                  <a:pt x="284" y="320"/>
                                </a:lnTo>
                                <a:lnTo>
                                  <a:pt x="1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9" y="1062"/>
                            <a:ext cx="8422" cy="17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EA807F" id="Group 429" o:spid="_x0000_s1026" style="position:absolute;margin-left:560.8pt;margin-top:0;width:612pt;height:169.5pt;z-index:-251466240;mso-position-horizontal:right;mso-position-horizontal-relative:page;mso-position-vertical:top;mso-position-vertical-relative:page" coordsize="11340,2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">
                <v:shape id="Freeform 4" o:spid="_x0000_s1027" style="position:absolute;left:2319;width:9021;height:2911;visibility:visible;mso-wrap-style:square;v-text-anchor:top" coordsize="9021,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" path="m,2911r9021,l9021,,,,,2911xe" fillcolor="#ed3f37" stroked="f">
                  <v:path arrowok="t" o:connecttype="custom" o:connectlocs="0,2911;9021,2911;9021,0;0,0;0,2911" o:connectangles="0,0,0,0,0"/>
                </v:shape>
                <v:shape id="Picture 5" o:spid="_x0000_s1028" type="#_x0000_t75" style="position:absolute;left:-10;top:-10;width:2339;height:2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">
                  <v:imagedata r:id="rId16" o:title=""/>
                </v:shape>
                <v:shape id="Freeform 6" o:spid="_x0000_s1029" style="position:absolute;left:2571;top:287;width:1584;height:677;visibility:visible;mso-wrap-style:square;v-text-anchor:top" coordsize="1584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" path="m,l,677r1584,l1584,,,xe" fillcolor="#363435" stroked="f">
                  <v:path arrowok="t" o:connecttype="custom" o:connectlocs="0,287;0,964;1584,964;1584,287;0,287" o:connectangles="0,0,0,0,0"/>
                </v:shape>
                <v:shape id="Freeform 7" o:spid="_x0000_s1030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" path="m570,109r222,l792,,454,r,582l792,582r,-109l570,473r,-131l746,342r,-109l570,233r,-124xe" fillcolor="#fdfdfd" stroked="f">
                  <v:path arrowok="t" o:connecttype="custom" o:connectlocs="570,411;792,411;792,302;454,302;454,884;792,884;792,775;570,775;570,644;746,644;746,535;570,535;570,411" o:connectangles="0,0,0,0,0,0,0,0,0,0,0,0,0"/>
                </v:shape>
                <v:shape id="Freeform 8" o:spid="_x0000_s1031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" path="m1497,l1381,r-77,392l1227,,1111,r-78,392l957,,840,,971,582r126,l1169,259r72,323l1366,582,1497,xe" fillcolor="#fdfdfd" stroked="f">
                  <v:path arrowok="t" o:connecttype="custom" o:connectlocs="1497,302;1381,302;1304,694;1227,302;1111,302;1033,694;957,302;840,302;971,884;1097,884;1169,561;1241,884;1366,884;1497,302" o:connectangles="0,0,0,0,0,0,0,0,0,0,0,0,0,0"/>
                </v:shape>
                <v:shape id="Freeform 9" o:spid="_x0000_s1032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" path="m,l,582r117,l117,262,284,582r116,l400,,284,r,320l117,,,xe" fillcolor="#fdfdfd" stroked="f">
                  <v:path arrowok="t" o:connecttype="custom" o:connectlocs="0,302;0,884;117,884;117,564;284,884;400,884;400,302;284,302;284,622;117,302;0,302" o:connectangles="0,0,0,0,0,0,0,0,0,0,0"/>
                </v:shape>
                <v:shape id="Picture 10" o:spid="_x0000_s1033" type="#_x0000_t75" style="position:absolute;left:2549;top:1062;width:8422;height:1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">
                  <v:imagedata r:id="rId17" o:title=""/>
                </v:shape>
                <w10:wrap type="tight" anchorx="page" anchory="page"/>
              </v:group>
            </w:pict>
          </mc:Fallback>
        </mc:AlternateContent>
      </w:r>
    </w:p>
    <w:p w14:paraId="0721B138" w14:textId="7869938B" w:rsidR="008004F8" w:rsidRPr="008015F4" w:rsidRDefault="008004F8" w:rsidP="008004F8">
      <w:pPr>
        <w:ind w:left="-1260" w:right="-1260"/>
      </w:pP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color w:val="363435"/>
          <w:spacing w:val="-5"/>
          <w:w w:val="9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104"/>
          <w:sz w:val="20"/>
          <w:szCs w:val="20"/>
        </w:rPr>
        <w:t>ANEWHORIZON</w:t>
      </w:r>
      <w:r>
        <w:rPr>
          <w:rFonts w:ascii="Times New Roman" w:eastAsia="Times New Roman" w:hAnsi="Times New Roman" w:cs="Times New Roman"/>
          <w:b/>
          <w:color w:val="363435"/>
          <w:spacing w:val="1"/>
          <w:w w:val="104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color w:val="363435"/>
          <w:spacing w:val="1"/>
          <w:w w:val="97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ORG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  <w:t xml:space="preserve">                                  </w:t>
      </w:r>
      <w:r w:rsidRPr="00AB2B91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>F</w:t>
      </w:r>
      <w:r w:rsidRPr="00AB2B91">
        <w:rPr>
          <w:rFonts w:ascii="Times New Roman" w:eastAsia="Times New Roman" w:hAnsi="Times New Roman" w:cs="Times New Roman"/>
          <w:b/>
          <w:spacing w:val="-3"/>
          <w:sz w:val="20"/>
          <w:szCs w:val="20"/>
        </w:rPr>
        <w:t>a</w:t>
      </w:r>
      <w:r w:rsidRPr="00AB2B91">
        <w:rPr>
          <w:rFonts w:ascii="Times New Roman" w:eastAsia="Times New Roman" w:hAnsi="Times New Roman" w:cs="Times New Roman"/>
          <w:b/>
          <w:spacing w:val="-5"/>
          <w:sz w:val="20"/>
          <w:szCs w:val="20"/>
        </w:rPr>
        <w:t>l</w:t>
      </w:r>
      <w:r w:rsidRPr="00AB2B91">
        <w:rPr>
          <w:rFonts w:ascii="Times New Roman" w:eastAsia="Times New Roman" w:hAnsi="Times New Roman" w:cs="Times New Roman"/>
          <w:b/>
          <w:sz w:val="20"/>
          <w:szCs w:val="20"/>
        </w:rPr>
        <w:t>l</w:t>
      </w:r>
      <w:r w:rsidRPr="00AB2B91">
        <w:rPr>
          <w:rFonts w:ascii="Times New Roman" w:eastAsia="Times New Roman" w:hAnsi="Times New Roman" w:cs="Times New Roman"/>
          <w:b/>
          <w:spacing w:val="27"/>
          <w:sz w:val="20"/>
          <w:szCs w:val="20"/>
        </w:rPr>
        <w:t xml:space="preserve"> </w:t>
      </w:r>
      <w:r w:rsidRPr="00AB2B91">
        <w:rPr>
          <w:rFonts w:ascii="Times New Roman" w:eastAsia="Times New Roman" w:hAnsi="Times New Roman" w:cs="Times New Roman"/>
          <w:b/>
          <w:spacing w:val="-1"/>
          <w:w w:val="120"/>
          <w:sz w:val="20"/>
          <w:szCs w:val="20"/>
        </w:rPr>
        <w:t>2</w:t>
      </w:r>
      <w:r w:rsidRPr="00AB2B91">
        <w:rPr>
          <w:rFonts w:ascii="Times New Roman" w:eastAsia="Times New Roman" w:hAnsi="Times New Roman" w:cs="Times New Roman"/>
          <w:b/>
          <w:spacing w:val="-3"/>
          <w:w w:val="130"/>
          <w:sz w:val="20"/>
          <w:szCs w:val="20"/>
        </w:rPr>
        <w:t>0</w:t>
      </w:r>
      <w:r w:rsidRPr="00AB2B91">
        <w:rPr>
          <w:rFonts w:ascii="Times New Roman" w:eastAsia="Times New Roman" w:hAnsi="Times New Roman" w:cs="Times New Roman"/>
          <w:b/>
          <w:spacing w:val="-1"/>
          <w:w w:val="130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b/>
          <w:w w:val="140"/>
          <w:sz w:val="20"/>
          <w:szCs w:val="20"/>
        </w:rPr>
        <w:t>3</w:t>
      </w:r>
    </w:p>
    <w:p w14:paraId="32985DED" w14:textId="77777777" w:rsidR="008004F8" w:rsidRDefault="008004F8" w:rsidP="008004F8">
      <w:pPr>
        <w:spacing w:before="27"/>
        <w:ind w:left="-1260"/>
      </w:pPr>
    </w:p>
    <w:p w14:paraId="3F6C7AFB" w14:textId="77777777" w:rsidR="008004F8" w:rsidRPr="009A2171" w:rsidRDefault="008004F8" w:rsidP="009A2171">
      <w:pPr>
        <w:widowControl/>
        <w:spacing w:after="160" w:line="225" w:lineRule="atLeast"/>
        <w:rPr>
          <w:lang w:val="en-US"/>
        </w:rPr>
      </w:pPr>
    </w:p>
    <w:sectPr w:rsidR="008004F8" w:rsidRPr="009A2171" w:rsidSect="008004F8"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2242" w:h="15842" w:code="1"/>
      <w:pgMar w:top="1412" w:right="1412" w:bottom="900" w:left="1412" w:header="709" w:footer="384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B6886" w14:textId="77777777" w:rsidR="006F5CFD" w:rsidRDefault="006F5CFD" w:rsidP="00E974FE">
      <w:pPr>
        <w:spacing w:after="0"/>
      </w:pPr>
      <w:r>
        <w:separator/>
      </w:r>
    </w:p>
  </w:endnote>
  <w:endnote w:type="continuationSeparator" w:id="0">
    <w:p w14:paraId="45D14072" w14:textId="77777777" w:rsidR="006F5CFD" w:rsidRDefault="006F5CFD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2537D3A0-BC57-4974-83A6-39C70935CE09}"/>
    <w:embedBold r:id="rId2" w:fontKey="{C1026E91-1C9D-421D-8B16-3B68A27076D6}"/>
    <w:embedItalic r:id="rId3" w:fontKey="{4B6F66C6-F446-4934-B047-CA82B1683D3E}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  <w:embedRegular r:id="rId4" w:fontKey="{73F5BB05-CA49-45E4-97C6-D6D122A84720}"/>
    <w:embedBold r:id="rId5" w:fontKey="{568B6617-7B7A-4D8F-B52B-4BB983AEB81A}"/>
    <w:embedItalic r:id="rId6" w:fontKey="{3BDACE69-1DDD-49FB-ABC8-A07058FCA70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D5BACCC7-C416-4647-B352-82E28B434177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EA601B77-2C2A-445B-A877-FC7B4513ECBB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E51B0D1E-7EC7-40BC-B664-8B313A59A3AD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056CA376-53B0-4797-8C82-090B94F2DF2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09989521-44EF-478E-8C18-241E4E654B50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6F9EF0A9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6A6D4" w14:textId="77777777" w:rsidR="006F5CFD" w:rsidRDefault="006F5CFD" w:rsidP="00E974FE">
      <w:pPr>
        <w:spacing w:after="0"/>
      </w:pPr>
      <w:r>
        <w:separator/>
      </w:r>
    </w:p>
  </w:footnote>
  <w:footnote w:type="continuationSeparator" w:id="0">
    <w:p w14:paraId="6AE00F56" w14:textId="77777777" w:rsidR="006F5CFD" w:rsidRDefault="006F5CFD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47CD2A66" w:rsidR="00E974FE" w:rsidRDefault="00617AB2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352A783B" wp14:editId="5D1D131E">
          <wp:simplePos x="0" y="0"/>
          <wp:positionH relativeFrom="margin">
            <wp:align>center</wp:align>
          </wp:positionH>
          <wp:positionV relativeFrom="page">
            <wp:align>center</wp:align>
          </wp:positionV>
          <wp:extent cx="7138670" cy="9531350"/>
          <wp:effectExtent l="0" t="0" r="5080" b="0"/>
          <wp:wrapNone/>
          <wp:docPr id="479" name="Picture 4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670" cy="953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0BA5C74" wp14:editId="765FFDD8">
          <wp:simplePos x="0" y="0"/>
          <wp:positionH relativeFrom="column">
            <wp:posOffset>6918325</wp:posOffset>
          </wp:positionH>
          <wp:positionV relativeFrom="paragraph">
            <wp:posOffset>1609979</wp:posOffset>
          </wp:positionV>
          <wp:extent cx="1542415" cy="1322705"/>
          <wp:effectExtent l="0" t="0" r="635" b="0"/>
          <wp:wrapTight wrapText="bothSides">
            <wp:wrapPolygon edited="0">
              <wp:start x="7470" y="0"/>
              <wp:lineTo x="4268" y="622"/>
              <wp:lineTo x="0" y="3422"/>
              <wp:lineTo x="0" y="14310"/>
              <wp:lineTo x="3201" y="15866"/>
              <wp:lineTo x="7470" y="20221"/>
              <wp:lineTo x="9337" y="21154"/>
              <wp:lineTo x="12005" y="21154"/>
              <wp:lineTo x="13872" y="20221"/>
              <wp:lineTo x="18141" y="15866"/>
              <wp:lineTo x="21342" y="14310"/>
              <wp:lineTo x="21342" y="11199"/>
              <wp:lineTo x="20542" y="10266"/>
              <wp:lineTo x="18941" y="5289"/>
              <wp:lineTo x="19208" y="2489"/>
              <wp:lineTo x="17607" y="622"/>
              <wp:lineTo x="13872" y="0"/>
              <wp:lineTo x="7470" y="0"/>
            </wp:wrapPolygon>
          </wp:wrapTight>
          <wp:docPr id="480" name="Picture 4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32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27520" behindDoc="1" locked="0" layoutInCell="1" allowOverlap="1" wp14:anchorId="495D290D" wp14:editId="12646E7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F3B256" id="Rectangle 2" o:spid="_x0000_s1026" style="position:absolute;margin-left:0;margin-top:33.3pt;width:612pt;height:16.2pt;z-index:-2516889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1C73991F" wp14:editId="481808F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ED8961" id="Rectangle 1" o:spid="_x0000_s1026" style="position:absolute;margin-left:0;margin-top:0;width:612pt;height:43.9pt;z-index:-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23DBF7" wp14:editId="2FD613CE">
          <wp:simplePos x="0" y="0"/>
          <wp:positionH relativeFrom="margin">
            <wp:posOffset>2218055</wp:posOffset>
          </wp:positionH>
          <wp:positionV relativeFrom="paragraph">
            <wp:posOffset>121285</wp:posOffset>
          </wp:positionV>
          <wp:extent cx="1544320" cy="1323340"/>
          <wp:effectExtent l="0" t="0" r="0" b="0"/>
          <wp:wrapTopAndBottom/>
          <wp:docPr id="481" name="Picture 4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320" cy="1323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B7734">
      <w:rPr>
        <w:noProof/>
      </w:rPr>
      <w:drawing>
        <wp:anchor distT="0" distB="0" distL="114300" distR="114300" simplePos="0" relativeHeight="251659264" behindDoc="1" locked="0" layoutInCell="1" allowOverlap="1" wp14:anchorId="1A765C9C" wp14:editId="26F56951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82" name="Picture 4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EB546D7" wp14:editId="3F735DD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21BE17" id="Rectangle 8" o:spid="_x0000_s1026" style="position:absolute;margin-left:0;margin-top:99pt;width:612pt;height:16.2pt;z-index:-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4D64712" wp14:editId="47E4935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7E4C2E" id="Rectangle 9" o:spid="_x0000_s1026" style="position:absolute;margin-left:0;margin-top:0;width:612pt;height:99pt;z-index:-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3.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0962464"/>
    <w:multiLevelType w:val="hybridMultilevel"/>
    <w:tmpl w:val="0AB05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B130791"/>
    <w:multiLevelType w:val="hybridMultilevel"/>
    <w:tmpl w:val="EB3873AA"/>
    <w:lvl w:ilvl="0" w:tplc="31C25FB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CE0388"/>
    <w:multiLevelType w:val="hybridMultilevel"/>
    <w:tmpl w:val="9806A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FE24A5"/>
    <w:multiLevelType w:val="hybridMultilevel"/>
    <w:tmpl w:val="B7245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A23E70"/>
    <w:multiLevelType w:val="hybridMultilevel"/>
    <w:tmpl w:val="3628EC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1E81F8A"/>
    <w:multiLevelType w:val="hybridMultilevel"/>
    <w:tmpl w:val="50E61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8D4BFC"/>
    <w:multiLevelType w:val="hybridMultilevel"/>
    <w:tmpl w:val="441E93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2D94A54"/>
    <w:multiLevelType w:val="hybridMultilevel"/>
    <w:tmpl w:val="59D01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84269C"/>
    <w:multiLevelType w:val="hybridMultilevel"/>
    <w:tmpl w:val="E906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6123CA"/>
    <w:multiLevelType w:val="hybridMultilevel"/>
    <w:tmpl w:val="536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2D0152"/>
    <w:multiLevelType w:val="hybridMultilevel"/>
    <w:tmpl w:val="488C8378"/>
    <w:lvl w:ilvl="0" w:tplc="28DA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B13391"/>
    <w:multiLevelType w:val="hybridMultilevel"/>
    <w:tmpl w:val="44AA7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67AF4"/>
    <w:multiLevelType w:val="hybridMultilevel"/>
    <w:tmpl w:val="5852D502"/>
    <w:lvl w:ilvl="0" w:tplc="96885B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882833"/>
    <w:multiLevelType w:val="hybridMultilevel"/>
    <w:tmpl w:val="06B21ACC"/>
    <w:lvl w:ilvl="0" w:tplc="E0FCA6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26"/>
  </w:num>
  <w:num w:numId="2" w16cid:durableId="1205869310">
    <w:abstractNumId w:val="47"/>
  </w:num>
  <w:num w:numId="3" w16cid:durableId="1885436296">
    <w:abstractNumId w:val="11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6"/>
  </w:num>
  <w:num w:numId="15" w16cid:durableId="1850832844">
    <w:abstractNumId w:val="37"/>
  </w:num>
  <w:num w:numId="16" w16cid:durableId="126028688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8"/>
  </w:num>
  <w:num w:numId="18" w16cid:durableId="1234271297">
    <w:abstractNumId w:val="14"/>
  </w:num>
  <w:num w:numId="19" w16cid:durableId="776101454">
    <w:abstractNumId w:val="41"/>
  </w:num>
  <w:num w:numId="20" w16cid:durableId="1665236801">
    <w:abstractNumId w:val="31"/>
  </w:num>
  <w:num w:numId="21" w16cid:durableId="1215629137">
    <w:abstractNumId w:val="40"/>
  </w:num>
  <w:num w:numId="22" w16cid:durableId="1691948442">
    <w:abstractNumId w:val="33"/>
  </w:num>
  <w:num w:numId="23" w16cid:durableId="1577128880">
    <w:abstractNumId w:val="30"/>
  </w:num>
  <w:num w:numId="24" w16cid:durableId="918094978">
    <w:abstractNumId w:val="43"/>
  </w:num>
  <w:num w:numId="25" w16cid:durableId="803621339">
    <w:abstractNumId w:val="21"/>
  </w:num>
  <w:num w:numId="26" w16cid:durableId="351299080">
    <w:abstractNumId w:val="44"/>
  </w:num>
  <w:num w:numId="27" w16cid:durableId="883717092">
    <w:abstractNumId w:val="24"/>
  </w:num>
  <w:num w:numId="28" w16cid:durableId="1545021955">
    <w:abstractNumId w:val="23"/>
  </w:num>
  <w:num w:numId="29" w16cid:durableId="130251075">
    <w:abstractNumId w:val="32"/>
  </w:num>
  <w:num w:numId="30" w16cid:durableId="1190340276">
    <w:abstractNumId w:val="39"/>
  </w:num>
  <w:num w:numId="31" w16cid:durableId="308633919">
    <w:abstractNumId w:val="15"/>
  </w:num>
  <w:num w:numId="32" w16cid:durableId="1922640072">
    <w:abstractNumId w:val="22"/>
  </w:num>
  <w:num w:numId="33" w16cid:durableId="1166440877">
    <w:abstractNumId w:val="17"/>
  </w:num>
  <w:num w:numId="34" w16cid:durableId="765880051">
    <w:abstractNumId w:val="29"/>
  </w:num>
  <w:num w:numId="35" w16cid:durableId="1035352293">
    <w:abstractNumId w:val="19"/>
  </w:num>
  <w:num w:numId="36" w16cid:durableId="785929239">
    <w:abstractNumId w:val="27"/>
  </w:num>
  <w:num w:numId="37" w16cid:durableId="744882655">
    <w:abstractNumId w:val="34"/>
  </w:num>
  <w:num w:numId="38" w16cid:durableId="1881434743">
    <w:abstractNumId w:val="20"/>
  </w:num>
  <w:num w:numId="39" w16cid:durableId="401102576">
    <w:abstractNumId w:val="42"/>
  </w:num>
  <w:num w:numId="40" w16cid:durableId="189101478">
    <w:abstractNumId w:val="46"/>
  </w:num>
  <w:num w:numId="41" w16cid:durableId="1172918566">
    <w:abstractNumId w:val="45"/>
  </w:num>
  <w:num w:numId="42" w16cid:durableId="1608656551">
    <w:abstractNumId w:val="12"/>
  </w:num>
  <w:num w:numId="43" w16cid:durableId="673385741">
    <w:abstractNumId w:val="38"/>
  </w:num>
  <w:num w:numId="44" w16cid:durableId="693730397">
    <w:abstractNumId w:val="13"/>
  </w:num>
  <w:num w:numId="45" w16cid:durableId="1632514069">
    <w:abstractNumId w:val="36"/>
  </w:num>
  <w:num w:numId="46" w16cid:durableId="636498799">
    <w:abstractNumId w:val="25"/>
  </w:num>
  <w:num w:numId="47" w16cid:durableId="1744336236">
    <w:abstractNumId w:val="35"/>
  </w:num>
  <w:num w:numId="48" w16cid:durableId="11929602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evenAndOddHeaders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02C72"/>
    <w:rsid w:val="00004B3B"/>
    <w:rsid w:val="000074A7"/>
    <w:rsid w:val="00015822"/>
    <w:rsid w:val="00015C44"/>
    <w:rsid w:val="00017187"/>
    <w:rsid w:val="00021BD1"/>
    <w:rsid w:val="00022B10"/>
    <w:rsid w:val="0002351C"/>
    <w:rsid w:val="00023EF2"/>
    <w:rsid w:val="00032D3C"/>
    <w:rsid w:val="00033857"/>
    <w:rsid w:val="000409E4"/>
    <w:rsid w:val="00045406"/>
    <w:rsid w:val="0005151A"/>
    <w:rsid w:val="00056C17"/>
    <w:rsid w:val="00057A3A"/>
    <w:rsid w:val="000639BF"/>
    <w:rsid w:val="00063CD1"/>
    <w:rsid w:val="00064EDB"/>
    <w:rsid w:val="0007253A"/>
    <w:rsid w:val="00075AB2"/>
    <w:rsid w:val="00091BEE"/>
    <w:rsid w:val="00092DB3"/>
    <w:rsid w:val="00096DEC"/>
    <w:rsid w:val="000A3A2C"/>
    <w:rsid w:val="000A5B73"/>
    <w:rsid w:val="000B1219"/>
    <w:rsid w:val="000B6873"/>
    <w:rsid w:val="000C7128"/>
    <w:rsid w:val="000C7A65"/>
    <w:rsid w:val="000D0BA9"/>
    <w:rsid w:val="000D61B7"/>
    <w:rsid w:val="000E424A"/>
    <w:rsid w:val="000F1E9F"/>
    <w:rsid w:val="00100FAB"/>
    <w:rsid w:val="00103F46"/>
    <w:rsid w:val="00104C53"/>
    <w:rsid w:val="00106469"/>
    <w:rsid w:val="00107804"/>
    <w:rsid w:val="00112D2E"/>
    <w:rsid w:val="00113EC7"/>
    <w:rsid w:val="00114B97"/>
    <w:rsid w:val="00115A9C"/>
    <w:rsid w:val="0012099D"/>
    <w:rsid w:val="00134788"/>
    <w:rsid w:val="00136531"/>
    <w:rsid w:val="00137AB6"/>
    <w:rsid w:val="0014300D"/>
    <w:rsid w:val="00145545"/>
    <w:rsid w:val="00147238"/>
    <w:rsid w:val="00150164"/>
    <w:rsid w:val="00151D74"/>
    <w:rsid w:val="00152189"/>
    <w:rsid w:val="00152601"/>
    <w:rsid w:val="00153133"/>
    <w:rsid w:val="00160004"/>
    <w:rsid w:val="00170A94"/>
    <w:rsid w:val="0018041B"/>
    <w:rsid w:val="00184049"/>
    <w:rsid w:val="00186891"/>
    <w:rsid w:val="00197D41"/>
    <w:rsid w:val="001A4A81"/>
    <w:rsid w:val="001A4D03"/>
    <w:rsid w:val="001A5013"/>
    <w:rsid w:val="001B06E7"/>
    <w:rsid w:val="001B5279"/>
    <w:rsid w:val="001B575B"/>
    <w:rsid w:val="001B6A25"/>
    <w:rsid w:val="001B6E92"/>
    <w:rsid w:val="001B735C"/>
    <w:rsid w:val="001C6FFA"/>
    <w:rsid w:val="001D2DDE"/>
    <w:rsid w:val="001D2F9A"/>
    <w:rsid w:val="001D3BE3"/>
    <w:rsid w:val="001E1833"/>
    <w:rsid w:val="001E1FF5"/>
    <w:rsid w:val="001E31E5"/>
    <w:rsid w:val="001E56D8"/>
    <w:rsid w:val="001E6747"/>
    <w:rsid w:val="00202645"/>
    <w:rsid w:val="00205B66"/>
    <w:rsid w:val="00206C6F"/>
    <w:rsid w:val="00207242"/>
    <w:rsid w:val="00212471"/>
    <w:rsid w:val="00213478"/>
    <w:rsid w:val="00217E06"/>
    <w:rsid w:val="00221F4A"/>
    <w:rsid w:val="00223998"/>
    <w:rsid w:val="00226579"/>
    <w:rsid w:val="002266E8"/>
    <w:rsid w:val="0022796B"/>
    <w:rsid w:val="0023009F"/>
    <w:rsid w:val="00230C57"/>
    <w:rsid w:val="00232ABB"/>
    <w:rsid w:val="00236ED5"/>
    <w:rsid w:val="00240DD9"/>
    <w:rsid w:val="00247D6C"/>
    <w:rsid w:val="0025166C"/>
    <w:rsid w:val="0025187C"/>
    <w:rsid w:val="00256214"/>
    <w:rsid w:val="00257358"/>
    <w:rsid w:val="002628FE"/>
    <w:rsid w:val="0027226D"/>
    <w:rsid w:val="0027652A"/>
    <w:rsid w:val="00276A68"/>
    <w:rsid w:val="002831F7"/>
    <w:rsid w:val="0028684E"/>
    <w:rsid w:val="0028785F"/>
    <w:rsid w:val="002902EB"/>
    <w:rsid w:val="00290F43"/>
    <w:rsid w:val="002911FE"/>
    <w:rsid w:val="002A341E"/>
    <w:rsid w:val="002A4532"/>
    <w:rsid w:val="002A4E7A"/>
    <w:rsid w:val="002A5F54"/>
    <w:rsid w:val="002A779A"/>
    <w:rsid w:val="002B2CB5"/>
    <w:rsid w:val="002B6045"/>
    <w:rsid w:val="002B7378"/>
    <w:rsid w:val="002C0422"/>
    <w:rsid w:val="002C0AA2"/>
    <w:rsid w:val="002C1378"/>
    <w:rsid w:val="002C1924"/>
    <w:rsid w:val="002C2944"/>
    <w:rsid w:val="002C4CBE"/>
    <w:rsid w:val="002D0C17"/>
    <w:rsid w:val="002D1439"/>
    <w:rsid w:val="002D5BE3"/>
    <w:rsid w:val="002E124E"/>
    <w:rsid w:val="002E16D1"/>
    <w:rsid w:val="002E4ABB"/>
    <w:rsid w:val="002E7516"/>
    <w:rsid w:val="002F1960"/>
    <w:rsid w:val="002F4085"/>
    <w:rsid w:val="002F482C"/>
    <w:rsid w:val="00321663"/>
    <w:rsid w:val="003228BB"/>
    <w:rsid w:val="00326313"/>
    <w:rsid w:val="003306D3"/>
    <w:rsid w:val="00336696"/>
    <w:rsid w:val="0034132A"/>
    <w:rsid w:val="00341820"/>
    <w:rsid w:val="003442D9"/>
    <w:rsid w:val="00347FED"/>
    <w:rsid w:val="0035180F"/>
    <w:rsid w:val="00352A9B"/>
    <w:rsid w:val="0035518C"/>
    <w:rsid w:val="003552F5"/>
    <w:rsid w:val="00373409"/>
    <w:rsid w:val="0037534E"/>
    <w:rsid w:val="00385EA4"/>
    <w:rsid w:val="003862D1"/>
    <w:rsid w:val="003912E1"/>
    <w:rsid w:val="00391A61"/>
    <w:rsid w:val="003940C6"/>
    <w:rsid w:val="00394708"/>
    <w:rsid w:val="003958F6"/>
    <w:rsid w:val="003A19E8"/>
    <w:rsid w:val="003A6C32"/>
    <w:rsid w:val="003B1BD4"/>
    <w:rsid w:val="003C241B"/>
    <w:rsid w:val="003C3835"/>
    <w:rsid w:val="003C412D"/>
    <w:rsid w:val="003C466A"/>
    <w:rsid w:val="003D06F0"/>
    <w:rsid w:val="003D70C9"/>
    <w:rsid w:val="003E1C03"/>
    <w:rsid w:val="003E5421"/>
    <w:rsid w:val="003E689C"/>
    <w:rsid w:val="003E6B10"/>
    <w:rsid w:val="003F015A"/>
    <w:rsid w:val="003F1000"/>
    <w:rsid w:val="003F52CD"/>
    <w:rsid w:val="003F5A04"/>
    <w:rsid w:val="00400A31"/>
    <w:rsid w:val="00404317"/>
    <w:rsid w:val="004164A9"/>
    <w:rsid w:val="004176DD"/>
    <w:rsid w:val="00417E6E"/>
    <w:rsid w:val="00420110"/>
    <w:rsid w:val="0042071C"/>
    <w:rsid w:val="004228B3"/>
    <w:rsid w:val="00426BB5"/>
    <w:rsid w:val="0043232A"/>
    <w:rsid w:val="004336E5"/>
    <w:rsid w:val="00434905"/>
    <w:rsid w:val="00437419"/>
    <w:rsid w:val="00450833"/>
    <w:rsid w:val="00452EC8"/>
    <w:rsid w:val="00460377"/>
    <w:rsid w:val="00462466"/>
    <w:rsid w:val="004651BD"/>
    <w:rsid w:val="0047291D"/>
    <w:rsid w:val="00482D76"/>
    <w:rsid w:val="00484802"/>
    <w:rsid w:val="004862CB"/>
    <w:rsid w:val="0049616A"/>
    <w:rsid w:val="004A4F01"/>
    <w:rsid w:val="004A6B56"/>
    <w:rsid w:val="004B0A84"/>
    <w:rsid w:val="004B165F"/>
    <w:rsid w:val="004B1704"/>
    <w:rsid w:val="004B7734"/>
    <w:rsid w:val="004C3687"/>
    <w:rsid w:val="004D00CA"/>
    <w:rsid w:val="004D62C3"/>
    <w:rsid w:val="004E0DB9"/>
    <w:rsid w:val="004E237B"/>
    <w:rsid w:val="004E59A1"/>
    <w:rsid w:val="004F0A79"/>
    <w:rsid w:val="004F10F2"/>
    <w:rsid w:val="004F1A2E"/>
    <w:rsid w:val="004F1A3D"/>
    <w:rsid w:val="004F2CB5"/>
    <w:rsid w:val="004F41BF"/>
    <w:rsid w:val="004F606D"/>
    <w:rsid w:val="004F7D7C"/>
    <w:rsid w:val="00500211"/>
    <w:rsid w:val="00512856"/>
    <w:rsid w:val="00522B44"/>
    <w:rsid w:val="00524CC7"/>
    <w:rsid w:val="00533147"/>
    <w:rsid w:val="005335E9"/>
    <w:rsid w:val="005407AA"/>
    <w:rsid w:val="00542D1F"/>
    <w:rsid w:val="00547C93"/>
    <w:rsid w:val="0055099A"/>
    <w:rsid w:val="0055231A"/>
    <w:rsid w:val="005539F4"/>
    <w:rsid w:val="00554DFC"/>
    <w:rsid w:val="0055611A"/>
    <w:rsid w:val="005619B3"/>
    <w:rsid w:val="0056299C"/>
    <w:rsid w:val="00573428"/>
    <w:rsid w:val="0057523C"/>
    <w:rsid w:val="00575640"/>
    <w:rsid w:val="00581414"/>
    <w:rsid w:val="00584215"/>
    <w:rsid w:val="00585AED"/>
    <w:rsid w:val="005A0983"/>
    <w:rsid w:val="005A13E5"/>
    <w:rsid w:val="005A22C5"/>
    <w:rsid w:val="005A6338"/>
    <w:rsid w:val="005B0FDD"/>
    <w:rsid w:val="005B72F9"/>
    <w:rsid w:val="005C0B67"/>
    <w:rsid w:val="005C1486"/>
    <w:rsid w:val="005C6C87"/>
    <w:rsid w:val="005C74F7"/>
    <w:rsid w:val="005C7819"/>
    <w:rsid w:val="005D22DA"/>
    <w:rsid w:val="005D4595"/>
    <w:rsid w:val="005D64B0"/>
    <w:rsid w:val="005D7191"/>
    <w:rsid w:val="005E0E0E"/>
    <w:rsid w:val="005E21FB"/>
    <w:rsid w:val="005E61C2"/>
    <w:rsid w:val="005E6C43"/>
    <w:rsid w:val="005E728B"/>
    <w:rsid w:val="005E7CE1"/>
    <w:rsid w:val="005F0AE1"/>
    <w:rsid w:val="005F5FE4"/>
    <w:rsid w:val="00601BDC"/>
    <w:rsid w:val="00605E63"/>
    <w:rsid w:val="0060710E"/>
    <w:rsid w:val="006135CD"/>
    <w:rsid w:val="0061673E"/>
    <w:rsid w:val="00617AB2"/>
    <w:rsid w:val="00625A01"/>
    <w:rsid w:val="00626637"/>
    <w:rsid w:val="00634038"/>
    <w:rsid w:val="00634A10"/>
    <w:rsid w:val="00634F33"/>
    <w:rsid w:val="00635189"/>
    <w:rsid w:val="006376B3"/>
    <w:rsid w:val="00647046"/>
    <w:rsid w:val="00653029"/>
    <w:rsid w:val="0066087B"/>
    <w:rsid w:val="00665842"/>
    <w:rsid w:val="00671AA6"/>
    <w:rsid w:val="00672D9C"/>
    <w:rsid w:val="00673C6C"/>
    <w:rsid w:val="00677270"/>
    <w:rsid w:val="006948E9"/>
    <w:rsid w:val="006A0DC8"/>
    <w:rsid w:val="006A4988"/>
    <w:rsid w:val="006A7382"/>
    <w:rsid w:val="006A7A28"/>
    <w:rsid w:val="006B0EB3"/>
    <w:rsid w:val="006B4D49"/>
    <w:rsid w:val="006B4E99"/>
    <w:rsid w:val="006C04F2"/>
    <w:rsid w:val="006C18B0"/>
    <w:rsid w:val="006C35FB"/>
    <w:rsid w:val="006C38A2"/>
    <w:rsid w:val="006C6097"/>
    <w:rsid w:val="006C61AC"/>
    <w:rsid w:val="006D1FA7"/>
    <w:rsid w:val="006D54BC"/>
    <w:rsid w:val="006D6D97"/>
    <w:rsid w:val="006E1DF2"/>
    <w:rsid w:val="006E4AD9"/>
    <w:rsid w:val="006F45AE"/>
    <w:rsid w:val="006F5CFD"/>
    <w:rsid w:val="006F5E22"/>
    <w:rsid w:val="006F62FD"/>
    <w:rsid w:val="006F68A9"/>
    <w:rsid w:val="00706BC7"/>
    <w:rsid w:val="00706F97"/>
    <w:rsid w:val="00707FC1"/>
    <w:rsid w:val="00711157"/>
    <w:rsid w:val="00711637"/>
    <w:rsid w:val="007208D7"/>
    <w:rsid w:val="00721B3A"/>
    <w:rsid w:val="00724498"/>
    <w:rsid w:val="00733AF8"/>
    <w:rsid w:val="00737F70"/>
    <w:rsid w:val="00740B4F"/>
    <w:rsid w:val="007479A0"/>
    <w:rsid w:val="007532E9"/>
    <w:rsid w:val="00755517"/>
    <w:rsid w:val="00760FAC"/>
    <w:rsid w:val="00762272"/>
    <w:rsid w:val="007701D6"/>
    <w:rsid w:val="0077082A"/>
    <w:rsid w:val="00773FE0"/>
    <w:rsid w:val="00783237"/>
    <w:rsid w:val="00783E95"/>
    <w:rsid w:val="007841DA"/>
    <w:rsid w:val="00786BD5"/>
    <w:rsid w:val="0079024C"/>
    <w:rsid w:val="0079102E"/>
    <w:rsid w:val="007917AF"/>
    <w:rsid w:val="007926EB"/>
    <w:rsid w:val="0079444C"/>
    <w:rsid w:val="007953C8"/>
    <w:rsid w:val="00797126"/>
    <w:rsid w:val="007A1A56"/>
    <w:rsid w:val="007A323A"/>
    <w:rsid w:val="007A71A9"/>
    <w:rsid w:val="007B2573"/>
    <w:rsid w:val="007B2CAF"/>
    <w:rsid w:val="007B3941"/>
    <w:rsid w:val="007B526E"/>
    <w:rsid w:val="007C21E6"/>
    <w:rsid w:val="007C62E9"/>
    <w:rsid w:val="007D44BD"/>
    <w:rsid w:val="007D4BDE"/>
    <w:rsid w:val="007D72BE"/>
    <w:rsid w:val="007E01A1"/>
    <w:rsid w:val="007E2BC1"/>
    <w:rsid w:val="007E528E"/>
    <w:rsid w:val="007F446C"/>
    <w:rsid w:val="007F6279"/>
    <w:rsid w:val="008004F8"/>
    <w:rsid w:val="00801DAE"/>
    <w:rsid w:val="00805103"/>
    <w:rsid w:val="00810556"/>
    <w:rsid w:val="00813601"/>
    <w:rsid w:val="0081620C"/>
    <w:rsid w:val="008164D4"/>
    <w:rsid w:val="00822177"/>
    <w:rsid w:val="008232F3"/>
    <w:rsid w:val="00830EEA"/>
    <w:rsid w:val="0083275F"/>
    <w:rsid w:val="00832AA2"/>
    <w:rsid w:val="00833F0B"/>
    <w:rsid w:val="00836C33"/>
    <w:rsid w:val="008421CB"/>
    <w:rsid w:val="0085164A"/>
    <w:rsid w:val="00855712"/>
    <w:rsid w:val="00856A87"/>
    <w:rsid w:val="00860C83"/>
    <w:rsid w:val="00862401"/>
    <w:rsid w:val="00862D4A"/>
    <w:rsid w:val="00865E36"/>
    <w:rsid w:val="008748A1"/>
    <w:rsid w:val="0088071D"/>
    <w:rsid w:val="008819AF"/>
    <w:rsid w:val="00885FA2"/>
    <w:rsid w:val="00891FB1"/>
    <w:rsid w:val="00893050"/>
    <w:rsid w:val="008A18FC"/>
    <w:rsid w:val="008B4673"/>
    <w:rsid w:val="008C357C"/>
    <w:rsid w:val="008C4621"/>
    <w:rsid w:val="008C6116"/>
    <w:rsid w:val="008D1D1A"/>
    <w:rsid w:val="008D32E5"/>
    <w:rsid w:val="008D6190"/>
    <w:rsid w:val="008E2A51"/>
    <w:rsid w:val="008E394E"/>
    <w:rsid w:val="008E6A4D"/>
    <w:rsid w:val="008F5CBF"/>
    <w:rsid w:val="0091368F"/>
    <w:rsid w:val="00914FFF"/>
    <w:rsid w:val="009245FA"/>
    <w:rsid w:val="0093035F"/>
    <w:rsid w:val="00932100"/>
    <w:rsid w:val="0093468F"/>
    <w:rsid w:val="0094051A"/>
    <w:rsid w:val="00941E72"/>
    <w:rsid w:val="009511C2"/>
    <w:rsid w:val="00960913"/>
    <w:rsid w:val="00964172"/>
    <w:rsid w:val="0096747C"/>
    <w:rsid w:val="009701DB"/>
    <w:rsid w:val="0097424B"/>
    <w:rsid w:val="009845C8"/>
    <w:rsid w:val="0098592A"/>
    <w:rsid w:val="009904B9"/>
    <w:rsid w:val="00993978"/>
    <w:rsid w:val="00995841"/>
    <w:rsid w:val="009A013C"/>
    <w:rsid w:val="009A104F"/>
    <w:rsid w:val="009A2171"/>
    <w:rsid w:val="009A26B2"/>
    <w:rsid w:val="009A5A93"/>
    <w:rsid w:val="009B007B"/>
    <w:rsid w:val="009B2BF6"/>
    <w:rsid w:val="009B30FC"/>
    <w:rsid w:val="009C0EC8"/>
    <w:rsid w:val="009C152E"/>
    <w:rsid w:val="009E495E"/>
    <w:rsid w:val="009E4EA8"/>
    <w:rsid w:val="009F16EF"/>
    <w:rsid w:val="009F1DDA"/>
    <w:rsid w:val="009F2DD2"/>
    <w:rsid w:val="00A025C0"/>
    <w:rsid w:val="00A02668"/>
    <w:rsid w:val="00A12419"/>
    <w:rsid w:val="00A1295C"/>
    <w:rsid w:val="00A13EA0"/>
    <w:rsid w:val="00A14BE8"/>
    <w:rsid w:val="00A23EC1"/>
    <w:rsid w:val="00A25E11"/>
    <w:rsid w:val="00A403D2"/>
    <w:rsid w:val="00A41A7C"/>
    <w:rsid w:val="00A42714"/>
    <w:rsid w:val="00A43B29"/>
    <w:rsid w:val="00A4666A"/>
    <w:rsid w:val="00A472FE"/>
    <w:rsid w:val="00A47661"/>
    <w:rsid w:val="00A6018A"/>
    <w:rsid w:val="00A639B9"/>
    <w:rsid w:val="00A66228"/>
    <w:rsid w:val="00A67697"/>
    <w:rsid w:val="00A8079B"/>
    <w:rsid w:val="00A825E7"/>
    <w:rsid w:val="00A8279B"/>
    <w:rsid w:val="00A87751"/>
    <w:rsid w:val="00A87E8A"/>
    <w:rsid w:val="00A93329"/>
    <w:rsid w:val="00A936E5"/>
    <w:rsid w:val="00A95608"/>
    <w:rsid w:val="00AA2D70"/>
    <w:rsid w:val="00AB57AC"/>
    <w:rsid w:val="00AC053B"/>
    <w:rsid w:val="00AC0609"/>
    <w:rsid w:val="00AC3AAE"/>
    <w:rsid w:val="00AC5C8A"/>
    <w:rsid w:val="00AD433D"/>
    <w:rsid w:val="00AD6A5F"/>
    <w:rsid w:val="00AE0490"/>
    <w:rsid w:val="00AE2090"/>
    <w:rsid w:val="00AE3045"/>
    <w:rsid w:val="00AE319F"/>
    <w:rsid w:val="00AF0F73"/>
    <w:rsid w:val="00AF5E82"/>
    <w:rsid w:val="00B012FC"/>
    <w:rsid w:val="00B03DBA"/>
    <w:rsid w:val="00B07FFB"/>
    <w:rsid w:val="00B10B34"/>
    <w:rsid w:val="00B15142"/>
    <w:rsid w:val="00B15C38"/>
    <w:rsid w:val="00B24386"/>
    <w:rsid w:val="00B30C80"/>
    <w:rsid w:val="00B37DC2"/>
    <w:rsid w:val="00B467FC"/>
    <w:rsid w:val="00B47887"/>
    <w:rsid w:val="00B51A49"/>
    <w:rsid w:val="00B5337B"/>
    <w:rsid w:val="00B551E1"/>
    <w:rsid w:val="00B57524"/>
    <w:rsid w:val="00B63969"/>
    <w:rsid w:val="00B64096"/>
    <w:rsid w:val="00B6441A"/>
    <w:rsid w:val="00B7017B"/>
    <w:rsid w:val="00B7080F"/>
    <w:rsid w:val="00B73261"/>
    <w:rsid w:val="00B77160"/>
    <w:rsid w:val="00B809D1"/>
    <w:rsid w:val="00B8523D"/>
    <w:rsid w:val="00B91C0C"/>
    <w:rsid w:val="00B927F2"/>
    <w:rsid w:val="00B935DA"/>
    <w:rsid w:val="00B95B62"/>
    <w:rsid w:val="00B974A5"/>
    <w:rsid w:val="00B97A03"/>
    <w:rsid w:val="00BA3220"/>
    <w:rsid w:val="00BA42BD"/>
    <w:rsid w:val="00BB1A05"/>
    <w:rsid w:val="00BB26E1"/>
    <w:rsid w:val="00BB79BD"/>
    <w:rsid w:val="00BC08A4"/>
    <w:rsid w:val="00BC127B"/>
    <w:rsid w:val="00BC24EA"/>
    <w:rsid w:val="00BD45C1"/>
    <w:rsid w:val="00BE332D"/>
    <w:rsid w:val="00BE345C"/>
    <w:rsid w:val="00BE53D6"/>
    <w:rsid w:val="00BE5DF8"/>
    <w:rsid w:val="00BF0577"/>
    <w:rsid w:val="00BF0877"/>
    <w:rsid w:val="00BF28CA"/>
    <w:rsid w:val="00BF2D8F"/>
    <w:rsid w:val="00BF50AE"/>
    <w:rsid w:val="00BF5926"/>
    <w:rsid w:val="00BF6479"/>
    <w:rsid w:val="00C00E38"/>
    <w:rsid w:val="00C02C0B"/>
    <w:rsid w:val="00C05B76"/>
    <w:rsid w:val="00C0764E"/>
    <w:rsid w:val="00C10B54"/>
    <w:rsid w:val="00C121D0"/>
    <w:rsid w:val="00C16472"/>
    <w:rsid w:val="00C21CAA"/>
    <w:rsid w:val="00C236C9"/>
    <w:rsid w:val="00C27E4F"/>
    <w:rsid w:val="00C33868"/>
    <w:rsid w:val="00C34111"/>
    <w:rsid w:val="00C34FA3"/>
    <w:rsid w:val="00C43A64"/>
    <w:rsid w:val="00C56321"/>
    <w:rsid w:val="00C65667"/>
    <w:rsid w:val="00C80E52"/>
    <w:rsid w:val="00C81A0B"/>
    <w:rsid w:val="00C81BE9"/>
    <w:rsid w:val="00C82B7A"/>
    <w:rsid w:val="00C91B3F"/>
    <w:rsid w:val="00C91C2B"/>
    <w:rsid w:val="00C966B4"/>
    <w:rsid w:val="00CA33E5"/>
    <w:rsid w:val="00CA4A0C"/>
    <w:rsid w:val="00CA7966"/>
    <w:rsid w:val="00CB281F"/>
    <w:rsid w:val="00CB45E4"/>
    <w:rsid w:val="00CB7872"/>
    <w:rsid w:val="00CC0EFA"/>
    <w:rsid w:val="00CC278D"/>
    <w:rsid w:val="00CC598D"/>
    <w:rsid w:val="00CD27A4"/>
    <w:rsid w:val="00CD72FF"/>
    <w:rsid w:val="00CE1486"/>
    <w:rsid w:val="00CE391D"/>
    <w:rsid w:val="00CE4C6C"/>
    <w:rsid w:val="00CE4E1E"/>
    <w:rsid w:val="00CE515A"/>
    <w:rsid w:val="00CE77E2"/>
    <w:rsid w:val="00CF1F30"/>
    <w:rsid w:val="00CF35DC"/>
    <w:rsid w:val="00CF579A"/>
    <w:rsid w:val="00D0341E"/>
    <w:rsid w:val="00D04810"/>
    <w:rsid w:val="00D100DF"/>
    <w:rsid w:val="00D10684"/>
    <w:rsid w:val="00D212A9"/>
    <w:rsid w:val="00D21C93"/>
    <w:rsid w:val="00D21CEC"/>
    <w:rsid w:val="00D22321"/>
    <w:rsid w:val="00D27E09"/>
    <w:rsid w:val="00D3065C"/>
    <w:rsid w:val="00D37630"/>
    <w:rsid w:val="00D46029"/>
    <w:rsid w:val="00D503ED"/>
    <w:rsid w:val="00D50C48"/>
    <w:rsid w:val="00D50EB0"/>
    <w:rsid w:val="00D510A2"/>
    <w:rsid w:val="00D51408"/>
    <w:rsid w:val="00D622B6"/>
    <w:rsid w:val="00D74306"/>
    <w:rsid w:val="00D74960"/>
    <w:rsid w:val="00D8637F"/>
    <w:rsid w:val="00D872F8"/>
    <w:rsid w:val="00DA1941"/>
    <w:rsid w:val="00DA739B"/>
    <w:rsid w:val="00DB1C3A"/>
    <w:rsid w:val="00DC5AF3"/>
    <w:rsid w:val="00DC60B9"/>
    <w:rsid w:val="00DD6A36"/>
    <w:rsid w:val="00DE3BC0"/>
    <w:rsid w:val="00DE7B1B"/>
    <w:rsid w:val="00DF1173"/>
    <w:rsid w:val="00DF29AB"/>
    <w:rsid w:val="00E00052"/>
    <w:rsid w:val="00E124DA"/>
    <w:rsid w:val="00E133D8"/>
    <w:rsid w:val="00E1448B"/>
    <w:rsid w:val="00E15C0F"/>
    <w:rsid w:val="00E17B83"/>
    <w:rsid w:val="00E20179"/>
    <w:rsid w:val="00E225A5"/>
    <w:rsid w:val="00E32949"/>
    <w:rsid w:val="00E34EB7"/>
    <w:rsid w:val="00E51B02"/>
    <w:rsid w:val="00E52A52"/>
    <w:rsid w:val="00E55329"/>
    <w:rsid w:val="00E55AC7"/>
    <w:rsid w:val="00E66263"/>
    <w:rsid w:val="00E6748B"/>
    <w:rsid w:val="00E7091A"/>
    <w:rsid w:val="00E729D2"/>
    <w:rsid w:val="00E73972"/>
    <w:rsid w:val="00E77824"/>
    <w:rsid w:val="00E80D18"/>
    <w:rsid w:val="00E87B95"/>
    <w:rsid w:val="00E901A8"/>
    <w:rsid w:val="00E93FBE"/>
    <w:rsid w:val="00E974FE"/>
    <w:rsid w:val="00EA0256"/>
    <w:rsid w:val="00EA2915"/>
    <w:rsid w:val="00EA5DA0"/>
    <w:rsid w:val="00EB4DBB"/>
    <w:rsid w:val="00EC03ED"/>
    <w:rsid w:val="00EC27BF"/>
    <w:rsid w:val="00EC393E"/>
    <w:rsid w:val="00EC5AF2"/>
    <w:rsid w:val="00EC5E96"/>
    <w:rsid w:val="00EC69CB"/>
    <w:rsid w:val="00ED054F"/>
    <w:rsid w:val="00ED0D0F"/>
    <w:rsid w:val="00ED284E"/>
    <w:rsid w:val="00ED28DE"/>
    <w:rsid w:val="00ED2C7B"/>
    <w:rsid w:val="00ED3766"/>
    <w:rsid w:val="00ED4BA2"/>
    <w:rsid w:val="00EE0A29"/>
    <w:rsid w:val="00EE5997"/>
    <w:rsid w:val="00EF54E0"/>
    <w:rsid w:val="00EF659C"/>
    <w:rsid w:val="00F031C4"/>
    <w:rsid w:val="00F06256"/>
    <w:rsid w:val="00F10E24"/>
    <w:rsid w:val="00F13CC9"/>
    <w:rsid w:val="00F1429D"/>
    <w:rsid w:val="00F21BFA"/>
    <w:rsid w:val="00F24236"/>
    <w:rsid w:val="00F30534"/>
    <w:rsid w:val="00F31947"/>
    <w:rsid w:val="00F31EFF"/>
    <w:rsid w:val="00F3229B"/>
    <w:rsid w:val="00F34C09"/>
    <w:rsid w:val="00F365FB"/>
    <w:rsid w:val="00F411F6"/>
    <w:rsid w:val="00F41A18"/>
    <w:rsid w:val="00F46125"/>
    <w:rsid w:val="00F46E22"/>
    <w:rsid w:val="00F506A6"/>
    <w:rsid w:val="00F57829"/>
    <w:rsid w:val="00F62ADB"/>
    <w:rsid w:val="00F659D5"/>
    <w:rsid w:val="00F708A8"/>
    <w:rsid w:val="00F72169"/>
    <w:rsid w:val="00F72E12"/>
    <w:rsid w:val="00F73456"/>
    <w:rsid w:val="00F77D98"/>
    <w:rsid w:val="00F804DC"/>
    <w:rsid w:val="00F815E7"/>
    <w:rsid w:val="00F82FE1"/>
    <w:rsid w:val="00F875BF"/>
    <w:rsid w:val="00F92D97"/>
    <w:rsid w:val="00F93C8A"/>
    <w:rsid w:val="00F9458B"/>
    <w:rsid w:val="00FB1803"/>
    <w:rsid w:val="00FB2FF4"/>
    <w:rsid w:val="00FB4A13"/>
    <w:rsid w:val="00FB6CBB"/>
    <w:rsid w:val="00FB73D3"/>
    <w:rsid w:val="00FC5983"/>
    <w:rsid w:val="00FD3641"/>
    <w:rsid w:val="00FD3E07"/>
    <w:rsid w:val="00FD79B4"/>
    <w:rsid w:val="00FE268F"/>
    <w:rsid w:val="00FE2B74"/>
    <w:rsid w:val="00FF0D63"/>
    <w:rsid w:val="00FF1CEF"/>
    <w:rsid w:val="00FF42E6"/>
    <w:rsid w:val="00FF6472"/>
    <w:rsid w:val="00FF6C5E"/>
    <w:rsid w:val="52DFFAF8"/>
    <w:rsid w:val="64D4E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BasicParagraph">
    <w:name w:val="[Basic Paragraph]"/>
    <w:basedOn w:val="Normal"/>
    <w:uiPriority w:val="99"/>
    <w:rsid w:val="00C16472"/>
    <w:pPr>
      <w:widowControl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FFABody">
    <w:name w:val="FFA Body"/>
    <w:basedOn w:val="Normal"/>
    <w:link w:val="FFABodyChar"/>
    <w:qFormat/>
    <w:rsid w:val="00145545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45545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145545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145545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  <w:style w:type="character" w:customStyle="1" w:styleId="normaltextrun">
    <w:name w:val="normaltextrun"/>
    <w:basedOn w:val="DefaultParagraphFont"/>
    <w:rsid w:val="00885FA2"/>
  </w:style>
  <w:style w:type="character" w:customStyle="1" w:styleId="eop">
    <w:name w:val="eop"/>
    <w:basedOn w:val="DefaultParagraphFont"/>
    <w:rsid w:val="00885FA2"/>
  </w:style>
  <w:style w:type="character" w:customStyle="1" w:styleId="cf01">
    <w:name w:val="cf01"/>
    <w:basedOn w:val="DefaultParagraphFont"/>
    <w:rsid w:val="00914FF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stermywall.com/" TargetMode="Externa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1</TotalTime>
  <Pages>2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Davis, Amber</cp:lastModifiedBy>
  <cp:revision>2</cp:revision>
  <cp:lastPrinted>2023-08-17T19:39:00Z</cp:lastPrinted>
  <dcterms:created xsi:type="dcterms:W3CDTF">2023-08-17T19:49:00Z</dcterms:created>
  <dcterms:modified xsi:type="dcterms:W3CDTF">2023-08-17T19:49:00Z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380af83fb4a415a196c448f7bdf7d9627a5c0629b53289e482c1e35d780df103</vt:lpwstr>
  </property>
</Properties>
</file>