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06D046" w14:textId="77777777" w:rsidR="00A967F5" w:rsidRPr="00A967F5" w:rsidRDefault="00A967F5" w:rsidP="00A967F5">
      <w:pPr>
        <w:keepLines/>
        <w:pageBreakBefore/>
        <w:contextualSpacing/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  <w:lang w:val="en-US"/>
        </w:rPr>
      </w:pPr>
      <w:bookmarkStart w:id="0" w:name="developws"/>
      <w:r w:rsidRPr="00A967F5"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  <w:lang w:val="en-US"/>
        </w:rPr>
        <w:t>Develop a Mini-Workshop</w:t>
      </w:r>
    </w:p>
    <w:p w14:paraId="0470D225" w14:textId="77777777" w:rsidR="00A967F5" w:rsidRPr="00A967F5" w:rsidRDefault="00A967F5" w:rsidP="00A967F5">
      <w:pPr>
        <w:rPr>
          <w:rFonts w:ascii="Montserrat" w:hAnsi="Montserrat"/>
          <w:lang w:val="en-US"/>
        </w:rPr>
      </w:pPr>
      <w:bookmarkStart w:id="1" w:name="_Hlk83130144"/>
      <w:bookmarkEnd w:id="0"/>
      <w:r w:rsidRPr="00A967F5">
        <w:rPr>
          <w:rFonts w:ascii="Montserrat" w:hAnsi="Montserrat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2D1F6BA" wp14:editId="0BF31B29">
                <wp:simplePos x="0" y="0"/>
                <wp:positionH relativeFrom="column">
                  <wp:posOffset>-27940</wp:posOffset>
                </wp:positionH>
                <wp:positionV relativeFrom="page">
                  <wp:posOffset>2205355</wp:posOffset>
                </wp:positionV>
                <wp:extent cx="2887345" cy="1657350"/>
                <wp:effectExtent l="0" t="0" r="27305" b="19050"/>
                <wp:wrapThrough wrapText="bothSides">
                  <wp:wrapPolygon edited="0">
                    <wp:start x="0" y="0"/>
                    <wp:lineTo x="0" y="21600"/>
                    <wp:lineTo x="21662" y="21600"/>
                    <wp:lineTo x="21662" y="0"/>
                    <wp:lineTo x="0" y="0"/>
                  </wp:wrapPolygon>
                </wp:wrapThrough>
                <wp:docPr id="12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345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E690" w14:textId="77777777" w:rsidR="00A967F5" w:rsidRPr="00A453EF" w:rsidRDefault="00A967F5" w:rsidP="00A967F5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 xml:space="preserve">What ideas do you have for a title and description for your </w:t>
                            </w:r>
                            <w:proofErr w:type="gramStart"/>
                            <w:r>
                              <w:rPr>
                                <w:u w:val="single"/>
                              </w:rPr>
                              <w:t>mini-workshop</w:t>
                            </w:r>
                            <w:proofErr w:type="gramEnd"/>
                            <w:r>
                              <w:rPr>
                                <w:u w:val="single"/>
                              </w:rPr>
                              <w:t xml:space="preserve">? </w:t>
                            </w:r>
                            <w:r w:rsidRPr="00CE6C14">
                              <w:rPr>
                                <w:i/>
                                <w:iCs/>
                              </w:rPr>
                              <w:t>(</w:t>
                            </w:r>
                            <w:r w:rsidRPr="008015F4">
                              <w:rPr>
                                <w:i/>
                                <w:iCs/>
                              </w:rPr>
                              <w:t>The title should grab people’s attention.)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D1F6BA" id="_x0000_t202" coordsize="21600,21600" o:spt="202" path="m,l,21600r21600,l21600,xe">
                <v:stroke joinstyle="miter"/>
                <v:path gradientshapeok="t" o:connecttype="rect"/>
              </v:shapetype>
              <v:shape id="Text Box 126" o:spid="_x0000_s1026" type="#_x0000_t202" style="position:absolute;margin-left:-2.2pt;margin-top:173.65pt;width:227.35pt;height:130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">
                <v:textbox>
                  <w:txbxContent>
                    <w:p w14:paraId="4124E690" w14:textId="77777777" w:rsidR="00A967F5" w:rsidRPr="00A453EF" w:rsidRDefault="00A967F5" w:rsidP="00A967F5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 xml:space="preserve">What ideas do you have for a title and description for your </w:t>
                      </w:r>
                      <w:proofErr w:type="gramStart"/>
                      <w:r>
                        <w:rPr>
                          <w:u w:val="single"/>
                        </w:rPr>
                        <w:t>mini-workshop</w:t>
                      </w:r>
                      <w:proofErr w:type="gramEnd"/>
                      <w:r>
                        <w:rPr>
                          <w:u w:val="single"/>
                        </w:rPr>
                        <w:t xml:space="preserve">? </w:t>
                      </w:r>
                      <w:r w:rsidRPr="00CE6C14">
                        <w:rPr>
                          <w:i/>
                          <w:iCs/>
                        </w:rPr>
                        <w:t>(</w:t>
                      </w:r>
                      <w:r w:rsidRPr="008015F4">
                        <w:rPr>
                          <w:i/>
                          <w:iCs/>
                        </w:rPr>
                        <w:t>The title should grab people’s attention.)</w:t>
                      </w:r>
                      <w:r>
                        <w:t xml:space="preserve"> 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Pr="00A967F5">
        <w:rPr>
          <w:rFonts w:ascii="Montserrat" w:hAnsi="Montserrat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865A25B" wp14:editId="3E1221D9">
                <wp:simplePos x="0" y="0"/>
                <wp:positionH relativeFrom="column">
                  <wp:posOffset>-33020</wp:posOffset>
                </wp:positionH>
                <wp:positionV relativeFrom="page">
                  <wp:posOffset>5894592</wp:posOffset>
                </wp:positionV>
                <wp:extent cx="2947035" cy="1771650"/>
                <wp:effectExtent l="0" t="0" r="24765" b="19050"/>
                <wp:wrapTight wrapText="bothSides">
                  <wp:wrapPolygon edited="0">
                    <wp:start x="0" y="0"/>
                    <wp:lineTo x="0" y="21600"/>
                    <wp:lineTo x="21642" y="21600"/>
                    <wp:lineTo x="21642" y="0"/>
                    <wp:lineTo x="0" y="0"/>
                  </wp:wrapPolygon>
                </wp:wrapTight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DEBE4" w14:textId="77777777" w:rsidR="00A967F5" w:rsidRPr="001A1D93" w:rsidRDefault="00A967F5" w:rsidP="00A967F5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u w:val="single"/>
                              </w:rPr>
                              <w:t>Key Points:</w:t>
                            </w:r>
                            <w:r w:rsidRPr="00C57745"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What key points will you include in the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mini-workshop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 xml:space="preserve">? </w:t>
                            </w:r>
                          </w:p>
                          <w:p w14:paraId="0E3F71E8" w14:textId="77777777" w:rsidR="00A967F5" w:rsidRPr="001A1D93" w:rsidRDefault="00A967F5" w:rsidP="00A967F5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5A25B" id="Text Box 194" o:spid="_x0000_s1027" type="#_x0000_t202" style="position:absolute;margin-left:-2.6pt;margin-top:464.15pt;width:232.05pt;height:139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">
                <v:textbox>
                  <w:txbxContent>
                    <w:p w14:paraId="3FADEBE4" w14:textId="77777777" w:rsidR="00A967F5" w:rsidRPr="001A1D93" w:rsidRDefault="00A967F5" w:rsidP="00A967F5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u w:val="single"/>
                        </w:rPr>
                        <w:t>Key Points:</w:t>
                      </w:r>
                      <w:r w:rsidRPr="00C57745">
                        <w:t xml:space="preserve"> </w:t>
                      </w:r>
                      <w:r>
                        <w:rPr>
                          <w:i/>
                          <w:iCs/>
                        </w:rPr>
                        <w:t xml:space="preserve">What key points will you include in the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mini-workshop</w:t>
                      </w:r>
                      <w:proofErr w:type="gramEnd"/>
                      <w:r>
                        <w:rPr>
                          <w:i/>
                          <w:iCs/>
                        </w:rPr>
                        <w:t xml:space="preserve">? </w:t>
                      </w:r>
                    </w:p>
                    <w:p w14:paraId="0E3F71E8" w14:textId="77777777" w:rsidR="00A967F5" w:rsidRPr="001A1D93" w:rsidRDefault="00A967F5" w:rsidP="00A967F5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A967F5">
        <w:rPr>
          <w:rFonts w:ascii="Montserrat" w:hAnsi="Montserrat"/>
          <w:lang w:val="en-US"/>
        </w:rPr>
        <w:t xml:space="preserve">Develop a </w:t>
      </w:r>
      <w:proofErr w:type="gramStart"/>
      <w:r w:rsidRPr="00A967F5">
        <w:rPr>
          <w:rFonts w:ascii="Montserrat" w:hAnsi="Montserrat"/>
          <w:lang w:val="en-US"/>
        </w:rPr>
        <w:t>mini-workshop</w:t>
      </w:r>
      <w:proofErr w:type="gramEnd"/>
      <w:r w:rsidRPr="00A967F5">
        <w:rPr>
          <w:rFonts w:ascii="Montserrat" w:hAnsi="Montserrat"/>
          <w:lang w:val="en-US"/>
        </w:rPr>
        <w:t xml:space="preserve"> about a topic you feel passionate about. Use the space below to develop your </w:t>
      </w:r>
      <w:proofErr w:type="gramStart"/>
      <w:r w:rsidRPr="00A967F5">
        <w:rPr>
          <w:rFonts w:ascii="Montserrat" w:hAnsi="Montserrat"/>
          <w:lang w:val="en-US"/>
        </w:rPr>
        <w:t>mini-workshop</w:t>
      </w:r>
      <w:proofErr w:type="gramEnd"/>
      <w:r w:rsidRPr="00A967F5">
        <w:rPr>
          <w:rFonts w:ascii="Montserrat" w:hAnsi="Montserrat"/>
          <w:lang w:val="en-US"/>
        </w:rPr>
        <w:t xml:space="preserve">. (The lines are for what you will say, and the box is what your visual aid will contain/look like. The </w:t>
      </w:r>
      <w:proofErr w:type="gramStart"/>
      <w:r w:rsidRPr="00A967F5">
        <w:rPr>
          <w:rFonts w:ascii="Montserrat" w:hAnsi="Montserrat"/>
          <w:lang w:val="en-US"/>
        </w:rPr>
        <w:t>mini-workshop</w:t>
      </w:r>
      <w:proofErr w:type="gramEnd"/>
      <w:r w:rsidRPr="00A967F5">
        <w:rPr>
          <w:rFonts w:ascii="Montserrat" w:hAnsi="Montserrat"/>
          <w:lang w:val="en-US"/>
        </w:rPr>
        <w:t xml:space="preserve"> should take 10 minutes.) Reference the “Rubric: Mini-Workshop” handout for requirements.</w:t>
      </w:r>
    </w:p>
    <w:p w14:paraId="773A8F35" w14:textId="77777777" w:rsidR="00A967F5" w:rsidRPr="00A967F5" w:rsidRDefault="00A967F5" w:rsidP="00A967F5">
      <w:pPr>
        <w:suppressAutoHyphens/>
        <w:autoSpaceDE w:val="0"/>
        <w:autoSpaceDN w:val="0"/>
        <w:adjustRightInd w:val="0"/>
        <w:spacing w:after="0"/>
        <w:textAlignment w:val="center"/>
        <w:rPr>
          <w:rFonts w:ascii="Verdana" w:eastAsiaTheme="minorEastAsia" w:hAnsi="Verdana" w:cs="Lasiver-Regular"/>
          <w:color w:val="070909"/>
          <w:sz w:val="17"/>
          <w:szCs w:val="17"/>
          <w:lang w:val="en-US" w:eastAsia="ja-JP"/>
        </w:rPr>
      </w:pPr>
      <w:r w:rsidRPr="00A967F5">
        <w:rPr>
          <w:rFonts w:ascii="Verdana" w:eastAsiaTheme="minorEastAsia" w:hAnsi="Verdana" w:cs="Lasiver-Regular"/>
          <w:noProof/>
          <w:color w:val="070909"/>
          <w:sz w:val="17"/>
          <w:szCs w:val="17"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A962CA" wp14:editId="753FBADE">
                <wp:simplePos x="0" y="0"/>
                <wp:positionH relativeFrom="margin">
                  <wp:align>right</wp:align>
                </wp:positionH>
                <wp:positionV relativeFrom="page">
                  <wp:posOffset>2159000</wp:posOffset>
                </wp:positionV>
                <wp:extent cx="2916555" cy="1642745"/>
                <wp:effectExtent l="0" t="0" r="0" b="0"/>
                <wp:wrapTight wrapText="bothSides">
                  <wp:wrapPolygon edited="0">
                    <wp:start x="0" y="0"/>
                    <wp:lineTo x="0" y="21291"/>
                    <wp:lineTo x="21445" y="21291"/>
                    <wp:lineTo x="21445" y="0"/>
                    <wp:lineTo x="0" y="0"/>
                  </wp:wrapPolygon>
                </wp:wrapTight>
                <wp:docPr id="127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1642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19039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E06A45C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FDC4C77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016E526B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005C768B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763C514A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03078254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21F70A9" w14:textId="77777777" w:rsidR="00A967F5" w:rsidRPr="00FC38B6" w:rsidRDefault="00A967F5" w:rsidP="00A967F5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962CA" id="Text Box 127" o:spid="_x0000_s1028" type="#_x0000_t202" style="position:absolute;margin-left:178.45pt;margin-top:170pt;width:229.65pt;height:129.3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" stroked="f">
                <v:textbox>
                  <w:txbxContent>
                    <w:p w14:paraId="33019039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E06A45C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FDC4C77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016E526B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005C768B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763C514A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03078254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21F70A9" w14:textId="77777777" w:rsidR="00A967F5" w:rsidRPr="00FC38B6" w:rsidRDefault="00A967F5" w:rsidP="00A967F5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1C94E62F" w14:textId="77777777" w:rsidR="00A967F5" w:rsidRPr="00A967F5" w:rsidRDefault="00A967F5" w:rsidP="00A967F5">
      <w:pPr>
        <w:rPr>
          <w:rFonts w:ascii="Montserrat" w:hAnsi="Montserrat"/>
          <w:lang w:val="en-US"/>
        </w:rPr>
      </w:pPr>
      <w:r w:rsidRPr="00A967F5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8F0CE89" wp14:editId="39302939">
                <wp:simplePos x="0" y="0"/>
                <wp:positionH relativeFrom="column">
                  <wp:posOffset>-63500</wp:posOffset>
                </wp:positionH>
                <wp:positionV relativeFrom="page">
                  <wp:posOffset>7541260</wp:posOffset>
                </wp:positionV>
                <wp:extent cx="2947035" cy="1719580"/>
                <wp:effectExtent l="0" t="0" r="5715" b="0"/>
                <wp:wrapTight wrapText="bothSides">
                  <wp:wrapPolygon edited="0">
                    <wp:start x="0" y="0"/>
                    <wp:lineTo x="0" y="21297"/>
                    <wp:lineTo x="21502" y="21297"/>
                    <wp:lineTo x="21502" y="0"/>
                    <wp:lineTo x="0" y="0"/>
                  </wp:wrapPolygon>
                </wp:wrapTight>
                <wp:docPr id="199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1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1DA51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62911483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72CCE38B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942324C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B906F8B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F13EA7C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A17595C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5CCBEEBE" w14:textId="77777777" w:rsidR="00A967F5" w:rsidRPr="00FC38B6" w:rsidRDefault="00A967F5" w:rsidP="00A967F5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0CE89" id="Text Box 199" o:spid="_x0000_s1029" type="#_x0000_t202" style="position:absolute;margin-left:-5pt;margin-top:593.8pt;width:232.05pt;height:135.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" stroked="f">
                <v:textbox>
                  <w:txbxContent>
                    <w:p w14:paraId="1B31DA51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62911483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72CCE38B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942324C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B906F8B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F13EA7C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A17595C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5CCBEEBE" w14:textId="77777777" w:rsidR="00A967F5" w:rsidRPr="00FC38B6" w:rsidRDefault="00A967F5" w:rsidP="00A967F5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A967F5">
        <w:rPr>
          <w:rFonts w:ascii="Montserrat" w:hAnsi="Montserrat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7AA462E" wp14:editId="2A52F75A">
                <wp:simplePos x="0" y="0"/>
                <wp:positionH relativeFrom="margin">
                  <wp:align>right</wp:align>
                </wp:positionH>
                <wp:positionV relativeFrom="page">
                  <wp:posOffset>5816600</wp:posOffset>
                </wp:positionV>
                <wp:extent cx="2947035" cy="1724660"/>
                <wp:effectExtent l="0" t="0" r="5715" b="8890"/>
                <wp:wrapTight wrapText="bothSides">
                  <wp:wrapPolygon edited="0">
                    <wp:start x="0" y="0"/>
                    <wp:lineTo x="0" y="21473"/>
                    <wp:lineTo x="21502" y="21473"/>
                    <wp:lineTo x="21502" y="0"/>
                    <wp:lineTo x="0" y="0"/>
                  </wp:wrapPolygon>
                </wp:wrapTight>
                <wp:docPr id="19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24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2E470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1C52685E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207AA329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1BD21A8A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6650CDE9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44F8632C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08016EAC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9FF6E3D" w14:textId="77777777" w:rsidR="00A967F5" w:rsidRPr="00FC38B6" w:rsidRDefault="00A967F5" w:rsidP="00A967F5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A462E" id="Text Box 196" o:spid="_x0000_s1030" type="#_x0000_t202" style="position:absolute;margin-left:180.85pt;margin-top:458pt;width:232.05pt;height:135.8pt;z-index:-2516541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" stroked="f">
                <v:textbox>
                  <w:txbxContent>
                    <w:p w14:paraId="1692E470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1C52685E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207AA329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1BD21A8A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6650CDE9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44F8632C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08016EAC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9FF6E3D" w14:textId="77777777" w:rsidR="00A967F5" w:rsidRPr="00FC38B6" w:rsidRDefault="00A967F5" w:rsidP="00A967F5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Pr="00A967F5">
        <w:rPr>
          <w:rFonts w:ascii="Montserrat" w:hAnsi="Montserrat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BE80AB7" wp14:editId="1FEFF236">
                <wp:simplePos x="0" y="0"/>
                <wp:positionH relativeFrom="column">
                  <wp:posOffset>-45720</wp:posOffset>
                </wp:positionH>
                <wp:positionV relativeFrom="page">
                  <wp:posOffset>3901440</wp:posOffset>
                </wp:positionV>
                <wp:extent cx="2947035" cy="1678940"/>
                <wp:effectExtent l="0" t="0" r="5715" b="0"/>
                <wp:wrapTight wrapText="bothSides">
                  <wp:wrapPolygon edited="0">
                    <wp:start x="0" y="0"/>
                    <wp:lineTo x="0" y="21322"/>
                    <wp:lineTo x="21502" y="21322"/>
                    <wp:lineTo x="21502" y="0"/>
                    <wp:lineTo x="0" y="0"/>
                  </wp:wrapPolygon>
                </wp:wrapTight>
                <wp:docPr id="193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67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4E504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63428F89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0B8966BF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137570C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331340E6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04AD93B8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1208BD5B" w14:textId="77777777" w:rsidR="00A967F5" w:rsidRDefault="00A967F5" w:rsidP="00A967F5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  <w:p w14:paraId="745518C8" w14:textId="77777777" w:rsidR="00A967F5" w:rsidRPr="00FC38B6" w:rsidRDefault="00A967F5" w:rsidP="00A967F5">
                            <w:pPr>
                              <w:jc w:val="center"/>
                              <w:rPr>
                                <w:rFonts w:ascii="Verdana" w:hAnsi="Verdana"/>
                                <w:sz w:val="17"/>
                                <w:szCs w:val="17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80AB7" id="Text Box 193" o:spid="_x0000_s1031" type="#_x0000_t202" style="position:absolute;margin-left:-3.6pt;margin-top:307.2pt;width:232.05pt;height:132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" stroked="f">
                <v:textbox>
                  <w:txbxContent>
                    <w:p w14:paraId="1734E504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63428F89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0B8966BF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137570C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331340E6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04AD93B8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1208BD5B" w14:textId="77777777" w:rsidR="00A967F5" w:rsidRDefault="00A967F5" w:rsidP="00A967F5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  <w:p w14:paraId="745518C8" w14:textId="77777777" w:rsidR="00A967F5" w:rsidRPr="00FC38B6" w:rsidRDefault="00A967F5" w:rsidP="00A967F5">
                      <w:pPr>
                        <w:jc w:val="center"/>
                        <w:rPr>
                          <w:rFonts w:ascii="Verdana" w:hAnsi="Verdana"/>
                          <w:sz w:val="17"/>
                          <w:szCs w:val="17"/>
                          <w:u w:val="single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A967F5">
        <w:rPr>
          <w:rFonts w:ascii="Montserrat" w:hAnsi="Montserrat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32BD264" wp14:editId="533318D3">
                <wp:simplePos x="0" y="0"/>
                <wp:positionH relativeFrom="column">
                  <wp:posOffset>3072130</wp:posOffset>
                </wp:positionH>
                <wp:positionV relativeFrom="page">
                  <wp:posOffset>3898265</wp:posOffset>
                </wp:positionV>
                <wp:extent cx="2947035" cy="1771650"/>
                <wp:effectExtent l="0" t="0" r="24765" b="19050"/>
                <wp:wrapTight wrapText="bothSides">
                  <wp:wrapPolygon edited="0">
                    <wp:start x="0" y="0"/>
                    <wp:lineTo x="0" y="21600"/>
                    <wp:lineTo x="21642" y="21600"/>
                    <wp:lineTo x="21642" y="0"/>
                    <wp:lineTo x="0" y="0"/>
                  </wp:wrapPolygon>
                </wp:wrapTight>
                <wp:docPr id="1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4B0DB" w14:textId="77777777" w:rsidR="00A967F5" w:rsidRPr="00367900" w:rsidRDefault="00A967F5" w:rsidP="00A967F5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367900">
                              <w:rPr>
                                <w:u w:val="single"/>
                              </w:rPr>
                              <w:t>Introduction</w:t>
                            </w:r>
                            <w:r>
                              <w:rPr>
                                <w:u w:val="single"/>
                              </w:rPr>
                              <w:t>:</w:t>
                            </w:r>
                            <w:r w:rsidRPr="00C57745">
                              <w:t xml:space="preserve"> </w:t>
                            </w:r>
                            <w:r w:rsidRPr="00367900">
                              <w:rPr>
                                <w:i/>
                                <w:iCs/>
                              </w:rPr>
                              <w:t xml:space="preserve">How will you introduce the </w:t>
                            </w:r>
                            <w:proofErr w:type="gramStart"/>
                            <w:r w:rsidRPr="00367900">
                              <w:rPr>
                                <w:i/>
                                <w:iCs/>
                              </w:rPr>
                              <w:t>mini-workshop</w:t>
                            </w:r>
                            <w:proofErr w:type="gramEnd"/>
                            <w:r w:rsidRPr="00367900">
                              <w:rPr>
                                <w:i/>
                                <w:iCs/>
                              </w:rPr>
                              <w:t xml:space="preserve">? </w:t>
                            </w:r>
                          </w:p>
                          <w:p w14:paraId="6C21B9AB" w14:textId="77777777" w:rsidR="00A967F5" w:rsidRPr="001A1D93" w:rsidRDefault="00A967F5" w:rsidP="00A967F5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BD264" id="Text Box 192" o:spid="_x0000_s1032" type="#_x0000_t202" style="position:absolute;margin-left:241.9pt;margin-top:306.95pt;width:232.05pt;height:139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">
                <v:textbox>
                  <w:txbxContent>
                    <w:p w14:paraId="7FA4B0DB" w14:textId="77777777" w:rsidR="00A967F5" w:rsidRPr="00367900" w:rsidRDefault="00A967F5" w:rsidP="00A967F5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367900">
                        <w:rPr>
                          <w:u w:val="single"/>
                        </w:rPr>
                        <w:t>Introduction</w:t>
                      </w:r>
                      <w:r>
                        <w:rPr>
                          <w:u w:val="single"/>
                        </w:rPr>
                        <w:t>:</w:t>
                      </w:r>
                      <w:r w:rsidRPr="00C57745">
                        <w:t xml:space="preserve"> </w:t>
                      </w:r>
                      <w:r w:rsidRPr="00367900">
                        <w:rPr>
                          <w:i/>
                          <w:iCs/>
                        </w:rPr>
                        <w:t xml:space="preserve">How will you introduce the </w:t>
                      </w:r>
                      <w:proofErr w:type="gramStart"/>
                      <w:r w:rsidRPr="00367900">
                        <w:rPr>
                          <w:i/>
                          <w:iCs/>
                        </w:rPr>
                        <w:t>mini-workshop</w:t>
                      </w:r>
                      <w:proofErr w:type="gramEnd"/>
                      <w:r w:rsidRPr="00367900">
                        <w:rPr>
                          <w:i/>
                          <w:iCs/>
                        </w:rPr>
                        <w:t xml:space="preserve">? </w:t>
                      </w:r>
                    </w:p>
                    <w:p w14:paraId="6C21B9AB" w14:textId="77777777" w:rsidR="00A967F5" w:rsidRPr="001A1D93" w:rsidRDefault="00A967F5" w:rsidP="00A967F5">
                      <w:pPr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A967F5">
        <w:rPr>
          <w:rFonts w:ascii="Montserrat" w:hAnsi="Montserrat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A4C2FF7" wp14:editId="07D9045B">
                <wp:simplePos x="0" y="0"/>
                <wp:positionH relativeFrom="column">
                  <wp:posOffset>3043555</wp:posOffset>
                </wp:positionH>
                <wp:positionV relativeFrom="page">
                  <wp:posOffset>7744460</wp:posOffset>
                </wp:positionV>
                <wp:extent cx="2947035" cy="1587500"/>
                <wp:effectExtent l="0" t="0" r="24765" b="12700"/>
                <wp:wrapTight wrapText="bothSides">
                  <wp:wrapPolygon edited="0">
                    <wp:start x="0" y="0"/>
                    <wp:lineTo x="0" y="21514"/>
                    <wp:lineTo x="21642" y="21514"/>
                    <wp:lineTo x="21642" y="0"/>
                    <wp:lineTo x="0" y="0"/>
                  </wp:wrapPolygon>
                </wp:wrapTight>
                <wp:docPr id="198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58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CB58D" w14:textId="77777777" w:rsidR="00A967F5" w:rsidRPr="001A1D93" w:rsidRDefault="00A967F5" w:rsidP="00A967F5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u w:val="single"/>
                              </w:rPr>
                              <w:t>Conclusion:</w:t>
                            </w:r>
                            <w:r w:rsidRPr="00C57745"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How will you wrap up your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mini-workshop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 xml:space="preserve">? </w:t>
                            </w:r>
                          </w:p>
                          <w:p w14:paraId="022DD9BD" w14:textId="77777777" w:rsidR="00A967F5" w:rsidRPr="001A1D93" w:rsidRDefault="00A967F5" w:rsidP="00A967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C2FF7" id="Text Box 198" o:spid="_x0000_s1033" type="#_x0000_t202" style="position:absolute;margin-left:239.65pt;margin-top:609.8pt;width:232.05pt;height:1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">
                <v:textbox>
                  <w:txbxContent>
                    <w:p w14:paraId="64DCB58D" w14:textId="77777777" w:rsidR="00A967F5" w:rsidRPr="001A1D93" w:rsidRDefault="00A967F5" w:rsidP="00A967F5">
                      <w:pPr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u w:val="single"/>
                        </w:rPr>
                        <w:t>Conclusion:</w:t>
                      </w:r>
                      <w:r w:rsidRPr="00C57745">
                        <w:t xml:space="preserve"> </w:t>
                      </w:r>
                      <w:r>
                        <w:rPr>
                          <w:i/>
                          <w:iCs/>
                        </w:rPr>
                        <w:t xml:space="preserve">How will you wrap up your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mini-workshop</w:t>
                      </w:r>
                      <w:proofErr w:type="gramEnd"/>
                      <w:r>
                        <w:rPr>
                          <w:i/>
                          <w:iCs/>
                        </w:rPr>
                        <w:t xml:space="preserve">? </w:t>
                      </w:r>
                    </w:p>
                    <w:p w14:paraId="022DD9BD" w14:textId="77777777" w:rsidR="00A967F5" w:rsidRPr="001A1D93" w:rsidRDefault="00A967F5" w:rsidP="00A967F5">
                      <w:pPr>
                        <w:jc w:val="center"/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174F4B5B" w14:textId="77777777" w:rsidR="00A967F5" w:rsidRPr="00A967F5" w:rsidRDefault="00A967F5" w:rsidP="00A967F5">
      <w:pPr>
        <w:keepLines/>
        <w:pageBreakBefore/>
        <w:contextualSpacing/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  <w:lang w:val="en-US"/>
        </w:rPr>
      </w:pPr>
      <w:bookmarkStart w:id="2" w:name="rubric"/>
      <w:bookmarkStart w:id="3" w:name="_Hlk168384819"/>
      <w:bookmarkEnd w:id="1"/>
      <w:r w:rsidRPr="00A967F5"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  <w:lang w:val="en-US"/>
        </w:rPr>
        <w:lastRenderedPageBreak/>
        <w:t>Rubric: Mini-Workshop</w:t>
      </w:r>
    </w:p>
    <w:tbl>
      <w:tblPr>
        <w:tblStyle w:val="FFATable11"/>
        <w:tblW w:w="0" w:type="auto"/>
        <w:tblInd w:w="-5" w:type="dxa"/>
        <w:tblLook w:val="04A0" w:firstRow="1" w:lastRow="0" w:firstColumn="1" w:lastColumn="0" w:noHBand="0" w:noVBand="1"/>
      </w:tblPr>
      <w:tblGrid>
        <w:gridCol w:w="2425"/>
        <w:gridCol w:w="1761"/>
        <w:gridCol w:w="1774"/>
        <w:gridCol w:w="1763"/>
        <w:gridCol w:w="1700"/>
      </w:tblGrid>
      <w:tr w:rsidR="00A967F5" w:rsidRPr="00A967F5" w14:paraId="00A247C7" w14:textId="77777777" w:rsidTr="00C447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0" w:type="dxa"/>
            <w:vAlign w:val="center"/>
          </w:tcPr>
          <w:bookmarkEnd w:id="2"/>
          <w:p w14:paraId="580A90F6" w14:textId="77777777" w:rsidR="00A967F5" w:rsidRPr="00A967F5" w:rsidRDefault="00A967F5" w:rsidP="00A967F5">
            <w:pPr>
              <w:rPr>
                <w:sz w:val="22"/>
                <w:szCs w:val="22"/>
                <w:lang w:val="en-US"/>
              </w:rPr>
            </w:pPr>
            <w:r w:rsidRPr="00A967F5">
              <w:rPr>
                <w:sz w:val="22"/>
                <w:szCs w:val="22"/>
                <w:lang w:val="en-US"/>
              </w:rPr>
              <w:t>Qualification</w:t>
            </w:r>
          </w:p>
        </w:tc>
        <w:tc>
          <w:tcPr>
            <w:tcW w:w="1764" w:type="dxa"/>
            <w:vAlign w:val="center"/>
          </w:tcPr>
          <w:p w14:paraId="28682255" w14:textId="77777777" w:rsidR="00A967F5" w:rsidRPr="00A967F5" w:rsidRDefault="00A967F5" w:rsidP="00A967F5">
            <w:pPr>
              <w:rPr>
                <w:sz w:val="22"/>
                <w:szCs w:val="22"/>
              </w:rPr>
            </w:pPr>
            <w:r w:rsidRPr="00A967F5">
              <w:rPr>
                <w:sz w:val="22"/>
                <w:szCs w:val="22"/>
              </w:rPr>
              <w:t>Very strong evidence of skill is present.</w:t>
            </w:r>
          </w:p>
          <w:p w14:paraId="3DF9DF1C" w14:textId="77777777" w:rsidR="00A967F5" w:rsidRPr="00A967F5" w:rsidRDefault="00A967F5" w:rsidP="00A967F5">
            <w:pPr>
              <w:rPr>
                <w:sz w:val="22"/>
                <w:szCs w:val="22"/>
                <w:lang w:val="en-US"/>
              </w:rPr>
            </w:pPr>
            <w:r w:rsidRPr="00A967F5">
              <w:rPr>
                <w:sz w:val="22"/>
                <w:szCs w:val="22"/>
                <w:lang w:val="en-US"/>
              </w:rPr>
              <w:t>(5–4 points)</w:t>
            </w:r>
          </w:p>
        </w:tc>
        <w:tc>
          <w:tcPr>
            <w:tcW w:w="1777" w:type="dxa"/>
            <w:vAlign w:val="center"/>
          </w:tcPr>
          <w:p w14:paraId="35F112E8" w14:textId="77777777" w:rsidR="00A967F5" w:rsidRPr="00A967F5" w:rsidRDefault="00A967F5" w:rsidP="00A967F5">
            <w:pPr>
              <w:rPr>
                <w:sz w:val="22"/>
                <w:szCs w:val="22"/>
              </w:rPr>
            </w:pPr>
            <w:r w:rsidRPr="00A967F5">
              <w:rPr>
                <w:sz w:val="22"/>
                <w:szCs w:val="22"/>
              </w:rPr>
              <w:t>Moderate evidence of skill is present.</w:t>
            </w:r>
          </w:p>
          <w:p w14:paraId="7C6F3109" w14:textId="77777777" w:rsidR="00A967F5" w:rsidRPr="00A967F5" w:rsidRDefault="00A967F5" w:rsidP="00A967F5">
            <w:pPr>
              <w:rPr>
                <w:sz w:val="22"/>
                <w:szCs w:val="22"/>
                <w:lang w:val="en-US"/>
              </w:rPr>
            </w:pPr>
            <w:r w:rsidRPr="00A967F5">
              <w:rPr>
                <w:sz w:val="22"/>
                <w:szCs w:val="22"/>
                <w:lang w:val="en-US"/>
              </w:rPr>
              <w:t>(3–2 points)</w:t>
            </w:r>
          </w:p>
        </w:tc>
        <w:tc>
          <w:tcPr>
            <w:tcW w:w="1766" w:type="dxa"/>
            <w:vAlign w:val="center"/>
          </w:tcPr>
          <w:p w14:paraId="50B90F8B" w14:textId="77777777" w:rsidR="00A967F5" w:rsidRPr="00A967F5" w:rsidRDefault="00A967F5" w:rsidP="00A967F5">
            <w:pPr>
              <w:rPr>
                <w:sz w:val="22"/>
                <w:szCs w:val="22"/>
              </w:rPr>
            </w:pPr>
            <w:r w:rsidRPr="00A967F5">
              <w:rPr>
                <w:sz w:val="22"/>
                <w:szCs w:val="22"/>
              </w:rPr>
              <w:t>Weak evidence of skill is present.</w:t>
            </w:r>
          </w:p>
          <w:p w14:paraId="66962947" w14:textId="77777777" w:rsidR="00A967F5" w:rsidRPr="00A967F5" w:rsidRDefault="00A967F5" w:rsidP="00A967F5">
            <w:pPr>
              <w:rPr>
                <w:sz w:val="22"/>
                <w:szCs w:val="22"/>
                <w:lang w:val="en-US"/>
              </w:rPr>
            </w:pPr>
            <w:r w:rsidRPr="00A967F5">
              <w:rPr>
                <w:sz w:val="22"/>
                <w:szCs w:val="22"/>
                <w:lang w:val="en-US"/>
              </w:rPr>
              <w:t>(1–0 points)</w:t>
            </w:r>
          </w:p>
        </w:tc>
        <w:tc>
          <w:tcPr>
            <w:tcW w:w="1706" w:type="dxa"/>
            <w:vAlign w:val="center"/>
          </w:tcPr>
          <w:p w14:paraId="29BA6435" w14:textId="77777777" w:rsidR="00A967F5" w:rsidRPr="00A967F5" w:rsidRDefault="00A967F5" w:rsidP="00A967F5">
            <w:pPr>
              <w:rPr>
                <w:sz w:val="22"/>
                <w:szCs w:val="22"/>
              </w:rPr>
            </w:pPr>
            <w:r w:rsidRPr="00A967F5">
              <w:rPr>
                <w:sz w:val="22"/>
                <w:szCs w:val="22"/>
              </w:rPr>
              <w:t>Total Points</w:t>
            </w:r>
          </w:p>
          <w:p w14:paraId="6EA30FCE" w14:textId="77777777" w:rsidR="00A967F5" w:rsidRPr="00A967F5" w:rsidRDefault="00A967F5" w:rsidP="00A967F5">
            <w:pPr>
              <w:rPr>
                <w:sz w:val="22"/>
                <w:szCs w:val="22"/>
                <w:lang w:val="en-US"/>
              </w:rPr>
            </w:pPr>
            <w:r w:rsidRPr="00A967F5">
              <w:rPr>
                <w:sz w:val="22"/>
                <w:szCs w:val="22"/>
                <w:lang w:val="en-US"/>
              </w:rPr>
              <w:t>(25 possible)</w:t>
            </w:r>
          </w:p>
        </w:tc>
      </w:tr>
      <w:tr w:rsidR="00A967F5" w:rsidRPr="00A967F5" w14:paraId="64211B19" w14:textId="77777777" w:rsidTr="00C4473E">
        <w:tc>
          <w:tcPr>
            <w:tcW w:w="2410" w:type="dxa"/>
          </w:tcPr>
          <w:p w14:paraId="6CA84D2B" w14:textId="77777777" w:rsidR="00A967F5" w:rsidRPr="00A967F5" w:rsidRDefault="00A967F5" w:rsidP="00A967F5">
            <w:pPr>
              <w:rPr>
                <w:b/>
                <w:bCs/>
                <w:lang w:val="en-US"/>
              </w:rPr>
            </w:pPr>
            <w:r w:rsidRPr="00A967F5">
              <w:rPr>
                <w:b/>
                <w:bCs/>
                <w:lang w:val="en-US"/>
              </w:rPr>
              <w:t>Engaging Title and Description (Description Refers to Title)</w:t>
            </w:r>
          </w:p>
        </w:tc>
        <w:tc>
          <w:tcPr>
            <w:tcW w:w="1764" w:type="dxa"/>
          </w:tcPr>
          <w:p w14:paraId="0FA56D73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 xml:space="preserve">Title and description are engaging and attention grabbing; description refers to title. </w:t>
            </w:r>
          </w:p>
        </w:tc>
        <w:tc>
          <w:tcPr>
            <w:tcW w:w="1777" w:type="dxa"/>
          </w:tcPr>
          <w:p w14:paraId="58649956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 xml:space="preserve">Title and description are mediocre; description somewhat refers to title. </w:t>
            </w:r>
          </w:p>
        </w:tc>
        <w:tc>
          <w:tcPr>
            <w:tcW w:w="1766" w:type="dxa"/>
          </w:tcPr>
          <w:p w14:paraId="265B59CD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>Title and description are very weak; description does not refer to title.</w:t>
            </w:r>
          </w:p>
        </w:tc>
        <w:tc>
          <w:tcPr>
            <w:tcW w:w="1706" w:type="dxa"/>
          </w:tcPr>
          <w:p w14:paraId="1990D3FC" w14:textId="77777777" w:rsidR="00A967F5" w:rsidRPr="00A967F5" w:rsidRDefault="00A967F5" w:rsidP="00A967F5">
            <w:pPr>
              <w:rPr>
                <w:lang w:val="en-US"/>
              </w:rPr>
            </w:pPr>
          </w:p>
        </w:tc>
      </w:tr>
      <w:tr w:rsidR="00A967F5" w:rsidRPr="00A967F5" w14:paraId="7C6890CE" w14:textId="77777777" w:rsidTr="00C4473E">
        <w:tc>
          <w:tcPr>
            <w:tcW w:w="2410" w:type="dxa"/>
          </w:tcPr>
          <w:p w14:paraId="651982E5" w14:textId="77777777" w:rsidR="00A967F5" w:rsidRPr="00A967F5" w:rsidRDefault="00A967F5" w:rsidP="00A967F5">
            <w:pPr>
              <w:rPr>
                <w:b/>
                <w:bCs/>
                <w:lang w:val="en-US"/>
              </w:rPr>
            </w:pPr>
            <w:r w:rsidRPr="00A967F5">
              <w:rPr>
                <w:b/>
                <w:bCs/>
                <w:lang w:val="en-US"/>
              </w:rPr>
              <w:t>Presentation Skills</w:t>
            </w:r>
          </w:p>
        </w:tc>
        <w:tc>
          <w:tcPr>
            <w:tcW w:w="1764" w:type="dxa"/>
          </w:tcPr>
          <w:p w14:paraId="1EBF6BDA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>Thorough and maintains eye contact</w:t>
            </w:r>
          </w:p>
        </w:tc>
        <w:tc>
          <w:tcPr>
            <w:tcW w:w="1777" w:type="dxa"/>
          </w:tcPr>
          <w:p w14:paraId="309949D0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>Somewhat professional; depends on the presentation</w:t>
            </w:r>
          </w:p>
        </w:tc>
        <w:tc>
          <w:tcPr>
            <w:tcW w:w="1766" w:type="dxa"/>
          </w:tcPr>
          <w:p w14:paraId="03B16C36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>No evidence of preparation</w:t>
            </w:r>
          </w:p>
        </w:tc>
        <w:tc>
          <w:tcPr>
            <w:tcW w:w="1706" w:type="dxa"/>
          </w:tcPr>
          <w:p w14:paraId="4890F735" w14:textId="77777777" w:rsidR="00A967F5" w:rsidRPr="00A967F5" w:rsidRDefault="00A967F5" w:rsidP="00A967F5">
            <w:pPr>
              <w:rPr>
                <w:lang w:val="en-US"/>
              </w:rPr>
            </w:pPr>
          </w:p>
        </w:tc>
      </w:tr>
      <w:tr w:rsidR="00A967F5" w:rsidRPr="00A967F5" w14:paraId="6A123019" w14:textId="77777777" w:rsidTr="00C4473E">
        <w:tc>
          <w:tcPr>
            <w:tcW w:w="2410" w:type="dxa"/>
          </w:tcPr>
          <w:p w14:paraId="528825E5" w14:textId="77777777" w:rsidR="00A967F5" w:rsidRPr="00A967F5" w:rsidRDefault="00A967F5" w:rsidP="00A967F5">
            <w:pPr>
              <w:rPr>
                <w:b/>
                <w:bCs/>
              </w:rPr>
            </w:pPr>
            <w:r w:rsidRPr="00A967F5">
              <w:rPr>
                <w:b/>
                <w:bCs/>
              </w:rPr>
              <w:t>Grammar/Punctuation/</w:t>
            </w:r>
          </w:p>
          <w:p w14:paraId="4C22B428" w14:textId="77777777" w:rsidR="00A967F5" w:rsidRPr="00A967F5" w:rsidRDefault="00A967F5" w:rsidP="00A967F5">
            <w:pPr>
              <w:rPr>
                <w:b/>
                <w:bCs/>
                <w:lang w:val="en-US"/>
              </w:rPr>
            </w:pPr>
            <w:r w:rsidRPr="00A967F5">
              <w:rPr>
                <w:b/>
                <w:bCs/>
                <w:lang w:val="en-US"/>
              </w:rPr>
              <w:t>Spelling</w:t>
            </w:r>
          </w:p>
        </w:tc>
        <w:tc>
          <w:tcPr>
            <w:tcW w:w="1764" w:type="dxa"/>
          </w:tcPr>
          <w:p w14:paraId="6A6646EF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 xml:space="preserve">Spelling, </w:t>
            </w:r>
            <w:proofErr w:type="gramStart"/>
            <w:r w:rsidRPr="00A967F5">
              <w:rPr>
                <w:lang w:val="en-US"/>
              </w:rPr>
              <w:t>grammar</w:t>
            </w:r>
            <w:proofErr w:type="gramEnd"/>
            <w:r w:rsidRPr="00A967F5">
              <w:rPr>
                <w:lang w:val="en-US"/>
              </w:rPr>
              <w:t xml:space="preserve"> and punctuation are extremely high quality with two or less errors in the document.</w:t>
            </w:r>
          </w:p>
        </w:tc>
        <w:tc>
          <w:tcPr>
            <w:tcW w:w="1777" w:type="dxa"/>
          </w:tcPr>
          <w:p w14:paraId="70BC27F2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 xml:space="preserve">Spelling, </w:t>
            </w:r>
            <w:proofErr w:type="gramStart"/>
            <w:r w:rsidRPr="00A967F5">
              <w:rPr>
                <w:lang w:val="en-US"/>
              </w:rPr>
              <w:t>grammar</w:t>
            </w:r>
            <w:proofErr w:type="gramEnd"/>
            <w:r w:rsidRPr="00A967F5">
              <w:rPr>
                <w:lang w:val="en-US"/>
              </w:rPr>
              <w:t xml:space="preserve"> and punctuation are adequate with three to five errors in the document.</w:t>
            </w:r>
          </w:p>
        </w:tc>
        <w:tc>
          <w:tcPr>
            <w:tcW w:w="1766" w:type="dxa"/>
          </w:tcPr>
          <w:p w14:paraId="7D55690B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 xml:space="preserve">Spelling, </w:t>
            </w:r>
            <w:proofErr w:type="gramStart"/>
            <w:r w:rsidRPr="00A967F5">
              <w:rPr>
                <w:lang w:val="en-US"/>
              </w:rPr>
              <w:t>grammar</w:t>
            </w:r>
            <w:proofErr w:type="gramEnd"/>
            <w:r w:rsidRPr="00A967F5">
              <w:rPr>
                <w:lang w:val="en-US"/>
              </w:rPr>
              <w:t xml:space="preserve"> and punctuation are less than adequate with six or more errors in the document.</w:t>
            </w:r>
          </w:p>
        </w:tc>
        <w:tc>
          <w:tcPr>
            <w:tcW w:w="1706" w:type="dxa"/>
          </w:tcPr>
          <w:p w14:paraId="50ABCE32" w14:textId="77777777" w:rsidR="00A967F5" w:rsidRPr="00A967F5" w:rsidRDefault="00A967F5" w:rsidP="00A967F5">
            <w:pPr>
              <w:rPr>
                <w:lang w:val="en-US"/>
              </w:rPr>
            </w:pPr>
          </w:p>
        </w:tc>
      </w:tr>
      <w:tr w:rsidR="00A967F5" w:rsidRPr="00A967F5" w14:paraId="75C73A89" w14:textId="77777777" w:rsidTr="00C4473E">
        <w:tc>
          <w:tcPr>
            <w:tcW w:w="2410" w:type="dxa"/>
          </w:tcPr>
          <w:p w14:paraId="56CC2A6A" w14:textId="77777777" w:rsidR="00A967F5" w:rsidRPr="00A967F5" w:rsidRDefault="00A967F5" w:rsidP="00A967F5">
            <w:pPr>
              <w:rPr>
                <w:b/>
                <w:bCs/>
                <w:lang w:val="en-US"/>
              </w:rPr>
            </w:pPr>
            <w:r w:rsidRPr="00A967F5">
              <w:rPr>
                <w:b/>
                <w:bCs/>
                <w:lang w:val="en-US"/>
              </w:rPr>
              <w:t>Time</w:t>
            </w:r>
          </w:p>
        </w:tc>
        <w:tc>
          <w:tcPr>
            <w:tcW w:w="1764" w:type="dxa"/>
          </w:tcPr>
          <w:p w14:paraId="7183FD98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 xml:space="preserve">10 minutes </w:t>
            </w:r>
          </w:p>
        </w:tc>
        <w:tc>
          <w:tcPr>
            <w:tcW w:w="1777" w:type="dxa"/>
          </w:tcPr>
          <w:p w14:paraId="6FA4AF4B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 xml:space="preserve">Between five and 10 minutes </w:t>
            </w:r>
          </w:p>
        </w:tc>
        <w:tc>
          <w:tcPr>
            <w:tcW w:w="1766" w:type="dxa"/>
          </w:tcPr>
          <w:p w14:paraId="1BE5D2D9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 xml:space="preserve">Under five minutes </w:t>
            </w:r>
          </w:p>
        </w:tc>
        <w:tc>
          <w:tcPr>
            <w:tcW w:w="1706" w:type="dxa"/>
          </w:tcPr>
          <w:p w14:paraId="5AD69962" w14:textId="77777777" w:rsidR="00A967F5" w:rsidRPr="00A967F5" w:rsidRDefault="00A967F5" w:rsidP="00A967F5">
            <w:pPr>
              <w:rPr>
                <w:lang w:val="en-US"/>
              </w:rPr>
            </w:pPr>
          </w:p>
        </w:tc>
      </w:tr>
      <w:tr w:rsidR="00A967F5" w:rsidRPr="00A967F5" w14:paraId="270872C7" w14:textId="77777777" w:rsidTr="00C4473E">
        <w:tc>
          <w:tcPr>
            <w:tcW w:w="2410" w:type="dxa"/>
          </w:tcPr>
          <w:p w14:paraId="771D9639" w14:textId="77777777" w:rsidR="00A967F5" w:rsidRPr="00A967F5" w:rsidRDefault="00A967F5" w:rsidP="00A967F5">
            <w:pPr>
              <w:rPr>
                <w:b/>
                <w:bCs/>
                <w:lang w:val="en-US"/>
              </w:rPr>
            </w:pPr>
            <w:r w:rsidRPr="00A967F5">
              <w:rPr>
                <w:b/>
                <w:bCs/>
                <w:lang w:val="en-US"/>
              </w:rPr>
              <w:t>Overall Impression</w:t>
            </w:r>
          </w:p>
        </w:tc>
        <w:tc>
          <w:tcPr>
            <w:tcW w:w="1764" w:type="dxa"/>
          </w:tcPr>
          <w:p w14:paraId="4518FDAC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 xml:space="preserve">Presentation was consistent and appropriately highlighted a topic of the presenters’ choosing that they feel passionate about. </w:t>
            </w:r>
          </w:p>
        </w:tc>
        <w:tc>
          <w:tcPr>
            <w:tcW w:w="1777" w:type="dxa"/>
          </w:tcPr>
          <w:p w14:paraId="6AC877CA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>Presentation was consistent and generally highlighted a topic of the presenters’ choosing that they feel passionate about.</w:t>
            </w:r>
          </w:p>
        </w:tc>
        <w:tc>
          <w:tcPr>
            <w:tcW w:w="1766" w:type="dxa"/>
          </w:tcPr>
          <w:p w14:paraId="27A86517" w14:textId="77777777" w:rsidR="00A967F5" w:rsidRPr="00A967F5" w:rsidRDefault="00A967F5" w:rsidP="00A967F5">
            <w:pPr>
              <w:rPr>
                <w:lang w:val="en-US"/>
              </w:rPr>
            </w:pPr>
            <w:r w:rsidRPr="00A967F5">
              <w:rPr>
                <w:lang w:val="en-US"/>
              </w:rPr>
              <w:t xml:space="preserve">The presentation was not consistent and did not highlight a topic of the presenters’ choosing that they feel passionate about. </w:t>
            </w:r>
          </w:p>
        </w:tc>
        <w:tc>
          <w:tcPr>
            <w:tcW w:w="1706" w:type="dxa"/>
          </w:tcPr>
          <w:p w14:paraId="023ADBA1" w14:textId="77777777" w:rsidR="00A967F5" w:rsidRPr="00A967F5" w:rsidRDefault="00A967F5" w:rsidP="00A967F5">
            <w:pPr>
              <w:rPr>
                <w:lang w:val="en-US"/>
              </w:rPr>
            </w:pPr>
          </w:p>
        </w:tc>
      </w:tr>
      <w:tr w:rsidR="00A967F5" w:rsidRPr="00A967F5" w14:paraId="6F5D093C" w14:textId="77777777" w:rsidTr="00C4473E">
        <w:tc>
          <w:tcPr>
            <w:tcW w:w="2410" w:type="dxa"/>
            <w:vAlign w:val="center"/>
          </w:tcPr>
          <w:p w14:paraId="0A27F41F" w14:textId="77777777" w:rsidR="00A967F5" w:rsidRPr="00A967F5" w:rsidRDefault="00A967F5" w:rsidP="00A967F5">
            <w:pPr>
              <w:rPr>
                <w:b/>
                <w:lang w:val="en-US"/>
              </w:rPr>
            </w:pPr>
          </w:p>
        </w:tc>
        <w:tc>
          <w:tcPr>
            <w:tcW w:w="1764" w:type="dxa"/>
          </w:tcPr>
          <w:p w14:paraId="39CCF9BE" w14:textId="77777777" w:rsidR="00A967F5" w:rsidRPr="00A967F5" w:rsidRDefault="00A967F5" w:rsidP="00A967F5">
            <w:pPr>
              <w:rPr>
                <w:lang w:val="en-US"/>
              </w:rPr>
            </w:pPr>
          </w:p>
        </w:tc>
        <w:tc>
          <w:tcPr>
            <w:tcW w:w="1777" w:type="dxa"/>
          </w:tcPr>
          <w:p w14:paraId="0795B582" w14:textId="77777777" w:rsidR="00A967F5" w:rsidRPr="00A967F5" w:rsidRDefault="00A967F5" w:rsidP="00A967F5">
            <w:pPr>
              <w:rPr>
                <w:lang w:val="en-US"/>
              </w:rPr>
            </w:pPr>
          </w:p>
        </w:tc>
        <w:tc>
          <w:tcPr>
            <w:tcW w:w="1766" w:type="dxa"/>
          </w:tcPr>
          <w:p w14:paraId="1560FAA5" w14:textId="77777777" w:rsidR="00A967F5" w:rsidRPr="00A967F5" w:rsidRDefault="00A967F5" w:rsidP="00A967F5">
            <w:pPr>
              <w:rPr>
                <w:b/>
                <w:bCs/>
                <w:lang w:val="en-US"/>
              </w:rPr>
            </w:pPr>
            <w:r w:rsidRPr="00A967F5">
              <w:rPr>
                <w:b/>
                <w:bCs/>
                <w:lang w:val="en-US"/>
              </w:rPr>
              <w:t>Total</w:t>
            </w:r>
          </w:p>
        </w:tc>
        <w:tc>
          <w:tcPr>
            <w:tcW w:w="1706" w:type="dxa"/>
          </w:tcPr>
          <w:p w14:paraId="447C4B2E" w14:textId="77777777" w:rsidR="00A967F5" w:rsidRPr="00A967F5" w:rsidRDefault="00A967F5" w:rsidP="00A967F5">
            <w:pPr>
              <w:rPr>
                <w:b/>
                <w:bCs/>
                <w:lang w:val="en-US"/>
              </w:rPr>
            </w:pPr>
            <w:r w:rsidRPr="00A967F5">
              <w:rPr>
                <w:b/>
                <w:bCs/>
                <w:lang w:val="en-US"/>
              </w:rPr>
              <w:t xml:space="preserve">          /25 points</w:t>
            </w:r>
          </w:p>
        </w:tc>
      </w:tr>
    </w:tbl>
    <w:p w14:paraId="5F3847B8" w14:textId="77777777" w:rsidR="00A967F5" w:rsidRPr="00A967F5" w:rsidRDefault="00A967F5" w:rsidP="00A967F5">
      <w:pPr>
        <w:suppressAutoHyphens/>
        <w:autoSpaceDE w:val="0"/>
        <w:autoSpaceDN w:val="0"/>
        <w:adjustRightInd w:val="0"/>
        <w:spacing w:after="0"/>
        <w:textAlignment w:val="center"/>
        <w:rPr>
          <w:rFonts w:eastAsiaTheme="minorEastAsia" w:cs="Lasiver-Regular"/>
          <w:color w:val="070909"/>
          <w:lang w:val="en-US" w:eastAsia="ja-JP"/>
        </w:rPr>
      </w:pPr>
    </w:p>
    <w:bookmarkEnd w:id="3"/>
    <w:p w14:paraId="0D2440AD" w14:textId="77777777" w:rsidR="00A967F5" w:rsidRPr="00A967F5" w:rsidRDefault="00A967F5" w:rsidP="00A967F5">
      <w:pPr>
        <w:tabs>
          <w:tab w:val="left" w:pos="4460"/>
        </w:tabs>
        <w:rPr>
          <w:rFonts w:ascii="Montserrat" w:hAnsi="Montserrat"/>
          <w:lang w:val="en-US"/>
        </w:rPr>
      </w:pPr>
    </w:p>
    <w:p w14:paraId="7C83E556" w14:textId="3489980B" w:rsidR="00C02C0B" w:rsidRPr="00A967F5" w:rsidRDefault="00C02C0B" w:rsidP="00A967F5"/>
    <w:sectPr w:rsidR="00C02C0B" w:rsidRPr="00A967F5" w:rsidSect="00CB45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2" w:h="15842" w:code="1"/>
      <w:pgMar w:top="1412" w:right="1412" w:bottom="900" w:left="1412" w:header="709" w:footer="384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78085F" w14:textId="77777777" w:rsidR="007D2CBA" w:rsidRDefault="007D2CBA" w:rsidP="00E974FE">
      <w:pPr>
        <w:spacing w:after="0"/>
      </w:pPr>
      <w:r>
        <w:separator/>
      </w:r>
    </w:p>
  </w:endnote>
  <w:endnote w:type="continuationSeparator" w:id="0">
    <w:p w14:paraId="50F164A9" w14:textId="77777777" w:rsidR="007D2CBA" w:rsidRDefault="007D2CBA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F09044F2-8039-4202-9301-1C4202F35573}"/>
    <w:embedBold r:id="rId2" w:fontKey="{022ACC73-2F5C-4DC1-8BDF-1B6A80639CC9}"/>
    <w:embedItalic r:id="rId3" w:fontKey="{A6A7A7EC-E0D3-48DE-814D-465E77877744}"/>
  </w:font>
  <w:font w:name="Anton">
    <w:charset w:val="00"/>
    <w:family w:val="auto"/>
    <w:pitch w:val="variable"/>
    <w:sig w:usb0="A00000FF" w:usb1="4000207B" w:usb2="00000000" w:usb3="00000000" w:csb0="00000193" w:csb1="00000000"/>
    <w:embedRegular r:id="rId4" w:fontKey="{076D0181-4261-4118-A896-B8D8DC276B94}"/>
    <w:embedBold r:id="rId5" w:fontKey="{8C63C88D-1FAE-4B7A-85D7-2E8DFD92F604}"/>
    <w:embedItalic r:id="rId6" w:fontKey="{6C666E4B-F6BE-4701-89A6-FC67D48F5CF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99B93B2B-AC79-41C1-B6C2-4892EB915D5A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27DCB0E6-1759-4BC1-84F9-13B83D573C81}"/>
  </w:font>
  <w:font w:name="DM Serif Text">
    <w:charset w:val="00"/>
    <w:family w:val="auto"/>
    <w:pitch w:val="variable"/>
    <w:sig w:usb0="8000006F" w:usb1="0000004B" w:usb2="00000000" w:usb3="00000000" w:csb0="0000019F" w:csb1="00000000"/>
    <w:embedBold r:id="rId9" w:fontKey="{4087BE8C-6217-4C56-8969-1B2C866B513D}"/>
  </w:font>
  <w:font w:name="Klinic Slab Medium">
    <w:altName w:val="Calibri"/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C70800CD-B45D-42BA-B058-4FC14435C5D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1E1A8DC7-33C4-456F-B03B-57B02A637384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445B3" w14:textId="77777777" w:rsidR="00170A94" w:rsidRDefault="00170A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186CA" w14:textId="6F9EF0A9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70BCDB" w14:textId="77777777" w:rsidR="007D2CBA" w:rsidRDefault="007D2CBA" w:rsidP="00E974FE">
      <w:pPr>
        <w:spacing w:after="0"/>
      </w:pPr>
      <w:r>
        <w:separator/>
      </w:r>
    </w:p>
  </w:footnote>
  <w:footnote w:type="continuationSeparator" w:id="0">
    <w:p w14:paraId="394B796C" w14:textId="77777777" w:rsidR="007D2CBA" w:rsidRDefault="007D2CBA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DB2A1" w14:textId="77777777" w:rsidR="00170A94" w:rsidRDefault="00170A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A847B" w14:textId="47CD2A66" w:rsidR="00E974FE" w:rsidRDefault="00617AB2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352A783B" wp14:editId="5D1D131E">
          <wp:simplePos x="0" y="0"/>
          <wp:positionH relativeFrom="margin">
            <wp:align>center</wp:align>
          </wp:positionH>
          <wp:positionV relativeFrom="page">
            <wp:align>center</wp:align>
          </wp:positionV>
          <wp:extent cx="7138670" cy="9531350"/>
          <wp:effectExtent l="0" t="0" r="5080" b="0"/>
          <wp:wrapNone/>
          <wp:docPr id="475" name="Picture 4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670" cy="953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0BA5C74" wp14:editId="42C29556">
          <wp:simplePos x="0" y="0"/>
          <wp:positionH relativeFrom="column">
            <wp:posOffset>6918325</wp:posOffset>
          </wp:positionH>
          <wp:positionV relativeFrom="paragraph">
            <wp:posOffset>1609979</wp:posOffset>
          </wp:positionV>
          <wp:extent cx="1542415" cy="1322705"/>
          <wp:effectExtent l="0" t="0" r="635" b="0"/>
          <wp:wrapTight wrapText="bothSides">
            <wp:wrapPolygon edited="0">
              <wp:start x="7470" y="0"/>
              <wp:lineTo x="4268" y="622"/>
              <wp:lineTo x="0" y="3422"/>
              <wp:lineTo x="0" y="14310"/>
              <wp:lineTo x="3201" y="15866"/>
              <wp:lineTo x="7470" y="20221"/>
              <wp:lineTo x="9337" y="21154"/>
              <wp:lineTo x="12005" y="21154"/>
              <wp:lineTo x="13872" y="20221"/>
              <wp:lineTo x="18141" y="15866"/>
              <wp:lineTo x="21342" y="14310"/>
              <wp:lineTo x="21342" y="11199"/>
              <wp:lineTo x="20542" y="10266"/>
              <wp:lineTo x="18941" y="5289"/>
              <wp:lineTo x="19208" y="2489"/>
              <wp:lineTo x="17607" y="622"/>
              <wp:lineTo x="13872" y="0"/>
              <wp:lineTo x="7470" y="0"/>
            </wp:wrapPolygon>
          </wp:wrapTight>
          <wp:docPr id="476" name="Picture 4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2880" behindDoc="1" locked="0" layoutInCell="1" allowOverlap="1" wp14:anchorId="495D290D" wp14:editId="12646E7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B677E5" id="Rectangle 2" o:spid="_x0000_s1026" style="position:absolute;margin-left:0;margin-top:33.3pt;width:612pt;height:16.2pt;z-index:-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C73991F" wp14:editId="481808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F4D545" id="Rectangle 1" o:spid="_x0000_s1026" style="position:absolute;margin-left:0;margin-top:0;width:612pt;height:43.9pt;z-index:-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8F180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23DBF7" wp14:editId="2FD613CE">
          <wp:simplePos x="0" y="0"/>
          <wp:positionH relativeFrom="margin">
            <wp:posOffset>2218055</wp:posOffset>
          </wp:positionH>
          <wp:positionV relativeFrom="paragraph">
            <wp:posOffset>121285</wp:posOffset>
          </wp:positionV>
          <wp:extent cx="1544320" cy="1323340"/>
          <wp:effectExtent l="0" t="0" r="0" b="0"/>
          <wp:wrapTopAndBottom/>
          <wp:docPr id="477" name="Picture 4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320" cy="1323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B7734">
      <w:rPr>
        <w:noProof/>
      </w:rPr>
      <w:drawing>
        <wp:anchor distT="0" distB="0" distL="114300" distR="114300" simplePos="0" relativeHeight="251659264" behindDoc="1" locked="0" layoutInCell="1" allowOverlap="1" wp14:anchorId="1A765C9C" wp14:editId="26F56951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78" name="Picture 4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EB546D7" wp14:editId="3F735DD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9F2914" id="Rectangle 8" o:spid="_x0000_s1026" style="position:absolute;margin-left:0;margin-top:99pt;width:612pt;height:16.2pt;z-index:-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4D64712" wp14:editId="47E493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7FFF43" id="Rectangle 9" o:spid="_x0000_s1026" style="position:absolute;margin-left:0;margin-top:0;width:612pt;height:99pt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3.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0962464"/>
    <w:multiLevelType w:val="hybridMultilevel"/>
    <w:tmpl w:val="0AB05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B130791"/>
    <w:multiLevelType w:val="hybridMultilevel"/>
    <w:tmpl w:val="EB3873AA"/>
    <w:lvl w:ilvl="0" w:tplc="31C25F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CE0388"/>
    <w:multiLevelType w:val="hybridMultilevel"/>
    <w:tmpl w:val="9806A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FE24A5"/>
    <w:multiLevelType w:val="hybridMultilevel"/>
    <w:tmpl w:val="B724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A23E70"/>
    <w:multiLevelType w:val="hybridMultilevel"/>
    <w:tmpl w:val="3628EC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1E81F8A"/>
    <w:multiLevelType w:val="hybridMultilevel"/>
    <w:tmpl w:val="50E6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8D4BFC"/>
    <w:multiLevelType w:val="hybridMultilevel"/>
    <w:tmpl w:val="441E9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2D94A54"/>
    <w:multiLevelType w:val="hybridMultilevel"/>
    <w:tmpl w:val="59D0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84269C"/>
    <w:multiLevelType w:val="hybridMultilevel"/>
    <w:tmpl w:val="E906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2D0152"/>
    <w:multiLevelType w:val="hybridMultilevel"/>
    <w:tmpl w:val="488C8378"/>
    <w:lvl w:ilvl="0" w:tplc="28DA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B13391"/>
    <w:multiLevelType w:val="hybridMultilevel"/>
    <w:tmpl w:val="44AA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67AF4"/>
    <w:multiLevelType w:val="hybridMultilevel"/>
    <w:tmpl w:val="5852D502"/>
    <w:lvl w:ilvl="0" w:tplc="96885B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882833"/>
    <w:multiLevelType w:val="hybridMultilevel"/>
    <w:tmpl w:val="06B21ACC"/>
    <w:lvl w:ilvl="0" w:tplc="E0FCA6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6"/>
  </w:num>
  <w:num w:numId="2" w16cid:durableId="1205869310">
    <w:abstractNumId w:val="47"/>
  </w:num>
  <w:num w:numId="3" w16cid:durableId="1885436296">
    <w:abstractNumId w:val="11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6"/>
  </w:num>
  <w:num w:numId="15" w16cid:durableId="1850832844">
    <w:abstractNumId w:val="37"/>
  </w:num>
  <w:num w:numId="16" w16cid:durableId="12602868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8"/>
  </w:num>
  <w:num w:numId="18" w16cid:durableId="1234271297">
    <w:abstractNumId w:val="14"/>
  </w:num>
  <w:num w:numId="19" w16cid:durableId="776101454">
    <w:abstractNumId w:val="41"/>
  </w:num>
  <w:num w:numId="20" w16cid:durableId="1665236801">
    <w:abstractNumId w:val="31"/>
  </w:num>
  <w:num w:numId="21" w16cid:durableId="1215629137">
    <w:abstractNumId w:val="40"/>
  </w:num>
  <w:num w:numId="22" w16cid:durableId="1691948442">
    <w:abstractNumId w:val="33"/>
  </w:num>
  <w:num w:numId="23" w16cid:durableId="1577128880">
    <w:abstractNumId w:val="30"/>
  </w:num>
  <w:num w:numId="24" w16cid:durableId="918094978">
    <w:abstractNumId w:val="43"/>
  </w:num>
  <w:num w:numId="25" w16cid:durableId="803621339">
    <w:abstractNumId w:val="21"/>
  </w:num>
  <w:num w:numId="26" w16cid:durableId="351299080">
    <w:abstractNumId w:val="44"/>
  </w:num>
  <w:num w:numId="27" w16cid:durableId="883717092">
    <w:abstractNumId w:val="24"/>
  </w:num>
  <w:num w:numId="28" w16cid:durableId="1545021955">
    <w:abstractNumId w:val="23"/>
  </w:num>
  <w:num w:numId="29" w16cid:durableId="130251075">
    <w:abstractNumId w:val="32"/>
  </w:num>
  <w:num w:numId="30" w16cid:durableId="1190340276">
    <w:abstractNumId w:val="39"/>
  </w:num>
  <w:num w:numId="31" w16cid:durableId="308633919">
    <w:abstractNumId w:val="15"/>
  </w:num>
  <w:num w:numId="32" w16cid:durableId="1922640072">
    <w:abstractNumId w:val="22"/>
  </w:num>
  <w:num w:numId="33" w16cid:durableId="1166440877">
    <w:abstractNumId w:val="17"/>
  </w:num>
  <w:num w:numId="34" w16cid:durableId="765880051">
    <w:abstractNumId w:val="29"/>
  </w:num>
  <w:num w:numId="35" w16cid:durableId="1035352293">
    <w:abstractNumId w:val="19"/>
  </w:num>
  <w:num w:numId="36" w16cid:durableId="785929239">
    <w:abstractNumId w:val="27"/>
  </w:num>
  <w:num w:numId="37" w16cid:durableId="744882655">
    <w:abstractNumId w:val="34"/>
  </w:num>
  <w:num w:numId="38" w16cid:durableId="1881434743">
    <w:abstractNumId w:val="20"/>
  </w:num>
  <w:num w:numId="39" w16cid:durableId="401102576">
    <w:abstractNumId w:val="42"/>
  </w:num>
  <w:num w:numId="40" w16cid:durableId="189101478">
    <w:abstractNumId w:val="46"/>
  </w:num>
  <w:num w:numId="41" w16cid:durableId="1172918566">
    <w:abstractNumId w:val="45"/>
  </w:num>
  <w:num w:numId="42" w16cid:durableId="1608656551">
    <w:abstractNumId w:val="12"/>
  </w:num>
  <w:num w:numId="43" w16cid:durableId="673385741">
    <w:abstractNumId w:val="38"/>
  </w:num>
  <w:num w:numId="44" w16cid:durableId="693730397">
    <w:abstractNumId w:val="13"/>
  </w:num>
  <w:num w:numId="45" w16cid:durableId="1632514069">
    <w:abstractNumId w:val="36"/>
  </w:num>
  <w:num w:numId="46" w16cid:durableId="636498799">
    <w:abstractNumId w:val="25"/>
  </w:num>
  <w:num w:numId="47" w16cid:durableId="1744336236">
    <w:abstractNumId w:val="35"/>
  </w:num>
  <w:num w:numId="48" w16cid:durableId="11929602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02C72"/>
    <w:rsid w:val="00004B3B"/>
    <w:rsid w:val="000074A7"/>
    <w:rsid w:val="00015822"/>
    <w:rsid w:val="00015C44"/>
    <w:rsid w:val="00017187"/>
    <w:rsid w:val="00022B10"/>
    <w:rsid w:val="0002351C"/>
    <w:rsid w:val="00023EF2"/>
    <w:rsid w:val="00032D3C"/>
    <w:rsid w:val="00033857"/>
    <w:rsid w:val="000409E4"/>
    <w:rsid w:val="00045406"/>
    <w:rsid w:val="0005151A"/>
    <w:rsid w:val="00056C17"/>
    <w:rsid w:val="00057A3A"/>
    <w:rsid w:val="000639BF"/>
    <w:rsid w:val="00063CD1"/>
    <w:rsid w:val="00064EDB"/>
    <w:rsid w:val="0007253A"/>
    <w:rsid w:val="00075AB2"/>
    <w:rsid w:val="00091BEE"/>
    <w:rsid w:val="00092DB3"/>
    <w:rsid w:val="00096DEC"/>
    <w:rsid w:val="000A3A2C"/>
    <w:rsid w:val="000A5B73"/>
    <w:rsid w:val="000B1219"/>
    <w:rsid w:val="000B6873"/>
    <w:rsid w:val="000C7128"/>
    <w:rsid w:val="000C7A65"/>
    <w:rsid w:val="000D0BA9"/>
    <w:rsid w:val="000D61B7"/>
    <w:rsid w:val="000E424A"/>
    <w:rsid w:val="000F1E9F"/>
    <w:rsid w:val="00100FAB"/>
    <w:rsid w:val="00103F46"/>
    <w:rsid w:val="00104C53"/>
    <w:rsid w:val="00106469"/>
    <w:rsid w:val="00107804"/>
    <w:rsid w:val="00112D2E"/>
    <w:rsid w:val="00113EC7"/>
    <w:rsid w:val="00114B97"/>
    <w:rsid w:val="00115A9C"/>
    <w:rsid w:val="0012099D"/>
    <w:rsid w:val="00134788"/>
    <w:rsid w:val="00136531"/>
    <w:rsid w:val="00137AB6"/>
    <w:rsid w:val="0014300D"/>
    <w:rsid w:val="00145545"/>
    <w:rsid w:val="00147238"/>
    <w:rsid w:val="00150164"/>
    <w:rsid w:val="00151D74"/>
    <w:rsid w:val="00152189"/>
    <w:rsid w:val="00152601"/>
    <w:rsid w:val="00153133"/>
    <w:rsid w:val="00160004"/>
    <w:rsid w:val="00170A94"/>
    <w:rsid w:val="0018041B"/>
    <w:rsid w:val="00184049"/>
    <w:rsid w:val="00186891"/>
    <w:rsid w:val="00197D41"/>
    <w:rsid w:val="001A4A81"/>
    <w:rsid w:val="001A4D03"/>
    <w:rsid w:val="001A5013"/>
    <w:rsid w:val="001B06E7"/>
    <w:rsid w:val="001B5279"/>
    <w:rsid w:val="001B575B"/>
    <w:rsid w:val="001B6A25"/>
    <w:rsid w:val="001B6E92"/>
    <w:rsid w:val="001B735C"/>
    <w:rsid w:val="001C6FFA"/>
    <w:rsid w:val="001D2DDE"/>
    <w:rsid w:val="001D2F9A"/>
    <w:rsid w:val="001D3BE3"/>
    <w:rsid w:val="001E1833"/>
    <w:rsid w:val="001E1FF5"/>
    <w:rsid w:val="001E31E5"/>
    <w:rsid w:val="001E56D8"/>
    <w:rsid w:val="001E6747"/>
    <w:rsid w:val="00202645"/>
    <w:rsid w:val="00205B66"/>
    <w:rsid w:val="00206C6F"/>
    <w:rsid w:val="00207242"/>
    <w:rsid w:val="00212471"/>
    <w:rsid w:val="00213478"/>
    <w:rsid w:val="00217E06"/>
    <w:rsid w:val="00221F4A"/>
    <w:rsid w:val="00223998"/>
    <w:rsid w:val="00226579"/>
    <w:rsid w:val="002266E8"/>
    <w:rsid w:val="0022796B"/>
    <w:rsid w:val="0023009F"/>
    <w:rsid w:val="00230C57"/>
    <w:rsid w:val="00232ABB"/>
    <w:rsid w:val="00240DD9"/>
    <w:rsid w:val="00247D6C"/>
    <w:rsid w:val="0025166C"/>
    <w:rsid w:val="0025187C"/>
    <w:rsid w:val="00256214"/>
    <w:rsid w:val="00257358"/>
    <w:rsid w:val="002628FE"/>
    <w:rsid w:val="0027226D"/>
    <w:rsid w:val="0027652A"/>
    <w:rsid w:val="00276A68"/>
    <w:rsid w:val="002831F7"/>
    <w:rsid w:val="0028785F"/>
    <w:rsid w:val="002902EB"/>
    <w:rsid w:val="00290F43"/>
    <w:rsid w:val="002911FE"/>
    <w:rsid w:val="002A4532"/>
    <w:rsid w:val="002A4E7A"/>
    <w:rsid w:val="002A5F54"/>
    <w:rsid w:val="002A779A"/>
    <w:rsid w:val="002B2CB5"/>
    <w:rsid w:val="002B6045"/>
    <w:rsid w:val="002B7378"/>
    <w:rsid w:val="002C0422"/>
    <w:rsid w:val="002C0AA2"/>
    <w:rsid w:val="002C1378"/>
    <w:rsid w:val="002C1924"/>
    <w:rsid w:val="002C2944"/>
    <w:rsid w:val="002C4CBE"/>
    <w:rsid w:val="002D0C17"/>
    <w:rsid w:val="002D1439"/>
    <w:rsid w:val="002D5BE3"/>
    <w:rsid w:val="002E124E"/>
    <w:rsid w:val="002E16D1"/>
    <w:rsid w:val="002E4ABB"/>
    <w:rsid w:val="002E7516"/>
    <w:rsid w:val="002F1960"/>
    <w:rsid w:val="002F4085"/>
    <w:rsid w:val="002F482C"/>
    <w:rsid w:val="00321663"/>
    <w:rsid w:val="003228BB"/>
    <w:rsid w:val="00326313"/>
    <w:rsid w:val="003306D3"/>
    <w:rsid w:val="00336696"/>
    <w:rsid w:val="0034132A"/>
    <w:rsid w:val="00341820"/>
    <w:rsid w:val="003442D9"/>
    <w:rsid w:val="00347FED"/>
    <w:rsid w:val="0035180F"/>
    <w:rsid w:val="00352A9B"/>
    <w:rsid w:val="0035518C"/>
    <w:rsid w:val="003552F5"/>
    <w:rsid w:val="00373409"/>
    <w:rsid w:val="0037534E"/>
    <w:rsid w:val="00385EA4"/>
    <w:rsid w:val="003862D1"/>
    <w:rsid w:val="003912E1"/>
    <w:rsid w:val="00391A61"/>
    <w:rsid w:val="003940C6"/>
    <w:rsid w:val="00394708"/>
    <w:rsid w:val="003958F6"/>
    <w:rsid w:val="003A19E8"/>
    <w:rsid w:val="003A6C32"/>
    <w:rsid w:val="003B1BD4"/>
    <w:rsid w:val="003C241B"/>
    <w:rsid w:val="003C3835"/>
    <w:rsid w:val="003C412D"/>
    <w:rsid w:val="003C466A"/>
    <w:rsid w:val="003D06F0"/>
    <w:rsid w:val="003D70C9"/>
    <w:rsid w:val="003E1C03"/>
    <w:rsid w:val="003E5421"/>
    <w:rsid w:val="003E689C"/>
    <w:rsid w:val="003E6B10"/>
    <w:rsid w:val="003F015A"/>
    <w:rsid w:val="003F1000"/>
    <w:rsid w:val="003F52CD"/>
    <w:rsid w:val="003F5A04"/>
    <w:rsid w:val="00400A31"/>
    <w:rsid w:val="00404317"/>
    <w:rsid w:val="004164A9"/>
    <w:rsid w:val="004176DD"/>
    <w:rsid w:val="00417E6E"/>
    <w:rsid w:val="00420110"/>
    <w:rsid w:val="0042071C"/>
    <w:rsid w:val="004228B3"/>
    <w:rsid w:val="00426BB5"/>
    <w:rsid w:val="0043232A"/>
    <w:rsid w:val="004336E5"/>
    <w:rsid w:val="00434905"/>
    <w:rsid w:val="00437419"/>
    <w:rsid w:val="00450833"/>
    <w:rsid w:val="00452EC8"/>
    <w:rsid w:val="00460377"/>
    <w:rsid w:val="00462466"/>
    <w:rsid w:val="004651BD"/>
    <w:rsid w:val="0047291D"/>
    <w:rsid w:val="00482D76"/>
    <w:rsid w:val="00484802"/>
    <w:rsid w:val="004862CB"/>
    <w:rsid w:val="0049616A"/>
    <w:rsid w:val="004A4F01"/>
    <w:rsid w:val="004A6B56"/>
    <w:rsid w:val="004B0A84"/>
    <w:rsid w:val="004B165F"/>
    <w:rsid w:val="004B1704"/>
    <w:rsid w:val="004B7734"/>
    <w:rsid w:val="004C3687"/>
    <w:rsid w:val="004D00CA"/>
    <w:rsid w:val="004D62C3"/>
    <w:rsid w:val="004E0DB9"/>
    <w:rsid w:val="004E237B"/>
    <w:rsid w:val="004E59A1"/>
    <w:rsid w:val="004F0A79"/>
    <w:rsid w:val="004F10F2"/>
    <w:rsid w:val="004F1A2E"/>
    <w:rsid w:val="004F1A3D"/>
    <w:rsid w:val="004F2CB5"/>
    <w:rsid w:val="004F41BF"/>
    <w:rsid w:val="004F606D"/>
    <w:rsid w:val="004F7D7C"/>
    <w:rsid w:val="00500211"/>
    <w:rsid w:val="00512856"/>
    <w:rsid w:val="00522B44"/>
    <w:rsid w:val="00524CC7"/>
    <w:rsid w:val="00533147"/>
    <w:rsid w:val="005335E9"/>
    <w:rsid w:val="005407AA"/>
    <w:rsid w:val="00542D1F"/>
    <w:rsid w:val="00547C93"/>
    <w:rsid w:val="0055099A"/>
    <w:rsid w:val="0055231A"/>
    <w:rsid w:val="005539F4"/>
    <w:rsid w:val="00554DFC"/>
    <w:rsid w:val="0055611A"/>
    <w:rsid w:val="005619B3"/>
    <w:rsid w:val="0056299C"/>
    <w:rsid w:val="00573428"/>
    <w:rsid w:val="0057523C"/>
    <w:rsid w:val="00575640"/>
    <w:rsid w:val="00581414"/>
    <w:rsid w:val="00584215"/>
    <w:rsid w:val="00585AED"/>
    <w:rsid w:val="005A0983"/>
    <w:rsid w:val="005A13E5"/>
    <w:rsid w:val="005A22C5"/>
    <w:rsid w:val="005A6338"/>
    <w:rsid w:val="005B0FDD"/>
    <w:rsid w:val="005B72F9"/>
    <w:rsid w:val="005C0B67"/>
    <w:rsid w:val="005C1486"/>
    <w:rsid w:val="005C6C87"/>
    <w:rsid w:val="005C74F7"/>
    <w:rsid w:val="005C7819"/>
    <w:rsid w:val="005D22DA"/>
    <w:rsid w:val="005D4595"/>
    <w:rsid w:val="005D64B0"/>
    <w:rsid w:val="005D7191"/>
    <w:rsid w:val="005E0E0E"/>
    <w:rsid w:val="005E21FB"/>
    <w:rsid w:val="005E61C2"/>
    <w:rsid w:val="005E6C43"/>
    <w:rsid w:val="005E728B"/>
    <w:rsid w:val="005E7CE1"/>
    <w:rsid w:val="005F0AE1"/>
    <w:rsid w:val="005F5FE4"/>
    <w:rsid w:val="00601BDC"/>
    <w:rsid w:val="00605E63"/>
    <w:rsid w:val="0060710E"/>
    <w:rsid w:val="006135CD"/>
    <w:rsid w:val="0061673E"/>
    <w:rsid w:val="00617AB2"/>
    <w:rsid w:val="00625A01"/>
    <w:rsid w:val="00626637"/>
    <w:rsid w:val="00634038"/>
    <w:rsid w:val="00634A10"/>
    <w:rsid w:val="00634F33"/>
    <w:rsid w:val="00635189"/>
    <w:rsid w:val="006376B3"/>
    <w:rsid w:val="006428A9"/>
    <w:rsid w:val="00647046"/>
    <w:rsid w:val="00653029"/>
    <w:rsid w:val="0066087B"/>
    <w:rsid w:val="00665842"/>
    <w:rsid w:val="00671AA6"/>
    <w:rsid w:val="00672D9C"/>
    <w:rsid w:val="00673C6C"/>
    <w:rsid w:val="00677270"/>
    <w:rsid w:val="006948E9"/>
    <w:rsid w:val="006A0DC8"/>
    <w:rsid w:val="006A4988"/>
    <w:rsid w:val="006A7382"/>
    <w:rsid w:val="006A7A28"/>
    <w:rsid w:val="006B0EB3"/>
    <w:rsid w:val="006B4D49"/>
    <w:rsid w:val="006B4E99"/>
    <w:rsid w:val="006C04F2"/>
    <w:rsid w:val="006C18B0"/>
    <w:rsid w:val="006C35FB"/>
    <w:rsid w:val="006C38A2"/>
    <w:rsid w:val="006C6097"/>
    <w:rsid w:val="006C61AC"/>
    <w:rsid w:val="006D1FA7"/>
    <w:rsid w:val="006D54BC"/>
    <w:rsid w:val="006E1DF2"/>
    <w:rsid w:val="006E4AD9"/>
    <w:rsid w:val="006F45AE"/>
    <w:rsid w:val="006F5CFD"/>
    <w:rsid w:val="006F5E22"/>
    <w:rsid w:val="006F62FD"/>
    <w:rsid w:val="006F68A9"/>
    <w:rsid w:val="00706BC7"/>
    <w:rsid w:val="00707FC1"/>
    <w:rsid w:val="00711157"/>
    <w:rsid w:val="00711637"/>
    <w:rsid w:val="007208D7"/>
    <w:rsid w:val="00721B3A"/>
    <w:rsid w:val="00724498"/>
    <w:rsid w:val="00733AF8"/>
    <w:rsid w:val="00737F70"/>
    <w:rsid w:val="00740B4F"/>
    <w:rsid w:val="007479A0"/>
    <w:rsid w:val="007532E9"/>
    <w:rsid w:val="00755517"/>
    <w:rsid w:val="00760FAC"/>
    <w:rsid w:val="00762272"/>
    <w:rsid w:val="007701D6"/>
    <w:rsid w:val="0077082A"/>
    <w:rsid w:val="00773FE0"/>
    <w:rsid w:val="00783237"/>
    <w:rsid w:val="00783E95"/>
    <w:rsid w:val="007841DA"/>
    <w:rsid w:val="00786BD5"/>
    <w:rsid w:val="0079024C"/>
    <w:rsid w:val="0079102E"/>
    <w:rsid w:val="007917AF"/>
    <w:rsid w:val="007926EB"/>
    <w:rsid w:val="0079444C"/>
    <w:rsid w:val="007953C8"/>
    <w:rsid w:val="00797126"/>
    <w:rsid w:val="007A1A56"/>
    <w:rsid w:val="007A323A"/>
    <w:rsid w:val="007A71A9"/>
    <w:rsid w:val="007B2573"/>
    <w:rsid w:val="007B2CAF"/>
    <w:rsid w:val="007B3941"/>
    <w:rsid w:val="007B526E"/>
    <w:rsid w:val="007C21E6"/>
    <w:rsid w:val="007C62E9"/>
    <w:rsid w:val="007D2CBA"/>
    <w:rsid w:val="007D44BD"/>
    <w:rsid w:val="007D72BE"/>
    <w:rsid w:val="007E01A1"/>
    <w:rsid w:val="007E2BC1"/>
    <w:rsid w:val="007E528E"/>
    <w:rsid w:val="007F446C"/>
    <w:rsid w:val="007F6279"/>
    <w:rsid w:val="00801DAE"/>
    <w:rsid w:val="00805103"/>
    <w:rsid w:val="00810556"/>
    <w:rsid w:val="00813601"/>
    <w:rsid w:val="0081620C"/>
    <w:rsid w:val="008164D4"/>
    <w:rsid w:val="00822177"/>
    <w:rsid w:val="008232F3"/>
    <w:rsid w:val="00830EEA"/>
    <w:rsid w:val="0083275F"/>
    <w:rsid w:val="00832AA2"/>
    <w:rsid w:val="00833F0B"/>
    <w:rsid w:val="00836C33"/>
    <w:rsid w:val="008421CB"/>
    <w:rsid w:val="0085164A"/>
    <w:rsid w:val="00855712"/>
    <w:rsid w:val="00856A87"/>
    <w:rsid w:val="00860C83"/>
    <w:rsid w:val="00862401"/>
    <w:rsid w:val="00862D4A"/>
    <w:rsid w:val="00865E36"/>
    <w:rsid w:val="008748A1"/>
    <w:rsid w:val="0088071D"/>
    <w:rsid w:val="008819AF"/>
    <w:rsid w:val="00885FA2"/>
    <w:rsid w:val="00891FB1"/>
    <w:rsid w:val="00893050"/>
    <w:rsid w:val="008A18FC"/>
    <w:rsid w:val="008B4673"/>
    <w:rsid w:val="008C357C"/>
    <w:rsid w:val="008C4621"/>
    <w:rsid w:val="008C6116"/>
    <w:rsid w:val="008D1D1A"/>
    <w:rsid w:val="008D32E5"/>
    <w:rsid w:val="008D6190"/>
    <w:rsid w:val="008E2A51"/>
    <w:rsid w:val="008E394E"/>
    <w:rsid w:val="008E6A4D"/>
    <w:rsid w:val="008F5CBF"/>
    <w:rsid w:val="0091368F"/>
    <w:rsid w:val="00914FFF"/>
    <w:rsid w:val="009245FA"/>
    <w:rsid w:val="0093035F"/>
    <w:rsid w:val="00932100"/>
    <w:rsid w:val="0093468F"/>
    <w:rsid w:val="0094051A"/>
    <w:rsid w:val="00941E72"/>
    <w:rsid w:val="009511C2"/>
    <w:rsid w:val="00960913"/>
    <w:rsid w:val="00964172"/>
    <w:rsid w:val="0096747C"/>
    <w:rsid w:val="009701DB"/>
    <w:rsid w:val="0097424B"/>
    <w:rsid w:val="009845C8"/>
    <w:rsid w:val="0098592A"/>
    <w:rsid w:val="009904B9"/>
    <w:rsid w:val="00993978"/>
    <w:rsid w:val="00995841"/>
    <w:rsid w:val="009A013C"/>
    <w:rsid w:val="009A104F"/>
    <w:rsid w:val="009A2171"/>
    <w:rsid w:val="009A26B2"/>
    <w:rsid w:val="009A5A93"/>
    <w:rsid w:val="009B007B"/>
    <w:rsid w:val="009B2BF6"/>
    <w:rsid w:val="009B30FC"/>
    <w:rsid w:val="009C0EC8"/>
    <w:rsid w:val="009C152E"/>
    <w:rsid w:val="009E495E"/>
    <w:rsid w:val="009E4EA8"/>
    <w:rsid w:val="009F16EF"/>
    <w:rsid w:val="009F1DDA"/>
    <w:rsid w:val="009F2DD2"/>
    <w:rsid w:val="00A025C0"/>
    <w:rsid w:val="00A02668"/>
    <w:rsid w:val="00A12419"/>
    <w:rsid w:val="00A1295C"/>
    <w:rsid w:val="00A13EA0"/>
    <w:rsid w:val="00A14BE8"/>
    <w:rsid w:val="00A23EC1"/>
    <w:rsid w:val="00A25E11"/>
    <w:rsid w:val="00A403D2"/>
    <w:rsid w:val="00A41A7C"/>
    <w:rsid w:val="00A42714"/>
    <w:rsid w:val="00A43B29"/>
    <w:rsid w:val="00A4666A"/>
    <w:rsid w:val="00A472FE"/>
    <w:rsid w:val="00A47661"/>
    <w:rsid w:val="00A6018A"/>
    <w:rsid w:val="00A639B9"/>
    <w:rsid w:val="00A66228"/>
    <w:rsid w:val="00A67697"/>
    <w:rsid w:val="00A825E7"/>
    <w:rsid w:val="00A8279B"/>
    <w:rsid w:val="00A87751"/>
    <w:rsid w:val="00A87E8A"/>
    <w:rsid w:val="00A93329"/>
    <w:rsid w:val="00A936E5"/>
    <w:rsid w:val="00A95608"/>
    <w:rsid w:val="00A967F5"/>
    <w:rsid w:val="00AA2D70"/>
    <w:rsid w:val="00AB57AC"/>
    <w:rsid w:val="00AC053B"/>
    <w:rsid w:val="00AC0609"/>
    <w:rsid w:val="00AC3AAE"/>
    <w:rsid w:val="00AC5C8A"/>
    <w:rsid w:val="00AD433D"/>
    <w:rsid w:val="00AD6A5F"/>
    <w:rsid w:val="00AE0490"/>
    <w:rsid w:val="00AE2090"/>
    <w:rsid w:val="00AE3045"/>
    <w:rsid w:val="00AE319F"/>
    <w:rsid w:val="00AF0F73"/>
    <w:rsid w:val="00AF5E82"/>
    <w:rsid w:val="00B012FC"/>
    <w:rsid w:val="00B03DBA"/>
    <w:rsid w:val="00B07FFB"/>
    <w:rsid w:val="00B10B34"/>
    <w:rsid w:val="00B15142"/>
    <w:rsid w:val="00B15C38"/>
    <w:rsid w:val="00B24386"/>
    <w:rsid w:val="00B30C80"/>
    <w:rsid w:val="00B37DC2"/>
    <w:rsid w:val="00B467FC"/>
    <w:rsid w:val="00B47887"/>
    <w:rsid w:val="00B51A49"/>
    <w:rsid w:val="00B5337B"/>
    <w:rsid w:val="00B551E1"/>
    <w:rsid w:val="00B57524"/>
    <w:rsid w:val="00B63969"/>
    <w:rsid w:val="00B64096"/>
    <w:rsid w:val="00B6441A"/>
    <w:rsid w:val="00B7017B"/>
    <w:rsid w:val="00B7080F"/>
    <w:rsid w:val="00B73261"/>
    <w:rsid w:val="00B77160"/>
    <w:rsid w:val="00B809D1"/>
    <w:rsid w:val="00B8523D"/>
    <w:rsid w:val="00B91C0C"/>
    <w:rsid w:val="00B927F2"/>
    <w:rsid w:val="00B935DA"/>
    <w:rsid w:val="00B95B62"/>
    <w:rsid w:val="00B974A5"/>
    <w:rsid w:val="00B97A03"/>
    <w:rsid w:val="00BA3220"/>
    <w:rsid w:val="00BA42BD"/>
    <w:rsid w:val="00BB1A05"/>
    <w:rsid w:val="00BB26E1"/>
    <w:rsid w:val="00BB79BD"/>
    <w:rsid w:val="00BC08A4"/>
    <w:rsid w:val="00BC127B"/>
    <w:rsid w:val="00BC24EA"/>
    <w:rsid w:val="00BD45C1"/>
    <w:rsid w:val="00BE332D"/>
    <w:rsid w:val="00BE345C"/>
    <w:rsid w:val="00BE53D6"/>
    <w:rsid w:val="00BE5DF8"/>
    <w:rsid w:val="00BF0577"/>
    <w:rsid w:val="00BF0877"/>
    <w:rsid w:val="00BF28CA"/>
    <w:rsid w:val="00BF2D8F"/>
    <w:rsid w:val="00BF50AE"/>
    <w:rsid w:val="00BF5926"/>
    <w:rsid w:val="00BF6479"/>
    <w:rsid w:val="00C00E38"/>
    <w:rsid w:val="00C02C0B"/>
    <w:rsid w:val="00C05B76"/>
    <w:rsid w:val="00C0764E"/>
    <w:rsid w:val="00C10B54"/>
    <w:rsid w:val="00C121D0"/>
    <w:rsid w:val="00C16472"/>
    <w:rsid w:val="00C21CAA"/>
    <w:rsid w:val="00C236C9"/>
    <w:rsid w:val="00C27E4F"/>
    <w:rsid w:val="00C33868"/>
    <w:rsid w:val="00C34111"/>
    <w:rsid w:val="00C34FA3"/>
    <w:rsid w:val="00C43A64"/>
    <w:rsid w:val="00C56321"/>
    <w:rsid w:val="00C65667"/>
    <w:rsid w:val="00C80E52"/>
    <w:rsid w:val="00C81A0B"/>
    <w:rsid w:val="00C81BE9"/>
    <w:rsid w:val="00C82B7A"/>
    <w:rsid w:val="00C91B3F"/>
    <w:rsid w:val="00C91C2B"/>
    <w:rsid w:val="00C966B4"/>
    <w:rsid w:val="00CA33E5"/>
    <w:rsid w:val="00CA4A0C"/>
    <w:rsid w:val="00CA7966"/>
    <w:rsid w:val="00CB281F"/>
    <w:rsid w:val="00CB45E4"/>
    <w:rsid w:val="00CB7872"/>
    <w:rsid w:val="00CC0EFA"/>
    <w:rsid w:val="00CC278D"/>
    <w:rsid w:val="00CC598D"/>
    <w:rsid w:val="00CD27A4"/>
    <w:rsid w:val="00CD72FF"/>
    <w:rsid w:val="00CE1486"/>
    <w:rsid w:val="00CE391D"/>
    <w:rsid w:val="00CE4C6C"/>
    <w:rsid w:val="00CE4E1E"/>
    <w:rsid w:val="00CE515A"/>
    <w:rsid w:val="00CE77E2"/>
    <w:rsid w:val="00CF1F30"/>
    <w:rsid w:val="00CF35DC"/>
    <w:rsid w:val="00CF579A"/>
    <w:rsid w:val="00D0341E"/>
    <w:rsid w:val="00D04810"/>
    <w:rsid w:val="00D100DF"/>
    <w:rsid w:val="00D212A9"/>
    <w:rsid w:val="00D21C93"/>
    <w:rsid w:val="00D21CEC"/>
    <w:rsid w:val="00D22321"/>
    <w:rsid w:val="00D27E09"/>
    <w:rsid w:val="00D3065C"/>
    <w:rsid w:val="00D37630"/>
    <w:rsid w:val="00D46029"/>
    <w:rsid w:val="00D503ED"/>
    <w:rsid w:val="00D50C48"/>
    <w:rsid w:val="00D50EB0"/>
    <w:rsid w:val="00D510A2"/>
    <w:rsid w:val="00D51408"/>
    <w:rsid w:val="00D622B6"/>
    <w:rsid w:val="00D74306"/>
    <w:rsid w:val="00D74960"/>
    <w:rsid w:val="00D8637F"/>
    <w:rsid w:val="00D872F8"/>
    <w:rsid w:val="00DA1941"/>
    <w:rsid w:val="00DA739B"/>
    <w:rsid w:val="00DB1C3A"/>
    <w:rsid w:val="00DC5AF3"/>
    <w:rsid w:val="00DC60B9"/>
    <w:rsid w:val="00DE3BC0"/>
    <w:rsid w:val="00DE7B1B"/>
    <w:rsid w:val="00DF1173"/>
    <w:rsid w:val="00DF2330"/>
    <w:rsid w:val="00DF29AB"/>
    <w:rsid w:val="00E00052"/>
    <w:rsid w:val="00E124DA"/>
    <w:rsid w:val="00E133D8"/>
    <w:rsid w:val="00E1448B"/>
    <w:rsid w:val="00E15C0F"/>
    <w:rsid w:val="00E17B83"/>
    <w:rsid w:val="00E20179"/>
    <w:rsid w:val="00E225A5"/>
    <w:rsid w:val="00E32949"/>
    <w:rsid w:val="00E34EB7"/>
    <w:rsid w:val="00E51B02"/>
    <w:rsid w:val="00E52A52"/>
    <w:rsid w:val="00E55329"/>
    <w:rsid w:val="00E55AC7"/>
    <w:rsid w:val="00E66263"/>
    <w:rsid w:val="00E6748B"/>
    <w:rsid w:val="00E7091A"/>
    <w:rsid w:val="00E729D2"/>
    <w:rsid w:val="00E73972"/>
    <w:rsid w:val="00E77824"/>
    <w:rsid w:val="00E80D18"/>
    <w:rsid w:val="00E87B95"/>
    <w:rsid w:val="00E901A8"/>
    <w:rsid w:val="00E93FBE"/>
    <w:rsid w:val="00E974FE"/>
    <w:rsid w:val="00EA0256"/>
    <w:rsid w:val="00EA2915"/>
    <w:rsid w:val="00EA5DA0"/>
    <w:rsid w:val="00EB4DBB"/>
    <w:rsid w:val="00EC03ED"/>
    <w:rsid w:val="00EC27BF"/>
    <w:rsid w:val="00EC393E"/>
    <w:rsid w:val="00EC5AF2"/>
    <w:rsid w:val="00EC5E96"/>
    <w:rsid w:val="00EC69CB"/>
    <w:rsid w:val="00ED054F"/>
    <w:rsid w:val="00ED0D0F"/>
    <w:rsid w:val="00ED284E"/>
    <w:rsid w:val="00ED28DE"/>
    <w:rsid w:val="00ED2C7B"/>
    <w:rsid w:val="00ED3766"/>
    <w:rsid w:val="00ED4BA2"/>
    <w:rsid w:val="00EE0A29"/>
    <w:rsid w:val="00EE5997"/>
    <w:rsid w:val="00EF54E0"/>
    <w:rsid w:val="00EF659C"/>
    <w:rsid w:val="00F031C4"/>
    <w:rsid w:val="00F06256"/>
    <w:rsid w:val="00F10E24"/>
    <w:rsid w:val="00F13CC9"/>
    <w:rsid w:val="00F1429D"/>
    <w:rsid w:val="00F21BFA"/>
    <w:rsid w:val="00F24236"/>
    <w:rsid w:val="00F30534"/>
    <w:rsid w:val="00F31947"/>
    <w:rsid w:val="00F31EFF"/>
    <w:rsid w:val="00F3229B"/>
    <w:rsid w:val="00F34C09"/>
    <w:rsid w:val="00F365FB"/>
    <w:rsid w:val="00F411F6"/>
    <w:rsid w:val="00F41A18"/>
    <w:rsid w:val="00F46125"/>
    <w:rsid w:val="00F46E22"/>
    <w:rsid w:val="00F506A6"/>
    <w:rsid w:val="00F57829"/>
    <w:rsid w:val="00F62ADB"/>
    <w:rsid w:val="00F659D5"/>
    <w:rsid w:val="00F708A8"/>
    <w:rsid w:val="00F72169"/>
    <w:rsid w:val="00F72E12"/>
    <w:rsid w:val="00F73456"/>
    <w:rsid w:val="00F77D98"/>
    <w:rsid w:val="00F804DC"/>
    <w:rsid w:val="00F815E7"/>
    <w:rsid w:val="00F82FE1"/>
    <w:rsid w:val="00F875BF"/>
    <w:rsid w:val="00F92D97"/>
    <w:rsid w:val="00F93C8A"/>
    <w:rsid w:val="00F9458B"/>
    <w:rsid w:val="00FB1803"/>
    <w:rsid w:val="00FB2FF4"/>
    <w:rsid w:val="00FB4A13"/>
    <w:rsid w:val="00FB6CBB"/>
    <w:rsid w:val="00FB73D3"/>
    <w:rsid w:val="00FD3641"/>
    <w:rsid w:val="00FD3E07"/>
    <w:rsid w:val="00FD79B4"/>
    <w:rsid w:val="00FE268F"/>
    <w:rsid w:val="00FE2B74"/>
    <w:rsid w:val="00FF0D63"/>
    <w:rsid w:val="00FF1CEF"/>
    <w:rsid w:val="00FF42E6"/>
    <w:rsid w:val="00FF6472"/>
    <w:rsid w:val="00FF6C5E"/>
    <w:rsid w:val="52DFFAF8"/>
    <w:rsid w:val="64D4E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C16472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FFABody">
    <w:name w:val="FFA Body"/>
    <w:basedOn w:val="Normal"/>
    <w:link w:val="FFABodyChar"/>
    <w:qFormat/>
    <w:rsid w:val="00145545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45545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145545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145545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  <w:style w:type="character" w:customStyle="1" w:styleId="normaltextrun">
    <w:name w:val="normaltextrun"/>
    <w:basedOn w:val="DefaultParagraphFont"/>
    <w:rsid w:val="00885FA2"/>
  </w:style>
  <w:style w:type="character" w:customStyle="1" w:styleId="eop">
    <w:name w:val="eop"/>
    <w:basedOn w:val="DefaultParagraphFont"/>
    <w:rsid w:val="00885FA2"/>
  </w:style>
  <w:style w:type="character" w:customStyle="1" w:styleId="cf01">
    <w:name w:val="cf01"/>
    <w:basedOn w:val="DefaultParagraphFont"/>
    <w:rsid w:val="00914FFF"/>
    <w:rPr>
      <w:rFonts w:ascii="Segoe UI" w:hAnsi="Segoe UI" w:cs="Segoe UI" w:hint="default"/>
      <w:sz w:val="18"/>
      <w:szCs w:val="18"/>
    </w:rPr>
  </w:style>
  <w:style w:type="table" w:customStyle="1" w:styleId="FFATable11">
    <w:name w:val="FFA Table 11"/>
    <w:basedOn w:val="TableNormal"/>
    <w:uiPriority w:val="99"/>
    <w:rsid w:val="00A967F5"/>
    <w:pPr>
      <w:spacing w:after="0" w:line="240" w:lineRule="auto"/>
    </w:pPr>
    <w:rPr>
      <w:rFonts w:ascii="Montserrat" w:hAnsi="Montserrat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5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1</TotalTime>
  <Pages>2</Pages>
  <Words>271</Words>
  <Characters>1563</Characters>
  <Application>Microsoft Office Word</Application>
  <DocSecurity>0</DocSecurity>
  <Lines>142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White, Emoni</cp:lastModifiedBy>
  <cp:revision>3</cp:revision>
  <cp:lastPrinted>2023-08-17T13:43:00Z</cp:lastPrinted>
  <dcterms:created xsi:type="dcterms:W3CDTF">2023-08-17T19:28:00Z</dcterms:created>
  <dcterms:modified xsi:type="dcterms:W3CDTF">2024-07-11T12:27:00Z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380af83fb4a415a196c448f7bdf7d9627a5c0629b53289e482c1e35d780df103</vt:lpwstr>
  </property>
</Properties>
</file>