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39F0" w14:textId="77777777" w:rsidR="00B81C2D" w:rsidRPr="0096287B" w:rsidRDefault="00B81C2D" w:rsidP="00B81C2D">
      <w:pPr>
        <w:pStyle w:val="Title"/>
        <w:rPr>
          <w:lang w:val="en-US"/>
        </w:rPr>
      </w:pPr>
      <w:r w:rsidRPr="0096287B">
        <w:rPr>
          <w:lang w:val="en-US"/>
        </w:rPr>
        <w:t xml:space="preserve">Develop a Mini-Workshop/Speech </w:t>
      </w:r>
    </w:p>
    <w:p w14:paraId="5657717F" w14:textId="77777777" w:rsidR="00B81C2D" w:rsidRPr="0096287B" w:rsidRDefault="00B81C2D" w:rsidP="00B81C2D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64FB02" wp14:editId="33FE74D0">
                <wp:simplePos x="0" y="0"/>
                <wp:positionH relativeFrom="margin">
                  <wp:align>right</wp:align>
                </wp:positionH>
                <wp:positionV relativeFrom="page">
                  <wp:posOffset>2242820</wp:posOffset>
                </wp:positionV>
                <wp:extent cx="2916555" cy="1475105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445" y="21200"/>
                    <wp:lineTo x="21445" y="0"/>
                    <wp:lineTo x="0" y="0"/>
                  </wp:wrapPolygon>
                </wp:wrapTight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555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424F6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506ABB8C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29A9BCF5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FC2C756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1E662142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4F16B3EC" w14:textId="77777777" w:rsidR="00B81C2D" w:rsidRPr="00FC38B6" w:rsidRDefault="00B81C2D" w:rsidP="00B81C2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4FB02" id="_x0000_t202" coordsize="21600,21600" o:spt="202" path="m,l,21600r21600,l21600,xe">
                <v:stroke joinstyle="miter"/>
                <v:path gradientshapeok="t" o:connecttype="rect"/>
              </v:shapetype>
              <v:shape id="Text Box 127" o:spid="_x0000_s1026" type="#_x0000_t202" style="position:absolute;margin-left:178.45pt;margin-top:176.6pt;width:229.65pt;height:116.1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" stroked="f">
                <v:textbox>
                  <w:txbxContent>
                    <w:p w14:paraId="49E424F6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506ABB8C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29A9BCF5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FC2C756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1E662142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4F16B3EC" w14:textId="77777777" w:rsidR="00B81C2D" w:rsidRPr="00FC38B6" w:rsidRDefault="00B81C2D" w:rsidP="00B81C2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D4176B" wp14:editId="3A934521">
                <wp:simplePos x="0" y="0"/>
                <wp:positionH relativeFrom="column">
                  <wp:posOffset>-44450</wp:posOffset>
                </wp:positionH>
                <wp:positionV relativeFrom="page">
                  <wp:posOffset>3903345</wp:posOffset>
                </wp:positionV>
                <wp:extent cx="2947035" cy="1555750"/>
                <wp:effectExtent l="0" t="0" r="5715" b="6350"/>
                <wp:wrapTight wrapText="bothSides">
                  <wp:wrapPolygon edited="0">
                    <wp:start x="0" y="0"/>
                    <wp:lineTo x="0" y="21424"/>
                    <wp:lineTo x="21502" y="21424"/>
                    <wp:lineTo x="21502" y="0"/>
                    <wp:lineTo x="0" y="0"/>
                  </wp:wrapPolygon>
                </wp:wrapTight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1417F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0C3A7A09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A685707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4FDF8461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4CE6591A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BF50872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4251DAA0" w14:textId="77777777" w:rsidR="00B81C2D" w:rsidRPr="00FC38B6" w:rsidRDefault="00B81C2D" w:rsidP="00B81C2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176B" id="Text Box 193" o:spid="_x0000_s1027" type="#_x0000_t202" style="position:absolute;margin-left:-3.5pt;margin-top:307.35pt;width:232.05pt;height:12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" stroked="f">
                <v:textbox>
                  <w:txbxContent>
                    <w:p w14:paraId="3501417F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0C3A7A09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A685707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4FDF8461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4CE6591A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BF50872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4251DAA0" w14:textId="77777777" w:rsidR="00B81C2D" w:rsidRPr="00FC38B6" w:rsidRDefault="00B81C2D" w:rsidP="00B81C2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ECFD3FC" wp14:editId="460451F3">
                <wp:simplePos x="0" y="0"/>
                <wp:positionH relativeFrom="column">
                  <wp:posOffset>-27940</wp:posOffset>
                </wp:positionH>
                <wp:positionV relativeFrom="page">
                  <wp:posOffset>2205355</wp:posOffset>
                </wp:positionV>
                <wp:extent cx="2887345" cy="1657350"/>
                <wp:effectExtent l="0" t="0" r="27305" b="19050"/>
                <wp:wrapThrough wrapText="bothSides">
                  <wp:wrapPolygon edited="0">
                    <wp:start x="0" y="0"/>
                    <wp:lineTo x="0" y="21600"/>
                    <wp:lineTo x="21662" y="21600"/>
                    <wp:lineTo x="21662" y="0"/>
                    <wp:lineTo x="0" y="0"/>
                  </wp:wrapPolygon>
                </wp:wrapThrough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D0477" w14:textId="77777777" w:rsidR="00B81C2D" w:rsidRPr="00A453EF" w:rsidRDefault="00B81C2D" w:rsidP="00B81C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 xml:space="preserve">What ideas do you have for a title and description for your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>mini-workshop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 xml:space="preserve">/speech? </w:t>
                            </w:r>
                            <w:r w:rsidRPr="00CE6C14">
                              <w:rPr>
                                <w:i/>
                                <w:iCs/>
                              </w:rPr>
                              <w:t>(</w:t>
                            </w:r>
                            <w:r w:rsidRPr="008015F4">
                              <w:rPr>
                                <w:i/>
                                <w:iCs/>
                              </w:rPr>
                              <w:t>The title should grab people’s attention.)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FD3FC" id="Text Box 126" o:spid="_x0000_s1028" type="#_x0000_t202" style="position:absolute;margin-left:-2.2pt;margin-top:173.65pt;width:227.35pt;height:130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BwHQIAADMEAAAOAAAAZHJzL2Uyb0RvYy54bWysU9tu2zAMfR+wfxD0vjhJkyY14hRdugwD&#10;ugvQ7QNkWY6FyaJGKbGzrx8lp2nQbS/D9CCIonRIHh6ubvvWsINCr8EWfDIac6ashErbXcG/fd2+&#10;WXL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">
                <v:textbox>
                  <w:txbxContent>
                    <w:p w14:paraId="593D0477" w14:textId="77777777" w:rsidR="00B81C2D" w:rsidRPr="00A453EF" w:rsidRDefault="00B81C2D" w:rsidP="00B81C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 xml:space="preserve">What ideas do you have for a title and description for your </w:t>
                      </w:r>
                      <w:proofErr w:type="gramStart"/>
                      <w:r>
                        <w:rPr>
                          <w:u w:val="single"/>
                        </w:rPr>
                        <w:t>mini-workshop</w:t>
                      </w:r>
                      <w:proofErr w:type="gramEnd"/>
                      <w:r>
                        <w:rPr>
                          <w:u w:val="single"/>
                        </w:rPr>
                        <w:t xml:space="preserve">/speech? </w:t>
                      </w:r>
                      <w:r w:rsidRPr="00CE6C14">
                        <w:rPr>
                          <w:i/>
                          <w:iCs/>
                        </w:rPr>
                        <w:t>(</w:t>
                      </w:r>
                      <w:r w:rsidRPr="008015F4">
                        <w:rPr>
                          <w:i/>
                          <w:iCs/>
                        </w:rPr>
                        <w:t>The title should grab people’s attention.)</w:t>
                      </w: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C8A43B" wp14:editId="625133D0">
                <wp:simplePos x="0" y="0"/>
                <wp:positionH relativeFrom="column">
                  <wp:posOffset>-33020</wp:posOffset>
                </wp:positionH>
                <wp:positionV relativeFrom="page">
                  <wp:posOffset>5894592</wp:posOffset>
                </wp:positionV>
                <wp:extent cx="2947035" cy="1771650"/>
                <wp:effectExtent l="0" t="0" r="24765" b="19050"/>
                <wp:wrapTight wrapText="bothSides">
                  <wp:wrapPolygon edited="0">
                    <wp:start x="0" y="0"/>
                    <wp:lineTo x="0" y="21600"/>
                    <wp:lineTo x="21642" y="21600"/>
                    <wp:lineTo x="21642" y="0"/>
                    <wp:lineTo x="0" y="0"/>
                  </wp:wrapPolygon>
                </wp:wrapTight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28FE" w14:textId="77777777" w:rsidR="00B81C2D" w:rsidRPr="001A1D93" w:rsidRDefault="00B81C2D" w:rsidP="00B81C2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Key Points:</w:t>
                            </w:r>
                            <w:r w:rsidRPr="00C57745"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What key points will you include in the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mini-workshop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/speech? </w:t>
                            </w:r>
                          </w:p>
                          <w:p w14:paraId="1CEE50FF" w14:textId="77777777" w:rsidR="00B81C2D" w:rsidRPr="001A1D93" w:rsidRDefault="00B81C2D" w:rsidP="00B81C2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8A43B" id="Text Box 194" o:spid="_x0000_s1029" type="#_x0000_t202" style="position:absolute;margin-left:-2.6pt;margin-top:464.15pt;width:232.05pt;height:139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">
                <v:textbox>
                  <w:txbxContent>
                    <w:p w14:paraId="14E128FE" w14:textId="77777777" w:rsidR="00B81C2D" w:rsidRPr="001A1D93" w:rsidRDefault="00B81C2D" w:rsidP="00B81C2D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u w:val="single"/>
                        </w:rPr>
                        <w:t>Key Points:</w:t>
                      </w:r>
                      <w:r w:rsidRPr="00C57745">
                        <w:t xml:space="preserve"> </w:t>
                      </w:r>
                      <w:r>
                        <w:rPr>
                          <w:i/>
                          <w:iCs/>
                        </w:rPr>
                        <w:t xml:space="preserve">What key points will you include in the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mini-workshop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/speech? </w:t>
                      </w:r>
                    </w:p>
                    <w:p w14:paraId="1CEE50FF" w14:textId="77777777" w:rsidR="00B81C2D" w:rsidRPr="001A1D93" w:rsidRDefault="00B81C2D" w:rsidP="00B81C2D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96287B">
        <w:rPr>
          <w:lang w:val="en-US"/>
        </w:rPr>
        <w:t xml:space="preserve">Develop a mini-workshop or speech about a topic you feel passionate about and submit through </w:t>
      </w:r>
      <w:hyperlink r:id="rId8" w:history="1">
        <w:proofErr w:type="spellStart"/>
        <w:r>
          <w:rPr>
            <w:rStyle w:val="Hyperlink"/>
            <w:lang w:val="en-US"/>
          </w:rPr>
          <w:t>FlipGrid</w:t>
        </w:r>
        <w:proofErr w:type="spellEnd"/>
      </w:hyperlink>
      <w:r>
        <w:rPr>
          <w:lang w:val="en-US"/>
        </w:rPr>
        <w:t xml:space="preserve">. </w:t>
      </w:r>
      <w:r w:rsidRPr="0096287B">
        <w:rPr>
          <w:lang w:val="en-US"/>
        </w:rPr>
        <w:t xml:space="preserve">Use the space below to develop your mini-workshop or speech. (The lines are for what you will say, and the box is what your visual aid will contain/look like; the mini-workshop or speech should </w:t>
      </w:r>
      <w:r>
        <w:rPr>
          <w:lang w:val="en-US"/>
        </w:rPr>
        <w:t>take</w:t>
      </w:r>
      <w:r w:rsidRPr="0096287B">
        <w:rPr>
          <w:lang w:val="en-US"/>
        </w:rPr>
        <w:t xml:space="preserve"> ten minutes.) Reference the Rubric: Mini-</w:t>
      </w:r>
      <w:r>
        <w:rPr>
          <w:lang w:val="en-US"/>
        </w:rPr>
        <w:t>W</w:t>
      </w:r>
      <w:r w:rsidRPr="0096287B">
        <w:rPr>
          <w:lang w:val="en-US"/>
        </w:rPr>
        <w:t>orkshop/Speech handout for requirements.</w:t>
      </w:r>
    </w:p>
    <w:p w14:paraId="73A9EFA6" w14:textId="77777777" w:rsidR="00B81C2D" w:rsidRPr="0096287B" w:rsidRDefault="00B81C2D" w:rsidP="00B81C2D">
      <w:pPr>
        <w:pStyle w:val="FFABody"/>
      </w:pP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3D9E3C" wp14:editId="36EC3E50">
                <wp:simplePos x="0" y="0"/>
                <wp:positionH relativeFrom="column">
                  <wp:posOffset>-63500</wp:posOffset>
                </wp:positionH>
                <wp:positionV relativeFrom="page">
                  <wp:posOffset>7540625</wp:posOffset>
                </wp:positionV>
                <wp:extent cx="2947035" cy="1760855"/>
                <wp:effectExtent l="0" t="0" r="5715" b="0"/>
                <wp:wrapTight wrapText="bothSides">
                  <wp:wrapPolygon edited="0">
                    <wp:start x="0" y="0"/>
                    <wp:lineTo x="0" y="21265"/>
                    <wp:lineTo x="21502" y="21265"/>
                    <wp:lineTo x="21502" y="0"/>
                    <wp:lineTo x="0" y="0"/>
                  </wp:wrapPolygon>
                </wp:wrapTight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6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60D5E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65BBAF8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820A49E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47582A26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1C55CB19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225D4903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FC6C424" w14:textId="77777777" w:rsidR="00B81C2D" w:rsidRPr="00FC38B6" w:rsidRDefault="00B81C2D" w:rsidP="00B81C2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D9E3C" id="Text Box 199" o:spid="_x0000_s1030" type="#_x0000_t202" style="position:absolute;margin-left:-5pt;margin-top:593.75pt;width:232.05pt;height:138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" stroked="f">
                <v:textbox>
                  <w:txbxContent>
                    <w:p w14:paraId="7DA60D5E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65BBAF8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820A49E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47582A26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1C55CB19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225D4903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FC6C424" w14:textId="77777777" w:rsidR="00B81C2D" w:rsidRPr="00FC38B6" w:rsidRDefault="00B81C2D" w:rsidP="00B81C2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95B9D54" w14:textId="77777777" w:rsidR="00B81C2D" w:rsidRPr="00503E5A" w:rsidRDefault="00B81C2D" w:rsidP="00B81C2D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1F46BA" wp14:editId="6AE901DE">
                <wp:simplePos x="0" y="0"/>
                <wp:positionH relativeFrom="column">
                  <wp:posOffset>3072130</wp:posOffset>
                </wp:positionH>
                <wp:positionV relativeFrom="page">
                  <wp:posOffset>3898265</wp:posOffset>
                </wp:positionV>
                <wp:extent cx="2947035" cy="1771650"/>
                <wp:effectExtent l="0" t="0" r="24765" b="19050"/>
                <wp:wrapTight wrapText="bothSides">
                  <wp:wrapPolygon edited="0">
                    <wp:start x="0" y="0"/>
                    <wp:lineTo x="0" y="21600"/>
                    <wp:lineTo x="21642" y="21600"/>
                    <wp:lineTo x="21642" y="0"/>
                    <wp:lineTo x="0" y="0"/>
                  </wp:wrapPolygon>
                </wp:wrapTight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F80EE" w14:textId="77777777" w:rsidR="00B81C2D" w:rsidRPr="00367900" w:rsidRDefault="00B81C2D" w:rsidP="00B81C2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367900">
                              <w:rPr>
                                <w:u w:val="single"/>
                              </w:rPr>
                              <w:t>Introduction</w:t>
                            </w:r>
                            <w:r>
                              <w:rPr>
                                <w:u w:val="single"/>
                              </w:rPr>
                              <w:t>:</w:t>
                            </w:r>
                            <w:r w:rsidRPr="00C57745">
                              <w:t xml:space="preserve"> </w:t>
                            </w:r>
                            <w:r w:rsidRPr="00367900">
                              <w:rPr>
                                <w:i/>
                                <w:iCs/>
                              </w:rPr>
                              <w:t xml:space="preserve">How will you introduce the </w:t>
                            </w:r>
                            <w:proofErr w:type="gramStart"/>
                            <w:r w:rsidRPr="00367900">
                              <w:rPr>
                                <w:i/>
                                <w:iCs/>
                              </w:rPr>
                              <w:t>mini-workshop</w:t>
                            </w:r>
                            <w:proofErr w:type="gramEnd"/>
                            <w:r w:rsidRPr="00367900">
                              <w:rPr>
                                <w:i/>
                                <w:iCs/>
                              </w:rPr>
                              <w:t xml:space="preserve">/speech? </w:t>
                            </w:r>
                          </w:p>
                          <w:p w14:paraId="65E1FB02" w14:textId="77777777" w:rsidR="00B81C2D" w:rsidRPr="001A1D93" w:rsidRDefault="00B81C2D" w:rsidP="00B81C2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F46BA" id="Text Box 192" o:spid="_x0000_s1031" type="#_x0000_t202" style="position:absolute;margin-left:241.9pt;margin-top:306.95pt;width:232.05pt;height:13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">
                <v:textbox>
                  <w:txbxContent>
                    <w:p w14:paraId="375F80EE" w14:textId="77777777" w:rsidR="00B81C2D" w:rsidRPr="00367900" w:rsidRDefault="00B81C2D" w:rsidP="00B81C2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367900">
                        <w:rPr>
                          <w:u w:val="single"/>
                        </w:rPr>
                        <w:t>Introduction</w:t>
                      </w:r>
                      <w:r>
                        <w:rPr>
                          <w:u w:val="single"/>
                        </w:rPr>
                        <w:t>:</w:t>
                      </w:r>
                      <w:r w:rsidRPr="00C57745">
                        <w:t xml:space="preserve"> </w:t>
                      </w:r>
                      <w:r w:rsidRPr="00367900">
                        <w:rPr>
                          <w:i/>
                          <w:iCs/>
                        </w:rPr>
                        <w:t xml:space="preserve">How will you introduce the </w:t>
                      </w:r>
                      <w:proofErr w:type="gramStart"/>
                      <w:r w:rsidRPr="00367900">
                        <w:rPr>
                          <w:i/>
                          <w:iCs/>
                        </w:rPr>
                        <w:t>mini-workshop</w:t>
                      </w:r>
                      <w:proofErr w:type="gramEnd"/>
                      <w:r w:rsidRPr="00367900">
                        <w:rPr>
                          <w:i/>
                          <w:iCs/>
                        </w:rPr>
                        <w:t xml:space="preserve">/speech? </w:t>
                      </w:r>
                    </w:p>
                    <w:p w14:paraId="65E1FB02" w14:textId="77777777" w:rsidR="00B81C2D" w:rsidRPr="001A1D93" w:rsidRDefault="00B81C2D" w:rsidP="00B81C2D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7F9999D" wp14:editId="0D86C82C">
                <wp:simplePos x="0" y="0"/>
                <wp:positionH relativeFrom="margin">
                  <wp:align>right</wp:align>
                </wp:positionH>
                <wp:positionV relativeFrom="page">
                  <wp:posOffset>5816600</wp:posOffset>
                </wp:positionV>
                <wp:extent cx="2947035" cy="1873885"/>
                <wp:effectExtent l="0" t="0" r="5715" b="0"/>
                <wp:wrapTight wrapText="bothSides">
                  <wp:wrapPolygon edited="0">
                    <wp:start x="0" y="0"/>
                    <wp:lineTo x="0" y="21300"/>
                    <wp:lineTo x="21502" y="21300"/>
                    <wp:lineTo x="21502" y="0"/>
                    <wp:lineTo x="0" y="0"/>
                  </wp:wrapPolygon>
                </wp:wrapTight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87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75FAF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7DCE7BE3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75739FF5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FCC7ACE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129013F8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C5AD08F" w14:textId="77777777" w:rsidR="00B81C2D" w:rsidRDefault="00B81C2D" w:rsidP="00B81C2D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02FFD206" w14:textId="77777777" w:rsidR="00B81C2D" w:rsidRPr="00FC38B6" w:rsidRDefault="00B81C2D" w:rsidP="00B81C2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9999D" id="Text Box 196" o:spid="_x0000_s1032" type="#_x0000_t202" style="position:absolute;margin-left:180.85pt;margin-top:458pt;width:232.05pt;height:147.5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" stroked="f">
                <v:textbox>
                  <w:txbxContent>
                    <w:p w14:paraId="29675FAF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7DCE7BE3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75739FF5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FCC7ACE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129013F8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C5AD08F" w14:textId="77777777" w:rsidR="00B81C2D" w:rsidRDefault="00B81C2D" w:rsidP="00B81C2D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02FFD206" w14:textId="77777777" w:rsidR="00B81C2D" w:rsidRPr="00FC38B6" w:rsidRDefault="00B81C2D" w:rsidP="00B81C2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6B9F2F0" wp14:editId="26A9A872">
                <wp:simplePos x="0" y="0"/>
                <wp:positionH relativeFrom="column">
                  <wp:posOffset>3043555</wp:posOffset>
                </wp:positionH>
                <wp:positionV relativeFrom="page">
                  <wp:posOffset>7744460</wp:posOffset>
                </wp:positionV>
                <wp:extent cx="2947035" cy="1587500"/>
                <wp:effectExtent l="0" t="0" r="24765" b="12700"/>
                <wp:wrapTight wrapText="bothSides">
                  <wp:wrapPolygon edited="0">
                    <wp:start x="0" y="0"/>
                    <wp:lineTo x="0" y="21514"/>
                    <wp:lineTo x="21642" y="21514"/>
                    <wp:lineTo x="21642" y="0"/>
                    <wp:lineTo x="0" y="0"/>
                  </wp:wrapPolygon>
                </wp:wrapTight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8DC04" w14:textId="77777777" w:rsidR="00B81C2D" w:rsidRPr="001A1D93" w:rsidRDefault="00B81C2D" w:rsidP="00B81C2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Conclusion:</w:t>
                            </w:r>
                            <w:r w:rsidRPr="00C57745"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How will you wrap up your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mini-workshop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/speech? </w:t>
                            </w:r>
                          </w:p>
                          <w:p w14:paraId="598D42E5" w14:textId="77777777" w:rsidR="00B81C2D" w:rsidRPr="001A1D93" w:rsidRDefault="00B81C2D" w:rsidP="00B81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9F2F0" id="Text Box 198" o:spid="_x0000_s1033" type="#_x0000_t202" style="position:absolute;margin-left:239.65pt;margin-top:609.8pt;width:232.05pt;height:1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">
                <v:textbox>
                  <w:txbxContent>
                    <w:p w14:paraId="2B28DC04" w14:textId="77777777" w:rsidR="00B81C2D" w:rsidRPr="001A1D93" w:rsidRDefault="00B81C2D" w:rsidP="00B81C2D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u w:val="single"/>
                        </w:rPr>
                        <w:t>Conclusion:</w:t>
                      </w:r>
                      <w:r w:rsidRPr="00C57745">
                        <w:t xml:space="preserve"> </w:t>
                      </w:r>
                      <w:r>
                        <w:rPr>
                          <w:i/>
                          <w:iCs/>
                        </w:rPr>
                        <w:t xml:space="preserve">How will you wrap up your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mini-workshop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/speech? </w:t>
                      </w:r>
                    </w:p>
                    <w:p w14:paraId="598D42E5" w14:textId="77777777" w:rsidR="00B81C2D" w:rsidRPr="001A1D93" w:rsidRDefault="00B81C2D" w:rsidP="00B81C2D">
                      <w:pPr>
                        <w:jc w:val="center"/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7F38538" w14:textId="6F266D37" w:rsidR="00BC127B" w:rsidRDefault="00BC127B" w:rsidP="00063CD1"/>
    <w:p w14:paraId="76CCD240" w14:textId="2AAAE174" w:rsidR="008E68C2" w:rsidRPr="008E68C2" w:rsidRDefault="008E68C2" w:rsidP="008E68C2"/>
    <w:sectPr w:rsidR="008E68C2" w:rsidRPr="008E68C2" w:rsidSect="00B81C2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CF632DAD-B653-4108-B795-ED7BD145941F}"/>
    <w:embedBold r:id="rId2" w:fontKey="{FF721A76-3042-4CA0-B719-913914139D9E}"/>
    <w:embedItalic r:id="rId3" w:fontKey="{A3740B9E-9ACA-4FBB-83A5-3C613C18D0C7}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  <w:embedRegular r:id="rId4" w:fontKey="{032767AA-893F-4623-9730-BD753AC01DB2}"/>
    <w:embedBold r:id="rId5" w:fontKey="{CDF09003-2015-44FE-AB66-16F0F777255E}"/>
    <w:embedItalic r:id="rId6" w:fontKey="{03C885E4-E75C-4674-9FFD-12D6F512487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F9EF46D-BE19-4CBA-8B99-9138EDEE908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440F3E8-B5F8-4193-8CF5-F55F708C7470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DCDBF423-D913-459B-BBB3-FEF8FC12C3C7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B370545F-374E-4EFD-9488-4EA2F65A3E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5"/>
  </w:num>
  <w:num w:numId="2" w16cid:durableId="1205869310">
    <w:abstractNumId w:val="18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17"/>
  </w:num>
  <w:num w:numId="16" w16cid:durableId="1260286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4"/>
  </w:num>
  <w:num w:numId="18" w16cid:durableId="1234271297">
    <w:abstractNumId w:val="11"/>
  </w:num>
  <w:num w:numId="19" w16cid:durableId="1680742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B7734"/>
    <w:rsid w:val="004E0DB9"/>
    <w:rsid w:val="00500211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659D5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flipgrid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3</cp:revision>
  <cp:lastPrinted>2021-08-25T13:01:00Z</cp:lastPrinted>
  <dcterms:created xsi:type="dcterms:W3CDTF">2022-08-17T12:57:00Z</dcterms:created>
  <dcterms:modified xsi:type="dcterms:W3CDTF">2022-08-17T12:58:00Z</dcterms:modified>
</cp:coreProperties>
</file>