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.xml" ContentType="application/vnd.ms-office.intelligenc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55C2A5" w14:textId="17A92B7B" w:rsidR="00A67B63" w:rsidRPr="00F759A7" w:rsidRDefault="00B735BB" w:rsidP="00B735BB">
      <w:pPr>
        <w:pStyle w:val="Title"/>
        <w:jc w:val="center"/>
        <w:rPr>
          <w:lang w:val="en-US"/>
        </w:rPr>
      </w:pPr>
      <w:r>
        <w:rPr>
          <w:lang w:val="en-US"/>
        </w:rPr>
        <w:t>Environment &amp; Natural Resource</w:t>
      </w:r>
      <w:r>
        <w:rPr>
          <w:lang w:val="en-US"/>
        </w:rPr>
        <w:br/>
        <w:t>Career Development Event</w:t>
      </w:r>
    </w:p>
    <w:p w14:paraId="77B3DD81" w14:textId="59DD6B51" w:rsidR="00A67B63" w:rsidRDefault="00B735BB" w:rsidP="003618BD">
      <w:pPr>
        <w:pStyle w:val="Heading1"/>
        <w:rPr>
          <w:lang w:val="en-US"/>
        </w:rPr>
      </w:pPr>
      <w:r>
        <w:t>General Knowledge Exam</w:t>
      </w:r>
    </w:p>
    <w:p w14:paraId="6186C518" w14:textId="1E6AE93B" w:rsidR="00B735BB" w:rsidRPr="00B735BB" w:rsidRDefault="00B735BB" w:rsidP="00B735BB">
      <w:pPr>
        <w:pStyle w:val="Question"/>
      </w:pPr>
      <w:r w:rsidRPr="00B735BB">
        <w:t>When we refer to a biome in an environment which of the following best describes the meaning?</w:t>
      </w:r>
    </w:p>
    <w:p w14:paraId="0A44152B" w14:textId="77777777" w:rsidR="00B735BB" w:rsidRPr="00B735BB" w:rsidRDefault="00B735BB" w:rsidP="00B735BB">
      <w:pPr>
        <w:pStyle w:val="Answer"/>
      </w:pPr>
      <w:r w:rsidRPr="00B735BB">
        <w:t xml:space="preserve">A group of ecosystems within a region that have similar types of vegetation and climatic conditions.  </w:t>
      </w:r>
    </w:p>
    <w:p w14:paraId="70ECD83A" w14:textId="77777777" w:rsidR="00B735BB" w:rsidRPr="00B735BB" w:rsidRDefault="00B735BB" w:rsidP="00B735BB">
      <w:pPr>
        <w:pStyle w:val="Answer"/>
      </w:pPr>
      <w:r w:rsidRPr="00B735BB">
        <w:t>A system of interrelated organisms and their physical and chemical environment.</w:t>
      </w:r>
    </w:p>
    <w:p w14:paraId="49301F75" w14:textId="77777777" w:rsidR="00B735BB" w:rsidRPr="00B735BB" w:rsidRDefault="00B735BB" w:rsidP="00B735BB">
      <w:pPr>
        <w:pStyle w:val="Answer"/>
      </w:pPr>
      <w:r w:rsidRPr="00B735BB">
        <w:t>An ecosystem where evaporation rates are low, precipitation is minimal and swamp like conditions exist.</w:t>
      </w:r>
    </w:p>
    <w:p w14:paraId="5633A50B" w14:textId="77777777" w:rsidR="00B735BB" w:rsidRPr="00B735BB" w:rsidRDefault="00B735BB" w:rsidP="00B735BB">
      <w:pPr>
        <w:pStyle w:val="Answer"/>
      </w:pPr>
      <w:r w:rsidRPr="00B735BB">
        <w:t xml:space="preserve">The change in plant species that live in an area as a damaged ecosystem returns to its original state of ecological development. </w:t>
      </w:r>
    </w:p>
    <w:p w14:paraId="164F7329" w14:textId="77777777" w:rsidR="00B735BB" w:rsidRPr="00B735BB" w:rsidRDefault="00B735BB" w:rsidP="00B735BB">
      <w:pPr>
        <w:pStyle w:val="Question"/>
      </w:pPr>
      <w:r w:rsidRPr="00B735BB">
        <w:t xml:space="preserve">What can </w:t>
      </w:r>
      <w:proofErr w:type="gramStart"/>
      <w:r w:rsidRPr="00B735BB">
        <w:t>decaying</w:t>
      </w:r>
      <w:proofErr w:type="gramEnd"/>
      <w:r w:rsidRPr="00B735BB">
        <w:t xml:space="preserve"> plant and animal tissues form if they are buried and compressed over a long period of time?</w:t>
      </w:r>
    </w:p>
    <w:p w14:paraId="0101AF69" w14:textId="77777777" w:rsidR="00B735BB" w:rsidRPr="00B735BB" w:rsidRDefault="00B735BB" w:rsidP="00B735BB">
      <w:pPr>
        <w:pStyle w:val="Answer"/>
        <w:numPr>
          <w:ilvl w:val="0"/>
          <w:numId w:val="114"/>
        </w:numPr>
      </w:pPr>
      <w:r w:rsidRPr="00B735BB">
        <w:t>Fossil fuels</w:t>
      </w:r>
    </w:p>
    <w:p w14:paraId="38B2F582" w14:textId="77777777" w:rsidR="00B735BB" w:rsidRPr="00B735BB" w:rsidRDefault="00B735BB" w:rsidP="00B735BB">
      <w:pPr>
        <w:pStyle w:val="Answer"/>
      </w:pPr>
      <w:r w:rsidRPr="00B735BB">
        <w:t xml:space="preserve">Geothermal energy </w:t>
      </w:r>
    </w:p>
    <w:p w14:paraId="44815611" w14:textId="77777777" w:rsidR="00B735BB" w:rsidRPr="00B735BB" w:rsidRDefault="00B735BB" w:rsidP="00B735BB">
      <w:pPr>
        <w:pStyle w:val="Answer"/>
      </w:pPr>
      <w:r w:rsidRPr="00B735BB">
        <w:t>Carcinogens</w:t>
      </w:r>
    </w:p>
    <w:p w14:paraId="30CFA750" w14:textId="77777777" w:rsidR="00B735BB" w:rsidRPr="00B735BB" w:rsidRDefault="00B735BB" w:rsidP="00B735BB">
      <w:pPr>
        <w:pStyle w:val="Answer"/>
      </w:pPr>
      <w:r w:rsidRPr="00B735BB">
        <w:t xml:space="preserve">Volatile Organic Compounds  </w:t>
      </w:r>
    </w:p>
    <w:p w14:paraId="29527970" w14:textId="77777777" w:rsidR="00B735BB" w:rsidRPr="00B735BB" w:rsidRDefault="00B735BB" w:rsidP="00B735BB">
      <w:pPr>
        <w:pStyle w:val="Question"/>
        <w:ind w:hanging="720"/>
        <w:rPr>
          <w:lang w:val="en-US"/>
        </w:rPr>
      </w:pPr>
      <w:r w:rsidRPr="00B735BB">
        <w:rPr>
          <w:lang w:val="en-US"/>
        </w:rPr>
        <w:t>Particulate matter is a major concern when we deal with…</w:t>
      </w:r>
    </w:p>
    <w:p w14:paraId="5C097B34" w14:textId="77777777" w:rsidR="00B735BB" w:rsidRPr="00B735BB" w:rsidRDefault="00B735BB" w:rsidP="00B735BB">
      <w:pPr>
        <w:pStyle w:val="Answer"/>
        <w:numPr>
          <w:ilvl w:val="0"/>
          <w:numId w:val="115"/>
        </w:numPr>
      </w:pPr>
      <w:r w:rsidRPr="00B735BB">
        <w:t>Air pollution</w:t>
      </w:r>
    </w:p>
    <w:p w14:paraId="72C85899" w14:textId="77777777" w:rsidR="00B735BB" w:rsidRPr="00B735BB" w:rsidRDefault="00B735BB" w:rsidP="00B735BB">
      <w:pPr>
        <w:pStyle w:val="Answer"/>
      </w:pPr>
      <w:r w:rsidRPr="00B735BB">
        <w:t>Soil contamination</w:t>
      </w:r>
    </w:p>
    <w:p w14:paraId="0AFBD634" w14:textId="77777777" w:rsidR="00B735BB" w:rsidRPr="00B735BB" w:rsidRDefault="00B735BB" w:rsidP="00B735BB">
      <w:pPr>
        <w:pStyle w:val="Answer"/>
      </w:pPr>
      <w:r w:rsidRPr="00B735BB">
        <w:t>Water pollution</w:t>
      </w:r>
    </w:p>
    <w:p w14:paraId="7A553CAA" w14:textId="77777777" w:rsidR="00B735BB" w:rsidRPr="00B735BB" w:rsidRDefault="00B735BB" w:rsidP="00B735BB">
      <w:pPr>
        <w:pStyle w:val="Answer"/>
      </w:pPr>
      <w:proofErr w:type="gramStart"/>
      <w:r w:rsidRPr="00B735BB">
        <w:t>All of</w:t>
      </w:r>
      <w:proofErr w:type="gramEnd"/>
      <w:r w:rsidRPr="00B735BB">
        <w:t xml:space="preserve"> the above</w:t>
      </w:r>
    </w:p>
    <w:p w14:paraId="3305334E" w14:textId="77777777" w:rsidR="00B735BB" w:rsidRPr="00B735BB" w:rsidRDefault="00B735BB" w:rsidP="00B735BB">
      <w:pPr>
        <w:pStyle w:val="Question"/>
        <w:ind w:hanging="720"/>
        <w:rPr>
          <w:lang w:val="en-US"/>
        </w:rPr>
      </w:pPr>
      <w:r w:rsidRPr="00B735BB">
        <w:rPr>
          <w:lang w:val="en-US"/>
        </w:rPr>
        <w:t>A type of pollution that cannot be traced to a single source or point of origin is called….</w:t>
      </w:r>
    </w:p>
    <w:p w14:paraId="698E0064" w14:textId="77777777" w:rsidR="00B735BB" w:rsidRPr="00B735BB" w:rsidRDefault="00B735BB" w:rsidP="00B735BB">
      <w:pPr>
        <w:pStyle w:val="Answer"/>
        <w:numPr>
          <w:ilvl w:val="0"/>
          <w:numId w:val="116"/>
        </w:numPr>
      </w:pPr>
      <w:r w:rsidRPr="00B735BB">
        <w:t>Noxious pollution</w:t>
      </w:r>
    </w:p>
    <w:p w14:paraId="07B1D9FE" w14:textId="77777777" w:rsidR="00B735BB" w:rsidRPr="00B735BB" w:rsidRDefault="00B735BB" w:rsidP="00B735BB">
      <w:pPr>
        <w:pStyle w:val="Answer"/>
      </w:pPr>
      <w:r w:rsidRPr="00B735BB">
        <w:t>Point source pollution</w:t>
      </w:r>
    </w:p>
    <w:p w14:paraId="4D049AB2" w14:textId="77777777" w:rsidR="00B735BB" w:rsidRPr="00B735BB" w:rsidRDefault="00B735BB" w:rsidP="00B735BB">
      <w:pPr>
        <w:pStyle w:val="Answer"/>
      </w:pPr>
      <w:r w:rsidRPr="00B735BB">
        <w:t>Non-point source pollution</w:t>
      </w:r>
    </w:p>
    <w:p w14:paraId="44AF8C0F" w14:textId="77777777" w:rsidR="00B735BB" w:rsidRPr="00B735BB" w:rsidRDefault="00B735BB" w:rsidP="00B735BB">
      <w:pPr>
        <w:pStyle w:val="Answer"/>
      </w:pPr>
      <w:r w:rsidRPr="00B735BB">
        <w:t>Radiant pollution</w:t>
      </w:r>
    </w:p>
    <w:p w14:paraId="389772DC" w14:textId="77777777" w:rsidR="00B735BB" w:rsidRDefault="00B735BB">
      <w:pPr>
        <w:spacing w:after="160" w:line="225" w:lineRule="atLeast"/>
        <w:rPr>
          <w:rFonts w:eastAsia="Proxima Nova" w:cs="Proxima Nova"/>
          <w:lang w:val="en-US"/>
        </w:rPr>
      </w:pPr>
      <w:r>
        <w:rPr>
          <w:lang w:val="en-US"/>
        </w:rPr>
        <w:br w:type="page"/>
      </w:r>
    </w:p>
    <w:p w14:paraId="1D9CFCC9" w14:textId="22B5EED0" w:rsidR="00B735BB" w:rsidRPr="00B735BB" w:rsidRDefault="00B735BB" w:rsidP="00B735BB">
      <w:pPr>
        <w:pStyle w:val="Question"/>
        <w:ind w:hanging="720"/>
        <w:rPr>
          <w:lang w:val="en-US"/>
        </w:rPr>
      </w:pPr>
      <w:r w:rsidRPr="00B735BB">
        <w:rPr>
          <w:lang w:val="en-US"/>
        </w:rPr>
        <w:lastRenderedPageBreak/>
        <w:t xml:space="preserve">What is the natural process of plants releasing water into the atmosphere called? </w:t>
      </w:r>
    </w:p>
    <w:p w14:paraId="2A9A5CA0" w14:textId="77777777" w:rsidR="00B735BB" w:rsidRPr="00B735BB" w:rsidRDefault="00B735BB" w:rsidP="00B735BB">
      <w:pPr>
        <w:pStyle w:val="Answer"/>
        <w:numPr>
          <w:ilvl w:val="0"/>
          <w:numId w:val="130"/>
        </w:numPr>
      </w:pPr>
      <w:r w:rsidRPr="00B735BB">
        <w:t>Condensation</w:t>
      </w:r>
    </w:p>
    <w:p w14:paraId="7EE0230A" w14:textId="77777777" w:rsidR="00B735BB" w:rsidRPr="00B735BB" w:rsidRDefault="00B735BB" w:rsidP="00B735BB">
      <w:pPr>
        <w:pStyle w:val="Answer"/>
      </w:pPr>
      <w:r w:rsidRPr="00B735BB">
        <w:t>Evaporation</w:t>
      </w:r>
    </w:p>
    <w:p w14:paraId="77AD2A52" w14:textId="77777777" w:rsidR="00B735BB" w:rsidRPr="00B735BB" w:rsidRDefault="00B735BB" w:rsidP="00B735BB">
      <w:pPr>
        <w:pStyle w:val="Answer"/>
      </w:pPr>
      <w:r w:rsidRPr="00B735BB">
        <w:t>Respiration</w:t>
      </w:r>
    </w:p>
    <w:p w14:paraId="493D7703" w14:textId="77777777" w:rsidR="00B735BB" w:rsidRPr="00B735BB" w:rsidRDefault="00B735BB" w:rsidP="00B735BB">
      <w:pPr>
        <w:pStyle w:val="Answer"/>
      </w:pPr>
      <w:r w:rsidRPr="00B735BB">
        <w:t>Transpiration</w:t>
      </w:r>
    </w:p>
    <w:p w14:paraId="560B853B" w14:textId="77777777" w:rsidR="00B735BB" w:rsidRPr="00B735BB" w:rsidRDefault="00B735BB" w:rsidP="00B735BB">
      <w:pPr>
        <w:pStyle w:val="Question"/>
        <w:ind w:hanging="720"/>
        <w:rPr>
          <w:lang w:val="en-US"/>
        </w:rPr>
      </w:pPr>
      <w:r w:rsidRPr="00B735BB">
        <w:rPr>
          <w:lang w:val="en-US"/>
        </w:rPr>
        <w:t>The process that changes water from a gas to a liquid is called   ____________.</w:t>
      </w:r>
    </w:p>
    <w:p w14:paraId="13030BCB" w14:textId="77777777" w:rsidR="00B735BB" w:rsidRPr="00B735BB" w:rsidRDefault="00B735BB" w:rsidP="00B735BB">
      <w:pPr>
        <w:pStyle w:val="Answer"/>
        <w:numPr>
          <w:ilvl w:val="0"/>
          <w:numId w:val="131"/>
        </w:numPr>
      </w:pPr>
      <w:r w:rsidRPr="00B735BB">
        <w:t>Condensation</w:t>
      </w:r>
    </w:p>
    <w:p w14:paraId="76E818AD" w14:textId="77777777" w:rsidR="00B735BB" w:rsidRPr="00B735BB" w:rsidRDefault="00B735BB" w:rsidP="00B735BB">
      <w:pPr>
        <w:pStyle w:val="Answer"/>
      </w:pPr>
      <w:r w:rsidRPr="00B735BB">
        <w:t>Evaporation</w:t>
      </w:r>
    </w:p>
    <w:p w14:paraId="41078BF3" w14:textId="77777777" w:rsidR="00B735BB" w:rsidRPr="00B735BB" w:rsidRDefault="00B735BB" w:rsidP="00B735BB">
      <w:pPr>
        <w:pStyle w:val="Answer"/>
      </w:pPr>
      <w:r w:rsidRPr="00B735BB">
        <w:t>Respiration</w:t>
      </w:r>
    </w:p>
    <w:p w14:paraId="5990C0B8" w14:textId="77777777" w:rsidR="00B735BB" w:rsidRPr="00B735BB" w:rsidRDefault="00B735BB" w:rsidP="00B735BB">
      <w:pPr>
        <w:pStyle w:val="Answer"/>
      </w:pPr>
      <w:r w:rsidRPr="00B735BB">
        <w:t>Transpiration</w:t>
      </w:r>
    </w:p>
    <w:p w14:paraId="213E2BB6" w14:textId="77777777" w:rsidR="00B735BB" w:rsidRPr="00B735BB" w:rsidRDefault="00B735BB" w:rsidP="00B735BB">
      <w:pPr>
        <w:pStyle w:val="Question"/>
        <w:ind w:hanging="720"/>
        <w:rPr>
          <w:lang w:val="en-US"/>
        </w:rPr>
      </w:pPr>
      <w:r w:rsidRPr="00B735BB">
        <w:rPr>
          <w:lang w:val="en-US"/>
        </w:rPr>
        <w:t>What is the ability of an organism to survive more easily in a shared environment than another called?</w:t>
      </w:r>
    </w:p>
    <w:p w14:paraId="691FA8ED" w14:textId="77777777" w:rsidR="00B735BB" w:rsidRPr="00B735BB" w:rsidRDefault="00B735BB" w:rsidP="00B735BB">
      <w:pPr>
        <w:pStyle w:val="Answer"/>
        <w:numPr>
          <w:ilvl w:val="0"/>
          <w:numId w:val="132"/>
        </w:numPr>
      </w:pPr>
      <w:r w:rsidRPr="00B735BB">
        <w:t>Adaptive superiority</w:t>
      </w:r>
    </w:p>
    <w:p w14:paraId="7EA074B2" w14:textId="77777777" w:rsidR="00B735BB" w:rsidRPr="00B735BB" w:rsidRDefault="00B735BB" w:rsidP="00B735BB">
      <w:pPr>
        <w:pStyle w:val="Answer"/>
      </w:pPr>
      <w:r w:rsidRPr="00B735BB">
        <w:t>Competitive advantage</w:t>
      </w:r>
    </w:p>
    <w:p w14:paraId="6CA9C061" w14:textId="77777777" w:rsidR="00B735BB" w:rsidRPr="00B735BB" w:rsidRDefault="00B735BB" w:rsidP="00B735BB">
      <w:pPr>
        <w:pStyle w:val="Answer"/>
      </w:pPr>
      <w:r w:rsidRPr="00B735BB">
        <w:t>Competitive exclusion</w:t>
      </w:r>
    </w:p>
    <w:p w14:paraId="474642D9" w14:textId="77777777" w:rsidR="00B735BB" w:rsidRPr="00B735BB" w:rsidRDefault="00B735BB" w:rsidP="00B735BB">
      <w:pPr>
        <w:pStyle w:val="Answer"/>
      </w:pPr>
      <w:r w:rsidRPr="00B735BB">
        <w:t xml:space="preserve">Secondary succession </w:t>
      </w:r>
    </w:p>
    <w:p w14:paraId="6D7F512D" w14:textId="77777777" w:rsidR="00B735BB" w:rsidRPr="00B735BB" w:rsidRDefault="00B735BB" w:rsidP="00B735BB">
      <w:pPr>
        <w:pStyle w:val="Question"/>
        <w:ind w:hanging="720"/>
        <w:rPr>
          <w:lang w:val="en-US"/>
        </w:rPr>
      </w:pPr>
      <w:r w:rsidRPr="00B735BB">
        <w:rPr>
          <w:lang w:val="en-US"/>
        </w:rPr>
        <w:t xml:space="preserve">_________________ occurs when an ecosystem is damaged or partly destroyed and remnants of the former community still exist. </w:t>
      </w:r>
    </w:p>
    <w:p w14:paraId="485A1D17" w14:textId="77777777" w:rsidR="00B735BB" w:rsidRPr="00B735BB" w:rsidRDefault="00B735BB" w:rsidP="00B735BB">
      <w:pPr>
        <w:pStyle w:val="Answer"/>
        <w:numPr>
          <w:ilvl w:val="0"/>
          <w:numId w:val="133"/>
        </w:numPr>
      </w:pPr>
      <w:r w:rsidRPr="00B735BB">
        <w:t>Competitive advantage</w:t>
      </w:r>
    </w:p>
    <w:p w14:paraId="441ACB01" w14:textId="77777777" w:rsidR="00B735BB" w:rsidRPr="00B735BB" w:rsidRDefault="00B735BB" w:rsidP="00B735BB">
      <w:pPr>
        <w:pStyle w:val="Answer"/>
      </w:pPr>
      <w:r w:rsidRPr="00B735BB">
        <w:t>Competitive exclusion</w:t>
      </w:r>
    </w:p>
    <w:p w14:paraId="52EAC26C" w14:textId="77777777" w:rsidR="00B735BB" w:rsidRPr="00B735BB" w:rsidRDefault="00B735BB" w:rsidP="00B735BB">
      <w:pPr>
        <w:pStyle w:val="Answer"/>
      </w:pPr>
      <w:r w:rsidRPr="00B735BB">
        <w:t>Primary succession</w:t>
      </w:r>
    </w:p>
    <w:p w14:paraId="13319A01" w14:textId="77777777" w:rsidR="00B735BB" w:rsidRPr="00B735BB" w:rsidRDefault="00B735BB" w:rsidP="00B735BB">
      <w:pPr>
        <w:pStyle w:val="Answer"/>
      </w:pPr>
      <w:r w:rsidRPr="00B735BB">
        <w:t>Secondary succession</w:t>
      </w:r>
    </w:p>
    <w:p w14:paraId="426C8118" w14:textId="77777777" w:rsidR="00B735BB" w:rsidRPr="00B735BB" w:rsidRDefault="00B735BB" w:rsidP="00B735BB">
      <w:pPr>
        <w:pStyle w:val="Question"/>
        <w:ind w:hanging="720"/>
        <w:rPr>
          <w:lang w:val="en-US"/>
        </w:rPr>
      </w:pPr>
      <w:r w:rsidRPr="00B735BB">
        <w:rPr>
          <w:lang w:val="en-US"/>
        </w:rPr>
        <w:t>What is the most abundant element found in living organisms?</w:t>
      </w:r>
    </w:p>
    <w:p w14:paraId="57A14511" w14:textId="77777777" w:rsidR="00B735BB" w:rsidRPr="00B735BB" w:rsidRDefault="00B735BB" w:rsidP="00B735BB">
      <w:pPr>
        <w:pStyle w:val="Answer"/>
        <w:numPr>
          <w:ilvl w:val="0"/>
          <w:numId w:val="134"/>
        </w:numPr>
      </w:pPr>
      <w:r w:rsidRPr="00B735BB">
        <w:t>Carbon</w:t>
      </w:r>
    </w:p>
    <w:p w14:paraId="60E384BA" w14:textId="77777777" w:rsidR="00B735BB" w:rsidRPr="00B735BB" w:rsidRDefault="00B735BB" w:rsidP="00B735BB">
      <w:pPr>
        <w:pStyle w:val="Answer"/>
      </w:pPr>
      <w:r w:rsidRPr="00B735BB">
        <w:t>Hydrogen</w:t>
      </w:r>
    </w:p>
    <w:p w14:paraId="1367AE76" w14:textId="77777777" w:rsidR="00B735BB" w:rsidRPr="00B735BB" w:rsidRDefault="00B735BB" w:rsidP="00B735BB">
      <w:pPr>
        <w:pStyle w:val="Answer"/>
      </w:pPr>
      <w:r w:rsidRPr="00B735BB">
        <w:t>Nitrogen</w:t>
      </w:r>
    </w:p>
    <w:p w14:paraId="0B9CA502" w14:textId="77777777" w:rsidR="00B735BB" w:rsidRPr="00B735BB" w:rsidRDefault="00B735BB" w:rsidP="00B735BB">
      <w:pPr>
        <w:pStyle w:val="Answer"/>
      </w:pPr>
      <w:r w:rsidRPr="00B735BB">
        <w:t>Water</w:t>
      </w:r>
    </w:p>
    <w:p w14:paraId="137303CA" w14:textId="77777777" w:rsidR="00B735BB" w:rsidRPr="00B735BB" w:rsidRDefault="00B735BB" w:rsidP="00B735BB">
      <w:pPr>
        <w:pStyle w:val="Question"/>
        <w:ind w:hanging="720"/>
        <w:rPr>
          <w:lang w:val="en-US"/>
        </w:rPr>
      </w:pPr>
      <w:r w:rsidRPr="00B735BB">
        <w:rPr>
          <w:lang w:val="en-US"/>
        </w:rPr>
        <w:t xml:space="preserve">The water of a lake and the chemicals that dissolve from the atmosphere and land affecting the water’s acidity level are all examples of a/an_____________. </w:t>
      </w:r>
    </w:p>
    <w:p w14:paraId="3E65097D" w14:textId="77777777" w:rsidR="00B735BB" w:rsidRPr="00B735BB" w:rsidRDefault="00B735BB" w:rsidP="00B735BB">
      <w:pPr>
        <w:pStyle w:val="Answer"/>
        <w:numPr>
          <w:ilvl w:val="0"/>
          <w:numId w:val="135"/>
        </w:numPr>
      </w:pPr>
      <w:r w:rsidRPr="00B735BB">
        <w:t>Abiotic system</w:t>
      </w:r>
    </w:p>
    <w:p w14:paraId="4529E796" w14:textId="77777777" w:rsidR="00B735BB" w:rsidRPr="00B735BB" w:rsidRDefault="00B735BB" w:rsidP="00B735BB">
      <w:pPr>
        <w:pStyle w:val="Answer"/>
      </w:pPr>
      <w:r w:rsidRPr="00B735BB">
        <w:t>Biotic system</w:t>
      </w:r>
    </w:p>
    <w:p w14:paraId="73A643E6" w14:textId="77777777" w:rsidR="00B735BB" w:rsidRPr="00B735BB" w:rsidRDefault="00B735BB" w:rsidP="00B735BB">
      <w:pPr>
        <w:pStyle w:val="Answer"/>
      </w:pPr>
      <w:r w:rsidRPr="00B735BB">
        <w:t>Biological synthesis</w:t>
      </w:r>
    </w:p>
    <w:p w14:paraId="4C87C9A9" w14:textId="77777777" w:rsidR="00B735BB" w:rsidRPr="00B735BB" w:rsidRDefault="00B735BB" w:rsidP="00B735BB">
      <w:pPr>
        <w:pStyle w:val="Answer"/>
      </w:pPr>
      <w:r w:rsidRPr="00B735BB">
        <w:t>Transformer systems</w:t>
      </w:r>
    </w:p>
    <w:p w14:paraId="10504305" w14:textId="77777777" w:rsidR="00B735BB" w:rsidRPr="00B735BB" w:rsidRDefault="00B735BB" w:rsidP="00B735BB">
      <w:pPr>
        <w:pStyle w:val="Question"/>
        <w:ind w:hanging="720"/>
        <w:rPr>
          <w:lang w:val="en-US"/>
        </w:rPr>
      </w:pPr>
      <w:r w:rsidRPr="00B735BB">
        <w:rPr>
          <w:lang w:val="en-US"/>
        </w:rPr>
        <w:lastRenderedPageBreak/>
        <w:t xml:space="preserve">The number of a particular species of plant or animal </w:t>
      </w:r>
      <w:proofErr w:type="gramStart"/>
      <w:r w:rsidRPr="00B735BB">
        <w:rPr>
          <w:lang w:val="en-US"/>
        </w:rPr>
        <w:t>in a given</w:t>
      </w:r>
      <w:proofErr w:type="gramEnd"/>
      <w:r w:rsidRPr="00B735BB">
        <w:rPr>
          <w:lang w:val="en-US"/>
        </w:rPr>
        <w:t xml:space="preserve"> area at a specific point in time is an example of </w:t>
      </w:r>
    </w:p>
    <w:p w14:paraId="7227DC7F" w14:textId="77777777" w:rsidR="00B735BB" w:rsidRPr="00B735BB" w:rsidRDefault="00B735BB" w:rsidP="00B735BB">
      <w:pPr>
        <w:pStyle w:val="Answer"/>
        <w:numPr>
          <w:ilvl w:val="0"/>
          <w:numId w:val="136"/>
        </w:numPr>
      </w:pPr>
      <w:proofErr w:type="spellStart"/>
      <w:r w:rsidRPr="00B735BB">
        <w:t>Biologistics</w:t>
      </w:r>
      <w:proofErr w:type="spellEnd"/>
    </w:p>
    <w:p w14:paraId="7E42F17D" w14:textId="77777777" w:rsidR="00B735BB" w:rsidRPr="00B735BB" w:rsidRDefault="00B735BB" w:rsidP="00B735BB">
      <w:pPr>
        <w:pStyle w:val="Answer"/>
      </w:pPr>
      <w:r w:rsidRPr="00B735BB">
        <w:t>Carrying capacity</w:t>
      </w:r>
    </w:p>
    <w:p w14:paraId="69374444" w14:textId="77777777" w:rsidR="00B735BB" w:rsidRPr="00B735BB" w:rsidRDefault="00B735BB" w:rsidP="00B735BB">
      <w:pPr>
        <w:pStyle w:val="Answer"/>
      </w:pPr>
      <w:r w:rsidRPr="00B735BB">
        <w:t>Multiple use</w:t>
      </w:r>
    </w:p>
    <w:p w14:paraId="0842C849" w14:textId="77777777" w:rsidR="00B735BB" w:rsidRPr="00B735BB" w:rsidRDefault="00B735BB" w:rsidP="00B735BB">
      <w:pPr>
        <w:pStyle w:val="Answer"/>
      </w:pPr>
      <w:r w:rsidRPr="00B735BB">
        <w:t>Population level</w:t>
      </w:r>
    </w:p>
    <w:p w14:paraId="050A5B5C" w14:textId="77777777" w:rsidR="00B735BB" w:rsidRPr="00B735BB" w:rsidRDefault="00B735BB" w:rsidP="00B735BB">
      <w:pPr>
        <w:pStyle w:val="Question"/>
        <w:ind w:hanging="720"/>
        <w:rPr>
          <w:lang w:val="en-US"/>
        </w:rPr>
      </w:pPr>
      <w:r w:rsidRPr="00B735BB">
        <w:rPr>
          <w:lang w:val="en-US"/>
        </w:rPr>
        <w:t>If you are to measure the number of hydrogen ions a sample of water contains, what are you measuring?</w:t>
      </w:r>
    </w:p>
    <w:p w14:paraId="795F8CCB" w14:textId="77777777" w:rsidR="00B735BB" w:rsidRPr="00B735BB" w:rsidRDefault="00B735BB" w:rsidP="00B735BB">
      <w:pPr>
        <w:pStyle w:val="Answer"/>
        <w:numPr>
          <w:ilvl w:val="0"/>
          <w:numId w:val="137"/>
        </w:numPr>
      </w:pPr>
      <w:r w:rsidRPr="00B735BB">
        <w:t>Purity</w:t>
      </w:r>
    </w:p>
    <w:p w14:paraId="61A946AC" w14:textId="77777777" w:rsidR="00B735BB" w:rsidRPr="00B735BB" w:rsidRDefault="00B735BB" w:rsidP="00B735BB">
      <w:pPr>
        <w:pStyle w:val="Answer"/>
      </w:pPr>
      <w:r w:rsidRPr="00B735BB">
        <w:t xml:space="preserve">pH </w:t>
      </w:r>
    </w:p>
    <w:p w14:paraId="3609294C" w14:textId="77777777" w:rsidR="00B735BB" w:rsidRPr="00B735BB" w:rsidRDefault="00B735BB" w:rsidP="00B735BB">
      <w:pPr>
        <w:pStyle w:val="Answer"/>
      </w:pPr>
      <w:r w:rsidRPr="00B735BB">
        <w:t>Salinity</w:t>
      </w:r>
    </w:p>
    <w:p w14:paraId="18822945" w14:textId="77777777" w:rsidR="00B735BB" w:rsidRPr="00B735BB" w:rsidRDefault="00B735BB" w:rsidP="00B735BB">
      <w:pPr>
        <w:pStyle w:val="Answer"/>
      </w:pPr>
      <w:r w:rsidRPr="00B735BB">
        <w:t>Temperature</w:t>
      </w:r>
    </w:p>
    <w:p w14:paraId="5475FBAE" w14:textId="77777777" w:rsidR="00B735BB" w:rsidRPr="00B735BB" w:rsidRDefault="00B735BB" w:rsidP="00B735BB">
      <w:pPr>
        <w:pStyle w:val="Question"/>
        <w:ind w:hanging="720"/>
        <w:rPr>
          <w:lang w:val="en-US"/>
        </w:rPr>
      </w:pPr>
      <w:r w:rsidRPr="00B735BB">
        <w:rPr>
          <w:lang w:val="en-US"/>
        </w:rPr>
        <w:t>What are you measuring when you measure a water sample for salinity?</w:t>
      </w:r>
    </w:p>
    <w:p w14:paraId="4D452437" w14:textId="77777777" w:rsidR="00B735BB" w:rsidRPr="00B735BB" w:rsidRDefault="00B735BB" w:rsidP="00B735BB">
      <w:pPr>
        <w:pStyle w:val="Answer"/>
        <w:numPr>
          <w:ilvl w:val="0"/>
          <w:numId w:val="138"/>
        </w:numPr>
      </w:pPr>
      <w:r w:rsidRPr="00B735BB">
        <w:t>The number of hydrogen ions the sample contains</w:t>
      </w:r>
    </w:p>
    <w:p w14:paraId="708B424C" w14:textId="77777777" w:rsidR="00B735BB" w:rsidRPr="00B735BB" w:rsidRDefault="00B735BB" w:rsidP="00B735BB">
      <w:pPr>
        <w:pStyle w:val="Answer"/>
      </w:pPr>
      <w:r w:rsidRPr="00B735BB">
        <w:t>The solubility of oxygen in the sample</w:t>
      </w:r>
    </w:p>
    <w:p w14:paraId="297B422A" w14:textId="77777777" w:rsidR="00B735BB" w:rsidRPr="00B735BB" w:rsidRDefault="00B735BB" w:rsidP="00B735BB">
      <w:pPr>
        <w:pStyle w:val="Answer"/>
      </w:pPr>
      <w:r w:rsidRPr="00B735BB">
        <w:t>The total concentration of all dissolved ions in the sample</w:t>
      </w:r>
    </w:p>
    <w:p w14:paraId="78A6161A" w14:textId="77777777" w:rsidR="00B735BB" w:rsidRPr="00B735BB" w:rsidRDefault="00B735BB" w:rsidP="00B735BB">
      <w:pPr>
        <w:pStyle w:val="Answer"/>
      </w:pPr>
      <w:r w:rsidRPr="00B735BB">
        <w:t>The acidity of the sample</w:t>
      </w:r>
    </w:p>
    <w:p w14:paraId="16AAE347" w14:textId="77777777" w:rsidR="00B735BB" w:rsidRPr="00B735BB" w:rsidRDefault="00B735BB" w:rsidP="00B735BB">
      <w:pPr>
        <w:pStyle w:val="Question"/>
        <w:ind w:hanging="720"/>
        <w:rPr>
          <w:lang w:val="en-US"/>
        </w:rPr>
      </w:pPr>
      <w:r w:rsidRPr="00B735BB">
        <w:rPr>
          <w:lang w:val="en-US"/>
        </w:rPr>
        <w:t>Decay of organic matter is caused by</w:t>
      </w:r>
    </w:p>
    <w:p w14:paraId="34DDC9C6" w14:textId="77777777" w:rsidR="00B735BB" w:rsidRPr="00B735BB" w:rsidRDefault="00B735BB" w:rsidP="00B735BB">
      <w:pPr>
        <w:pStyle w:val="Answer"/>
        <w:numPr>
          <w:ilvl w:val="0"/>
          <w:numId w:val="139"/>
        </w:numPr>
      </w:pPr>
      <w:r w:rsidRPr="00B735BB">
        <w:t>Amphibians</w:t>
      </w:r>
    </w:p>
    <w:p w14:paraId="3B928680" w14:textId="77777777" w:rsidR="00B735BB" w:rsidRPr="00B735BB" w:rsidRDefault="00B735BB" w:rsidP="00B735BB">
      <w:pPr>
        <w:pStyle w:val="Answer"/>
      </w:pPr>
      <w:r w:rsidRPr="00B735BB">
        <w:t xml:space="preserve">Insects </w:t>
      </w:r>
    </w:p>
    <w:p w14:paraId="7F3EA09B" w14:textId="77777777" w:rsidR="00B735BB" w:rsidRPr="00B735BB" w:rsidRDefault="00B735BB" w:rsidP="00B735BB">
      <w:pPr>
        <w:pStyle w:val="Answer"/>
      </w:pPr>
      <w:r w:rsidRPr="00B735BB">
        <w:t>Microbes</w:t>
      </w:r>
    </w:p>
    <w:p w14:paraId="20A45EC9" w14:textId="77777777" w:rsidR="00B735BB" w:rsidRPr="00B735BB" w:rsidRDefault="00B735BB" w:rsidP="00B735BB">
      <w:pPr>
        <w:pStyle w:val="Answer"/>
      </w:pPr>
      <w:r w:rsidRPr="00B735BB">
        <w:t>Water</w:t>
      </w:r>
    </w:p>
    <w:p w14:paraId="5CD4FDE4" w14:textId="77777777" w:rsidR="00B735BB" w:rsidRPr="00B735BB" w:rsidRDefault="00B735BB" w:rsidP="00B735BB">
      <w:pPr>
        <w:pStyle w:val="Question"/>
        <w:ind w:hanging="720"/>
        <w:rPr>
          <w:lang w:val="en-US"/>
        </w:rPr>
      </w:pPr>
      <w:r w:rsidRPr="00B735BB">
        <w:rPr>
          <w:lang w:val="en-US"/>
        </w:rPr>
        <w:t>Tendency of soil particles or aggregates to break apart as erosion occurs is called…</w:t>
      </w:r>
    </w:p>
    <w:p w14:paraId="721CE87F" w14:textId="77777777" w:rsidR="00B735BB" w:rsidRPr="00B735BB" w:rsidRDefault="00B735BB" w:rsidP="00B735BB">
      <w:pPr>
        <w:pStyle w:val="Answer"/>
        <w:numPr>
          <w:ilvl w:val="0"/>
          <w:numId w:val="140"/>
        </w:numPr>
      </w:pPr>
      <w:r w:rsidRPr="00B735BB">
        <w:t>Decomposition</w:t>
      </w:r>
    </w:p>
    <w:p w14:paraId="5A1033B7" w14:textId="77777777" w:rsidR="00B735BB" w:rsidRPr="00B735BB" w:rsidRDefault="00B735BB" w:rsidP="00B735BB">
      <w:pPr>
        <w:pStyle w:val="Answer"/>
      </w:pPr>
      <w:r w:rsidRPr="00B735BB">
        <w:t>Erodibility</w:t>
      </w:r>
    </w:p>
    <w:p w14:paraId="3A9CDCC1" w14:textId="77777777" w:rsidR="00B735BB" w:rsidRPr="00B735BB" w:rsidRDefault="00B735BB" w:rsidP="00B735BB">
      <w:pPr>
        <w:pStyle w:val="Answer"/>
      </w:pPr>
      <w:r w:rsidRPr="00B735BB">
        <w:t>Illuviation</w:t>
      </w:r>
    </w:p>
    <w:p w14:paraId="2ECDB9D2" w14:textId="77777777" w:rsidR="00B735BB" w:rsidRPr="00B735BB" w:rsidRDefault="00B735BB" w:rsidP="00B735BB">
      <w:pPr>
        <w:pStyle w:val="Answer"/>
      </w:pPr>
      <w:r w:rsidRPr="00B735BB">
        <w:t xml:space="preserve">Weathering </w:t>
      </w:r>
    </w:p>
    <w:p w14:paraId="255E81BC" w14:textId="77777777" w:rsidR="00B735BB" w:rsidRPr="00B735BB" w:rsidRDefault="00B735BB" w:rsidP="00B735BB">
      <w:pPr>
        <w:pStyle w:val="Question"/>
        <w:ind w:hanging="720"/>
        <w:rPr>
          <w:lang w:val="en-US"/>
        </w:rPr>
      </w:pPr>
      <w:proofErr w:type="gramStart"/>
      <w:r w:rsidRPr="00B735BB">
        <w:rPr>
          <w:lang w:val="en-US"/>
        </w:rPr>
        <w:t>Anaerobic digestion of animal waste produces what gases?</w:t>
      </w:r>
      <w:proofErr w:type="gramEnd"/>
    </w:p>
    <w:p w14:paraId="35A3D7F9" w14:textId="77777777" w:rsidR="00B735BB" w:rsidRPr="00B735BB" w:rsidRDefault="00B735BB" w:rsidP="00B735BB">
      <w:pPr>
        <w:pStyle w:val="Answer"/>
        <w:numPr>
          <w:ilvl w:val="0"/>
          <w:numId w:val="141"/>
        </w:numPr>
      </w:pPr>
      <w:r w:rsidRPr="00B735BB">
        <w:t>Butane, carbon monoxide and sulfur monoxide</w:t>
      </w:r>
    </w:p>
    <w:p w14:paraId="69A13AA7" w14:textId="77777777" w:rsidR="00B735BB" w:rsidRPr="00B735BB" w:rsidRDefault="00B735BB" w:rsidP="00B735BB">
      <w:pPr>
        <w:pStyle w:val="Answer"/>
      </w:pPr>
      <w:r w:rsidRPr="00B735BB">
        <w:t>Ethane, nitrogen monoxide and sulfur trioxide</w:t>
      </w:r>
    </w:p>
    <w:p w14:paraId="695418A5" w14:textId="77777777" w:rsidR="00B735BB" w:rsidRPr="00B735BB" w:rsidRDefault="00B735BB" w:rsidP="00B735BB">
      <w:pPr>
        <w:pStyle w:val="Answer"/>
      </w:pPr>
      <w:r w:rsidRPr="00B735BB">
        <w:t>Methane, carbon dioxide and hydrogen sulfide</w:t>
      </w:r>
    </w:p>
    <w:p w14:paraId="5A425512" w14:textId="77777777" w:rsidR="00B735BB" w:rsidRPr="00B735BB" w:rsidRDefault="00B735BB" w:rsidP="00B735BB">
      <w:pPr>
        <w:pStyle w:val="Answer"/>
      </w:pPr>
      <w:r w:rsidRPr="00B735BB">
        <w:t>Propane, nitrogen dioxide and sulfur dioxide</w:t>
      </w:r>
    </w:p>
    <w:p w14:paraId="64830BF3" w14:textId="77777777" w:rsidR="00B735BB" w:rsidRDefault="00B735BB">
      <w:pPr>
        <w:spacing w:after="160" w:line="225" w:lineRule="atLeast"/>
        <w:rPr>
          <w:rFonts w:eastAsia="Proxima Nova" w:cs="Proxima Nova"/>
          <w:lang w:val="en-US"/>
        </w:rPr>
      </w:pPr>
      <w:r>
        <w:rPr>
          <w:lang w:val="en-US"/>
        </w:rPr>
        <w:br w:type="page"/>
      </w:r>
    </w:p>
    <w:p w14:paraId="3DC6794B" w14:textId="59B088F5" w:rsidR="00B735BB" w:rsidRPr="00B735BB" w:rsidRDefault="00B735BB" w:rsidP="00B735BB">
      <w:pPr>
        <w:pStyle w:val="Question"/>
        <w:rPr>
          <w:lang w:val="en-US"/>
        </w:rPr>
      </w:pPr>
      <w:r w:rsidRPr="00B735BB">
        <w:rPr>
          <w:lang w:val="en-US"/>
        </w:rPr>
        <w:lastRenderedPageBreak/>
        <w:t>What type of farm activity can increase particulate air pollution?</w:t>
      </w:r>
    </w:p>
    <w:p w14:paraId="0227FF5A" w14:textId="77777777" w:rsidR="00B735BB" w:rsidRPr="00B735BB" w:rsidRDefault="00B735BB" w:rsidP="00B735BB">
      <w:pPr>
        <w:pStyle w:val="Answer"/>
        <w:numPr>
          <w:ilvl w:val="0"/>
          <w:numId w:val="142"/>
        </w:numPr>
      </w:pPr>
      <w:r w:rsidRPr="00B735BB">
        <w:t>Dust from fields caused by wind erosion</w:t>
      </w:r>
    </w:p>
    <w:p w14:paraId="537BCFA6" w14:textId="77777777" w:rsidR="00B735BB" w:rsidRPr="00B735BB" w:rsidRDefault="00B735BB" w:rsidP="00B735BB">
      <w:pPr>
        <w:pStyle w:val="Answer"/>
      </w:pPr>
      <w:r w:rsidRPr="00B735BB">
        <w:t>Methane production from animal waste piles</w:t>
      </w:r>
    </w:p>
    <w:p w14:paraId="4FD9F6BC" w14:textId="77777777" w:rsidR="00B735BB" w:rsidRPr="00B735BB" w:rsidRDefault="00B735BB" w:rsidP="00B735BB">
      <w:pPr>
        <w:pStyle w:val="Answer"/>
      </w:pPr>
      <w:r w:rsidRPr="00B735BB">
        <w:t>Odor from animal feedlots</w:t>
      </w:r>
    </w:p>
    <w:p w14:paraId="77DB7C8F" w14:textId="77777777" w:rsidR="00B735BB" w:rsidRPr="00B735BB" w:rsidRDefault="00B735BB" w:rsidP="00B735BB">
      <w:pPr>
        <w:pStyle w:val="Answer"/>
      </w:pPr>
      <w:r w:rsidRPr="00B735BB">
        <w:t xml:space="preserve">Pesticide aerosol from crop spraying </w:t>
      </w:r>
    </w:p>
    <w:p w14:paraId="3CCBDBB6" w14:textId="77777777" w:rsidR="00B735BB" w:rsidRPr="00B735BB" w:rsidRDefault="00B735BB" w:rsidP="00B735BB">
      <w:pPr>
        <w:pStyle w:val="Question"/>
        <w:ind w:hanging="720"/>
        <w:rPr>
          <w:lang w:val="en-US"/>
        </w:rPr>
      </w:pPr>
      <w:r w:rsidRPr="00B735BB">
        <w:rPr>
          <w:lang w:val="en-US"/>
        </w:rPr>
        <w:t>The organisms unable to manufacture their own food are called…</w:t>
      </w:r>
    </w:p>
    <w:p w14:paraId="73B8AA62" w14:textId="77777777" w:rsidR="00B735BB" w:rsidRPr="00B735BB" w:rsidRDefault="00B735BB" w:rsidP="00B735BB">
      <w:pPr>
        <w:pStyle w:val="Answer"/>
        <w:numPr>
          <w:ilvl w:val="0"/>
          <w:numId w:val="143"/>
        </w:numPr>
      </w:pPr>
      <w:r w:rsidRPr="00B735BB">
        <w:t>Consumers</w:t>
      </w:r>
    </w:p>
    <w:p w14:paraId="0E6D6691" w14:textId="77777777" w:rsidR="00B735BB" w:rsidRPr="00B735BB" w:rsidRDefault="00B735BB" w:rsidP="00B735BB">
      <w:pPr>
        <w:pStyle w:val="Answer"/>
      </w:pPr>
      <w:r w:rsidRPr="00B735BB">
        <w:t>Decomposers</w:t>
      </w:r>
    </w:p>
    <w:p w14:paraId="160490FC" w14:textId="77777777" w:rsidR="00B735BB" w:rsidRPr="00B735BB" w:rsidRDefault="00B735BB" w:rsidP="00B735BB">
      <w:pPr>
        <w:pStyle w:val="Answer"/>
      </w:pPr>
      <w:r w:rsidRPr="00B735BB">
        <w:t>Producers</w:t>
      </w:r>
    </w:p>
    <w:p w14:paraId="483AD1E3" w14:textId="77777777" w:rsidR="00B735BB" w:rsidRPr="00B735BB" w:rsidRDefault="00B735BB" w:rsidP="00B735BB">
      <w:pPr>
        <w:pStyle w:val="Answer"/>
      </w:pPr>
      <w:r w:rsidRPr="00B735BB">
        <w:t xml:space="preserve">Providers </w:t>
      </w:r>
    </w:p>
    <w:p w14:paraId="1392D01A" w14:textId="77777777" w:rsidR="00B735BB" w:rsidRPr="00B735BB" w:rsidRDefault="00B735BB" w:rsidP="00B735BB">
      <w:pPr>
        <w:pStyle w:val="Question"/>
        <w:ind w:hanging="720"/>
        <w:rPr>
          <w:lang w:val="en-US"/>
        </w:rPr>
      </w:pPr>
      <w:r w:rsidRPr="00B735BB">
        <w:rPr>
          <w:lang w:val="en-US"/>
        </w:rPr>
        <w:t>The most important factor determining how many and what types of organisms live in an ecosystem is the available…</w:t>
      </w:r>
    </w:p>
    <w:p w14:paraId="024638BC" w14:textId="77777777" w:rsidR="00B735BB" w:rsidRPr="00B735BB" w:rsidRDefault="00B735BB" w:rsidP="00B735BB">
      <w:pPr>
        <w:pStyle w:val="Answer"/>
        <w:numPr>
          <w:ilvl w:val="0"/>
          <w:numId w:val="144"/>
        </w:numPr>
      </w:pPr>
      <w:r w:rsidRPr="00B735BB">
        <w:t>Energy</w:t>
      </w:r>
    </w:p>
    <w:p w14:paraId="5AFB3C1E" w14:textId="77777777" w:rsidR="00B735BB" w:rsidRPr="00B735BB" w:rsidRDefault="00B735BB" w:rsidP="00B735BB">
      <w:pPr>
        <w:pStyle w:val="Answer"/>
      </w:pPr>
      <w:r w:rsidRPr="00B735BB">
        <w:t>Soil</w:t>
      </w:r>
    </w:p>
    <w:p w14:paraId="733E311A" w14:textId="77777777" w:rsidR="00B735BB" w:rsidRPr="00B735BB" w:rsidRDefault="00B735BB" w:rsidP="00B735BB">
      <w:pPr>
        <w:pStyle w:val="Answer"/>
      </w:pPr>
      <w:r w:rsidRPr="00B735BB">
        <w:t>Temperature</w:t>
      </w:r>
    </w:p>
    <w:p w14:paraId="33EE99FF" w14:textId="77777777" w:rsidR="00B735BB" w:rsidRPr="00B735BB" w:rsidRDefault="00B735BB" w:rsidP="00B735BB">
      <w:pPr>
        <w:pStyle w:val="Answer"/>
      </w:pPr>
      <w:r w:rsidRPr="00B735BB">
        <w:t xml:space="preserve">Water </w:t>
      </w:r>
    </w:p>
    <w:p w14:paraId="6396A6AC" w14:textId="77777777" w:rsidR="00B735BB" w:rsidRPr="00B735BB" w:rsidRDefault="00B735BB" w:rsidP="00B735BB">
      <w:pPr>
        <w:pStyle w:val="Question"/>
        <w:ind w:hanging="720"/>
        <w:rPr>
          <w:lang w:val="en-US"/>
        </w:rPr>
      </w:pPr>
      <w:r w:rsidRPr="00B735BB">
        <w:rPr>
          <w:lang w:val="en-US"/>
        </w:rPr>
        <w:t>Photosynthesis is a process. By which…</w:t>
      </w:r>
    </w:p>
    <w:p w14:paraId="258508ED" w14:textId="77777777" w:rsidR="00B735BB" w:rsidRPr="00B735BB" w:rsidRDefault="00B735BB" w:rsidP="00B735BB">
      <w:pPr>
        <w:pStyle w:val="Answer"/>
        <w:numPr>
          <w:ilvl w:val="0"/>
          <w:numId w:val="145"/>
        </w:numPr>
      </w:pPr>
      <w:r w:rsidRPr="00B735BB">
        <w:t>Consumers make their own food</w:t>
      </w:r>
    </w:p>
    <w:p w14:paraId="7BB429E9" w14:textId="77777777" w:rsidR="00B735BB" w:rsidRPr="00B735BB" w:rsidRDefault="00B735BB" w:rsidP="00B735BB">
      <w:pPr>
        <w:pStyle w:val="Answer"/>
      </w:pPr>
      <w:r w:rsidRPr="00B735BB">
        <w:t xml:space="preserve">One plant community is replaced by another </w:t>
      </w:r>
      <w:proofErr w:type="gramStart"/>
      <w:r w:rsidRPr="00B735BB">
        <w:t>over time</w:t>
      </w:r>
      <w:proofErr w:type="gramEnd"/>
    </w:p>
    <w:p w14:paraId="49B8CA3A" w14:textId="77777777" w:rsidR="00B735BB" w:rsidRPr="00B735BB" w:rsidRDefault="00B735BB" w:rsidP="00B735BB">
      <w:pPr>
        <w:pStyle w:val="Answer"/>
      </w:pPr>
      <w:r w:rsidRPr="00B735BB">
        <w:t>Plants transform the sun’s energy into usable energy (food)</w:t>
      </w:r>
    </w:p>
    <w:p w14:paraId="5132F334" w14:textId="77777777" w:rsidR="00B735BB" w:rsidRPr="00B735BB" w:rsidRDefault="00B735BB" w:rsidP="00B735BB">
      <w:pPr>
        <w:pStyle w:val="Answer"/>
      </w:pPr>
      <w:r w:rsidRPr="00B735BB">
        <w:t>Plants use sunlight to break down food</w:t>
      </w:r>
    </w:p>
    <w:p w14:paraId="2AA8ED74" w14:textId="77777777" w:rsidR="00B735BB" w:rsidRPr="00B735BB" w:rsidRDefault="00B735BB" w:rsidP="00B735BB">
      <w:pPr>
        <w:pStyle w:val="Question"/>
        <w:ind w:hanging="720"/>
        <w:rPr>
          <w:lang w:val="en-US"/>
        </w:rPr>
      </w:pPr>
      <w:r w:rsidRPr="00B735BB">
        <w:rPr>
          <w:lang w:val="en-US"/>
        </w:rPr>
        <w:t>The predictable and gradual change from one community with the passage of time is called…</w:t>
      </w:r>
    </w:p>
    <w:p w14:paraId="2DAA53A2" w14:textId="77777777" w:rsidR="00B735BB" w:rsidRPr="00B735BB" w:rsidRDefault="00B735BB" w:rsidP="00B735BB">
      <w:pPr>
        <w:pStyle w:val="Answer"/>
        <w:numPr>
          <w:ilvl w:val="0"/>
          <w:numId w:val="146"/>
        </w:numPr>
      </w:pPr>
      <w:r w:rsidRPr="00B735BB">
        <w:t>Community change</w:t>
      </w:r>
    </w:p>
    <w:p w14:paraId="7A57352E" w14:textId="77777777" w:rsidR="00B735BB" w:rsidRPr="00B735BB" w:rsidRDefault="00B735BB" w:rsidP="00B735BB">
      <w:pPr>
        <w:pStyle w:val="Answer"/>
      </w:pPr>
      <w:r w:rsidRPr="00B735BB">
        <w:t>Ecological change</w:t>
      </w:r>
    </w:p>
    <w:p w14:paraId="7EA022EA" w14:textId="77777777" w:rsidR="00B735BB" w:rsidRPr="00B735BB" w:rsidRDefault="00B735BB" w:rsidP="00B735BB">
      <w:pPr>
        <w:pStyle w:val="Answer"/>
      </w:pPr>
      <w:r w:rsidRPr="00B735BB">
        <w:t>Ecosystem drift</w:t>
      </w:r>
    </w:p>
    <w:p w14:paraId="606858ED" w14:textId="77777777" w:rsidR="00B735BB" w:rsidRPr="00B735BB" w:rsidRDefault="00B735BB" w:rsidP="00B735BB">
      <w:pPr>
        <w:pStyle w:val="Answer"/>
      </w:pPr>
      <w:r w:rsidRPr="00B735BB">
        <w:t xml:space="preserve">Ecological succession </w:t>
      </w:r>
    </w:p>
    <w:p w14:paraId="1E2867EC" w14:textId="77777777" w:rsidR="00B735BB" w:rsidRPr="00B735BB" w:rsidRDefault="00B735BB" w:rsidP="00B735BB">
      <w:pPr>
        <w:pStyle w:val="Question"/>
        <w:ind w:hanging="720"/>
        <w:rPr>
          <w:lang w:val="en-US"/>
        </w:rPr>
      </w:pPr>
      <w:r w:rsidRPr="00B735BB">
        <w:rPr>
          <w:lang w:val="en-US"/>
        </w:rPr>
        <w:t>A material is not considered waste until…</w:t>
      </w:r>
    </w:p>
    <w:p w14:paraId="0F278AD3" w14:textId="77777777" w:rsidR="00B735BB" w:rsidRPr="00B735BB" w:rsidRDefault="00B735BB" w:rsidP="00B735BB">
      <w:pPr>
        <w:pStyle w:val="Answer"/>
        <w:numPr>
          <w:ilvl w:val="0"/>
          <w:numId w:val="147"/>
        </w:numPr>
      </w:pPr>
      <w:r w:rsidRPr="00B735BB">
        <w:t>It is declared toxic</w:t>
      </w:r>
    </w:p>
    <w:p w14:paraId="7B057C11" w14:textId="77777777" w:rsidR="00B735BB" w:rsidRPr="00B735BB" w:rsidRDefault="00B735BB" w:rsidP="00B735BB">
      <w:pPr>
        <w:pStyle w:val="Answer"/>
      </w:pPr>
      <w:r w:rsidRPr="00B735BB">
        <w:t>It is discarded</w:t>
      </w:r>
    </w:p>
    <w:p w14:paraId="1C7599F4" w14:textId="77777777" w:rsidR="00B735BB" w:rsidRPr="00B735BB" w:rsidRDefault="00B735BB" w:rsidP="00B735BB">
      <w:pPr>
        <w:pStyle w:val="Answer"/>
      </w:pPr>
      <w:r w:rsidRPr="00B735BB">
        <w:t>It is incinerated</w:t>
      </w:r>
    </w:p>
    <w:p w14:paraId="669FF031" w14:textId="77777777" w:rsidR="00B735BB" w:rsidRPr="00B735BB" w:rsidRDefault="00B735BB" w:rsidP="00B735BB">
      <w:pPr>
        <w:pStyle w:val="Answer"/>
      </w:pPr>
      <w:r w:rsidRPr="00B735BB">
        <w:t xml:space="preserve">It is recycled </w:t>
      </w:r>
    </w:p>
    <w:p w14:paraId="01811492" w14:textId="77777777" w:rsidR="007323F1" w:rsidRDefault="007323F1">
      <w:pPr>
        <w:spacing w:after="160" w:line="225" w:lineRule="atLeast"/>
        <w:rPr>
          <w:rFonts w:eastAsia="Proxima Nova" w:cs="Proxima Nova"/>
          <w:lang w:val="en-US"/>
        </w:rPr>
      </w:pPr>
      <w:r>
        <w:rPr>
          <w:lang w:val="en-US"/>
        </w:rPr>
        <w:br w:type="page"/>
      </w:r>
    </w:p>
    <w:p w14:paraId="20CE7DBD" w14:textId="1F7FB64B" w:rsidR="00B735BB" w:rsidRPr="00B735BB" w:rsidRDefault="00B735BB" w:rsidP="00B735BB">
      <w:pPr>
        <w:pStyle w:val="Question"/>
        <w:ind w:hanging="720"/>
        <w:rPr>
          <w:lang w:val="en-US"/>
        </w:rPr>
      </w:pPr>
      <w:r w:rsidRPr="00B735BB">
        <w:rPr>
          <w:lang w:val="en-US"/>
        </w:rPr>
        <w:lastRenderedPageBreak/>
        <w:t>Most of the solid waste in the municipal waste stream comes from…</w:t>
      </w:r>
    </w:p>
    <w:p w14:paraId="2CBA91C1" w14:textId="77777777" w:rsidR="00B735BB" w:rsidRPr="00B735BB" w:rsidRDefault="00B735BB" w:rsidP="007323F1">
      <w:pPr>
        <w:pStyle w:val="Answer"/>
        <w:numPr>
          <w:ilvl w:val="0"/>
          <w:numId w:val="148"/>
        </w:numPr>
      </w:pPr>
      <w:r w:rsidRPr="00B735BB">
        <w:t>Aluminum</w:t>
      </w:r>
    </w:p>
    <w:p w14:paraId="0C7667A4" w14:textId="77777777" w:rsidR="00B735BB" w:rsidRPr="00B735BB" w:rsidRDefault="00B735BB" w:rsidP="00B735BB">
      <w:pPr>
        <w:pStyle w:val="Answer"/>
      </w:pPr>
      <w:r w:rsidRPr="00B735BB">
        <w:t>Landscape debris</w:t>
      </w:r>
    </w:p>
    <w:p w14:paraId="3572BFD7" w14:textId="77777777" w:rsidR="00B735BB" w:rsidRPr="00B735BB" w:rsidRDefault="00B735BB" w:rsidP="00B735BB">
      <w:pPr>
        <w:pStyle w:val="Answer"/>
      </w:pPr>
      <w:r w:rsidRPr="00B735BB">
        <w:t>Paper</w:t>
      </w:r>
    </w:p>
    <w:p w14:paraId="0E367CF7" w14:textId="77777777" w:rsidR="00B735BB" w:rsidRPr="00B735BB" w:rsidRDefault="00B735BB" w:rsidP="00B735BB">
      <w:pPr>
        <w:pStyle w:val="Answer"/>
      </w:pPr>
      <w:r w:rsidRPr="00B735BB">
        <w:t>Plastics</w:t>
      </w:r>
    </w:p>
    <w:p w14:paraId="5B64CBBF" w14:textId="77777777" w:rsidR="00B735BB" w:rsidRPr="00B735BB" w:rsidRDefault="00B735BB" w:rsidP="00B735BB">
      <w:pPr>
        <w:pStyle w:val="Question"/>
        <w:ind w:hanging="720"/>
        <w:rPr>
          <w:lang w:val="en-US"/>
        </w:rPr>
      </w:pPr>
      <w:r w:rsidRPr="00B735BB">
        <w:rPr>
          <w:lang w:val="en-US"/>
        </w:rPr>
        <w:t>Foods that should generally not be included in a compost heap include….</w:t>
      </w:r>
    </w:p>
    <w:p w14:paraId="44E94B2F" w14:textId="77777777" w:rsidR="00B735BB" w:rsidRPr="00B735BB" w:rsidRDefault="00B735BB" w:rsidP="007323F1">
      <w:pPr>
        <w:pStyle w:val="Answer"/>
        <w:numPr>
          <w:ilvl w:val="0"/>
          <w:numId w:val="149"/>
        </w:numPr>
      </w:pPr>
      <w:r w:rsidRPr="00B735BB">
        <w:t>Coffee grounds</w:t>
      </w:r>
    </w:p>
    <w:p w14:paraId="44F61A06" w14:textId="77777777" w:rsidR="00B735BB" w:rsidRPr="00B735BB" w:rsidRDefault="00B735BB" w:rsidP="00B735BB">
      <w:pPr>
        <w:pStyle w:val="Answer"/>
      </w:pPr>
      <w:r w:rsidRPr="00B735BB">
        <w:t>Egg shells</w:t>
      </w:r>
    </w:p>
    <w:p w14:paraId="30512AC0" w14:textId="77777777" w:rsidR="00B735BB" w:rsidRPr="00B735BB" w:rsidRDefault="00B735BB" w:rsidP="00B735BB">
      <w:pPr>
        <w:pStyle w:val="Answer"/>
      </w:pPr>
      <w:r w:rsidRPr="00B735BB">
        <w:t>Meats</w:t>
      </w:r>
    </w:p>
    <w:p w14:paraId="34E1E809" w14:textId="77777777" w:rsidR="00B735BB" w:rsidRPr="00B735BB" w:rsidRDefault="00B735BB" w:rsidP="00B735BB">
      <w:pPr>
        <w:pStyle w:val="Answer"/>
      </w:pPr>
      <w:r w:rsidRPr="00B735BB">
        <w:t>Potato peels</w:t>
      </w:r>
    </w:p>
    <w:p w14:paraId="598F6467" w14:textId="77777777" w:rsidR="00B735BB" w:rsidRPr="00B735BB" w:rsidRDefault="00B735BB" w:rsidP="00B735BB">
      <w:pPr>
        <w:pStyle w:val="Question"/>
        <w:ind w:hanging="720"/>
        <w:rPr>
          <w:lang w:val="en-US"/>
        </w:rPr>
      </w:pPr>
      <w:r w:rsidRPr="00B735BB">
        <w:rPr>
          <w:lang w:val="en-US"/>
        </w:rPr>
        <w:t>Two results of decomposition in a sanitary landfill are…</w:t>
      </w:r>
    </w:p>
    <w:p w14:paraId="6D0BBA07" w14:textId="77777777" w:rsidR="00B735BB" w:rsidRPr="00B735BB" w:rsidRDefault="00B735BB" w:rsidP="007323F1">
      <w:pPr>
        <w:pStyle w:val="Answer"/>
        <w:numPr>
          <w:ilvl w:val="0"/>
          <w:numId w:val="150"/>
        </w:numPr>
      </w:pPr>
      <w:r w:rsidRPr="00B735BB">
        <w:t>Earthworms and humus</w:t>
      </w:r>
    </w:p>
    <w:p w14:paraId="75EC8CFC" w14:textId="77777777" w:rsidR="00B735BB" w:rsidRPr="00B735BB" w:rsidRDefault="00B735BB" w:rsidP="00B735BB">
      <w:pPr>
        <w:pStyle w:val="Answer"/>
      </w:pPr>
      <w:r w:rsidRPr="00B735BB">
        <w:t xml:space="preserve">Methane and </w:t>
      </w:r>
      <w:proofErr w:type="gramStart"/>
      <w:r w:rsidRPr="00B735BB">
        <w:t>leachate</w:t>
      </w:r>
      <w:proofErr w:type="gramEnd"/>
    </w:p>
    <w:p w14:paraId="0EE995DD" w14:textId="77777777" w:rsidR="00B735BB" w:rsidRPr="00B735BB" w:rsidRDefault="00B735BB" w:rsidP="00B735BB">
      <w:pPr>
        <w:pStyle w:val="Answer"/>
      </w:pPr>
      <w:r w:rsidRPr="00B735BB">
        <w:t>Oxygen and helium</w:t>
      </w:r>
    </w:p>
    <w:p w14:paraId="3226EB92" w14:textId="77777777" w:rsidR="00B735BB" w:rsidRPr="00B735BB" w:rsidRDefault="00B735BB" w:rsidP="00B735BB">
      <w:pPr>
        <w:pStyle w:val="Answer"/>
      </w:pPr>
      <w:r w:rsidRPr="00B735BB">
        <w:t>Photosynthesis and leachate</w:t>
      </w:r>
    </w:p>
    <w:p w14:paraId="1A2800EE" w14:textId="77777777" w:rsidR="00B735BB" w:rsidRPr="00B735BB" w:rsidRDefault="00B735BB" w:rsidP="00B735BB">
      <w:pPr>
        <w:pStyle w:val="Question"/>
        <w:ind w:hanging="720"/>
        <w:rPr>
          <w:lang w:val="en-US"/>
        </w:rPr>
      </w:pPr>
      <w:r w:rsidRPr="00B735BB">
        <w:rPr>
          <w:lang w:val="en-US"/>
        </w:rPr>
        <w:t>The Biochemical Oxygen Demand Test or BOD test aids in the detection of what form of pollution?</w:t>
      </w:r>
    </w:p>
    <w:p w14:paraId="0BB8697B" w14:textId="77777777" w:rsidR="00B735BB" w:rsidRPr="00B735BB" w:rsidRDefault="00B735BB" w:rsidP="007323F1">
      <w:pPr>
        <w:pStyle w:val="Answer"/>
        <w:numPr>
          <w:ilvl w:val="0"/>
          <w:numId w:val="151"/>
        </w:numPr>
      </w:pPr>
      <w:r w:rsidRPr="00B735BB">
        <w:t xml:space="preserve">Organic </w:t>
      </w:r>
      <w:proofErr w:type="gramStart"/>
      <w:r w:rsidRPr="00B735BB">
        <w:t>wastes</w:t>
      </w:r>
      <w:proofErr w:type="gramEnd"/>
    </w:p>
    <w:p w14:paraId="3CB33DF2" w14:textId="77777777" w:rsidR="00B735BB" w:rsidRPr="00B735BB" w:rsidRDefault="00B735BB" w:rsidP="00B735BB">
      <w:pPr>
        <w:pStyle w:val="Answer"/>
      </w:pPr>
      <w:r w:rsidRPr="00B735BB">
        <w:t>Leachate</w:t>
      </w:r>
    </w:p>
    <w:p w14:paraId="435C3179" w14:textId="77777777" w:rsidR="00B735BB" w:rsidRPr="00B735BB" w:rsidRDefault="00B735BB" w:rsidP="00B735BB">
      <w:pPr>
        <w:pStyle w:val="Answer"/>
      </w:pPr>
      <w:r w:rsidRPr="00B735BB">
        <w:t>Radioactive materials</w:t>
      </w:r>
    </w:p>
    <w:p w14:paraId="42E2D084" w14:textId="77777777" w:rsidR="00B735BB" w:rsidRPr="00B735BB" w:rsidRDefault="00B735BB" w:rsidP="00B735BB">
      <w:pPr>
        <w:pStyle w:val="Answer"/>
      </w:pPr>
      <w:r w:rsidRPr="00B735BB">
        <w:t>Thermal pollution</w:t>
      </w:r>
    </w:p>
    <w:p w14:paraId="3552CC78" w14:textId="77777777" w:rsidR="00B735BB" w:rsidRPr="00B735BB" w:rsidRDefault="00B735BB" w:rsidP="00B735BB">
      <w:pPr>
        <w:pStyle w:val="Question"/>
        <w:ind w:hanging="720"/>
        <w:rPr>
          <w:lang w:val="en-US"/>
        </w:rPr>
      </w:pPr>
      <w:r w:rsidRPr="00B735BB">
        <w:rPr>
          <w:lang w:val="en-US"/>
        </w:rPr>
        <w:t>Which discharged form of water pollution can enter the food chain by adhering to body tissue and cannot be cooked out?</w:t>
      </w:r>
    </w:p>
    <w:p w14:paraId="447AF854" w14:textId="77777777" w:rsidR="00B735BB" w:rsidRPr="00B735BB" w:rsidRDefault="00B735BB" w:rsidP="007323F1">
      <w:pPr>
        <w:pStyle w:val="Answer"/>
        <w:numPr>
          <w:ilvl w:val="0"/>
          <w:numId w:val="152"/>
        </w:numPr>
      </w:pPr>
      <w:r w:rsidRPr="00B735BB">
        <w:t xml:space="preserve">Inorganic </w:t>
      </w:r>
      <w:proofErr w:type="gramStart"/>
      <w:r w:rsidRPr="00B735BB">
        <w:t>wastes</w:t>
      </w:r>
      <w:proofErr w:type="gramEnd"/>
    </w:p>
    <w:p w14:paraId="3C957519" w14:textId="77777777" w:rsidR="00B735BB" w:rsidRPr="00B735BB" w:rsidRDefault="00B735BB" w:rsidP="00B735BB">
      <w:pPr>
        <w:pStyle w:val="Answer"/>
      </w:pPr>
      <w:r w:rsidRPr="00B735BB">
        <w:t xml:space="preserve">Organic </w:t>
      </w:r>
      <w:proofErr w:type="gramStart"/>
      <w:r w:rsidRPr="00B735BB">
        <w:t>wastes</w:t>
      </w:r>
      <w:proofErr w:type="gramEnd"/>
    </w:p>
    <w:p w14:paraId="4CBA1DF7" w14:textId="77777777" w:rsidR="00B735BB" w:rsidRPr="00B735BB" w:rsidRDefault="00B735BB" w:rsidP="00B735BB">
      <w:pPr>
        <w:pStyle w:val="Answer"/>
      </w:pPr>
      <w:r w:rsidRPr="00B735BB">
        <w:t>Radioactive materials</w:t>
      </w:r>
    </w:p>
    <w:p w14:paraId="1B1C7D6D" w14:textId="77777777" w:rsidR="00B735BB" w:rsidRPr="00B735BB" w:rsidRDefault="00B735BB" w:rsidP="00B735BB">
      <w:pPr>
        <w:pStyle w:val="Answer"/>
      </w:pPr>
      <w:r w:rsidRPr="00B735BB">
        <w:t xml:space="preserve">Thermal pollution </w:t>
      </w:r>
    </w:p>
    <w:p w14:paraId="2F047945" w14:textId="77777777" w:rsidR="00B735BB" w:rsidRPr="00B735BB" w:rsidRDefault="00B735BB" w:rsidP="00B735BB">
      <w:pPr>
        <w:pStyle w:val="Question"/>
        <w:ind w:hanging="720"/>
        <w:rPr>
          <w:lang w:val="en-US"/>
        </w:rPr>
      </w:pPr>
      <w:r w:rsidRPr="00B735BB">
        <w:rPr>
          <w:lang w:val="en-US"/>
        </w:rPr>
        <w:t>What primary air pollutant is produced when there is insufficient oxygen for complete combustion of fossil fuel?</w:t>
      </w:r>
    </w:p>
    <w:p w14:paraId="59AD0828" w14:textId="77777777" w:rsidR="00B735BB" w:rsidRPr="00B735BB" w:rsidRDefault="00B735BB" w:rsidP="007323F1">
      <w:pPr>
        <w:pStyle w:val="Answer"/>
        <w:numPr>
          <w:ilvl w:val="0"/>
          <w:numId w:val="153"/>
        </w:numPr>
      </w:pPr>
      <w:r w:rsidRPr="00B735BB">
        <w:t>Carbon dioxide</w:t>
      </w:r>
    </w:p>
    <w:p w14:paraId="5E1EDA4B" w14:textId="77777777" w:rsidR="00B735BB" w:rsidRPr="00B735BB" w:rsidRDefault="00B735BB" w:rsidP="00B735BB">
      <w:pPr>
        <w:pStyle w:val="Answer"/>
      </w:pPr>
      <w:r w:rsidRPr="00B735BB">
        <w:t>Carbon monoxide</w:t>
      </w:r>
    </w:p>
    <w:p w14:paraId="60A9616F" w14:textId="77777777" w:rsidR="00B735BB" w:rsidRPr="00B735BB" w:rsidRDefault="00B735BB" w:rsidP="00B735BB">
      <w:pPr>
        <w:pStyle w:val="Answer"/>
      </w:pPr>
      <w:r w:rsidRPr="00B735BB">
        <w:t>Nitrogen dioxide</w:t>
      </w:r>
    </w:p>
    <w:p w14:paraId="5D0BD8A2" w14:textId="77777777" w:rsidR="00B735BB" w:rsidRPr="00B735BB" w:rsidRDefault="00B735BB" w:rsidP="00B735BB">
      <w:pPr>
        <w:pStyle w:val="Answer"/>
      </w:pPr>
      <w:r w:rsidRPr="00B735BB">
        <w:t xml:space="preserve">Sulfur dioxide </w:t>
      </w:r>
    </w:p>
    <w:p w14:paraId="37FBBB07" w14:textId="77777777" w:rsidR="007323F1" w:rsidRDefault="007323F1">
      <w:pPr>
        <w:spacing w:after="160" w:line="225" w:lineRule="atLeast"/>
        <w:rPr>
          <w:rFonts w:eastAsia="Proxima Nova" w:cs="Proxima Nova"/>
          <w:lang w:val="en-US"/>
        </w:rPr>
      </w:pPr>
      <w:r>
        <w:rPr>
          <w:lang w:val="en-US"/>
        </w:rPr>
        <w:br w:type="page"/>
      </w:r>
    </w:p>
    <w:p w14:paraId="2A829B9D" w14:textId="4F3B7B73" w:rsidR="00B735BB" w:rsidRPr="00B735BB" w:rsidRDefault="00B735BB" w:rsidP="00B735BB">
      <w:pPr>
        <w:pStyle w:val="Question"/>
        <w:ind w:hanging="720"/>
        <w:rPr>
          <w:lang w:val="en-US"/>
        </w:rPr>
      </w:pPr>
      <w:r w:rsidRPr="00B735BB">
        <w:rPr>
          <w:lang w:val="en-US"/>
        </w:rPr>
        <w:lastRenderedPageBreak/>
        <w:t>Particulate pollutants may come from the combustion of:</w:t>
      </w:r>
    </w:p>
    <w:p w14:paraId="6F98AAED" w14:textId="77777777" w:rsidR="00B735BB" w:rsidRPr="00B735BB" w:rsidRDefault="00B735BB" w:rsidP="007323F1">
      <w:pPr>
        <w:pStyle w:val="Answer"/>
        <w:numPr>
          <w:ilvl w:val="0"/>
          <w:numId w:val="154"/>
        </w:numPr>
      </w:pPr>
      <w:r w:rsidRPr="00B735BB">
        <w:t>Gasoline</w:t>
      </w:r>
    </w:p>
    <w:p w14:paraId="4EE23E95" w14:textId="77777777" w:rsidR="00B735BB" w:rsidRPr="00B735BB" w:rsidRDefault="00B735BB" w:rsidP="00B735BB">
      <w:pPr>
        <w:pStyle w:val="Answer"/>
      </w:pPr>
      <w:r w:rsidRPr="00B735BB">
        <w:t>Natural gas</w:t>
      </w:r>
    </w:p>
    <w:p w14:paraId="5887B6F7" w14:textId="77777777" w:rsidR="00B735BB" w:rsidRPr="00B735BB" w:rsidRDefault="00B735BB" w:rsidP="00B735BB">
      <w:pPr>
        <w:pStyle w:val="Answer"/>
      </w:pPr>
      <w:r w:rsidRPr="00B735BB">
        <w:t>Propane</w:t>
      </w:r>
    </w:p>
    <w:p w14:paraId="6982FD97" w14:textId="77777777" w:rsidR="00B735BB" w:rsidRPr="00B735BB" w:rsidRDefault="00B735BB" w:rsidP="00B735BB">
      <w:pPr>
        <w:pStyle w:val="Answer"/>
      </w:pPr>
      <w:r w:rsidRPr="00B735BB">
        <w:t>Wood, coal and diesel</w:t>
      </w:r>
    </w:p>
    <w:p w14:paraId="0EC2078F" w14:textId="70CAE098" w:rsidR="00B735BB" w:rsidRPr="00B735BB" w:rsidRDefault="00B735BB" w:rsidP="000B4937">
      <w:pPr>
        <w:pStyle w:val="Question"/>
        <w:ind w:hanging="720"/>
        <w:rPr>
          <w:lang w:val="en-US"/>
        </w:rPr>
      </w:pPr>
      <w:r w:rsidRPr="00B735BB">
        <w:rPr>
          <w:lang w:val="en-US"/>
        </w:rPr>
        <w:t>Dissolved Oxygen (DO) is an important water quality measurement. If there is an</w:t>
      </w:r>
      <w:r w:rsidR="007323F1" w:rsidRPr="007323F1">
        <w:rPr>
          <w:lang w:val="en-US"/>
        </w:rPr>
        <w:t xml:space="preserve"> </w:t>
      </w:r>
      <w:r w:rsidRPr="00B735BB">
        <w:rPr>
          <w:lang w:val="en-US"/>
        </w:rPr>
        <w:t xml:space="preserve">excess amount of decaying plant material in </w:t>
      </w:r>
      <w:proofErr w:type="gramStart"/>
      <w:r w:rsidRPr="00B735BB">
        <w:rPr>
          <w:lang w:val="en-US"/>
        </w:rPr>
        <w:t>a body</w:t>
      </w:r>
      <w:proofErr w:type="gramEnd"/>
      <w:r w:rsidRPr="00B735BB">
        <w:rPr>
          <w:lang w:val="en-US"/>
        </w:rPr>
        <w:t xml:space="preserve"> of water how will this affect DO levels?</w:t>
      </w:r>
    </w:p>
    <w:p w14:paraId="44A8AAED" w14:textId="175C0437" w:rsidR="00B735BB" w:rsidRPr="00B735BB" w:rsidRDefault="00B735BB" w:rsidP="007323F1">
      <w:pPr>
        <w:pStyle w:val="Answer"/>
        <w:numPr>
          <w:ilvl w:val="0"/>
          <w:numId w:val="155"/>
        </w:numPr>
      </w:pPr>
      <w:r w:rsidRPr="00B735BB">
        <w:t>This will raise the levels of DO in the water</w:t>
      </w:r>
    </w:p>
    <w:p w14:paraId="15B225DC" w14:textId="401A7E7C" w:rsidR="00B735BB" w:rsidRPr="00B735BB" w:rsidRDefault="00B735BB" w:rsidP="00B735BB">
      <w:pPr>
        <w:pStyle w:val="Answer"/>
      </w:pPr>
      <w:r w:rsidRPr="00B735BB">
        <w:t>This will lower the levels of DO in the water</w:t>
      </w:r>
    </w:p>
    <w:p w14:paraId="6E6321A4" w14:textId="53731FFB" w:rsidR="00B735BB" w:rsidRPr="00B735BB" w:rsidRDefault="00B735BB" w:rsidP="00B735BB">
      <w:pPr>
        <w:pStyle w:val="Answer"/>
      </w:pPr>
      <w:r w:rsidRPr="00B735BB">
        <w:t>This will have no effect on the levels of DO in the water</w:t>
      </w:r>
    </w:p>
    <w:p w14:paraId="6C0E7DAC" w14:textId="029EBE39" w:rsidR="00B735BB" w:rsidRPr="00B735BB" w:rsidRDefault="00B735BB" w:rsidP="00B735BB">
      <w:pPr>
        <w:pStyle w:val="Answer"/>
      </w:pPr>
      <w:r w:rsidRPr="00B735BB">
        <w:t>This will block sunlight and limit photosynthesis which will increase DO levels.</w:t>
      </w:r>
    </w:p>
    <w:p w14:paraId="02F81B4F" w14:textId="77777777" w:rsidR="00B735BB" w:rsidRPr="00B735BB" w:rsidRDefault="00B735BB" w:rsidP="00B735BB">
      <w:pPr>
        <w:pStyle w:val="Question"/>
        <w:ind w:hanging="720"/>
        <w:rPr>
          <w:lang w:val="en-US"/>
        </w:rPr>
      </w:pPr>
      <w:r w:rsidRPr="00B735BB">
        <w:rPr>
          <w:lang w:val="en-US"/>
        </w:rPr>
        <w:t xml:space="preserve"> Soil texture describes…</w:t>
      </w:r>
    </w:p>
    <w:p w14:paraId="033C67DD" w14:textId="50BEFE54" w:rsidR="00B735BB" w:rsidRPr="00B735BB" w:rsidRDefault="00B735BB" w:rsidP="007323F1">
      <w:pPr>
        <w:pStyle w:val="Answer"/>
        <w:numPr>
          <w:ilvl w:val="0"/>
          <w:numId w:val="156"/>
        </w:numPr>
      </w:pPr>
      <w:r w:rsidRPr="00B735BB">
        <w:t>The aeration of the soil</w:t>
      </w:r>
    </w:p>
    <w:p w14:paraId="3F694BAD" w14:textId="4A2FC963" w:rsidR="00B735BB" w:rsidRPr="00B735BB" w:rsidRDefault="00B735BB" w:rsidP="00B735BB">
      <w:pPr>
        <w:pStyle w:val="Answer"/>
      </w:pPr>
      <w:r w:rsidRPr="00B735BB">
        <w:t>The arrangement of the soil particles into shapes or pieces</w:t>
      </w:r>
    </w:p>
    <w:p w14:paraId="4588F3C6" w14:textId="264DB1E2" w:rsidR="00B735BB" w:rsidRPr="00B735BB" w:rsidRDefault="00B735BB" w:rsidP="00B735BB">
      <w:pPr>
        <w:pStyle w:val="Answer"/>
      </w:pPr>
      <w:r w:rsidRPr="00B735BB">
        <w:t>The physical condition of the soil</w:t>
      </w:r>
    </w:p>
    <w:p w14:paraId="31FCD383" w14:textId="0DADF98E" w:rsidR="00B735BB" w:rsidRPr="00B735BB" w:rsidRDefault="00B735BB" w:rsidP="00B735BB">
      <w:pPr>
        <w:pStyle w:val="Answer"/>
      </w:pPr>
      <w:r w:rsidRPr="00B735BB">
        <w:t>The proportion of sand, silt and clay in the soil</w:t>
      </w:r>
    </w:p>
    <w:p w14:paraId="4B4B2799" w14:textId="77777777" w:rsidR="00B735BB" w:rsidRPr="00B735BB" w:rsidRDefault="00B735BB" w:rsidP="00B735BB">
      <w:pPr>
        <w:pStyle w:val="Question"/>
        <w:ind w:hanging="720"/>
        <w:rPr>
          <w:lang w:val="en-US"/>
        </w:rPr>
      </w:pPr>
      <w:r w:rsidRPr="00B735BB">
        <w:rPr>
          <w:lang w:val="en-US"/>
        </w:rPr>
        <w:t xml:space="preserve"> Which of the following statements is true when referring to soil particles?</w:t>
      </w:r>
    </w:p>
    <w:p w14:paraId="1D3AFEB6" w14:textId="664B76E1" w:rsidR="00B735BB" w:rsidRPr="00B735BB" w:rsidRDefault="00B735BB" w:rsidP="007323F1">
      <w:pPr>
        <w:pStyle w:val="Answer"/>
        <w:numPr>
          <w:ilvl w:val="0"/>
          <w:numId w:val="157"/>
        </w:numPr>
      </w:pPr>
      <w:r w:rsidRPr="00B735BB">
        <w:t>Clay is the largest particle in soil</w:t>
      </w:r>
    </w:p>
    <w:p w14:paraId="7B4A55B2" w14:textId="781C7BB6" w:rsidR="00B735BB" w:rsidRPr="00B735BB" w:rsidRDefault="00B735BB" w:rsidP="00B735BB">
      <w:pPr>
        <w:pStyle w:val="Answer"/>
      </w:pPr>
      <w:r w:rsidRPr="00B735BB">
        <w:t>Clay is the smallest particle in soil</w:t>
      </w:r>
    </w:p>
    <w:p w14:paraId="6DC675BD" w14:textId="77C2FD7C" w:rsidR="00B735BB" w:rsidRPr="00B735BB" w:rsidRDefault="00B735BB" w:rsidP="00B735BB">
      <w:pPr>
        <w:pStyle w:val="Answer"/>
      </w:pPr>
      <w:r w:rsidRPr="00B735BB">
        <w:t>Clay is smaller than sand but larger than silt</w:t>
      </w:r>
    </w:p>
    <w:p w14:paraId="719FB909" w14:textId="0E836E5E" w:rsidR="00B735BB" w:rsidRPr="00B735BB" w:rsidRDefault="00B735BB" w:rsidP="00B735BB">
      <w:pPr>
        <w:pStyle w:val="Answer"/>
      </w:pPr>
      <w:r w:rsidRPr="00B735BB">
        <w:t>Silt is the smallest particle in soil</w:t>
      </w:r>
    </w:p>
    <w:p w14:paraId="178A8555" w14:textId="77777777" w:rsidR="00B735BB" w:rsidRPr="00B735BB" w:rsidRDefault="00B735BB" w:rsidP="00B735BB">
      <w:pPr>
        <w:pStyle w:val="Question"/>
        <w:ind w:hanging="720"/>
        <w:rPr>
          <w:lang w:val="en-US"/>
        </w:rPr>
      </w:pPr>
      <w:r w:rsidRPr="00B735BB">
        <w:rPr>
          <w:lang w:val="en-US"/>
        </w:rPr>
        <w:t xml:space="preserve"> Which of the following soils has the most water holding capacity?</w:t>
      </w:r>
    </w:p>
    <w:p w14:paraId="3829D97B" w14:textId="08DBF94A" w:rsidR="00B735BB" w:rsidRPr="00B735BB" w:rsidRDefault="00B735BB" w:rsidP="007323F1">
      <w:pPr>
        <w:pStyle w:val="Answer"/>
        <w:numPr>
          <w:ilvl w:val="0"/>
          <w:numId w:val="158"/>
        </w:numPr>
      </w:pPr>
      <w:r w:rsidRPr="00B735BB">
        <w:t>Soils high in sand content</w:t>
      </w:r>
    </w:p>
    <w:p w14:paraId="38892817" w14:textId="79F731DE" w:rsidR="00B735BB" w:rsidRPr="00B735BB" w:rsidRDefault="00B735BB" w:rsidP="00B735BB">
      <w:pPr>
        <w:pStyle w:val="Answer"/>
      </w:pPr>
      <w:r w:rsidRPr="00B735BB">
        <w:t>Soils that have an even amount of sand and silt</w:t>
      </w:r>
    </w:p>
    <w:p w14:paraId="00D3BD1F" w14:textId="1B411560" w:rsidR="00B735BB" w:rsidRPr="00B735BB" w:rsidRDefault="00B735BB" w:rsidP="00B735BB">
      <w:pPr>
        <w:pStyle w:val="Answer"/>
      </w:pPr>
      <w:r w:rsidRPr="00B735BB">
        <w:t>Soils that have a high clay content</w:t>
      </w:r>
    </w:p>
    <w:p w14:paraId="560AFBAB" w14:textId="2ADDC3F1" w:rsidR="00B735BB" w:rsidRPr="00B735BB" w:rsidRDefault="00B735BB" w:rsidP="00B735BB">
      <w:pPr>
        <w:pStyle w:val="Answer"/>
      </w:pPr>
      <w:r w:rsidRPr="00B735BB">
        <w:t>Soils that have more mineral content</w:t>
      </w:r>
    </w:p>
    <w:p w14:paraId="7E65ABCE" w14:textId="29E02702" w:rsidR="00B735BB" w:rsidRPr="00B735BB" w:rsidRDefault="00B735BB" w:rsidP="00B735BB">
      <w:pPr>
        <w:pStyle w:val="Question"/>
        <w:ind w:hanging="720"/>
        <w:rPr>
          <w:lang w:val="en-US"/>
        </w:rPr>
      </w:pPr>
      <w:r w:rsidRPr="00B735BB">
        <w:rPr>
          <w:lang w:val="en-US"/>
        </w:rPr>
        <w:t xml:space="preserve">Lines of </w:t>
      </w:r>
      <w:proofErr w:type="gramStart"/>
      <w:r w:rsidRPr="00B735BB">
        <w:rPr>
          <w:lang w:val="en-US"/>
        </w:rPr>
        <w:t>longitude __</w:t>
      </w:r>
      <w:proofErr w:type="gramEnd"/>
      <w:r w:rsidRPr="00B735BB">
        <w:rPr>
          <w:lang w:val="en-US"/>
        </w:rPr>
        <w:t>_____________________.</w:t>
      </w:r>
    </w:p>
    <w:p w14:paraId="1D7CFD97" w14:textId="58BF27D0" w:rsidR="00B735BB" w:rsidRPr="00B735BB" w:rsidRDefault="00B735BB" w:rsidP="007323F1">
      <w:pPr>
        <w:pStyle w:val="Answer"/>
        <w:numPr>
          <w:ilvl w:val="0"/>
          <w:numId w:val="159"/>
        </w:numPr>
      </w:pPr>
      <w:r w:rsidRPr="00B735BB">
        <w:t>Run in an east/west direction.</w:t>
      </w:r>
    </w:p>
    <w:p w14:paraId="5F195827" w14:textId="38673ABE" w:rsidR="00B735BB" w:rsidRPr="00B735BB" w:rsidRDefault="00B735BB" w:rsidP="00B735BB">
      <w:pPr>
        <w:pStyle w:val="Answer"/>
      </w:pPr>
      <w:r w:rsidRPr="00B735BB">
        <w:t>Are unequal in length.</w:t>
      </w:r>
    </w:p>
    <w:p w14:paraId="6A57C940" w14:textId="6B455F3E" w:rsidR="00B735BB" w:rsidRPr="00B735BB" w:rsidRDefault="00B735BB" w:rsidP="00B735BB">
      <w:pPr>
        <w:pStyle w:val="Answer"/>
      </w:pPr>
      <w:r w:rsidRPr="00B735BB">
        <w:t>Are known as meridians.</w:t>
      </w:r>
    </w:p>
    <w:p w14:paraId="44D08A78" w14:textId="5F63ADA8" w:rsidR="00B735BB" w:rsidRPr="00B735BB" w:rsidRDefault="00B735BB" w:rsidP="00B735BB">
      <w:pPr>
        <w:pStyle w:val="Answer"/>
      </w:pPr>
      <w:r w:rsidRPr="00B735BB">
        <w:t>Are known as parallels.</w:t>
      </w:r>
    </w:p>
    <w:p w14:paraId="5D39E970" w14:textId="77777777" w:rsidR="007323F1" w:rsidRDefault="007323F1">
      <w:pPr>
        <w:spacing w:after="160" w:line="225" w:lineRule="atLeast"/>
        <w:rPr>
          <w:rFonts w:eastAsia="Proxima Nova" w:cs="Proxima Nova"/>
          <w:lang w:val="en-US"/>
        </w:rPr>
      </w:pPr>
      <w:r>
        <w:rPr>
          <w:lang w:val="en-US"/>
        </w:rPr>
        <w:br w:type="page"/>
      </w:r>
    </w:p>
    <w:p w14:paraId="7DA9C230" w14:textId="77317016" w:rsidR="00B735BB" w:rsidRPr="00B735BB" w:rsidRDefault="00B735BB" w:rsidP="00500322">
      <w:pPr>
        <w:pStyle w:val="Question"/>
        <w:ind w:hanging="720"/>
        <w:rPr>
          <w:lang w:val="en-US"/>
        </w:rPr>
      </w:pPr>
      <w:r w:rsidRPr="00B735BB">
        <w:rPr>
          <w:lang w:val="en-US"/>
        </w:rPr>
        <w:lastRenderedPageBreak/>
        <w:t xml:space="preserve">The amount of </w:t>
      </w:r>
      <w:proofErr w:type="gramStart"/>
      <w:r w:rsidRPr="00B735BB">
        <w:rPr>
          <w:lang w:val="en-US"/>
        </w:rPr>
        <w:t>dissolved oxygen</w:t>
      </w:r>
      <w:proofErr w:type="gramEnd"/>
      <w:r w:rsidRPr="00B735BB">
        <w:rPr>
          <w:lang w:val="en-US"/>
        </w:rPr>
        <w:t xml:space="preserve"> in warm water is ____________ than it is in cold</w:t>
      </w:r>
      <w:r w:rsidR="007323F1">
        <w:rPr>
          <w:lang w:val="en-US"/>
        </w:rPr>
        <w:t xml:space="preserve"> </w:t>
      </w:r>
      <w:r w:rsidRPr="00B735BB">
        <w:rPr>
          <w:lang w:val="en-US"/>
        </w:rPr>
        <w:t>water.</w:t>
      </w:r>
    </w:p>
    <w:p w14:paraId="748BB933" w14:textId="44F502C8" w:rsidR="00B735BB" w:rsidRPr="00B735BB" w:rsidRDefault="00B735BB" w:rsidP="007323F1">
      <w:pPr>
        <w:pStyle w:val="Answer"/>
        <w:numPr>
          <w:ilvl w:val="0"/>
          <w:numId w:val="160"/>
        </w:numPr>
      </w:pPr>
      <w:r w:rsidRPr="00B735BB">
        <w:t>Better</w:t>
      </w:r>
    </w:p>
    <w:p w14:paraId="2F4CCCD8" w14:textId="06787C8A" w:rsidR="00B735BB" w:rsidRPr="00B735BB" w:rsidRDefault="00B735BB" w:rsidP="00B735BB">
      <w:pPr>
        <w:pStyle w:val="Answer"/>
      </w:pPr>
      <w:r w:rsidRPr="00B735BB">
        <w:t>Higher</w:t>
      </w:r>
    </w:p>
    <w:p w14:paraId="305B42ED" w14:textId="574E715B" w:rsidR="00B735BB" w:rsidRPr="00B735BB" w:rsidRDefault="00B735BB" w:rsidP="00B735BB">
      <w:pPr>
        <w:pStyle w:val="Answer"/>
      </w:pPr>
      <w:r w:rsidRPr="00B735BB">
        <w:t>Lower</w:t>
      </w:r>
    </w:p>
    <w:p w14:paraId="38234A60" w14:textId="775F84E0" w:rsidR="00B735BB" w:rsidRPr="00B735BB" w:rsidRDefault="00B735BB" w:rsidP="00B735BB">
      <w:pPr>
        <w:pStyle w:val="Answer"/>
      </w:pPr>
      <w:r w:rsidRPr="00B735BB">
        <w:t>The same</w:t>
      </w:r>
    </w:p>
    <w:p w14:paraId="55C7EA1A" w14:textId="65866CDC" w:rsidR="00B735BB" w:rsidRPr="00B735BB" w:rsidRDefault="00B735BB" w:rsidP="007323F1">
      <w:pPr>
        <w:pStyle w:val="Question"/>
        <w:ind w:hanging="720"/>
        <w:rPr>
          <w:lang w:val="en-US"/>
        </w:rPr>
      </w:pPr>
      <w:r w:rsidRPr="00B735BB">
        <w:rPr>
          <w:lang w:val="en-US"/>
        </w:rPr>
        <w:t>______________ errors are known to occur from signal reflection from various</w:t>
      </w:r>
      <w:r w:rsidR="007323F1">
        <w:rPr>
          <w:lang w:val="en-US"/>
        </w:rPr>
        <w:t xml:space="preserve"> </w:t>
      </w:r>
      <w:r w:rsidRPr="00B735BB">
        <w:rPr>
          <w:lang w:val="en-US"/>
        </w:rPr>
        <w:t>nearby objects.</w:t>
      </w:r>
    </w:p>
    <w:p w14:paraId="716CBE96" w14:textId="710B11F4" w:rsidR="00B735BB" w:rsidRPr="00B735BB" w:rsidRDefault="00B735BB" w:rsidP="007323F1">
      <w:pPr>
        <w:pStyle w:val="Answer"/>
        <w:numPr>
          <w:ilvl w:val="0"/>
          <w:numId w:val="161"/>
        </w:numPr>
      </w:pPr>
      <w:r w:rsidRPr="00B735BB">
        <w:t>Ephemeris</w:t>
      </w:r>
    </w:p>
    <w:p w14:paraId="73D863D8" w14:textId="50BCBC45" w:rsidR="00B735BB" w:rsidRPr="00B735BB" w:rsidRDefault="00B735BB" w:rsidP="00B735BB">
      <w:pPr>
        <w:pStyle w:val="Answer"/>
      </w:pPr>
      <w:r w:rsidRPr="00B735BB">
        <w:t>Ionosphere</w:t>
      </w:r>
    </w:p>
    <w:p w14:paraId="4F7B5047" w14:textId="738F7C01" w:rsidR="00B735BB" w:rsidRPr="00B735BB" w:rsidRDefault="00B735BB" w:rsidP="00B735BB">
      <w:pPr>
        <w:pStyle w:val="Answer"/>
      </w:pPr>
      <w:r w:rsidRPr="00B735BB">
        <w:t>Multipath</w:t>
      </w:r>
    </w:p>
    <w:p w14:paraId="48C3828B" w14:textId="62952381" w:rsidR="00B735BB" w:rsidRPr="00B735BB" w:rsidRDefault="00B735BB" w:rsidP="00B735BB">
      <w:pPr>
        <w:pStyle w:val="Answer"/>
      </w:pPr>
      <w:r w:rsidRPr="00B735BB">
        <w:t>Troposphere</w:t>
      </w:r>
    </w:p>
    <w:p w14:paraId="6C182340" w14:textId="0FAD7965" w:rsidR="00B735BB" w:rsidRPr="00B735BB" w:rsidRDefault="00B735BB" w:rsidP="00DC284E">
      <w:pPr>
        <w:pStyle w:val="Question"/>
        <w:ind w:hanging="720"/>
        <w:rPr>
          <w:lang w:val="en-US"/>
        </w:rPr>
      </w:pPr>
      <w:r w:rsidRPr="00B735BB">
        <w:rPr>
          <w:lang w:val="en-US"/>
        </w:rPr>
        <w:t>What is the over accumulation of pollutants at successive levels in the food chain</w:t>
      </w:r>
      <w:r w:rsidR="007323F1">
        <w:rPr>
          <w:lang w:val="en-US"/>
        </w:rPr>
        <w:t xml:space="preserve"> </w:t>
      </w:r>
      <w:r w:rsidRPr="00B735BB">
        <w:rPr>
          <w:lang w:val="en-US"/>
        </w:rPr>
        <w:t>called?</w:t>
      </w:r>
    </w:p>
    <w:p w14:paraId="750D31C0" w14:textId="0D16DEBA" w:rsidR="00B735BB" w:rsidRPr="00B735BB" w:rsidRDefault="00B735BB" w:rsidP="007323F1">
      <w:pPr>
        <w:pStyle w:val="Answer"/>
        <w:numPr>
          <w:ilvl w:val="0"/>
          <w:numId w:val="162"/>
        </w:numPr>
      </w:pPr>
      <w:r w:rsidRPr="00B735BB">
        <w:t>Bio adaptability</w:t>
      </w:r>
    </w:p>
    <w:p w14:paraId="163A9B59" w14:textId="416B408A" w:rsidR="00B735BB" w:rsidRPr="00B735BB" w:rsidRDefault="00B735BB" w:rsidP="00B735BB">
      <w:pPr>
        <w:pStyle w:val="Answer"/>
      </w:pPr>
      <w:r w:rsidRPr="00B735BB">
        <w:t>Biomagnification</w:t>
      </w:r>
    </w:p>
    <w:p w14:paraId="61665DE7" w14:textId="4A97C619" w:rsidR="00B735BB" w:rsidRPr="00B735BB" w:rsidRDefault="00B735BB" w:rsidP="00B735BB">
      <w:pPr>
        <w:pStyle w:val="Answer"/>
      </w:pPr>
      <w:r w:rsidRPr="00B735BB">
        <w:t>Eutrophication</w:t>
      </w:r>
    </w:p>
    <w:p w14:paraId="2F2D4614" w14:textId="3B97905D" w:rsidR="00B735BB" w:rsidRPr="00B735BB" w:rsidRDefault="00B735BB" w:rsidP="00B735BB">
      <w:pPr>
        <w:pStyle w:val="Answer"/>
      </w:pPr>
      <w:r w:rsidRPr="00B735BB">
        <w:t>Point source pollution</w:t>
      </w:r>
    </w:p>
    <w:p w14:paraId="76E63AF7" w14:textId="5603438A" w:rsidR="00B735BB" w:rsidRPr="00B735BB" w:rsidRDefault="00B735BB" w:rsidP="00B735BB">
      <w:pPr>
        <w:pStyle w:val="Question"/>
        <w:ind w:hanging="720"/>
        <w:rPr>
          <w:lang w:val="en-US"/>
        </w:rPr>
      </w:pPr>
      <w:r w:rsidRPr="00B735BB">
        <w:rPr>
          <w:lang w:val="en-US"/>
        </w:rPr>
        <w:t>Which soil horizon is composed of mostly parent material?</w:t>
      </w:r>
    </w:p>
    <w:p w14:paraId="7970FD6E" w14:textId="6DF398C1" w:rsidR="00B735BB" w:rsidRPr="00B735BB" w:rsidRDefault="00B735BB" w:rsidP="007323F1">
      <w:pPr>
        <w:pStyle w:val="Answer"/>
        <w:numPr>
          <w:ilvl w:val="0"/>
          <w:numId w:val="163"/>
        </w:numPr>
      </w:pPr>
      <w:r w:rsidRPr="00B735BB">
        <w:t>B horizon</w:t>
      </w:r>
    </w:p>
    <w:p w14:paraId="7EB74DC8" w14:textId="35381987" w:rsidR="00B735BB" w:rsidRPr="00B735BB" w:rsidRDefault="00B735BB" w:rsidP="00B735BB">
      <w:pPr>
        <w:pStyle w:val="Answer"/>
      </w:pPr>
      <w:r w:rsidRPr="00B735BB">
        <w:t>Subsoil</w:t>
      </w:r>
    </w:p>
    <w:p w14:paraId="592FF65A" w14:textId="44381BCC" w:rsidR="00B735BB" w:rsidRPr="00B735BB" w:rsidRDefault="00B735BB" w:rsidP="00B735BB">
      <w:pPr>
        <w:pStyle w:val="Answer"/>
      </w:pPr>
      <w:r w:rsidRPr="00B735BB">
        <w:t>C horizon</w:t>
      </w:r>
    </w:p>
    <w:p w14:paraId="200ACEE9" w14:textId="378F2D16" w:rsidR="00B735BB" w:rsidRPr="00B735BB" w:rsidRDefault="00B735BB" w:rsidP="00B735BB">
      <w:pPr>
        <w:pStyle w:val="Answer"/>
      </w:pPr>
      <w:r w:rsidRPr="00B735BB">
        <w:t xml:space="preserve">Topsoil </w:t>
      </w:r>
    </w:p>
    <w:p w14:paraId="59B08FEB" w14:textId="09C71010" w:rsidR="00B735BB" w:rsidRPr="007323F1" w:rsidRDefault="00B735BB" w:rsidP="007323F1">
      <w:pPr>
        <w:pStyle w:val="Question"/>
        <w:ind w:hanging="720"/>
        <w:rPr>
          <w:lang w:val="en-US"/>
        </w:rPr>
      </w:pPr>
      <w:r w:rsidRPr="007323F1">
        <w:rPr>
          <w:lang w:val="en-US"/>
        </w:rPr>
        <w:t xml:space="preserve">What is the process by which the molecules of a chemical adhere to the surface of some other material? </w:t>
      </w:r>
    </w:p>
    <w:p w14:paraId="658E0AF4" w14:textId="48AE2B88" w:rsidR="00B735BB" w:rsidRPr="00B735BB" w:rsidRDefault="00B735BB" w:rsidP="007323F1">
      <w:pPr>
        <w:pStyle w:val="Answer"/>
        <w:numPr>
          <w:ilvl w:val="0"/>
          <w:numId w:val="165"/>
        </w:numPr>
      </w:pPr>
      <w:r w:rsidRPr="00B735BB">
        <w:t>Absorption</w:t>
      </w:r>
    </w:p>
    <w:p w14:paraId="154711A7" w14:textId="04FBBDD4" w:rsidR="00B735BB" w:rsidRPr="00B735BB" w:rsidRDefault="00B735BB" w:rsidP="00B735BB">
      <w:pPr>
        <w:pStyle w:val="Answer"/>
      </w:pPr>
      <w:r w:rsidRPr="00B735BB">
        <w:t>Adsorption</w:t>
      </w:r>
    </w:p>
    <w:p w14:paraId="627CF36E" w14:textId="5CC8DF1D" w:rsidR="00B735BB" w:rsidRPr="00B735BB" w:rsidRDefault="00B735BB" w:rsidP="00B735BB">
      <w:pPr>
        <w:pStyle w:val="Answer"/>
      </w:pPr>
      <w:r w:rsidRPr="00B735BB">
        <w:t>Attenuation</w:t>
      </w:r>
    </w:p>
    <w:p w14:paraId="6E93B2E7" w14:textId="21244C28" w:rsidR="00B735BB" w:rsidRPr="00B735BB" w:rsidRDefault="00B735BB" w:rsidP="00B735BB">
      <w:pPr>
        <w:pStyle w:val="Answer"/>
      </w:pPr>
      <w:r w:rsidRPr="00B735BB">
        <w:t>Attraction</w:t>
      </w:r>
    </w:p>
    <w:p w14:paraId="33432FFF" w14:textId="088A4E3C" w:rsidR="00B735BB" w:rsidRPr="00B735BB" w:rsidRDefault="00B735BB" w:rsidP="00B735BB">
      <w:pPr>
        <w:pStyle w:val="Question"/>
        <w:ind w:hanging="720"/>
        <w:rPr>
          <w:lang w:val="en-US"/>
        </w:rPr>
      </w:pPr>
      <w:r w:rsidRPr="00B735BB">
        <w:rPr>
          <w:lang w:val="en-US"/>
        </w:rPr>
        <w:t>With which type of soils are wetlands primarily associated?</w:t>
      </w:r>
    </w:p>
    <w:p w14:paraId="339508A7" w14:textId="3E658FB0" w:rsidR="00B735BB" w:rsidRPr="00B735BB" w:rsidRDefault="00B735BB" w:rsidP="007323F1">
      <w:pPr>
        <w:pStyle w:val="Answer"/>
        <w:numPr>
          <w:ilvl w:val="0"/>
          <w:numId w:val="166"/>
        </w:numPr>
      </w:pPr>
      <w:r w:rsidRPr="00B735BB">
        <w:t>Hydric</w:t>
      </w:r>
    </w:p>
    <w:p w14:paraId="7779BF4A" w14:textId="59462A61" w:rsidR="00B735BB" w:rsidRPr="00B735BB" w:rsidRDefault="00B735BB" w:rsidP="00B735BB">
      <w:pPr>
        <w:pStyle w:val="Answer"/>
      </w:pPr>
      <w:r w:rsidRPr="00B735BB">
        <w:t>Organic</w:t>
      </w:r>
    </w:p>
    <w:p w14:paraId="14AC64CF" w14:textId="73D4A41A" w:rsidR="00B735BB" w:rsidRPr="00B735BB" w:rsidRDefault="00B735BB" w:rsidP="00B735BB">
      <w:pPr>
        <w:pStyle w:val="Answer"/>
      </w:pPr>
      <w:r w:rsidRPr="00B735BB">
        <w:t>Loamy</w:t>
      </w:r>
    </w:p>
    <w:p w14:paraId="34A41478" w14:textId="3FA8639E" w:rsidR="00B735BB" w:rsidRPr="00B735BB" w:rsidRDefault="00B735BB" w:rsidP="00B735BB">
      <w:pPr>
        <w:pStyle w:val="Answer"/>
      </w:pPr>
      <w:r w:rsidRPr="00B735BB">
        <w:t>Sandy</w:t>
      </w:r>
    </w:p>
    <w:p w14:paraId="15B20D13" w14:textId="527A9DC8" w:rsidR="00B735BB" w:rsidRPr="00B735BB" w:rsidRDefault="00B735BB" w:rsidP="00B735BB">
      <w:pPr>
        <w:pStyle w:val="Question"/>
        <w:ind w:hanging="720"/>
        <w:rPr>
          <w:lang w:val="en-US"/>
        </w:rPr>
      </w:pPr>
      <w:r w:rsidRPr="00B735BB">
        <w:rPr>
          <w:lang w:val="en-US"/>
        </w:rPr>
        <w:lastRenderedPageBreak/>
        <w:t xml:space="preserve">What is considered a measurement of the ability of an organism to reproduce </w:t>
      </w:r>
      <w:proofErr w:type="gramStart"/>
      <w:r w:rsidRPr="00B735BB">
        <w:rPr>
          <w:lang w:val="en-US"/>
        </w:rPr>
        <w:t>sufficient numbers of</w:t>
      </w:r>
      <w:proofErr w:type="gramEnd"/>
      <w:r w:rsidRPr="00B735BB">
        <w:rPr>
          <w:lang w:val="en-US"/>
        </w:rPr>
        <w:t xml:space="preserve"> offspring in order to maintain a stable population?</w:t>
      </w:r>
    </w:p>
    <w:p w14:paraId="6AAC3E55" w14:textId="0400C963" w:rsidR="00B735BB" w:rsidRPr="00B735BB" w:rsidRDefault="00B735BB" w:rsidP="007323F1">
      <w:pPr>
        <w:pStyle w:val="Answer"/>
        <w:numPr>
          <w:ilvl w:val="0"/>
          <w:numId w:val="167"/>
        </w:numPr>
      </w:pPr>
      <w:r w:rsidRPr="00B735BB">
        <w:t>Biomass power</w:t>
      </w:r>
    </w:p>
    <w:p w14:paraId="6CE03810" w14:textId="2D3A9D6D" w:rsidR="00B735BB" w:rsidRPr="00B735BB" w:rsidRDefault="00B735BB" w:rsidP="00B735BB">
      <w:pPr>
        <w:pStyle w:val="Answer"/>
      </w:pPr>
      <w:r w:rsidRPr="00B735BB">
        <w:t>Biological synthesis</w:t>
      </w:r>
    </w:p>
    <w:p w14:paraId="70D3C14F" w14:textId="3CB63CDC" w:rsidR="00B735BB" w:rsidRPr="00B735BB" w:rsidRDefault="00B735BB" w:rsidP="00B735BB">
      <w:pPr>
        <w:pStyle w:val="Answer"/>
      </w:pPr>
      <w:r w:rsidRPr="00B735BB">
        <w:t>Biological succession</w:t>
      </w:r>
    </w:p>
    <w:p w14:paraId="06ABEB83" w14:textId="36498ABB" w:rsidR="00B735BB" w:rsidRPr="00B735BB" w:rsidRDefault="00B735BB" w:rsidP="00B735BB">
      <w:pPr>
        <w:pStyle w:val="Answer"/>
      </w:pPr>
      <w:r w:rsidRPr="00B735BB">
        <w:t>Biotic potential</w:t>
      </w:r>
    </w:p>
    <w:p w14:paraId="4376245D" w14:textId="289BB8EF" w:rsidR="00B735BB" w:rsidRPr="00B735BB" w:rsidRDefault="00B735BB" w:rsidP="000A0C5D">
      <w:pPr>
        <w:pStyle w:val="Question"/>
        <w:ind w:hanging="720"/>
        <w:rPr>
          <w:lang w:val="en-US"/>
        </w:rPr>
      </w:pPr>
      <w:proofErr w:type="gramStart"/>
      <w:r w:rsidRPr="00B735BB">
        <w:rPr>
          <w:lang w:val="en-US"/>
        </w:rPr>
        <w:t>An</w:t>
      </w:r>
      <w:proofErr w:type="gramEnd"/>
      <w:r w:rsidRPr="00B735BB">
        <w:rPr>
          <w:lang w:val="en-US"/>
        </w:rPr>
        <w:t xml:space="preserve"> overly wet soil is often low in productivity. Which of the following are true in these</w:t>
      </w:r>
      <w:r w:rsidR="007323F1">
        <w:rPr>
          <w:lang w:val="en-US"/>
        </w:rPr>
        <w:t xml:space="preserve"> </w:t>
      </w:r>
      <w:r w:rsidRPr="00B735BB">
        <w:rPr>
          <w:lang w:val="en-US"/>
        </w:rPr>
        <w:t>wet soils?</w:t>
      </w:r>
    </w:p>
    <w:p w14:paraId="265DCA4B" w14:textId="045D636B" w:rsidR="00B735BB" w:rsidRPr="00B735BB" w:rsidRDefault="00B735BB" w:rsidP="007323F1">
      <w:pPr>
        <w:pStyle w:val="Answer"/>
        <w:numPr>
          <w:ilvl w:val="0"/>
          <w:numId w:val="168"/>
        </w:numPr>
      </w:pPr>
      <w:r w:rsidRPr="00B735BB">
        <w:t>Fungi and bacteria are present in too great of number to be beneficial</w:t>
      </w:r>
    </w:p>
    <w:p w14:paraId="77267629" w14:textId="0DBBA3B1" w:rsidR="00B735BB" w:rsidRPr="00B735BB" w:rsidRDefault="00B735BB" w:rsidP="00B735BB">
      <w:pPr>
        <w:pStyle w:val="Answer"/>
      </w:pPr>
      <w:r w:rsidRPr="00B735BB">
        <w:t>Little or no air can penetrate the soil</w:t>
      </w:r>
    </w:p>
    <w:p w14:paraId="198FF7B6" w14:textId="72836A08" w:rsidR="00B735BB" w:rsidRPr="00B735BB" w:rsidRDefault="00B735BB" w:rsidP="00B735BB">
      <w:pPr>
        <w:pStyle w:val="Answer"/>
      </w:pPr>
      <w:r w:rsidRPr="00B735BB">
        <w:t>Organic matter decomposes too quickly to be of a benefit to plants</w:t>
      </w:r>
    </w:p>
    <w:p w14:paraId="431EBB7D" w14:textId="36879F9B" w:rsidR="00B735BB" w:rsidRPr="00B735BB" w:rsidRDefault="00B735BB" w:rsidP="00B735BB">
      <w:pPr>
        <w:pStyle w:val="Answer"/>
      </w:pPr>
      <w:proofErr w:type="gramStart"/>
      <w:r w:rsidRPr="00B735BB">
        <w:t>Tend</w:t>
      </w:r>
      <w:proofErr w:type="gramEnd"/>
      <w:r w:rsidRPr="00B735BB">
        <w:t xml:space="preserve"> to have less natural mineral deposit</w:t>
      </w:r>
    </w:p>
    <w:p w14:paraId="0AFA9E2A" w14:textId="10067284" w:rsidR="00B735BB" w:rsidRPr="00B735BB" w:rsidRDefault="00B735BB" w:rsidP="00810998">
      <w:pPr>
        <w:pStyle w:val="Question"/>
        <w:ind w:hanging="720"/>
        <w:rPr>
          <w:lang w:val="en-US"/>
        </w:rPr>
      </w:pPr>
      <w:r w:rsidRPr="00B735BB">
        <w:rPr>
          <w:lang w:val="en-US"/>
        </w:rPr>
        <w:t xml:space="preserve">Which of the following items are not considered to be a </w:t>
      </w:r>
      <w:proofErr w:type="gramStart"/>
      <w:r w:rsidRPr="00B735BB">
        <w:rPr>
          <w:lang w:val="en-US"/>
        </w:rPr>
        <w:t>factor,</w:t>
      </w:r>
      <w:proofErr w:type="gramEnd"/>
      <w:r w:rsidRPr="00B735BB">
        <w:rPr>
          <w:lang w:val="en-US"/>
        </w:rPr>
        <w:t xml:space="preserve"> that influences the</w:t>
      </w:r>
      <w:r w:rsidR="007323F1" w:rsidRPr="007323F1">
        <w:rPr>
          <w:lang w:val="en-US"/>
        </w:rPr>
        <w:t xml:space="preserve"> </w:t>
      </w:r>
      <w:r w:rsidRPr="00B735BB">
        <w:rPr>
          <w:lang w:val="en-US"/>
        </w:rPr>
        <w:t>toxicity of chemicals?</w:t>
      </w:r>
    </w:p>
    <w:p w14:paraId="4B925539" w14:textId="6263F5C3" w:rsidR="00B735BB" w:rsidRPr="00B735BB" w:rsidRDefault="00B735BB" w:rsidP="007323F1">
      <w:pPr>
        <w:pStyle w:val="Answer"/>
        <w:numPr>
          <w:ilvl w:val="0"/>
          <w:numId w:val="169"/>
        </w:numPr>
      </w:pPr>
      <w:r w:rsidRPr="00B735BB">
        <w:t>Absorbed dose</w:t>
      </w:r>
    </w:p>
    <w:p w14:paraId="47DC4CBD" w14:textId="2FD82271" w:rsidR="00B735BB" w:rsidRPr="00B735BB" w:rsidRDefault="00B735BB" w:rsidP="00B735BB">
      <w:pPr>
        <w:pStyle w:val="Answer"/>
      </w:pPr>
      <w:r w:rsidRPr="00B735BB">
        <w:t>Frequency of exposure</w:t>
      </w:r>
    </w:p>
    <w:p w14:paraId="6978D11D" w14:textId="11AE1269" w:rsidR="00B735BB" w:rsidRPr="00B735BB" w:rsidRDefault="00B735BB" w:rsidP="00B735BB">
      <w:pPr>
        <w:pStyle w:val="Answer"/>
      </w:pPr>
      <w:r w:rsidRPr="00B735BB">
        <w:t>Length of exposure</w:t>
      </w:r>
    </w:p>
    <w:p w14:paraId="025E81B2" w14:textId="5E04F2F3" w:rsidR="00B735BB" w:rsidRPr="00B735BB" w:rsidRDefault="00B735BB" w:rsidP="00B735BB">
      <w:pPr>
        <w:pStyle w:val="Answer"/>
      </w:pPr>
      <w:r w:rsidRPr="00B735BB">
        <w:t>Weather conditions</w:t>
      </w:r>
    </w:p>
    <w:p w14:paraId="7EA23844" w14:textId="55FCE5D5" w:rsidR="00B735BB" w:rsidRPr="00B735BB" w:rsidRDefault="00B735BB" w:rsidP="00B735BB">
      <w:pPr>
        <w:pStyle w:val="Question"/>
        <w:ind w:hanging="720"/>
        <w:rPr>
          <w:lang w:val="en-US"/>
        </w:rPr>
      </w:pPr>
      <w:r w:rsidRPr="00B735BB">
        <w:rPr>
          <w:lang w:val="en-US"/>
        </w:rPr>
        <w:t>Water that is clouded with suspended particles of silt is described as…</w:t>
      </w:r>
    </w:p>
    <w:p w14:paraId="30558829" w14:textId="0237E165" w:rsidR="00B735BB" w:rsidRPr="00B735BB" w:rsidRDefault="00B735BB" w:rsidP="007323F1">
      <w:pPr>
        <w:pStyle w:val="Answer"/>
        <w:numPr>
          <w:ilvl w:val="0"/>
          <w:numId w:val="170"/>
        </w:numPr>
      </w:pPr>
      <w:r w:rsidRPr="00B735BB">
        <w:t xml:space="preserve">Having a Low </w:t>
      </w:r>
      <w:proofErr w:type="gramStart"/>
      <w:r w:rsidRPr="00B735BB">
        <w:t>pH</w:t>
      </w:r>
      <w:proofErr w:type="gramEnd"/>
    </w:p>
    <w:p w14:paraId="5C55563F" w14:textId="34CE956A" w:rsidR="00B735BB" w:rsidRPr="00B735BB" w:rsidRDefault="00B735BB" w:rsidP="00B735BB">
      <w:pPr>
        <w:pStyle w:val="Answer"/>
      </w:pPr>
      <w:r w:rsidRPr="00B735BB">
        <w:t>Having a high salinity content</w:t>
      </w:r>
    </w:p>
    <w:p w14:paraId="50DAA86B" w14:textId="7446E66A" w:rsidR="00B735BB" w:rsidRPr="00B735BB" w:rsidRDefault="00B735BB" w:rsidP="00B735BB">
      <w:pPr>
        <w:pStyle w:val="Answer"/>
      </w:pPr>
      <w:r w:rsidRPr="00B735BB">
        <w:t>Stratified</w:t>
      </w:r>
    </w:p>
    <w:p w14:paraId="6F7C0289" w14:textId="5F02585B" w:rsidR="00B735BB" w:rsidRPr="00B735BB" w:rsidRDefault="00B735BB" w:rsidP="00B735BB">
      <w:pPr>
        <w:pStyle w:val="Answer"/>
      </w:pPr>
      <w:r w:rsidRPr="00B735BB">
        <w:t>Turbid</w:t>
      </w:r>
    </w:p>
    <w:p w14:paraId="037A30AB" w14:textId="780491F7" w:rsidR="00B735BB" w:rsidRPr="00B735BB" w:rsidRDefault="00B735BB" w:rsidP="00B735BB">
      <w:pPr>
        <w:pStyle w:val="Question"/>
        <w:ind w:hanging="720"/>
        <w:rPr>
          <w:lang w:val="en-US"/>
        </w:rPr>
      </w:pPr>
      <w:r w:rsidRPr="00B735BB">
        <w:rPr>
          <w:lang w:val="en-US"/>
        </w:rPr>
        <w:t>Ecosystems are…</w:t>
      </w:r>
    </w:p>
    <w:p w14:paraId="01A9BD02" w14:textId="57BABC58" w:rsidR="00B735BB" w:rsidRPr="00B735BB" w:rsidRDefault="00B735BB" w:rsidP="007323F1">
      <w:pPr>
        <w:pStyle w:val="Answer"/>
        <w:numPr>
          <w:ilvl w:val="0"/>
          <w:numId w:val="171"/>
        </w:numPr>
      </w:pPr>
      <w:r w:rsidRPr="00B735BB">
        <w:t xml:space="preserve">Complex relationships </w:t>
      </w:r>
      <w:proofErr w:type="gramStart"/>
      <w:r w:rsidRPr="00B735BB">
        <w:t>among</w:t>
      </w:r>
      <w:proofErr w:type="gramEnd"/>
      <w:r w:rsidRPr="00B735BB">
        <w:t xml:space="preserve"> living things and their environment</w:t>
      </w:r>
    </w:p>
    <w:p w14:paraId="67C4A1A2" w14:textId="31D86039" w:rsidR="00B735BB" w:rsidRPr="00B735BB" w:rsidRDefault="00B735BB" w:rsidP="00B735BB">
      <w:pPr>
        <w:pStyle w:val="Answer"/>
      </w:pPr>
      <w:r w:rsidRPr="00B735BB">
        <w:t xml:space="preserve">Complex relationships among </w:t>
      </w:r>
      <w:proofErr w:type="gramStart"/>
      <w:r w:rsidRPr="00B735BB">
        <w:t>nonliving</w:t>
      </w:r>
      <w:proofErr w:type="gramEnd"/>
      <w:r w:rsidRPr="00B735BB">
        <w:t xml:space="preserve"> organisms</w:t>
      </w:r>
    </w:p>
    <w:p w14:paraId="7D79AE9F" w14:textId="54F045E5" w:rsidR="00B735BB" w:rsidRPr="00B735BB" w:rsidRDefault="00B735BB" w:rsidP="00B735BB">
      <w:pPr>
        <w:pStyle w:val="Answer"/>
      </w:pPr>
      <w:r w:rsidRPr="00B735BB">
        <w:t>Complex networks of living and nonliving organisms in which each organism may be affected by the others</w:t>
      </w:r>
    </w:p>
    <w:p w14:paraId="402D0F36" w14:textId="20B63E35" w:rsidR="00B735BB" w:rsidRPr="00B735BB" w:rsidRDefault="00B735BB" w:rsidP="00B735BB">
      <w:pPr>
        <w:pStyle w:val="Answer"/>
      </w:pPr>
      <w:r w:rsidRPr="00B735BB">
        <w:t>Natural resources</w:t>
      </w:r>
    </w:p>
    <w:p w14:paraId="1BAD516D" w14:textId="0A7D2CD5" w:rsidR="00B735BB" w:rsidRPr="00B735BB" w:rsidRDefault="00B735BB" w:rsidP="00B735BB">
      <w:pPr>
        <w:pStyle w:val="Question"/>
        <w:ind w:hanging="720"/>
        <w:rPr>
          <w:lang w:val="en-US"/>
        </w:rPr>
      </w:pPr>
      <w:r w:rsidRPr="00B735BB">
        <w:rPr>
          <w:lang w:val="en-US"/>
        </w:rPr>
        <w:t>What is the leading cause of eutrophication?</w:t>
      </w:r>
    </w:p>
    <w:p w14:paraId="63198F06" w14:textId="7F2D95FB" w:rsidR="00B735BB" w:rsidRPr="00B735BB" w:rsidRDefault="00B735BB" w:rsidP="007323F1">
      <w:pPr>
        <w:pStyle w:val="Answer"/>
        <w:numPr>
          <w:ilvl w:val="0"/>
          <w:numId w:val="172"/>
        </w:numPr>
      </w:pPr>
      <w:r w:rsidRPr="00B735BB">
        <w:t xml:space="preserve">Accumulation of </w:t>
      </w:r>
      <w:proofErr w:type="gramStart"/>
      <w:r w:rsidRPr="00B735BB">
        <w:t>salts</w:t>
      </w:r>
      <w:proofErr w:type="gramEnd"/>
      <w:r w:rsidRPr="00B735BB">
        <w:t xml:space="preserve"> in irrigated lands</w:t>
      </w:r>
    </w:p>
    <w:p w14:paraId="6690BD82" w14:textId="12DFBDA4" w:rsidR="00B735BB" w:rsidRPr="00B735BB" w:rsidRDefault="00B735BB" w:rsidP="00B735BB">
      <w:pPr>
        <w:pStyle w:val="Answer"/>
      </w:pPr>
      <w:r w:rsidRPr="00B735BB">
        <w:t>Accumulation of organic material in very wet soils</w:t>
      </w:r>
    </w:p>
    <w:p w14:paraId="59C30662" w14:textId="2C7AEF02" w:rsidR="00B735BB" w:rsidRPr="00B735BB" w:rsidRDefault="00B735BB" w:rsidP="00B735BB">
      <w:pPr>
        <w:pStyle w:val="Answer"/>
      </w:pPr>
      <w:r w:rsidRPr="00B735BB">
        <w:t xml:space="preserve">Fertilizer runoff </w:t>
      </w:r>
    </w:p>
    <w:p w14:paraId="29D8B57E" w14:textId="032FDC93" w:rsidR="00B735BB" w:rsidRPr="00B735BB" w:rsidRDefault="00B735BB" w:rsidP="00B735BB">
      <w:pPr>
        <w:pStyle w:val="Answer"/>
      </w:pPr>
      <w:r w:rsidRPr="00B735BB">
        <w:t xml:space="preserve">Use of heavy metals in </w:t>
      </w:r>
      <w:proofErr w:type="gramStart"/>
      <w:r w:rsidRPr="00B735BB">
        <w:t>soils</w:t>
      </w:r>
      <w:proofErr w:type="gramEnd"/>
    </w:p>
    <w:p w14:paraId="79B77F15" w14:textId="1063D710" w:rsidR="00B735BB" w:rsidRPr="00B735BB" w:rsidRDefault="00B735BB" w:rsidP="00B735BB">
      <w:pPr>
        <w:pStyle w:val="Question"/>
        <w:ind w:hanging="720"/>
        <w:rPr>
          <w:lang w:val="en-US"/>
        </w:rPr>
      </w:pPr>
      <w:r w:rsidRPr="00B735BB">
        <w:rPr>
          <w:lang w:val="en-US"/>
        </w:rPr>
        <w:lastRenderedPageBreak/>
        <w:t>The greenhouse effect is…</w:t>
      </w:r>
    </w:p>
    <w:p w14:paraId="0F934071" w14:textId="70FDA3F7" w:rsidR="00B735BB" w:rsidRPr="00B735BB" w:rsidRDefault="00B735BB" w:rsidP="007323F1">
      <w:pPr>
        <w:pStyle w:val="Answer"/>
        <w:numPr>
          <w:ilvl w:val="0"/>
          <w:numId w:val="173"/>
        </w:numPr>
      </w:pPr>
      <w:r w:rsidRPr="00B735BB">
        <w:t>A buildup of carbon dioxide and other specific gases in the atmosphere</w:t>
      </w:r>
    </w:p>
    <w:p w14:paraId="1F1BF39D" w14:textId="289441A3" w:rsidR="00B735BB" w:rsidRPr="00B735BB" w:rsidRDefault="00B735BB" w:rsidP="00B735BB">
      <w:pPr>
        <w:pStyle w:val="Answer"/>
      </w:pPr>
      <w:r w:rsidRPr="00B735BB">
        <w:t>A disruption in photosynthesis</w:t>
      </w:r>
    </w:p>
    <w:p w14:paraId="0E5D893B" w14:textId="5AA6D0CC" w:rsidR="00B735BB" w:rsidRPr="00B735BB" w:rsidRDefault="00B735BB" w:rsidP="00B735BB">
      <w:pPr>
        <w:pStyle w:val="Answer"/>
      </w:pPr>
      <w:r w:rsidRPr="00B735BB">
        <w:t>An increase in plant growth</w:t>
      </w:r>
    </w:p>
    <w:p w14:paraId="356662F1" w14:textId="4CA4FFFE" w:rsidR="00B735BB" w:rsidRPr="00B735BB" w:rsidRDefault="00B735BB" w:rsidP="00B735BB">
      <w:pPr>
        <w:pStyle w:val="Answer"/>
      </w:pPr>
      <w:r w:rsidRPr="00B735BB">
        <w:t xml:space="preserve">A theory that has been </w:t>
      </w:r>
      <w:proofErr w:type="gramStart"/>
      <w:r w:rsidRPr="00B735BB">
        <w:t>disproven</w:t>
      </w:r>
      <w:proofErr w:type="gramEnd"/>
    </w:p>
    <w:p w14:paraId="33EE8E78" w14:textId="613E2813" w:rsidR="00B735BB" w:rsidRPr="00B735BB" w:rsidRDefault="00B735BB" w:rsidP="00B735BB">
      <w:pPr>
        <w:pStyle w:val="Question"/>
        <w:ind w:hanging="720"/>
        <w:rPr>
          <w:lang w:val="en-US"/>
        </w:rPr>
      </w:pPr>
      <w:r w:rsidRPr="00B735BB">
        <w:rPr>
          <w:lang w:val="en-US"/>
        </w:rPr>
        <w:t>What is an area bound by geographic features in which precipitation is absorbed in the soil to form groundwater, and ultimately drains into a body of water.</w:t>
      </w:r>
    </w:p>
    <w:p w14:paraId="61DC600B" w14:textId="69286FAC" w:rsidR="00B735BB" w:rsidRPr="00B735BB" w:rsidRDefault="00B735BB" w:rsidP="007323F1">
      <w:pPr>
        <w:pStyle w:val="Answer"/>
        <w:numPr>
          <w:ilvl w:val="0"/>
          <w:numId w:val="174"/>
        </w:numPr>
      </w:pPr>
      <w:r w:rsidRPr="00B735BB">
        <w:t>Riparian Zone</w:t>
      </w:r>
    </w:p>
    <w:p w14:paraId="5E5D66A7" w14:textId="4F510C20" w:rsidR="00B735BB" w:rsidRPr="00B735BB" w:rsidRDefault="00B735BB" w:rsidP="00B735BB">
      <w:pPr>
        <w:pStyle w:val="Answer"/>
      </w:pPr>
      <w:r w:rsidRPr="00B735BB">
        <w:t>Water table</w:t>
      </w:r>
    </w:p>
    <w:p w14:paraId="4037FAA5" w14:textId="734AFE04" w:rsidR="00B735BB" w:rsidRPr="00B735BB" w:rsidRDefault="00B735BB" w:rsidP="00B735BB">
      <w:pPr>
        <w:pStyle w:val="Answer"/>
      </w:pPr>
      <w:r w:rsidRPr="00B735BB">
        <w:t>Watershed</w:t>
      </w:r>
    </w:p>
    <w:p w14:paraId="3E976DF3" w14:textId="1EFFC9DB" w:rsidR="00B735BB" w:rsidRPr="00B735BB" w:rsidRDefault="00B735BB" w:rsidP="00B735BB">
      <w:pPr>
        <w:pStyle w:val="Answer"/>
      </w:pPr>
      <w:r w:rsidRPr="00B735BB">
        <w:t>Wetland</w:t>
      </w:r>
    </w:p>
    <w:p w14:paraId="5261CD3B" w14:textId="38F8E93E" w:rsidR="00B735BB" w:rsidRPr="00B735BB" w:rsidRDefault="00B735BB" w:rsidP="00B735BB">
      <w:pPr>
        <w:pStyle w:val="Question"/>
        <w:ind w:hanging="720"/>
        <w:rPr>
          <w:lang w:val="en-US"/>
        </w:rPr>
      </w:pPr>
      <w:r w:rsidRPr="00B735BB">
        <w:rPr>
          <w:lang w:val="en-US"/>
        </w:rPr>
        <w:t>What is the area of Earth that supports life called?</w:t>
      </w:r>
    </w:p>
    <w:p w14:paraId="0D0B34FE" w14:textId="2835F4B1" w:rsidR="00B735BB" w:rsidRPr="00B735BB" w:rsidRDefault="00B735BB" w:rsidP="007323F1">
      <w:pPr>
        <w:pStyle w:val="Answer"/>
        <w:numPr>
          <w:ilvl w:val="0"/>
          <w:numId w:val="175"/>
        </w:numPr>
      </w:pPr>
      <w:r w:rsidRPr="00B735BB">
        <w:t>The Atmosphere</w:t>
      </w:r>
    </w:p>
    <w:p w14:paraId="01FC9E9D" w14:textId="05299B42" w:rsidR="00B735BB" w:rsidRPr="00B735BB" w:rsidRDefault="00B735BB" w:rsidP="00B735BB">
      <w:pPr>
        <w:pStyle w:val="Answer"/>
      </w:pPr>
      <w:r w:rsidRPr="00B735BB">
        <w:t>The Biosphere</w:t>
      </w:r>
    </w:p>
    <w:p w14:paraId="535D9233" w14:textId="0378DC31" w:rsidR="00B735BB" w:rsidRPr="00B735BB" w:rsidRDefault="00B735BB" w:rsidP="00B735BB">
      <w:pPr>
        <w:pStyle w:val="Answer"/>
      </w:pPr>
      <w:r w:rsidRPr="00B735BB">
        <w:t>The Hydrosphere</w:t>
      </w:r>
    </w:p>
    <w:p w14:paraId="47BE8BF7" w14:textId="4EA40390" w:rsidR="00B735BB" w:rsidRPr="00B735BB" w:rsidRDefault="00B735BB" w:rsidP="00B735BB">
      <w:pPr>
        <w:pStyle w:val="Answer"/>
      </w:pPr>
      <w:r w:rsidRPr="00B735BB">
        <w:t xml:space="preserve">The Rhizosphere </w:t>
      </w:r>
    </w:p>
    <w:p w14:paraId="740C609D" w14:textId="4018B92E" w:rsidR="00B735BB" w:rsidRPr="00B735BB" w:rsidRDefault="00B735BB" w:rsidP="00B735BB">
      <w:pPr>
        <w:pStyle w:val="Question"/>
        <w:ind w:hanging="720"/>
        <w:rPr>
          <w:lang w:val="en-US"/>
        </w:rPr>
      </w:pPr>
      <w:r w:rsidRPr="00B735BB">
        <w:rPr>
          <w:lang w:val="en-US"/>
        </w:rPr>
        <w:t>What is a relationship in which one type of wildlife lives in, on or with another without either harming or helping it?</w:t>
      </w:r>
    </w:p>
    <w:p w14:paraId="19E357BB" w14:textId="5E861BB2" w:rsidR="00B735BB" w:rsidRPr="00B735BB" w:rsidRDefault="00B735BB" w:rsidP="00B735BB">
      <w:pPr>
        <w:pStyle w:val="Answer"/>
        <w:numPr>
          <w:ilvl w:val="0"/>
          <w:numId w:val="129"/>
        </w:numPr>
      </w:pPr>
      <w:r w:rsidRPr="00B735BB">
        <w:t>Community</w:t>
      </w:r>
    </w:p>
    <w:p w14:paraId="41A95B9A" w14:textId="59E16E74" w:rsidR="00B735BB" w:rsidRPr="00B735BB" w:rsidRDefault="00B735BB" w:rsidP="00B735BB">
      <w:pPr>
        <w:pStyle w:val="Answer"/>
      </w:pPr>
      <w:r w:rsidRPr="00B735BB">
        <w:t>Commensalism</w:t>
      </w:r>
    </w:p>
    <w:p w14:paraId="192C0567" w14:textId="38573C78" w:rsidR="00B735BB" w:rsidRPr="00B735BB" w:rsidRDefault="00B735BB" w:rsidP="00B735BB">
      <w:pPr>
        <w:pStyle w:val="Answer"/>
      </w:pPr>
      <w:r w:rsidRPr="00B735BB">
        <w:t>Parasitism</w:t>
      </w:r>
    </w:p>
    <w:p w14:paraId="2396FD1E" w14:textId="05B7A9C1" w:rsidR="00B735BB" w:rsidRPr="00B735BB" w:rsidRDefault="00B735BB" w:rsidP="00B735BB">
      <w:pPr>
        <w:pStyle w:val="Answer"/>
      </w:pPr>
      <w:r w:rsidRPr="00B735BB">
        <w:t xml:space="preserve">Mutualism </w:t>
      </w:r>
    </w:p>
    <w:sectPr w:rsidR="00B735BB" w:rsidRPr="00B735BB" w:rsidSect="00F71BC6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2242" w:h="15842" w:code="1"/>
      <w:pgMar w:top="1440" w:right="1008" w:bottom="576" w:left="1008" w:header="1008" w:footer="389" w:gutter="0"/>
      <w:cols w:space="40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E6BAE1" w14:textId="77777777" w:rsidR="00D331B9" w:rsidRDefault="00D331B9" w:rsidP="003618BD">
      <w:r>
        <w:separator/>
      </w:r>
    </w:p>
  </w:endnote>
  <w:endnote w:type="continuationSeparator" w:id="0">
    <w:p w14:paraId="19252051" w14:textId="77777777" w:rsidR="00D331B9" w:rsidRDefault="00D331B9" w:rsidP="003618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1" w:fontKey="{759CDDA5-540D-46ED-AAC7-D98A0ED46E1B}"/>
  </w:font>
  <w:font w:name="Lasiver-Regular">
    <w:altName w:val="Calibri"/>
    <w:charset w:val="00"/>
    <w:family w:val="auto"/>
    <w:pitch w:val="variable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  <w:embedRegular r:id="rId2" w:fontKey="{A6ED3BE5-CED7-4B24-BD65-0C49AF7C75FB}"/>
    <w:embedBold r:id="rId3" w:fontKey="{2AD72711-DB19-4C97-B8EB-E64743B66451}"/>
    <w:embedItalic r:id="rId4" w:fontKey="{D739087D-4765-4B61-8FFC-D21F95565A24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5" w:fontKey="{A906E911-36F0-41AF-BEEE-6970DF5EB502}"/>
    <w:embedBold r:id="rId6" w:fontKey="{AA8D6540-4ECD-4DF4-A1D0-B540A749ED12}"/>
    <w:embedItalic r:id="rId7" w:fontKey="{F7CF97B0-3ABD-4D62-8912-6A496BA83B3E}"/>
  </w:font>
  <w:font w:name="Montserrat ExtraBold">
    <w:altName w:val="Calibri"/>
    <w:charset w:val="00"/>
    <w:family w:val="auto"/>
    <w:pitch w:val="variable"/>
    <w:sig w:usb0="2000020F" w:usb1="00000003" w:usb2="00000000" w:usb3="00000000" w:csb0="00000197" w:csb1="00000000"/>
    <w:embedRegular r:id="rId8" w:fontKey="{9C620246-ED79-4690-B986-CD2E2F3354A5}"/>
  </w:font>
  <w:font w:name="DM Serif Text">
    <w:charset w:val="00"/>
    <w:family w:val="auto"/>
    <w:pitch w:val="variable"/>
    <w:sig w:usb0="8000006F" w:usb1="0000004B" w:usb2="00000000" w:usb3="00000000" w:csb0="0000019F" w:csb1="00000000"/>
    <w:embedRegular r:id="rId9" w:fontKey="{E53AEEC1-3B63-4803-A2D0-1D13AF4017D2}"/>
    <w:embedBold r:id="rId10" w:fontKey="{7F32A48C-9CD6-435C-8F4E-D0D6B9FFABBC}"/>
  </w:font>
  <w:font w:name="Montserrat SemiBold">
    <w:altName w:val="Calibri"/>
    <w:charset w:val="00"/>
    <w:family w:val="auto"/>
    <w:pitch w:val="variable"/>
    <w:sig w:usb0="2000020F" w:usb1="00000003" w:usb2="00000000" w:usb3="00000000" w:csb0="00000197" w:csb1="00000000"/>
    <w:embedRegular r:id="rId11" w:fontKey="{B73F4FA6-9C3B-410B-8F5E-282A3C97F66E}"/>
  </w:font>
  <w:font w:name="Anton">
    <w:charset w:val="00"/>
    <w:family w:val="auto"/>
    <w:pitch w:val="variable"/>
    <w:sig w:usb0="A00000FF" w:usb1="4000207B" w:usb2="00000000" w:usb3="00000000" w:csb0="00000193" w:csb1="00000000"/>
    <w:embedRegular r:id="rId12" w:fontKey="{946A034E-3E05-485B-B09D-8531F5FFB821}"/>
    <w:embedBold r:id="rId13" w:fontKey="{080D36E9-49EA-401B-8AD0-C582D3AD7F23}"/>
    <w:embedItalic r:id="rId14" w:fontKey="{757FFE6E-EFA1-497D-BC46-3DD46518ED14}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  <w:embedRegular r:id="rId15" w:fontKey="{B6A10608-9427-48DA-BBF0-DD0D066CDF54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Bold r:id="rId16" w:fontKey="{24DBE5DC-CF1C-437D-AA57-00F5D5765B5E}"/>
    <w:embedItalic r:id="rId17" w:fontKey="{563724DD-628F-4C66-B581-FE14C582F950}"/>
  </w:font>
  <w:font w:name="KlinicSlab-MediumItalic">
    <w:altName w:val="Calibri"/>
    <w:charset w:val="00"/>
    <w:family w:val="auto"/>
    <w:pitch w:val="variable"/>
  </w:font>
  <w:font w:name="Klinic Slab Medium">
    <w:altName w:val="Calibri"/>
    <w:panose1 w:val="00000000000000000000"/>
    <w:charset w:val="00"/>
    <w:family w:val="modern"/>
    <w:notTrueType/>
    <w:pitch w:val="variable"/>
    <w:sig w:usb0="8000002F" w:usb1="5000004A" w:usb2="00000000" w:usb3="00000000" w:csb0="00000093" w:csb1="00000000"/>
  </w:font>
  <w:font w:name="MinionPro-Regular">
    <w:altName w:val="Calibri"/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8" w:fontKey="{59BB27C1-BE30-4E2D-B21E-CC01224BCF37}"/>
  </w:font>
  <w:font w:name="KlinicSlab-Medium">
    <w:altName w:val="Times New Roman"/>
    <w:charset w:val="00"/>
    <w:family w:val="auto"/>
    <w:pitch w:val="variable"/>
  </w:font>
  <w:font w:name="Proxima Nova">
    <w:altName w:val="Tahoma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9" w:fontKey="{18C8456E-6383-44FC-94AB-04B91199ABA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24AB0B" w14:textId="77777777" w:rsidR="00245CA0" w:rsidRDefault="00245CA0" w:rsidP="003618BD">
    <w:pPr>
      <w:pStyle w:val="Footer"/>
    </w:pPr>
  </w:p>
  <w:p w14:paraId="65C297DD" w14:textId="77777777" w:rsidR="00E974FE" w:rsidRDefault="00E87B95" w:rsidP="003618BD">
    <w:pPr>
      <w:pStyle w:val="Footer"/>
    </w:pPr>
    <w:r w:rsidRPr="00E87B95">
      <w:t>National FFA Organization Headquarters</w:t>
    </w:r>
    <w:r w:rsidR="00C3724A">
      <w:t xml:space="preserve"> </w:t>
    </w:r>
    <w:r w:rsidRPr="00E87B95">
      <w:t>6060 FFA Drive</w:t>
    </w:r>
    <w:r w:rsidR="00C3724A">
      <w:t xml:space="preserve"> </w:t>
    </w:r>
    <w:r w:rsidRPr="00E87B95">
      <w:t>|</w:t>
    </w:r>
    <w:r w:rsidR="00C3724A">
      <w:t xml:space="preserve"> </w:t>
    </w:r>
    <w:r w:rsidRPr="00E87B95">
      <w:t>Indianapolis, IN</w:t>
    </w:r>
    <w:r w:rsidR="00C3724A">
      <w:t xml:space="preserve"> </w:t>
    </w:r>
    <w:r w:rsidRPr="00E87B95">
      <w:t>46268-0960</w:t>
    </w:r>
    <w:r w:rsidR="00C3724A">
      <w:t xml:space="preserve"> </w:t>
    </w:r>
    <w:r w:rsidRPr="00E87B95">
      <w:t>|</w:t>
    </w:r>
    <w:r w:rsidR="00C3724A">
      <w:t xml:space="preserve"> </w:t>
    </w:r>
    <w:r w:rsidRPr="00E87B95">
      <w:t>317-802-6060</w:t>
    </w:r>
    <w:r w:rsidR="00C3724A">
      <w:t xml:space="preserve"> </w:t>
    </w:r>
    <w:r w:rsidRPr="00E87B95">
      <w:t>|</w:t>
    </w:r>
    <w:r w:rsidR="00C3724A">
      <w:t xml:space="preserve"> </w:t>
    </w:r>
    <w:r w:rsidRPr="00E87B95">
      <w:t>888-332-2668</w:t>
    </w:r>
    <w:r w:rsidR="00C3724A">
      <w:t xml:space="preserve"> </w:t>
    </w:r>
    <w:r w:rsidRPr="00E87B95">
      <w:t>|</w:t>
    </w:r>
    <w:r w:rsidR="00C3724A">
      <w:t xml:space="preserve"> </w:t>
    </w:r>
    <w:r w:rsidRPr="00E87B95">
      <w:t>FFA.org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E0650C" w14:textId="77777777" w:rsidR="006F45AE" w:rsidRDefault="76A6ACE0" w:rsidP="003618BD">
    <w:pPr>
      <w:pStyle w:val="Footer"/>
    </w:pPr>
    <w:bookmarkStart w:id="0" w:name="_Hlk101865633"/>
    <w:bookmarkStart w:id="1" w:name="_Hlk101865634"/>
    <w:r>
      <w:t>National FFA Organization Headquarters</w:t>
    </w:r>
    <w:r w:rsidR="00C3724A">
      <w:t xml:space="preserve"> </w:t>
    </w:r>
    <w:r>
      <w:t>6060 FFA Drive</w:t>
    </w:r>
    <w:r w:rsidR="00C3724A">
      <w:t xml:space="preserve"> </w:t>
    </w:r>
    <w:r>
      <w:t>|</w:t>
    </w:r>
    <w:r w:rsidR="00C3724A">
      <w:t xml:space="preserve"> </w:t>
    </w:r>
    <w:r>
      <w:t>Indianapolis, IN</w:t>
    </w:r>
    <w:r w:rsidR="00C3724A">
      <w:t xml:space="preserve"> </w:t>
    </w:r>
    <w:r>
      <w:t>46268-0960</w:t>
    </w:r>
    <w:r w:rsidR="00C3724A">
      <w:t xml:space="preserve"> </w:t>
    </w:r>
    <w:r>
      <w:t>|</w:t>
    </w:r>
    <w:r w:rsidR="00C3724A">
      <w:t xml:space="preserve"> </w:t>
    </w:r>
    <w:r>
      <w:t>317-802-6060</w:t>
    </w:r>
    <w:r w:rsidR="00C3724A">
      <w:t xml:space="preserve"> </w:t>
    </w:r>
    <w:r>
      <w:t>|</w:t>
    </w:r>
    <w:r w:rsidR="00C3724A">
      <w:t xml:space="preserve"> </w:t>
    </w:r>
    <w:r>
      <w:t>888-332-2668</w:t>
    </w:r>
    <w:r w:rsidR="00C3724A">
      <w:t xml:space="preserve"> </w:t>
    </w:r>
    <w:r>
      <w:t>|</w:t>
    </w:r>
    <w:r w:rsidR="00C3724A">
      <w:t xml:space="preserve"> </w:t>
    </w:r>
    <w:r>
      <w:t>FFA.org</w:t>
    </w:r>
    <w:bookmarkEnd w:id="0"/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EDFAD4" w14:textId="77777777" w:rsidR="00D331B9" w:rsidRDefault="00D331B9" w:rsidP="003618BD">
      <w:r>
        <w:separator/>
      </w:r>
    </w:p>
  </w:footnote>
  <w:footnote w:type="continuationSeparator" w:id="0">
    <w:p w14:paraId="00A745BA" w14:textId="77777777" w:rsidR="00D331B9" w:rsidRDefault="00D331B9" w:rsidP="003618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7762029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F82EA54" w14:textId="29C14B7A" w:rsidR="00D106BD" w:rsidRPr="00D106BD" w:rsidRDefault="0096729B" w:rsidP="00471B23">
        <w:pPr>
          <w:pStyle w:val="Header"/>
          <w:jc w:val="right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5408" behindDoc="1" locked="0" layoutInCell="1" allowOverlap="1" wp14:anchorId="2E95D222" wp14:editId="55BBF91A">
                  <wp:simplePos x="0" y="0"/>
                  <wp:positionH relativeFrom="page">
                    <wp:posOffset>9525</wp:posOffset>
                  </wp:positionH>
                  <wp:positionV relativeFrom="page">
                    <wp:posOffset>450850</wp:posOffset>
                  </wp:positionV>
                  <wp:extent cx="7772400" cy="205740"/>
                  <wp:effectExtent l="0" t="0" r="0" b="3810"/>
                  <wp:wrapNone/>
                  <wp:docPr id="1475807358" name="Rectangle 1475807358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7772400" cy="205740"/>
                          </a:xfrm>
                          <a:prstGeom prst="rect">
                            <a:avLst/>
                          </a:prstGeom>
                          <a:solidFill>
                            <a:schemeClr val="bg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rect w14:anchorId="6A99FE1B" id="Rectangle 1475807358" o:spid="_x0000_s1026" style="position:absolute;margin-left:.75pt;margin-top:35.5pt;width:612pt;height:16.2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" fillcolor="#f2dab2 [3214]" stroked="f" strokeweight="1pt">
                  <w10:wrap anchorx="page" anchory="page"/>
                </v:rect>
              </w:pict>
            </mc:Fallback>
          </mc:AlternateContent>
        </w:r>
        <w:r w:rsidR="00D106BD" w:rsidRPr="00D106BD">
          <w:fldChar w:fldCharType="begin"/>
        </w:r>
        <w:r w:rsidR="00D106BD" w:rsidRPr="00D106BD">
          <w:instrText xml:space="preserve"> PAGE   \* MERGEFORMAT </w:instrText>
        </w:r>
        <w:r w:rsidR="00D106BD" w:rsidRPr="00D106BD">
          <w:fldChar w:fldCharType="separate"/>
        </w:r>
        <w:r w:rsidR="00D106BD" w:rsidRPr="00D106BD">
          <w:rPr>
            <w:noProof/>
          </w:rPr>
          <w:t>2</w:t>
        </w:r>
        <w:r w:rsidR="00D106BD" w:rsidRPr="00D106BD">
          <w:rPr>
            <w:noProof/>
          </w:rPr>
          <w:fldChar w:fldCharType="end"/>
        </w:r>
      </w:p>
    </w:sdtContent>
  </w:sdt>
  <w:p w14:paraId="79FE3806" w14:textId="72054708" w:rsidR="00E974FE" w:rsidRDefault="00E974FE" w:rsidP="003618B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FCC912" w14:textId="565CC24E" w:rsidR="004B7734" w:rsidRDefault="0035257D" w:rsidP="003618BD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C4CB50E" wp14:editId="1C0BA190">
              <wp:simplePos x="0" y="0"/>
              <wp:positionH relativeFrom="page">
                <wp:posOffset>635</wp:posOffset>
              </wp:positionH>
              <wp:positionV relativeFrom="page">
                <wp:posOffset>429260</wp:posOffset>
              </wp:positionV>
              <wp:extent cx="7772400" cy="205740"/>
              <wp:effectExtent l="0" t="0" r="0" b="3810"/>
              <wp:wrapNone/>
              <wp:docPr id="8" name="Rectangl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20574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5969664" id="Rectangle 8" o:spid="_x0000_s1026" style="position:absolute;margin-left:.05pt;margin-top:33.8pt;width:612pt;height:16.2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" fillcolor="#f2dab2 [3214]" stroked="f" strokeweight="1pt">
              <w10:wrap anchorx="page" anchory="page"/>
            </v:rect>
          </w:pict>
        </mc:Fallback>
      </mc:AlternateContent>
    </w:r>
    <w:r>
      <w:rPr>
        <w:noProof/>
      </w:rPr>
      <w:drawing>
        <wp:anchor distT="0" distB="215900" distL="114300" distR="114300" simplePos="0" relativeHeight="251663360" behindDoc="1" locked="0" layoutInCell="1" allowOverlap="1" wp14:anchorId="4B47A5AE" wp14:editId="69E54818">
          <wp:simplePos x="0" y="0"/>
          <wp:positionH relativeFrom="margin">
            <wp:posOffset>3153410</wp:posOffset>
          </wp:positionH>
          <wp:positionV relativeFrom="page">
            <wp:posOffset>215900</wp:posOffset>
          </wp:positionV>
          <wp:extent cx="549275" cy="685800"/>
          <wp:effectExtent l="0" t="0" r="3175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cres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9275" cy="685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E3C4D0F" w14:textId="3FD6211F" w:rsidR="00C3724A" w:rsidRDefault="00C3724A" w:rsidP="003618BD">
    <w:pPr>
      <w:pStyle w:val="Header"/>
    </w:pPr>
  </w:p>
</w:hdr>
</file>

<file path=word/intelligence.xml><?xml version="1.0" encoding="utf-8"?>
<int:Intelligence xmlns:int="http://schemas.microsoft.com/office/intelligence/2019/intelligence">
  <int:IntelligenceSettings/>
  <int:Manifest>
    <int:WordHash hashCode="As4QmQpmt/srjk" id="ete6kK4k"/>
  </int:Manifest>
  <int:Observations>
    <int:Content id="ete6kK4k">
      <int:Rejection type="LegacyProofing"/>
    </int:Content>
  </int:Observations>
</int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02EC65E2"/>
    <w:lvl w:ilvl="0">
      <w:start w:val="1"/>
      <w:numFmt w:val="decimal"/>
      <w:pStyle w:val="ListNumber5"/>
      <w:lvlText w:val="%1."/>
      <w:lvlJc w:val="left"/>
      <w:pPr>
        <w:tabs>
          <w:tab w:val="num" w:pos="1672"/>
        </w:tabs>
        <w:ind w:left="1672" w:hanging="360"/>
      </w:pPr>
    </w:lvl>
  </w:abstractNum>
  <w:abstractNum w:abstractNumId="1" w15:restartNumberingAfterBreak="0">
    <w:nsid w:val="FFFFFF7D"/>
    <w:multiLevelType w:val="hybridMultilevel"/>
    <w:tmpl w:val="CBC618D4"/>
    <w:lvl w:ilvl="0" w:tplc="07F462C2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  <w:lvl w:ilvl="1" w:tplc="07DAB3C2">
      <w:numFmt w:val="decimal"/>
      <w:lvlText w:val=""/>
      <w:lvlJc w:val="left"/>
    </w:lvl>
    <w:lvl w:ilvl="2" w:tplc="8B8A99B0">
      <w:numFmt w:val="decimal"/>
      <w:lvlText w:val=""/>
      <w:lvlJc w:val="left"/>
    </w:lvl>
    <w:lvl w:ilvl="3" w:tplc="5AE470D4">
      <w:numFmt w:val="decimal"/>
      <w:lvlText w:val=""/>
      <w:lvlJc w:val="left"/>
    </w:lvl>
    <w:lvl w:ilvl="4" w:tplc="E6E44792">
      <w:numFmt w:val="decimal"/>
      <w:lvlText w:val=""/>
      <w:lvlJc w:val="left"/>
    </w:lvl>
    <w:lvl w:ilvl="5" w:tplc="1DE076EC">
      <w:numFmt w:val="decimal"/>
      <w:lvlText w:val=""/>
      <w:lvlJc w:val="left"/>
    </w:lvl>
    <w:lvl w:ilvl="6" w:tplc="D4A078B2">
      <w:numFmt w:val="decimal"/>
      <w:lvlText w:val=""/>
      <w:lvlJc w:val="left"/>
    </w:lvl>
    <w:lvl w:ilvl="7" w:tplc="D00E27C8">
      <w:numFmt w:val="decimal"/>
      <w:lvlText w:val=""/>
      <w:lvlJc w:val="left"/>
    </w:lvl>
    <w:lvl w:ilvl="8" w:tplc="6FEC2380">
      <w:numFmt w:val="decimal"/>
      <w:lvlText w:val=""/>
      <w:lvlJc w:val="left"/>
    </w:lvl>
  </w:abstractNum>
  <w:abstractNum w:abstractNumId="2" w15:restartNumberingAfterBreak="0">
    <w:nsid w:val="FFFFFF7E"/>
    <w:multiLevelType w:val="hybridMultilevel"/>
    <w:tmpl w:val="B61CF660"/>
    <w:lvl w:ilvl="0" w:tplc="40624F74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  <w:lvl w:ilvl="1" w:tplc="7E560EDE">
      <w:numFmt w:val="decimal"/>
      <w:lvlText w:val=""/>
      <w:lvlJc w:val="left"/>
    </w:lvl>
    <w:lvl w:ilvl="2" w:tplc="B9BE3772">
      <w:numFmt w:val="decimal"/>
      <w:lvlText w:val=""/>
      <w:lvlJc w:val="left"/>
    </w:lvl>
    <w:lvl w:ilvl="3" w:tplc="A1E2ECAC">
      <w:numFmt w:val="decimal"/>
      <w:lvlText w:val=""/>
      <w:lvlJc w:val="left"/>
    </w:lvl>
    <w:lvl w:ilvl="4" w:tplc="2EB8D56A">
      <w:numFmt w:val="decimal"/>
      <w:lvlText w:val=""/>
      <w:lvlJc w:val="left"/>
    </w:lvl>
    <w:lvl w:ilvl="5" w:tplc="D146F2F6">
      <w:numFmt w:val="decimal"/>
      <w:lvlText w:val=""/>
      <w:lvlJc w:val="left"/>
    </w:lvl>
    <w:lvl w:ilvl="6" w:tplc="82F457B2">
      <w:numFmt w:val="decimal"/>
      <w:lvlText w:val=""/>
      <w:lvlJc w:val="left"/>
    </w:lvl>
    <w:lvl w:ilvl="7" w:tplc="9E780E8C">
      <w:numFmt w:val="decimal"/>
      <w:lvlText w:val=""/>
      <w:lvlJc w:val="left"/>
    </w:lvl>
    <w:lvl w:ilvl="8" w:tplc="70FCEAE8">
      <w:numFmt w:val="decimal"/>
      <w:lvlText w:val=""/>
      <w:lvlJc w:val="left"/>
    </w:lvl>
  </w:abstractNum>
  <w:abstractNum w:abstractNumId="3" w15:restartNumberingAfterBreak="0">
    <w:nsid w:val="FFFFFF7F"/>
    <w:multiLevelType w:val="hybridMultilevel"/>
    <w:tmpl w:val="356606EC"/>
    <w:lvl w:ilvl="0" w:tplc="EB78047A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  <w:lvl w:ilvl="1" w:tplc="31609B64">
      <w:numFmt w:val="decimal"/>
      <w:lvlText w:val=""/>
      <w:lvlJc w:val="left"/>
    </w:lvl>
    <w:lvl w:ilvl="2" w:tplc="FB7A09A6">
      <w:numFmt w:val="decimal"/>
      <w:lvlText w:val=""/>
      <w:lvlJc w:val="left"/>
    </w:lvl>
    <w:lvl w:ilvl="3" w:tplc="8E5E22D8">
      <w:numFmt w:val="decimal"/>
      <w:lvlText w:val=""/>
      <w:lvlJc w:val="left"/>
    </w:lvl>
    <w:lvl w:ilvl="4" w:tplc="27845D08">
      <w:numFmt w:val="decimal"/>
      <w:lvlText w:val=""/>
      <w:lvlJc w:val="left"/>
    </w:lvl>
    <w:lvl w:ilvl="5" w:tplc="64EC380E">
      <w:numFmt w:val="decimal"/>
      <w:lvlText w:val=""/>
      <w:lvlJc w:val="left"/>
    </w:lvl>
    <w:lvl w:ilvl="6" w:tplc="BA1E96F0">
      <w:numFmt w:val="decimal"/>
      <w:lvlText w:val=""/>
      <w:lvlJc w:val="left"/>
    </w:lvl>
    <w:lvl w:ilvl="7" w:tplc="097E6EDE">
      <w:numFmt w:val="decimal"/>
      <w:lvlText w:val=""/>
      <w:lvlJc w:val="left"/>
    </w:lvl>
    <w:lvl w:ilvl="8" w:tplc="DCA65648">
      <w:numFmt w:val="decimal"/>
      <w:lvlText w:val=""/>
      <w:lvlJc w:val="left"/>
    </w:lvl>
  </w:abstractNum>
  <w:abstractNum w:abstractNumId="4" w15:restartNumberingAfterBreak="0">
    <w:nsid w:val="FFFFFF80"/>
    <w:multiLevelType w:val="hybridMultilevel"/>
    <w:tmpl w:val="74623FCC"/>
    <w:lvl w:ilvl="0" w:tplc="B8762D1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  <w:lvl w:ilvl="1" w:tplc="3FF40742">
      <w:numFmt w:val="decimal"/>
      <w:lvlText w:val=""/>
      <w:lvlJc w:val="left"/>
    </w:lvl>
    <w:lvl w:ilvl="2" w:tplc="BDF04A7C">
      <w:numFmt w:val="decimal"/>
      <w:lvlText w:val=""/>
      <w:lvlJc w:val="left"/>
    </w:lvl>
    <w:lvl w:ilvl="3" w:tplc="DD9E8630">
      <w:numFmt w:val="decimal"/>
      <w:lvlText w:val=""/>
      <w:lvlJc w:val="left"/>
    </w:lvl>
    <w:lvl w:ilvl="4" w:tplc="63D082F6">
      <w:numFmt w:val="decimal"/>
      <w:lvlText w:val=""/>
      <w:lvlJc w:val="left"/>
    </w:lvl>
    <w:lvl w:ilvl="5" w:tplc="939A0716">
      <w:numFmt w:val="decimal"/>
      <w:lvlText w:val=""/>
      <w:lvlJc w:val="left"/>
    </w:lvl>
    <w:lvl w:ilvl="6" w:tplc="19F05A42">
      <w:numFmt w:val="decimal"/>
      <w:lvlText w:val=""/>
      <w:lvlJc w:val="left"/>
    </w:lvl>
    <w:lvl w:ilvl="7" w:tplc="1BA85FB4">
      <w:numFmt w:val="decimal"/>
      <w:lvlText w:val=""/>
      <w:lvlJc w:val="left"/>
    </w:lvl>
    <w:lvl w:ilvl="8" w:tplc="F3A6C078">
      <w:numFmt w:val="decimal"/>
      <w:lvlText w:val=""/>
      <w:lvlJc w:val="left"/>
    </w:lvl>
  </w:abstractNum>
  <w:abstractNum w:abstractNumId="5" w15:restartNumberingAfterBreak="0">
    <w:nsid w:val="FFFFFF81"/>
    <w:multiLevelType w:val="hybridMultilevel"/>
    <w:tmpl w:val="055014CC"/>
    <w:lvl w:ilvl="0" w:tplc="85A81506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  <w:lvl w:ilvl="1" w:tplc="E8E2DF9E">
      <w:numFmt w:val="decimal"/>
      <w:lvlText w:val=""/>
      <w:lvlJc w:val="left"/>
    </w:lvl>
    <w:lvl w:ilvl="2" w:tplc="29C267BE">
      <w:numFmt w:val="decimal"/>
      <w:lvlText w:val=""/>
      <w:lvlJc w:val="left"/>
    </w:lvl>
    <w:lvl w:ilvl="3" w:tplc="50AC277C">
      <w:numFmt w:val="decimal"/>
      <w:lvlText w:val=""/>
      <w:lvlJc w:val="left"/>
    </w:lvl>
    <w:lvl w:ilvl="4" w:tplc="2E6AF498">
      <w:numFmt w:val="decimal"/>
      <w:lvlText w:val=""/>
      <w:lvlJc w:val="left"/>
    </w:lvl>
    <w:lvl w:ilvl="5" w:tplc="158C085A">
      <w:numFmt w:val="decimal"/>
      <w:lvlText w:val=""/>
      <w:lvlJc w:val="left"/>
    </w:lvl>
    <w:lvl w:ilvl="6" w:tplc="DE7E411A">
      <w:numFmt w:val="decimal"/>
      <w:lvlText w:val=""/>
      <w:lvlJc w:val="left"/>
    </w:lvl>
    <w:lvl w:ilvl="7" w:tplc="E1B2E45A">
      <w:numFmt w:val="decimal"/>
      <w:lvlText w:val=""/>
      <w:lvlJc w:val="left"/>
    </w:lvl>
    <w:lvl w:ilvl="8" w:tplc="FA10D7EE">
      <w:numFmt w:val="decimal"/>
      <w:lvlText w:val=""/>
      <w:lvlJc w:val="left"/>
    </w:lvl>
  </w:abstractNum>
  <w:abstractNum w:abstractNumId="6" w15:restartNumberingAfterBreak="0">
    <w:nsid w:val="FFFFFF82"/>
    <w:multiLevelType w:val="hybridMultilevel"/>
    <w:tmpl w:val="368AD020"/>
    <w:lvl w:ilvl="0" w:tplc="9A94867A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  <w:lvl w:ilvl="1" w:tplc="650A88F8">
      <w:numFmt w:val="decimal"/>
      <w:lvlText w:val=""/>
      <w:lvlJc w:val="left"/>
    </w:lvl>
    <w:lvl w:ilvl="2" w:tplc="35DEFBBE">
      <w:numFmt w:val="decimal"/>
      <w:lvlText w:val=""/>
      <w:lvlJc w:val="left"/>
    </w:lvl>
    <w:lvl w:ilvl="3" w:tplc="40043874">
      <w:numFmt w:val="decimal"/>
      <w:lvlText w:val=""/>
      <w:lvlJc w:val="left"/>
    </w:lvl>
    <w:lvl w:ilvl="4" w:tplc="0AD297B0">
      <w:numFmt w:val="decimal"/>
      <w:lvlText w:val=""/>
      <w:lvlJc w:val="left"/>
    </w:lvl>
    <w:lvl w:ilvl="5" w:tplc="D49AA952">
      <w:numFmt w:val="decimal"/>
      <w:lvlText w:val=""/>
      <w:lvlJc w:val="left"/>
    </w:lvl>
    <w:lvl w:ilvl="6" w:tplc="4C7A3F32">
      <w:numFmt w:val="decimal"/>
      <w:lvlText w:val=""/>
      <w:lvlJc w:val="left"/>
    </w:lvl>
    <w:lvl w:ilvl="7" w:tplc="B8EA865C">
      <w:numFmt w:val="decimal"/>
      <w:lvlText w:val=""/>
      <w:lvlJc w:val="left"/>
    </w:lvl>
    <w:lvl w:ilvl="8" w:tplc="EB269180">
      <w:numFmt w:val="decimal"/>
      <w:lvlText w:val=""/>
      <w:lvlJc w:val="left"/>
    </w:lvl>
  </w:abstractNum>
  <w:abstractNum w:abstractNumId="7" w15:restartNumberingAfterBreak="0">
    <w:nsid w:val="FFFFFF83"/>
    <w:multiLevelType w:val="hybridMultilevel"/>
    <w:tmpl w:val="ADA29A5C"/>
    <w:lvl w:ilvl="0" w:tplc="FC3AF45C">
      <w:start w:val="1"/>
      <w:numFmt w:val="bullet"/>
      <w:pStyle w:val="ListBullet2"/>
      <w:lvlText w:val=""/>
      <w:lvlJc w:val="left"/>
      <w:pPr>
        <w:ind w:left="644" w:hanging="360"/>
      </w:pPr>
      <w:rPr>
        <w:rFonts w:ascii="Wingdings" w:hAnsi="Wingdings" w:hint="default"/>
        <w:color w:val="011E41" w:themeColor="text2"/>
      </w:rPr>
    </w:lvl>
    <w:lvl w:ilvl="1" w:tplc="27706070">
      <w:numFmt w:val="decimal"/>
      <w:lvlText w:val=""/>
      <w:lvlJc w:val="left"/>
    </w:lvl>
    <w:lvl w:ilvl="2" w:tplc="27E295FC">
      <w:numFmt w:val="decimal"/>
      <w:lvlText w:val=""/>
      <w:lvlJc w:val="left"/>
    </w:lvl>
    <w:lvl w:ilvl="3" w:tplc="8402CE06">
      <w:numFmt w:val="decimal"/>
      <w:lvlText w:val=""/>
      <w:lvlJc w:val="left"/>
    </w:lvl>
    <w:lvl w:ilvl="4" w:tplc="78CC99FC">
      <w:numFmt w:val="decimal"/>
      <w:lvlText w:val=""/>
      <w:lvlJc w:val="left"/>
    </w:lvl>
    <w:lvl w:ilvl="5" w:tplc="C83E8ECC">
      <w:numFmt w:val="decimal"/>
      <w:lvlText w:val=""/>
      <w:lvlJc w:val="left"/>
    </w:lvl>
    <w:lvl w:ilvl="6" w:tplc="90385776">
      <w:numFmt w:val="decimal"/>
      <w:lvlText w:val=""/>
      <w:lvlJc w:val="left"/>
    </w:lvl>
    <w:lvl w:ilvl="7" w:tplc="DB363E46">
      <w:numFmt w:val="decimal"/>
      <w:lvlText w:val=""/>
      <w:lvlJc w:val="left"/>
    </w:lvl>
    <w:lvl w:ilvl="8" w:tplc="57C2048A">
      <w:numFmt w:val="decimal"/>
      <w:lvlText w:val=""/>
      <w:lvlJc w:val="left"/>
    </w:lvl>
  </w:abstractNum>
  <w:abstractNum w:abstractNumId="8" w15:restartNumberingAfterBreak="0">
    <w:nsid w:val="FFFFFF88"/>
    <w:multiLevelType w:val="hybridMultilevel"/>
    <w:tmpl w:val="0A7EFAB8"/>
    <w:lvl w:ilvl="0" w:tplc="C1BE4D2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3CC24C34">
      <w:numFmt w:val="decimal"/>
      <w:lvlText w:val=""/>
      <w:lvlJc w:val="left"/>
    </w:lvl>
    <w:lvl w:ilvl="2" w:tplc="D9FA00D4">
      <w:numFmt w:val="decimal"/>
      <w:lvlText w:val=""/>
      <w:lvlJc w:val="left"/>
    </w:lvl>
    <w:lvl w:ilvl="3" w:tplc="35B24864">
      <w:numFmt w:val="decimal"/>
      <w:lvlText w:val=""/>
      <w:lvlJc w:val="left"/>
    </w:lvl>
    <w:lvl w:ilvl="4" w:tplc="A9243D40">
      <w:numFmt w:val="decimal"/>
      <w:lvlText w:val=""/>
      <w:lvlJc w:val="left"/>
    </w:lvl>
    <w:lvl w:ilvl="5" w:tplc="281E6922">
      <w:numFmt w:val="decimal"/>
      <w:lvlText w:val=""/>
      <w:lvlJc w:val="left"/>
    </w:lvl>
    <w:lvl w:ilvl="6" w:tplc="A5B0DA4A">
      <w:numFmt w:val="decimal"/>
      <w:lvlText w:val=""/>
      <w:lvlJc w:val="left"/>
    </w:lvl>
    <w:lvl w:ilvl="7" w:tplc="C906807E">
      <w:numFmt w:val="decimal"/>
      <w:lvlText w:val=""/>
      <w:lvlJc w:val="left"/>
    </w:lvl>
    <w:lvl w:ilvl="8" w:tplc="FE967122">
      <w:numFmt w:val="decimal"/>
      <w:lvlText w:val=""/>
      <w:lvlJc w:val="left"/>
    </w:lvl>
  </w:abstractNum>
  <w:abstractNum w:abstractNumId="9" w15:restartNumberingAfterBreak="0">
    <w:nsid w:val="00000002"/>
    <w:multiLevelType w:val="hybridMultilevel"/>
    <w:tmpl w:val="00000002"/>
    <w:lvl w:ilvl="0" w:tplc="B92A205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6784DB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443ABC5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5A2062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304C1BB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6F24549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52226C4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E4F6784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BEA0B80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0" w15:restartNumberingAfterBreak="0">
    <w:nsid w:val="01193F06"/>
    <w:multiLevelType w:val="hybridMultilevel"/>
    <w:tmpl w:val="1DF483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17C2EE5"/>
    <w:multiLevelType w:val="multilevel"/>
    <w:tmpl w:val="AFF0FAA8"/>
    <w:lvl w:ilvl="0">
      <w:start w:val="1"/>
      <w:numFmt w:val="upperLetter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018B5AC4"/>
    <w:multiLevelType w:val="hybridMultilevel"/>
    <w:tmpl w:val="D07E1E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7685550"/>
    <w:multiLevelType w:val="multilevel"/>
    <w:tmpl w:val="5FAA87E6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14" w15:restartNumberingAfterBreak="0">
    <w:nsid w:val="0A337ABB"/>
    <w:multiLevelType w:val="multilevel"/>
    <w:tmpl w:val="08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5" w15:restartNumberingAfterBreak="0">
    <w:nsid w:val="0BBB47AD"/>
    <w:multiLevelType w:val="hybridMultilevel"/>
    <w:tmpl w:val="96FCB494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F184EBD"/>
    <w:multiLevelType w:val="multilevel"/>
    <w:tmpl w:val="6EE00A92"/>
    <w:lvl w:ilvl="0">
      <w:start w:val="1"/>
      <w:numFmt w:val="lowerLetter"/>
      <w:pStyle w:val="Answer"/>
      <w:lvlText w:val="%1."/>
      <w:lvlJc w:val="left"/>
      <w:pPr>
        <w:ind w:left="108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80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52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24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96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68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40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12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840" w:hanging="360"/>
      </w:pPr>
      <w:rPr>
        <w:u w:val="none"/>
      </w:rPr>
    </w:lvl>
  </w:abstractNum>
  <w:abstractNum w:abstractNumId="17" w15:restartNumberingAfterBreak="0">
    <w:nsid w:val="11EB1443"/>
    <w:multiLevelType w:val="multilevel"/>
    <w:tmpl w:val="1486D792"/>
    <w:styleLink w:val="WWNum28"/>
    <w:lvl w:ilvl="0">
      <w:start w:val="1"/>
      <w:numFmt w:val="upperLetter"/>
      <w:lvlText w:val="%1."/>
      <w:lvlJc w:val="left"/>
      <w:pPr>
        <w:ind w:left="1440" w:hanging="360"/>
      </w:pPr>
      <w:rPr>
        <w:rFonts w:ascii="Times New Roman" w:hAnsi="Times New Roman"/>
        <w:color w:val="auto"/>
        <w:sz w:val="24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120C0B6C"/>
    <w:multiLevelType w:val="multilevel"/>
    <w:tmpl w:val="AFF0FAA8"/>
    <w:lvl w:ilvl="0">
      <w:start w:val="1"/>
      <w:numFmt w:val="upperLetter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16B137BF"/>
    <w:multiLevelType w:val="hybridMultilevel"/>
    <w:tmpl w:val="A3EAF9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7357B86"/>
    <w:multiLevelType w:val="hybridMultilevel"/>
    <w:tmpl w:val="097A088C"/>
    <w:lvl w:ilvl="0" w:tplc="3F32C8D4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E003994">
      <w:start w:val="1"/>
      <w:numFmt w:val="lowerLetter"/>
      <w:lvlText w:val="%2."/>
      <w:lvlJc w:val="left"/>
      <w:pPr>
        <w:ind w:left="7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A4EE102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98CCF02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1EEDAAC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15A98E0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50AC3A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FB87F4C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74C6162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17902781"/>
    <w:multiLevelType w:val="hybridMultilevel"/>
    <w:tmpl w:val="68201A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E4500BB"/>
    <w:multiLevelType w:val="hybridMultilevel"/>
    <w:tmpl w:val="BBA411D4"/>
    <w:lvl w:ilvl="0" w:tplc="EB12995A">
      <w:start w:val="8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F125358">
      <w:start w:val="1"/>
      <w:numFmt w:val="lowerLetter"/>
      <w:lvlText w:val="%2.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CF8BE9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636A57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07261D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460917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DF6E63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946FC4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912430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1E560F39"/>
    <w:multiLevelType w:val="hybridMultilevel"/>
    <w:tmpl w:val="54D4DA1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1EE26F03"/>
    <w:multiLevelType w:val="multilevel"/>
    <w:tmpl w:val="3920DEE0"/>
    <w:styleLink w:val="WWNum24"/>
    <w:lvl w:ilvl="0">
      <w:start w:val="1"/>
      <w:numFmt w:val="upperLetter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2219423F"/>
    <w:multiLevelType w:val="multilevel"/>
    <w:tmpl w:val="5BB22540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26" w15:restartNumberingAfterBreak="0">
    <w:nsid w:val="2471409C"/>
    <w:multiLevelType w:val="hybridMultilevel"/>
    <w:tmpl w:val="AB56AB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5FA1982"/>
    <w:multiLevelType w:val="hybridMultilevel"/>
    <w:tmpl w:val="93F0D4A8"/>
    <w:lvl w:ilvl="0" w:tplc="D21E5D6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219835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3E216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73C52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3BA2F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8807C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A835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2A013A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07041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66079B3"/>
    <w:multiLevelType w:val="hybridMultilevel"/>
    <w:tmpl w:val="AC327E0C"/>
    <w:lvl w:ilvl="0" w:tplc="20302E48">
      <w:start w:val="1"/>
      <w:numFmt w:val="lowerLetter"/>
      <w:lvlText w:val="%1."/>
      <w:lvlJc w:val="left"/>
      <w:pPr>
        <w:ind w:left="1077" w:hanging="360"/>
      </w:pPr>
    </w:lvl>
    <w:lvl w:ilvl="1" w:tplc="04090019" w:tentative="1">
      <w:start w:val="1"/>
      <w:numFmt w:val="lowerLetter"/>
      <w:lvlText w:val="%2."/>
      <w:lvlJc w:val="left"/>
      <w:pPr>
        <w:ind w:left="1797" w:hanging="360"/>
      </w:pPr>
    </w:lvl>
    <w:lvl w:ilvl="2" w:tplc="0409001B" w:tentative="1">
      <w:start w:val="1"/>
      <w:numFmt w:val="lowerRoman"/>
      <w:lvlText w:val="%3."/>
      <w:lvlJc w:val="right"/>
      <w:pPr>
        <w:ind w:left="2517" w:hanging="180"/>
      </w:pPr>
    </w:lvl>
    <w:lvl w:ilvl="3" w:tplc="0409000F" w:tentative="1">
      <w:start w:val="1"/>
      <w:numFmt w:val="decimal"/>
      <w:lvlText w:val="%4."/>
      <w:lvlJc w:val="left"/>
      <w:pPr>
        <w:ind w:left="3237" w:hanging="360"/>
      </w:pPr>
    </w:lvl>
    <w:lvl w:ilvl="4" w:tplc="04090019" w:tentative="1">
      <w:start w:val="1"/>
      <w:numFmt w:val="lowerLetter"/>
      <w:lvlText w:val="%5."/>
      <w:lvlJc w:val="left"/>
      <w:pPr>
        <w:ind w:left="3957" w:hanging="360"/>
      </w:pPr>
    </w:lvl>
    <w:lvl w:ilvl="5" w:tplc="0409001B" w:tentative="1">
      <w:start w:val="1"/>
      <w:numFmt w:val="lowerRoman"/>
      <w:lvlText w:val="%6."/>
      <w:lvlJc w:val="right"/>
      <w:pPr>
        <w:ind w:left="4677" w:hanging="180"/>
      </w:pPr>
    </w:lvl>
    <w:lvl w:ilvl="6" w:tplc="0409000F" w:tentative="1">
      <w:start w:val="1"/>
      <w:numFmt w:val="decimal"/>
      <w:lvlText w:val="%7."/>
      <w:lvlJc w:val="left"/>
      <w:pPr>
        <w:ind w:left="5397" w:hanging="360"/>
      </w:pPr>
    </w:lvl>
    <w:lvl w:ilvl="7" w:tplc="04090019" w:tentative="1">
      <w:start w:val="1"/>
      <w:numFmt w:val="lowerLetter"/>
      <w:lvlText w:val="%8."/>
      <w:lvlJc w:val="left"/>
      <w:pPr>
        <w:ind w:left="6117" w:hanging="360"/>
      </w:pPr>
    </w:lvl>
    <w:lvl w:ilvl="8" w:tplc="04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9" w15:restartNumberingAfterBreak="0">
    <w:nsid w:val="268462C9"/>
    <w:multiLevelType w:val="multilevel"/>
    <w:tmpl w:val="08285F44"/>
    <w:styleLink w:val="WWNum27"/>
    <w:lvl w:ilvl="0">
      <w:start w:val="1"/>
      <w:numFmt w:val="upperLetter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28C71E07"/>
    <w:multiLevelType w:val="hybridMultilevel"/>
    <w:tmpl w:val="036A7494"/>
    <w:lvl w:ilvl="0" w:tplc="DD189EC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9C34F7BE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9B539B8"/>
    <w:multiLevelType w:val="multilevel"/>
    <w:tmpl w:val="8B720288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34D8767A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363C6338"/>
    <w:multiLevelType w:val="hybridMultilevel"/>
    <w:tmpl w:val="4C0E129E"/>
    <w:lvl w:ilvl="0" w:tplc="1E003994">
      <w:start w:val="1"/>
      <w:numFmt w:val="lowerLetter"/>
      <w:lvlText w:val="%1."/>
      <w:lvlJc w:val="left"/>
      <w:pPr>
        <w:ind w:left="7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67573C7"/>
    <w:multiLevelType w:val="multilevel"/>
    <w:tmpl w:val="D4AC6ED0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35" w15:restartNumberingAfterBreak="0">
    <w:nsid w:val="3B0A3510"/>
    <w:multiLevelType w:val="multilevel"/>
    <w:tmpl w:val="C6403348"/>
    <w:styleLink w:val="NoList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36" w15:restartNumberingAfterBreak="0">
    <w:nsid w:val="3F6E2513"/>
    <w:multiLevelType w:val="hybridMultilevel"/>
    <w:tmpl w:val="21E0F5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09C5C64"/>
    <w:multiLevelType w:val="multilevel"/>
    <w:tmpl w:val="84705F1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8" w15:restartNumberingAfterBreak="0">
    <w:nsid w:val="42C242C5"/>
    <w:multiLevelType w:val="hybridMultilevel"/>
    <w:tmpl w:val="6B366A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3B9568A"/>
    <w:multiLevelType w:val="multilevel"/>
    <w:tmpl w:val="86AE4446"/>
    <w:styleLink w:val="WWNum22"/>
    <w:lvl w:ilvl="0">
      <w:start w:val="1"/>
      <w:numFmt w:val="upperLetter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43FF6081"/>
    <w:multiLevelType w:val="hybridMultilevel"/>
    <w:tmpl w:val="1CA65A06"/>
    <w:lvl w:ilvl="0" w:tplc="063C95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772E2C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E5052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2AA81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84A12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7860C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64248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A4AEE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40613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49D76C9"/>
    <w:multiLevelType w:val="multilevel"/>
    <w:tmpl w:val="C0B0CD46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42" w15:restartNumberingAfterBreak="0">
    <w:nsid w:val="4664288F"/>
    <w:multiLevelType w:val="hybridMultilevel"/>
    <w:tmpl w:val="3E6ABF3E"/>
    <w:lvl w:ilvl="0" w:tplc="386AC4D6">
      <w:start w:val="1"/>
      <w:numFmt w:val="bullet"/>
      <w:pStyle w:val="Bulle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B2D5392"/>
    <w:multiLevelType w:val="hybridMultilevel"/>
    <w:tmpl w:val="96F01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BE605E1"/>
    <w:multiLevelType w:val="multilevel"/>
    <w:tmpl w:val="64AC8F08"/>
    <w:styleLink w:val="WWNum20"/>
    <w:lvl w:ilvl="0">
      <w:start w:val="1"/>
      <w:numFmt w:val="upperLetter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45" w15:restartNumberingAfterBreak="0">
    <w:nsid w:val="4BF412E4"/>
    <w:multiLevelType w:val="multilevel"/>
    <w:tmpl w:val="EE723E2A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46" w15:restartNumberingAfterBreak="0">
    <w:nsid w:val="4C9A7562"/>
    <w:multiLevelType w:val="hybridMultilevel"/>
    <w:tmpl w:val="074C6D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4CD83963"/>
    <w:multiLevelType w:val="multilevel"/>
    <w:tmpl w:val="9B36FC0A"/>
    <w:styleLink w:val="WWNum29"/>
    <w:lvl w:ilvl="0">
      <w:start w:val="1"/>
      <w:numFmt w:val="upperLetter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48" w15:restartNumberingAfterBreak="0">
    <w:nsid w:val="4DC36DFD"/>
    <w:multiLevelType w:val="multilevel"/>
    <w:tmpl w:val="AFF0FAA8"/>
    <w:lvl w:ilvl="0">
      <w:start w:val="1"/>
      <w:numFmt w:val="upperLetter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49" w15:restartNumberingAfterBreak="0">
    <w:nsid w:val="4E0A2247"/>
    <w:multiLevelType w:val="multilevel"/>
    <w:tmpl w:val="71122B60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50" w15:restartNumberingAfterBreak="0">
    <w:nsid w:val="4EAA1674"/>
    <w:multiLevelType w:val="multilevel"/>
    <w:tmpl w:val="24984362"/>
    <w:styleLink w:val="WWNum21"/>
    <w:lvl w:ilvl="0">
      <w:start w:val="1"/>
      <w:numFmt w:val="upperLetter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51" w15:restartNumberingAfterBreak="0">
    <w:nsid w:val="54977717"/>
    <w:multiLevelType w:val="hybridMultilevel"/>
    <w:tmpl w:val="051448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 w15:restartNumberingAfterBreak="0">
    <w:nsid w:val="57C0194C"/>
    <w:multiLevelType w:val="hybridMultilevel"/>
    <w:tmpl w:val="A19C51E4"/>
    <w:lvl w:ilvl="0" w:tplc="09A088E0">
      <w:start w:val="1"/>
      <w:numFmt w:val="decimal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3" w15:restartNumberingAfterBreak="0">
    <w:nsid w:val="588A5CDA"/>
    <w:multiLevelType w:val="hybridMultilevel"/>
    <w:tmpl w:val="7BA2914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4" w15:restartNumberingAfterBreak="0">
    <w:nsid w:val="58AD1AEE"/>
    <w:multiLevelType w:val="hybridMultilevel"/>
    <w:tmpl w:val="B988302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93C1B11"/>
    <w:multiLevelType w:val="hybridMultilevel"/>
    <w:tmpl w:val="C16E33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D5B4617"/>
    <w:multiLevelType w:val="hybridMultilevel"/>
    <w:tmpl w:val="3E607D34"/>
    <w:lvl w:ilvl="0" w:tplc="E4F8A19A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00A1E2A"/>
    <w:multiLevelType w:val="multilevel"/>
    <w:tmpl w:val="D7EE5964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58" w15:restartNumberingAfterBreak="0">
    <w:nsid w:val="60277630"/>
    <w:multiLevelType w:val="hybridMultilevel"/>
    <w:tmpl w:val="74B83F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615674D0"/>
    <w:multiLevelType w:val="hybridMultilevel"/>
    <w:tmpl w:val="0DF4AF22"/>
    <w:lvl w:ilvl="0" w:tplc="28A82E24">
      <w:start w:val="1"/>
      <w:numFmt w:val="upperLetter"/>
      <w:pStyle w:val="ListAlpha"/>
      <w:lvlText w:val="%1."/>
      <w:lvlJc w:val="left"/>
      <w:pPr>
        <w:ind w:left="1077" w:hanging="360"/>
      </w:pPr>
    </w:lvl>
    <w:lvl w:ilvl="1" w:tplc="FFFFFFFF" w:tentative="1">
      <w:start w:val="1"/>
      <w:numFmt w:val="lowerLetter"/>
      <w:lvlText w:val="%2."/>
      <w:lvlJc w:val="left"/>
      <w:pPr>
        <w:ind w:left="1797" w:hanging="360"/>
      </w:pPr>
    </w:lvl>
    <w:lvl w:ilvl="2" w:tplc="FFFFFFFF" w:tentative="1">
      <w:start w:val="1"/>
      <w:numFmt w:val="lowerRoman"/>
      <w:lvlText w:val="%3."/>
      <w:lvlJc w:val="right"/>
      <w:pPr>
        <w:ind w:left="2517" w:hanging="180"/>
      </w:pPr>
    </w:lvl>
    <w:lvl w:ilvl="3" w:tplc="FFFFFFFF" w:tentative="1">
      <w:start w:val="1"/>
      <w:numFmt w:val="decimal"/>
      <w:lvlText w:val="%4."/>
      <w:lvlJc w:val="left"/>
      <w:pPr>
        <w:ind w:left="3237" w:hanging="360"/>
      </w:pPr>
    </w:lvl>
    <w:lvl w:ilvl="4" w:tplc="FFFFFFFF" w:tentative="1">
      <w:start w:val="1"/>
      <w:numFmt w:val="lowerLetter"/>
      <w:lvlText w:val="%5."/>
      <w:lvlJc w:val="left"/>
      <w:pPr>
        <w:ind w:left="3957" w:hanging="360"/>
      </w:pPr>
    </w:lvl>
    <w:lvl w:ilvl="5" w:tplc="FFFFFFFF" w:tentative="1">
      <w:start w:val="1"/>
      <w:numFmt w:val="lowerRoman"/>
      <w:lvlText w:val="%6."/>
      <w:lvlJc w:val="right"/>
      <w:pPr>
        <w:ind w:left="4677" w:hanging="180"/>
      </w:pPr>
    </w:lvl>
    <w:lvl w:ilvl="6" w:tplc="FFFFFFFF" w:tentative="1">
      <w:start w:val="1"/>
      <w:numFmt w:val="decimal"/>
      <w:lvlText w:val="%7."/>
      <w:lvlJc w:val="left"/>
      <w:pPr>
        <w:ind w:left="5397" w:hanging="360"/>
      </w:pPr>
    </w:lvl>
    <w:lvl w:ilvl="7" w:tplc="FFFFFFFF" w:tentative="1">
      <w:start w:val="1"/>
      <w:numFmt w:val="lowerLetter"/>
      <w:lvlText w:val="%8."/>
      <w:lvlJc w:val="left"/>
      <w:pPr>
        <w:ind w:left="6117" w:hanging="360"/>
      </w:pPr>
    </w:lvl>
    <w:lvl w:ilvl="8" w:tplc="FFFFFFFF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60" w15:restartNumberingAfterBreak="0">
    <w:nsid w:val="619A1C5C"/>
    <w:multiLevelType w:val="hybridMultilevel"/>
    <w:tmpl w:val="72F80A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61AA0CF1"/>
    <w:multiLevelType w:val="multilevel"/>
    <w:tmpl w:val="4532E156"/>
    <w:styleLink w:val="WWNum25"/>
    <w:lvl w:ilvl="0">
      <w:start w:val="1"/>
      <w:numFmt w:val="upperLetter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62" w15:restartNumberingAfterBreak="0">
    <w:nsid w:val="640D1872"/>
    <w:multiLevelType w:val="hybridMultilevel"/>
    <w:tmpl w:val="FABCC5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64F26B8D"/>
    <w:multiLevelType w:val="hybridMultilevel"/>
    <w:tmpl w:val="90BAB772"/>
    <w:lvl w:ilvl="0" w:tplc="60368978">
      <w:start w:val="1"/>
      <w:numFmt w:val="decimal"/>
      <w:lvlText w:val="%1."/>
      <w:lvlJc w:val="left"/>
      <w:pPr>
        <w:ind w:left="360" w:hanging="360"/>
      </w:pPr>
      <w:rPr>
        <w:rFonts w:hint="default"/>
        <w:w w:val="97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4" w15:restartNumberingAfterBreak="0">
    <w:nsid w:val="66807A76"/>
    <w:multiLevelType w:val="hybridMultilevel"/>
    <w:tmpl w:val="B1B60E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67AB6527"/>
    <w:multiLevelType w:val="hybridMultilevel"/>
    <w:tmpl w:val="AD7E3C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B074A2A"/>
    <w:multiLevelType w:val="hybridMultilevel"/>
    <w:tmpl w:val="ED3CDD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6C897FBD"/>
    <w:multiLevelType w:val="multilevel"/>
    <w:tmpl w:val="706EAEAA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68" w15:restartNumberingAfterBreak="0">
    <w:nsid w:val="6E3E21A9"/>
    <w:multiLevelType w:val="hybridMultilevel"/>
    <w:tmpl w:val="4E324C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2E50466"/>
    <w:multiLevelType w:val="hybridMultilevel"/>
    <w:tmpl w:val="FCD2B9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730F4C3D"/>
    <w:multiLevelType w:val="hybridMultilevel"/>
    <w:tmpl w:val="F96C64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75730EF1"/>
    <w:multiLevelType w:val="hybridMultilevel"/>
    <w:tmpl w:val="EA6268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76195BA0"/>
    <w:multiLevelType w:val="hybridMultilevel"/>
    <w:tmpl w:val="B44E96A4"/>
    <w:lvl w:ilvl="0" w:tplc="4B880658">
      <w:numFmt w:val="bullet"/>
      <w:lvlText w:val="-"/>
      <w:lvlJc w:val="left"/>
      <w:pPr>
        <w:ind w:left="720" w:hanging="360"/>
      </w:pPr>
      <w:rPr>
        <w:rFonts w:ascii="Verdana" w:eastAsiaTheme="minorEastAsia" w:hAnsi="Verdana" w:cs="Lasiver-Regul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764F1492"/>
    <w:multiLevelType w:val="multilevel"/>
    <w:tmpl w:val="E5324396"/>
    <w:lvl w:ilvl="0">
      <w:start w:val="1"/>
      <w:numFmt w:val="decimal"/>
      <w:pStyle w:val="Question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4" w15:restartNumberingAfterBreak="0">
    <w:nsid w:val="780D614B"/>
    <w:multiLevelType w:val="hybridMultilevel"/>
    <w:tmpl w:val="7690EE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B791600"/>
    <w:multiLevelType w:val="multilevel"/>
    <w:tmpl w:val="4552AC3A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76" w15:restartNumberingAfterBreak="0">
    <w:nsid w:val="7EAE2FEB"/>
    <w:multiLevelType w:val="hybridMultilevel"/>
    <w:tmpl w:val="4476B9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7EC36088"/>
    <w:multiLevelType w:val="hybridMultilevel"/>
    <w:tmpl w:val="0809001D"/>
    <w:styleLink w:val="1ai"/>
    <w:lvl w:ilvl="0" w:tplc="E10E50E0">
      <w:start w:val="1"/>
      <w:numFmt w:val="decimal"/>
      <w:lvlText w:val="%1)"/>
      <w:lvlJc w:val="left"/>
      <w:pPr>
        <w:ind w:left="360" w:hanging="360"/>
      </w:pPr>
    </w:lvl>
    <w:lvl w:ilvl="1" w:tplc="09160DC0">
      <w:start w:val="1"/>
      <w:numFmt w:val="lowerLetter"/>
      <w:lvlText w:val="%2)"/>
      <w:lvlJc w:val="left"/>
      <w:pPr>
        <w:ind w:left="720" w:hanging="360"/>
      </w:pPr>
    </w:lvl>
    <w:lvl w:ilvl="2" w:tplc="D79C02A8">
      <w:start w:val="1"/>
      <w:numFmt w:val="lowerRoman"/>
      <w:lvlText w:val="%3)"/>
      <w:lvlJc w:val="left"/>
      <w:pPr>
        <w:ind w:left="1080" w:hanging="360"/>
      </w:pPr>
    </w:lvl>
    <w:lvl w:ilvl="3" w:tplc="240C6B0E">
      <w:start w:val="1"/>
      <w:numFmt w:val="decimal"/>
      <w:lvlText w:val="(%4)"/>
      <w:lvlJc w:val="left"/>
      <w:pPr>
        <w:ind w:left="1440" w:hanging="360"/>
      </w:pPr>
    </w:lvl>
    <w:lvl w:ilvl="4" w:tplc="8A8CA97A">
      <w:start w:val="1"/>
      <w:numFmt w:val="lowerLetter"/>
      <w:lvlText w:val="(%5)"/>
      <w:lvlJc w:val="left"/>
      <w:pPr>
        <w:ind w:left="1800" w:hanging="360"/>
      </w:pPr>
    </w:lvl>
    <w:lvl w:ilvl="5" w:tplc="311A3A7E">
      <w:start w:val="1"/>
      <w:numFmt w:val="lowerRoman"/>
      <w:lvlText w:val="(%6)"/>
      <w:lvlJc w:val="left"/>
      <w:pPr>
        <w:ind w:left="2160" w:hanging="360"/>
      </w:pPr>
    </w:lvl>
    <w:lvl w:ilvl="6" w:tplc="85C68F84">
      <w:start w:val="1"/>
      <w:numFmt w:val="decimal"/>
      <w:lvlText w:val="%7."/>
      <w:lvlJc w:val="left"/>
      <w:pPr>
        <w:ind w:left="2520" w:hanging="360"/>
      </w:pPr>
    </w:lvl>
    <w:lvl w:ilvl="7" w:tplc="5C689708">
      <w:start w:val="1"/>
      <w:numFmt w:val="lowerLetter"/>
      <w:lvlText w:val="%8."/>
      <w:lvlJc w:val="left"/>
      <w:pPr>
        <w:ind w:left="2880" w:hanging="360"/>
      </w:pPr>
    </w:lvl>
    <w:lvl w:ilvl="8" w:tplc="9626B216">
      <w:start w:val="1"/>
      <w:numFmt w:val="lowerRoman"/>
      <w:lvlText w:val="%9."/>
      <w:lvlJc w:val="left"/>
      <w:pPr>
        <w:ind w:left="3240" w:hanging="360"/>
      </w:pPr>
    </w:lvl>
  </w:abstractNum>
  <w:num w:numId="1" w16cid:durableId="325406385">
    <w:abstractNumId w:val="27"/>
  </w:num>
  <w:num w:numId="2" w16cid:durableId="944533154">
    <w:abstractNumId w:val="32"/>
  </w:num>
  <w:num w:numId="3" w16cid:durableId="345249095">
    <w:abstractNumId w:val="77"/>
  </w:num>
  <w:num w:numId="4" w16cid:durableId="601229549">
    <w:abstractNumId w:val="14"/>
  </w:num>
  <w:num w:numId="5" w16cid:durableId="853764647">
    <w:abstractNumId w:val="7"/>
  </w:num>
  <w:num w:numId="6" w16cid:durableId="1341086040">
    <w:abstractNumId w:val="6"/>
  </w:num>
  <w:num w:numId="7" w16cid:durableId="713232977">
    <w:abstractNumId w:val="5"/>
  </w:num>
  <w:num w:numId="8" w16cid:durableId="1387953401">
    <w:abstractNumId w:val="4"/>
  </w:num>
  <w:num w:numId="9" w16cid:durableId="1309626198">
    <w:abstractNumId w:val="8"/>
  </w:num>
  <w:num w:numId="10" w16cid:durableId="92291047">
    <w:abstractNumId w:val="3"/>
  </w:num>
  <w:num w:numId="11" w16cid:durableId="63139377">
    <w:abstractNumId w:val="2"/>
  </w:num>
  <w:num w:numId="12" w16cid:durableId="601110322">
    <w:abstractNumId w:val="1"/>
  </w:num>
  <w:num w:numId="13" w16cid:durableId="1228299193">
    <w:abstractNumId w:val="0"/>
  </w:num>
  <w:num w:numId="14" w16cid:durableId="231086407">
    <w:abstractNumId w:val="56"/>
  </w:num>
  <w:num w:numId="15" w16cid:durableId="916986904">
    <w:abstractNumId w:val="42"/>
  </w:num>
  <w:num w:numId="16" w16cid:durableId="1544978108">
    <w:abstractNumId w:val="9"/>
  </w:num>
  <w:num w:numId="17" w16cid:durableId="37164807">
    <w:abstractNumId w:val="64"/>
  </w:num>
  <w:num w:numId="18" w16cid:durableId="915938413">
    <w:abstractNumId w:val="66"/>
  </w:num>
  <w:num w:numId="19" w16cid:durableId="7603963">
    <w:abstractNumId w:val="60"/>
  </w:num>
  <w:num w:numId="20" w16cid:durableId="1938251548">
    <w:abstractNumId w:val="21"/>
  </w:num>
  <w:num w:numId="21" w16cid:durableId="9920132">
    <w:abstractNumId w:val="62"/>
  </w:num>
  <w:num w:numId="22" w16cid:durableId="251748091">
    <w:abstractNumId w:val="26"/>
  </w:num>
  <w:num w:numId="23" w16cid:durableId="79447398">
    <w:abstractNumId w:val="19"/>
  </w:num>
  <w:num w:numId="24" w16cid:durableId="480654359">
    <w:abstractNumId w:val="46"/>
  </w:num>
  <w:num w:numId="25" w16cid:durableId="1270091609">
    <w:abstractNumId w:val="65"/>
  </w:num>
  <w:num w:numId="26" w16cid:durableId="558711856">
    <w:abstractNumId w:val="72"/>
  </w:num>
  <w:num w:numId="27" w16cid:durableId="2029869834">
    <w:abstractNumId w:val="40"/>
  </w:num>
  <w:num w:numId="28" w16cid:durableId="1481262792">
    <w:abstractNumId w:val="23"/>
  </w:num>
  <w:num w:numId="29" w16cid:durableId="99379849">
    <w:abstractNumId w:val="58"/>
  </w:num>
  <w:num w:numId="30" w16cid:durableId="1354111687">
    <w:abstractNumId w:val="51"/>
  </w:num>
  <w:num w:numId="31" w16cid:durableId="915473455">
    <w:abstractNumId w:val="28"/>
  </w:num>
  <w:num w:numId="32" w16cid:durableId="774400307">
    <w:abstractNumId w:val="59"/>
  </w:num>
  <w:num w:numId="33" w16cid:durableId="625476102">
    <w:abstractNumId w:val="31"/>
  </w:num>
  <w:num w:numId="34" w16cid:durableId="716315537">
    <w:abstractNumId w:val="53"/>
  </w:num>
  <w:num w:numId="35" w16cid:durableId="1236665320">
    <w:abstractNumId w:val="63"/>
  </w:num>
  <w:num w:numId="36" w16cid:durableId="241569487">
    <w:abstractNumId w:val="55"/>
  </w:num>
  <w:num w:numId="37" w16cid:durableId="1323005595">
    <w:abstractNumId w:val="54"/>
  </w:num>
  <w:num w:numId="38" w16cid:durableId="2134128895">
    <w:abstractNumId w:val="20"/>
  </w:num>
  <w:num w:numId="39" w16cid:durableId="1254582636">
    <w:abstractNumId w:val="22"/>
  </w:num>
  <w:num w:numId="40" w16cid:durableId="867136809">
    <w:abstractNumId w:val="15"/>
  </w:num>
  <w:num w:numId="41" w16cid:durableId="850870558">
    <w:abstractNumId w:val="30"/>
  </w:num>
  <w:num w:numId="42" w16cid:durableId="645939125">
    <w:abstractNumId w:val="33"/>
  </w:num>
  <w:num w:numId="43" w16cid:durableId="392657133">
    <w:abstractNumId w:val="43"/>
  </w:num>
  <w:num w:numId="44" w16cid:durableId="131099661">
    <w:abstractNumId w:val="36"/>
  </w:num>
  <w:num w:numId="45" w16cid:durableId="623120227">
    <w:abstractNumId w:val="71"/>
  </w:num>
  <w:num w:numId="46" w16cid:durableId="248000289">
    <w:abstractNumId w:val="38"/>
  </w:num>
  <w:num w:numId="47" w16cid:durableId="711684863">
    <w:abstractNumId w:val="69"/>
  </w:num>
  <w:num w:numId="48" w16cid:durableId="124237379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1553494539">
    <w:abstractNumId w:val="68"/>
  </w:num>
  <w:num w:numId="50" w16cid:durableId="800996113">
    <w:abstractNumId w:val="70"/>
  </w:num>
  <w:num w:numId="51" w16cid:durableId="837235609">
    <w:abstractNumId w:val="10"/>
  </w:num>
  <w:num w:numId="52" w16cid:durableId="594050182">
    <w:abstractNumId w:val="74"/>
  </w:num>
  <w:num w:numId="53" w16cid:durableId="942878812">
    <w:abstractNumId w:val="12"/>
  </w:num>
  <w:num w:numId="54" w16cid:durableId="1754014334">
    <w:abstractNumId w:val="73"/>
  </w:num>
  <w:num w:numId="55" w16cid:durableId="967394320">
    <w:abstractNumId w:val="16"/>
  </w:num>
  <w:num w:numId="56" w16cid:durableId="1556969518">
    <w:abstractNumId w:val="25"/>
  </w:num>
  <w:num w:numId="57" w16cid:durableId="1856768501">
    <w:abstractNumId w:val="67"/>
  </w:num>
  <w:num w:numId="58" w16cid:durableId="679351446">
    <w:abstractNumId w:val="57"/>
  </w:num>
  <w:num w:numId="59" w16cid:durableId="688070538">
    <w:abstractNumId w:val="49"/>
  </w:num>
  <w:num w:numId="60" w16cid:durableId="1966888303">
    <w:abstractNumId w:val="45"/>
  </w:num>
  <w:num w:numId="61" w16cid:durableId="1769042434">
    <w:abstractNumId w:val="13"/>
  </w:num>
  <w:num w:numId="62" w16cid:durableId="1194417869">
    <w:abstractNumId w:val="75"/>
  </w:num>
  <w:num w:numId="63" w16cid:durableId="854808881">
    <w:abstractNumId w:val="37"/>
  </w:num>
  <w:num w:numId="64" w16cid:durableId="1203707451">
    <w:abstractNumId w:val="34"/>
  </w:num>
  <w:num w:numId="65" w16cid:durableId="303970696">
    <w:abstractNumId w:val="41"/>
  </w:num>
  <w:num w:numId="66" w16cid:durableId="433523601">
    <w:abstractNumId w:val="52"/>
  </w:num>
  <w:num w:numId="67" w16cid:durableId="144626554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53944082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98586489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 w16cid:durableId="1011638888">
    <w:abstractNumId w:val="35"/>
  </w:num>
  <w:num w:numId="71" w16cid:durableId="860824698">
    <w:abstractNumId w:val="44"/>
  </w:num>
  <w:num w:numId="72" w16cid:durableId="1478109366">
    <w:abstractNumId w:val="50"/>
  </w:num>
  <w:num w:numId="73" w16cid:durableId="1625381644">
    <w:abstractNumId w:val="39"/>
  </w:num>
  <w:num w:numId="74" w16cid:durableId="603653531">
    <w:abstractNumId w:val="24"/>
  </w:num>
  <w:num w:numId="75" w16cid:durableId="1283537626">
    <w:abstractNumId w:val="61"/>
  </w:num>
  <w:num w:numId="76" w16cid:durableId="921647883">
    <w:abstractNumId w:val="29"/>
  </w:num>
  <w:num w:numId="77" w16cid:durableId="1333294695">
    <w:abstractNumId w:val="17"/>
  </w:num>
  <w:num w:numId="78" w16cid:durableId="195168178">
    <w:abstractNumId w:val="47"/>
  </w:num>
  <w:num w:numId="79" w16cid:durableId="426997801">
    <w:abstractNumId w:val="29"/>
    <w:lvlOverride w:ilvl="0">
      <w:startOverride w:val="1"/>
    </w:lvlOverride>
  </w:num>
  <w:num w:numId="80" w16cid:durableId="1174422448">
    <w:abstractNumId w:val="17"/>
    <w:lvlOverride w:ilvl="0">
      <w:startOverride w:val="1"/>
    </w:lvlOverride>
  </w:num>
  <w:num w:numId="81" w16cid:durableId="1157108873">
    <w:abstractNumId w:val="47"/>
    <w:lvlOverride w:ilvl="0">
      <w:startOverride w:val="1"/>
    </w:lvlOverride>
  </w:num>
  <w:num w:numId="82" w16cid:durableId="1962221493">
    <w:abstractNumId w:val="24"/>
    <w:lvlOverride w:ilvl="0">
      <w:startOverride w:val="1"/>
    </w:lvlOverride>
  </w:num>
  <w:num w:numId="83" w16cid:durableId="1249651879">
    <w:abstractNumId w:val="39"/>
    <w:lvlOverride w:ilvl="0">
      <w:startOverride w:val="1"/>
    </w:lvlOverride>
  </w:num>
  <w:num w:numId="84" w16cid:durableId="940383041">
    <w:abstractNumId w:val="50"/>
    <w:lvlOverride w:ilvl="0">
      <w:startOverride w:val="1"/>
    </w:lvlOverride>
  </w:num>
  <w:num w:numId="85" w16cid:durableId="1694502699">
    <w:abstractNumId w:val="44"/>
    <w:lvlOverride w:ilvl="0">
      <w:startOverride w:val="1"/>
    </w:lvlOverride>
  </w:num>
  <w:num w:numId="86" w16cid:durableId="1127046712">
    <w:abstractNumId w:val="11"/>
  </w:num>
  <w:num w:numId="87" w16cid:durableId="1339431648">
    <w:abstractNumId w:val="18"/>
  </w:num>
  <w:num w:numId="88" w16cid:durableId="1361591870">
    <w:abstractNumId w:val="48"/>
  </w:num>
  <w:num w:numId="89" w16cid:durableId="195358393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 w16cid:durableId="1690715044">
    <w:abstractNumId w:val="73"/>
  </w:num>
  <w:num w:numId="91" w16cid:durableId="1196961178">
    <w:abstractNumId w:val="73"/>
  </w:num>
  <w:num w:numId="92" w16cid:durableId="518082952">
    <w:abstractNumId w:val="73"/>
  </w:num>
  <w:num w:numId="93" w16cid:durableId="462769797">
    <w:abstractNumId w:val="73"/>
  </w:num>
  <w:num w:numId="94" w16cid:durableId="1691639985">
    <w:abstractNumId w:val="73"/>
  </w:num>
  <w:num w:numId="95" w16cid:durableId="407385256">
    <w:abstractNumId w:val="73"/>
  </w:num>
  <w:num w:numId="96" w16cid:durableId="1845364321">
    <w:abstractNumId w:val="73"/>
  </w:num>
  <w:num w:numId="97" w16cid:durableId="231550985">
    <w:abstractNumId w:val="73"/>
  </w:num>
  <w:num w:numId="98" w16cid:durableId="1225068685">
    <w:abstractNumId w:val="73"/>
  </w:num>
  <w:num w:numId="99" w16cid:durableId="451898942">
    <w:abstractNumId w:val="73"/>
  </w:num>
  <w:num w:numId="100" w16cid:durableId="74445006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" w16cid:durableId="124540973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" w16cid:durableId="195076914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" w16cid:durableId="175682440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" w16cid:durableId="140394084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5" w16cid:durableId="191805062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 w16cid:durableId="191693706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 w16cid:durableId="85164494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8" w16cid:durableId="164168874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9" w16cid:durableId="125331747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0" w16cid:durableId="1824396914">
    <w:abstractNumId w:val="73"/>
  </w:num>
  <w:num w:numId="111" w16cid:durableId="271715507">
    <w:abstractNumId w:val="73"/>
  </w:num>
  <w:num w:numId="112" w16cid:durableId="572937073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3" w16cid:durableId="2114978980">
    <w:abstractNumId w:val="73"/>
  </w:num>
  <w:num w:numId="114" w16cid:durableId="16584619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5" w16cid:durableId="16451605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6" w16cid:durableId="45765261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7" w16cid:durableId="633103483">
    <w:abstractNumId w:val="16"/>
  </w:num>
  <w:num w:numId="118" w16cid:durableId="1021206382">
    <w:abstractNumId w:val="16"/>
  </w:num>
  <w:num w:numId="119" w16cid:durableId="386488308">
    <w:abstractNumId w:val="16"/>
  </w:num>
  <w:num w:numId="120" w16cid:durableId="38089992">
    <w:abstractNumId w:val="16"/>
  </w:num>
  <w:num w:numId="121" w16cid:durableId="2119987038">
    <w:abstractNumId w:val="16"/>
  </w:num>
  <w:num w:numId="122" w16cid:durableId="1492017466">
    <w:abstractNumId w:val="16"/>
  </w:num>
  <w:num w:numId="123" w16cid:durableId="432747132">
    <w:abstractNumId w:val="16"/>
  </w:num>
  <w:num w:numId="124" w16cid:durableId="1784418871">
    <w:abstractNumId w:val="16"/>
  </w:num>
  <w:num w:numId="125" w16cid:durableId="1276905403">
    <w:abstractNumId w:val="16"/>
  </w:num>
  <w:num w:numId="126" w16cid:durableId="89661012">
    <w:abstractNumId w:val="16"/>
  </w:num>
  <w:num w:numId="127" w16cid:durableId="541794038">
    <w:abstractNumId w:val="16"/>
  </w:num>
  <w:num w:numId="128" w16cid:durableId="2096246593">
    <w:abstractNumId w:val="16"/>
  </w:num>
  <w:num w:numId="129" w16cid:durableId="93659594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0" w16cid:durableId="39925452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1" w16cid:durableId="134763500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2" w16cid:durableId="156521208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3" w16cid:durableId="157227797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4" w16cid:durableId="42719638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5" w16cid:durableId="152686240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6" w16cid:durableId="27521189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7" w16cid:durableId="163671371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8" w16cid:durableId="212522313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9" w16cid:durableId="214630858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0" w16cid:durableId="169253366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1" w16cid:durableId="178310868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2" w16cid:durableId="140499132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3" w16cid:durableId="165779884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4" w16cid:durableId="190705968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5" w16cid:durableId="121700704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6" w16cid:durableId="141775305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7" w16cid:durableId="191234868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8" w16cid:durableId="152439754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9" w16cid:durableId="7675800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0" w16cid:durableId="70683777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1" w16cid:durableId="54560368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2" w16cid:durableId="52175061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3" w16cid:durableId="69824499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4" w16cid:durableId="236685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5" w16cid:durableId="96708151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6" w16cid:durableId="194734566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7" w16cid:durableId="198859067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8" w16cid:durableId="21301109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9" w16cid:durableId="161101520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0" w16cid:durableId="22321917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1" w16cid:durableId="150971482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2" w16cid:durableId="174668847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3" w16cid:durableId="164936229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4" w16cid:durableId="1814172265">
    <w:abstractNumId w:val="73"/>
  </w:num>
  <w:num w:numId="165" w16cid:durableId="100783112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6" w16cid:durableId="17242547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7" w16cid:durableId="23023450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8" w16cid:durableId="182951845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9" w16cid:durableId="2224375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0" w16cid:durableId="121611538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1" w16cid:durableId="3509109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2" w16cid:durableId="169452693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3" w16cid:durableId="186069947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4" w16cid:durableId="3115652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5" w16cid:durableId="129868446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G3MDQ0MDE1MzW0tDBT0lEKTi0uzszPAykwrQUAUZ6U3ywAAAA="/>
  </w:docVars>
  <w:rsids>
    <w:rsidRoot w:val="00394C3E"/>
    <w:rsid w:val="0000551E"/>
    <w:rsid w:val="00011A74"/>
    <w:rsid w:val="00013986"/>
    <w:rsid w:val="000148CD"/>
    <w:rsid w:val="0002411A"/>
    <w:rsid w:val="00026736"/>
    <w:rsid w:val="0003430E"/>
    <w:rsid w:val="00046A45"/>
    <w:rsid w:val="00053C6C"/>
    <w:rsid w:val="00055238"/>
    <w:rsid w:val="00056C17"/>
    <w:rsid w:val="00057EC6"/>
    <w:rsid w:val="000639BF"/>
    <w:rsid w:val="00071575"/>
    <w:rsid w:val="0007480D"/>
    <w:rsid w:val="00075076"/>
    <w:rsid w:val="0008420A"/>
    <w:rsid w:val="00085659"/>
    <w:rsid w:val="00086DE3"/>
    <w:rsid w:val="000963B9"/>
    <w:rsid w:val="000A0A6B"/>
    <w:rsid w:val="000A4355"/>
    <w:rsid w:val="000B6602"/>
    <w:rsid w:val="000C293F"/>
    <w:rsid w:val="000C6140"/>
    <w:rsid w:val="000D4EEC"/>
    <w:rsid w:val="000E05DC"/>
    <w:rsid w:val="000F794F"/>
    <w:rsid w:val="00100985"/>
    <w:rsid w:val="00106469"/>
    <w:rsid w:val="00114AF2"/>
    <w:rsid w:val="00134FB0"/>
    <w:rsid w:val="001402BC"/>
    <w:rsid w:val="00145743"/>
    <w:rsid w:val="00154258"/>
    <w:rsid w:val="001601BC"/>
    <w:rsid w:val="00160F00"/>
    <w:rsid w:val="00161907"/>
    <w:rsid w:val="00163722"/>
    <w:rsid w:val="00173246"/>
    <w:rsid w:val="001739BB"/>
    <w:rsid w:val="00173ED6"/>
    <w:rsid w:val="00177672"/>
    <w:rsid w:val="00177E31"/>
    <w:rsid w:val="001847EA"/>
    <w:rsid w:val="00190EA1"/>
    <w:rsid w:val="00191116"/>
    <w:rsid w:val="001913A6"/>
    <w:rsid w:val="00196340"/>
    <w:rsid w:val="001A0825"/>
    <w:rsid w:val="001A124F"/>
    <w:rsid w:val="001A12CD"/>
    <w:rsid w:val="001A310F"/>
    <w:rsid w:val="001A478C"/>
    <w:rsid w:val="001B38BF"/>
    <w:rsid w:val="001B6CCA"/>
    <w:rsid w:val="001B7D2F"/>
    <w:rsid w:val="001C04DD"/>
    <w:rsid w:val="001C10C5"/>
    <w:rsid w:val="001C3471"/>
    <w:rsid w:val="001D479F"/>
    <w:rsid w:val="001D775A"/>
    <w:rsid w:val="001E2232"/>
    <w:rsid w:val="001E56D8"/>
    <w:rsid w:val="001E56EF"/>
    <w:rsid w:val="001E6747"/>
    <w:rsid w:val="001E763B"/>
    <w:rsid w:val="001F51B1"/>
    <w:rsid w:val="001F7FA9"/>
    <w:rsid w:val="00204469"/>
    <w:rsid w:val="00206C6F"/>
    <w:rsid w:val="00226579"/>
    <w:rsid w:val="00227011"/>
    <w:rsid w:val="00233BA7"/>
    <w:rsid w:val="002357B1"/>
    <w:rsid w:val="002424EE"/>
    <w:rsid w:val="00245186"/>
    <w:rsid w:val="002453F2"/>
    <w:rsid w:val="00245CA0"/>
    <w:rsid w:val="00247A29"/>
    <w:rsid w:val="00276999"/>
    <w:rsid w:val="0028032D"/>
    <w:rsid w:val="00282117"/>
    <w:rsid w:val="002821E0"/>
    <w:rsid w:val="0028785F"/>
    <w:rsid w:val="002B32D2"/>
    <w:rsid w:val="002B4A24"/>
    <w:rsid w:val="002B5E5E"/>
    <w:rsid w:val="002C0148"/>
    <w:rsid w:val="002C0B30"/>
    <w:rsid w:val="002C1AA8"/>
    <w:rsid w:val="002C3B30"/>
    <w:rsid w:val="002D0298"/>
    <w:rsid w:val="002D1439"/>
    <w:rsid w:val="002E1413"/>
    <w:rsid w:val="002E1B5F"/>
    <w:rsid w:val="002E4ABB"/>
    <w:rsid w:val="002F0988"/>
    <w:rsid w:val="002F3C77"/>
    <w:rsid w:val="00306A5B"/>
    <w:rsid w:val="00310C61"/>
    <w:rsid w:val="00312561"/>
    <w:rsid w:val="003126C0"/>
    <w:rsid w:val="00325221"/>
    <w:rsid w:val="00334E9E"/>
    <w:rsid w:val="003415A1"/>
    <w:rsid w:val="00341F36"/>
    <w:rsid w:val="00342E2A"/>
    <w:rsid w:val="0035257D"/>
    <w:rsid w:val="003532DF"/>
    <w:rsid w:val="003618BD"/>
    <w:rsid w:val="00362AAB"/>
    <w:rsid w:val="0036603B"/>
    <w:rsid w:val="00373FE0"/>
    <w:rsid w:val="00374966"/>
    <w:rsid w:val="00387DB7"/>
    <w:rsid w:val="00394708"/>
    <w:rsid w:val="00394C3E"/>
    <w:rsid w:val="00397D9D"/>
    <w:rsid w:val="003A300D"/>
    <w:rsid w:val="003A7202"/>
    <w:rsid w:val="003B205D"/>
    <w:rsid w:val="003C5FF9"/>
    <w:rsid w:val="003D06F0"/>
    <w:rsid w:val="003D5930"/>
    <w:rsid w:val="003E3572"/>
    <w:rsid w:val="003E749D"/>
    <w:rsid w:val="003F1000"/>
    <w:rsid w:val="003F5EFA"/>
    <w:rsid w:val="003F694F"/>
    <w:rsid w:val="00402F7B"/>
    <w:rsid w:val="004030E3"/>
    <w:rsid w:val="00403EBC"/>
    <w:rsid w:val="004058AF"/>
    <w:rsid w:val="00407ADA"/>
    <w:rsid w:val="00414CCC"/>
    <w:rsid w:val="00414DD0"/>
    <w:rsid w:val="00417EAC"/>
    <w:rsid w:val="00426F5D"/>
    <w:rsid w:val="00430747"/>
    <w:rsid w:val="004317CD"/>
    <w:rsid w:val="00446E69"/>
    <w:rsid w:val="00453F1B"/>
    <w:rsid w:val="0046142F"/>
    <w:rsid w:val="00462466"/>
    <w:rsid w:val="0046570C"/>
    <w:rsid w:val="00466CD4"/>
    <w:rsid w:val="00470C79"/>
    <w:rsid w:val="00471B23"/>
    <w:rsid w:val="00472007"/>
    <w:rsid w:val="0047296C"/>
    <w:rsid w:val="00477224"/>
    <w:rsid w:val="00477A55"/>
    <w:rsid w:val="00481BF3"/>
    <w:rsid w:val="00485EF0"/>
    <w:rsid w:val="0049616A"/>
    <w:rsid w:val="00496A63"/>
    <w:rsid w:val="004A10E9"/>
    <w:rsid w:val="004A234A"/>
    <w:rsid w:val="004A4E5A"/>
    <w:rsid w:val="004B2CA4"/>
    <w:rsid w:val="004B6B10"/>
    <w:rsid w:val="004B6ECC"/>
    <w:rsid w:val="004B7734"/>
    <w:rsid w:val="004D056A"/>
    <w:rsid w:val="004D2D89"/>
    <w:rsid w:val="004D47C5"/>
    <w:rsid w:val="004D7934"/>
    <w:rsid w:val="004E043C"/>
    <w:rsid w:val="004E0DB9"/>
    <w:rsid w:val="004E2B31"/>
    <w:rsid w:val="004E2E94"/>
    <w:rsid w:val="004E3EFD"/>
    <w:rsid w:val="004E6063"/>
    <w:rsid w:val="004E7C41"/>
    <w:rsid w:val="004E7DAF"/>
    <w:rsid w:val="004F3E87"/>
    <w:rsid w:val="00500211"/>
    <w:rsid w:val="00506631"/>
    <w:rsid w:val="00511DB5"/>
    <w:rsid w:val="00516715"/>
    <w:rsid w:val="00521ACE"/>
    <w:rsid w:val="00522A75"/>
    <w:rsid w:val="00523312"/>
    <w:rsid w:val="0052508B"/>
    <w:rsid w:val="005273F5"/>
    <w:rsid w:val="005312BD"/>
    <w:rsid w:val="0053533A"/>
    <w:rsid w:val="0054104F"/>
    <w:rsid w:val="00541A46"/>
    <w:rsid w:val="00543FDB"/>
    <w:rsid w:val="00552B50"/>
    <w:rsid w:val="00553B7A"/>
    <w:rsid w:val="00553E10"/>
    <w:rsid w:val="00556464"/>
    <w:rsid w:val="00560CE2"/>
    <w:rsid w:val="005712DA"/>
    <w:rsid w:val="00571C9F"/>
    <w:rsid w:val="00575640"/>
    <w:rsid w:val="00580778"/>
    <w:rsid w:val="005862C4"/>
    <w:rsid w:val="005955DE"/>
    <w:rsid w:val="005A2449"/>
    <w:rsid w:val="005A3E2D"/>
    <w:rsid w:val="005A5095"/>
    <w:rsid w:val="005A5AE9"/>
    <w:rsid w:val="005A7E1C"/>
    <w:rsid w:val="005B0FDD"/>
    <w:rsid w:val="005B4342"/>
    <w:rsid w:val="005B7FB6"/>
    <w:rsid w:val="005C3645"/>
    <w:rsid w:val="005C60F7"/>
    <w:rsid w:val="005C6C87"/>
    <w:rsid w:val="005D1559"/>
    <w:rsid w:val="005E2961"/>
    <w:rsid w:val="005E2CAF"/>
    <w:rsid w:val="005E5FA0"/>
    <w:rsid w:val="005E6BCC"/>
    <w:rsid w:val="005F0AE1"/>
    <w:rsid w:val="006006CC"/>
    <w:rsid w:val="00601B87"/>
    <w:rsid w:val="006027BE"/>
    <w:rsid w:val="0061394A"/>
    <w:rsid w:val="0062016C"/>
    <w:rsid w:val="00623AA4"/>
    <w:rsid w:val="00623F80"/>
    <w:rsid w:val="00632713"/>
    <w:rsid w:val="00634BC7"/>
    <w:rsid w:val="0064480F"/>
    <w:rsid w:val="00644C70"/>
    <w:rsid w:val="00651481"/>
    <w:rsid w:val="00651E0C"/>
    <w:rsid w:val="00654F73"/>
    <w:rsid w:val="00660A61"/>
    <w:rsid w:val="00665B0A"/>
    <w:rsid w:val="0069198A"/>
    <w:rsid w:val="0069423F"/>
    <w:rsid w:val="006A1AF9"/>
    <w:rsid w:val="006A376C"/>
    <w:rsid w:val="006B2179"/>
    <w:rsid w:val="006B6228"/>
    <w:rsid w:val="006B711B"/>
    <w:rsid w:val="006B7260"/>
    <w:rsid w:val="006C1973"/>
    <w:rsid w:val="006C3F15"/>
    <w:rsid w:val="006D0AB7"/>
    <w:rsid w:val="006D0D68"/>
    <w:rsid w:val="006D0FFF"/>
    <w:rsid w:val="006D61DF"/>
    <w:rsid w:val="006E4052"/>
    <w:rsid w:val="006F45AE"/>
    <w:rsid w:val="006F4C16"/>
    <w:rsid w:val="006F6D36"/>
    <w:rsid w:val="006F75FE"/>
    <w:rsid w:val="00710A77"/>
    <w:rsid w:val="00712063"/>
    <w:rsid w:val="007208D7"/>
    <w:rsid w:val="00727E6E"/>
    <w:rsid w:val="00730FF7"/>
    <w:rsid w:val="007323F1"/>
    <w:rsid w:val="00732D7C"/>
    <w:rsid w:val="007339D7"/>
    <w:rsid w:val="007342BF"/>
    <w:rsid w:val="00740798"/>
    <w:rsid w:val="00740B4F"/>
    <w:rsid w:val="00744FDF"/>
    <w:rsid w:val="0074675D"/>
    <w:rsid w:val="00752B79"/>
    <w:rsid w:val="00752E96"/>
    <w:rsid w:val="00774CF4"/>
    <w:rsid w:val="00774DFF"/>
    <w:rsid w:val="007775E5"/>
    <w:rsid w:val="0079024C"/>
    <w:rsid w:val="00792A27"/>
    <w:rsid w:val="00794985"/>
    <w:rsid w:val="0079538A"/>
    <w:rsid w:val="00797743"/>
    <w:rsid w:val="007979ED"/>
    <w:rsid w:val="007A1783"/>
    <w:rsid w:val="007B03F7"/>
    <w:rsid w:val="007B18BC"/>
    <w:rsid w:val="007B1C75"/>
    <w:rsid w:val="007B2573"/>
    <w:rsid w:val="007B779D"/>
    <w:rsid w:val="007C2E2E"/>
    <w:rsid w:val="007C616C"/>
    <w:rsid w:val="007D115D"/>
    <w:rsid w:val="007E01A1"/>
    <w:rsid w:val="007E0DA2"/>
    <w:rsid w:val="007E1338"/>
    <w:rsid w:val="007E5222"/>
    <w:rsid w:val="007E5BD0"/>
    <w:rsid w:val="007F5627"/>
    <w:rsid w:val="00807267"/>
    <w:rsid w:val="00811B1D"/>
    <w:rsid w:val="00811BAB"/>
    <w:rsid w:val="008127CE"/>
    <w:rsid w:val="00813E0D"/>
    <w:rsid w:val="00815401"/>
    <w:rsid w:val="0081593C"/>
    <w:rsid w:val="00816A20"/>
    <w:rsid w:val="00817BE7"/>
    <w:rsid w:val="00841C02"/>
    <w:rsid w:val="008421CB"/>
    <w:rsid w:val="00843358"/>
    <w:rsid w:val="00865C52"/>
    <w:rsid w:val="00867E62"/>
    <w:rsid w:val="00870A0C"/>
    <w:rsid w:val="00870C26"/>
    <w:rsid w:val="008760B2"/>
    <w:rsid w:val="00885235"/>
    <w:rsid w:val="00887863"/>
    <w:rsid w:val="00894B67"/>
    <w:rsid w:val="008A1E9F"/>
    <w:rsid w:val="008D4396"/>
    <w:rsid w:val="008E3283"/>
    <w:rsid w:val="008E5918"/>
    <w:rsid w:val="008E6BF8"/>
    <w:rsid w:val="008F4F62"/>
    <w:rsid w:val="008F6D49"/>
    <w:rsid w:val="008F7F4E"/>
    <w:rsid w:val="00905891"/>
    <w:rsid w:val="00906D87"/>
    <w:rsid w:val="0091161A"/>
    <w:rsid w:val="009119B9"/>
    <w:rsid w:val="009125AB"/>
    <w:rsid w:val="0091723D"/>
    <w:rsid w:val="009175CB"/>
    <w:rsid w:val="00920D06"/>
    <w:rsid w:val="00921152"/>
    <w:rsid w:val="00921179"/>
    <w:rsid w:val="00925EF1"/>
    <w:rsid w:val="009302C8"/>
    <w:rsid w:val="0093597F"/>
    <w:rsid w:val="00940BE9"/>
    <w:rsid w:val="00941778"/>
    <w:rsid w:val="0094566B"/>
    <w:rsid w:val="00947926"/>
    <w:rsid w:val="00951464"/>
    <w:rsid w:val="009564FC"/>
    <w:rsid w:val="0096729B"/>
    <w:rsid w:val="009751C1"/>
    <w:rsid w:val="00980B75"/>
    <w:rsid w:val="00995841"/>
    <w:rsid w:val="009A2527"/>
    <w:rsid w:val="009A58C4"/>
    <w:rsid w:val="009A7033"/>
    <w:rsid w:val="009A7A39"/>
    <w:rsid w:val="009B007B"/>
    <w:rsid w:val="009B190E"/>
    <w:rsid w:val="009B6AF9"/>
    <w:rsid w:val="009C093A"/>
    <w:rsid w:val="009C1681"/>
    <w:rsid w:val="009C47C9"/>
    <w:rsid w:val="009D6715"/>
    <w:rsid w:val="009E0801"/>
    <w:rsid w:val="009E7BE8"/>
    <w:rsid w:val="009F789E"/>
    <w:rsid w:val="00A011BC"/>
    <w:rsid w:val="00A07531"/>
    <w:rsid w:val="00A11103"/>
    <w:rsid w:val="00A3005B"/>
    <w:rsid w:val="00A3608F"/>
    <w:rsid w:val="00A41BB5"/>
    <w:rsid w:val="00A440D3"/>
    <w:rsid w:val="00A502F3"/>
    <w:rsid w:val="00A60108"/>
    <w:rsid w:val="00A61A75"/>
    <w:rsid w:val="00A63612"/>
    <w:rsid w:val="00A67B63"/>
    <w:rsid w:val="00A727C4"/>
    <w:rsid w:val="00A75017"/>
    <w:rsid w:val="00A7573A"/>
    <w:rsid w:val="00A77EEF"/>
    <w:rsid w:val="00A91493"/>
    <w:rsid w:val="00A92746"/>
    <w:rsid w:val="00A93694"/>
    <w:rsid w:val="00AA0D76"/>
    <w:rsid w:val="00AA0DCE"/>
    <w:rsid w:val="00AA19FF"/>
    <w:rsid w:val="00AA2E8D"/>
    <w:rsid w:val="00AA714B"/>
    <w:rsid w:val="00AB3B55"/>
    <w:rsid w:val="00AC0609"/>
    <w:rsid w:val="00AC34B5"/>
    <w:rsid w:val="00AC74BF"/>
    <w:rsid w:val="00AD0F2E"/>
    <w:rsid w:val="00AD5544"/>
    <w:rsid w:val="00AD7185"/>
    <w:rsid w:val="00AE0369"/>
    <w:rsid w:val="00AE11E3"/>
    <w:rsid w:val="00AE2D7B"/>
    <w:rsid w:val="00B04D49"/>
    <w:rsid w:val="00B06009"/>
    <w:rsid w:val="00B07198"/>
    <w:rsid w:val="00B12256"/>
    <w:rsid w:val="00B15AAB"/>
    <w:rsid w:val="00B17168"/>
    <w:rsid w:val="00B23190"/>
    <w:rsid w:val="00B3568A"/>
    <w:rsid w:val="00B41E2E"/>
    <w:rsid w:val="00B60D53"/>
    <w:rsid w:val="00B629FF"/>
    <w:rsid w:val="00B6347B"/>
    <w:rsid w:val="00B7056C"/>
    <w:rsid w:val="00B70924"/>
    <w:rsid w:val="00B73261"/>
    <w:rsid w:val="00B735BB"/>
    <w:rsid w:val="00B77117"/>
    <w:rsid w:val="00B8213C"/>
    <w:rsid w:val="00B86C44"/>
    <w:rsid w:val="00B87AFA"/>
    <w:rsid w:val="00B916AA"/>
    <w:rsid w:val="00B93329"/>
    <w:rsid w:val="00B93B95"/>
    <w:rsid w:val="00BA3AEE"/>
    <w:rsid w:val="00BA60D3"/>
    <w:rsid w:val="00BB27B2"/>
    <w:rsid w:val="00BC195F"/>
    <w:rsid w:val="00BE5E5B"/>
    <w:rsid w:val="00BF3E1D"/>
    <w:rsid w:val="00BF3E76"/>
    <w:rsid w:val="00C038C8"/>
    <w:rsid w:val="00C05B76"/>
    <w:rsid w:val="00C05E44"/>
    <w:rsid w:val="00C10B54"/>
    <w:rsid w:val="00C125C5"/>
    <w:rsid w:val="00C14A3C"/>
    <w:rsid w:val="00C1626F"/>
    <w:rsid w:val="00C209D8"/>
    <w:rsid w:val="00C25509"/>
    <w:rsid w:val="00C26148"/>
    <w:rsid w:val="00C317D0"/>
    <w:rsid w:val="00C3724A"/>
    <w:rsid w:val="00C37383"/>
    <w:rsid w:val="00C43A64"/>
    <w:rsid w:val="00C51F8A"/>
    <w:rsid w:val="00C5419A"/>
    <w:rsid w:val="00C56600"/>
    <w:rsid w:val="00C5705E"/>
    <w:rsid w:val="00C60677"/>
    <w:rsid w:val="00C60F99"/>
    <w:rsid w:val="00C648F2"/>
    <w:rsid w:val="00C654E8"/>
    <w:rsid w:val="00C65601"/>
    <w:rsid w:val="00C65667"/>
    <w:rsid w:val="00C6694F"/>
    <w:rsid w:val="00C73DC3"/>
    <w:rsid w:val="00C7542F"/>
    <w:rsid w:val="00C82B7A"/>
    <w:rsid w:val="00C83CEA"/>
    <w:rsid w:val="00C90675"/>
    <w:rsid w:val="00C90DC5"/>
    <w:rsid w:val="00C9489F"/>
    <w:rsid w:val="00CA0687"/>
    <w:rsid w:val="00CA17BC"/>
    <w:rsid w:val="00CA4A0C"/>
    <w:rsid w:val="00CA7C82"/>
    <w:rsid w:val="00CB065E"/>
    <w:rsid w:val="00CB12BA"/>
    <w:rsid w:val="00CC278D"/>
    <w:rsid w:val="00CD3493"/>
    <w:rsid w:val="00CD4DE6"/>
    <w:rsid w:val="00CE59E7"/>
    <w:rsid w:val="00CE7C8C"/>
    <w:rsid w:val="00CF00B7"/>
    <w:rsid w:val="00CF2F3D"/>
    <w:rsid w:val="00CF395F"/>
    <w:rsid w:val="00D0304D"/>
    <w:rsid w:val="00D046FC"/>
    <w:rsid w:val="00D106BD"/>
    <w:rsid w:val="00D1103D"/>
    <w:rsid w:val="00D11943"/>
    <w:rsid w:val="00D12BFF"/>
    <w:rsid w:val="00D15CD6"/>
    <w:rsid w:val="00D20B38"/>
    <w:rsid w:val="00D20FC5"/>
    <w:rsid w:val="00D2290E"/>
    <w:rsid w:val="00D27E09"/>
    <w:rsid w:val="00D331B9"/>
    <w:rsid w:val="00D34A58"/>
    <w:rsid w:val="00D446B8"/>
    <w:rsid w:val="00D4489B"/>
    <w:rsid w:val="00D524B0"/>
    <w:rsid w:val="00D526AB"/>
    <w:rsid w:val="00D567FB"/>
    <w:rsid w:val="00D56FEC"/>
    <w:rsid w:val="00D60D71"/>
    <w:rsid w:val="00D6611F"/>
    <w:rsid w:val="00D70471"/>
    <w:rsid w:val="00D74233"/>
    <w:rsid w:val="00D8432A"/>
    <w:rsid w:val="00D9419D"/>
    <w:rsid w:val="00DA0D6D"/>
    <w:rsid w:val="00DB13A3"/>
    <w:rsid w:val="00DC0DB8"/>
    <w:rsid w:val="00DC6A79"/>
    <w:rsid w:val="00DD3E2E"/>
    <w:rsid w:val="00DD520B"/>
    <w:rsid w:val="00DE755A"/>
    <w:rsid w:val="00E015DA"/>
    <w:rsid w:val="00E065B9"/>
    <w:rsid w:val="00E101E7"/>
    <w:rsid w:val="00E14957"/>
    <w:rsid w:val="00E15044"/>
    <w:rsid w:val="00E17206"/>
    <w:rsid w:val="00E20D1F"/>
    <w:rsid w:val="00E33BBB"/>
    <w:rsid w:val="00E3626C"/>
    <w:rsid w:val="00E42091"/>
    <w:rsid w:val="00E457E6"/>
    <w:rsid w:val="00E46414"/>
    <w:rsid w:val="00E475F6"/>
    <w:rsid w:val="00E53336"/>
    <w:rsid w:val="00E55329"/>
    <w:rsid w:val="00E55F36"/>
    <w:rsid w:val="00E61AA7"/>
    <w:rsid w:val="00E6345A"/>
    <w:rsid w:val="00E65A0C"/>
    <w:rsid w:val="00E7362E"/>
    <w:rsid w:val="00E75FAA"/>
    <w:rsid w:val="00E76881"/>
    <w:rsid w:val="00E80D18"/>
    <w:rsid w:val="00E8563B"/>
    <w:rsid w:val="00E8625A"/>
    <w:rsid w:val="00E87B95"/>
    <w:rsid w:val="00E9056D"/>
    <w:rsid w:val="00E91FDC"/>
    <w:rsid w:val="00E94704"/>
    <w:rsid w:val="00E949B5"/>
    <w:rsid w:val="00E974FE"/>
    <w:rsid w:val="00EA3736"/>
    <w:rsid w:val="00EA676A"/>
    <w:rsid w:val="00EB4FE5"/>
    <w:rsid w:val="00EC03D2"/>
    <w:rsid w:val="00EC27BF"/>
    <w:rsid w:val="00EC3DD9"/>
    <w:rsid w:val="00EC5976"/>
    <w:rsid w:val="00ED2C7B"/>
    <w:rsid w:val="00EE226A"/>
    <w:rsid w:val="00EE2E79"/>
    <w:rsid w:val="00EF6072"/>
    <w:rsid w:val="00F07A9B"/>
    <w:rsid w:val="00F10C9B"/>
    <w:rsid w:val="00F1230A"/>
    <w:rsid w:val="00F13925"/>
    <w:rsid w:val="00F23144"/>
    <w:rsid w:val="00F265CE"/>
    <w:rsid w:val="00F33988"/>
    <w:rsid w:val="00F34B20"/>
    <w:rsid w:val="00F3654E"/>
    <w:rsid w:val="00F3787B"/>
    <w:rsid w:val="00F42E1C"/>
    <w:rsid w:val="00F443C1"/>
    <w:rsid w:val="00F46B52"/>
    <w:rsid w:val="00F50414"/>
    <w:rsid w:val="00F5370B"/>
    <w:rsid w:val="00F55C74"/>
    <w:rsid w:val="00F57468"/>
    <w:rsid w:val="00F64132"/>
    <w:rsid w:val="00F70122"/>
    <w:rsid w:val="00F71BC6"/>
    <w:rsid w:val="00F759A7"/>
    <w:rsid w:val="00F823A9"/>
    <w:rsid w:val="00F840F5"/>
    <w:rsid w:val="00F92E39"/>
    <w:rsid w:val="00F933FB"/>
    <w:rsid w:val="00F95C14"/>
    <w:rsid w:val="00FB0717"/>
    <w:rsid w:val="00FB1D78"/>
    <w:rsid w:val="00FB4D17"/>
    <w:rsid w:val="00FB7AF5"/>
    <w:rsid w:val="00FC2C01"/>
    <w:rsid w:val="00FC472E"/>
    <w:rsid w:val="00FD3835"/>
    <w:rsid w:val="00FE33E6"/>
    <w:rsid w:val="00FF42E6"/>
    <w:rsid w:val="00FF6472"/>
    <w:rsid w:val="1C74A39C"/>
    <w:rsid w:val="2DCEF0CF"/>
    <w:rsid w:val="3190A760"/>
    <w:rsid w:val="33F2AA1A"/>
    <w:rsid w:val="3EF10355"/>
    <w:rsid w:val="4846C7C7"/>
    <w:rsid w:val="4A12F991"/>
    <w:rsid w:val="515EBA4B"/>
    <w:rsid w:val="5658674C"/>
    <w:rsid w:val="665D5CF2"/>
    <w:rsid w:val="73B7A989"/>
    <w:rsid w:val="74C70EB8"/>
    <w:rsid w:val="76A6A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EC6A233"/>
  <w15:chartTrackingRefBased/>
  <w15:docId w15:val="{CFD2CEAC-D3A4-4F62-B587-A9C305ADA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color w:val="011E41" w:themeColor="text2"/>
        <w:sz w:val="18"/>
        <w:szCs w:val="18"/>
        <w:lang w:val="en-GB" w:eastAsia="en-US" w:bidi="ar-SA"/>
      </w:rPr>
    </w:rPrDefault>
    <w:pPrDefault>
      <w:pPr>
        <w:spacing w:after="160" w:line="225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3" w:unhideWhenUsed="1"/>
    <w:lsdException w:name="heading 3" w:semiHidden="1" w:uiPriority="4" w:unhideWhenUsed="1"/>
    <w:lsdException w:name="heading 4" w:semiHidden="1" w:uiPriority="5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10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6" w:unhideWhenUsed="1"/>
    <w:lsdException w:name="List Number" w:semiHidden="1" w:uiPriority="8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7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12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18BD"/>
    <w:pPr>
      <w:spacing w:after="120" w:line="240" w:lineRule="auto"/>
    </w:pPr>
    <w:rPr>
      <w:rFonts w:cs="Segoe UI"/>
      <w:sz w:val="24"/>
      <w:szCs w:val="24"/>
    </w:rPr>
  </w:style>
  <w:style w:type="paragraph" w:styleId="Heading1">
    <w:name w:val="heading 1"/>
    <w:aliases w:val="Exam Heading"/>
    <w:basedOn w:val="Normal"/>
    <w:next w:val="Normal"/>
    <w:link w:val="Heading1Char"/>
    <w:uiPriority w:val="2"/>
    <w:qFormat/>
    <w:rsid w:val="00BB27B2"/>
    <w:pPr>
      <w:keepNext/>
      <w:keepLines/>
      <w:outlineLvl w:val="0"/>
    </w:pPr>
    <w:rPr>
      <w:rFonts w:ascii="Montserrat ExtraBold" w:eastAsiaTheme="majorEastAsia" w:hAnsi="Montserrat ExtraBold" w:cstheme="majorBidi"/>
      <w:caps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3"/>
    <w:unhideWhenUsed/>
    <w:rsid w:val="00245CA0"/>
    <w:pPr>
      <w:keepNext/>
      <w:keepLines/>
      <w:spacing w:before="40" w:after="0" w:line="336" w:lineRule="atLeast"/>
      <w:outlineLvl w:val="1"/>
    </w:pPr>
    <w:rPr>
      <w:rFonts w:ascii="DM Serif Text" w:eastAsiaTheme="majorEastAsia" w:hAnsi="DM Serif Text" w:cstheme="majorBidi"/>
      <w:color w:val="004C97"/>
      <w:sz w:val="28"/>
      <w:szCs w:val="26"/>
    </w:rPr>
  </w:style>
  <w:style w:type="paragraph" w:styleId="Heading3">
    <w:name w:val="heading 3"/>
    <w:aliases w:val="Heading"/>
    <w:basedOn w:val="Normal"/>
    <w:next w:val="Normal"/>
    <w:link w:val="Heading3Char"/>
    <w:uiPriority w:val="4"/>
    <w:unhideWhenUsed/>
    <w:rsid w:val="00815401"/>
    <w:pPr>
      <w:spacing w:before="240"/>
      <w:outlineLvl w:val="2"/>
    </w:pPr>
    <w:rPr>
      <w:rFonts w:ascii="Montserrat SemiBold" w:eastAsiaTheme="majorEastAsia" w:hAnsi="Montserrat SemiBold" w:cstheme="majorBidi"/>
      <w:color w:val="004C97"/>
      <w:sz w:val="22"/>
    </w:rPr>
  </w:style>
  <w:style w:type="paragraph" w:styleId="Heading4">
    <w:name w:val="heading 4"/>
    <w:basedOn w:val="Normal"/>
    <w:next w:val="Normal"/>
    <w:link w:val="Heading4Char"/>
    <w:uiPriority w:val="5"/>
    <w:unhideWhenUsed/>
    <w:rsid w:val="00245CA0"/>
    <w:pPr>
      <w:keepNext/>
      <w:keepLines/>
      <w:spacing w:before="40" w:after="0"/>
      <w:outlineLvl w:val="3"/>
    </w:pPr>
    <w:rPr>
      <w:rFonts w:ascii="Montserrat SemiBold" w:eastAsiaTheme="majorEastAsia" w:hAnsi="Montserrat SemiBold" w:cstheme="majorBidi"/>
      <w:iCs/>
      <w:color w:val="E1251B" w:themeColor="accent4"/>
      <w:sz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7B257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0377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7B257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0244B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rsid w:val="007B257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244B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rsid w:val="007B257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rsid w:val="007B257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uiPriority w:val="99"/>
    <w:semiHidden/>
    <w:unhideWhenUsed/>
    <w:rsid w:val="007B2573"/>
    <w:pPr>
      <w:numPr>
        <w:numId w:val="2"/>
      </w:numPr>
    </w:pPr>
  </w:style>
  <w:style w:type="numbering" w:styleId="1ai">
    <w:name w:val="Outline List 1"/>
    <w:basedOn w:val="NoList"/>
    <w:uiPriority w:val="99"/>
    <w:semiHidden/>
    <w:unhideWhenUsed/>
    <w:rsid w:val="007B2573"/>
    <w:pPr>
      <w:numPr>
        <w:numId w:val="3"/>
      </w:numPr>
    </w:pPr>
  </w:style>
  <w:style w:type="character" w:customStyle="1" w:styleId="Heading1Char">
    <w:name w:val="Heading 1 Char"/>
    <w:aliases w:val="Exam Heading Char"/>
    <w:basedOn w:val="DefaultParagraphFont"/>
    <w:link w:val="Heading1"/>
    <w:uiPriority w:val="2"/>
    <w:rsid w:val="00BB27B2"/>
    <w:rPr>
      <w:rFonts w:ascii="Montserrat ExtraBold" w:eastAsiaTheme="majorEastAsia" w:hAnsi="Montserrat ExtraBold" w:cstheme="majorBidi"/>
      <w:caps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3"/>
    <w:rsid w:val="00245CA0"/>
    <w:rPr>
      <w:rFonts w:ascii="DM Serif Text" w:eastAsiaTheme="majorEastAsia" w:hAnsi="DM Serif Text" w:cstheme="majorBidi"/>
      <w:color w:val="004C97"/>
      <w:sz w:val="28"/>
      <w:szCs w:val="26"/>
    </w:rPr>
  </w:style>
  <w:style w:type="character" w:customStyle="1" w:styleId="Heading3Char">
    <w:name w:val="Heading 3 Char"/>
    <w:aliases w:val="Heading Char"/>
    <w:basedOn w:val="DefaultParagraphFont"/>
    <w:link w:val="Heading3"/>
    <w:uiPriority w:val="4"/>
    <w:rsid w:val="00815401"/>
    <w:rPr>
      <w:rFonts w:ascii="Montserrat SemiBold" w:eastAsiaTheme="majorEastAsia" w:hAnsi="Montserrat SemiBold" w:cstheme="majorBidi"/>
      <w:color w:val="004C97"/>
      <w:sz w:val="22"/>
      <w:szCs w:val="24"/>
    </w:rPr>
  </w:style>
  <w:style w:type="character" w:customStyle="1" w:styleId="Heading4Char">
    <w:name w:val="Heading 4 Char"/>
    <w:basedOn w:val="DefaultParagraphFont"/>
    <w:link w:val="Heading4"/>
    <w:uiPriority w:val="5"/>
    <w:rsid w:val="00245CA0"/>
    <w:rPr>
      <w:rFonts w:ascii="Montserrat SemiBold" w:eastAsiaTheme="majorEastAsia" w:hAnsi="Montserrat SemiBold" w:cstheme="majorBidi"/>
      <w:iCs/>
      <w:color w:val="E1251B" w:themeColor="accent4"/>
      <w:sz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2573"/>
    <w:rPr>
      <w:rFonts w:asciiTheme="majorHAnsi" w:eastAsiaTheme="majorEastAsia" w:hAnsiTheme="majorHAnsi" w:cstheme="majorBidi"/>
      <w:color w:val="00377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2573"/>
    <w:rPr>
      <w:rFonts w:asciiTheme="majorHAnsi" w:eastAsiaTheme="majorEastAsia" w:hAnsiTheme="majorHAnsi" w:cstheme="majorBidi"/>
      <w:color w:val="00244B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2573"/>
    <w:rPr>
      <w:rFonts w:asciiTheme="majorHAnsi" w:eastAsiaTheme="majorEastAsia" w:hAnsiTheme="majorHAnsi" w:cstheme="majorBidi"/>
      <w:i/>
      <w:iCs/>
      <w:color w:val="00244B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257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257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styleId="ArticleSection">
    <w:name w:val="Outline List 3"/>
    <w:basedOn w:val="NoList"/>
    <w:uiPriority w:val="99"/>
    <w:semiHidden/>
    <w:unhideWhenUsed/>
    <w:rsid w:val="007B2573"/>
    <w:pPr>
      <w:numPr>
        <w:numId w:val="4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B2573"/>
    <w:pPr>
      <w:spacing w:after="0"/>
    </w:p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2573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7B2573"/>
  </w:style>
  <w:style w:type="paragraph" w:styleId="BlockText">
    <w:name w:val="Block Text"/>
    <w:basedOn w:val="Normal"/>
    <w:uiPriority w:val="99"/>
    <w:semiHidden/>
    <w:unhideWhenUsed/>
    <w:rsid w:val="007B2573"/>
    <w:pPr>
      <w:pBdr>
        <w:top w:val="single" w:sz="2" w:space="10" w:color="004A98" w:themeColor="accent1"/>
        <w:left w:val="single" w:sz="2" w:space="10" w:color="004A98" w:themeColor="accent1"/>
        <w:bottom w:val="single" w:sz="2" w:space="10" w:color="004A98" w:themeColor="accent1"/>
        <w:right w:val="single" w:sz="2" w:space="10" w:color="004A98" w:themeColor="accent1"/>
      </w:pBdr>
      <w:ind w:left="1152" w:right="1152"/>
    </w:pPr>
    <w:rPr>
      <w:rFonts w:eastAsiaTheme="minorEastAsia"/>
      <w:i/>
      <w:iCs/>
      <w:color w:val="004A98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7B2573"/>
  </w:style>
  <w:style w:type="character" w:customStyle="1" w:styleId="BodyTextChar">
    <w:name w:val="Body Text Char"/>
    <w:basedOn w:val="DefaultParagraphFont"/>
    <w:link w:val="BodyText"/>
    <w:uiPriority w:val="99"/>
    <w:semiHidden/>
    <w:rsid w:val="007B2573"/>
  </w:style>
  <w:style w:type="paragraph" w:styleId="BodyText2">
    <w:name w:val="Body Text 2"/>
    <w:basedOn w:val="Normal"/>
    <w:link w:val="BodyText2Char"/>
    <w:uiPriority w:val="99"/>
    <w:semiHidden/>
    <w:unhideWhenUsed/>
    <w:rsid w:val="007B2573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7B2573"/>
  </w:style>
  <w:style w:type="paragraph" w:styleId="BodyText3">
    <w:name w:val="Body Text 3"/>
    <w:basedOn w:val="Normal"/>
    <w:link w:val="BodyText3Char"/>
    <w:uiPriority w:val="99"/>
    <w:semiHidden/>
    <w:unhideWhenUsed/>
    <w:rsid w:val="007B2573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7B2573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7B2573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7B2573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B2573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B2573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7B2573"/>
    <w:pPr>
      <w:spacing w:after="16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7B2573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7B2573"/>
    <w:pPr>
      <w:spacing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7B2573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7B2573"/>
    <w:pPr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7B2573"/>
    <w:rPr>
      <w:sz w:val="16"/>
      <w:szCs w:val="16"/>
    </w:rPr>
  </w:style>
  <w:style w:type="character" w:styleId="BookTitle">
    <w:name w:val="Book Title"/>
    <w:basedOn w:val="DefaultParagraphFont"/>
    <w:uiPriority w:val="33"/>
    <w:semiHidden/>
    <w:rsid w:val="007B2573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10"/>
    <w:unhideWhenUsed/>
    <w:rsid w:val="00C65667"/>
    <w:pPr>
      <w:spacing w:before="40" w:line="168" w:lineRule="atLeast"/>
    </w:pPr>
    <w:rPr>
      <w:iCs/>
      <w:sz w:val="14"/>
    </w:rPr>
  </w:style>
  <w:style w:type="paragraph" w:styleId="Closing">
    <w:name w:val="Closing"/>
    <w:basedOn w:val="Normal"/>
    <w:link w:val="ClosingChar"/>
    <w:uiPriority w:val="99"/>
    <w:semiHidden/>
    <w:unhideWhenUsed/>
    <w:rsid w:val="007B2573"/>
    <w:pPr>
      <w:spacing w:after="0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7B2573"/>
  </w:style>
  <w:style w:type="character" w:styleId="CommentReference">
    <w:name w:val="annotation reference"/>
    <w:basedOn w:val="DefaultParagraphFont"/>
    <w:uiPriority w:val="99"/>
    <w:semiHidden/>
    <w:unhideWhenUsed/>
    <w:rsid w:val="007B25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2573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257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25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2573"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7B2573"/>
  </w:style>
  <w:style w:type="character" w:customStyle="1" w:styleId="DateChar">
    <w:name w:val="Date Char"/>
    <w:basedOn w:val="DefaultParagraphFont"/>
    <w:link w:val="Date"/>
    <w:uiPriority w:val="99"/>
    <w:semiHidden/>
    <w:rsid w:val="007B2573"/>
  </w:style>
  <w:style w:type="paragraph" w:styleId="DocumentMap">
    <w:name w:val="Document Map"/>
    <w:basedOn w:val="Normal"/>
    <w:link w:val="DocumentMapChar"/>
    <w:uiPriority w:val="99"/>
    <w:semiHidden/>
    <w:unhideWhenUsed/>
    <w:rsid w:val="007B2573"/>
    <w:pPr>
      <w:spacing w:after="0"/>
    </w:pPr>
    <w:rPr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B2573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7B2573"/>
    <w:pPr>
      <w:spacing w:after="0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7B2573"/>
  </w:style>
  <w:style w:type="character" w:styleId="Emphasis">
    <w:name w:val="Emphasis"/>
    <w:basedOn w:val="DefaultParagraphFont"/>
    <w:uiPriority w:val="20"/>
    <w:semiHidden/>
    <w:rsid w:val="007B2573"/>
    <w:rPr>
      <w:i/>
      <w:iCs/>
    </w:rPr>
  </w:style>
  <w:style w:type="character" w:styleId="EndnoteReference">
    <w:name w:val="endnote reference"/>
    <w:basedOn w:val="DefaultParagraphFont"/>
    <w:uiPriority w:val="9"/>
    <w:semiHidden/>
    <w:unhideWhenUsed/>
    <w:rsid w:val="007B2573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B2573"/>
    <w:pPr>
      <w:spacing w:after="0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B2573"/>
    <w:rPr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7B2573"/>
    <w:pPr>
      <w:framePr w:w="7920" w:h="1980" w:hRule="exact" w:hSpace="180" w:wrap="auto" w:hAnchor="page" w:xAlign="center" w:yAlign="bottom"/>
      <w:spacing w:after="0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unhideWhenUsed/>
    <w:rsid w:val="007B2573"/>
    <w:pPr>
      <w:spacing w:after="0"/>
    </w:pPr>
    <w:rPr>
      <w:rFonts w:asciiTheme="majorHAnsi" w:eastAsiaTheme="majorEastAsia" w:hAnsiTheme="majorHAnsi" w:cstheme="majorBidi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7B2573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E87B95"/>
    <w:pPr>
      <w:tabs>
        <w:tab w:val="center" w:pos="4513"/>
        <w:tab w:val="right" w:pos="9026"/>
      </w:tabs>
      <w:spacing w:after="0"/>
      <w:jc w:val="center"/>
    </w:pPr>
    <w:rPr>
      <w:b/>
      <w:color w:val="004A98" w:themeColor="accent1"/>
      <w:sz w:val="12"/>
    </w:rPr>
  </w:style>
  <w:style w:type="character" w:customStyle="1" w:styleId="FooterChar">
    <w:name w:val="Footer Char"/>
    <w:basedOn w:val="DefaultParagraphFont"/>
    <w:link w:val="Footer"/>
    <w:uiPriority w:val="99"/>
    <w:rsid w:val="00E87B95"/>
    <w:rPr>
      <w:b/>
      <w:color w:val="004A98" w:themeColor="accent1"/>
      <w:sz w:val="12"/>
    </w:rPr>
  </w:style>
  <w:style w:type="character" w:styleId="FootnoteReference">
    <w:name w:val="footnote reference"/>
    <w:basedOn w:val="DefaultParagraphFont"/>
    <w:uiPriority w:val="99"/>
    <w:semiHidden/>
    <w:unhideWhenUsed/>
    <w:rsid w:val="007B2573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B2573"/>
    <w:pPr>
      <w:spacing w:after="0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B2573"/>
    <w:rPr>
      <w:sz w:val="20"/>
      <w:szCs w:val="20"/>
    </w:rPr>
  </w:style>
  <w:style w:type="character" w:styleId="Hashtag">
    <w:name w:val="Hashtag"/>
    <w:basedOn w:val="DefaultParagraphFont"/>
    <w:uiPriority w:val="99"/>
    <w:semiHidden/>
    <w:unhideWhenUsed/>
    <w:rsid w:val="007B2573"/>
    <w:rPr>
      <w:color w:val="2B579A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B2573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7B2573"/>
  </w:style>
  <w:style w:type="character" w:styleId="HTMLAcronym">
    <w:name w:val="HTML Acronym"/>
    <w:basedOn w:val="DefaultParagraphFont"/>
    <w:uiPriority w:val="99"/>
    <w:semiHidden/>
    <w:unhideWhenUsed/>
    <w:rsid w:val="007B2573"/>
  </w:style>
  <w:style w:type="paragraph" w:styleId="HTMLAddress">
    <w:name w:val="HTML Address"/>
    <w:basedOn w:val="Normal"/>
    <w:link w:val="HTMLAddressChar"/>
    <w:uiPriority w:val="99"/>
    <w:semiHidden/>
    <w:unhideWhenUsed/>
    <w:rsid w:val="007B2573"/>
    <w:pPr>
      <w:spacing w:after="0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7B2573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7B2573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7B2573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B2573"/>
    <w:pPr>
      <w:spacing w:after="0"/>
    </w:pPr>
    <w:rPr>
      <w:rFonts w:ascii="Consolas" w:hAnsi="Consolas" w:cs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B2573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7B2573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7B2573"/>
    <w:rPr>
      <w:i/>
      <w:iCs/>
    </w:rPr>
  </w:style>
  <w:style w:type="character" w:styleId="Hyperlink">
    <w:name w:val="Hyperlink"/>
    <w:basedOn w:val="DefaultParagraphFont"/>
    <w:uiPriority w:val="99"/>
    <w:unhideWhenUsed/>
    <w:rsid w:val="007B2573"/>
    <w:rPr>
      <w:color w:val="0563C1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7B2573"/>
    <w:pPr>
      <w:spacing w:after="0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7B2573"/>
    <w:pPr>
      <w:spacing w:after="0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7B2573"/>
    <w:pPr>
      <w:spacing w:after="0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7B2573"/>
    <w:pPr>
      <w:spacing w:after="0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7B2573"/>
    <w:pPr>
      <w:spacing w:after="0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7B2573"/>
    <w:pPr>
      <w:spacing w:after="0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7B2573"/>
    <w:pPr>
      <w:spacing w:after="0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7B2573"/>
    <w:pPr>
      <w:spacing w:after="0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7B2573"/>
    <w:pPr>
      <w:spacing w:after="0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7B2573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rsid w:val="007B2573"/>
    <w:rPr>
      <w:i/>
      <w:iCs/>
      <w:color w:val="004A98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7B2573"/>
    <w:pPr>
      <w:pBdr>
        <w:top w:val="single" w:sz="4" w:space="10" w:color="004A98" w:themeColor="accent1"/>
        <w:bottom w:val="single" w:sz="4" w:space="10" w:color="004A98" w:themeColor="accent1"/>
      </w:pBdr>
      <w:spacing w:before="360" w:after="360"/>
      <w:ind w:left="864" w:right="864"/>
      <w:jc w:val="center"/>
    </w:pPr>
    <w:rPr>
      <w:i/>
      <w:iCs/>
      <w:color w:val="004A98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2573"/>
    <w:rPr>
      <w:i/>
      <w:iCs/>
      <w:color w:val="004A98" w:themeColor="accent1"/>
    </w:rPr>
  </w:style>
  <w:style w:type="character" w:styleId="IntenseReference">
    <w:name w:val="Intense Reference"/>
    <w:basedOn w:val="DefaultParagraphFont"/>
    <w:uiPriority w:val="32"/>
    <w:semiHidden/>
    <w:rsid w:val="007B2573"/>
    <w:rPr>
      <w:b/>
      <w:bCs/>
      <w:smallCaps/>
      <w:color w:val="004A98" w:themeColor="accent1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7B2573"/>
  </w:style>
  <w:style w:type="paragraph" w:styleId="List">
    <w:name w:val="List"/>
    <w:basedOn w:val="Normal"/>
    <w:uiPriority w:val="99"/>
    <w:semiHidden/>
    <w:unhideWhenUsed/>
    <w:rsid w:val="007B2573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7B2573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7B2573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7B2573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7B2573"/>
    <w:pPr>
      <w:ind w:left="1415" w:hanging="283"/>
      <w:contextualSpacing/>
    </w:pPr>
  </w:style>
  <w:style w:type="paragraph" w:styleId="ListBullet">
    <w:name w:val="List Bullet"/>
    <w:basedOn w:val="Normal"/>
    <w:uiPriority w:val="6"/>
    <w:unhideWhenUsed/>
    <w:rsid w:val="00086DE3"/>
    <w:pPr>
      <w:numPr>
        <w:numId w:val="14"/>
      </w:numPr>
    </w:pPr>
    <w:rPr>
      <w:noProof/>
    </w:rPr>
  </w:style>
  <w:style w:type="paragraph" w:styleId="ListBullet2">
    <w:name w:val="List Bullet 2"/>
    <w:basedOn w:val="Normal"/>
    <w:uiPriority w:val="7"/>
    <w:unhideWhenUsed/>
    <w:rsid w:val="00C65667"/>
    <w:pPr>
      <w:numPr>
        <w:numId w:val="5"/>
      </w:numPr>
    </w:pPr>
  </w:style>
  <w:style w:type="paragraph" w:styleId="ListBullet3">
    <w:name w:val="List Bullet 3"/>
    <w:basedOn w:val="Normal"/>
    <w:uiPriority w:val="99"/>
    <w:semiHidden/>
    <w:unhideWhenUsed/>
    <w:rsid w:val="007B2573"/>
    <w:pPr>
      <w:numPr>
        <w:numId w:val="6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7B2573"/>
    <w:pPr>
      <w:numPr>
        <w:numId w:val="7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7B2573"/>
    <w:pPr>
      <w:numPr>
        <w:numId w:val="8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7B2573"/>
    <w:pPr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7B2573"/>
    <w:pPr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7B2573"/>
    <w:pPr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7B2573"/>
    <w:pPr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7B2573"/>
    <w:pPr>
      <w:ind w:left="1415"/>
      <w:contextualSpacing/>
    </w:pPr>
  </w:style>
  <w:style w:type="paragraph" w:styleId="ListNumber">
    <w:name w:val="List Number"/>
    <w:aliases w:val="Exam Question"/>
    <w:basedOn w:val="Normal"/>
    <w:link w:val="ListNumberChar"/>
    <w:uiPriority w:val="8"/>
    <w:unhideWhenUsed/>
    <w:rsid w:val="00C65667"/>
  </w:style>
  <w:style w:type="paragraph" w:styleId="ListNumber2">
    <w:name w:val="List Number 2"/>
    <w:basedOn w:val="Normal"/>
    <w:uiPriority w:val="99"/>
    <w:semiHidden/>
    <w:unhideWhenUsed/>
    <w:rsid w:val="007B2573"/>
    <w:pPr>
      <w:numPr>
        <w:numId w:val="10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7B2573"/>
    <w:pPr>
      <w:numPr>
        <w:numId w:val="11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7B2573"/>
    <w:pPr>
      <w:numPr>
        <w:numId w:val="12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7B2573"/>
    <w:pPr>
      <w:numPr>
        <w:numId w:val="13"/>
      </w:numPr>
      <w:contextualSpacing/>
    </w:pPr>
  </w:style>
  <w:style w:type="paragraph" w:styleId="ListParagraph">
    <w:name w:val="List Paragraph"/>
    <w:basedOn w:val="Normal"/>
    <w:qFormat/>
    <w:rsid w:val="007B2573"/>
    <w:pPr>
      <w:ind w:left="720"/>
      <w:contextualSpacing/>
    </w:pPr>
  </w:style>
  <w:style w:type="paragraph" w:styleId="MacroText">
    <w:name w:val="macro"/>
    <w:link w:val="MacroTextChar"/>
    <w:uiPriority w:val="99"/>
    <w:semiHidden/>
    <w:unhideWhenUsed/>
    <w:rsid w:val="007B257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7B2573"/>
    <w:rPr>
      <w:rFonts w:ascii="Consolas" w:hAnsi="Consolas" w:cs="Consolas"/>
      <w:sz w:val="20"/>
      <w:szCs w:val="20"/>
    </w:rPr>
  </w:style>
  <w:style w:type="character" w:styleId="Mention">
    <w:name w:val="Mention"/>
    <w:basedOn w:val="DefaultParagraphFont"/>
    <w:uiPriority w:val="99"/>
    <w:semiHidden/>
    <w:unhideWhenUsed/>
    <w:rsid w:val="007B2573"/>
    <w:rPr>
      <w:color w:val="2B579A"/>
      <w:shd w:val="clear" w:color="auto" w:fill="E1DFDD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7B257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7B257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rsid w:val="007B2573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7B2573"/>
    <w:rPr>
      <w:rFonts w:ascii="Times New Roman" w:hAnsi="Times New Roman" w:cs="Times New Roman"/>
    </w:rPr>
  </w:style>
  <w:style w:type="paragraph" w:styleId="NormalIndent">
    <w:name w:val="Normal Indent"/>
    <w:basedOn w:val="Normal"/>
    <w:uiPriority w:val="99"/>
    <w:semiHidden/>
    <w:unhideWhenUsed/>
    <w:rsid w:val="007B2573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7B2573"/>
    <w:pPr>
      <w:spacing w:after="0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7B2573"/>
  </w:style>
  <w:style w:type="character" w:styleId="PageNumber">
    <w:name w:val="page number"/>
    <w:basedOn w:val="DefaultParagraphFont"/>
    <w:uiPriority w:val="99"/>
    <w:semiHidden/>
    <w:unhideWhenUsed/>
    <w:rsid w:val="007B2573"/>
  </w:style>
  <w:style w:type="character" w:styleId="PlaceholderText">
    <w:name w:val="Placeholder Text"/>
    <w:basedOn w:val="DefaultParagraphFont"/>
    <w:uiPriority w:val="99"/>
    <w:semiHidden/>
    <w:rsid w:val="007B2573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7B2573"/>
    <w:pPr>
      <w:spacing w:after="0"/>
    </w:pPr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7B2573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9"/>
    <w:qFormat/>
    <w:rsid w:val="00500211"/>
    <w:pPr>
      <w:spacing w:before="240" w:after="240" w:line="330" w:lineRule="atLeast"/>
      <w:ind w:left="1440" w:right="1440"/>
    </w:pPr>
    <w:rPr>
      <w:rFonts w:ascii="DM Serif Text" w:hAnsi="DM Serif Text"/>
      <w:b/>
      <w:iCs/>
      <w:color w:val="00ACE5" w:themeColor="accent5"/>
    </w:rPr>
  </w:style>
  <w:style w:type="character" w:customStyle="1" w:styleId="QuoteChar">
    <w:name w:val="Quote Char"/>
    <w:basedOn w:val="DefaultParagraphFont"/>
    <w:link w:val="Quote"/>
    <w:uiPriority w:val="9"/>
    <w:rsid w:val="00500211"/>
    <w:rPr>
      <w:rFonts w:ascii="DM Serif Text" w:hAnsi="DM Serif Text"/>
      <w:b/>
      <w:iCs/>
      <w:color w:val="00ACE5" w:themeColor="accent5"/>
      <w:sz w:val="24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7B2573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7B2573"/>
  </w:style>
  <w:style w:type="paragraph" w:styleId="Signature">
    <w:name w:val="Signature"/>
    <w:basedOn w:val="Normal"/>
    <w:link w:val="SignatureChar"/>
    <w:uiPriority w:val="99"/>
    <w:semiHidden/>
    <w:unhideWhenUsed/>
    <w:rsid w:val="007B2573"/>
    <w:pPr>
      <w:spacing w:after="0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7B2573"/>
  </w:style>
  <w:style w:type="character" w:styleId="SmartHyperlink">
    <w:name w:val="Smart Hyperlink"/>
    <w:basedOn w:val="DefaultParagraphFont"/>
    <w:uiPriority w:val="99"/>
    <w:semiHidden/>
    <w:unhideWhenUsed/>
    <w:rsid w:val="007B2573"/>
    <w:rPr>
      <w:u w:val="dotted"/>
    </w:rPr>
  </w:style>
  <w:style w:type="character" w:customStyle="1" w:styleId="SmartLink1">
    <w:name w:val="SmartLink1"/>
    <w:basedOn w:val="DefaultParagraphFont"/>
    <w:uiPriority w:val="99"/>
    <w:semiHidden/>
    <w:unhideWhenUsed/>
    <w:rsid w:val="007B2573"/>
    <w:rPr>
      <w:color w:val="0000FF"/>
      <w:u w:val="single"/>
      <w:shd w:val="clear" w:color="auto" w:fill="F3F2F1"/>
    </w:rPr>
  </w:style>
  <w:style w:type="character" w:styleId="Strong">
    <w:name w:val="Strong"/>
    <w:basedOn w:val="DefaultParagraphFont"/>
    <w:uiPriority w:val="22"/>
    <w:semiHidden/>
    <w:rsid w:val="007B2573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7B2573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7B2573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semiHidden/>
    <w:rsid w:val="007B2573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rsid w:val="007B2573"/>
    <w:rPr>
      <w:smallCaps/>
      <w:color w:val="5A5A5A" w:themeColor="text1" w:themeTint="A5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7B2573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7B2573"/>
    <w:pPr>
      <w:spacing w:after="0"/>
    </w:pPr>
  </w:style>
  <w:style w:type="paragraph" w:styleId="Title">
    <w:name w:val="Title"/>
    <w:basedOn w:val="Normal"/>
    <w:next w:val="Normal"/>
    <w:link w:val="TitleChar"/>
    <w:uiPriority w:val="1"/>
    <w:qFormat/>
    <w:rsid w:val="00AD7185"/>
    <w:pPr>
      <w:keepNext/>
      <w:keepLines/>
      <w:spacing w:after="200" w:line="520" w:lineRule="atLeast"/>
      <w:contextualSpacing/>
    </w:pPr>
    <w:rPr>
      <w:rFonts w:asciiTheme="majorHAnsi" w:eastAsiaTheme="majorEastAsia" w:hAnsiTheme="majorHAnsi" w:cstheme="majorBidi"/>
      <w:caps/>
      <w:color w:val="004A98" w:themeColor="accent1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AD7185"/>
    <w:rPr>
      <w:rFonts w:asciiTheme="majorHAnsi" w:eastAsiaTheme="majorEastAsia" w:hAnsiTheme="majorHAnsi" w:cstheme="majorBidi"/>
      <w:caps/>
      <w:color w:val="004A98" w:themeColor="accent1"/>
      <w:kern w:val="28"/>
      <w:sz w:val="48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7B2573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OC1">
    <w:name w:val="toc 1"/>
    <w:basedOn w:val="Normal"/>
    <w:next w:val="Normal"/>
    <w:autoRedefine/>
    <w:uiPriority w:val="39"/>
    <w:unhideWhenUsed/>
    <w:rsid w:val="007B2573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7B2573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7B2573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7B2573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7B2573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7B2573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7B2573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7B2573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7B2573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unhideWhenUsed/>
    <w:rsid w:val="007B2573"/>
    <w:pPr>
      <w:outlineLvl w:val="9"/>
    </w:pPr>
  </w:style>
  <w:style w:type="character" w:styleId="UnresolvedMention">
    <w:name w:val="Unresolved Mention"/>
    <w:basedOn w:val="DefaultParagraphFont"/>
    <w:uiPriority w:val="99"/>
    <w:semiHidden/>
    <w:unhideWhenUsed/>
    <w:rsid w:val="007B2573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C656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1">
    <w:name w:val="Grid Table 4 Accent 1"/>
    <w:basedOn w:val="TableNormal"/>
    <w:uiPriority w:val="49"/>
    <w:rsid w:val="00C65667"/>
    <w:pPr>
      <w:spacing w:after="0" w:line="240" w:lineRule="auto"/>
    </w:pPr>
    <w:tblPr>
      <w:tblStyleRowBandSize w:val="1"/>
      <w:tblStyleColBandSize w:val="1"/>
      <w:tblBorders>
        <w:top w:val="single" w:sz="4" w:space="0" w:color="2890FF" w:themeColor="accent1" w:themeTint="99"/>
        <w:left w:val="single" w:sz="4" w:space="0" w:color="2890FF" w:themeColor="accent1" w:themeTint="99"/>
        <w:bottom w:val="single" w:sz="4" w:space="0" w:color="2890FF" w:themeColor="accent1" w:themeTint="99"/>
        <w:right w:val="single" w:sz="4" w:space="0" w:color="2890FF" w:themeColor="accent1" w:themeTint="99"/>
        <w:insideH w:val="single" w:sz="4" w:space="0" w:color="2890FF" w:themeColor="accent1" w:themeTint="99"/>
        <w:insideV w:val="single" w:sz="4" w:space="0" w:color="2890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A98" w:themeColor="accent1"/>
          <w:left w:val="single" w:sz="4" w:space="0" w:color="004A98" w:themeColor="accent1"/>
          <w:bottom w:val="single" w:sz="4" w:space="0" w:color="004A98" w:themeColor="accent1"/>
          <w:right w:val="single" w:sz="4" w:space="0" w:color="004A98" w:themeColor="accent1"/>
          <w:insideH w:val="nil"/>
          <w:insideV w:val="nil"/>
        </w:tcBorders>
        <w:shd w:val="clear" w:color="auto" w:fill="004A98" w:themeFill="accent1"/>
      </w:tcPr>
    </w:tblStylePr>
    <w:tblStylePr w:type="lastRow">
      <w:rPr>
        <w:b/>
        <w:bCs/>
      </w:rPr>
      <w:tblPr/>
      <w:tcPr>
        <w:tcBorders>
          <w:top w:val="double" w:sz="4" w:space="0" w:color="004A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AFF" w:themeFill="accent1" w:themeFillTint="33"/>
      </w:tcPr>
    </w:tblStylePr>
    <w:tblStylePr w:type="band1Horz">
      <w:tblPr/>
      <w:tcPr>
        <w:shd w:val="clear" w:color="auto" w:fill="B7DAFF" w:themeFill="accent1" w:themeFillTint="33"/>
      </w:tcPr>
    </w:tblStylePr>
  </w:style>
  <w:style w:type="table" w:customStyle="1" w:styleId="FFATable1">
    <w:name w:val="FFA Table 1"/>
    <w:basedOn w:val="TableNormal"/>
    <w:uiPriority w:val="99"/>
    <w:rsid w:val="00ED2C7B"/>
    <w:pPr>
      <w:spacing w:after="0" w:line="240" w:lineRule="auto"/>
    </w:pPr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28" w:type="dxa"/>
        <w:bottom w:w="28" w:type="dxa"/>
      </w:tblCellMar>
    </w:tblPr>
    <w:tcPr>
      <w:shd w:val="clear" w:color="auto" w:fill="F2DAB2" w:themeFill="background2"/>
    </w:tcPr>
    <w:tblStylePr w:type="firstRow">
      <w:rPr>
        <w:rFonts w:asciiTheme="majorHAnsi" w:hAnsiTheme="majorHAnsi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11E41" w:themeFill="text2"/>
      </w:tcPr>
    </w:tblStylePr>
  </w:style>
  <w:style w:type="character" w:customStyle="1" w:styleId="normaltextrun">
    <w:name w:val="normaltextrun"/>
    <w:basedOn w:val="DefaultParagraphFont"/>
    <w:rsid w:val="00F1230A"/>
  </w:style>
  <w:style w:type="character" w:customStyle="1" w:styleId="eop">
    <w:name w:val="eop"/>
    <w:basedOn w:val="DefaultParagraphFont"/>
    <w:rsid w:val="00F1230A"/>
  </w:style>
  <w:style w:type="paragraph" w:customStyle="1" w:styleId="BulletParagraph">
    <w:name w:val="Bullet Paragraph"/>
    <w:basedOn w:val="Normal"/>
    <w:link w:val="BulletParagraphChar"/>
    <w:rsid w:val="00920D06"/>
    <w:pPr>
      <w:numPr>
        <w:numId w:val="15"/>
      </w:numPr>
      <w:contextualSpacing/>
    </w:pPr>
    <w:rPr>
      <w:rFonts w:ascii="Montserrat" w:hAnsi="Montserrat"/>
      <w:color w:val="16274A"/>
      <w:szCs w:val="20"/>
      <w:lang w:val="en-US"/>
    </w:rPr>
  </w:style>
  <w:style w:type="character" w:customStyle="1" w:styleId="BulletParagraphChar">
    <w:name w:val="Bullet Paragraph Char"/>
    <w:basedOn w:val="DefaultParagraphFont"/>
    <w:link w:val="BulletParagraph"/>
    <w:rsid w:val="00920D06"/>
    <w:rPr>
      <w:rFonts w:ascii="Montserrat" w:hAnsi="Montserrat" w:cs="Segoe UI"/>
      <w:color w:val="16274A"/>
      <w:sz w:val="20"/>
      <w:szCs w:val="20"/>
      <w:lang w:val="en-US"/>
    </w:rPr>
  </w:style>
  <w:style w:type="paragraph" w:customStyle="1" w:styleId="FFABody">
    <w:name w:val="FFA Body"/>
    <w:basedOn w:val="Normal"/>
    <w:link w:val="FFABodyChar"/>
    <w:qFormat/>
    <w:rsid w:val="00921179"/>
  </w:style>
  <w:style w:type="character" w:customStyle="1" w:styleId="FFABodyChar">
    <w:name w:val="FFA Body Char"/>
    <w:basedOn w:val="DefaultParagraphFont"/>
    <w:link w:val="FFABody"/>
    <w:rsid w:val="00921179"/>
    <w:rPr>
      <w:rFonts w:cs="Segoe UI"/>
      <w:sz w:val="24"/>
      <w:szCs w:val="24"/>
    </w:rPr>
  </w:style>
  <w:style w:type="paragraph" w:customStyle="1" w:styleId="FFASub2">
    <w:name w:val="FFA Sub2"/>
    <w:basedOn w:val="Normal"/>
    <w:link w:val="FFASub2Char"/>
    <w:rsid w:val="00397D9D"/>
    <w:pPr>
      <w:suppressAutoHyphens/>
      <w:spacing w:after="0"/>
    </w:pPr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val="en-US" w:eastAsia="ja-JP"/>
    </w:rPr>
  </w:style>
  <w:style w:type="character" w:customStyle="1" w:styleId="FFASub2Char">
    <w:name w:val="FFA Sub2 Char"/>
    <w:basedOn w:val="DefaultParagraphFont"/>
    <w:link w:val="FFASub2"/>
    <w:rsid w:val="00397D9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val="en-US" w:eastAsia="ja-JP"/>
    </w:rPr>
  </w:style>
  <w:style w:type="paragraph" w:customStyle="1" w:styleId="DocumentTitle">
    <w:name w:val="Document Title"/>
    <w:basedOn w:val="Normal"/>
    <w:rsid w:val="00397D9D"/>
    <w:pPr>
      <w:widowControl w:val="0"/>
      <w:suppressAutoHyphens/>
      <w:autoSpaceDE w:val="0"/>
      <w:autoSpaceDN w:val="0"/>
      <w:adjustRightInd w:val="0"/>
      <w:spacing w:after="90" w:line="460" w:lineRule="exact"/>
      <w:textAlignment w:val="center"/>
    </w:pPr>
    <w:rPr>
      <w:rFonts w:ascii="Klinic Slab Medium" w:eastAsiaTheme="minorEastAsia" w:hAnsi="Klinic Slab Medium" w:cs="MinionPro-Regular"/>
      <w:color w:val="004C97"/>
      <w:sz w:val="38"/>
      <w:szCs w:val="38"/>
      <w:lang w:val="en-US" w:eastAsia="ja-JP"/>
    </w:rPr>
  </w:style>
  <w:style w:type="paragraph" w:customStyle="1" w:styleId="Default">
    <w:name w:val="Default"/>
    <w:rsid w:val="00397D9D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val="en-US" w:eastAsia="ja-JP"/>
    </w:rPr>
  </w:style>
  <w:style w:type="paragraph" w:customStyle="1" w:styleId="paragraph">
    <w:name w:val="paragraph"/>
    <w:basedOn w:val="Normal"/>
    <w:rsid w:val="001E2232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en-US"/>
    </w:rPr>
  </w:style>
  <w:style w:type="character" w:customStyle="1" w:styleId="tabchar">
    <w:name w:val="tabchar"/>
    <w:basedOn w:val="DefaultParagraphFont"/>
    <w:rsid w:val="00AD5544"/>
  </w:style>
  <w:style w:type="character" w:customStyle="1" w:styleId="spellingerror">
    <w:name w:val="spellingerror"/>
    <w:basedOn w:val="DefaultParagraphFont"/>
    <w:rsid w:val="00AD5544"/>
  </w:style>
  <w:style w:type="paragraph" w:customStyle="1" w:styleId="xxmsonormal">
    <w:name w:val="x_x_msonormal"/>
    <w:basedOn w:val="Normal"/>
    <w:rsid w:val="008760B2"/>
    <w:pPr>
      <w:spacing w:after="0"/>
    </w:pPr>
    <w:rPr>
      <w:rFonts w:ascii="Calibri" w:hAnsi="Calibri" w:cs="Calibri"/>
      <w:color w:val="auto"/>
      <w:sz w:val="22"/>
      <w:szCs w:val="22"/>
      <w:lang w:val="en-US"/>
    </w:rPr>
  </w:style>
  <w:style w:type="character" w:customStyle="1" w:styleId="xxgmaildefault">
    <w:name w:val="x_x_gmaildefault"/>
    <w:basedOn w:val="DefaultParagraphFont"/>
    <w:rsid w:val="008760B2"/>
  </w:style>
  <w:style w:type="paragraph" w:customStyle="1" w:styleId="xxxmsonormal">
    <w:name w:val="x_x_xmsonormal"/>
    <w:basedOn w:val="Normal"/>
    <w:rsid w:val="008760B2"/>
    <w:pPr>
      <w:spacing w:after="0"/>
    </w:pPr>
    <w:rPr>
      <w:rFonts w:ascii="Calibri" w:hAnsi="Calibri" w:cs="Calibri"/>
      <w:color w:val="auto"/>
      <w:sz w:val="22"/>
      <w:szCs w:val="22"/>
      <w:lang w:val="en-US"/>
    </w:rPr>
  </w:style>
  <w:style w:type="paragraph" w:customStyle="1" w:styleId="ListAlpha">
    <w:name w:val="List Alpha"/>
    <w:basedOn w:val="ListNumber"/>
    <w:link w:val="ListAlphaChar"/>
    <w:rsid w:val="006027BE"/>
    <w:pPr>
      <w:numPr>
        <w:numId w:val="32"/>
      </w:numPr>
      <w:ind w:left="720"/>
    </w:pPr>
  </w:style>
  <w:style w:type="character" w:customStyle="1" w:styleId="ListNumberChar">
    <w:name w:val="List Number Char"/>
    <w:aliases w:val="Exam Question Char"/>
    <w:basedOn w:val="DefaultParagraphFont"/>
    <w:link w:val="ListNumber"/>
    <w:uiPriority w:val="8"/>
    <w:rsid w:val="00CB12BA"/>
    <w:rPr>
      <w:rFonts w:ascii="Segoe UI" w:hAnsi="Segoe UI" w:cs="Segoe UI"/>
      <w:sz w:val="19"/>
      <w:szCs w:val="19"/>
    </w:rPr>
  </w:style>
  <w:style w:type="character" w:customStyle="1" w:styleId="ListAlphaChar">
    <w:name w:val="List Alpha Char"/>
    <w:basedOn w:val="ListNumberChar"/>
    <w:link w:val="ListAlpha"/>
    <w:rsid w:val="006027BE"/>
    <w:rPr>
      <w:rFonts w:ascii="Segoe UI" w:hAnsi="Segoe UI" w:cs="Segoe UI"/>
      <w:sz w:val="19"/>
      <w:szCs w:val="19"/>
    </w:rPr>
  </w:style>
  <w:style w:type="paragraph" w:customStyle="1" w:styleId="ExamAnswer">
    <w:name w:val="Exam Answer"/>
    <w:basedOn w:val="ListNumber"/>
    <w:link w:val="ExamAnswerChar"/>
    <w:rsid w:val="009175CB"/>
    <w:pPr>
      <w:tabs>
        <w:tab w:val="left" w:pos="720"/>
      </w:tabs>
      <w:spacing w:after="240" w:line="360" w:lineRule="atLeast"/>
    </w:pPr>
    <w:rPr>
      <w:rFonts w:cstheme="minorBidi"/>
    </w:rPr>
  </w:style>
  <w:style w:type="paragraph" w:customStyle="1" w:styleId="Instructions">
    <w:name w:val="Instructions"/>
    <w:basedOn w:val="Normal"/>
    <w:link w:val="InstructionsChar"/>
    <w:rsid w:val="009175CB"/>
    <w:pPr>
      <w:spacing w:after="160" w:line="225" w:lineRule="atLeast"/>
    </w:pPr>
    <w:rPr>
      <w:rFonts w:cstheme="minorBidi"/>
      <w:i/>
      <w:iCs/>
      <w:lang w:val="en-US"/>
    </w:rPr>
  </w:style>
  <w:style w:type="character" w:customStyle="1" w:styleId="ExamAnswerChar">
    <w:name w:val="Exam Answer Char"/>
    <w:basedOn w:val="DefaultParagraphFont"/>
    <w:link w:val="ExamAnswer"/>
    <w:rsid w:val="009175CB"/>
    <w:rPr>
      <w:sz w:val="24"/>
      <w:szCs w:val="24"/>
    </w:rPr>
  </w:style>
  <w:style w:type="character" w:customStyle="1" w:styleId="InstructionsChar">
    <w:name w:val="Instructions Char"/>
    <w:basedOn w:val="DefaultParagraphFont"/>
    <w:link w:val="Instructions"/>
    <w:rsid w:val="009175CB"/>
    <w:rPr>
      <w:i/>
      <w:iCs/>
      <w:sz w:val="24"/>
      <w:szCs w:val="24"/>
      <w:lang w:val="en-US"/>
    </w:rPr>
  </w:style>
  <w:style w:type="paragraph" w:customStyle="1" w:styleId="FFATitle">
    <w:name w:val="FFA Title"/>
    <w:basedOn w:val="Normal"/>
    <w:qFormat/>
    <w:rsid w:val="00F10C9B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eastAsiaTheme="minorEastAsia" w:hAnsi="Georgia" w:cs="MinionPro-Regular"/>
      <w:b/>
      <w:color w:val="004C97"/>
      <w:sz w:val="38"/>
      <w:szCs w:val="38"/>
      <w:lang w:val="en-US" w:eastAsia="ja-JP"/>
    </w:rPr>
  </w:style>
  <w:style w:type="paragraph" w:customStyle="1" w:styleId="FFASub1">
    <w:name w:val="FFA Sub1"/>
    <w:basedOn w:val="Normal"/>
    <w:rsid w:val="00F10C9B"/>
    <w:pPr>
      <w:widowControl w:val="0"/>
      <w:suppressAutoHyphens/>
      <w:autoSpaceDE w:val="0"/>
      <w:autoSpaceDN w:val="0"/>
      <w:adjustRightInd w:val="0"/>
      <w:spacing w:before="120" w:after="90" w:line="260" w:lineRule="exact"/>
      <w:textAlignment w:val="center"/>
    </w:pPr>
    <w:rPr>
      <w:rFonts w:ascii="Georgia" w:eastAsiaTheme="minorEastAsia" w:hAnsi="Georgia" w:cs="KlinicSlab-Medium"/>
      <w:b/>
      <w:caps/>
      <w:color w:val="DA291C"/>
      <w:sz w:val="22"/>
      <w:lang w:val="en-US" w:eastAsia="ja-JP"/>
    </w:rPr>
  </w:style>
  <w:style w:type="paragraph" w:customStyle="1" w:styleId="FFASummary">
    <w:name w:val="FFA Summary"/>
    <w:basedOn w:val="Normal"/>
    <w:rsid w:val="005312BD"/>
    <w:pPr>
      <w:widowControl w:val="0"/>
      <w:suppressAutoHyphens/>
      <w:autoSpaceDE w:val="0"/>
      <w:autoSpaceDN w:val="0"/>
      <w:adjustRightInd w:val="0"/>
      <w:spacing w:after="0"/>
      <w:textAlignment w:val="center"/>
    </w:pPr>
    <w:rPr>
      <w:rFonts w:ascii="Georgia" w:eastAsiaTheme="minorEastAsia" w:hAnsi="Georgia" w:cs="KlinicSlab-MediumItalic"/>
      <w:i/>
      <w:iCs/>
      <w:color w:val="505150"/>
      <w:sz w:val="30"/>
      <w:szCs w:val="30"/>
      <w:lang w:val="en-US" w:eastAsia="ja-JP"/>
    </w:rPr>
  </w:style>
  <w:style w:type="paragraph" w:customStyle="1" w:styleId="Instructions1">
    <w:name w:val="Instructions1"/>
    <w:basedOn w:val="Normal"/>
    <w:link w:val="Instructions1Char"/>
    <w:qFormat/>
    <w:rsid w:val="0028032D"/>
    <w:pPr>
      <w:spacing w:before="240" w:after="240"/>
    </w:pPr>
    <w:rPr>
      <w:rFonts w:eastAsia="Proxima Nova" w:cs="Proxima Nova"/>
      <w:i/>
    </w:rPr>
  </w:style>
  <w:style w:type="character" w:customStyle="1" w:styleId="Instructions1Char">
    <w:name w:val="Instructions1 Char"/>
    <w:basedOn w:val="DefaultParagraphFont"/>
    <w:link w:val="Instructions1"/>
    <w:rsid w:val="0028032D"/>
    <w:rPr>
      <w:rFonts w:eastAsia="Proxima Nova" w:cs="Proxima Nova"/>
      <w:i/>
      <w:sz w:val="24"/>
      <w:szCs w:val="24"/>
    </w:rPr>
  </w:style>
  <w:style w:type="paragraph" w:customStyle="1" w:styleId="SectionHeading">
    <w:name w:val="Section Heading"/>
    <w:basedOn w:val="Normal"/>
    <w:link w:val="SectionHeadingChar"/>
    <w:qFormat/>
    <w:rsid w:val="00F3787B"/>
    <w:pPr>
      <w:spacing w:after="240"/>
    </w:pPr>
    <w:rPr>
      <w:rFonts w:ascii="Anton" w:eastAsia="Proxima Nova" w:hAnsi="Anton" w:cs="Proxima Nova"/>
      <w:bCs/>
      <w:color w:val="auto"/>
      <w:sz w:val="28"/>
      <w:szCs w:val="26"/>
    </w:rPr>
  </w:style>
  <w:style w:type="character" w:customStyle="1" w:styleId="SectionHeadingChar">
    <w:name w:val="Section Heading Char"/>
    <w:basedOn w:val="DefaultParagraphFont"/>
    <w:link w:val="SectionHeading"/>
    <w:rsid w:val="00F3787B"/>
    <w:rPr>
      <w:rFonts w:ascii="Anton" w:eastAsia="Proxima Nova" w:hAnsi="Anton" w:cs="Proxima Nova"/>
      <w:bCs/>
      <w:color w:val="auto"/>
      <w:sz w:val="28"/>
      <w:szCs w:val="26"/>
    </w:rPr>
  </w:style>
  <w:style w:type="paragraph" w:customStyle="1" w:styleId="Question">
    <w:name w:val="Question"/>
    <w:basedOn w:val="Normal"/>
    <w:link w:val="QuestionChar"/>
    <w:qFormat/>
    <w:rsid w:val="00F71BC6"/>
    <w:pPr>
      <w:numPr>
        <w:numId w:val="54"/>
      </w:numPr>
      <w:spacing w:before="240" w:after="60"/>
    </w:pPr>
    <w:rPr>
      <w:rFonts w:eastAsia="Proxima Nova" w:cs="Proxima Nova"/>
    </w:rPr>
  </w:style>
  <w:style w:type="character" w:customStyle="1" w:styleId="QuestionChar">
    <w:name w:val="Question Char"/>
    <w:basedOn w:val="DefaultParagraphFont"/>
    <w:link w:val="Question"/>
    <w:rsid w:val="00F71BC6"/>
    <w:rPr>
      <w:rFonts w:eastAsia="Proxima Nova" w:cs="Proxima Nova"/>
      <w:sz w:val="24"/>
      <w:szCs w:val="24"/>
    </w:rPr>
  </w:style>
  <w:style w:type="paragraph" w:customStyle="1" w:styleId="Answer">
    <w:name w:val="Answer"/>
    <w:basedOn w:val="Normal"/>
    <w:link w:val="AnswerChar"/>
    <w:qFormat/>
    <w:rsid w:val="00B735BB"/>
    <w:pPr>
      <w:numPr>
        <w:numId w:val="55"/>
      </w:numPr>
      <w:spacing w:after="40" w:line="276" w:lineRule="auto"/>
    </w:pPr>
    <w:rPr>
      <w:rFonts w:eastAsia="Proxima Nova" w:cs="Proxima Nova"/>
      <w:lang w:val="en-US"/>
    </w:rPr>
  </w:style>
  <w:style w:type="character" w:customStyle="1" w:styleId="AnswerChar">
    <w:name w:val="Answer Char"/>
    <w:basedOn w:val="DefaultParagraphFont"/>
    <w:link w:val="Answer"/>
    <w:rsid w:val="00B735BB"/>
    <w:rPr>
      <w:rFonts w:eastAsia="Proxima Nova" w:cs="Proxima Nova"/>
      <w:sz w:val="24"/>
      <w:szCs w:val="24"/>
      <w:lang w:val="en-US"/>
    </w:rPr>
  </w:style>
  <w:style w:type="paragraph" w:customStyle="1" w:styleId="Standard">
    <w:name w:val="Standard"/>
    <w:rsid w:val="002C0B30"/>
    <w:pPr>
      <w:suppressAutoHyphens/>
      <w:autoSpaceDN w:val="0"/>
      <w:spacing w:line="256" w:lineRule="auto"/>
      <w:textAlignment w:val="baseline"/>
    </w:pPr>
    <w:rPr>
      <w:rFonts w:ascii="Calibri" w:eastAsia="Calibri" w:hAnsi="Calibri" w:cs="Tahoma"/>
      <w:color w:val="auto"/>
      <w:sz w:val="22"/>
      <w:szCs w:val="22"/>
      <w:lang w:val="en-US"/>
    </w:rPr>
  </w:style>
  <w:style w:type="numbering" w:customStyle="1" w:styleId="NoList1">
    <w:name w:val="No List_1"/>
    <w:basedOn w:val="NoList"/>
    <w:rsid w:val="002C0B30"/>
    <w:pPr>
      <w:numPr>
        <w:numId w:val="70"/>
      </w:numPr>
    </w:pPr>
  </w:style>
  <w:style w:type="numbering" w:customStyle="1" w:styleId="WWNum20">
    <w:name w:val="WWNum20"/>
    <w:basedOn w:val="NoList"/>
    <w:rsid w:val="002C0B30"/>
    <w:pPr>
      <w:numPr>
        <w:numId w:val="71"/>
      </w:numPr>
    </w:pPr>
  </w:style>
  <w:style w:type="numbering" w:customStyle="1" w:styleId="WWNum21">
    <w:name w:val="WWNum21"/>
    <w:basedOn w:val="NoList"/>
    <w:rsid w:val="002C0B30"/>
    <w:pPr>
      <w:numPr>
        <w:numId w:val="72"/>
      </w:numPr>
    </w:pPr>
  </w:style>
  <w:style w:type="numbering" w:customStyle="1" w:styleId="WWNum22">
    <w:name w:val="WWNum22"/>
    <w:basedOn w:val="NoList"/>
    <w:rsid w:val="002C0B30"/>
    <w:pPr>
      <w:numPr>
        <w:numId w:val="73"/>
      </w:numPr>
    </w:pPr>
  </w:style>
  <w:style w:type="numbering" w:customStyle="1" w:styleId="WWNum24">
    <w:name w:val="WWNum24"/>
    <w:basedOn w:val="NoList"/>
    <w:rsid w:val="002C0B30"/>
    <w:pPr>
      <w:numPr>
        <w:numId w:val="74"/>
      </w:numPr>
    </w:pPr>
  </w:style>
  <w:style w:type="numbering" w:customStyle="1" w:styleId="WWNum25">
    <w:name w:val="WWNum25"/>
    <w:basedOn w:val="NoList"/>
    <w:rsid w:val="002C0B30"/>
    <w:pPr>
      <w:numPr>
        <w:numId w:val="75"/>
      </w:numPr>
    </w:pPr>
  </w:style>
  <w:style w:type="numbering" w:customStyle="1" w:styleId="WWNum27">
    <w:name w:val="WWNum27"/>
    <w:basedOn w:val="NoList"/>
    <w:rsid w:val="002C0B30"/>
    <w:pPr>
      <w:numPr>
        <w:numId w:val="76"/>
      </w:numPr>
    </w:pPr>
  </w:style>
  <w:style w:type="numbering" w:customStyle="1" w:styleId="WWNum28">
    <w:name w:val="WWNum28"/>
    <w:basedOn w:val="NoList"/>
    <w:rsid w:val="002C0B30"/>
    <w:pPr>
      <w:numPr>
        <w:numId w:val="77"/>
      </w:numPr>
    </w:pPr>
  </w:style>
  <w:style w:type="numbering" w:customStyle="1" w:styleId="WWNum29">
    <w:name w:val="WWNum29"/>
    <w:basedOn w:val="NoList"/>
    <w:rsid w:val="002C0B30"/>
    <w:pPr>
      <w:numPr>
        <w:numId w:val="7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9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8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7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8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343f80db9edf4877" Type="http://schemas.microsoft.com/office/2019/09/relationships/intelligence" Target="intelligenc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FFA">
      <a:dk1>
        <a:sysClr val="windowText" lastClr="000000"/>
      </a:dk1>
      <a:lt1>
        <a:sysClr val="window" lastClr="FFFFFF"/>
      </a:lt1>
      <a:dk2>
        <a:srgbClr val="011E41"/>
      </a:dk2>
      <a:lt2>
        <a:srgbClr val="F2DAB2"/>
      </a:lt2>
      <a:accent1>
        <a:srgbClr val="004A98"/>
      </a:accent1>
      <a:accent2>
        <a:srgbClr val="ED7D31"/>
      </a:accent2>
      <a:accent3>
        <a:srgbClr val="F5B335"/>
      </a:accent3>
      <a:accent4>
        <a:srgbClr val="E1251B"/>
      </a:accent4>
      <a:accent5>
        <a:srgbClr val="00ACE5"/>
      </a:accent5>
      <a:accent6>
        <a:srgbClr val="51A99B"/>
      </a:accent6>
      <a:hlink>
        <a:srgbClr val="0563C1"/>
      </a:hlink>
      <a:folHlink>
        <a:srgbClr val="954F72"/>
      </a:folHlink>
    </a:clrScheme>
    <a:fontScheme name="FFA">
      <a:majorFont>
        <a:latin typeface="Anton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522009-71CA-422B-BCAC-23A31BBCD5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ENR Exam 2024_Branded</Template>
  <TotalTime>9</TotalTime>
  <Pages>9</Pages>
  <Words>1541</Words>
  <Characters>7401</Characters>
  <Application>Microsoft Office Word</Application>
  <DocSecurity>0</DocSecurity>
  <Lines>274</Lines>
  <Paragraphs>270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Miller, Geoffrey</dc:creator>
  <cp:keywords/>
  <dc:description/>
  <cp:lastModifiedBy>Herl,Carol</cp:lastModifiedBy>
  <cp:revision>2</cp:revision>
  <cp:lastPrinted>2023-10-06T15:13:00Z</cp:lastPrinted>
  <dcterms:created xsi:type="dcterms:W3CDTF">2024-10-16T15:12:00Z</dcterms:created>
  <dcterms:modified xsi:type="dcterms:W3CDTF">2024-10-16T15:12:00Z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3c3f0cef7a41403851a3a0cb98da3bd5f0a9ea70c8d9320e95dcb87034c1c3b8</vt:lpwstr>
  </property>
</Properties>
</file>