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66B91" w14:textId="77777777" w:rsidR="006207DA" w:rsidRPr="006207DA" w:rsidRDefault="006207DA" w:rsidP="006207DA">
      <w:pPr>
        <w:keepLines/>
        <w:pageBreakBefore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edinstitution"/>
      <w:bookmarkStart w:id="1" w:name="_Hlk111636890"/>
      <w:r w:rsidRPr="006207DA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>Educational Institutions</w:t>
      </w:r>
      <w:bookmarkEnd w:id="0"/>
    </w:p>
    <w:p w14:paraId="3F495039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lang w:val="en-US"/>
        </w:rPr>
        <w:t>Directions: Visit a minimum of three educational institutions in Collegiate Connection and complete the questions below (there is one sheet for each educational institution).</w:t>
      </w:r>
    </w:p>
    <w:p w14:paraId="7A977D89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7408BF" wp14:editId="76807CF2">
                <wp:simplePos x="0" y="0"/>
                <wp:positionH relativeFrom="margin">
                  <wp:align>right</wp:align>
                </wp:positionH>
                <wp:positionV relativeFrom="paragraph">
                  <wp:posOffset>192087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85" name="Callout: Right Arrow 8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DA69D5" w14:textId="77777777" w:rsidR="006207DA" w:rsidRDefault="006207DA" w:rsidP="006207DA">
                              <w:r>
                                <w:t>School Name:</w:t>
                              </w:r>
                            </w:p>
                            <w:p w14:paraId="121AFBAE" w14:textId="77777777" w:rsidR="006207DA" w:rsidRDefault="006207DA" w:rsidP="006207DA"/>
                            <w:p w14:paraId="3035F9E2" w14:textId="77777777" w:rsidR="006207DA" w:rsidRDefault="006207DA" w:rsidP="006207DA"/>
                            <w:p w14:paraId="21C02B5F" w14:textId="77777777" w:rsidR="006207DA" w:rsidRDefault="006207DA" w:rsidP="006207DA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allout: Down Arrow 87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EE1364" w14:textId="77777777" w:rsidR="006207DA" w:rsidRDefault="006207DA" w:rsidP="006207DA">
                              <w:r>
                                <w:t>What agriculture majors doe</w:t>
                              </w:r>
                              <w:r w:rsidRPr="0081620C">
                                <w:t>s the</w:t>
                              </w:r>
                              <w:r>
                                <w:t xml:space="preserve"> school offer?</w:t>
                              </w:r>
                            </w:p>
                            <w:p w14:paraId="336AD00D" w14:textId="77777777" w:rsidR="006207DA" w:rsidRDefault="006207DA" w:rsidP="006207DA"/>
                            <w:p w14:paraId="23BC4BB4" w14:textId="77777777" w:rsidR="006207DA" w:rsidRDefault="006207DA" w:rsidP="006207DA"/>
                            <w:p w14:paraId="09B10F16" w14:textId="77777777" w:rsidR="006207DA" w:rsidRDefault="006207DA" w:rsidP="006207DA"/>
                            <w:p w14:paraId="689C7889" w14:textId="77777777" w:rsidR="006207DA" w:rsidRDefault="006207DA" w:rsidP="006207D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allout: Left Arrow 8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FC863D" w14:textId="77777777" w:rsidR="006207DA" w:rsidRDefault="006207DA" w:rsidP="006207DA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1EB6985F" w14:textId="77777777" w:rsidR="006207DA" w:rsidRDefault="006207DA" w:rsidP="006207DA">
                              <w:r>
                                <w:t>1.</w:t>
                              </w:r>
                            </w:p>
                            <w:p w14:paraId="5E002F8E" w14:textId="77777777" w:rsidR="006207DA" w:rsidRDefault="006207DA" w:rsidP="006207DA"/>
                            <w:p w14:paraId="482D3985" w14:textId="77777777" w:rsidR="006207DA" w:rsidRDefault="006207DA" w:rsidP="006207DA"/>
                            <w:p w14:paraId="0A04827B" w14:textId="77777777" w:rsidR="006207DA" w:rsidRDefault="006207DA" w:rsidP="006207DA"/>
                            <w:p w14:paraId="6A0E5005" w14:textId="77777777" w:rsidR="006207DA" w:rsidRDefault="006207DA" w:rsidP="006207DA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2D2BC6" w14:textId="77777777" w:rsidR="006207DA" w:rsidRDefault="006207DA" w:rsidP="006207DA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: Folded Corner 9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F9C18B" w14:textId="77777777" w:rsidR="006207DA" w:rsidRDefault="006207DA" w:rsidP="006207DA">
                              <w:r>
                                <w:t>After visiting this school, are you interested in attending? Why or why not?</w:t>
                              </w:r>
                            </w:p>
                            <w:p w14:paraId="5482CBEF" w14:textId="77777777" w:rsidR="006207DA" w:rsidRDefault="006207DA" w:rsidP="006207DA"/>
                            <w:p w14:paraId="38D672E1" w14:textId="77777777" w:rsidR="006207DA" w:rsidRDefault="006207DA" w:rsidP="006207DA"/>
                            <w:p w14:paraId="16020087" w14:textId="77777777" w:rsidR="006207DA" w:rsidRDefault="006207DA" w:rsidP="006207DA"/>
                            <w:p w14:paraId="65DAE5E6" w14:textId="77777777" w:rsidR="006207DA" w:rsidRDefault="006207DA" w:rsidP="006207DA"/>
                            <w:p w14:paraId="19B2A4DD" w14:textId="77777777" w:rsidR="006207DA" w:rsidRDefault="006207DA" w:rsidP="006207DA"/>
                            <w:p w14:paraId="756B72DF" w14:textId="77777777" w:rsidR="006207DA" w:rsidRDefault="006207DA" w:rsidP="006207DA"/>
                            <w:p w14:paraId="3622C4E1" w14:textId="77777777" w:rsidR="006207DA" w:rsidRDefault="006207DA" w:rsidP="006207DA"/>
                            <w:p w14:paraId="6EE7CCEB" w14:textId="77777777" w:rsidR="006207DA" w:rsidRDefault="006207DA" w:rsidP="006207DA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7408BF" id="Group 92" o:spid="_x0000_s1026" style="position:absolute;margin-left:436.8pt;margin-top:15.1pt;width:488pt;height:564pt;z-index:-251657216;mso-position-horizontal:right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85" o:spid="_x0000_s1027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" adj="17350,,18486" fillcolor="window" strokecolor="#004a98" strokeweight="1pt">
                  <v:textbox>
                    <w:txbxContent>
                      <w:p w14:paraId="6CDA69D5" w14:textId="77777777" w:rsidR="006207DA" w:rsidRDefault="006207DA" w:rsidP="006207DA">
                        <w:r>
                          <w:t>School Name:</w:t>
                        </w:r>
                      </w:p>
                      <w:p w14:paraId="121AFBAE" w14:textId="77777777" w:rsidR="006207DA" w:rsidRDefault="006207DA" w:rsidP="006207DA"/>
                      <w:p w14:paraId="3035F9E2" w14:textId="77777777" w:rsidR="006207DA" w:rsidRDefault="006207DA" w:rsidP="006207DA"/>
                      <w:p w14:paraId="21C02B5F" w14:textId="77777777" w:rsidR="006207DA" w:rsidRDefault="006207DA" w:rsidP="006207DA">
                        <w:r>
                          <w:t>Location:</w:t>
                        </w:r>
                      </w:p>
                    </w:txbxContent>
                  </v:textbox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87" o:spid="_x0000_s1028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" adj="14763,6922,16488,9413" fillcolor="window" strokecolor="#004a98" strokeweight="1pt">
                  <v:textbox>
                    <w:txbxContent>
                      <w:p w14:paraId="67EE1364" w14:textId="77777777" w:rsidR="006207DA" w:rsidRDefault="006207DA" w:rsidP="006207DA">
                        <w:r>
                          <w:t>What agriculture majors doe</w:t>
                        </w:r>
                        <w:r w:rsidRPr="0081620C">
                          <w:t>s the</w:t>
                        </w:r>
                        <w:r>
                          <w:t xml:space="preserve"> school offer?</w:t>
                        </w:r>
                      </w:p>
                      <w:p w14:paraId="336AD00D" w14:textId="77777777" w:rsidR="006207DA" w:rsidRDefault="006207DA" w:rsidP="006207DA"/>
                      <w:p w14:paraId="23BC4BB4" w14:textId="77777777" w:rsidR="006207DA" w:rsidRDefault="006207DA" w:rsidP="006207DA"/>
                      <w:p w14:paraId="09B10F16" w14:textId="77777777" w:rsidR="006207DA" w:rsidRDefault="006207DA" w:rsidP="006207DA"/>
                      <w:p w14:paraId="689C7889" w14:textId="77777777" w:rsidR="006207DA" w:rsidRDefault="006207DA" w:rsidP="006207DA"/>
                    </w:txbxContent>
                  </v:textbox>
                </v:shape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88" o:spid="_x0000_s1029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" adj="5601,6169,4632,8485" fillcolor="window" strokecolor="#004a98" strokeweight="1pt">
                  <v:textbox>
                    <w:txbxContent>
                      <w:p w14:paraId="1CFC863D" w14:textId="77777777" w:rsidR="006207DA" w:rsidRDefault="006207DA" w:rsidP="006207DA">
                        <w:r>
                          <w:t>Develop two questions to ask the school representative that will help you learn about the school.</w:t>
                        </w:r>
                      </w:p>
                      <w:p w14:paraId="1EB6985F" w14:textId="77777777" w:rsidR="006207DA" w:rsidRDefault="006207DA" w:rsidP="006207DA">
                        <w:r>
                          <w:t>1.</w:t>
                        </w:r>
                      </w:p>
                      <w:p w14:paraId="5E002F8E" w14:textId="77777777" w:rsidR="006207DA" w:rsidRDefault="006207DA" w:rsidP="006207DA"/>
                      <w:p w14:paraId="482D3985" w14:textId="77777777" w:rsidR="006207DA" w:rsidRDefault="006207DA" w:rsidP="006207DA"/>
                      <w:p w14:paraId="0A04827B" w14:textId="77777777" w:rsidR="006207DA" w:rsidRDefault="006207DA" w:rsidP="006207DA"/>
                      <w:p w14:paraId="6A0E5005" w14:textId="77777777" w:rsidR="006207DA" w:rsidRDefault="006207DA" w:rsidP="006207DA">
                        <w:r>
                          <w:t>2.</w:t>
                        </w:r>
                      </w:p>
                    </w:txbxContent>
                  </v:textbox>
                </v:shape>
                <v:rect id="Rectangle 89" o:spid="_x0000_s1030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" fillcolor="window" strokecolor="#004a98" strokeweight="1pt">
                  <v:textbox>
                    <w:txbxContent>
                      <w:p w14:paraId="7C2D2BC6" w14:textId="77777777" w:rsidR="006207DA" w:rsidRDefault="006207DA" w:rsidP="006207DA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: Folded Corner 90" o:spid="_x0000_s1031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" adj="18000" fillcolor="window" strokecolor="#004a98" strokeweight="1pt">
                  <v:stroke joinstyle="miter"/>
                  <v:textbox>
                    <w:txbxContent>
                      <w:p w14:paraId="3CF9C18B" w14:textId="77777777" w:rsidR="006207DA" w:rsidRDefault="006207DA" w:rsidP="006207DA">
                        <w:r>
                          <w:t>After visiting this school, are you interested in attending? Why or why not?</w:t>
                        </w:r>
                      </w:p>
                      <w:p w14:paraId="5482CBEF" w14:textId="77777777" w:rsidR="006207DA" w:rsidRDefault="006207DA" w:rsidP="006207DA"/>
                      <w:p w14:paraId="38D672E1" w14:textId="77777777" w:rsidR="006207DA" w:rsidRDefault="006207DA" w:rsidP="006207DA"/>
                      <w:p w14:paraId="16020087" w14:textId="77777777" w:rsidR="006207DA" w:rsidRDefault="006207DA" w:rsidP="006207DA"/>
                      <w:p w14:paraId="65DAE5E6" w14:textId="77777777" w:rsidR="006207DA" w:rsidRDefault="006207DA" w:rsidP="006207DA"/>
                      <w:p w14:paraId="19B2A4DD" w14:textId="77777777" w:rsidR="006207DA" w:rsidRDefault="006207DA" w:rsidP="006207DA"/>
                      <w:p w14:paraId="756B72DF" w14:textId="77777777" w:rsidR="006207DA" w:rsidRDefault="006207DA" w:rsidP="006207DA"/>
                      <w:p w14:paraId="3622C4E1" w14:textId="77777777" w:rsidR="006207DA" w:rsidRDefault="006207DA" w:rsidP="006207DA"/>
                      <w:p w14:paraId="6EE7CCEB" w14:textId="77777777" w:rsidR="006207DA" w:rsidRDefault="006207DA" w:rsidP="006207DA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6207DA">
        <w:rPr>
          <w:rFonts w:ascii="Montserrat" w:hAnsi="Montserrat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A464FE4" wp14:editId="3673C0F6">
            <wp:simplePos x="0" y="0"/>
            <wp:positionH relativeFrom="column">
              <wp:posOffset>-338138</wp:posOffset>
            </wp:positionH>
            <wp:positionV relativeFrom="paragraph">
              <wp:posOffset>108902</wp:posOffset>
            </wp:positionV>
            <wp:extent cx="656590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0681" y="21316"/>
                <wp:lineTo x="20681" y="0"/>
                <wp:lineTo x="0" y="0"/>
              </wp:wrapPolygon>
            </wp:wrapTight>
            <wp:docPr id="86" name="Picture 86" descr="A picture containing building,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picture containing building, bridg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B7E104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49400DD3" w14:textId="77777777" w:rsidR="006207DA" w:rsidRPr="006207DA" w:rsidRDefault="006207DA" w:rsidP="006207DA">
      <w:pPr>
        <w:jc w:val="both"/>
        <w:rPr>
          <w:rFonts w:ascii="Montserrat" w:hAnsi="Montserrat"/>
          <w:lang w:val="en-US"/>
        </w:rPr>
      </w:pPr>
    </w:p>
    <w:p w14:paraId="395F3A69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1550910F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1BE5CC2" wp14:editId="4EF94B94">
                <wp:simplePos x="0" y="0"/>
                <wp:positionH relativeFrom="margin">
                  <wp:align>right</wp:align>
                </wp:positionH>
                <wp:positionV relativeFrom="paragraph">
                  <wp:posOffset>2949575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0D7B5E" w14:textId="77777777" w:rsidR="006207DA" w:rsidRDefault="006207DA" w:rsidP="006207DA">
                            <w:r>
                              <w:t>Shade in the state where this school is located.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E5CC2" id="Rectangle 451" o:spid="_x0000_s1032" style="position:absolute;margin-left:139.3pt;margin-top:232.25pt;width:190.5pt;height:30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" fillcolor="window" strokecolor="#004a98" strokeweight="1pt">
                <v:textbox>
                  <w:txbxContent>
                    <w:p w14:paraId="0B0D7B5E" w14:textId="77777777" w:rsidR="006207DA" w:rsidRDefault="006207DA" w:rsidP="006207DA">
                      <w:r>
                        <w:t>Shade in the state where this school is located.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4ED9A7CB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0F06EB32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1779857A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2C026885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4CD54315" wp14:editId="2C7B600F">
            <wp:simplePos x="0" y="0"/>
            <wp:positionH relativeFrom="column">
              <wp:posOffset>3598227</wp:posOffset>
            </wp:positionH>
            <wp:positionV relativeFrom="paragraph">
              <wp:posOffset>-246698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5" name="Picture 45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08FEE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404E8097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1EA806AF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2F153BA5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5C9DFB23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420FAB7" wp14:editId="503EFB19">
                <wp:simplePos x="0" y="0"/>
                <wp:positionH relativeFrom="margin">
                  <wp:posOffset>-238760</wp:posOffset>
                </wp:positionH>
                <wp:positionV relativeFrom="paragraph">
                  <wp:posOffset>0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36" name="Callout: Right Arrow 36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1D9AB0" w14:textId="77777777" w:rsidR="006207DA" w:rsidRDefault="006207DA" w:rsidP="006207DA">
                              <w:r>
                                <w:t>School Name:</w:t>
                              </w:r>
                            </w:p>
                            <w:p w14:paraId="54C42BDA" w14:textId="77777777" w:rsidR="006207DA" w:rsidRDefault="006207DA" w:rsidP="006207DA"/>
                            <w:p w14:paraId="04D322D7" w14:textId="77777777" w:rsidR="006207DA" w:rsidRDefault="006207DA" w:rsidP="006207DA"/>
                            <w:p w14:paraId="32EC4103" w14:textId="77777777" w:rsidR="006207DA" w:rsidRDefault="006207DA" w:rsidP="006207DA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allout: Down Arrow 40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19F488" w14:textId="77777777" w:rsidR="006207DA" w:rsidRDefault="006207DA" w:rsidP="006207DA">
                              <w:r>
                                <w:t>What agriculture majors does the school offer?</w:t>
                              </w:r>
                            </w:p>
                            <w:p w14:paraId="77C6E323" w14:textId="77777777" w:rsidR="006207DA" w:rsidRDefault="006207DA" w:rsidP="006207DA"/>
                            <w:p w14:paraId="2404BED6" w14:textId="77777777" w:rsidR="006207DA" w:rsidRDefault="006207DA" w:rsidP="006207DA"/>
                            <w:p w14:paraId="6519DACD" w14:textId="77777777" w:rsidR="006207DA" w:rsidRDefault="006207DA" w:rsidP="006207DA"/>
                            <w:p w14:paraId="2BEBDA1E" w14:textId="77777777" w:rsidR="006207DA" w:rsidRDefault="006207DA" w:rsidP="006207D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Callout: Left Arrow 47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9B1DDF" w14:textId="77777777" w:rsidR="006207DA" w:rsidRDefault="006207DA" w:rsidP="006207DA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30D5BC2B" w14:textId="77777777" w:rsidR="006207DA" w:rsidRDefault="006207DA" w:rsidP="006207DA">
                              <w:r>
                                <w:t>1.</w:t>
                              </w:r>
                            </w:p>
                            <w:p w14:paraId="12A09464" w14:textId="77777777" w:rsidR="006207DA" w:rsidRDefault="006207DA" w:rsidP="006207DA"/>
                            <w:p w14:paraId="356980D8" w14:textId="77777777" w:rsidR="006207DA" w:rsidRDefault="006207DA" w:rsidP="006207DA"/>
                            <w:p w14:paraId="2B80A102" w14:textId="77777777" w:rsidR="006207DA" w:rsidRDefault="006207DA" w:rsidP="006207DA"/>
                            <w:p w14:paraId="00AD8898" w14:textId="77777777" w:rsidR="006207DA" w:rsidRDefault="006207DA" w:rsidP="006207DA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161E15" w14:textId="77777777" w:rsidR="006207DA" w:rsidRDefault="006207DA" w:rsidP="006207DA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Folded Corner 52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D108E5A" w14:textId="77777777" w:rsidR="006207DA" w:rsidRDefault="006207DA" w:rsidP="006207DA">
                              <w:r>
                                <w:t>After visiting this school, are you interested in attending? Why or why not?</w:t>
                              </w:r>
                            </w:p>
                            <w:p w14:paraId="4F31D65B" w14:textId="77777777" w:rsidR="006207DA" w:rsidRDefault="006207DA" w:rsidP="006207DA"/>
                            <w:p w14:paraId="45F93BB9" w14:textId="77777777" w:rsidR="006207DA" w:rsidRDefault="006207DA" w:rsidP="006207DA"/>
                            <w:p w14:paraId="0574F9CF" w14:textId="77777777" w:rsidR="006207DA" w:rsidRDefault="006207DA" w:rsidP="006207DA"/>
                            <w:p w14:paraId="73A02641" w14:textId="77777777" w:rsidR="006207DA" w:rsidRDefault="006207DA" w:rsidP="006207DA"/>
                            <w:p w14:paraId="61E88452" w14:textId="77777777" w:rsidR="006207DA" w:rsidRDefault="006207DA" w:rsidP="006207DA"/>
                            <w:p w14:paraId="30292F9B" w14:textId="77777777" w:rsidR="006207DA" w:rsidRDefault="006207DA" w:rsidP="006207DA"/>
                            <w:p w14:paraId="371423C7" w14:textId="77777777" w:rsidR="006207DA" w:rsidRDefault="006207DA" w:rsidP="006207DA"/>
                            <w:p w14:paraId="1AAD544C" w14:textId="77777777" w:rsidR="006207DA" w:rsidRDefault="006207DA" w:rsidP="006207DA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0FAB7" id="Group 23" o:spid="_x0000_s1033" style="position:absolute;margin-left:-18.8pt;margin-top:0;width:488pt;height:564pt;z-index:-251653120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">
                <v:shape id="Callout: Right Arrow 36" o:spid="_x0000_s1034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" adj="17350,,18486" fillcolor="window" strokecolor="#004a98" strokeweight="1pt">
                  <v:textbox>
                    <w:txbxContent>
                      <w:p w14:paraId="521D9AB0" w14:textId="77777777" w:rsidR="006207DA" w:rsidRDefault="006207DA" w:rsidP="006207DA">
                        <w:r>
                          <w:t>School Name:</w:t>
                        </w:r>
                      </w:p>
                      <w:p w14:paraId="54C42BDA" w14:textId="77777777" w:rsidR="006207DA" w:rsidRDefault="006207DA" w:rsidP="006207DA"/>
                      <w:p w14:paraId="04D322D7" w14:textId="77777777" w:rsidR="006207DA" w:rsidRDefault="006207DA" w:rsidP="006207DA"/>
                      <w:p w14:paraId="32EC4103" w14:textId="77777777" w:rsidR="006207DA" w:rsidRDefault="006207DA" w:rsidP="006207DA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40" o:spid="_x0000_s1035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" adj="14763,6922,16488,9413" fillcolor="window" strokecolor="#004a98" strokeweight="1pt">
                  <v:textbox>
                    <w:txbxContent>
                      <w:p w14:paraId="4D19F488" w14:textId="77777777" w:rsidR="006207DA" w:rsidRDefault="006207DA" w:rsidP="006207DA">
                        <w:r>
                          <w:t>What agriculture majors does the school offer?</w:t>
                        </w:r>
                      </w:p>
                      <w:p w14:paraId="77C6E323" w14:textId="77777777" w:rsidR="006207DA" w:rsidRDefault="006207DA" w:rsidP="006207DA"/>
                      <w:p w14:paraId="2404BED6" w14:textId="77777777" w:rsidR="006207DA" w:rsidRDefault="006207DA" w:rsidP="006207DA"/>
                      <w:p w14:paraId="6519DACD" w14:textId="77777777" w:rsidR="006207DA" w:rsidRDefault="006207DA" w:rsidP="006207DA"/>
                      <w:p w14:paraId="2BEBDA1E" w14:textId="77777777" w:rsidR="006207DA" w:rsidRDefault="006207DA" w:rsidP="006207DA"/>
                    </w:txbxContent>
                  </v:textbox>
                </v:shape>
                <v:shape id="Callout: Left Arrow 47" o:spid="_x0000_s1036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" adj="5601,6169,4632,8485" fillcolor="window" strokecolor="#004a98" strokeweight="1pt">
                  <v:textbox>
                    <w:txbxContent>
                      <w:p w14:paraId="439B1DDF" w14:textId="77777777" w:rsidR="006207DA" w:rsidRDefault="006207DA" w:rsidP="006207DA">
                        <w:r>
                          <w:t>Develop two questions to ask the school representative that will help you learn about the school.</w:t>
                        </w:r>
                      </w:p>
                      <w:p w14:paraId="30D5BC2B" w14:textId="77777777" w:rsidR="006207DA" w:rsidRDefault="006207DA" w:rsidP="006207DA">
                        <w:r>
                          <w:t>1.</w:t>
                        </w:r>
                      </w:p>
                      <w:p w14:paraId="12A09464" w14:textId="77777777" w:rsidR="006207DA" w:rsidRDefault="006207DA" w:rsidP="006207DA"/>
                      <w:p w14:paraId="356980D8" w14:textId="77777777" w:rsidR="006207DA" w:rsidRDefault="006207DA" w:rsidP="006207DA"/>
                      <w:p w14:paraId="2B80A102" w14:textId="77777777" w:rsidR="006207DA" w:rsidRDefault="006207DA" w:rsidP="006207DA"/>
                      <w:p w14:paraId="00AD8898" w14:textId="77777777" w:rsidR="006207DA" w:rsidRDefault="006207DA" w:rsidP="006207DA">
                        <w:r>
                          <w:t>2.</w:t>
                        </w:r>
                      </w:p>
                    </w:txbxContent>
                  </v:textbox>
                </v:shape>
                <v:rect id="Rectangle 51" o:spid="_x0000_s1037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" fillcolor="window" strokecolor="#004a98" strokeweight="1pt">
                  <v:textbox>
                    <w:txbxContent>
                      <w:p w14:paraId="5B161E15" w14:textId="77777777" w:rsidR="006207DA" w:rsidRDefault="006207DA" w:rsidP="006207DA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52" o:spid="_x0000_s1038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" adj="18000" fillcolor="window" strokecolor="#004a98" strokeweight="1pt">
                  <v:stroke joinstyle="miter"/>
                  <v:textbox>
                    <w:txbxContent>
                      <w:p w14:paraId="0D108E5A" w14:textId="77777777" w:rsidR="006207DA" w:rsidRDefault="006207DA" w:rsidP="006207DA">
                        <w:r>
                          <w:t>After visiting this school, are you interested in attending? Why or why not?</w:t>
                        </w:r>
                      </w:p>
                      <w:p w14:paraId="4F31D65B" w14:textId="77777777" w:rsidR="006207DA" w:rsidRDefault="006207DA" w:rsidP="006207DA"/>
                      <w:p w14:paraId="45F93BB9" w14:textId="77777777" w:rsidR="006207DA" w:rsidRDefault="006207DA" w:rsidP="006207DA"/>
                      <w:p w14:paraId="0574F9CF" w14:textId="77777777" w:rsidR="006207DA" w:rsidRDefault="006207DA" w:rsidP="006207DA"/>
                      <w:p w14:paraId="73A02641" w14:textId="77777777" w:rsidR="006207DA" w:rsidRDefault="006207DA" w:rsidP="006207DA"/>
                      <w:p w14:paraId="61E88452" w14:textId="77777777" w:rsidR="006207DA" w:rsidRDefault="006207DA" w:rsidP="006207DA"/>
                      <w:p w14:paraId="30292F9B" w14:textId="77777777" w:rsidR="006207DA" w:rsidRDefault="006207DA" w:rsidP="006207DA"/>
                      <w:p w14:paraId="371423C7" w14:textId="77777777" w:rsidR="006207DA" w:rsidRDefault="006207DA" w:rsidP="006207DA"/>
                      <w:p w14:paraId="1AAD544C" w14:textId="77777777" w:rsidR="006207DA" w:rsidRDefault="006207DA" w:rsidP="006207DA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6207DA">
        <w:rPr>
          <w:rFonts w:ascii="Montserrat" w:hAnsi="Montserrat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1B33C5E7" wp14:editId="2C3BDDE6">
            <wp:simplePos x="0" y="0"/>
            <wp:positionH relativeFrom="margin">
              <wp:posOffset>-300355</wp:posOffset>
            </wp:positionH>
            <wp:positionV relativeFrom="paragraph">
              <wp:posOffset>3810</wp:posOffset>
            </wp:positionV>
            <wp:extent cx="665480" cy="846455"/>
            <wp:effectExtent l="0" t="0" r="1270" b="0"/>
            <wp:wrapTight wrapText="bothSides">
              <wp:wrapPolygon edited="0">
                <wp:start x="0" y="0"/>
                <wp:lineTo x="0" y="20903"/>
                <wp:lineTo x="21023" y="20903"/>
                <wp:lineTo x="21023" y="0"/>
                <wp:lineTo x="0" y="0"/>
              </wp:wrapPolygon>
            </wp:wrapTight>
            <wp:docPr id="99" name="Picture 99" descr="A close-up of a scar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close-up of a scarf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B85185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411C330F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71DF94D2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295D3C58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78E0BFC7" w14:textId="77777777" w:rsidR="006207DA" w:rsidRPr="006207DA" w:rsidRDefault="006207DA" w:rsidP="006207DA">
      <w:pPr>
        <w:tabs>
          <w:tab w:val="right" w:pos="9390"/>
        </w:tabs>
        <w:rPr>
          <w:rFonts w:ascii="Montserrat" w:hAnsi="Montserrat"/>
          <w:sz w:val="2"/>
          <w:szCs w:val="2"/>
          <w:lang w:val="en-US"/>
        </w:rPr>
      </w:pPr>
      <w:r w:rsidRPr="006207DA">
        <w:rPr>
          <w:rFonts w:ascii="Montserrat" w:hAnsi="Montserrat"/>
          <w:lang w:val="en-US"/>
        </w:rPr>
        <w:tab/>
      </w:r>
    </w:p>
    <w:p w14:paraId="612A1DE4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27C9A38C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BC9620" wp14:editId="50D80DBC">
                <wp:simplePos x="0" y="0"/>
                <wp:positionH relativeFrom="column">
                  <wp:posOffset>3414395</wp:posOffset>
                </wp:positionH>
                <wp:positionV relativeFrom="paragraph">
                  <wp:posOffset>189230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0F9638" w14:textId="77777777" w:rsidR="006207DA" w:rsidRDefault="006207DA" w:rsidP="006207DA">
                            <w:r>
                              <w:t>Shade in the state where this school is located.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C9620" id="Rectangle 357" o:spid="_x0000_s1039" style="position:absolute;margin-left:268.85pt;margin-top:14.9pt;width:190.5pt;height:3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" fillcolor="window" strokecolor="#004a98" strokeweight="1pt">
                <v:textbox>
                  <w:txbxContent>
                    <w:p w14:paraId="200F9638" w14:textId="77777777" w:rsidR="006207DA" w:rsidRDefault="006207DA" w:rsidP="006207DA">
                      <w:r>
                        <w:t>Shade in the state where this school is located.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7D940507" w14:textId="77777777" w:rsidR="006207DA" w:rsidRPr="006207DA" w:rsidRDefault="006207DA" w:rsidP="006207DA">
      <w:pPr>
        <w:jc w:val="right"/>
        <w:rPr>
          <w:rFonts w:ascii="Montserrat" w:hAnsi="Montserrat"/>
          <w:lang w:val="en-US"/>
        </w:rPr>
      </w:pPr>
      <w:r w:rsidRPr="006207DA">
        <w:rPr>
          <w:rFonts w:ascii="Montserrat" w:hAnsi="Montserrat"/>
          <w:lang w:val="en-US"/>
        </w:rPr>
        <w:tab/>
      </w:r>
    </w:p>
    <w:p w14:paraId="3291CF36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1EC7133A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56394BEB" w14:textId="77777777" w:rsidR="006207DA" w:rsidRPr="006207DA" w:rsidRDefault="006207DA" w:rsidP="006207DA">
      <w:pPr>
        <w:jc w:val="both"/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0B93C369" wp14:editId="3EBC4C04">
            <wp:simplePos x="0" y="0"/>
            <wp:positionH relativeFrom="column">
              <wp:posOffset>3507740</wp:posOffset>
            </wp:positionH>
            <wp:positionV relativeFrom="paragraph">
              <wp:posOffset>59055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4" name="Picture 45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226AE2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166B4B40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2D32A680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0B2A4496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6F95D7ED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62898A18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5183A33E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8BD0A1F" wp14:editId="673A2AD7">
                <wp:simplePos x="0" y="0"/>
                <wp:positionH relativeFrom="margin">
                  <wp:posOffset>-195262</wp:posOffset>
                </wp:positionH>
                <wp:positionV relativeFrom="paragraph">
                  <wp:posOffset>317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55" name="Callout: Right Arrow 5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9E5865" w14:textId="77777777" w:rsidR="006207DA" w:rsidRDefault="006207DA" w:rsidP="006207DA">
                              <w:r>
                                <w:t>School Name:</w:t>
                              </w:r>
                            </w:p>
                            <w:p w14:paraId="68B1F401" w14:textId="77777777" w:rsidR="006207DA" w:rsidRDefault="006207DA" w:rsidP="006207DA"/>
                            <w:p w14:paraId="0DEAB7FD" w14:textId="77777777" w:rsidR="006207DA" w:rsidRDefault="006207DA" w:rsidP="006207DA"/>
                            <w:p w14:paraId="00A10E6D" w14:textId="77777777" w:rsidR="006207DA" w:rsidRDefault="006207DA" w:rsidP="006207DA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Callout: Down Arrow 56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99C626" w14:textId="77777777" w:rsidR="006207DA" w:rsidRDefault="006207DA" w:rsidP="006207DA">
                              <w:r>
                                <w:t>What agriculture majors does the school offer?</w:t>
                              </w:r>
                            </w:p>
                            <w:p w14:paraId="3B536E08" w14:textId="77777777" w:rsidR="006207DA" w:rsidRDefault="006207DA" w:rsidP="006207DA"/>
                            <w:p w14:paraId="0AB0F4AA" w14:textId="77777777" w:rsidR="006207DA" w:rsidRDefault="006207DA" w:rsidP="006207DA"/>
                            <w:p w14:paraId="41A6C35F" w14:textId="77777777" w:rsidR="006207DA" w:rsidRDefault="006207DA" w:rsidP="006207DA"/>
                            <w:p w14:paraId="35A1F465" w14:textId="77777777" w:rsidR="006207DA" w:rsidRDefault="006207DA" w:rsidP="006207D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Callout: Left Arrow 44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343C42" w14:textId="77777777" w:rsidR="006207DA" w:rsidRDefault="006207DA" w:rsidP="006207DA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72F8A16A" w14:textId="77777777" w:rsidR="006207DA" w:rsidRDefault="006207DA" w:rsidP="006207DA">
                              <w:r>
                                <w:t>1.</w:t>
                              </w:r>
                            </w:p>
                            <w:p w14:paraId="47555FDC" w14:textId="77777777" w:rsidR="006207DA" w:rsidRDefault="006207DA" w:rsidP="006207DA"/>
                            <w:p w14:paraId="314B5A9B" w14:textId="77777777" w:rsidR="006207DA" w:rsidRDefault="006207DA" w:rsidP="006207DA"/>
                            <w:p w14:paraId="32DFC46D" w14:textId="77777777" w:rsidR="006207DA" w:rsidRDefault="006207DA" w:rsidP="006207DA"/>
                            <w:p w14:paraId="4D7F5473" w14:textId="77777777" w:rsidR="006207DA" w:rsidRDefault="006207DA" w:rsidP="006207DA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4D095AD" w14:textId="77777777" w:rsidR="006207DA" w:rsidRDefault="006207DA" w:rsidP="006207DA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Rectangle: Folded Corner 45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004A9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AE4B57" w14:textId="77777777" w:rsidR="006207DA" w:rsidRDefault="006207DA" w:rsidP="006207DA">
                              <w:r>
                                <w:t>After visiting this school, are you interested in attending? Why or why not?</w:t>
                              </w:r>
                            </w:p>
                            <w:p w14:paraId="1F8CFE68" w14:textId="77777777" w:rsidR="006207DA" w:rsidRDefault="006207DA" w:rsidP="006207DA"/>
                            <w:p w14:paraId="7F08AACA" w14:textId="77777777" w:rsidR="006207DA" w:rsidRDefault="006207DA" w:rsidP="006207DA"/>
                            <w:p w14:paraId="0A8D0920" w14:textId="77777777" w:rsidR="006207DA" w:rsidRDefault="006207DA" w:rsidP="006207DA"/>
                            <w:p w14:paraId="5FA3C48C" w14:textId="77777777" w:rsidR="006207DA" w:rsidRDefault="006207DA" w:rsidP="006207DA"/>
                            <w:p w14:paraId="28B82A58" w14:textId="77777777" w:rsidR="006207DA" w:rsidRDefault="006207DA" w:rsidP="006207DA"/>
                            <w:p w14:paraId="3C3D32A2" w14:textId="77777777" w:rsidR="006207DA" w:rsidRDefault="006207DA" w:rsidP="006207DA"/>
                            <w:p w14:paraId="12CC4154" w14:textId="77777777" w:rsidR="006207DA" w:rsidRDefault="006207DA" w:rsidP="006207DA"/>
                            <w:p w14:paraId="40F2EA23" w14:textId="77777777" w:rsidR="006207DA" w:rsidRDefault="006207DA" w:rsidP="006207DA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D0A1F" id="Group 54" o:spid="_x0000_s1040" style="position:absolute;margin-left:-15.35pt;margin-top:0;width:488pt;height:564pt;z-index:-251651072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">
                <v:shape id="Callout: Right Arrow 55" o:spid="_x0000_s1041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" adj="17350,,18486" fillcolor="window" strokecolor="#004a98" strokeweight="1pt">
                  <v:textbox>
                    <w:txbxContent>
                      <w:p w14:paraId="2F9E5865" w14:textId="77777777" w:rsidR="006207DA" w:rsidRDefault="006207DA" w:rsidP="006207DA">
                        <w:r>
                          <w:t>School Name:</w:t>
                        </w:r>
                      </w:p>
                      <w:p w14:paraId="68B1F401" w14:textId="77777777" w:rsidR="006207DA" w:rsidRDefault="006207DA" w:rsidP="006207DA"/>
                      <w:p w14:paraId="0DEAB7FD" w14:textId="77777777" w:rsidR="006207DA" w:rsidRDefault="006207DA" w:rsidP="006207DA"/>
                      <w:p w14:paraId="00A10E6D" w14:textId="77777777" w:rsidR="006207DA" w:rsidRDefault="006207DA" w:rsidP="006207DA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56" o:spid="_x0000_s1042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" adj="14763,6922,16488,9413" fillcolor="window" strokecolor="#004a98" strokeweight="1pt">
                  <v:textbox>
                    <w:txbxContent>
                      <w:p w14:paraId="1999C626" w14:textId="77777777" w:rsidR="006207DA" w:rsidRDefault="006207DA" w:rsidP="006207DA">
                        <w:r>
                          <w:t>What agriculture majors does the school offer?</w:t>
                        </w:r>
                      </w:p>
                      <w:p w14:paraId="3B536E08" w14:textId="77777777" w:rsidR="006207DA" w:rsidRDefault="006207DA" w:rsidP="006207DA"/>
                      <w:p w14:paraId="0AB0F4AA" w14:textId="77777777" w:rsidR="006207DA" w:rsidRDefault="006207DA" w:rsidP="006207DA"/>
                      <w:p w14:paraId="41A6C35F" w14:textId="77777777" w:rsidR="006207DA" w:rsidRDefault="006207DA" w:rsidP="006207DA"/>
                      <w:p w14:paraId="35A1F465" w14:textId="77777777" w:rsidR="006207DA" w:rsidRDefault="006207DA" w:rsidP="006207DA"/>
                    </w:txbxContent>
                  </v:textbox>
                </v:shape>
                <v:shape id="Callout: Left Arrow 448" o:spid="_x0000_s1043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" adj="5601,6169,4632,8485" fillcolor="window" strokecolor="#004a98" strokeweight="1pt">
                  <v:textbox>
                    <w:txbxContent>
                      <w:p w14:paraId="54343C42" w14:textId="77777777" w:rsidR="006207DA" w:rsidRDefault="006207DA" w:rsidP="006207DA">
                        <w:r>
                          <w:t>Develop two questions to ask the school representative that will help you learn about the school.</w:t>
                        </w:r>
                      </w:p>
                      <w:p w14:paraId="72F8A16A" w14:textId="77777777" w:rsidR="006207DA" w:rsidRDefault="006207DA" w:rsidP="006207DA">
                        <w:r>
                          <w:t>1.</w:t>
                        </w:r>
                      </w:p>
                      <w:p w14:paraId="47555FDC" w14:textId="77777777" w:rsidR="006207DA" w:rsidRDefault="006207DA" w:rsidP="006207DA"/>
                      <w:p w14:paraId="314B5A9B" w14:textId="77777777" w:rsidR="006207DA" w:rsidRDefault="006207DA" w:rsidP="006207DA"/>
                      <w:p w14:paraId="32DFC46D" w14:textId="77777777" w:rsidR="006207DA" w:rsidRDefault="006207DA" w:rsidP="006207DA"/>
                      <w:p w14:paraId="4D7F5473" w14:textId="77777777" w:rsidR="006207DA" w:rsidRDefault="006207DA" w:rsidP="006207DA">
                        <w:r>
                          <w:t>2.</w:t>
                        </w:r>
                      </w:p>
                    </w:txbxContent>
                  </v:textbox>
                </v:shape>
                <v:rect id="Rectangle 449" o:spid="_x0000_s1044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" fillcolor="window" strokecolor="#004a98" strokeweight="1pt">
                  <v:textbox>
                    <w:txbxContent>
                      <w:p w14:paraId="74D095AD" w14:textId="77777777" w:rsidR="006207DA" w:rsidRDefault="006207DA" w:rsidP="006207DA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450" o:spid="_x0000_s1045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" adj="18000" fillcolor="window" strokecolor="#004a98" strokeweight="1pt">
                  <v:stroke joinstyle="miter"/>
                  <v:textbox>
                    <w:txbxContent>
                      <w:p w14:paraId="1EAE4B57" w14:textId="77777777" w:rsidR="006207DA" w:rsidRDefault="006207DA" w:rsidP="006207DA">
                        <w:r>
                          <w:t>After visiting this school, are you interested in attending? Why or why not?</w:t>
                        </w:r>
                      </w:p>
                      <w:p w14:paraId="1F8CFE68" w14:textId="77777777" w:rsidR="006207DA" w:rsidRDefault="006207DA" w:rsidP="006207DA"/>
                      <w:p w14:paraId="7F08AACA" w14:textId="77777777" w:rsidR="006207DA" w:rsidRDefault="006207DA" w:rsidP="006207DA"/>
                      <w:p w14:paraId="0A8D0920" w14:textId="77777777" w:rsidR="006207DA" w:rsidRDefault="006207DA" w:rsidP="006207DA"/>
                      <w:p w14:paraId="5FA3C48C" w14:textId="77777777" w:rsidR="006207DA" w:rsidRDefault="006207DA" w:rsidP="006207DA"/>
                      <w:p w14:paraId="28B82A58" w14:textId="77777777" w:rsidR="006207DA" w:rsidRDefault="006207DA" w:rsidP="006207DA"/>
                      <w:p w14:paraId="3C3D32A2" w14:textId="77777777" w:rsidR="006207DA" w:rsidRDefault="006207DA" w:rsidP="006207DA"/>
                      <w:p w14:paraId="12CC4154" w14:textId="77777777" w:rsidR="006207DA" w:rsidRDefault="006207DA" w:rsidP="006207DA"/>
                      <w:p w14:paraId="40F2EA23" w14:textId="77777777" w:rsidR="006207DA" w:rsidRDefault="006207DA" w:rsidP="006207DA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6207DA">
        <w:rPr>
          <w:rFonts w:ascii="Montserrat" w:hAnsi="Montserrat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3D8A634E" wp14:editId="01108214">
            <wp:simplePos x="0" y="0"/>
            <wp:positionH relativeFrom="column">
              <wp:posOffset>-276225</wp:posOffset>
            </wp:positionH>
            <wp:positionV relativeFrom="paragraph">
              <wp:posOffset>3810</wp:posOffset>
            </wp:positionV>
            <wp:extent cx="665480" cy="922020"/>
            <wp:effectExtent l="0" t="0" r="1270" b="0"/>
            <wp:wrapTight wrapText="bothSides">
              <wp:wrapPolygon edited="0">
                <wp:start x="0" y="0"/>
                <wp:lineTo x="0" y="20975"/>
                <wp:lineTo x="21023" y="20975"/>
                <wp:lineTo x="21023" y="0"/>
                <wp:lineTo x="0" y="0"/>
              </wp:wrapPolygon>
            </wp:wrapTight>
            <wp:docPr id="107" name="Picture 107" descr="A close-up of a fea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A close-up of a feather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A6A46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0A6BD6BA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66194222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720B04C4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2BC2BB0E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688ED8A2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4B19A2CE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31879E84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3AD8F416" w14:textId="77777777" w:rsidR="006207DA" w:rsidRPr="006207DA" w:rsidRDefault="006207DA" w:rsidP="006207DA">
      <w:pPr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5AEB77" wp14:editId="480828E5">
                <wp:simplePos x="0" y="0"/>
                <wp:positionH relativeFrom="column">
                  <wp:posOffset>3519805</wp:posOffset>
                </wp:positionH>
                <wp:positionV relativeFrom="paragraph">
                  <wp:posOffset>9525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52" name="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24CFB7" w14:textId="77777777" w:rsidR="006207DA" w:rsidRDefault="006207DA" w:rsidP="006207DA">
                            <w:r>
                              <w:t>Shade in the state where this school is located.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AEB77" id="Rectangle 452" o:spid="_x0000_s1046" style="position:absolute;margin-left:277.15pt;margin-top:.75pt;width:190.5pt;height:3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" fillcolor="window" strokecolor="#004a98" strokeweight="1pt">
                <v:textbox>
                  <w:txbxContent>
                    <w:p w14:paraId="0E24CFB7" w14:textId="77777777" w:rsidR="006207DA" w:rsidRDefault="006207DA" w:rsidP="006207DA">
                      <w:r>
                        <w:t>Shade in the state where this school is located.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3018CA6F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421AC104" w14:textId="77777777" w:rsidR="006207DA" w:rsidRPr="006207DA" w:rsidRDefault="006207DA" w:rsidP="006207DA">
      <w:pPr>
        <w:tabs>
          <w:tab w:val="left" w:pos="6180"/>
        </w:tabs>
        <w:jc w:val="both"/>
        <w:rPr>
          <w:rFonts w:ascii="Montserrat" w:hAnsi="Montserrat"/>
          <w:lang w:val="en-US"/>
        </w:rPr>
      </w:pPr>
      <w:r w:rsidRPr="006207DA">
        <w:rPr>
          <w:rFonts w:ascii="Montserrat" w:hAnsi="Montserrat"/>
          <w:lang w:val="en-US"/>
        </w:rPr>
        <w:tab/>
      </w:r>
    </w:p>
    <w:p w14:paraId="176B953D" w14:textId="77777777" w:rsidR="006207DA" w:rsidRPr="006207DA" w:rsidRDefault="006207DA" w:rsidP="006207DA">
      <w:pPr>
        <w:tabs>
          <w:tab w:val="left" w:pos="5580"/>
        </w:tabs>
        <w:ind w:left="5040"/>
        <w:jc w:val="both"/>
        <w:rPr>
          <w:rFonts w:ascii="Montserrat" w:hAnsi="Montserrat"/>
          <w:lang w:val="en-US"/>
        </w:rPr>
      </w:pPr>
      <w:r w:rsidRPr="006207DA">
        <w:rPr>
          <w:rFonts w:ascii="Montserrat" w:hAnsi="Montserrat"/>
          <w:lang w:val="en-US"/>
        </w:rPr>
        <w:tab/>
      </w:r>
    </w:p>
    <w:p w14:paraId="15491663" w14:textId="77777777" w:rsidR="006207DA" w:rsidRPr="006207DA" w:rsidRDefault="006207DA" w:rsidP="006207DA">
      <w:pPr>
        <w:tabs>
          <w:tab w:val="left" w:pos="5580"/>
        </w:tabs>
        <w:jc w:val="both"/>
        <w:rPr>
          <w:rFonts w:ascii="Montserrat" w:hAnsi="Montserrat"/>
          <w:lang w:val="en-US"/>
        </w:rPr>
      </w:pPr>
      <w:r w:rsidRPr="006207DA">
        <w:rPr>
          <w:rFonts w:ascii="Montserrat" w:hAnsi="Montserrat"/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7C15B786" wp14:editId="28B7CF79">
            <wp:simplePos x="0" y="0"/>
            <wp:positionH relativeFrom="column">
              <wp:posOffset>3619182</wp:posOffset>
            </wp:positionH>
            <wp:positionV relativeFrom="paragraph">
              <wp:posOffset>30480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3" name="Picture 45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C838C" w14:textId="77777777" w:rsidR="006207DA" w:rsidRPr="006207DA" w:rsidRDefault="006207DA" w:rsidP="006207DA">
      <w:pPr>
        <w:tabs>
          <w:tab w:val="left" w:pos="5580"/>
        </w:tabs>
        <w:ind w:left="5040"/>
        <w:jc w:val="both"/>
        <w:rPr>
          <w:rFonts w:ascii="Montserrat" w:hAnsi="Montserrat"/>
          <w:lang w:val="en-US"/>
        </w:rPr>
      </w:pPr>
      <w:r w:rsidRPr="006207DA">
        <w:rPr>
          <w:rFonts w:ascii="Montserrat" w:hAnsi="Montserrat"/>
          <w:lang w:val="en-US"/>
        </w:rPr>
        <w:tab/>
      </w:r>
    </w:p>
    <w:p w14:paraId="1F7F5273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728ACF47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523EDE43" w14:textId="77777777" w:rsidR="006207DA" w:rsidRPr="006207DA" w:rsidRDefault="006207DA" w:rsidP="006207DA">
      <w:pPr>
        <w:jc w:val="both"/>
        <w:rPr>
          <w:rFonts w:ascii="Montserrat" w:hAnsi="Montserrat"/>
          <w:lang w:val="en-US"/>
        </w:rPr>
      </w:pPr>
    </w:p>
    <w:p w14:paraId="50E199C3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79D4BD7B" w14:textId="77777777" w:rsidR="006207DA" w:rsidRPr="006207DA" w:rsidRDefault="006207DA" w:rsidP="006207DA">
      <w:pPr>
        <w:rPr>
          <w:rFonts w:ascii="Montserrat" w:hAnsi="Montserrat"/>
          <w:lang w:val="en-US"/>
        </w:rPr>
      </w:pPr>
    </w:p>
    <w:p w14:paraId="71760A3F" w14:textId="77777777" w:rsidR="006207DA" w:rsidRPr="006207DA" w:rsidRDefault="006207DA" w:rsidP="006207DA">
      <w:pPr>
        <w:tabs>
          <w:tab w:val="left" w:pos="5580"/>
        </w:tabs>
        <w:jc w:val="both"/>
        <w:rPr>
          <w:rFonts w:ascii="Montserrat" w:hAnsi="Montserrat"/>
          <w:lang w:val="en-US"/>
        </w:rPr>
      </w:pPr>
      <w:r w:rsidRPr="006207DA">
        <w:rPr>
          <w:rFonts w:ascii="Montserrat" w:hAnsi="Montserrat"/>
        </w:rPr>
        <w:tab/>
      </w:r>
      <w:bookmarkEnd w:id="1"/>
    </w:p>
    <w:p w14:paraId="7C83E556" w14:textId="3489980B" w:rsidR="00C02C0B" w:rsidRPr="006207DA" w:rsidRDefault="00C02C0B" w:rsidP="006207DA"/>
    <w:sectPr w:rsidR="00C02C0B" w:rsidRPr="006207DA" w:rsidSect="00CB45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0C379" w14:textId="77777777" w:rsidR="0016169C" w:rsidRDefault="0016169C" w:rsidP="00E974FE">
      <w:pPr>
        <w:spacing w:after="0"/>
      </w:pPr>
      <w:r>
        <w:separator/>
      </w:r>
    </w:p>
  </w:endnote>
  <w:endnote w:type="continuationSeparator" w:id="0">
    <w:p w14:paraId="78BD196F" w14:textId="77777777" w:rsidR="0016169C" w:rsidRDefault="0016169C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3698FC82-813D-4A7F-A0FB-4C09CFBA5E65}"/>
    <w:embedBold r:id="rId2" w:fontKey="{C50BDDB7-32F4-45F6-ADDB-3D9A10EC5E86}"/>
    <w:embedItalic r:id="rId3" w:fontKey="{7D22FB9B-E9C3-4B73-A021-68D2F8667D3C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4" w:fontKey="{4A2E2CEB-7B51-4CF9-A07A-AD139F3A10D1}"/>
    <w:embedBold r:id="rId5" w:fontKey="{F328BC73-EB2E-489C-9F3D-3FE281A310C1}"/>
    <w:embedItalic r:id="rId6" w:fontKey="{7BC98A08-C7DB-45D2-A130-6A1BF9A4EF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07C2F8D-15EF-4891-8D27-2DAA1FFF82E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DDE7F756-C419-41D3-A937-C888B6C1B83E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96069989-3335-4988-BBA0-9B29C35FB6E1}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69677F95-AB6C-4D06-9B57-333807A995A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2D1AFA6A-1E1F-40B9-8566-E25B4B2C469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026B3" w14:textId="77777777" w:rsidR="0016169C" w:rsidRDefault="0016169C" w:rsidP="00E974FE">
      <w:pPr>
        <w:spacing w:after="0"/>
      </w:pPr>
      <w:r>
        <w:separator/>
      </w:r>
    </w:p>
  </w:footnote>
  <w:footnote w:type="continuationSeparator" w:id="0">
    <w:p w14:paraId="74495BD8" w14:textId="77777777" w:rsidR="0016169C" w:rsidRDefault="0016169C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71CDEE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92E9C4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473110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C556E9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6169C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5733"/>
    <w:rsid w:val="00216BB7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07DA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E1DF2"/>
    <w:rsid w:val="006E4AD9"/>
    <w:rsid w:val="006F45AE"/>
    <w:rsid w:val="006F5CFD"/>
    <w:rsid w:val="006F5E22"/>
    <w:rsid w:val="006F62FD"/>
    <w:rsid w:val="006F68A9"/>
    <w:rsid w:val="00706BC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1D1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1F2D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E3BC0"/>
    <w:rsid w:val="00DE7B1B"/>
    <w:rsid w:val="00DF1173"/>
    <w:rsid w:val="00DF2330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  <w:style w:type="table" w:customStyle="1" w:styleId="FFATable11">
    <w:name w:val="FFA Table 11"/>
    <w:basedOn w:val="TableNormal"/>
    <w:uiPriority w:val="99"/>
    <w:rsid w:val="00CE1F2D"/>
    <w:pPr>
      <w:spacing w:after="0" w:line="240" w:lineRule="auto"/>
    </w:pPr>
    <w:rPr>
      <w:rFonts w:ascii="Montserrat" w:hAnsi="Montserrat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4</TotalTime>
  <Pages>3</Pages>
  <Words>26</Words>
  <Characters>174</Characters>
  <Application>Microsoft Office Word</Application>
  <DocSecurity>0</DocSecurity>
  <Lines>55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White, Emoni</cp:lastModifiedBy>
  <cp:revision>4</cp:revision>
  <cp:lastPrinted>2023-08-17T13:43:00Z</cp:lastPrinted>
  <dcterms:created xsi:type="dcterms:W3CDTF">2023-08-17T19:31:00Z</dcterms:created>
  <dcterms:modified xsi:type="dcterms:W3CDTF">2024-07-11T12:07:00Z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