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9529" w14:textId="77777777" w:rsidR="00885FA2" w:rsidRPr="0096287B" w:rsidRDefault="00885FA2" w:rsidP="00885FA2">
      <w:pPr>
        <w:pStyle w:val="Title"/>
        <w:rPr>
          <w:lang w:val="en-US"/>
        </w:rPr>
      </w:pPr>
      <w:bookmarkStart w:id="0" w:name="edinstitution"/>
      <w:bookmarkStart w:id="1" w:name="_Hlk111636890"/>
      <w:r w:rsidRPr="0096287B">
        <w:rPr>
          <w:lang w:val="en-US"/>
        </w:rPr>
        <w:t>Educational Institutions</w:t>
      </w:r>
      <w:bookmarkEnd w:id="0"/>
    </w:p>
    <w:p w14:paraId="3312F94C" w14:textId="5E207A73" w:rsidR="00885FA2" w:rsidRPr="0096287B" w:rsidRDefault="00885FA2" w:rsidP="00885FA2">
      <w:pPr>
        <w:rPr>
          <w:lang w:val="en-US"/>
        </w:rPr>
      </w:pPr>
      <w:r w:rsidRPr="0096287B">
        <w:rPr>
          <w:lang w:val="en-US"/>
        </w:rPr>
        <w:t>Directions: Visit a minimum of three educational institutions</w:t>
      </w:r>
      <w:r>
        <w:rPr>
          <w:lang w:val="en-US"/>
        </w:rPr>
        <w:t xml:space="preserve"> </w:t>
      </w:r>
      <w:r w:rsidR="00B47887">
        <w:rPr>
          <w:lang w:val="en-US"/>
        </w:rPr>
        <w:t xml:space="preserve">in Collegiate Connection </w:t>
      </w:r>
      <w:r>
        <w:rPr>
          <w:lang w:val="en-US"/>
        </w:rPr>
        <w:t>and</w:t>
      </w:r>
      <w:r w:rsidRPr="0096287B">
        <w:rPr>
          <w:lang w:val="en-US"/>
        </w:rPr>
        <w:t xml:space="preserve"> complete the questions below (there is one sheet for each educational institution).</w:t>
      </w:r>
    </w:p>
    <w:p w14:paraId="79F2A34F" w14:textId="5ECB2B66" w:rsidR="00885FA2" w:rsidRPr="0096287B" w:rsidRDefault="003552F5" w:rsidP="00885FA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31FB2BB8" wp14:editId="2B31E614">
                <wp:simplePos x="0" y="0"/>
                <wp:positionH relativeFrom="margin">
                  <wp:align>right</wp:align>
                </wp:positionH>
                <wp:positionV relativeFrom="paragraph">
                  <wp:posOffset>192087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85" name="Callout: Right Arrow 8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C9E686" w14:textId="77777777" w:rsidR="00885FA2" w:rsidRDefault="00885FA2" w:rsidP="00885FA2">
                              <w:r>
                                <w:t>School Name:</w:t>
                              </w:r>
                            </w:p>
                            <w:p w14:paraId="639D6BE2" w14:textId="77777777" w:rsidR="00885FA2" w:rsidRDefault="00885FA2" w:rsidP="00885FA2"/>
                            <w:p w14:paraId="2940A8B3" w14:textId="77777777" w:rsidR="00885FA2" w:rsidRDefault="00885FA2" w:rsidP="00885FA2"/>
                            <w:p w14:paraId="3094AE93" w14:textId="77777777" w:rsidR="00885FA2" w:rsidRDefault="00885FA2" w:rsidP="00885FA2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allout: Down Arrow 87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A5B65D" w14:textId="162ACB2D" w:rsidR="00885FA2" w:rsidRDefault="00885FA2" w:rsidP="00885FA2">
                              <w:r>
                                <w:t>What agriculture majors do</w:t>
                              </w:r>
                              <w:r w:rsidR="0034132A">
                                <w:t>e</w:t>
                              </w:r>
                              <w:r w:rsidR="0034132A" w:rsidRPr="0081620C">
                                <w:t>s</w:t>
                              </w:r>
                              <w:r w:rsidRPr="0081620C">
                                <w:t xml:space="preserve"> </w:t>
                              </w:r>
                              <w:r w:rsidR="0034132A" w:rsidRPr="0081620C">
                                <w:t>the</w:t>
                              </w:r>
                              <w:r w:rsidR="0034132A">
                                <w:t xml:space="preserve"> school </w:t>
                              </w:r>
                              <w:r>
                                <w:t>offer?</w:t>
                              </w:r>
                            </w:p>
                            <w:p w14:paraId="5C51E2E7" w14:textId="77777777" w:rsidR="00885FA2" w:rsidRDefault="00885FA2" w:rsidP="00885FA2"/>
                            <w:p w14:paraId="4C7A9EF2" w14:textId="77777777" w:rsidR="00885FA2" w:rsidRDefault="00885FA2" w:rsidP="00885FA2"/>
                            <w:p w14:paraId="17307A64" w14:textId="77777777" w:rsidR="00885FA2" w:rsidRDefault="00885FA2" w:rsidP="00885FA2"/>
                            <w:p w14:paraId="39D404F4" w14:textId="77777777" w:rsidR="00885FA2" w:rsidRDefault="00885FA2" w:rsidP="00885FA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allout: Left Arrow 8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DE6D06" w14:textId="77777777" w:rsidR="00885FA2" w:rsidRDefault="00885FA2" w:rsidP="00885FA2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48095D24" w14:textId="77777777" w:rsidR="00885FA2" w:rsidRDefault="00885FA2" w:rsidP="00885FA2">
                              <w:r>
                                <w:t>1.</w:t>
                              </w:r>
                            </w:p>
                            <w:p w14:paraId="2A46FF61" w14:textId="77777777" w:rsidR="00885FA2" w:rsidRDefault="00885FA2" w:rsidP="00885FA2"/>
                            <w:p w14:paraId="00BFE2CA" w14:textId="77777777" w:rsidR="00885FA2" w:rsidRDefault="00885FA2" w:rsidP="00885FA2"/>
                            <w:p w14:paraId="5C6C1BD9" w14:textId="77777777" w:rsidR="00885FA2" w:rsidRDefault="00885FA2" w:rsidP="00885FA2"/>
                            <w:p w14:paraId="3A754414" w14:textId="77777777" w:rsidR="00885FA2" w:rsidRDefault="00885FA2" w:rsidP="00885FA2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D6DE70" w14:textId="77777777" w:rsidR="00885FA2" w:rsidRDefault="00885FA2" w:rsidP="00885FA2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: Folded Corner 9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564679" w14:textId="77777777" w:rsidR="00885FA2" w:rsidRDefault="00885FA2" w:rsidP="00885FA2">
                              <w:r>
                                <w:t>After visiting this school, are you interested in attending? Why or why not?</w:t>
                              </w:r>
                            </w:p>
                            <w:p w14:paraId="45DA69CC" w14:textId="77777777" w:rsidR="00885FA2" w:rsidRDefault="00885FA2" w:rsidP="00885FA2"/>
                            <w:p w14:paraId="671988C7" w14:textId="77777777" w:rsidR="00885FA2" w:rsidRDefault="00885FA2" w:rsidP="00885FA2"/>
                            <w:p w14:paraId="59A13A0B" w14:textId="77777777" w:rsidR="00885FA2" w:rsidRDefault="00885FA2" w:rsidP="00885FA2"/>
                            <w:p w14:paraId="193CAC96" w14:textId="77777777" w:rsidR="00885FA2" w:rsidRDefault="00885FA2" w:rsidP="00885FA2"/>
                            <w:p w14:paraId="47B5C23F" w14:textId="77777777" w:rsidR="00885FA2" w:rsidRDefault="00885FA2" w:rsidP="00885FA2"/>
                            <w:p w14:paraId="22E9B6DE" w14:textId="77777777" w:rsidR="00885FA2" w:rsidRDefault="00885FA2" w:rsidP="00885FA2"/>
                            <w:p w14:paraId="7B191D2A" w14:textId="77777777" w:rsidR="00885FA2" w:rsidRDefault="00885FA2" w:rsidP="00885FA2"/>
                            <w:p w14:paraId="0D80CF25" w14:textId="77777777" w:rsidR="00885FA2" w:rsidRDefault="00885FA2" w:rsidP="00885FA2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FB2BB8" id="Group 92" o:spid="_x0000_s1026" style="position:absolute;margin-left:436.8pt;margin-top:15.1pt;width:488pt;height:564pt;z-index:-251628032;mso-position-horizontal:right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85" o:spid="_x0000_s1027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" adj="17350,,18486" fillcolor="white [3201]" strokecolor="#004a98 [3204]" strokeweight="1pt">
                  <v:textbox>
                    <w:txbxContent>
                      <w:p w14:paraId="33C9E686" w14:textId="77777777" w:rsidR="00885FA2" w:rsidRDefault="00885FA2" w:rsidP="00885FA2">
                        <w:r>
                          <w:t>School Name:</w:t>
                        </w:r>
                      </w:p>
                      <w:p w14:paraId="639D6BE2" w14:textId="77777777" w:rsidR="00885FA2" w:rsidRDefault="00885FA2" w:rsidP="00885FA2"/>
                      <w:p w14:paraId="2940A8B3" w14:textId="77777777" w:rsidR="00885FA2" w:rsidRDefault="00885FA2" w:rsidP="00885FA2"/>
                      <w:p w14:paraId="3094AE93" w14:textId="77777777" w:rsidR="00885FA2" w:rsidRDefault="00885FA2" w:rsidP="00885FA2">
                        <w:r>
                          <w:t>Location:</w:t>
                        </w:r>
                      </w:p>
                    </w:txbxContent>
                  </v:textbox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87" o:spid="_x0000_s1028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" adj="14763,6922,16488,9413" fillcolor="white [3201]" strokecolor="#004a98 [3204]" strokeweight="1pt">
                  <v:textbox>
                    <w:txbxContent>
                      <w:p w14:paraId="5CA5B65D" w14:textId="162ACB2D" w:rsidR="00885FA2" w:rsidRDefault="00885FA2" w:rsidP="00885FA2">
                        <w:r>
                          <w:t>What agriculture majors do</w:t>
                        </w:r>
                        <w:r w:rsidR="0034132A">
                          <w:t>e</w:t>
                        </w:r>
                        <w:r w:rsidR="0034132A" w:rsidRPr="0081620C">
                          <w:t>s</w:t>
                        </w:r>
                        <w:r w:rsidRPr="0081620C">
                          <w:t xml:space="preserve"> </w:t>
                        </w:r>
                        <w:r w:rsidR="0034132A" w:rsidRPr="0081620C">
                          <w:t>the</w:t>
                        </w:r>
                        <w:r w:rsidR="0034132A">
                          <w:t xml:space="preserve"> school </w:t>
                        </w:r>
                        <w:r>
                          <w:t>offer?</w:t>
                        </w:r>
                      </w:p>
                      <w:p w14:paraId="5C51E2E7" w14:textId="77777777" w:rsidR="00885FA2" w:rsidRDefault="00885FA2" w:rsidP="00885FA2"/>
                      <w:p w14:paraId="4C7A9EF2" w14:textId="77777777" w:rsidR="00885FA2" w:rsidRDefault="00885FA2" w:rsidP="00885FA2"/>
                      <w:p w14:paraId="17307A64" w14:textId="77777777" w:rsidR="00885FA2" w:rsidRDefault="00885FA2" w:rsidP="00885FA2"/>
                      <w:p w14:paraId="39D404F4" w14:textId="77777777" w:rsidR="00885FA2" w:rsidRDefault="00885FA2" w:rsidP="00885FA2"/>
                    </w:txbxContent>
                  </v:textbox>
                </v:shape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88" o:spid="_x0000_s1029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" adj="5601,6169,4632,8485" fillcolor="white [3201]" strokecolor="#004a98 [3204]" strokeweight="1pt">
                  <v:textbox>
                    <w:txbxContent>
                      <w:p w14:paraId="38DE6D06" w14:textId="77777777" w:rsidR="00885FA2" w:rsidRDefault="00885FA2" w:rsidP="00885FA2">
                        <w:r>
                          <w:t>Develop two questions to ask the school representative that will help you learn about the school.</w:t>
                        </w:r>
                      </w:p>
                      <w:p w14:paraId="48095D24" w14:textId="77777777" w:rsidR="00885FA2" w:rsidRDefault="00885FA2" w:rsidP="00885FA2">
                        <w:r>
                          <w:t>1.</w:t>
                        </w:r>
                      </w:p>
                      <w:p w14:paraId="2A46FF61" w14:textId="77777777" w:rsidR="00885FA2" w:rsidRDefault="00885FA2" w:rsidP="00885FA2"/>
                      <w:p w14:paraId="00BFE2CA" w14:textId="77777777" w:rsidR="00885FA2" w:rsidRDefault="00885FA2" w:rsidP="00885FA2"/>
                      <w:p w14:paraId="5C6C1BD9" w14:textId="77777777" w:rsidR="00885FA2" w:rsidRDefault="00885FA2" w:rsidP="00885FA2"/>
                      <w:p w14:paraId="3A754414" w14:textId="77777777" w:rsidR="00885FA2" w:rsidRDefault="00885FA2" w:rsidP="00885FA2">
                        <w:r>
                          <w:t>2.</w:t>
                        </w:r>
                      </w:p>
                    </w:txbxContent>
                  </v:textbox>
                </v:shape>
                <v:rect id="Rectangle 89" o:spid="_x0000_s1030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" fillcolor="white [3201]" strokecolor="#004a98 [3204]" strokeweight="1pt">
                  <v:textbox>
                    <w:txbxContent>
                      <w:p w14:paraId="7BD6DE70" w14:textId="77777777" w:rsidR="00885FA2" w:rsidRDefault="00885FA2" w:rsidP="00885FA2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: Folded Corner 90" o:spid="_x0000_s1031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" adj="18000" fillcolor="white [3201]" strokecolor="#004a98 [3204]" strokeweight="1pt">
                  <v:stroke joinstyle="miter"/>
                  <v:textbox>
                    <w:txbxContent>
                      <w:p w14:paraId="61564679" w14:textId="77777777" w:rsidR="00885FA2" w:rsidRDefault="00885FA2" w:rsidP="00885FA2">
                        <w:r>
                          <w:t>After visiting this school, are you interested in attending? Why or why not?</w:t>
                        </w:r>
                      </w:p>
                      <w:p w14:paraId="45DA69CC" w14:textId="77777777" w:rsidR="00885FA2" w:rsidRDefault="00885FA2" w:rsidP="00885FA2"/>
                      <w:p w14:paraId="671988C7" w14:textId="77777777" w:rsidR="00885FA2" w:rsidRDefault="00885FA2" w:rsidP="00885FA2"/>
                      <w:p w14:paraId="59A13A0B" w14:textId="77777777" w:rsidR="00885FA2" w:rsidRDefault="00885FA2" w:rsidP="00885FA2"/>
                      <w:p w14:paraId="193CAC96" w14:textId="77777777" w:rsidR="00885FA2" w:rsidRDefault="00885FA2" w:rsidP="00885FA2"/>
                      <w:p w14:paraId="47B5C23F" w14:textId="77777777" w:rsidR="00885FA2" w:rsidRDefault="00885FA2" w:rsidP="00885FA2"/>
                      <w:p w14:paraId="22E9B6DE" w14:textId="77777777" w:rsidR="00885FA2" w:rsidRDefault="00885FA2" w:rsidP="00885FA2"/>
                      <w:p w14:paraId="7B191D2A" w14:textId="77777777" w:rsidR="00885FA2" w:rsidRDefault="00885FA2" w:rsidP="00885FA2"/>
                      <w:p w14:paraId="0D80CF25" w14:textId="77777777" w:rsidR="00885FA2" w:rsidRDefault="00885FA2" w:rsidP="00885FA2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851264" behindDoc="1" locked="0" layoutInCell="1" allowOverlap="1" wp14:anchorId="3870A5AA" wp14:editId="5B92024F">
            <wp:simplePos x="0" y="0"/>
            <wp:positionH relativeFrom="column">
              <wp:posOffset>-338138</wp:posOffset>
            </wp:positionH>
            <wp:positionV relativeFrom="paragraph">
              <wp:posOffset>108902</wp:posOffset>
            </wp:positionV>
            <wp:extent cx="656590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0681" y="21316"/>
                <wp:lineTo x="20681" y="0"/>
                <wp:lineTo x="0" y="0"/>
              </wp:wrapPolygon>
            </wp:wrapTight>
            <wp:docPr id="86" name="Picture 86" descr="A picture containing building,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picture containing building, bridg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701192" w14:textId="77777777" w:rsidR="00885FA2" w:rsidRPr="0096287B" w:rsidRDefault="00885FA2" w:rsidP="00885FA2">
      <w:pPr>
        <w:rPr>
          <w:lang w:val="en-US"/>
        </w:rPr>
      </w:pPr>
    </w:p>
    <w:p w14:paraId="225F0241" w14:textId="77777777" w:rsidR="00885FA2" w:rsidRPr="0096287B" w:rsidRDefault="00885FA2" w:rsidP="00885FA2">
      <w:pPr>
        <w:jc w:val="both"/>
        <w:rPr>
          <w:lang w:val="en-US"/>
        </w:rPr>
      </w:pPr>
    </w:p>
    <w:p w14:paraId="31E646F7" w14:textId="69F64973" w:rsidR="00885FA2" w:rsidRPr="0096287B" w:rsidRDefault="00885FA2" w:rsidP="00885FA2">
      <w:pPr>
        <w:rPr>
          <w:lang w:val="en-US"/>
        </w:rPr>
      </w:pPr>
    </w:p>
    <w:p w14:paraId="6A3D32EA" w14:textId="0B4A9EB4" w:rsidR="00885FA2" w:rsidRPr="0096287B" w:rsidRDefault="007E528E" w:rsidP="00885FA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9456" behindDoc="1" locked="0" layoutInCell="1" allowOverlap="1" wp14:anchorId="79E2BE9E" wp14:editId="1D78CC87">
                <wp:simplePos x="0" y="0"/>
                <wp:positionH relativeFrom="margin">
                  <wp:align>right</wp:align>
                </wp:positionH>
                <wp:positionV relativeFrom="paragraph">
                  <wp:posOffset>2949575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EFD79" w14:textId="484224E1" w:rsidR="007E528E" w:rsidRDefault="007E528E" w:rsidP="007E528E">
                            <w:r>
                              <w:t>Shade in the state where this school is located</w:t>
                            </w:r>
                            <w:r w:rsidR="00ED0D0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2BE9E" id="Rectangle 451" o:spid="_x0000_s1032" style="position:absolute;margin-left:139.3pt;margin-top:232.25pt;width:190.5pt;height:30pt;z-index:-251457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" fillcolor="white [3201]" strokecolor="#004a98 [3204]" strokeweight="1pt">
                <v:textbox>
                  <w:txbxContent>
                    <w:p w14:paraId="693EFD79" w14:textId="484224E1" w:rsidR="007E528E" w:rsidRDefault="007E528E" w:rsidP="007E528E">
                      <w:r>
                        <w:t>Shade in the state where this school is located</w:t>
                      </w:r>
                      <w:r w:rsidR="00ED0D0F">
                        <w:t>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48D73C42" w14:textId="54F9B968" w:rsidR="00885FA2" w:rsidRPr="0096287B" w:rsidRDefault="00885FA2" w:rsidP="00885FA2">
      <w:pPr>
        <w:rPr>
          <w:lang w:val="en-US"/>
        </w:rPr>
      </w:pPr>
    </w:p>
    <w:p w14:paraId="042F967C" w14:textId="77777777" w:rsidR="00885FA2" w:rsidRPr="0096287B" w:rsidRDefault="00885FA2" w:rsidP="00885FA2">
      <w:pPr>
        <w:rPr>
          <w:lang w:val="en-US"/>
        </w:rPr>
      </w:pPr>
    </w:p>
    <w:p w14:paraId="30ACB2BE" w14:textId="3E3116B9" w:rsidR="00885FA2" w:rsidRPr="0096287B" w:rsidRDefault="00885FA2" w:rsidP="00885FA2">
      <w:pPr>
        <w:rPr>
          <w:lang w:val="en-US"/>
        </w:rPr>
      </w:pPr>
    </w:p>
    <w:p w14:paraId="6C51F67E" w14:textId="7C419FCE" w:rsidR="00885FA2" w:rsidRPr="0096287B" w:rsidRDefault="007E528E" w:rsidP="00885FA2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67648" behindDoc="1" locked="0" layoutInCell="1" allowOverlap="1" wp14:anchorId="385CC04A" wp14:editId="59C74338">
            <wp:simplePos x="0" y="0"/>
            <wp:positionH relativeFrom="column">
              <wp:posOffset>3598227</wp:posOffset>
            </wp:positionH>
            <wp:positionV relativeFrom="paragraph">
              <wp:posOffset>-246698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5" name="Picture 45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6A26F4" w14:textId="6D35AA4F" w:rsidR="00885FA2" w:rsidRPr="0096287B" w:rsidRDefault="00885FA2" w:rsidP="00885FA2">
      <w:pPr>
        <w:rPr>
          <w:lang w:val="en-US"/>
        </w:rPr>
      </w:pPr>
    </w:p>
    <w:p w14:paraId="466516C3" w14:textId="77777777" w:rsidR="00885FA2" w:rsidRPr="0096287B" w:rsidRDefault="00885FA2" w:rsidP="00885FA2">
      <w:pPr>
        <w:rPr>
          <w:lang w:val="en-US"/>
        </w:rPr>
      </w:pPr>
    </w:p>
    <w:p w14:paraId="2F27128E" w14:textId="77777777" w:rsidR="00885FA2" w:rsidRPr="0096287B" w:rsidRDefault="00885FA2" w:rsidP="00885FA2">
      <w:pPr>
        <w:rPr>
          <w:lang w:val="en-US"/>
        </w:rPr>
      </w:pPr>
    </w:p>
    <w:p w14:paraId="08FF91A7" w14:textId="77777777" w:rsidR="00885FA2" w:rsidRPr="0096287B" w:rsidRDefault="00885FA2" w:rsidP="00885FA2">
      <w:pPr>
        <w:rPr>
          <w:lang w:val="en-US"/>
        </w:rPr>
      </w:pPr>
    </w:p>
    <w:p w14:paraId="4F8372C2" w14:textId="742EBC47" w:rsidR="00885FA2" w:rsidRPr="0096287B" w:rsidRDefault="003552F5" w:rsidP="00885FA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53312" behindDoc="1" locked="0" layoutInCell="1" allowOverlap="1" wp14:anchorId="3FF9E7E7" wp14:editId="0B6F6A78">
                <wp:simplePos x="0" y="0"/>
                <wp:positionH relativeFrom="margin">
                  <wp:posOffset>-238760</wp:posOffset>
                </wp:positionH>
                <wp:positionV relativeFrom="paragraph">
                  <wp:posOffset>0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36" name="Callout: Right Arrow 36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7491C6" w14:textId="77777777" w:rsidR="003552F5" w:rsidRDefault="003552F5" w:rsidP="003552F5">
                              <w:r>
                                <w:t>School Name:</w:t>
                              </w:r>
                            </w:p>
                            <w:p w14:paraId="1D091E2A" w14:textId="77777777" w:rsidR="003552F5" w:rsidRDefault="003552F5" w:rsidP="003552F5"/>
                            <w:p w14:paraId="01D704CF" w14:textId="77777777" w:rsidR="003552F5" w:rsidRDefault="003552F5" w:rsidP="003552F5"/>
                            <w:p w14:paraId="30E01A9E" w14:textId="77777777" w:rsidR="003552F5" w:rsidRDefault="003552F5" w:rsidP="003552F5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allout: Down Arrow 40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69F9B1" w14:textId="29832AEC" w:rsidR="003552F5" w:rsidRDefault="003552F5" w:rsidP="003552F5">
                              <w:r>
                                <w:t>What agriculture majors do</w:t>
                              </w:r>
                              <w:r w:rsidR="0034132A">
                                <w:t>es</w:t>
                              </w:r>
                              <w:r>
                                <w:t xml:space="preserve"> </w:t>
                              </w:r>
                              <w:r w:rsidR="0034132A">
                                <w:t xml:space="preserve">the school </w:t>
                              </w:r>
                              <w:r>
                                <w:t>offer?</w:t>
                              </w:r>
                            </w:p>
                            <w:p w14:paraId="1C9CC110" w14:textId="77777777" w:rsidR="003552F5" w:rsidRDefault="003552F5" w:rsidP="003552F5"/>
                            <w:p w14:paraId="44A73A69" w14:textId="77777777" w:rsidR="003552F5" w:rsidRDefault="003552F5" w:rsidP="003552F5"/>
                            <w:p w14:paraId="5E789F71" w14:textId="77777777" w:rsidR="003552F5" w:rsidRDefault="003552F5" w:rsidP="003552F5"/>
                            <w:p w14:paraId="54898EF6" w14:textId="77777777" w:rsidR="003552F5" w:rsidRDefault="003552F5" w:rsidP="003552F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Callout: Left Arrow 47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3E5633" w14:textId="77777777" w:rsidR="003552F5" w:rsidRDefault="003552F5" w:rsidP="003552F5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3E7DAC68" w14:textId="77777777" w:rsidR="003552F5" w:rsidRDefault="003552F5" w:rsidP="003552F5">
                              <w:r>
                                <w:t>1.</w:t>
                              </w:r>
                            </w:p>
                            <w:p w14:paraId="764BEF5D" w14:textId="77777777" w:rsidR="003552F5" w:rsidRDefault="003552F5" w:rsidP="003552F5"/>
                            <w:p w14:paraId="5A2ABDF7" w14:textId="77777777" w:rsidR="003552F5" w:rsidRDefault="003552F5" w:rsidP="003552F5"/>
                            <w:p w14:paraId="34C69E3F" w14:textId="77777777" w:rsidR="003552F5" w:rsidRDefault="003552F5" w:rsidP="003552F5"/>
                            <w:p w14:paraId="42B1B7D8" w14:textId="77777777" w:rsidR="003552F5" w:rsidRDefault="003552F5" w:rsidP="003552F5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6B4F5" w14:textId="77777777" w:rsidR="003552F5" w:rsidRDefault="003552F5" w:rsidP="003552F5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Folded Corner 52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B8EC87" w14:textId="77777777" w:rsidR="003552F5" w:rsidRDefault="003552F5" w:rsidP="003552F5">
                              <w:r>
                                <w:t>After visiting this school, are you interested in attending? Why or why not?</w:t>
                              </w:r>
                            </w:p>
                            <w:p w14:paraId="1056C280" w14:textId="77777777" w:rsidR="003552F5" w:rsidRDefault="003552F5" w:rsidP="003552F5"/>
                            <w:p w14:paraId="6B70589A" w14:textId="77777777" w:rsidR="003552F5" w:rsidRDefault="003552F5" w:rsidP="003552F5"/>
                            <w:p w14:paraId="5003FD50" w14:textId="77777777" w:rsidR="003552F5" w:rsidRDefault="003552F5" w:rsidP="003552F5"/>
                            <w:p w14:paraId="4419B928" w14:textId="77777777" w:rsidR="003552F5" w:rsidRDefault="003552F5" w:rsidP="003552F5"/>
                            <w:p w14:paraId="29E11E3B" w14:textId="77777777" w:rsidR="003552F5" w:rsidRDefault="003552F5" w:rsidP="003552F5"/>
                            <w:p w14:paraId="3C518A16" w14:textId="77777777" w:rsidR="003552F5" w:rsidRDefault="003552F5" w:rsidP="003552F5"/>
                            <w:p w14:paraId="1F2B40DD" w14:textId="77777777" w:rsidR="003552F5" w:rsidRDefault="003552F5" w:rsidP="003552F5"/>
                            <w:p w14:paraId="59643414" w14:textId="77777777" w:rsidR="003552F5" w:rsidRDefault="003552F5" w:rsidP="003552F5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9E7E7" id="Group 23" o:spid="_x0000_s1033" style="position:absolute;margin-left:-18.8pt;margin-top:0;width:488pt;height:564pt;z-index:-251463168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">
                <v:shape id="Callout: Right Arrow 36" o:spid="_x0000_s1034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" adj="17350,,18486" fillcolor="white [3201]" strokecolor="#004a98 [3204]" strokeweight="1pt">
                  <v:textbox>
                    <w:txbxContent>
                      <w:p w14:paraId="127491C6" w14:textId="77777777" w:rsidR="003552F5" w:rsidRDefault="003552F5" w:rsidP="003552F5">
                        <w:r>
                          <w:t>School Name:</w:t>
                        </w:r>
                      </w:p>
                      <w:p w14:paraId="1D091E2A" w14:textId="77777777" w:rsidR="003552F5" w:rsidRDefault="003552F5" w:rsidP="003552F5"/>
                      <w:p w14:paraId="01D704CF" w14:textId="77777777" w:rsidR="003552F5" w:rsidRDefault="003552F5" w:rsidP="003552F5"/>
                      <w:p w14:paraId="30E01A9E" w14:textId="77777777" w:rsidR="003552F5" w:rsidRDefault="003552F5" w:rsidP="003552F5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40" o:spid="_x0000_s1035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" adj="14763,6922,16488,9413" fillcolor="white [3201]" strokecolor="#004a98 [3204]" strokeweight="1pt">
                  <v:textbox>
                    <w:txbxContent>
                      <w:p w14:paraId="2069F9B1" w14:textId="29832AEC" w:rsidR="003552F5" w:rsidRDefault="003552F5" w:rsidP="003552F5">
                        <w:r>
                          <w:t>What agriculture majors do</w:t>
                        </w:r>
                        <w:r w:rsidR="0034132A">
                          <w:t>es</w:t>
                        </w:r>
                        <w:r>
                          <w:t xml:space="preserve"> </w:t>
                        </w:r>
                        <w:r w:rsidR="0034132A">
                          <w:t xml:space="preserve">the school </w:t>
                        </w:r>
                        <w:r>
                          <w:t>offer?</w:t>
                        </w:r>
                      </w:p>
                      <w:p w14:paraId="1C9CC110" w14:textId="77777777" w:rsidR="003552F5" w:rsidRDefault="003552F5" w:rsidP="003552F5"/>
                      <w:p w14:paraId="44A73A69" w14:textId="77777777" w:rsidR="003552F5" w:rsidRDefault="003552F5" w:rsidP="003552F5"/>
                      <w:p w14:paraId="5E789F71" w14:textId="77777777" w:rsidR="003552F5" w:rsidRDefault="003552F5" w:rsidP="003552F5"/>
                      <w:p w14:paraId="54898EF6" w14:textId="77777777" w:rsidR="003552F5" w:rsidRDefault="003552F5" w:rsidP="003552F5"/>
                    </w:txbxContent>
                  </v:textbox>
                </v:shape>
                <v:shape id="Callout: Left Arrow 47" o:spid="_x0000_s1036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" adj="5601,6169,4632,8485" fillcolor="white [3201]" strokecolor="#004a98 [3204]" strokeweight="1pt">
                  <v:textbox>
                    <w:txbxContent>
                      <w:p w14:paraId="3C3E5633" w14:textId="77777777" w:rsidR="003552F5" w:rsidRDefault="003552F5" w:rsidP="003552F5">
                        <w:r>
                          <w:t>Develop two questions to ask the school representative that will help you learn about the school.</w:t>
                        </w:r>
                      </w:p>
                      <w:p w14:paraId="3E7DAC68" w14:textId="77777777" w:rsidR="003552F5" w:rsidRDefault="003552F5" w:rsidP="003552F5">
                        <w:r>
                          <w:t>1.</w:t>
                        </w:r>
                      </w:p>
                      <w:p w14:paraId="764BEF5D" w14:textId="77777777" w:rsidR="003552F5" w:rsidRDefault="003552F5" w:rsidP="003552F5"/>
                      <w:p w14:paraId="5A2ABDF7" w14:textId="77777777" w:rsidR="003552F5" w:rsidRDefault="003552F5" w:rsidP="003552F5"/>
                      <w:p w14:paraId="34C69E3F" w14:textId="77777777" w:rsidR="003552F5" w:rsidRDefault="003552F5" w:rsidP="003552F5"/>
                      <w:p w14:paraId="42B1B7D8" w14:textId="77777777" w:rsidR="003552F5" w:rsidRDefault="003552F5" w:rsidP="003552F5">
                        <w:r>
                          <w:t>2.</w:t>
                        </w:r>
                      </w:p>
                    </w:txbxContent>
                  </v:textbox>
                </v:shape>
                <v:rect id="Rectangle 51" o:spid="_x0000_s1037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" fillcolor="white [3201]" strokecolor="#004a98 [3204]" strokeweight="1pt">
                  <v:textbox>
                    <w:txbxContent>
                      <w:p w14:paraId="36E6B4F5" w14:textId="77777777" w:rsidR="003552F5" w:rsidRDefault="003552F5" w:rsidP="003552F5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52" o:spid="_x0000_s1038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" adj="18000" fillcolor="white [3201]" strokecolor="#004a98 [3204]" strokeweight="1pt">
                  <v:stroke joinstyle="miter"/>
                  <v:textbox>
                    <w:txbxContent>
                      <w:p w14:paraId="4BB8EC87" w14:textId="77777777" w:rsidR="003552F5" w:rsidRDefault="003552F5" w:rsidP="003552F5">
                        <w:r>
                          <w:t>After visiting this school, are you interested in attending? Why or why not?</w:t>
                        </w:r>
                      </w:p>
                      <w:p w14:paraId="1056C280" w14:textId="77777777" w:rsidR="003552F5" w:rsidRDefault="003552F5" w:rsidP="003552F5"/>
                      <w:p w14:paraId="6B70589A" w14:textId="77777777" w:rsidR="003552F5" w:rsidRDefault="003552F5" w:rsidP="003552F5"/>
                      <w:p w14:paraId="5003FD50" w14:textId="77777777" w:rsidR="003552F5" w:rsidRDefault="003552F5" w:rsidP="003552F5"/>
                      <w:p w14:paraId="4419B928" w14:textId="77777777" w:rsidR="003552F5" w:rsidRDefault="003552F5" w:rsidP="003552F5"/>
                      <w:p w14:paraId="29E11E3B" w14:textId="77777777" w:rsidR="003552F5" w:rsidRDefault="003552F5" w:rsidP="003552F5"/>
                      <w:p w14:paraId="3C518A16" w14:textId="77777777" w:rsidR="003552F5" w:rsidRDefault="003552F5" w:rsidP="003552F5"/>
                      <w:p w14:paraId="1F2B40DD" w14:textId="77777777" w:rsidR="003552F5" w:rsidRDefault="003552F5" w:rsidP="003552F5"/>
                      <w:p w14:paraId="59643414" w14:textId="77777777" w:rsidR="003552F5" w:rsidRDefault="003552F5" w:rsidP="003552F5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734528" behindDoc="1" locked="0" layoutInCell="1" allowOverlap="1" wp14:anchorId="56F89C56" wp14:editId="49F6F89A">
            <wp:simplePos x="0" y="0"/>
            <wp:positionH relativeFrom="margin">
              <wp:posOffset>-300355</wp:posOffset>
            </wp:positionH>
            <wp:positionV relativeFrom="paragraph">
              <wp:posOffset>3810</wp:posOffset>
            </wp:positionV>
            <wp:extent cx="665480" cy="846455"/>
            <wp:effectExtent l="0" t="0" r="1270" b="0"/>
            <wp:wrapTight wrapText="bothSides">
              <wp:wrapPolygon edited="0">
                <wp:start x="0" y="0"/>
                <wp:lineTo x="0" y="20903"/>
                <wp:lineTo x="21023" y="20903"/>
                <wp:lineTo x="21023" y="0"/>
                <wp:lineTo x="0" y="0"/>
              </wp:wrapPolygon>
            </wp:wrapTight>
            <wp:docPr id="99" name="Picture 99" descr="A close-up of a scar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close-up of a scarf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65412" w14:textId="23AF57AB" w:rsidR="00885FA2" w:rsidRPr="0096287B" w:rsidRDefault="00885FA2" w:rsidP="00885FA2">
      <w:pPr>
        <w:rPr>
          <w:lang w:val="en-US"/>
        </w:rPr>
      </w:pPr>
    </w:p>
    <w:p w14:paraId="3963F6FA" w14:textId="29AEC2D2" w:rsidR="00885FA2" w:rsidRPr="0096287B" w:rsidRDefault="00885FA2" w:rsidP="00885FA2">
      <w:pPr>
        <w:rPr>
          <w:lang w:val="en-US"/>
        </w:rPr>
      </w:pPr>
    </w:p>
    <w:p w14:paraId="4B06B6C1" w14:textId="124F128A" w:rsidR="00885FA2" w:rsidRPr="0096287B" w:rsidRDefault="00885FA2" w:rsidP="00885FA2">
      <w:pPr>
        <w:rPr>
          <w:lang w:val="en-US"/>
        </w:rPr>
      </w:pPr>
    </w:p>
    <w:p w14:paraId="5B9DD890" w14:textId="3D208F5D" w:rsidR="00885FA2" w:rsidRPr="0096287B" w:rsidRDefault="00885FA2" w:rsidP="00885FA2">
      <w:pPr>
        <w:rPr>
          <w:lang w:val="en-US"/>
        </w:rPr>
      </w:pPr>
    </w:p>
    <w:p w14:paraId="5189ECF8" w14:textId="0F524EEE" w:rsidR="00885FA2" w:rsidRPr="0096287B" w:rsidRDefault="00885FA2" w:rsidP="00885FA2">
      <w:pPr>
        <w:tabs>
          <w:tab w:val="right" w:pos="9390"/>
        </w:tabs>
        <w:rPr>
          <w:sz w:val="2"/>
          <w:szCs w:val="2"/>
          <w:lang w:val="en-US"/>
        </w:rPr>
      </w:pPr>
      <w:r w:rsidRPr="0096287B">
        <w:rPr>
          <w:lang w:val="en-US"/>
        </w:rPr>
        <w:tab/>
      </w:r>
    </w:p>
    <w:p w14:paraId="3354CC12" w14:textId="2612718D" w:rsidR="00885FA2" w:rsidRPr="0096287B" w:rsidRDefault="00885FA2" w:rsidP="00885FA2">
      <w:pPr>
        <w:rPr>
          <w:lang w:val="en-US"/>
        </w:rPr>
      </w:pPr>
    </w:p>
    <w:p w14:paraId="5725B08B" w14:textId="34C38A12" w:rsidR="00885FA2" w:rsidRPr="0096287B" w:rsidRDefault="007E528E" w:rsidP="00885FA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3C45C308" wp14:editId="21A82097">
                <wp:simplePos x="0" y="0"/>
                <wp:positionH relativeFrom="column">
                  <wp:posOffset>3414395</wp:posOffset>
                </wp:positionH>
                <wp:positionV relativeFrom="paragraph">
                  <wp:posOffset>189230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91D49" w14:textId="1DEE46E9" w:rsidR="00885FA2" w:rsidRDefault="00885FA2" w:rsidP="00885FA2">
                            <w:r>
                              <w:t>Shade in the state where this school is located</w:t>
                            </w:r>
                            <w:r w:rsidR="00ED0D0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5C308" id="Rectangle 357" o:spid="_x0000_s1039" style="position:absolute;margin-left:268.85pt;margin-top:14.9pt;width:190.5pt;height:30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" fillcolor="white [3201]" strokecolor="#004a98 [3204]" strokeweight="1pt">
                <v:textbox>
                  <w:txbxContent>
                    <w:p w14:paraId="49591D49" w14:textId="1DEE46E9" w:rsidR="00885FA2" w:rsidRDefault="00885FA2" w:rsidP="00885FA2">
                      <w:r>
                        <w:t>Shade in the state where this school is located</w:t>
                      </w:r>
                      <w:r w:rsidR="00ED0D0F">
                        <w:t>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BF2B4D0" w14:textId="6CD8D97E" w:rsidR="00885FA2" w:rsidRPr="0096287B" w:rsidRDefault="00885FA2" w:rsidP="00885FA2">
      <w:pPr>
        <w:jc w:val="right"/>
        <w:rPr>
          <w:lang w:val="en-US"/>
        </w:rPr>
      </w:pPr>
      <w:r w:rsidRPr="0096287B">
        <w:rPr>
          <w:lang w:val="en-US"/>
        </w:rPr>
        <w:tab/>
      </w:r>
    </w:p>
    <w:p w14:paraId="090F741F" w14:textId="203BE4C1" w:rsidR="00885FA2" w:rsidRPr="0096287B" w:rsidRDefault="00885FA2" w:rsidP="00885FA2">
      <w:pPr>
        <w:rPr>
          <w:lang w:val="en-US"/>
        </w:rPr>
      </w:pPr>
    </w:p>
    <w:p w14:paraId="30E67399" w14:textId="0AC38746" w:rsidR="00885FA2" w:rsidRPr="0096287B" w:rsidRDefault="00885FA2" w:rsidP="00885FA2">
      <w:pPr>
        <w:rPr>
          <w:lang w:val="en-US"/>
        </w:rPr>
      </w:pPr>
    </w:p>
    <w:p w14:paraId="13ED801D" w14:textId="29A5E7EF" w:rsidR="00885FA2" w:rsidRPr="0096287B" w:rsidRDefault="007E528E" w:rsidP="00885FA2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65600" behindDoc="1" locked="0" layoutInCell="1" allowOverlap="1" wp14:anchorId="15C7B667" wp14:editId="79840BD7">
            <wp:simplePos x="0" y="0"/>
            <wp:positionH relativeFrom="column">
              <wp:posOffset>3507740</wp:posOffset>
            </wp:positionH>
            <wp:positionV relativeFrom="paragraph">
              <wp:posOffset>59055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4" name="Picture 45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588F9C" w14:textId="28E66463" w:rsidR="00885FA2" w:rsidRPr="0096287B" w:rsidRDefault="00885FA2" w:rsidP="00885FA2">
      <w:pPr>
        <w:rPr>
          <w:lang w:val="en-US"/>
        </w:rPr>
      </w:pPr>
    </w:p>
    <w:p w14:paraId="758A1A8D" w14:textId="149C41B2" w:rsidR="00885FA2" w:rsidRPr="0096287B" w:rsidRDefault="00885FA2" w:rsidP="00885FA2">
      <w:pPr>
        <w:rPr>
          <w:lang w:val="en-US"/>
        </w:rPr>
      </w:pPr>
    </w:p>
    <w:p w14:paraId="4E298CFB" w14:textId="3E1A9D1A" w:rsidR="00885FA2" w:rsidRPr="0096287B" w:rsidRDefault="00885FA2" w:rsidP="00885FA2">
      <w:pPr>
        <w:rPr>
          <w:lang w:val="en-US"/>
        </w:rPr>
      </w:pPr>
    </w:p>
    <w:p w14:paraId="2B125978" w14:textId="5CE2EA70" w:rsidR="00885FA2" w:rsidRPr="0096287B" w:rsidRDefault="00885FA2" w:rsidP="00885FA2">
      <w:pPr>
        <w:rPr>
          <w:lang w:val="en-US"/>
        </w:rPr>
      </w:pPr>
    </w:p>
    <w:p w14:paraId="79FF13BA" w14:textId="77777777" w:rsidR="00885FA2" w:rsidRPr="0096287B" w:rsidRDefault="00885FA2" w:rsidP="00885FA2">
      <w:pPr>
        <w:rPr>
          <w:lang w:val="en-US"/>
        </w:rPr>
      </w:pPr>
    </w:p>
    <w:p w14:paraId="49A4BD2E" w14:textId="16624362" w:rsidR="00885FA2" w:rsidRPr="0096287B" w:rsidRDefault="00885FA2" w:rsidP="00885FA2">
      <w:pPr>
        <w:rPr>
          <w:lang w:val="en-US"/>
        </w:rPr>
      </w:pPr>
    </w:p>
    <w:p w14:paraId="4FFA7C3B" w14:textId="28D12FBF" w:rsidR="00885FA2" w:rsidRPr="0096287B" w:rsidRDefault="003552F5" w:rsidP="00885FA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57408" behindDoc="1" locked="0" layoutInCell="1" allowOverlap="1" wp14:anchorId="7C216E8D" wp14:editId="561923A1">
                <wp:simplePos x="0" y="0"/>
                <wp:positionH relativeFrom="margin">
                  <wp:posOffset>-195262</wp:posOffset>
                </wp:positionH>
                <wp:positionV relativeFrom="paragraph">
                  <wp:posOffset>317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55" name="Callout: Right Arrow 5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53D07B" w14:textId="77777777" w:rsidR="003552F5" w:rsidRDefault="003552F5" w:rsidP="003552F5">
                              <w:r>
                                <w:t>School Name:</w:t>
                              </w:r>
                            </w:p>
                            <w:p w14:paraId="6271C63D" w14:textId="77777777" w:rsidR="003552F5" w:rsidRDefault="003552F5" w:rsidP="003552F5"/>
                            <w:p w14:paraId="41CEFDE8" w14:textId="77777777" w:rsidR="003552F5" w:rsidRDefault="003552F5" w:rsidP="003552F5"/>
                            <w:p w14:paraId="3CEF8EC3" w14:textId="77777777" w:rsidR="003552F5" w:rsidRDefault="003552F5" w:rsidP="003552F5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Callout: Down Arrow 56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44B4BE" w14:textId="427D8FF5" w:rsidR="003552F5" w:rsidRDefault="003552F5" w:rsidP="003552F5">
                              <w:r>
                                <w:t>What agriculture majors do</w:t>
                              </w:r>
                              <w:r w:rsidR="0034132A">
                                <w:t>es</w:t>
                              </w:r>
                              <w:r>
                                <w:t xml:space="preserve"> </w:t>
                              </w:r>
                              <w:r w:rsidR="0034132A">
                                <w:t xml:space="preserve">the school </w:t>
                              </w:r>
                              <w:r>
                                <w:t>offer?</w:t>
                              </w:r>
                            </w:p>
                            <w:p w14:paraId="5FD6B80F" w14:textId="77777777" w:rsidR="003552F5" w:rsidRDefault="003552F5" w:rsidP="003552F5"/>
                            <w:p w14:paraId="4B600BE3" w14:textId="77777777" w:rsidR="003552F5" w:rsidRDefault="003552F5" w:rsidP="003552F5"/>
                            <w:p w14:paraId="3EB4E7A5" w14:textId="77777777" w:rsidR="003552F5" w:rsidRDefault="003552F5" w:rsidP="003552F5"/>
                            <w:p w14:paraId="3D277929" w14:textId="77777777" w:rsidR="003552F5" w:rsidRDefault="003552F5" w:rsidP="003552F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Callout: Left Arrow 44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5FFA07" w14:textId="77777777" w:rsidR="003552F5" w:rsidRDefault="003552F5" w:rsidP="003552F5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3307BA1B" w14:textId="77777777" w:rsidR="003552F5" w:rsidRDefault="003552F5" w:rsidP="003552F5">
                              <w:r>
                                <w:t>1.</w:t>
                              </w:r>
                            </w:p>
                            <w:p w14:paraId="4A7B764C" w14:textId="77777777" w:rsidR="003552F5" w:rsidRDefault="003552F5" w:rsidP="003552F5"/>
                            <w:p w14:paraId="7D762F4D" w14:textId="77777777" w:rsidR="003552F5" w:rsidRDefault="003552F5" w:rsidP="003552F5"/>
                            <w:p w14:paraId="3A019A2E" w14:textId="77777777" w:rsidR="003552F5" w:rsidRDefault="003552F5" w:rsidP="003552F5"/>
                            <w:p w14:paraId="6A849E44" w14:textId="77777777" w:rsidR="003552F5" w:rsidRDefault="003552F5" w:rsidP="003552F5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B88272" w14:textId="77777777" w:rsidR="003552F5" w:rsidRDefault="003552F5" w:rsidP="003552F5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Rectangle: Folded Corner 45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715742" w14:textId="77777777" w:rsidR="003552F5" w:rsidRDefault="003552F5" w:rsidP="003552F5">
                              <w:r>
                                <w:t>After visiting this school, are you interested in attending? Why or why not?</w:t>
                              </w:r>
                            </w:p>
                            <w:p w14:paraId="102D64F5" w14:textId="77777777" w:rsidR="003552F5" w:rsidRDefault="003552F5" w:rsidP="003552F5"/>
                            <w:p w14:paraId="3886C6A6" w14:textId="77777777" w:rsidR="003552F5" w:rsidRDefault="003552F5" w:rsidP="003552F5"/>
                            <w:p w14:paraId="257F9843" w14:textId="77777777" w:rsidR="003552F5" w:rsidRDefault="003552F5" w:rsidP="003552F5"/>
                            <w:p w14:paraId="2B010088" w14:textId="77777777" w:rsidR="003552F5" w:rsidRDefault="003552F5" w:rsidP="003552F5"/>
                            <w:p w14:paraId="607E321A" w14:textId="77777777" w:rsidR="003552F5" w:rsidRDefault="003552F5" w:rsidP="003552F5"/>
                            <w:p w14:paraId="64550156" w14:textId="77777777" w:rsidR="003552F5" w:rsidRDefault="003552F5" w:rsidP="003552F5"/>
                            <w:p w14:paraId="2C211DAE" w14:textId="77777777" w:rsidR="003552F5" w:rsidRDefault="003552F5" w:rsidP="003552F5"/>
                            <w:p w14:paraId="0D7C6319" w14:textId="77777777" w:rsidR="003552F5" w:rsidRDefault="003552F5" w:rsidP="003552F5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16E8D" id="Group 54" o:spid="_x0000_s1040" style="position:absolute;margin-left:-15.35pt;margin-top:0;width:488pt;height:564pt;z-index:-251459072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">
                <v:shape id="Callout: Right Arrow 55" o:spid="_x0000_s1041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" adj="17350,,18486" fillcolor="white [3201]" strokecolor="#004a98 [3204]" strokeweight="1pt">
                  <v:textbox>
                    <w:txbxContent>
                      <w:p w14:paraId="1853D07B" w14:textId="77777777" w:rsidR="003552F5" w:rsidRDefault="003552F5" w:rsidP="003552F5">
                        <w:r>
                          <w:t>School Name:</w:t>
                        </w:r>
                      </w:p>
                      <w:p w14:paraId="6271C63D" w14:textId="77777777" w:rsidR="003552F5" w:rsidRDefault="003552F5" w:rsidP="003552F5"/>
                      <w:p w14:paraId="41CEFDE8" w14:textId="77777777" w:rsidR="003552F5" w:rsidRDefault="003552F5" w:rsidP="003552F5"/>
                      <w:p w14:paraId="3CEF8EC3" w14:textId="77777777" w:rsidR="003552F5" w:rsidRDefault="003552F5" w:rsidP="003552F5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56" o:spid="_x0000_s1042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" adj="14763,6922,16488,9413" fillcolor="white [3201]" strokecolor="#004a98 [3204]" strokeweight="1pt">
                  <v:textbox>
                    <w:txbxContent>
                      <w:p w14:paraId="4D44B4BE" w14:textId="427D8FF5" w:rsidR="003552F5" w:rsidRDefault="003552F5" w:rsidP="003552F5">
                        <w:r>
                          <w:t>What agriculture majors do</w:t>
                        </w:r>
                        <w:r w:rsidR="0034132A">
                          <w:t>es</w:t>
                        </w:r>
                        <w:r>
                          <w:t xml:space="preserve"> </w:t>
                        </w:r>
                        <w:r w:rsidR="0034132A">
                          <w:t xml:space="preserve">the school </w:t>
                        </w:r>
                        <w:r>
                          <w:t>offer?</w:t>
                        </w:r>
                      </w:p>
                      <w:p w14:paraId="5FD6B80F" w14:textId="77777777" w:rsidR="003552F5" w:rsidRDefault="003552F5" w:rsidP="003552F5"/>
                      <w:p w14:paraId="4B600BE3" w14:textId="77777777" w:rsidR="003552F5" w:rsidRDefault="003552F5" w:rsidP="003552F5"/>
                      <w:p w14:paraId="3EB4E7A5" w14:textId="77777777" w:rsidR="003552F5" w:rsidRDefault="003552F5" w:rsidP="003552F5"/>
                      <w:p w14:paraId="3D277929" w14:textId="77777777" w:rsidR="003552F5" w:rsidRDefault="003552F5" w:rsidP="003552F5"/>
                    </w:txbxContent>
                  </v:textbox>
                </v:shape>
                <v:shape id="Callout: Left Arrow 448" o:spid="_x0000_s1043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" adj="5601,6169,4632,8485" fillcolor="white [3201]" strokecolor="#004a98 [3204]" strokeweight="1pt">
                  <v:textbox>
                    <w:txbxContent>
                      <w:p w14:paraId="2E5FFA07" w14:textId="77777777" w:rsidR="003552F5" w:rsidRDefault="003552F5" w:rsidP="003552F5">
                        <w:r>
                          <w:t>Develop two questions to ask the school representative that will help you learn about the school.</w:t>
                        </w:r>
                      </w:p>
                      <w:p w14:paraId="3307BA1B" w14:textId="77777777" w:rsidR="003552F5" w:rsidRDefault="003552F5" w:rsidP="003552F5">
                        <w:r>
                          <w:t>1.</w:t>
                        </w:r>
                      </w:p>
                      <w:p w14:paraId="4A7B764C" w14:textId="77777777" w:rsidR="003552F5" w:rsidRDefault="003552F5" w:rsidP="003552F5"/>
                      <w:p w14:paraId="7D762F4D" w14:textId="77777777" w:rsidR="003552F5" w:rsidRDefault="003552F5" w:rsidP="003552F5"/>
                      <w:p w14:paraId="3A019A2E" w14:textId="77777777" w:rsidR="003552F5" w:rsidRDefault="003552F5" w:rsidP="003552F5"/>
                      <w:p w14:paraId="6A849E44" w14:textId="77777777" w:rsidR="003552F5" w:rsidRDefault="003552F5" w:rsidP="003552F5">
                        <w:r>
                          <w:t>2.</w:t>
                        </w:r>
                      </w:p>
                    </w:txbxContent>
                  </v:textbox>
                </v:shape>
                <v:rect id="Rectangle 449" o:spid="_x0000_s1044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" fillcolor="white [3201]" strokecolor="#004a98 [3204]" strokeweight="1pt">
                  <v:textbox>
                    <w:txbxContent>
                      <w:p w14:paraId="7CB88272" w14:textId="77777777" w:rsidR="003552F5" w:rsidRDefault="003552F5" w:rsidP="003552F5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450" o:spid="_x0000_s1045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" adj="18000" fillcolor="white [3201]" strokecolor="#004a98 [3204]" strokeweight="1pt">
                  <v:stroke joinstyle="miter"/>
                  <v:textbox>
                    <w:txbxContent>
                      <w:p w14:paraId="4D715742" w14:textId="77777777" w:rsidR="003552F5" w:rsidRDefault="003552F5" w:rsidP="003552F5">
                        <w:r>
                          <w:t>After visiting this school, are you interested in attending? Why or why not?</w:t>
                        </w:r>
                      </w:p>
                      <w:p w14:paraId="102D64F5" w14:textId="77777777" w:rsidR="003552F5" w:rsidRDefault="003552F5" w:rsidP="003552F5"/>
                      <w:p w14:paraId="3886C6A6" w14:textId="77777777" w:rsidR="003552F5" w:rsidRDefault="003552F5" w:rsidP="003552F5"/>
                      <w:p w14:paraId="257F9843" w14:textId="77777777" w:rsidR="003552F5" w:rsidRDefault="003552F5" w:rsidP="003552F5"/>
                      <w:p w14:paraId="2B010088" w14:textId="77777777" w:rsidR="003552F5" w:rsidRDefault="003552F5" w:rsidP="003552F5"/>
                      <w:p w14:paraId="607E321A" w14:textId="77777777" w:rsidR="003552F5" w:rsidRDefault="003552F5" w:rsidP="003552F5"/>
                      <w:p w14:paraId="64550156" w14:textId="77777777" w:rsidR="003552F5" w:rsidRDefault="003552F5" w:rsidP="003552F5"/>
                      <w:p w14:paraId="2C211DAE" w14:textId="77777777" w:rsidR="003552F5" w:rsidRDefault="003552F5" w:rsidP="003552F5"/>
                      <w:p w14:paraId="0D7C6319" w14:textId="77777777" w:rsidR="003552F5" w:rsidRDefault="003552F5" w:rsidP="003552F5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855360" behindDoc="1" locked="0" layoutInCell="1" allowOverlap="1" wp14:anchorId="41049764" wp14:editId="4C5438F0">
            <wp:simplePos x="0" y="0"/>
            <wp:positionH relativeFrom="column">
              <wp:posOffset>-276225</wp:posOffset>
            </wp:positionH>
            <wp:positionV relativeFrom="paragraph">
              <wp:posOffset>3810</wp:posOffset>
            </wp:positionV>
            <wp:extent cx="665480" cy="922020"/>
            <wp:effectExtent l="0" t="0" r="1270" b="0"/>
            <wp:wrapTight wrapText="bothSides">
              <wp:wrapPolygon edited="0">
                <wp:start x="0" y="0"/>
                <wp:lineTo x="0" y="20975"/>
                <wp:lineTo x="21023" y="20975"/>
                <wp:lineTo x="21023" y="0"/>
                <wp:lineTo x="0" y="0"/>
              </wp:wrapPolygon>
            </wp:wrapTight>
            <wp:docPr id="107" name="Picture 107" descr="A close-up of a fea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A close-up of a feather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CBA33" w14:textId="36F215F5" w:rsidR="00885FA2" w:rsidRPr="0096287B" w:rsidRDefault="00885FA2" w:rsidP="00885FA2">
      <w:pPr>
        <w:rPr>
          <w:lang w:val="en-US"/>
        </w:rPr>
      </w:pPr>
    </w:p>
    <w:p w14:paraId="67001D67" w14:textId="3EF64F1F" w:rsidR="00885FA2" w:rsidRPr="0096287B" w:rsidRDefault="00885FA2" w:rsidP="00885FA2">
      <w:pPr>
        <w:rPr>
          <w:lang w:val="en-US"/>
        </w:rPr>
      </w:pPr>
    </w:p>
    <w:p w14:paraId="0A74E152" w14:textId="57BBD6C2" w:rsidR="00885FA2" w:rsidRPr="0096287B" w:rsidRDefault="00885FA2" w:rsidP="00885FA2">
      <w:pPr>
        <w:rPr>
          <w:lang w:val="en-US"/>
        </w:rPr>
      </w:pPr>
    </w:p>
    <w:p w14:paraId="40F4C5A7" w14:textId="53205F52" w:rsidR="00885FA2" w:rsidRPr="0096287B" w:rsidRDefault="00885FA2" w:rsidP="00885FA2">
      <w:pPr>
        <w:rPr>
          <w:lang w:val="en-US"/>
        </w:rPr>
      </w:pPr>
    </w:p>
    <w:p w14:paraId="094F80B9" w14:textId="2A3F20CC" w:rsidR="00885FA2" w:rsidRPr="0096287B" w:rsidRDefault="00885FA2" w:rsidP="00885FA2">
      <w:pPr>
        <w:rPr>
          <w:lang w:val="en-US"/>
        </w:rPr>
      </w:pPr>
    </w:p>
    <w:p w14:paraId="4A09DFA5" w14:textId="2B8C97FC" w:rsidR="00885FA2" w:rsidRPr="0096287B" w:rsidRDefault="00885FA2" w:rsidP="00885FA2">
      <w:pPr>
        <w:rPr>
          <w:lang w:val="en-US"/>
        </w:rPr>
      </w:pPr>
    </w:p>
    <w:p w14:paraId="77D59DBF" w14:textId="30D10105" w:rsidR="00885FA2" w:rsidRPr="0096287B" w:rsidRDefault="00885FA2" w:rsidP="00885FA2">
      <w:pPr>
        <w:rPr>
          <w:lang w:val="en-US"/>
        </w:rPr>
      </w:pPr>
    </w:p>
    <w:p w14:paraId="59119C4D" w14:textId="30EE746A" w:rsidR="00885FA2" w:rsidRPr="0096287B" w:rsidRDefault="00885FA2" w:rsidP="00885FA2">
      <w:pPr>
        <w:rPr>
          <w:lang w:val="en-US"/>
        </w:rPr>
      </w:pPr>
    </w:p>
    <w:p w14:paraId="13A60FD1" w14:textId="369E610D" w:rsidR="00885FA2" w:rsidRPr="0096287B" w:rsidRDefault="007E528E" w:rsidP="00885FA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1504" behindDoc="1" locked="0" layoutInCell="1" allowOverlap="1" wp14:anchorId="74FE0E0E" wp14:editId="3E4B263E">
                <wp:simplePos x="0" y="0"/>
                <wp:positionH relativeFrom="column">
                  <wp:posOffset>3519805</wp:posOffset>
                </wp:positionH>
                <wp:positionV relativeFrom="paragraph">
                  <wp:posOffset>9525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52" name="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8C074" w14:textId="767368B9" w:rsidR="007E528E" w:rsidRDefault="007E528E" w:rsidP="007E528E">
                            <w:r>
                              <w:t>Shade in the state where this school is located</w:t>
                            </w:r>
                            <w:r w:rsidR="00ED0D0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E0E0E" id="Rectangle 452" o:spid="_x0000_s1046" style="position:absolute;margin-left:277.15pt;margin-top:.75pt;width:190.5pt;height:30pt;z-index:-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" fillcolor="white [3201]" strokecolor="#004a98 [3204]" strokeweight="1pt">
                <v:textbox>
                  <w:txbxContent>
                    <w:p w14:paraId="66F8C074" w14:textId="767368B9" w:rsidR="007E528E" w:rsidRDefault="007E528E" w:rsidP="007E528E">
                      <w:r>
                        <w:t>Shade in the state where this school is located</w:t>
                      </w:r>
                      <w:r w:rsidR="00ED0D0F">
                        <w:t>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64B9703C" w14:textId="2EBF7F04" w:rsidR="00885FA2" w:rsidRPr="0096287B" w:rsidRDefault="00885FA2" w:rsidP="00885FA2">
      <w:pPr>
        <w:rPr>
          <w:lang w:val="en-US"/>
        </w:rPr>
      </w:pPr>
    </w:p>
    <w:p w14:paraId="39138730" w14:textId="3718D66A" w:rsidR="00885FA2" w:rsidRPr="0096287B" w:rsidRDefault="00885FA2" w:rsidP="00885FA2">
      <w:pPr>
        <w:tabs>
          <w:tab w:val="left" w:pos="6180"/>
        </w:tabs>
        <w:jc w:val="both"/>
        <w:rPr>
          <w:lang w:val="en-US"/>
        </w:rPr>
      </w:pPr>
      <w:r w:rsidRPr="0096287B">
        <w:rPr>
          <w:lang w:val="en-US"/>
        </w:rPr>
        <w:tab/>
      </w:r>
    </w:p>
    <w:p w14:paraId="3D360AAA" w14:textId="46D95DA4" w:rsidR="00885FA2" w:rsidRPr="0096287B" w:rsidRDefault="00885FA2" w:rsidP="00885FA2">
      <w:pPr>
        <w:tabs>
          <w:tab w:val="left" w:pos="5580"/>
        </w:tabs>
        <w:ind w:left="5040"/>
        <w:jc w:val="both"/>
        <w:rPr>
          <w:lang w:val="en-US"/>
        </w:rPr>
      </w:pPr>
      <w:r w:rsidRPr="0096287B">
        <w:rPr>
          <w:lang w:val="en-US"/>
        </w:rPr>
        <w:tab/>
      </w:r>
    </w:p>
    <w:p w14:paraId="5D43E782" w14:textId="1BEA3DEA" w:rsidR="00885FA2" w:rsidRPr="0096287B" w:rsidRDefault="007E528E" w:rsidP="00885FA2">
      <w:pPr>
        <w:tabs>
          <w:tab w:val="left" w:pos="5580"/>
        </w:tabs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63552" behindDoc="1" locked="0" layoutInCell="1" allowOverlap="1" wp14:anchorId="4789E58B" wp14:editId="6406F223">
            <wp:simplePos x="0" y="0"/>
            <wp:positionH relativeFrom="column">
              <wp:posOffset>3619182</wp:posOffset>
            </wp:positionH>
            <wp:positionV relativeFrom="paragraph">
              <wp:posOffset>30480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155892" w14:textId="3DF4059D" w:rsidR="00885FA2" w:rsidRPr="0096287B" w:rsidRDefault="00885FA2" w:rsidP="00885FA2">
      <w:pPr>
        <w:tabs>
          <w:tab w:val="left" w:pos="5580"/>
        </w:tabs>
        <w:ind w:left="5040"/>
        <w:jc w:val="both"/>
        <w:rPr>
          <w:lang w:val="en-US"/>
        </w:rPr>
      </w:pPr>
      <w:r w:rsidRPr="0096287B">
        <w:rPr>
          <w:lang w:val="en-US"/>
        </w:rPr>
        <w:tab/>
      </w:r>
    </w:p>
    <w:p w14:paraId="7AF3938E" w14:textId="2E41ECE5" w:rsidR="00885FA2" w:rsidRPr="0096287B" w:rsidRDefault="00885FA2" w:rsidP="00885FA2">
      <w:pPr>
        <w:rPr>
          <w:lang w:val="en-US"/>
        </w:rPr>
      </w:pPr>
    </w:p>
    <w:p w14:paraId="6D70A977" w14:textId="66C48C29" w:rsidR="00885FA2" w:rsidRPr="0096287B" w:rsidRDefault="00885FA2" w:rsidP="00885FA2">
      <w:pPr>
        <w:rPr>
          <w:lang w:val="en-US"/>
        </w:rPr>
      </w:pPr>
    </w:p>
    <w:p w14:paraId="1622363D" w14:textId="77777777" w:rsidR="00885FA2" w:rsidRPr="0096287B" w:rsidRDefault="00885FA2" w:rsidP="00885FA2">
      <w:pPr>
        <w:jc w:val="both"/>
        <w:rPr>
          <w:lang w:val="en-US"/>
        </w:rPr>
      </w:pPr>
    </w:p>
    <w:p w14:paraId="39878D50" w14:textId="77777777" w:rsidR="00885FA2" w:rsidRPr="0096287B" w:rsidRDefault="00885FA2" w:rsidP="00885FA2">
      <w:pPr>
        <w:rPr>
          <w:lang w:val="en-US"/>
        </w:rPr>
      </w:pPr>
    </w:p>
    <w:p w14:paraId="20451706" w14:textId="77777777" w:rsidR="00885FA2" w:rsidRPr="0096287B" w:rsidRDefault="00885FA2" w:rsidP="00885FA2">
      <w:pPr>
        <w:rPr>
          <w:lang w:val="en-US"/>
        </w:rPr>
      </w:pPr>
    </w:p>
    <w:p w14:paraId="07F91192" w14:textId="7ACE8483" w:rsidR="00223998" w:rsidRPr="003C241B" w:rsidRDefault="00223998" w:rsidP="003C241B">
      <w:pPr>
        <w:tabs>
          <w:tab w:val="left" w:pos="5580"/>
        </w:tabs>
        <w:jc w:val="both"/>
        <w:rPr>
          <w:lang w:val="en-US"/>
        </w:rPr>
      </w:pPr>
      <w:r>
        <w:tab/>
      </w:r>
      <w:bookmarkEnd w:id="1"/>
    </w:p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6886" w14:textId="77777777" w:rsidR="006F5CFD" w:rsidRDefault="006F5CFD" w:rsidP="00E974FE">
      <w:pPr>
        <w:spacing w:after="0"/>
      </w:pPr>
      <w:r>
        <w:separator/>
      </w:r>
    </w:p>
  </w:endnote>
  <w:endnote w:type="continuationSeparator" w:id="0">
    <w:p w14:paraId="45D14072" w14:textId="77777777" w:rsidR="006F5CFD" w:rsidRDefault="006F5CFD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46DC1870-E02F-4184-97AA-5F7CEE14D452}"/>
    <w:embedBold r:id="rId2" w:fontKey="{E71EECCD-E4CC-43BD-A502-FCE3262E33E5}"/>
    <w:embedItalic r:id="rId3" w:fontKey="{AE224B11-35F6-421B-9D04-77A95037A54A}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  <w:embedRegular r:id="rId4" w:fontKey="{A7BFBB9E-1456-43DE-B83C-2C3A298574F2}"/>
    <w:embedBold r:id="rId5" w:fontKey="{90625AEF-BDA2-461B-B50A-A707B8EBBB0E}"/>
    <w:embedItalic r:id="rId6" w:fontKey="{FD122128-DCD6-438B-BCE8-788DA84FAE2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3002B32-7DB9-440F-A81B-2FB47E513ED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7909ADAD-8226-4CDB-8C33-F1239B592240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E1017868-1D9D-4045-8A67-49BC8E8DD624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B222B6EB-AC3C-4378-BC76-FDB45AD294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75F3AD01-6F4F-46A5-A979-CA7A3092FB6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A6D4" w14:textId="77777777" w:rsidR="006F5CFD" w:rsidRDefault="006F5CFD" w:rsidP="00E974FE">
      <w:pPr>
        <w:spacing w:after="0"/>
      </w:pPr>
      <w:r>
        <w:separator/>
      </w:r>
    </w:p>
  </w:footnote>
  <w:footnote w:type="continuationSeparator" w:id="0">
    <w:p w14:paraId="6AE00F56" w14:textId="77777777" w:rsidR="006F5CFD" w:rsidRDefault="006F5CFD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24C21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59275D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E4E30F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379D6A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3.2pt;height:9.6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E1DF2"/>
    <w:rsid w:val="006E4AD9"/>
    <w:rsid w:val="006F45AE"/>
    <w:rsid w:val="006F5CFD"/>
    <w:rsid w:val="006F5E22"/>
    <w:rsid w:val="006F62FD"/>
    <w:rsid w:val="006F68A9"/>
    <w:rsid w:val="00706BC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E3BC0"/>
    <w:rsid w:val="00DE7B1B"/>
    <w:rsid w:val="00DF1173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3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Davis, Amber</cp:lastModifiedBy>
  <cp:revision>2</cp:revision>
  <cp:lastPrinted>2023-08-17T13:43:00Z</cp:lastPrinted>
  <dcterms:created xsi:type="dcterms:W3CDTF">2023-08-17T19:34:00Z</dcterms:created>
  <dcterms:modified xsi:type="dcterms:W3CDTF">2023-08-17T19:34:00Z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