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9B8E" w14:textId="77777777" w:rsidR="003A66B9" w:rsidRPr="0096287B" w:rsidRDefault="003A66B9" w:rsidP="003A66B9">
      <w:pPr>
        <w:pStyle w:val="Title"/>
        <w:rPr>
          <w:lang w:val="en-US"/>
        </w:rPr>
      </w:pPr>
      <w:bookmarkStart w:id="0" w:name="edinstitution"/>
      <w:r w:rsidRPr="0096287B">
        <w:rPr>
          <w:lang w:val="en-US"/>
        </w:rPr>
        <w:t>Educational Institutions</w:t>
      </w:r>
      <w:bookmarkEnd w:id="0"/>
    </w:p>
    <w:p w14:paraId="34534DA9" w14:textId="77777777" w:rsidR="003A66B9" w:rsidRPr="0096287B" w:rsidRDefault="003A66B9" w:rsidP="003A66B9">
      <w:pPr>
        <w:rPr>
          <w:lang w:val="en-US"/>
        </w:rPr>
      </w:pPr>
      <w:r w:rsidRPr="0096287B">
        <w:rPr>
          <w:lang w:val="en-US"/>
        </w:rPr>
        <w:t>Directions: Visit a minimum of three educational institutions</w:t>
      </w:r>
      <w:r>
        <w:rPr>
          <w:lang w:val="en-US"/>
        </w:rPr>
        <w:t xml:space="preserve"> and</w:t>
      </w:r>
      <w:r w:rsidRPr="0096287B">
        <w:rPr>
          <w:lang w:val="en-US"/>
        </w:rPr>
        <w:t xml:space="preserve"> complete the questions below (there is one sheet for each educational institution).</w:t>
      </w:r>
    </w:p>
    <w:p w14:paraId="7AD71EC6" w14:textId="77777777" w:rsidR="003A66B9" w:rsidRPr="0096287B" w:rsidRDefault="003A66B9" w:rsidP="003A66B9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ED16ECB" wp14:editId="43944B2C">
                <wp:simplePos x="0" y="0"/>
                <wp:positionH relativeFrom="margin">
                  <wp:align>right</wp:align>
                </wp:positionH>
                <wp:positionV relativeFrom="paragraph">
                  <wp:posOffset>192087</wp:posOffset>
                </wp:positionV>
                <wp:extent cx="6197600" cy="7162800"/>
                <wp:effectExtent l="0" t="0" r="12700" b="19050"/>
                <wp:wrapTight wrapText="bothSides">
                  <wp:wrapPolygon edited="0">
                    <wp:start x="11884" y="0"/>
                    <wp:lineTo x="1992" y="0"/>
                    <wp:lineTo x="1992" y="4998"/>
                    <wp:lineTo x="10291" y="5515"/>
                    <wp:lineTo x="0" y="5515"/>
                    <wp:lineTo x="0" y="21600"/>
                    <wp:lineTo x="8299" y="21600"/>
                    <wp:lineTo x="9893" y="20221"/>
                    <wp:lineTo x="9893" y="16545"/>
                    <wp:lineTo x="11021" y="16545"/>
                    <wp:lineTo x="21578" y="15740"/>
                    <wp:lineTo x="21578" y="7640"/>
                    <wp:lineTo x="17196" y="7353"/>
                    <wp:lineTo x="18723" y="5802"/>
                    <wp:lineTo x="18657" y="5687"/>
                    <wp:lineTo x="17594" y="5515"/>
                    <wp:lineTo x="21578" y="5170"/>
                    <wp:lineTo x="21578" y="0"/>
                    <wp:lineTo x="11884" y="0"/>
                  </wp:wrapPolygon>
                </wp:wrapTight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7162800"/>
                          <a:chOff x="0" y="-9762"/>
                          <a:chExt cx="6197600" cy="6905178"/>
                        </a:xfrm>
                      </wpg:grpSpPr>
                      <wps:wsp>
                        <wps:cNvPr id="85" name="Callout: Right Arrow 85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DF3510" w14:textId="77777777" w:rsidR="003A66B9" w:rsidRDefault="003A66B9" w:rsidP="003A66B9">
                              <w:r>
                                <w:t>School Name:</w:t>
                              </w:r>
                            </w:p>
                            <w:p w14:paraId="48036AD9" w14:textId="77777777" w:rsidR="003A66B9" w:rsidRDefault="003A66B9" w:rsidP="003A66B9"/>
                            <w:p w14:paraId="4626DDFA" w14:textId="77777777" w:rsidR="003A66B9" w:rsidRDefault="003A66B9" w:rsidP="003A66B9"/>
                            <w:p w14:paraId="5C1E93D0" w14:textId="77777777" w:rsidR="003A66B9" w:rsidRDefault="003A66B9" w:rsidP="003A66B9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Callout: Down Arrow 87"/>
                        <wps:cNvSpPr/>
                        <wps:spPr>
                          <a:xfrm>
                            <a:off x="3448050" y="-9762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198428" w14:textId="77777777" w:rsidR="003A66B9" w:rsidRDefault="003A66B9" w:rsidP="003A66B9">
                              <w:r>
                                <w:t>What agriculture majors do they offer?</w:t>
                              </w:r>
                            </w:p>
                            <w:p w14:paraId="19EFB419" w14:textId="77777777" w:rsidR="003A66B9" w:rsidRDefault="003A66B9" w:rsidP="003A66B9"/>
                            <w:p w14:paraId="1BDCD416" w14:textId="77777777" w:rsidR="003A66B9" w:rsidRDefault="003A66B9" w:rsidP="003A66B9"/>
                            <w:p w14:paraId="01C121E5" w14:textId="77777777" w:rsidR="003A66B9" w:rsidRDefault="003A66B9" w:rsidP="003A66B9"/>
                            <w:p w14:paraId="693DEFC2" w14:textId="77777777" w:rsidR="003A66B9" w:rsidRDefault="003A66B9" w:rsidP="003A66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Callout: Left Arrow 88"/>
                        <wps:cNvSpPr/>
                        <wps:spPr>
                          <a:xfrm>
                            <a:off x="2857500" y="2450836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23CDB5" w14:textId="77777777" w:rsidR="003A66B9" w:rsidRDefault="003A66B9" w:rsidP="003A66B9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60975645" w14:textId="77777777" w:rsidR="003A66B9" w:rsidRDefault="003A66B9" w:rsidP="003A66B9">
                              <w:r>
                                <w:t>1.</w:t>
                              </w:r>
                            </w:p>
                            <w:p w14:paraId="28D573C7" w14:textId="77777777" w:rsidR="003A66B9" w:rsidRDefault="003A66B9" w:rsidP="003A66B9"/>
                            <w:p w14:paraId="1FC7638D" w14:textId="77777777" w:rsidR="003A66B9" w:rsidRDefault="003A66B9" w:rsidP="003A66B9"/>
                            <w:p w14:paraId="3F42CBEC" w14:textId="77777777" w:rsidR="003A66B9" w:rsidRDefault="003A66B9" w:rsidP="003A66B9"/>
                            <w:p w14:paraId="00960351" w14:textId="77777777" w:rsidR="003A66B9" w:rsidRDefault="003A66B9" w:rsidP="003A66B9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0" y="1765163"/>
                            <a:ext cx="3302000" cy="14855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09E117" w14:textId="77777777" w:rsidR="003A66B9" w:rsidRDefault="003A66B9" w:rsidP="003A66B9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Rectangle: Folded Corner 90"/>
                        <wps:cNvSpPr/>
                        <wps:spPr>
                          <a:xfrm>
                            <a:off x="0" y="3402916"/>
                            <a:ext cx="2800350" cy="34925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0CFEB5" w14:textId="77777777" w:rsidR="003A66B9" w:rsidRDefault="003A66B9" w:rsidP="003A66B9">
                              <w:r>
                                <w:t>After visiting this school, are you interested in attending? Why or why not?</w:t>
                              </w:r>
                            </w:p>
                            <w:p w14:paraId="51943271" w14:textId="77777777" w:rsidR="003A66B9" w:rsidRDefault="003A66B9" w:rsidP="003A66B9"/>
                            <w:p w14:paraId="3D600296" w14:textId="77777777" w:rsidR="003A66B9" w:rsidRDefault="003A66B9" w:rsidP="003A66B9"/>
                            <w:p w14:paraId="27501B72" w14:textId="77777777" w:rsidR="003A66B9" w:rsidRDefault="003A66B9" w:rsidP="003A66B9"/>
                            <w:p w14:paraId="4739ADEB" w14:textId="77777777" w:rsidR="003A66B9" w:rsidRDefault="003A66B9" w:rsidP="003A66B9"/>
                            <w:p w14:paraId="0AD1F17B" w14:textId="77777777" w:rsidR="003A66B9" w:rsidRDefault="003A66B9" w:rsidP="003A66B9"/>
                            <w:p w14:paraId="3329BEBF" w14:textId="77777777" w:rsidR="003A66B9" w:rsidRDefault="003A66B9" w:rsidP="003A66B9"/>
                            <w:p w14:paraId="63876EAA" w14:textId="77777777" w:rsidR="003A66B9" w:rsidRDefault="003A66B9" w:rsidP="003A66B9"/>
                            <w:p w14:paraId="5DAD6252" w14:textId="77777777" w:rsidR="003A66B9" w:rsidRDefault="003A66B9" w:rsidP="003A66B9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16ECB" id="Group 92" o:spid="_x0000_s1026" style="position:absolute;margin-left:436.8pt;margin-top:15.1pt;width:488pt;height:564pt;z-index:-251657216;mso-position-horizontal:right;mso-position-horizontal-relative:margin;mso-width-relative:margin;mso-height-relative:margin" coordorigin=",-97" coordsize="61976,6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Callout: Right Arrow 85" o:spid="_x0000_s1027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" adj="17350,,18486" fillcolor="white [3201]" strokecolor="#004a98 [3204]" strokeweight="1pt">
                  <v:textbox>
                    <w:txbxContent>
                      <w:p w14:paraId="02DF3510" w14:textId="77777777" w:rsidR="003A66B9" w:rsidRDefault="003A66B9" w:rsidP="003A66B9">
                        <w:r>
                          <w:t>School Name:</w:t>
                        </w:r>
                      </w:p>
                      <w:p w14:paraId="48036AD9" w14:textId="77777777" w:rsidR="003A66B9" w:rsidRDefault="003A66B9" w:rsidP="003A66B9"/>
                      <w:p w14:paraId="4626DDFA" w14:textId="77777777" w:rsidR="003A66B9" w:rsidRDefault="003A66B9" w:rsidP="003A66B9"/>
                      <w:p w14:paraId="5C1E93D0" w14:textId="77777777" w:rsidR="003A66B9" w:rsidRDefault="003A66B9" w:rsidP="003A66B9">
                        <w:r>
                          <w:t>Location:</w:t>
                        </w:r>
                      </w:p>
                    </w:txbxContent>
                  </v:textbox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Callout: Down Arrow 87" o:spid="_x0000_s1028" type="#_x0000_t80" style="position:absolute;left:34480;top:-97;width:2749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" adj="14763,6922,16488,9413" fillcolor="white [3201]" strokecolor="#004a98 [3204]" strokeweight="1pt">
                  <v:textbox>
                    <w:txbxContent>
                      <w:p w14:paraId="1C198428" w14:textId="77777777" w:rsidR="003A66B9" w:rsidRDefault="003A66B9" w:rsidP="003A66B9">
                        <w:r>
                          <w:t>What agriculture majors do they offer?</w:t>
                        </w:r>
                      </w:p>
                      <w:p w14:paraId="19EFB419" w14:textId="77777777" w:rsidR="003A66B9" w:rsidRDefault="003A66B9" w:rsidP="003A66B9"/>
                      <w:p w14:paraId="1BDCD416" w14:textId="77777777" w:rsidR="003A66B9" w:rsidRDefault="003A66B9" w:rsidP="003A66B9"/>
                      <w:p w14:paraId="01C121E5" w14:textId="77777777" w:rsidR="003A66B9" w:rsidRDefault="003A66B9" w:rsidP="003A66B9"/>
                      <w:p w14:paraId="693DEFC2" w14:textId="77777777" w:rsidR="003A66B9" w:rsidRDefault="003A66B9" w:rsidP="003A66B9"/>
                    </w:txbxContent>
                  </v:textbox>
                </v:shape>
                <v:shapetype id="_x0000_t77" coordsize="21600,21600" o:spt="77" adj="7200,5400,3600,8100" path="m@0,l@0@3@2@3@2@1,,10800@2@4@2@5@0@5@0,21600,21600,21600,2160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@7,0;0,10800;@7,21600;21600,10800" o:connectangles="270,180,90,0" textboxrect="@0,0,21600,21600"/>
                  <v:handles>
                    <v:h position="#0,topLeft" xrange="@2,21600"/>
                    <v:h position="topLeft,#1" yrange="0,@3"/>
                    <v:h position="#2,#3" xrange="0,@0" yrange="@1,10800"/>
                  </v:handles>
                </v:shapetype>
                <v:shape id="Callout: Left Arrow 88" o:spid="_x0000_s1029" type="#_x0000_t77" style="position:absolute;left:28575;top:24508;width:3321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" adj="5601,6169,4632,8485" fillcolor="white [3201]" strokecolor="#004a98 [3204]" strokeweight="1pt">
                  <v:textbox>
                    <w:txbxContent>
                      <w:p w14:paraId="0823CDB5" w14:textId="77777777" w:rsidR="003A66B9" w:rsidRDefault="003A66B9" w:rsidP="003A66B9">
                        <w:r>
                          <w:t>Develop two questions to ask the school representative that will help you learn about the school.</w:t>
                        </w:r>
                      </w:p>
                      <w:p w14:paraId="60975645" w14:textId="77777777" w:rsidR="003A66B9" w:rsidRDefault="003A66B9" w:rsidP="003A66B9">
                        <w:r>
                          <w:t>1.</w:t>
                        </w:r>
                      </w:p>
                      <w:p w14:paraId="28D573C7" w14:textId="77777777" w:rsidR="003A66B9" w:rsidRDefault="003A66B9" w:rsidP="003A66B9"/>
                      <w:p w14:paraId="1FC7638D" w14:textId="77777777" w:rsidR="003A66B9" w:rsidRDefault="003A66B9" w:rsidP="003A66B9"/>
                      <w:p w14:paraId="3F42CBEC" w14:textId="77777777" w:rsidR="003A66B9" w:rsidRDefault="003A66B9" w:rsidP="003A66B9"/>
                      <w:p w14:paraId="00960351" w14:textId="77777777" w:rsidR="003A66B9" w:rsidRDefault="003A66B9" w:rsidP="003A66B9">
                        <w:r>
                          <w:t>2.</w:t>
                        </w:r>
                      </w:p>
                    </w:txbxContent>
                  </v:textbox>
                </v:shape>
                <v:rect id="Rectangle 89" o:spid="_x0000_s1030" style="position:absolute;top:17651;width:33020;height:14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" fillcolor="white [3201]" strokecolor="#004a98 [3204]" strokeweight="1pt">
                  <v:textbox>
                    <w:txbxContent>
                      <w:p w14:paraId="1609E117" w14:textId="77777777" w:rsidR="003A66B9" w:rsidRDefault="003A66B9" w:rsidP="003A66B9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: Folded Corner 90" o:spid="_x0000_s1031" type="#_x0000_t65" style="position:absolute;top:34029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" adj="18000" fillcolor="white [3201]" strokecolor="#004a98 [3204]" strokeweight="1pt">
                  <v:stroke joinstyle="miter"/>
                  <v:textbox>
                    <w:txbxContent>
                      <w:p w14:paraId="140CFEB5" w14:textId="77777777" w:rsidR="003A66B9" w:rsidRDefault="003A66B9" w:rsidP="003A66B9">
                        <w:r>
                          <w:t>After visiting this school, are you interested in attending? Why or why not?</w:t>
                        </w:r>
                      </w:p>
                      <w:p w14:paraId="51943271" w14:textId="77777777" w:rsidR="003A66B9" w:rsidRDefault="003A66B9" w:rsidP="003A66B9"/>
                      <w:p w14:paraId="3D600296" w14:textId="77777777" w:rsidR="003A66B9" w:rsidRDefault="003A66B9" w:rsidP="003A66B9"/>
                      <w:p w14:paraId="27501B72" w14:textId="77777777" w:rsidR="003A66B9" w:rsidRDefault="003A66B9" w:rsidP="003A66B9"/>
                      <w:p w14:paraId="4739ADEB" w14:textId="77777777" w:rsidR="003A66B9" w:rsidRDefault="003A66B9" w:rsidP="003A66B9"/>
                      <w:p w14:paraId="0AD1F17B" w14:textId="77777777" w:rsidR="003A66B9" w:rsidRDefault="003A66B9" w:rsidP="003A66B9"/>
                      <w:p w14:paraId="3329BEBF" w14:textId="77777777" w:rsidR="003A66B9" w:rsidRDefault="003A66B9" w:rsidP="003A66B9"/>
                      <w:p w14:paraId="63876EAA" w14:textId="77777777" w:rsidR="003A66B9" w:rsidRDefault="003A66B9" w:rsidP="003A66B9"/>
                      <w:p w14:paraId="5DAD6252" w14:textId="77777777" w:rsidR="003A66B9" w:rsidRDefault="003A66B9" w:rsidP="003A66B9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96287B"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2B14A057" wp14:editId="5157FCC6">
            <wp:simplePos x="0" y="0"/>
            <wp:positionH relativeFrom="column">
              <wp:posOffset>-338138</wp:posOffset>
            </wp:positionH>
            <wp:positionV relativeFrom="paragraph">
              <wp:posOffset>108902</wp:posOffset>
            </wp:positionV>
            <wp:extent cx="656590" cy="965200"/>
            <wp:effectExtent l="0" t="0" r="0" b="6350"/>
            <wp:wrapTight wrapText="bothSides">
              <wp:wrapPolygon edited="0">
                <wp:start x="0" y="0"/>
                <wp:lineTo x="0" y="21316"/>
                <wp:lineTo x="20681" y="21316"/>
                <wp:lineTo x="20681" y="0"/>
                <wp:lineTo x="0" y="0"/>
              </wp:wrapPolygon>
            </wp:wrapTight>
            <wp:docPr id="86" name="Picture 86" descr="A picture containing building,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A picture containing building, bridg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C49A57" w14:textId="77777777" w:rsidR="003A66B9" w:rsidRPr="0096287B" w:rsidRDefault="003A66B9" w:rsidP="003A66B9">
      <w:pPr>
        <w:rPr>
          <w:lang w:val="en-US"/>
        </w:rPr>
      </w:pPr>
    </w:p>
    <w:p w14:paraId="7661B5F9" w14:textId="77777777" w:rsidR="003A66B9" w:rsidRPr="0096287B" w:rsidRDefault="003A66B9" w:rsidP="003A66B9">
      <w:pPr>
        <w:jc w:val="both"/>
        <w:rPr>
          <w:lang w:val="en-US"/>
        </w:rPr>
      </w:pPr>
    </w:p>
    <w:p w14:paraId="1D8EFE68" w14:textId="77777777" w:rsidR="003A66B9" w:rsidRPr="0096287B" w:rsidRDefault="003A66B9" w:rsidP="003A66B9">
      <w:pPr>
        <w:rPr>
          <w:lang w:val="en-US"/>
        </w:rPr>
      </w:pPr>
    </w:p>
    <w:p w14:paraId="11C29375" w14:textId="77777777" w:rsidR="003A66B9" w:rsidRPr="0096287B" w:rsidRDefault="003A66B9" w:rsidP="003A66B9">
      <w:pPr>
        <w:rPr>
          <w:lang w:val="en-US"/>
        </w:rPr>
      </w:pPr>
    </w:p>
    <w:p w14:paraId="709FA167" w14:textId="77777777" w:rsidR="003A66B9" w:rsidRPr="0096287B" w:rsidRDefault="003A66B9" w:rsidP="003A66B9">
      <w:pPr>
        <w:rPr>
          <w:lang w:val="en-US"/>
        </w:rPr>
      </w:pPr>
    </w:p>
    <w:p w14:paraId="36FFEB92" w14:textId="77777777" w:rsidR="003A66B9" w:rsidRPr="0096287B" w:rsidRDefault="003A66B9" w:rsidP="003A66B9">
      <w:pPr>
        <w:rPr>
          <w:lang w:val="en-US"/>
        </w:rPr>
      </w:pPr>
    </w:p>
    <w:p w14:paraId="12FD2352" w14:textId="5CDAE0DC" w:rsidR="003A66B9" w:rsidRPr="0096287B" w:rsidRDefault="003A66B9" w:rsidP="003A66B9">
      <w:pPr>
        <w:rPr>
          <w:lang w:val="en-US"/>
        </w:rPr>
      </w:pPr>
    </w:p>
    <w:p w14:paraId="1440CE1E" w14:textId="551629FA" w:rsidR="003A66B9" w:rsidRPr="0096287B" w:rsidRDefault="003A66B9" w:rsidP="003A66B9">
      <w:pPr>
        <w:rPr>
          <w:lang w:val="en-US"/>
        </w:rPr>
      </w:pPr>
    </w:p>
    <w:p w14:paraId="153019C3" w14:textId="53F13EB9" w:rsidR="003A66B9" w:rsidRPr="0096287B" w:rsidRDefault="003A66B9" w:rsidP="003A66B9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C65B491" wp14:editId="4ECBC2B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419350" cy="381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1DE2D" w14:textId="77777777" w:rsidR="003A66B9" w:rsidRDefault="003A66B9" w:rsidP="003A66B9">
                            <w:r>
                              <w:t>Shade in the state where this school is located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5B491" id="Rectangle 32" o:spid="_x0000_s1032" style="position:absolute;margin-left:139.3pt;margin-top:.75pt;width:190.5pt;height:30pt;z-index:-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" fillcolor="white [3201]" strokecolor="#004a98 [3204]" strokeweight="1pt">
                <v:textbox>
                  <w:txbxContent>
                    <w:p w14:paraId="58A1DE2D" w14:textId="77777777" w:rsidR="003A66B9" w:rsidRDefault="003A66B9" w:rsidP="003A66B9">
                      <w:r>
                        <w:t>Shade in the state where this school is located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7158FE8A" w14:textId="174F15BD" w:rsidR="003A66B9" w:rsidRPr="0096287B" w:rsidRDefault="003A66B9" w:rsidP="003A66B9">
      <w:pPr>
        <w:rPr>
          <w:lang w:val="en-US"/>
        </w:rPr>
      </w:pPr>
    </w:p>
    <w:p w14:paraId="7E29F6E1" w14:textId="48A82ACA" w:rsidR="003A66B9" w:rsidRPr="0096287B" w:rsidRDefault="003A66B9" w:rsidP="003A66B9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0528" behindDoc="1" locked="0" layoutInCell="1" allowOverlap="1" wp14:anchorId="55ADF6C9" wp14:editId="7EF549AC">
            <wp:simplePos x="0" y="0"/>
            <wp:positionH relativeFrom="column">
              <wp:posOffset>3609340</wp:posOffset>
            </wp:positionH>
            <wp:positionV relativeFrom="paragraph">
              <wp:posOffset>73025</wp:posOffset>
            </wp:positionV>
            <wp:extent cx="2292350" cy="1298575"/>
            <wp:effectExtent l="0" t="0" r="0" b="0"/>
            <wp:wrapTight wrapText="bothSides">
              <wp:wrapPolygon edited="0">
                <wp:start x="3052" y="0"/>
                <wp:lineTo x="2334" y="5070"/>
                <wp:lineTo x="2154" y="6021"/>
                <wp:lineTo x="2154" y="9823"/>
                <wp:lineTo x="2693" y="15210"/>
                <wp:lineTo x="0" y="19329"/>
                <wp:lineTo x="0" y="19646"/>
                <wp:lineTo x="539" y="20597"/>
                <wp:lineTo x="8257" y="21230"/>
                <wp:lineTo x="9514" y="21230"/>
                <wp:lineTo x="14360" y="21230"/>
                <wp:lineTo x="21361" y="20280"/>
                <wp:lineTo x="21361" y="15527"/>
                <wp:lineTo x="18848" y="15210"/>
                <wp:lineTo x="19925" y="11407"/>
                <wp:lineTo x="20284" y="8872"/>
                <wp:lineTo x="21181" y="5387"/>
                <wp:lineTo x="21361" y="3486"/>
                <wp:lineTo x="21361" y="317"/>
                <wp:lineTo x="5206" y="0"/>
                <wp:lineTo x="3052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F11498" w14:textId="7BE62F0E" w:rsidR="003A66B9" w:rsidRPr="0096287B" w:rsidRDefault="003A66B9" w:rsidP="003A66B9">
      <w:pPr>
        <w:rPr>
          <w:lang w:val="en-US"/>
        </w:rPr>
      </w:pPr>
    </w:p>
    <w:p w14:paraId="7DAFD29F" w14:textId="77777777" w:rsidR="003A66B9" w:rsidRPr="0096287B" w:rsidRDefault="003A66B9" w:rsidP="003A66B9">
      <w:pPr>
        <w:rPr>
          <w:lang w:val="en-US"/>
        </w:rPr>
      </w:pPr>
      <w:r w:rsidRPr="0096287B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7892999" wp14:editId="240D9B1D">
                <wp:simplePos x="0" y="0"/>
                <wp:positionH relativeFrom="margin">
                  <wp:posOffset>-238760</wp:posOffset>
                </wp:positionH>
                <wp:positionV relativeFrom="paragraph">
                  <wp:posOffset>0</wp:posOffset>
                </wp:positionV>
                <wp:extent cx="6197600" cy="7162800"/>
                <wp:effectExtent l="0" t="0" r="12700" b="19050"/>
                <wp:wrapTight wrapText="bothSides">
                  <wp:wrapPolygon edited="0">
                    <wp:start x="11884" y="0"/>
                    <wp:lineTo x="1992" y="0"/>
                    <wp:lineTo x="1992" y="4998"/>
                    <wp:lineTo x="10291" y="5515"/>
                    <wp:lineTo x="0" y="5515"/>
                    <wp:lineTo x="0" y="21600"/>
                    <wp:lineTo x="8299" y="21600"/>
                    <wp:lineTo x="9893" y="20221"/>
                    <wp:lineTo x="9893" y="16545"/>
                    <wp:lineTo x="11021" y="16545"/>
                    <wp:lineTo x="21578" y="15740"/>
                    <wp:lineTo x="21578" y="7640"/>
                    <wp:lineTo x="17196" y="7353"/>
                    <wp:lineTo x="18723" y="5802"/>
                    <wp:lineTo x="18657" y="5687"/>
                    <wp:lineTo x="17594" y="5515"/>
                    <wp:lineTo x="21578" y="5170"/>
                    <wp:lineTo x="21578" y="0"/>
                    <wp:lineTo x="11884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7162800"/>
                          <a:chOff x="0" y="-9762"/>
                          <a:chExt cx="6197600" cy="6905178"/>
                        </a:xfrm>
                      </wpg:grpSpPr>
                      <wps:wsp>
                        <wps:cNvPr id="36" name="Callout: Right Arrow 36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A1D993" w14:textId="77777777" w:rsidR="003A66B9" w:rsidRDefault="003A66B9" w:rsidP="003A66B9">
                              <w:r>
                                <w:t>School Name:</w:t>
                              </w:r>
                            </w:p>
                            <w:p w14:paraId="5F24CAEC" w14:textId="77777777" w:rsidR="003A66B9" w:rsidRDefault="003A66B9" w:rsidP="003A66B9"/>
                            <w:p w14:paraId="21899681" w14:textId="77777777" w:rsidR="003A66B9" w:rsidRDefault="003A66B9" w:rsidP="003A66B9"/>
                            <w:p w14:paraId="365F9361" w14:textId="77777777" w:rsidR="003A66B9" w:rsidRDefault="003A66B9" w:rsidP="003A66B9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Callout: Down Arrow 40"/>
                        <wps:cNvSpPr/>
                        <wps:spPr>
                          <a:xfrm>
                            <a:off x="3448050" y="-9762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A5B2C7" w14:textId="77777777" w:rsidR="003A66B9" w:rsidRDefault="003A66B9" w:rsidP="003A66B9">
                              <w:r>
                                <w:t>What agriculture majors do they offer?</w:t>
                              </w:r>
                            </w:p>
                            <w:p w14:paraId="6EC83B28" w14:textId="77777777" w:rsidR="003A66B9" w:rsidRDefault="003A66B9" w:rsidP="003A66B9"/>
                            <w:p w14:paraId="12925695" w14:textId="77777777" w:rsidR="003A66B9" w:rsidRDefault="003A66B9" w:rsidP="003A66B9"/>
                            <w:p w14:paraId="13105F15" w14:textId="77777777" w:rsidR="003A66B9" w:rsidRDefault="003A66B9" w:rsidP="003A66B9"/>
                            <w:p w14:paraId="761C7102" w14:textId="77777777" w:rsidR="003A66B9" w:rsidRDefault="003A66B9" w:rsidP="003A66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Callout: Left Arrow 47"/>
                        <wps:cNvSpPr/>
                        <wps:spPr>
                          <a:xfrm>
                            <a:off x="2857500" y="2450836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284566" w14:textId="77777777" w:rsidR="003A66B9" w:rsidRDefault="003A66B9" w:rsidP="003A66B9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6FFB34A4" w14:textId="77777777" w:rsidR="003A66B9" w:rsidRDefault="003A66B9" w:rsidP="003A66B9">
                              <w:r>
                                <w:t>1.</w:t>
                              </w:r>
                            </w:p>
                            <w:p w14:paraId="131F6893" w14:textId="77777777" w:rsidR="003A66B9" w:rsidRDefault="003A66B9" w:rsidP="003A66B9"/>
                            <w:p w14:paraId="36FB7F95" w14:textId="77777777" w:rsidR="003A66B9" w:rsidRDefault="003A66B9" w:rsidP="003A66B9"/>
                            <w:p w14:paraId="695A4919" w14:textId="77777777" w:rsidR="003A66B9" w:rsidRDefault="003A66B9" w:rsidP="003A66B9"/>
                            <w:p w14:paraId="47B33958" w14:textId="77777777" w:rsidR="003A66B9" w:rsidRDefault="003A66B9" w:rsidP="003A66B9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1765163"/>
                            <a:ext cx="3302000" cy="14855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ABC913" w14:textId="77777777" w:rsidR="003A66B9" w:rsidRDefault="003A66B9" w:rsidP="003A66B9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: Folded Corner 52"/>
                        <wps:cNvSpPr/>
                        <wps:spPr>
                          <a:xfrm>
                            <a:off x="0" y="3402916"/>
                            <a:ext cx="2800350" cy="34925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4DAB27" w14:textId="77777777" w:rsidR="003A66B9" w:rsidRDefault="003A66B9" w:rsidP="003A66B9">
                              <w:r>
                                <w:t>After visiting this school, are you interested in attending? Why or why not?</w:t>
                              </w:r>
                            </w:p>
                            <w:p w14:paraId="1CABDB6D" w14:textId="77777777" w:rsidR="003A66B9" w:rsidRDefault="003A66B9" w:rsidP="003A66B9"/>
                            <w:p w14:paraId="080D9993" w14:textId="77777777" w:rsidR="003A66B9" w:rsidRDefault="003A66B9" w:rsidP="003A66B9"/>
                            <w:p w14:paraId="0CC95FFE" w14:textId="77777777" w:rsidR="003A66B9" w:rsidRDefault="003A66B9" w:rsidP="003A66B9"/>
                            <w:p w14:paraId="2474409B" w14:textId="77777777" w:rsidR="003A66B9" w:rsidRDefault="003A66B9" w:rsidP="003A66B9"/>
                            <w:p w14:paraId="1ADF5007" w14:textId="77777777" w:rsidR="003A66B9" w:rsidRDefault="003A66B9" w:rsidP="003A66B9"/>
                            <w:p w14:paraId="040DEE98" w14:textId="77777777" w:rsidR="003A66B9" w:rsidRDefault="003A66B9" w:rsidP="003A66B9"/>
                            <w:p w14:paraId="2586ECBA" w14:textId="77777777" w:rsidR="003A66B9" w:rsidRDefault="003A66B9" w:rsidP="003A66B9"/>
                            <w:p w14:paraId="44345531" w14:textId="77777777" w:rsidR="003A66B9" w:rsidRDefault="003A66B9" w:rsidP="003A66B9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92999" id="Group 23" o:spid="_x0000_s1033" style="position:absolute;margin-left:-18.8pt;margin-top:0;width:488pt;height:564pt;z-index:-251653120;mso-position-horizontal-relative:margin;mso-width-relative:margin;mso-height-relative:margin" coordorigin=",-97" coordsize="61976,6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">
                <v:shape id="Callout: Right Arrow 36" o:spid="_x0000_s1034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" adj="17350,,18486" fillcolor="white [3201]" strokecolor="#004a98 [3204]" strokeweight="1pt">
                  <v:textbox>
                    <w:txbxContent>
                      <w:p w14:paraId="5FA1D993" w14:textId="77777777" w:rsidR="003A66B9" w:rsidRDefault="003A66B9" w:rsidP="003A66B9">
                        <w:r>
                          <w:t>School Name:</w:t>
                        </w:r>
                      </w:p>
                      <w:p w14:paraId="5F24CAEC" w14:textId="77777777" w:rsidR="003A66B9" w:rsidRDefault="003A66B9" w:rsidP="003A66B9"/>
                      <w:p w14:paraId="21899681" w14:textId="77777777" w:rsidR="003A66B9" w:rsidRDefault="003A66B9" w:rsidP="003A66B9"/>
                      <w:p w14:paraId="365F9361" w14:textId="77777777" w:rsidR="003A66B9" w:rsidRDefault="003A66B9" w:rsidP="003A66B9">
                        <w:r>
                          <w:t>Location:</w:t>
                        </w:r>
                      </w:p>
                    </w:txbxContent>
                  </v:textbox>
                </v:shape>
                <v:shape id="Callout: Down Arrow 40" o:spid="_x0000_s1035" type="#_x0000_t80" style="position:absolute;left:34480;top:-97;width:2749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" adj="14763,6922,16488,9413" fillcolor="white [3201]" strokecolor="#004a98 [3204]" strokeweight="1pt">
                  <v:textbox>
                    <w:txbxContent>
                      <w:p w14:paraId="0BA5B2C7" w14:textId="77777777" w:rsidR="003A66B9" w:rsidRDefault="003A66B9" w:rsidP="003A66B9">
                        <w:r>
                          <w:t>What agriculture majors do they offer?</w:t>
                        </w:r>
                      </w:p>
                      <w:p w14:paraId="6EC83B28" w14:textId="77777777" w:rsidR="003A66B9" w:rsidRDefault="003A66B9" w:rsidP="003A66B9"/>
                      <w:p w14:paraId="12925695" w14:textId="77777777" w:rsidR="003A66B9" w:rsidRDefault="003A66B9" w:rsidP="003A66B9"/>
                      <w:p w14:paraId="13105F15" w14:textId="77777777" w:rsidR="003A66B9" w:rsidRDefault="003A66B9" w:rsidP="003A66B9"/>
                      <w:p w14:paraId="761C7102" w14:textId="77777777" w:rsidR="003A66B9" w:rsidRDefault="003A66B9" w:rsidP="003A66B9"/>
                    </w:txbxContent>
                  </v:textbox>
                </v:shape>
                <v:shape id="Callout: Left Arrow 47" o:spid="_x0000_s1036" type="#_x0000_t77" style="position:absolute;left:28575;top:24508;width:3321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" adj="5601,6169,4632,8485" fillcolor="white [3201]" strokecolor="#004a98 [3204]" strokeweight="1pt">
                  <v:textbox>
                    <w:txbxContent>
                      <w:p w14:paraId="3C284566" w14:textId="77777777" w:rsidR="003A66B9" w:rsidRDefault="003A66B9" w:rsidP="003A66B9">
                        <w:r>
                          <w:t>Develop two questions to ask the school representative that will help you learn about the school.</w:t>
                        </w:r>
                      </w:p>
                      <w:p w14:paraId="6FFB34A4" w14:textId="77777777" w:rsidR="003A66B9" w:rsidRDefault="003A66B9" w:rsidP="003A66B9">
                        <w:r>
                          <w:t>1.</w:t>
                        </w:r>
                      </w:p>
                      <w:p w14:paraId="131F6893" w14:textId="77777777" w:rsidR="003A66B9" w:rsidRDefault="003A66B9" w:rsidP="003A66B9"/>
                      <w:p w14:paraId="36FB7F95" w14:textId="77777777" w:rsidR="003A66B9" w:rsidRDefault="003A66B9" w:rsidP="003A66B9"/>
                      <w:p w14:paraId="695A4919" w14:textId="77777777" w:rsidR="003A66B9" w:rsidRDefault="003A66B9" w:rsidP="003A66B9"/>
                      <w:p w14:paraId="47B33958" w14:textId="77777777" w:rsidR="003A66B9" w:rsidRDefault="003A66B9" w:rsidP="003A66B9">
                        <w:r>
                          <w:t>2.</w:t>
                        </w:r>
                      </w:p>
                    </w:txbxContent>
                  </v:textbox>
                </v:shape>
                <v:rect id="Rectangle 51" o:spid="_x0000_s1037" style="position:absolute;top:17651;width:33020;height:14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" fillcolor="white [3201]" strokecolor="#004a98 [3204]" strokeweight="1pt">
                  <v:textbox>
                    <w:txbxContent>
                      <w:p w14:paraId="41ABC913" w14:textId="77777777" w:rsidR="003A66B9" w:rsidRDefault="003A66B9" w:rsidP="003A66B9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 id="Rectangle: Folded Corner 52" o:spid="_x0000_s1038" type="#_x0000_t65" style="position:absolute;top:34029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" adj="18000" fillcolor="white [3201]" strokecolor="#004a98 [3204]" strokeweight="1pt">
                  <v:stroke joinstyle="miter"/>
                  <v:textbox>
                    <w:txbxContent>
                      <w:p w14:paraId="764DAB27" w14:textId="77777777" w:rsidR="003A66B9" w:rsidRDefault="003A66B9" w:rsidP="003A66B9">
                        <w:r>
                          <w:t>After visiting this school, are you interested in attending? Why or why not?</w:t>
                        </w:r>
                      </w:p>
                      <w:p w14:paraId="1CABDB6D" w14:textId="77777777" w:rsidR="003A66B9" w:rsidRDefault="003A66B9" w:rsidP="003A66B9"/>
                      <w:p w14:paraId="080D9993" w14:textId="77777777" w:rsidR="003A66B9" w:rsidRDefault="003A66B9" w:rsidP="003A66B9"/>
                      <w:p w14:paraId="0CC95FFE" w14:textId="77777777" w:rsidR="003A66B9" w:rsidRDefault="003A66B9" w:rsidP="003A66B9"/>
                      <w:p w14:paraId="2474409B" w14:textId="77777777" w:rsidR="003A66B9" w:rsidRDefault="003A66B9" w:rsidP="003A66B9"/>
                      <w:p w14:paraId="1ADF5007" w14:textId="77777777" w:rsidR="003A66B9" w:rsidRDefault="003A66B9" w:rsidP="003A66B9"/>
                      <w:p w14:paraId="040DEE98" w14:textId="77777777" w:rsidR="003A66B9" w:rsidRDefault="003A66B9" w:rsidP="003A66B9"/>
                      <w:p w14:paraId="2586ECBA" w14:textId="77777777" w:rsidR="003A66B9" w:rsidRDefault="003A66B9" w:rsidP="003A66B9"/>
                      <w:p w14:paraId="44345531" w14:textId="77777777" w:rsidR="003A66B9" w:rsidRDefault="003A66B9" w:rsidP="003A66B9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96287B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39047AC8" wp14:editId="7BE71CED">
            <wp:simplePos x="0" y="0"/>
            <wp:positionH relativeFrom="margin">
              <wp:posOffset>-300355</wp:posOffset>
            </wp:positionH>
            <wp:positionV relativeFrom="paragraph">
              <wp:posOffset>3810</wp:posOffset>
            </wp:positionV>
            <wp:extent cx="665480" cy="846455"/>
            <wp:effectExtent l="0" t="0" r="1270" b="0"/>
            <wp:wrapTight wrapText="bothSides">
              <wp:wrapPolygon edited="0">
                <wp:start x="0" y="0"/>
                <wp:lineTo x="0" y="20903"/>
                <wp:lineTo x="21023" y="20903"/>
                <wp:lineTo x="21023" y="0"/>
                <wp:lineTo x="0" y="0"/>
              </wp:wrapPolygon>
            </wp:wrapTight>
            <wp:docPr id="99" name="Picture 99" descr="A close-up of a scar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A close-up of a scarf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3021EF" w14:textId="77777777" w:rsidR="003A66B9" w:rsidRPr="0096287B" w:rsidRDefault="003A66B9" w:rsidP="003A66B9">
      <w:pPr>
        <w:rPr>
          <w:lang w:val="en-US"/>
        </w:rPr>
      </w:pPr>
    </w:p>
    <w:p w14:paraId="1A92B78D" w14:textId="77777777" w:rsidR="003A66B9" w:rsidRPr="0096287B" w:rsidRDefault="003A66B9" w:rsidP="003A66B9">
      <w:pPr>
        <w:rPr>
          <w:lang w:val="en-US"/>
        </w:rPr>
      </w:pPr>
    </w:p>
    <w:p w14:paraId="09985B04" w14:textId="77777777" w:rsidR="003A66B9" w:rsidRPr="0096287B" w:rsidRDefault="003A66B9" w:rsidP="003A66B9">
      <w:pPr>
        <w:rPr>
          <w:lang w:val="en-US"/>
        </w:rPr>
      </w:pPr>
    </w:p>
    <w:p w14:paraId="34E8642C" w14:textId="77777777" w:rsidR="003A66B9" w:rsidRPr="0096287B" w:rsidRDefault="003A66B9" w:rsidP="003A66B9">
      <w:pPr>
        <w:rPr>
          <w:lang w:val="en-US"/>
        </w:rPr>
      </w:pPr>
    </w:p>
    <w:p w14:paraId="5257BCE8" w14:textId="77777777" w:rsidR="003A66B9" w:rsidRPr="0096287B" w:rsidRDefault="003A66B9" w:rsidP="003A66B9">
      <w:pPr>
        <w:tabs>
          <w:tab w:val="right" w:pos="9390"/>
        </w:tabs>
        <w:rPr>
          <w:sz w:val="2"/>
          <w:szCs w:val="2"/>
          <w:lang w:val="en-US"/>
        </w:rPr>
      </w:pPr>
      <w:r w:rsidRPr="0096287B">
        <w:rPr>
          <w:lang w:val="en-US"/>
        </w:rPr>
        <w:tab/>
      </w:r>
    </w:p>
    <w:p w14:paraId="0AF6F0B8" w14:textId="77777777" w:rsidR="003A66B9" w:rsidRPr="0096287B" w:rsidRDefault="003A66B9" w:rsidP="003A66B9">
      <w:pPr>
        <w:rPr>
          <w:lang w:val="en-US"/>
        </w:rPr>
      </w:pPr>
    </w:p>
    <w:p w14:paraId="3E7D6D8E" w14:textId="77777777" w:rsidR="003A66B9" w:rsidRPr="0096287B" w:rsidRDefault="003A66B9" w:rsidP="003A66B9">
      <w:pPr>
        <w:rPr>
          <w:lang w:val="en-US"/>
        </w:rPr>
      </w:pPr>
    </w:p>
    <w:p w14:paraId="6CE0A897" w14:textId="77777777" w:rsidR="003A66B9" w:rsidRPr="0096287B" w:rsidRDefault="003A66B9" w:rsidP="003A66B9">
      <w:pPr>
        <w:jc w:val="right"/>
        <w:rPr>
          <w:lang w:val="en-US"/>
        </w:rPr>
      </w:pPr>
      <w:r w:rsidRPr="0096287B">
        <w:rPr>
          <w:lang w:val="en-US"/>
        </w:rPr>
        <w:tab/>
      </w:r>
    </w:p>
    <w:p w14:paraId="01B0980E" w14:textId="77777777" w:rsidR="003A66B9" w:rsidRPr="0096287B" w:rsidRDefault="003A66B9" w:rsidP="003A66B9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C4D9ADE" wp14:editId="026EC391">
                <wp:simplePos x="0" y="0"/>
                <wp:positionH relativeFrom="column">
                  <wp:posOffset>3647440</wp:posOffset>
                </wp:positionH>
                <wp:positionV relativeFrom="paragraph">
                  <wp:posOffset>11430</wp:posOffset>
                </wp:positionV>
                <wp:extent cx="2419350" cy="381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5066E" w14:textId="77777777" w:rsidR="003A66B9" w:rsidRDefault="003A66B9" w:rsidP="003A66B9">
                            <w:r>
                              <w:t>Shade in the state where this school is located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D9ADE" id="Rectangle 357" o:spid="_x0000_s1039" style="position:absolute;margin-left:287.2pt;margin-top:.9pt;width:190.5pt;height:3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" fillcolor="white [3201]" strokecolor="#004a98 [3204]" strokeweight="1pt">
                <v:textbox>
                  <w:txbxContent>
                    <w:p w14:paraId="26B5066E" w14:textId="77777777" w:rsidR="003A66B9" w:rsidRDefault="003A66B9" w:rsidP="003A66B9">
                      <w:r>
                        <w:t>Shade in the state where this school is located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6EC5F37A" w14:textId="77777777" w:rsidR="003A66B9" w:rsidRPr="0096287B" w:rsidRDefault="003A66B9" w:rsidP="003A66B9">
      <w:pPr>
        <w:rPr>
          <w:lang w:val="en-US"/>
        </w:rPr>
      </w:pPr>
    </w:p>
    <w:p w14:paraId="3B1A7779" w14:textId="77777777" w:rsidR="003A66B9" w:rsidRPr="0096287B" w:rsidRDefault="003A66B9" w:rsidP="003A66B9">
      <w:pPr>
        <w:jc w:val="both"/>
        <w:rPr>
          <w:lang w:val="en-US"/>
        </w:rPr>
      </w:pPr>
    </w:p>
    <w:p w14:paraId="016639F2" w14:textId="22C9A100" w:rsidR="003A66B9" w:rsidRPr="0096287B" w:rsidRDefault="003A66B9" w:rsidP="003A66B9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4624" behindDoc="1" locked="0" layoutInCell="1" allowOverlap="1" wp14:anchorId="04F65270" wp14:editId="07FD49C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292350" cy="1298575"/>
            <wp:effectExtent l="0" t="0" r="0" b="0"/>
            <wp:wrapTight wrapText="bothSides">
              <wp:wrapPolygon edited="0">
                <wp:start x="3052" y="0"/>
                <wp:lineTo x="2334" y="5070"/>
                <wp:lineTo x="2154" y="6021"/>
                <wp:lineTo x="2154" y="9823"/>
                <wp:lineTo x="2693" y="15210"/>
                <wp:lineTo x="0" y="19329"/>
                <wp:lineTo x="0" y="19646"/>
                <wp:lineTo x="539" y="20597"/>
                <wp:lineTo x="8257" y="21230"/>
                <wp:lineTo x="9514" y="21230"/>
                <wp:lineTo x="14360" y="21230"/>
                <wp:lineTo x="21361" y="20280"/>
                <wp:lineTo x="21361" y="15210"/>
                <wp:lineTo x="18848" y="15210"/>
                <wp:lineTo x="19925" y="11407"/>
                <wp:lineTo x="20284" y="8872"/>
                <wp:lineTo x="21181" y="5387"/>
                <wp:lineTo x="21361" y="3486"/>
                <wp:lineTo x="21361" y="317"/>
                <wp:lineTo x="5206" y="0"/>
                <wp:lineTo x="3052" y="0"/>
              </wp:wrapPolygon>
            </wp:wrapTight>
            <wp:docPr id="53" name="Picture 5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 45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C9BC59" w14:textId="2957A7B5" w:rsidR="003A66B9" w:rsidRPr="0096287B" w:rsidRDefault="003A66B9" w:rsidP="003A66B9">
      <w:pPr>
        <w:rPr>
          <w:lang w:val="en-US"/>
        </w:rPr>
      </w:pPr>
    </w:p>
    <w:p w14:paraId="5B4B8E74" w14:textId="77777777" w:rsidR="003A66B9" w:rsidRPr="0096287B" w:rsidRDefault="003A66B9" w:rsidP="003A66B9">
      <w:pPr>
        <w:rPr>
          <w:lang w:val="en-US"/>
        </w:rPr>
      </w:pPr>
    </w:p>
    <w:p w14:paraId="7CA4E190" w14:textId="77777777" w:rsidR="003A66B9" w:rsidRPr="0096287B" w:rsidRDefault="003A66B9" w:rsidP="003A66B9">
      <w:pPr>
        <w:rPr>
          <w:lang w:val="en-US"/>
        </w:rPr>
      </w:pPr>
    </w:p>
    <w:p w14:paraId="5C6E40F4" w14:textId="77777777" w:rsidR="003A66B9" w:rsidRPr="0096287B" w:rsidRDefault="003A66B9" w:rsidP="003A66B9">
      <w:pPr>
        <w:rPr>
          <w:lang w:val="en-US"/>
        </w:rPr>
      </w:pPr>
    </w:p>
    <w:p w14:paraId="0CBEC35C" w14:textId="77777777" w:rsidR="003A66B9" w:rsidRPr="0096287B" w:rsidRDefault="003A66B9" w:rsidP="003A66B9">
      <w:pPr>
        <w:rPr>
          <w:lang w:val="en-US"/>
        </w:rPr>
      </w:pPr>
    </w:p>
    <w:p w14:paraId="0D59576C" w14:textId="77777777" w:rsidR="003A66B9" w:rsidRPr="0096287B" w:rsidRDefault="003A66B9" w:rsidP="003A66B9">
      <w:pPr>
        <w:rPr>
          <w:lang w:val="en-US"/>
        </w:rPr>
      </w:pPr>
      <w:r w:rsidRPr="0096287B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1C8658D" wp14:editId="4FEC84F3">
                <wp:simplePos x="0" y="0"/>
                <wp:positionH relativeFrom="margin">
                  <wp:posOffset>-195262</wp:posOffset>
                </wp:positionH>
                <wp:positionV relativeFrom="paragraph">
                  <wp:posOffset>317</wp:posOffset>
                </wp:positionV>
                <wp:extent cx="6197600" cy="7162800"/>
                <wp:effectExtent l="0" t="0" r="12700" b="19050"/>
                <wp:wrapTight wrapText="bothSides">
                  <wp:wrapPolygon edited="0">
                    <wp:start x="11884" y="0"/>
                    <wp:lineTo x="1992" y="0"/>
                    <wp:lineTo x="1992" y="4998"/>
                    <wp:lineTo x="10291" y="5515"/>
                    <wp:lineTo x="0" y="5515"/>
                    <wp:lineTo x="0" y="21600"/>
                    <wp:lineTo x="8299" y="21600"/>
                    <wp:lineTo x="9893" y="20221"/>
                    <wp:lineTo x="9893" y="16545"/>
                    <wp:lineTo x="11021" y="16545"/>
                    <wp:lineTo x="21578" y="15740"/>
                    <wp:lineTo x="21578" y="7640"/>
                    <wp:lineTo x="17196" y="7353"/>
                    <wp:lineTo x="18723" y="5802"/>
                    <wp:lineTo x="18657" y="5687"/>
                    <wp:lineTo x="17594" y="5515"/>
                    <wp:lineTo x="21578" y="5170"/>
                    <wp:lineTo x="21578" y="0"/>
                    <wp:lineTo x="11884" y="0"/>
                  </wp:wrapPolygon>
                </wp:wrapTight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7162800"/>
                          <a:chOff x="0" y="-9762"/>
                          <a:chExt cx="6197600" cy="6905178"/>
                        </a:xfrm>
                      </wpg:grpSpPr>
                      <wps:wsp>
                        <wps:cNvPr id="55" name="Callout: Right Arrow 55"/>
                        <wps:cNvSpPr/>
                        <wps:spPr>
                          <a:xfrm>
                            <a:off x="609600" y="0"/>
                            <a:ext cx="2730500" cy="1574800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0325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C46455" w14:textId="77777777" w:rsidR="003A66B9" w:rsidRDefault="003A66B9" w:rsidP="003A66B9">
                              <w:r>
                                <w:t>School Name:</w:t>
                              </w:r>
                            </w:p>
                            <w:p w14:paraId="4E49D776" w14:textId="77777777" w:rsidR="003A66B9" w:rsidRDefault="003A66B9" w:rsidP="003A66B9"/>
                            <w:p w14:paraId="01DBA7C2" w14:textId="77777777" w:rsidR="003A66B9" w:rsidRDefault="003A66B9" w:rsidP="003A66B9"/>
                            <w:p w14:paraId="62BF6171" w14:textId="77777777" w:rsidR="003A66B9" w:rsidRDefault="003A66B9" w:rsidP="003A66B9">
                              <w:r>
                                <w:t>Location: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Callout: Down Arrow 56"/>
                        <wps:cNvSpPr/>
                        <wps:spPr>
                          <a:xfrm>
                            <a:off x="3448050" y="-9762"/>
                            <a:ext cx="2749550" cy="2381250"/>
                          </a:xfrm>
                          <a:prstGeom prst="downArrowCallout">
                            <a:avLst>
                              <a:gd name="adj1" fmla="val 14827"/>
                              <a:gd name="adj2" fmla="val 20733"/>
                              <a:gd name="adj3" fmla="val 23666"/>
                              <a:gd name="adj4" fmla="val 6834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0A0D15" w14:textId="77777777" w:rsidR="003A66B9" w:rsidRDefault="003A66B9" w:rsidP="003A66B9">
                              <w:r>
                                <w:t>What agriculture majors do they offer?</w:t>
                              </w:r>
                            </w:p>
                            <w:p w14:paraId="13A4D817" w14:textId="77777777" w:rsidR="003A66B9" w:rsidRDefault="003A66B9" w:rsidP="003A66B9"/>
                            <w:p w14:paraId="3602AEB1" w14:textId="77777777" w:rsidR="003A66B9" w:rsidRDefault="003A66B9" w:rsidP="003A66B9"/>
                            <w:p w14:paraId="1FF488F4" w14:textId="77777777" w:rsidR="003A66B9" w:rsidRDefault="003A66B9" w:rsidP="003A66B9"/>
                            <w:p w14:paraId="0336CB84" w14:textId="77777777" w:rsidR="003A66B9" w:rsidRDefault="003A66B9" w:rsidP="003A66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Callout: Left Arrow 448"/>
                        <wps:cNvSpPr/>
                        <wps:spPr>
                          <a:xfrm>
                            <a:off x="2857500" y="2450836"/>
                            <a:ext cx="3321050" cy="2546350"/>
                          </a:xfrm>
                          <a:prstGeom prst="leftArrowCallout">
                            <a:avLst>
                              <a:gd name="adj1" fmla="val 21439"/>
                              <a:gd name="adj2" fmla="val 21439"/>
                              <a:gd name="adj3" fmla="val 27968"/>
                              <a:gd name="adj4" fmla="val 74068"/>
                            </a:avLst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2A3661" w14:textId="77777777" w:rsidR="003A66B9" w:rsidRDefault="003A66B9" w:rsidP="003A66B9">
                              <w:r>
                                <w:t>Develop two questions to ask the school representative that will help you learn about the school.</w:t>
                              </w:r>
                            </w:p>
                            <w:p w14:paraId="3675269F" w14:textId="77777777" w:rsidR="003A66B9" w:rsidRDefault="003A66B9" w:rsidP="003A66B9">
                              <w:r>
                                <w:t>1.</w:t>
                              </w:r>
                            </w:p>
                            <w:p w14:paraId="47576426" w14:textId="77777777" w:rsidR="003A66B9" w:rsidRDefault="003A66B9" w:rsidP="003A66B9"/>
                            <w:p w14:paraId="7EA9DD18" w14:textId="77777777" w:rsidR="003A66B9" w:rsidRDefault="003A66B9" w:rsidP="003A66B9"/>
                            <w:p w14:paraId="5593D302" w14:textId="77777777" w:rsidR="003A66B9" w:rsidRDefault="003A66B9" w:rsidP="003A66B9"/>
                            <w:p w14:paraId="2312E625" w14:textId="77777777" w:rsidR="003A66B9" w:rsidRDefault="003A66B9" w:rsidP="003A66B9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0" y="1765163"/>
                            <a:ext cx="3302000" cy="148550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13DAEE" w14:textId="77777777" w:rsidR="003A66B9" w:rsidRDefault="003A66B9" w:rsidP="003A66B9">
                              <w:r>
                                <w:t>Draw a picture of the school’s mascot.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Rectangle: Folded Corner 450"/>
                        <wps:cNvSpPr/>
                        <wps:spPr>
                          <a:xfrm>
                            <a:off x="0" y="3402916"/>
                            <a:ext cx="2800350" cy="3492500"/>
                          </a:xfrm>
                          <a:prstGeom prst="foldedCorner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2ACDC" w14:textId="77777777" w:rsidR="003A66B9" w:rsidRDefault="003A66B9" w:rsidP="003A66B9">
                              <w:r>
                                <w:t>After visiting this school, are you interested in attending? Why or why not?</w:t>
                              </w:r>
                            </w:p>
                            <w:p w14:paraId="2A6E49F1" w14:textId="77777777" w:rsidR="003A66B9" w:rsidRDefault="003A66B9" w:rsidP="003A66B9"/>
                            <w:p w14:paraId="64176A1B" w14:textId="77777777" w:rsidR="003A66B9" w:rsidRDefault="003A66B9" w:rsidP="003A66B9"/>
                            <w:p w14:paraId="714E798E" w14:textId="77777777" w:rsidR="003A66B9" w:rsidRDefault="003A66B9" w:rsidP="003A66B9"/>
                            <w:p w14:paraId="6A9A1E11" w14:textId="77777777" w:rsidR="003A66B9" w:rsidRDefault="003A66B9" w:rsidP="003A66B9"/>
                            <w:p w14:paraId="35805827" w14:textId="77777777" w:rsidR="003A66B9" w:rsidRDefault="003A66B9" w:rsidP="003A66B9"/>
                            <w:p w14:paraId="17C2B22D" w14:textId="77777777" w:rsidR="003A66B9" w:rsidRDefault="003A66B9" w:rsidP="003A66B9"/>
                            <w:p w14:paraId="233A324E" w14:textId="77777777" w:rsidR="003A66B9" w:rsidRDefault="003A66B9" w:rsidP="003A66B9"/>
                            <w:p w14:paraId="0AA89888" w14:textId="77777777" w:rsidR="003A66B9" w:rsidRDefault="003A66B9" w:rsidP="003A66B9">
                              <w:r>
                                <w:t>What is one interesting fact you learned about the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C8658D" id="Group 54" o:spid="_x0000_s1040" style="position:absolute;margin-left:-15.35pt;margin-top:0;width:488pt;height:564pt;z-index:-251651072;mso-position-horizontal-relative:margin;mso-width-relative:margin;mso-height-relative:margin" coordorigin=",-97" coordsize="61976,6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">
                <v:shape id="Callout: Right Arrow 55" o:spid="_x0000_s1041" type="#_x0000_t78" style="position:absolute;left:6096;width:27305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" adj="17350,,18486" fillcolor="white [3201]" strokecolor="#004a98 [3204]" strokeweight="1pt">
                  <v:textbox>
                    <w:txbxContent>
                      <w:p w14:paraId="09C46455" w14:textId="77777777" w:rsidR="003A66B9" w:rsidRDefault="003A66B9" w:rsidP="003A66B9">
                        <w:r>
                          <w:t>School Name:</w:t>
                        </w:r>
                      </w:p>
                      <w:p w14:paraId="4E49D776" w14:textId="77777777" w:rsidR="003A66B9" w:rsidRDefault="003A66B9" w:rsidP="003A66B9"/>
                      <w:p w14:paraId="01DBA7C2" w14:textId="77777777" w:rsidR="003A66B9" w:rsidRDefault="003A66B9" w:rsidP="003A66B9"/>
                      <w:p w14:paraId="62BF6171" w14:textId="77777777" w:rsidR="003A66B9" w:rsidRDefault="003A66B9" w:rsidP="003A66B9">
                        <w:r>
                          <w:t>Location:</w:t>
                        </w:r>
                      </w:p>
                    </w:txbxContent>
                  </v:textbox>
                </v:shape>
                <v:shape id="Callout: Down Arrow 56" o:spid="_x0000_s1042" type="#_x0000_t80" style="position:absolute;left:34480;top:-97;width:2749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" adj="14763,6922,16488,9413" fillcolor="white [3201]" strokecolor="#004a98 [3204]" strokeweight="1pt">
                  <v:textbox>
                    <w:txbxContent>
                      <w:p w14:paraId="630A0D15" w14:textId="77777777" w:rsidR="003A66B9" w:rsidRDefault="003A66B9" w:rsidP="003A66B9">
                        <w:r>
                          <w:t>What agriculture majors do they offer?</w:t>
                        </w:r>
                      </w:p>
                      <w:p w14:paraId="13A4D817" w14:textId="77777777" w:rsidR="003A66B9" w:rsidRDefault="003A66B9" w:rsidP="003A66B9"/>
                      <w:p w14:paraId="3602AEB1" w14:textId="77777777" w:rsidR="003A66B9" w:rsidRDefault="003A66B9" w:rsidP="003A66B9"/>
                      <w:p w14:paraId="1FF488F4" w14:textId="77777777" w:rsidR="003A66B9" w:rsidRDefault="003A66B9" w:rsidP="003A66B9"/>
                      <w:p w14:paraId="0336CB84" w14:textId="77777777" w:rsidR="003A66B9" w:rsidRDefault="003A66B9" w:rsidP="003A66B9"/>
                    </w:txbxContent>
                  </v:textbox>
                </v:shape>
                <v:shape id="Callout: Left Arrow 448" o:spid="_x0000_s1043" type="#_x0000_t77" style="position:absolute;left:28575;top:24508;width:3321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" adj="5601,6169,4632,8485" fillcolor="white [3201]" strokecolor="#004a98 [3204]" strokeweight="1pt">
                  <v:textbox>
                    <w:txbxContent>
                      <w:p w14:paraId="682A3661" w14:textId="77777777" w:rsidR="003A66B9" w:rsidRDefault="003A66B9" w:rsidP="003A66B9">
                        <w:r>
                          <w:t>Develop two questions to ask the school representative that will help you learn about the school.</w:t>
                        </w:r>
                      </w:p>
                      <w:p w14:paraId="3675269F" w14:textId="77777777" w:rsidR="003A66B9" w:rsidRDefault="003A66B9" w:rsidP="003A66B9">
                        <w:r>
                          <w:t>1.</w:t>
                        </w:r>
                      </w:p>
                      <w:p w14:paraId="47576426" w14:textId="77777777" w:rsidR="003A66B9" w:rsidRDefault="003A66B9" w:rsidP="003A66B9"/>
                      <w:p w14:paraId="7EA9DD18" w14:textId="77777777" w:rsidR="003A66B9" w:rsidRDefault="003A66B9" w:rsidP="003A66B9"/>
                      <w:p w14:paraId="5593D302" w14:textId="77777777" w:rsidR="003A66B9" w:rsidRDefault="003A66B9" w:rsidP="003A66B9"/>
                      <w:p w14:paraId="2312E625" w14:textId="77777777" w:rsidR="003A66B9" w:rsidRDefault="003A66B9" w:rsidP="003A66B9">
                        <w:r>
                          <w:t>2.</w:t>
                        </w:r>
                      </w:p>
                    </w:txbxContent>
                  </v:textbox>
                </v:shape>
                <v:rect id="Rectangle 449" o:spid="_x0000_s1044" style="position:absolute;top:17651;width:33020;height:14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" fillcolor="white [3201]" strokecolor="#004a98 [3204]" strokeweight="1pt">
                  <v:textbox>
                    <w:txbxContent>
                      <w:p w14:paraId="2713DAEE" w14:textId="77777777" w:rsidR="003A66B9" w:rsidRDefault="003A66B9" w:rsidP="003A66B9">
                        <w:r>
                          <w:t>Draw a picture of the school’s mascot.</w:t>
                        </w:r>
                      </w:p>
                    </w:txbxContent>
                  </v:textbox>
                </v:rect>
                <v:shape id="Rectangle: Folded Corner 450" o:spid="_x0000_s1045" type="#_x0000_t65" style="position:absolute;top:34029;width:28003;height:34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" adj="18000" fillcolor="white [3201]" strokecolor="#004a98 [3204]" strokeweight="1pt">
                  <v:stroke joinstyle="miter"/>
                  <v:textbox>
                    <w:txbxContent>
                      <w:p w14:paraId="3FC2ACDC" w14:textId="77777777" w:rsidR="003A66B9" w:rsidRDefault="003A66B9" w:rsidP="003A66B9">
                        <w:r>
                          <w:t>After visiting this school, are you interested in attending? Why or why not?</w:t>
                        </w:r>
                      </w:p>
                      <w:p w14:paraId="2A6E49F1" w14:textId="77777777" w:rsidR="003A66B9" w:rsidRDefault="003A66B9" w:rsidP="003A66B9"/>
                      <w:p w14:paraId="64176A1B" w14:textId="77777777" w:rsidR="003A66B9" w:rsidRDefault="003A66B9" w:rsidP="003A66B9"/>
                      <w:p w14:paraId="714E798E" w14:textId="77777777" w:rsidR="003A66B9" w:rsidRDefault="003A66B9" w:rsidP="003A66B9"/>
                      <w:p w14:paraId="6A9A1E11" w14:textId="77777777" w:rsidR="003A66B9" w:rsidRDefault="003A66B9" w:rsidP="003A66B9"/>
                      <w:p w14:paraId="35805827" w14:textId="77777777" w:rsidR="003A66B9" w:rsidRDefault="003A66B9" w:rsidP="003A66B9"/>
                      <w:p w14:paraId="17C2B22D" w14:textId="77777777" w:rsidR="003A66B9" w:rsidRDefault="003A66B9" w:rsidP="003A66B9"/>
                      <w:p w14:paraId="233A324E" w14:textId="77777777" w:rsidR="003A66B9" w:rsidRDefault="003A66B9" w:rsidP="003A66B9"/>
                      <w:p w14:paraId="0AA89888" w14:textId="77777777" w:rsidR="003A66B9" w:rsidRDefault="003A66B9" w:rsidP="003A66B9">
                        <w:r>
                          <w:t>What is one interesting fact you learned about the school?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96287B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3FB536FE" wp14:editId="260B8A83">
            <wp:simplePos x="0" y="0"/>
            <wp:positionH relativeFrom="column">
              <wp:posOffset>-276225</wp:posOffset>
            </wp:positionH>
            <wp:positionV relativeFrom="paragraph">
              <wp:posOffset>3810</wp:posOffset>
            </wp:positionV>
            <wp:extent cx="665480" cy="922020"/>
            <wp:effectExtent l="0" t="0" r="1270" b="0"/>
            <wp:wrapTight wrapText="bothSides">
              <wp:wrapPolygon edited="0">
                <wp:start x="0" y="0"/>
                <wp:lineTo x="0" y="20975"/>
                <wp:lineTo x="21023" y="20975"/>
                <wp:lineTo x="21023" y="0"/>
                <wp:lineTo x="0" y="0"/>
              </wp:wrapPolygon>
            </wp:wrapTight>
            <wp:docPr id="107" name="Picture 107" descr="A close-up of a feath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 descr="A close-up of a feather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B8A26" w14:textId="77777777" w:rsidR="003A66B9" w:rsidRPr="0096287B" w:rsidRDefault="003A66B9" w:rsidP="003A66B9">
      <w:pPr>
        <w:rPr>
          <w:lang w:val="en-US"/>
        </w:rPr>
      </w:pPr>
    </w:p>
    <w:p w14:paraId="196FAB53" w14:textId="77777777" w:rsidR="003A66B9" w:rsidRPr="0096287B" w:rsidRDefault="003A66B9" w:rsidP="003A66B9">
      <w:pPr>
        <w:rPr>
          <w:lang w:val="en-US"/>
        </w:rPr>
      </w:pPr>
    </w:p>
    <w:p w14:paraId="6C0C489F" w14:textId="77777777" w:rsidR="003A66B9" w:rsidRPr="0096287B" w:rsidRDefault="003A66B9" w:rsidP="003A66B9">
      <w:pPr>
        <w:rPr>
          <w:lang w:val="en-US"/>
        </w:rPr>
      </w:pPr>
    </w:p>
    <w:p w14:paraId="2E4AE1D1" w14:textId="77777777" w:rsidR="003A66B9" w:rsidRPr="0096287B" w:rsidRDefault="003A66B9" w:rsidP="003A66B9">
      <w:pPr>
        <w:rPr>
          <w:lang w:val="en-US"/>
        </w:rPr>
      </w:pPr>
    </w:p>
    <w:p w14:paraId="09C5D1B1" w14:textId="77777777" w:rsidR="003A66B9" w:rsidRPr="0096287B" w:rsidRDefault="003A66B9" w:rsidP="003A66B9">
      <w:pPr>
        <w:rPr>
          <w:lang w:val="en-US"/>
        </w:rPr>
      </w:pPr>
    </w:p>
    <w:p w14:paraId="050A20B6" w14:textId="77777777" w:rsidR="003A66B9" w:rsidRPr="0096287B" w:rsidRDefault="003A66B9" w:rsidP="003A66B9">
      <w:pPr>
        <w:rPr>
          <w:lang w:val="en-US"/>
        </w:rPr>
      </w:pPr>
    </w:p>
    <w:p w14:paraId="70959C70" w14:textId="77777777" w:rsidR="003A66B9" w:rsidRPr="0096287B" w:rsidRDefault="003A66B9" w:rsidP="003A66B9">
      <w:pPr>
        <w:rPr>
          <w:lang w:val="en-US"/>
        </w:rPr>
      </w:pPr>
    </w:p>
    <w:p w14:paraId="369F68FA" w14:textId="77777777" w:rsidR="003A66B9" w:rsidRPr="0096287B" w:rsidRDefault="003A66B9" w:rsidP="003A66B9">
      <w:pPr>
        <w:rPr>
          <w:lang w:val="en-US"/>
        </w:rPr>
      </w:pPr>
    </w:p>
    <w:p w14:paraId="1C8B1511" w14:textId="6E54433E" w:rsidR="003A66B9" w:rsidRPr="0096287B" w:rsidRDefault="003A66B9" w:rsidP="003A66B9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A498CF" wp14:editId="4831A88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419350" cy="381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8BA97" w14:textId="77777777" w:rsidR="003A66B9" w:rsidRDefault="003A66B9" w:rsidP="003A66B9">
                            <w:r>
                              <w:t>Shade in the state where this school is located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498CF" id="Rectangle 41" o:spid="_x0000_s1046" style="position:absolute;margin-left:139.3pt;margin-top:.75pt;width:190.5pt;height:30pt;z-index:-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" fillcolor="white [3201]" strokecolor="#004a98 [3204]" strokeweight="1pt">
                <v:textbox>
                  <w:txbxContent>
                    <w:p w14:paraId="79F8BA97" w14:textId="77777777" w:rsidR="003A66B9" w:rsidRDefault="003A66B9" w:rsidP="003A66B9">
                      <w:r>
                        <w:t>Shade in the state where this school is located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1EB3E347" w14:textId="77777777" w:rsidR="003A66B9" w:rsidRPr="0096287B" w:rsidRDefault="003A66B9" w:rsidP="003A66B9">
      <w:pPr>
        <w:rPr>
          <w:lang w:val="en-US"/>
        </w:rPr>
      </w:pPr>
    </w:p>
    <w:p w14:paraId="7622D3CF" w14:textId="77777777" w:rsidR="003A66B9" w:rsidRPr="0096287B" w:rsidRDefault="003A66B9" w:rsidP="003A66B9">
      <w:pPr>
        <w:tabs>
          <w:tab w:val="left" w:pos="6180"/>
        </w:tabs>
        <w:jc w:val="both"/>
        <w:rPr>
          <w:lang w:val="en-US"/>
        </w:rPr>
      </w:pPr>
      <w:r w:rsidRPr="0096287B">
        <w:rPr>
          <w:lang w:val="en-US"/>
        </w:rPr>
        <w:tab/>
      </w:r>
    </w:p>
    <w:p w14:paraId="3124B52B" w14:textId="65E33AFB" w:rsidR="003A66B9" w:rsidRPr="0096287B" w:rsidRDefault="003A66B9" w:rsidP="003A66B9">
      <w:pPr>
        <w:tabs>
          <w:tab w:val="left" w:pos="5580"/>
        </w:tabs>
        <w:ind w:left="5040"/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2576" behindDoc="1" locked="0" layoutInCell="1" allowOverlap="1" wp14:anchorId="6A4A8F08" wp14:editId="2EE713A5">
            <wp:simplePos x="0" y="0"/>
            <wp:positionH relativeFrom="column">
              <wp:posOffset>3665855</wp:posOffset>
            </wp:positionH>
            <wp:positionV relativeFrom="paragraph">
              <wp:posOffset>133350</wp:posOffset>
            </wp:positionV>
            <wp:extent cx="2292350" cy="1298575"/>
            <wp:effectExtent l="0" t="0" r="0" b="0"/>
            <wp:wrapTight wrapText="bothSides">
              <wp:wrapPolygon edited="0">
                <wp:start x="3052" y="0"/>
                <wp:lineTo x="2334" y="5070"/>
                <wp:lineTo x="2154" y="6021"/>
                <wp:lineTo x="2154" y="9823"/>
                <wp:lineTo x="2693" y="15210"/>
                <wp:lineTo x="0" y="19329"/>
                <wp:lineTo x="0" y="19646"/>
                <wp:lineTo x="539" y="20597"/>
                <wp:lineTo x="8257" y="21230"/>
                <wp:lineTo x="9514" y="21230"/>
                <wp:lineTo x="14360" y="21230"/>
                <wp:lineTo x="21361" y="20280"/>
                <wp:lineTo x="21361" y="15527"/>
                <wp:lineTo x="18848" y="15210"/>
                <wp:lineTo x="19925" y="11407"/>
                <wp:lineTo x="20284" y="8872"/>
                <wp:lineTo x="21181" y="5387"/>
                <wp:lineTo x="21361" y="3486"/>
                <wp:lineTo x="21361" y="317"/>
                <wp:lineTo x="5206" y="0"/>
                <wp:lineTo x="3052" y="0"/>
              </wp:wrapPolygon>
            </wp:wrapTight>
            <wp:docPr id="454" name="Picture 45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 45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287B">
        <w:rPr>
          <w:lang w:val="en-US"/>
        </w:rPr>
        <w:tab/>
      </w:r>
    </w:p>
    <w:p w14:paraId="68470DF5" w14:textId="77777777" w:rsidR="003A66B9" w:rsidRPr="0096287B" w:rsidRDefault="003A66B9" w:rsidP="003A66B9">
      <w:pPr>
        <w:tabs>
          <w:tab w:val="left" w:pos="5580"/>
        </w:tabs>
        <w:jc w:val="both"/>
        <w:rPr>
          <w:lang w:val="en-US"/>
        </w:rPr>
      </w:pPr>
    </w:p>
    <w:p w14:paraId="08EF59F5" w14:textId="77777777" w:rsidR="003A66B9" w:rsidRPr="0096287B" w:rsidRDefault="003A66B9" w:rsidP="003A66B9">
      <w:pPr>
        <w:tabs>
          <w:tab w:val="left" w:pos="5580"/>
        </w:tabs>
        <w:ind w:left="5040"/>
        <w:jc w:val="both"/>
        <w:rPr>
          <w:lang w:val="en-US"/>
        </w:rPr>
      </w:pPr>
      <w:r w:rsidRPr="0096287B">
        <w:rPr>
          <w:lang w:val="en-US"/>
        </w:rPr>
        <w:tab/>
      </w:r>
    </w:p>
    <w:p w14:paraId="615AB955" w14:textId="77777777" w:rsidR="003A66B9" w:rsidRPr="0096287B" w:rsidRDefault="003A66B9" w:rsidP="003A66B9">
      <w:pPr>
        <w:rPr>
          <w:lang w:val="en-US"/>
        </w:rPr>
      </w:pPr>
    </w:p>
    <w:p w14:paraId="7084EDF5" w14:textId="77777777" w:rsidR="003A66B9" w:rsidRPr="0096287B" w:rsidRDefault="003A66B9" w:rsidP="003A66B9">
      <w:pPr>
        <w:rPr>
          <w:lang w:val="en-US"/>
        </w:rPr>
      </w:pPr>
    </w:p>
    <w:p w14:paraId="36A9C86A" w14:textId="77777777" w:rsidR="003A66B9" w:rsidRPr="0096287B" w:rsidRDefault="003A66B9" w:rsidP="003A66B9">
      <w:pPr>
        <w:jc w:val="both"/>
        <w:rPr>
          <w:lang w:val="en-US"/>
        </w:rPr>
      </w:pPr>
    </w:p>
    <w:p w14:paraId="2A7A6074" w14:textId="77777777" w:rsidR="003A66B9" w:rsidRPr="0096287B" w:rsidRDefault="003A66B9" w:rsidP="003A66B9">
      <w:pPr>
        <w:rPr>
          <w:lang w:val="en-US"/>
        </w:rPr>
      </w:pPr>
    </w:p>
    <w:p w14:paraId="33D302BB" w14:textId="77777777" w:rsidR="003A66B9" w:rsidRPr="0096287B" w:rsidRDefault="003A66B9" w:rsidP="003A66B9">
      <w:pPr>
        <w:rPr>
          <w:lang w:val="en-US"/>
        </w:rPr>
      </w:pPr>
    </w:p>
    <w:p w14:paraId="25719658" w14:textId="411C8970" w:rsidR="004A6E06" w:rsidRPr="00B00AF5" w:rsidRDefault="003A66B9" w:rsidP="003A66B9">
      <w:r>
        <w:tab/>
      </w:r>
    </w:p>
    <w:sectPr w:rsidR="004A6E06" w:rsidRPr="00B00AF5" w:rsidSect="00C10763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2" w:h="15842" w:code="1"/>
      <w:pgMar w:top="1411" w:right="1411" w:bottom="907" w:left="1411" w:header="706" w:footer="3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190B" w14:textId="77777777" w:rsidR="002E16D1" w:rsidRDefault="002E16D1" w:rsidP="00E974FE">
      <w:pPr>
        <w:spacing w:after="0"/>
      </w:pPr>
      <w:r>
        <w:separator/>
      </w:r>
    </w:p>
  </w:endnote>
  <w:endnote w:type="continuationSeparator" w:id="0">
    <w:p w14:paraId="6ED10BE2" w14:textId="77777777" w:rsidR="002E16D1" w:rsidRDefault="002E16D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8000002F" w:usb1="4000204A" w:usb2="00000000" w:usb3="00000000" w:csb0="00000001" w:csb1="00000000"/>
    <w:embedRegular r:id="rId1" w:fontKey="{177B2E91-B4C2-4AD8-8FB4-8BA2CD2C5975}"/>
    <w:embedBold r:id="rId2" w:fontKey="{87B06978-508A-4DF0-9192-68CFC0ED7AD1}"/>
    <w:embedItalic r:id="rId3" w:fontKey="{BE92A460-4AAF-453A-8B35-32B30285E249}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  <w:embedRegular r:id="rId4" w:fontKey="{6D5A9445-ACC9-4F8B-82BA-AA696784ADDF}"/>
    <w:embedBold r:id="rId5" w:fontKey="{0DD46A59-2D94-44A1-8910-0B8A40D73CBE}"/>
    <w:embedItalic r:id="rId6" w:fontKey="{4D554309-BF2E-4112-AFF5-D5FFC7B8104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7A71B455-3652-460F-B354-8FEDE319D0E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501866B4-316B-47D6-8F92-06F9526F6740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  <w:embedBold r:id="rId9" w:fontKey="{80AC6AFE-BBCB-48B7-AEBE-CA47152C7CD9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938F7334-4BB4-403D-9D64-F8AF4BF31A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10C990C2-714B-4D96-9A41-213A34F7D2D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E481" w14:textId="77777777" w:rsidR="002E16D1" w:rsidRDefault="002E16D1" w:rsidP="00E974FE">
      <w:pPr>
        <w:spacing w:after="0"/>
      </w:pPr>
      <w:r>
        <w:separator/>
      </w:r>
    </w:p>
  </w:footnote>
  <w:footnote w:type="continuationSeparator" w:id="0">
    <w:p w14:paraId="556FB6AB" w14:textId="77777777" w:rsidR="002E16D1" w:rsidRDefault="002E16D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D48F8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5EEE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BF3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D9495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4pt;height:7.2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2"/>
  </w:num>
  <w:num w:numId="2" w16cid:durableId="1205869310">
    <w:abstractNumId w:val="34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4"/>
  </w:num>
  <w:num w:numId="15" w16cid:durableId="1850832844">
    <w:abstractNumId w:val="28"/>
  </w:num>
  <w:num w:numId="16" w16cid:durableId="12602868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6"/>
  </w:num>
  <w:num w:numId="18" w16cid:durableId="1234271297">
    <w:abstractNumId w:val="12"/>
  </w:num>
  <w:num w:numId="19" w16cid:durableId="1680742411">
    <w:abstractNumId w:val="13"/>
  </w:num>
  <w:num w:numId="20" w16cid:durableId="553543780">
    <w:abstractNumId w:val="30"/>
  </w:num>
  <w:num w:numId="21" w16cid:durableId="221213012">
    <w:abstractNumId w:val="20"/>
  </w:num>
  <w:num w:numId="22" w16cid:durableId="1952322971">
    <w:abstractNumId w:val="15"/>
  </w:num>
  <w:num w:numId="23" w16cid:durableId="51924432">
    <w:abstractNumId w:val="25"/>
  </w:num>
  <w:num w:numId="24" w16cid:durableId="2020354677">
    <w:abstractNumId w:val="17"/>
  </w:num>
  <w:num w:numId="25" w16cid:durableId="1420562297">
    <w:abstractNumId w:val="32"/>
  </w:num>
  <w:num w:numId="26" w16cid:durableId="2120445984">
    <w:abstractNumId w:val="19"/>
  </w:num>
  <w:num w:numId="27" w16cid:durableId="485049206">
    <w:abstractNumId w:val="33"/>
  </w:num>
  <w:num w:numId="28" w16cid:durableId="175850206">
    <w:abstractNumId w:val="23"/>
  </w:num>
  <w:num w:numId="29" w16cid:durableId="2003895695">
    <w:abstractNumId w:val="26"/>
  </w:num>
  <w:num w:numId="30" w16cid:durableId="1741319118">
    <w:abstractNumId w:val="18"/>
  </w:num>
  <w:num w:numId="31" w16cid:durableId="240216081">
    <w:abstractNumId w:val="31"/>
  </w:num>
  <w:num w:numId="32" w16cid:durableId="1665236775">
    <w:abstractNumId w:val="21"/>
  </w:num>
  <w:num w:numId="33" w16cid:durableId="286350345">
    <w:abstractNumId w:val="11"/>
  </w:num>
  <w:num w:numId="34" w16cid:durableId="1923291948">
    <w:abstractNumId w:val="27"/>
  </w:num>
  <w:num w:numId="35" w16cid:durableId="534375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84DA2"/>
    <w:rsid w:val="000D61B7"/>
    <w:rsid w:val="000E424A"/>
    <w:rsid w:val="00106469"/>
    <w:rsid w:val="00112DB2"/>
    <w:rsid w:val="00170A94"/>
    <w:rsid w:val="001772B2"/>
    <w:rsid w:val="001E56D8"/>
    <w:rsid w:val="001E6747"/>
    <w:rsid w:val="00206C6F"/>
    <w:rsid w:val="00226579"/>
    <w:rsid w:val="002266E8"/>
    <w:rsid w:val="00247125"/>
    <w:rsid w:val="0027652A"/>
    <w:rsid w:val="0028785F"/>
    <w:rsid w:val="002A4532"/>
    <w:rsid w:val="002C1378"/>
    <w:rsid w:val="002D1439"/>
    <w:rsid w:val="002E16D1"/>
    <w:rsid w:val="002E478A"/>
    <w:rsid w:val="002E4ABB"/>
    <w:rsid w:val="002E7516"/>
    <w:rsid w:val="00394708"/>
    <w:rsid w:val="003A66B9"/>
    <w:rsid w:val="003C466A"/>
    <w:rsid w:val="003D06F0"/>
    <w:rsid w:val="003F1000"/>
    <w:rsid w:val="003F5A04"/>
    <w:rsid w:val="00417E6E"/>
    <w:rsid w:val="00452EC8"/>
    <w:rsid w:val="00461F64"/>
    <w:rsid w:val="00462466"/>
    <w:rsid w:val="00473D97"/>
    <w:rsid w:val="0049616A"/>
    <w:rsid w:val="004A4F01"/>
    <w:rsid w:val="004A5EEA"/>
    <w:rsid w:val="004A6E06"/>
    <w:rsid w:val="004B7734"/>
    <w:rsid w:val="004E0DB9"/>
    <w:rsid w:val="00500211"/>
    <w:rsid w:val="00522FEA"/>
    <w:rsid w:val="00542D1F"/>
    <w:rsid w:val="0056299C"/>
    <w:rsid w:val="00575640"/>
    <w:rsid w:val="00584953"/>
    <w:rsid w:val="005A13E5"/>
    <w:rsid w:val="005B0FDD"/>
    <w:rsid w:val="005C6C87"/>
    <w:rsid w:val="005D4595"/>
    <w:rsid w:val="005D64B0"/>
    <w:rsid w:val="005E0E0E"/>
    <w:rsid w:val="005E61C2"/>
    <w:rsid w:val="005F0AE1"/>
    <w:rsid w:val="005F4FD7"/>
    <w:rsid w:val="00605E63"/>
    <w:rsid w:val="00626637"/>
    <w:rsid w:val="00634F33"/>
    <w:rsid w:val="006D1FA7"/>
    <w:rsid w:val="006F45AE"/>
    <w:rsid w:val="007208D7"/>
    <w:rsid w:val="00721B3A"/>
    <w:rsid w:val="00740B4F"/>
    <w:rsid w:val="0079024C"/>
    <w:rsid w:val="007A71A9"/>
    <w:rsid w:val="007B2573"/>
    <w:rsid w:val="007B526E"/>
    <w:rsid w:val="007D72BE"/>
    <w:rsid w:val="007E01A1"/>
    <w:rsid w:val="007E2BC1"/>
    <w:rsid w:val="008036D2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952DF"/>
    <w:rsid w:val="00A97ACA"/>
    <w:rsid w:val="00AA2D70"/>
    <w:rsid w:val="00AB57AC"/>
    <w:rsid w:val="00AC0609"/>
    <w:rsid w:val="00AC3AAE"/>
    <w:rsid w:val="00AD433D"/>
    <w:rsid w:val="00AE319F"/>
    <w:rsid w:val="00B00AF5"/>
    <w:rsid w:val="00B03DBA"/>
    <w:rsid w:val="00B15142"/>
    <w:rsid w:val="00B436E7"/>
    <w:rsid w:val="00B73261"/>
    <w:rsid w:val="00B81C2D"/>
    <w:rsid w:val="00B95B62"/>
    <w:rsid w:val="00B97A03"/>
    <w:rsid w:val="00BC127B"/>
    <w:rsid w:val="00BE104B"/>
    <w:rsid w:val="00C05B76"/>
    <w:rsid w:val="00C10763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419AC"/>
    <w:rsid w:val="00D6014F"/>
    <w:rsid w:val="00DC5AF3"/>
    <w:rsid w:val="00DE7B1B"/>
    <w:rsid w:val="00E20179"/>
    <w:rsid w:val="00E225A5"/>
    <w:rsid w:val="00E52A52"/>
    <w:rsid w:val="00E55329"/>
    <w:rsid w:val="00E7230F"/>
    <w:rsid w:val="00E80D18"/>
    <w:rsid w:val="00E87B95"/>
    <w:rsid w:val="00E974FE"/>
    <w:rsid w:val="00EC27BF"/>
    <w:rsid w:val="00ED284E"/>
    <w:rsid w:val="00ED2C7B"/>
    <w:rsid w:val="00F14B84"/>
    <w:rsid w:val="00F31947"/>
    <w:rsid w:val="00F4691B"/>
    <w:rsid w:val="00F617E3"/>
    <w:rsid w:val="00F659D5"/>
    <w:rsid w:val="00F80AB6"/>
    <w:rsid w:val="00F93C8A"/>
    <w:rsid w:val="00FA7F6D"/>
    <w:rsid w:val="00FB6CBB"/>
    <w:rsid w:val="00FC273E"/>
    <w:rsid w:val="00FF1CEF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4A5EEA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B00AF5"/>
  </w:style>
  <w:style w:type="character" w:customStyle="1" w:styleId="eop">
    <w:name w:val="eop"/>
    <w:basedOn w:val="DefaultParagraphFont"/>
    <w:rsid w:val="00B00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3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2</cp:revision>
  <cp:lastPrinted>2021-08-25T13:01:00Z</cp:lastPrinted>
  <dcterms:created xsi:type="dcterms:W3CDTF">2022-08-17T17:59:00Z</dcterms:created>
  <dcterms:modified xsi:type="dcterms:W3CDTF">2022-08-17T17:59:00Z</dcterms:modified>
</cp:coreProperties>
</file>