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5618B" w14:textId="77777777" w:rsidR="0078444E" w:rsidRPr="0096287B" w:rsidRDefault="0078444E" w:rsidP="0078444E">
      <w:pPr>
        <w:pStyle w:val="Title"/>
        <w:rPr>
          <w:lang w:val="en-US"/>
        </w:rPr>
      </w:pPr>
      <w:bookmarkStart w:id="0" w:name="edinstitution"/>
      <w:r w:rsidRPr="0096287B">
        <w:rPr>
          <w:lang w:val="en-US"/>
        </w:rPr>
        <w:t>Educational Institutions</w:t>
      </w:r>
      <w:bookmarkEnd w:id="0"/>
    </w:p>
    <w:p w14:paraId="343BE737" w14:textId="77777777" w:rsidR="0078444E" w:rsidRPr="0096287B" w:rsidRDefault="0078444E" w:rsidP="0078444E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D73A1BF" wp14:editId="4810DBDA">
                <wp:simplePos x="0" y="0"/>
                <wp:positionH relativeFrom="margin">
                  <wp:align>left</wp:align>
                </wp:positionH>
                <wp:positionV relativeFrom="paragraph">
                  <wp:posOffset>346710</wp:posOffset>
                </wp:positionV>
                <wp:extent cx="6197600" cy="7162800"/>
                <wp:effectExtent l="0" t="0" r="12700" b="19050"/>
                <wp:wrapNone/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7162800"/>
                          <a:chOff x="0" y="-9762"/>
                          <a:chExt cx="6197600" cy="6905178"/>
                        </a:xfrm>
                      </wpg:grpSpPr>
                      <wps:wsp>
                        <wps:cNvPr id="85" name="Callout: Right Arrow 85"/>
                        <wps:cNvSpPr/>
                        <wps:spPr>
                          <a:xfrm>
                            <a:off x="609600" y="0"/>
                            <a:ext cx="2730500" cy="15748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80325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330F22" w14:textId="77777777" w:rsidR="0078444E" w:rsidRDefault="0078444E" w:rsidP="0078444E">
                              <w:r>
                                <w:t>School Name:</w:t>
                              </w:r>
                            </w:p>
                            <w:p w14:paraId="65D878CF" w14:textId="77777777" w:rsidR="0078444E" w:rsidRDefault="0078444E" w:rsidP="0078444E"/>
                            <w:p w14:paraId="3C9F9CA7" w14:textId="77777777" w:rsidR="0078444E" w:rsidRDefault="0078444E" w:rsidP="0078444E"/>
                            <w:p w14:paraId="52498B62" w14:textId="77777777" w:rsidR="0078444E" w:rsidRDefault="0078444E" w:rsidP="0078444E">
                              <w:r>
                                <w:t>Location: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Callout: Down Arrow 87"/>
                        <wps:cNvSpPr/>
                        <wps:spPr>
                          <a:xfrm>
                            <a:off x="3448050" y="-9762"/>
                            <a:ext cx="2749550" cy="2381250"/>
                          </a:xfrm>
                          <a:prstGeom prst="downArrowCallout">
                            <a:avLst>
                              <a:gd name="adj1" fmla="val 14827"/>
                              <a:gd name="adj2" fmla="val 20733"/>
                              <a:gd name="adj3" fmla="val 23666"/>
                              <a:gd name="adj4" fmla="val 6834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750AD6" w14:textId="77777777" w:rsidR="0078444E" w:rsidRDefault="0078444E" w:rsidP="0078444E">
                              <w:r>
                                <w:t>What agricultural majors do they offer?</w:t>
                              </w:r>
                            </w:p>
                            <w:p w14:paraId="272DA496" w14:textId="77777777" w:rsidR="0078444E" w:rsidRDefault="0078444E" w:rsidP="0078444E"/>
                            <w:p w14:paraId="1D0FD71A" w14:textId="77777777" w:rsidR="0078444E" w:rsidRDefault="0078444E" w:rsidP="0078444E"/>
                            <w:p w14:paraId="03BBB44D" w14:textId="77777777" w:rsidR="0078444E" w:rsidRDefault="0078444E" w:rsidP="0078444E"/>
                            <w:p w14:paraId="530095C2" w14:textId="77777777" w:rsidR="0078444E" w:rsidRDefault="0078444E" w:rsidP="0078444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Callout: Left Arrow 88"/>
                        <wps:cNvSpPr/>
                        <wps:spPr>
                          <a:xfrm>
                            <a:off x="2857500" y="2450836"/>
                            <a:ext cx="3321050" cy="2546350"/>
                          </a:xfrm>
                          <a:prstGeom prst="leftArrowCallout">
                            <a:avLst>
                              <a:gd name="adj1" fmla="val 21439"/>
                              <a:gd name="adj2" fmla="val 21439"/>
                              <a:gd name="adj3" fmla="val 27968"/>
                              <a:gd name="adj4" fmla="val 7406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7E1E9F" w14:textId="77777777" w:rsidR="0078444E" w:rsidRDefault="0078444E" w:rsidP="0078444E">
                              <w:r>
                                <w:t>Develop two questions to ask the school representative that will help you learn about the school.</w:t>
                              </w:r>
                            </w:p>
                            <w:p w14:paraId="7969B038" w14:textId="77777777" w:rsidR="0078444E" w:rsidRDefault="0078444E" w:rsidP="0078444E">
                              <w:r>
                                <w:t>1.</w:t>
                              </w:r>
                            </w:p>
                            <w:p w14:paraId="669A5B36" w14:textId="77777777" w:rsidR="0078444E" w:rsidRDefault="0078444E" w:rsidP="0078444E"/>
                            <w:p w14:paraId="4AAA2505" w14:textId="77777777" w:rsidR="0078444E" w:rsidRDefault="0078444E" w:rsidP="0078444E"/>
                            <w:p w14:paraId="7C5B1B10" w14:textId="77777777" w:rsidR="0078444E" w:rsidRDefault="0078444E" w:rsidP="0078444E"/>
                            <w:p w14:paraId="4E2A2461" w14:textId="77777777" w:rsidR="0078444E" w:rsidRDefault="0078444E" w:rsidP="0078444E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0" y="1765163"/>
                            <a:ext cx="3302000" cy="148550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C288E9" w14:textId="77777777" w:rsidR="0078444E" w:rsidRDefault="0078444E" w:rsidP="0078444E">
                              <w:r>
                                <w:t>Draw a picture of the school’s mascot.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Rectangle: Folded Corner 90"/>
                        <wps:cNvSpPr/>
                        <wps:spPr>
                          <a:xfrm>
                            <a:off x="0" y="3402916"/>
                            <a:ext cx="2800350" cy="3492500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0B2D28" w14:textId="77777777" w:rsidR="0078444E" w:rsidRDefault="0078444E" w:rsidP="0078444E">
                              <w:r>
                                <w:t>After visiting this school, are you interested in attending? Why or why not?</w:t>
                              </w:r>
                            </w:p>
                            <w:p w14:paraId="4AD0418E" w14:textId="77777777" w:rsidR="0078444E" w:rsidRDefault="0078444E" w:rsidP="0078444E"/>
                            <w:p w14:paraId="326FBF40" w14:textId="77777777" w:rsidR="0078444E" w:rsidRDefault="0078444E" w:rsidP="0078444E"/>
                            <w:p w14:paraId="0408CBDA" w14:textId="77777777" w:rsidR="0078444E" w:rsidRDefault="0078444E" w:rsidP="0078444E"/>
                            <w:p w14:paraId="60811640" w14:textId="77777777" w:rsidR="0078444E" w:rsidRDefault="0078444E" w:rsidP="0078444E"/>
                            <w:p w14:paraId="533F8DF5" w14:textId="77777777" w:rsidR="0078444E" w:rsidRDefault="0078444E" w:rsidP="0078444E"/>
                            <w:p w14:paraId="4835E1BF" w14:textId="77777777" w:rsidR="0078444E" w:rsidRDefault="0078444E" w:rsidP="0078444E"/>
                            <w:p w14:paraId="56222BE2" w14:textId="77777777" w:rsidR="0078444E" w:rsidRDefault="0078444E" w:rsidP="0078444E"/>
                            <w:p w14:paraId="77FA7296" w14:textId="77777777" w:rsidR="0078444E" w:rsidRDefault="0078444E" w:rsidP="0078444E">
                              <w:r>
                                <w:t>What is one interesting fact you learned about the school?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73A1BF" id="Group 92" o:spid="_x0000_s1026" style="position:absolute;margin-left:0;margin-top:27.3pt;width:488pt;height:564pt;z-index:251652096;mso-position-horizontal:left;mso-position-horizontal-relative:margin;mso-width-relative:margin;mso-height-relative:margin" coordorigin=",-97" coordsize="61976,6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Callout: Right Arrow 85" o:spid="_x0000_s1027" type="#_x0000_t78" style="position:absolute;left:6096;width:2730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" adj="17350,,18486" fillcolor="white [3201]" strokecolor="#004a98 [3204]" strokeweight="1pt">
                  <v:textbox>
                    <w:txbxContent>
                      <w:p w14:paraId="74330F22" w14:textId="77777777" w:rsidR="0078444E" w:rsidRDefault="0078444E" w:rsidP="0078444E">
                        <w:r>
                          <w:t>School Name:</w:t>
                        </w:r>
                      </w:p>
                      <w:p w14:paraId="65D878CF" w14:textId="77777777" w:rsidR="0078444E" w:rsidRDefault="0078444E" w:rsidP="0078444E"/>
                      <w:p w14:paraId="3C9F9CA7" w14:textId="77777777" w:rsidR="0078444E" w:rsidRDefault="0078444E" w:rsidP="0078444E"/>
                      <w:p w14:paraId="52498B62" w14:textId="77777777" w:rsidR="0078444E" w:rsidRDefault="0078444E" w:rsidP="0078444E">
                        <w:r>
                          <w:t>Location:</w:t>
                        </w:r>
                      </w:p>
                    </w:txbxContent>
                  </v:textbox>
                </v:shape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Callout: Down Arrow 87" o:spid="_x0000_s1028" type="#_x0000_t80" style="position:absolute;left:34480;top:-97;width:27496;height:2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" adj="14763,6922,16488,9413" fillcolor="white [3201]" strokecolor="#004a98 [3204]" strokeweight="1pt">
                  <v:textbox>
                    <w:txbxContent>
                      <w:p w14:paraId="6A750AD6" w14:textId="77777777" w:rsidR="0078444E" w:rsidRDefault="0078444E" w:rsidP="0078444E">
                        <w:r>
                          <w:t>What agricultural majors do they offer?</w:t>
                        </w:r>
                      </w:p>
                      <w:p w14:paraId="272DA496" w14:textId="77777777" w:rsidR="0078444E" w:rsidRDefault="0078444E" w:rsidP="0078444E"/>
                      <w:p w14:paraId="1D0FD71A" w14:textId="77777777" w:rsidR="0078444E" w:rsidRDefault="0078444E" w:rsidP="0078444E"/>
                      <w:p w14:paraId="03BBB44D" w14:textId="77777777" w:rsidR="0078444E" w:rsidRDefault="0078444E" w:rsidP="0078444E"/>
                      <w:p w14:paraId="530095C2" w14:textId="77777777" w:rsidR="0078444E" w:rsidRDefault="0078444E" w:rsidP="0078444E"/>
                    </w:txbxContent>
                  </v:textbox>
                </v:shape>
                <v:shapetype id="_x0000_t77" coordsize="21600,21600" o:spt="77" adj="7200,5400,3600,8100" path="m@0,l@0@3@2@3@2@1,,10800@2@4@2@5@0@5@0,21600,21600,21600,2160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@7,0;0,10800;@7,21600;21600,10800" o:connectangles="270,180,90,0" textboxrect="@0,0,21600,21600"/>
                  <v:handles>
                    <v:h position="#0,topLeft" xrange="@2,21600"/>
                    <v:h position="topLeft,#1" yrange="0,@3"/>
                    <v:h position="#2,#3" xrange="0,@0" yrange="@1,10800"/>
                  </v:handles>
                </v:shapetype>
                <v:shape id="Callout: Left Arrow 88" o:spid="_x0000_s1029" type="#_x0000_t77" style="position:absolute;left:28575;top:24508;width:33210;height:2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" adj="5601,6169,4632,8485" fillcolor="white [3201]" strokecolor="#004a98 [3204]" strokeweight="1pt">
                  <v:textbox>
                    <w:txbxContent>
                      <w:p w14:paraId="587E1E9F" w14:textId="77777777" w:rsidR="0078444E" w:rsidRDefault="0078444E" w:rsidP="0078444E">
                        <w:r>
                          <w:t>Develop two questions to ask the school representative that will help you learn about the school.</w:t>
                        </w:r>
                      </w:p>
                      <w:p w14:paraId="7969B038" w14:textId="77777777" w:rsidR="0078444E" w:rsidRDefault="0078444E" w:rsidP="0078444E">
                        <w:r>
                          <w:t>1.</w:t>
                        </w:r>
                      </w:p>
                      <w:p w14:paraId="669A5B36" w14:textId="77777777" w:rsidR="0078444E" w:rsidRDefault="0078444E" w:rsidP="0078444E"/>
                      <w:p w14:paraId="4AAA2505" w14:textId="77777777" w:rsidR="0078444E" w:rsidRDefault="0078444E" w:rsidP="0078444E"/>
                      <w:p w14:paraId="7C5B1B10" w14:textId="77777777" w:rsidR="0078444E" w:rsidRDefault="0078444E" w:rsidP="0078444E"/>
                      <w:p w14:paraId="4E2A2461" w14:textId="77777777" w:rsidR="0078444E" w:rsidRDefault="0078444E" w:rsidP="0078444E">
                        <w:r>
                          <w:t>2.</w:t>
                        </w:r>
                      </w:p>
                    </w:txbxContent>
                  </v:textbox>
                </v:shape>
                <v:rect id="Rectangle 89" o:spid="_x0000_s1030" style="position:absolute;top:17651;width:33020;height:14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" fillcolor="white [3201]" strokecolor="#004a98 [3204]" strokeweight="1pt">
                  <v:textbox>
                    <w:txbxContent>
                      <w:p w14:paraId="41C288E9" w14:textId="77777777" w:rsidR="0078444E" w:rsidRDefault="0078444E" w:rsidP="0078444E">
                        <w:r>
                          <w:t>Draw a picture of the school’s mascot.</w:t>
                        </w:r>
                      </w:p>
                    </w:txbxContent>
                  </v:textbox>
                </v:re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: Folded Corner 90" o:spid="_x0000_s1031" type="#_x0000_t65" style="position:absolute;top:34029;width:28003;height:34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" adj="18000" fillcolor="white [3201]" strokecolor="#004a98 [3204]" strokeweight="1pt">
                  <v:stroke joinstyle="miter"/>
                  <v:textbox>
                    <w:txbxContent>
                      <w:p w14:paraId="5F0B2D28" w14:textId="77777777" w:rsidR="0078444E" w:rsidRDefault="0078444E" w:rsidP="0078444E">
                        <w:r>
                          <w:t>After visiting this school, are you interested in attending? Why or why not?</w:t>
                        </w:r>
                      </w:p>
                      <w:p w14:paraId="4AD0418E" w14:textId="77777777" w:rsidR="0078444E" w:rsidRDefault="0078444E" w:rsidP="0078444E"/>
                      <w:p w14:paraId="326FBF40" w14:textId="77777777" w:rsidR="0078444E" w:rsidRDefault="0078444E" w:rsidP="0078444E"/>
                      <w:p w14:paraId="0408CBDA" w14:textId="77777777" w:rsidR="0078444E" w:rsidRDefault="0078444E" w:rsidP="0078444E"/>
                      <w:p w14:paraId="60811640" w14:textId="77777777" w:rsidR="0078444E" w:rsidRDefault="0078444E" w:rsidP="0078444E"/>
                      <w:p w14:paraId="533F8DF5" w14:textId="77777777" w:rsidR="0078444E" w:rsidRDefault="0078444E" w:rsidP="0078444E"/>
                      <w:p w14:paraId="4835E1BF" w14:textId="77777777" w:rsidR="0078444E" w:rsidRDefault="0078444E" w:rsidP="0078444E"/>
                      <w:p w14:paraId="56222BE2" w14:textId="77777777" w:rsidR="0078444E" w:rsidRDefault="0078444E" w:rsidP="0078444E"/>
                      <w:p w14:paraId="77FA7296" w14:textId="77777777" w:rsidR="0078444E" w:rsidRDefault="0078444E" w:rsidP="0078444E">
                        <w:r>
                          <w:t>What is one interesting fact you learned about the school?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6287B">
        <w:rPr>
          <w:lang w:val="en-US"/>
        </w:rPr>
        <w:t xml:space="preserve">Directions: Visit a minimum of three educational </w:t>
      </w:r>
      <w:proofErr w:type="gramStart"/>
      <w:r w:rsidRPr="0096287B">
        <w:rPr>
          <w:lang w:val="en-US"/>
        </w:rPr>
        <w:t>institutions</w:t>
      </w:r>
      <w:r>
        <w:rPr>
          <w:lang w:val="en-US"/>
        </w:rPr>
        <w:t>,</w:t>
      </w:r>
      <w:r w:rsidRPr="0096287B">
        <w:rPr>
          <w:lang w:val="en-US"/>
        </w:rPr>
        <w:t xml:space="preserve"> and</w:t>
      </w:r>
      <w:proofErr w:type="gramEnd"/>
      <w:r w:rsidRPr="0096287B">
        <w:rPr>
          <w:lang w:val="en-US"/>
        </w:rPr>
        <w:t xml:space="preserve"> complete the questions below (there is one sheet for each educational institution).</w:t>
      </w:r>
    </w:p>
    <w:p w14:paraId="7921FB06" w14:textId="77777777" w:rsidR="0078444E" w:rsidRPr="0096287B" w:rsidRDefault="0078444E" w:rsidP="0078444E">
      <w:pPr>
        <w:rPr>
          <w:lang w:val="en-US"/>
        </w:rPr>
      </w:pPr>
      <w:r w:rsidRPr="0096287B">
        <w:rPr>
          <w:noProof/>
          <w:lang w:val="en-US"/>
        </w:rPr>
        <w:drawing>
          <wp:inline distT="0" distB="0" distL="0" distR="0" wp14:anchorId="49CF0E44" wp14:editId="276318E7">
            <wp:extent cx="656872" cy="965200"/>
            <wp:effectExtent l="0" t="0" r="0" b="6350"/>
            <wp:docPr id="86" name="Picture 86" descr="A picture containing building,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A picture containing building, bridg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58" cy="97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8116A" w14:textId="77777777" w:rsidR="0078444E" w:rsidRPr="0096287B" w:rsidRDefault="0078444E" w:rsidP="0078444E">
      <w:pPr>
        <w:rPr>
          <w:lang w:val="en-US"/>
        </w:rPr>
      </w:pPr>
    </w:p>
    <w:p w14:paraId="75B0C946" w14:textId="77777777" w:rsidR="0078444E" w:rsidRPr="0096287B" w:rsidRDefault="0078444E" w:rsidP="0078444E">
      <w:pPr>
        <w:jc w:val="both"/>
        <w:rPr>
          <w:lang w:val="en-US"/>
        </w:rPr>
      </w:pPr>
    </w:p>
    <w:p w14:paraId="1A26845C" w14:textId="77777777" w:rsidR="0078444E" w:rsidRPr="0096287B" w:rsidRDefault="0078444E" w:rsidP="0078444E">
      <w:pPr>
        <w:rPr>
          <w:lang w:val="en-US"/>
        </w:rPr>
      </w:pPr>
    </w:p>
    <w:p w14:paraId="52B06FB3" w14:textId="77777777" w:rsidR="0078444E" w:rsidRPr="0096287B" w:rsidRDefault="0078444E" w:rsidP="0078444E">
      <w:pPr>
        <w:rPr>
          <w:lang w:val="en-US"/>
        </w:rPr>
      </w:pPr>
    </w:p>
    <w:p w14:paraId="55B9FB4B" w14:textId="77777777" w:rsidR="0078444E" w:rsidRPr="0096287B" w:rsidRDefault="0078444E" w:rsidP="0078444E">
      <w:pPr>
        <w:rPr>
          <w:lang w:val="en-US"/>
        </w:rPr>
      </w:pPr>
    </w:p>
    <w:p w14:paraId="5AEA6135" w14:textId="77777777" w:rsidR="0078444E" w:rsidRPr="0096287B" w:rsidRDefault="0078444E" w:rsidP="0078444E">
      <w:pPr>
        <w:rPr>
          <w:lang w:val="en-US"/>
        </w:rPr>
      </w:pPr>
    </w:p>
    <w:p w14:paraId="6CA01CD8" w14:textId="77777777" w:rsidR="0078444E" w:rsidRPr="0096287B" w:rsidRDefault="0078444E" w:rsidP="0078444E">
      <w:pPr>
        <w:rPr>
          <w:lang w:val="en-US"/>
        </w:rPr>
      </w:pPr>
    </w:p>
    <w:p w14:paraId="557F8E91" w14:textId="77777777" w:rsidR="0078444E" w:rsidRPr="0096287B" w:rsidRDefault="0078444E" w:rsidP="0078444E">
      <w:pPr>
        <w:rPr>
          <w:lang w:val="en-US"/>
        </w:rPr>
      </w:pPr>
    </w:p>
    <w:p w14:paraId="198D3382" w14:textId="77777777" w:rsidR="0078444E" w:rsidRPr="0096287B" w:rsidRDefault="0078444E" w:rsidP="0078444E">
      <w:pPr>
        <w:rPr>
          <w:lang w:val="en-US"/>
        </w:rPr>
      </w:pPr>
    </w:p>
    <w:p w14:paraId="58FDCC1B" w14:textId="77777777" w:rsidR="0078444E" w:rsidRPr="0096287B" w:rsidRDefault="0078444E" w:rsidP="0078444E">
      <w:pPr>
        <w:rPr>
          <w:lang w:val="en-US"/>
        </w:rPr>
      </w:pPr>
    </w:p>
    <w:p w14:paraId="1B8C0566" w14:textId="77777777" w:rsidR="0078444E" w:rsidRPr="0096287B" w:rsidRDefault="0078444E" w:rsidP="0078444E">
      <w:pPr>
        <w:rPr>
          <w:lang w:val="en-US"/>
        </w:rPr>
      </w:pPr>
    </w:p>
    <w:p w14:paraId="65B7C882" w14:textId="77777777" w:rsidR="0078444E" w:rsidRPr="0096287B" w:rsidRDefault="0078444E" w:rsidP="0078444E">
      <w:pPr>
        <w:rPr>
          <w:lang w:val="en-US"/>
        </w:rPr>
      </w:pPr>
    </w:p>
    <w:p w14:paraId="569414BE" w14:textId="77777777" w:rsidR="0078444E" w:rsidRPr="0096287B" w:rsidRDefault="0078444E" w:rsidP="0078444E">
      <w:pPr>
        <w:rPr>
          <w:lang w:val="en-US"/>
        </w:rPr>
      </w:pPr>
    </w:p>
    <w:p w14:paraId="09EC9DFC" w14:textId="77777777" w:rsidR="0078444E" w:rsidRPr="0096287B" w:rsidRDefault="0078444E" w:rsidP="0078444E">
      <w:pPr>
        <w:rPr>
          <w:lang w:val="en-US"/>
        </w:rPr>
      </w:pPr>
    </w:p>
    <w:p w14:paraId="557581AC" w14:textId="77777777" w:rsidR="0078444E" w:rsidRPr="0096287B" w:rsidRDefault="0078444E" w:rsidP="0078444E">
      <w:pPr>
        <w:rPr>
          <w:lang w:val="en-US"/>
        </w:rPr>
      </w:pPr>
    </w:p>
    <w:p w14:paraId="17FC7502" w14:textId="77777777" w:rsidR="0078444E" w:rsidRPr="0096287B" w:rsidRDefault="0078444E" w:rsidP="0078444E">
      <w:pPr>
        <w:rPr>
          <w:lang w:val="en-US"/>
        </w:rPr>
      </w:pPr>
    </w:p>
    <w:p w14:paraId="4B21992E" w14:textId="77777777" w:rsidR="0078444E" w:rsidRPr="0096287B" w:rsidRDefault="0078444E" w:rsidP="0078444E">
      <w:pPr>
        <w:rPr>
          <w:lang w:val="en-US"/>
        </w:rPr>
      </w:pPr>
    </w:p>
    <w:p w14:paraId="62FE502D" w14:textId="77777777" w:rsidR="0078444E" w:rsidRPr="0096287B" w:rsidRDefault="0078444E" w:rsidP="0078444E">
      <w:pPr>
        <w:tabs>
          <w:tab w:val="right" w:pos="9390"/>
        </w:tabs>
        <w:rPr>
          <w:sz w:val="2"/>
          <w:szCs w:val="2"/>
          <w:lang w:val="en-US"/>
        </w:rPr>
      </w:pPr>
      <w:r w:rsidRPr="0096287B">
        <w:rPr>
          <w:lang w:val="en-US"/>
        </w:rPr>
        <w:tab/>
      </w:r>
    </w:p>
    <w:p w14:paraId="5156BFB7" w14:textId="77777777" w:rsidR="0078444E" w:rsidRPr="0096287B" w:rsidRDefault="0078444E" w:rsidP="0078444E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F135D" wp14:editId="0056882B">
                <wp:simplePos x="0" y="0"/>
                <wp:positionH relativeFrom="column">
                  <wp:posOffset>3708400</wp:posOffset>
                </wp:positionH>
                <wp:positionV relativeFrom="paragraph">
                  <wp:posOffset>12700</wp:posOffset>
                </wp:positionV>
                <wp:extent cx="2419350" cy="381000"/>
                <wp:effectExtent l="0" t="0" r="19050" b="19050"/>
                <wp:wrapNone/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ADD80" w14:textId="77777777" w:rsidR="0078444E" w:rsidRDefault="0078444E" w:rsidP="0078444E">
                            <w:r>
                              <w:t>Shade in the state where this school is located.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F135D" id="Rectangle 357" o:spid="_x0000_s1032" style="position:absolute;margin-left:292pt;margin-top:1pt;width:190.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" fillcolor="white [3201]" strokecolor="#004a98 [3204]" strokeweight="1pt">
                <v:textbox>
                  <w:txbxContent>
                    <w:p w14:paraId="5E0ADD80" w14:textId="77777777" w:rsidR="0078444E" w:rsidRDefault="0078444E" w:rsidP="0078444E">
                      <w:r>
                        <w:t>Shade in the state where this school is located.</w:t>
                      </w:r>
                    </w:p>
                  </w:txbxContent>
                </v:textbox>
              </v:rect>
            </w:pict>
          </mc:Fallback>
        </mc:AlternateContent>
      </w:r>
    </w:p>
    <w:p w14:paraId="0805A281" w14:textId="77777777" w:rsidR="0078444E" w:rsidRPr="0096287B" w:rsidRDefault="0078444E" w:rsidP="0078444E">
      <w:pPr>
        <w:rPr>
          <w:lang w:val="en-US"/>
        </w:rPr>
      </w:pPr>
    </w:p>
    <w:p w14:paraId="5B37EC3A" w14:textId="77777777" w:rsidR="0078444E" w:rsidRPr="0096287B" w:rsidRDefault="0078444E" w:rsidP="0078444E">
      <w:pPr>
        <w:jc w:val="right"/>
        <w:rPr>
          <w:lang w:val="en-US"/>
        </w:rPr>
      </w:pPr>
      <w:r w:rsidRPr="0096287B">
        <w:rPr>
          <w:lang w:val="en-US"/>
        </w:rPr>
        <w:tab/>
      </w:r>
      <w:r w:rsidRPr="0096287B">
        <w:rPr>
          <w:noProof/>
          <w:lang w:val="en-US"/>
        </w:rPr>
        <w:drawing>
          <wp:inline distT="0" distB="0" distL="0" distR="0" wp14:anchorId="12B281A3" wp14:editId="6523FD8A">
            <wp:extent cx="2291696" cy="1299210"/>
            <wp:effectExtent l="0" t="0" r="0" b="0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3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992" cy="131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E6436" w14:textId="77777777" w:rsidR="0078444E" w:rsidRPr="0096287B" w:rsidRDefault="0078444E" w:rsidP="0078444E">
      <w:pPr>
        <w:rPr>
          <w:lang w:val="en-US"/>
        </w:rPr>
      </w:pPr>
      <w:r w:rsidRPr="0096287B"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0C28F9A" wp14:editId="330BC549">
                <wp:simplePos x="0" y="0"/>
                <wp:positionH relativeFrom="column">
                  <wp:posOffset>-1270</wp:posOffset>
                </wp:positionH>
                <wp:positionV relativeFrom="paragraph">
                  <wp:posOffset>311785</wp:posOffset>
                </wp:positionV>
                <wp:extent cx="6203950" cy="7061200"/>
                <wp:effectExtent l="0" t="0" r="25400" b="25400"/>
                <wp:wrapNone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950" cy="7061200"/>
                          <a:chOff x="0" y="0"/>
                          <a:chExt cx="6203950" cy="7061200"/>
                        </a:xfrm>
                      </wpg:grpSpPr>
                      <wps:wsp>
                        <wps:cNvPr id="94" name="Callout: Right Arrow 94"/>
                        <wps:cNvSpPr/>
                        <wps:spPr>
                          <a:xfrm>
                            <a:off x="609600" y="0"/>
                            <a:ext cx="2730500" cy="15748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80325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E05ED3" w14:textId="77777777" w:rsidR="0078444E" w:rsidRDefault="0078444E" w:rsidP="0078444E">
                              <w:r>
                                <w:t>School Name:</w:t>
                              </w:r>
                            </w:p>
                            <w:p w14:paraId="77A2B0FF" w14:textId="77777777" w:rsidR="0078444E" w:rsidRDefault="0078444E" w:rsidP="0078444E"/>
                            <w:p w14:paraId="376D1981" w14:textId="77777777" w:rsidR="0078444E" w:rsidRDefault="0078444E" w:rsidP="0078444E"/>
                            <w:p w14:paraId="6F782EDF" w14:textId="77777777" w:rsidR="0078444E" w:rsidRDefault="0078444E" w:rsidP="0078444E">
                              <w:r>
                                <w:t>Location: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Callout: Down Arrow 95"/>
                        <wps:cNvSpPr/>
                        <wps:spPr>
                          <a:xfrm>
                            <a:off x="3454400" y="76200"/>
                            <a:ext cx="2749550" cy="2381250"/>
                          </a:xfrm>
                          <a:prstGeom prst="downArrowCallout">
                            <a:avLst>
                              <a:gd name="adj1" fmla="val 14827"/>
                              <a:gd name="adj2" fmla="val 20733"/>
                              <a:gd name="adj3" fmla="val 23666"/>
                              <a:gd name="adj4" fmla="val 6834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AB0603" w14:textId="77777777" w:rsidR="0078444E" w:rsidRDefault="0078444E" w:rsidP="0078444E">
                              <w:r>
                                <w:t>What agricultural majors do they offer?</w:t>
                              </w:r>
                            </w:p>
                            <w:p w14:paraId="6C129B98" w14:textId="77777777" w:rsidR="0078444E" w:rsidRDefault="0078444E" w:rsidP="0078444E"/>
                            <w:p w14:paraId="20E815D3" w14:textId="77777777" w:rsidR="0078444E" w:rsidRDefault="0078444E" w:rsidP="0078444E"/>
                            <w:p w14:paraId="029A0005" w14:textId="77777777" w:rsidR="0078444E" w:rsidRDefault="0078444E" w:rsidP="0078444E"/>
                            <w:p w14:paraId="68FF746A" w14:textId="77777777" w:rsidR="0078444E" w:rsidRDefault="0078444E" w:rsidP="0078444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Callout: Left Arrow 96"/>
                        <wps:cNvSpPr/>
                        <wps:spPr>
                          <a:xfrm>
                            <a:off x="2876550" y="2628900"/>
                            <a:ext cx="3321050" cy="2546350"/>
                          </a:xfrm>
                          <a:prstGeom prst="leftArrowCallout">
                            <a:avLst>
                              <a:gd name="adj1" fmla="val 21439"/>
                              <a:gd name="adj2" fmla="val 21439"/>
                              <a:gd name="adj3" fmla="val 27968"/>
                              <a:gd name="adj4" fmla="val 7406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21F3FB" w14:textId="77777777" w:rsidR="0078444E" w:rsidRDefault="0078444E" w:rsidP="0078444E">
                              <w:r>
                                <w:t>Develop two questions to ask the school representative that will help you learn about the school.</w:t>
                              </w:r>
                            </w:p>
                            <w:p w14:paraId="5099BD1F" w14:textId="77777777" w:rsidR="0078444E" w:rsidRDefault="0078444E" w:rsidP="0078444E">
                              <w:r>
                                <w:t>1.</w:t>
                              </w:r>
                            </w:p>
                            <w:p w14:paraId="34F93F68" w14:textId="77777777" w:rsidR="0078444E" w:rsidRDefault="0078444E" w:rsidP="0078444E"/>
                            <w:p w14:paraId="590236E5" w14:textId="77777777" w:rsidR="0078444E" w:rsidRDefault="0078444E" w:rsidP="0078444E"/>
                            <w:p w14:paraId="4500DF49" w14:textId="77777777" w:rsidR="0078444E" w:rsidRDefault="0078444E" w:rsidP="0078444E"/>
                            <w:p w14:paraId="4D82C32B" w14:textId="77777777" w:rsidR="0078444E" w:rsidRDefault="0078444E" w:rsidP="0078444E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0" y="1765300"/>
                            <a:ext cx="3365500" cy="15875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8625AF" w14:textId="77777777" w:rsidR="0078444E" w:rsidRDefault="0078444E" w:rsidP="0078444E">
                              <w:r>
                                <w:t>Draw a picture of the school’s mascot.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tangle: Folded Corner 98"/>
                        <wps:cNvSpPr/>
                        <wps:spPr>
                          <a:xfrm>
                            <a:off x="0" y="3568700"/>
                            <a:ext cx="2800350" cy="3492500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6074FB" w14:textId="77777777" w:rsidR="0078444E" w:rsidRDefault="0078444E" w:rsidP="0078444E">
                              <w:r>
                                <w:t>After visiting this school, are you interested in attending? Why or why not?</w:t>
                              </w:r>
                            </w:p>
                            <w:p w14:paraId="5C7482D2" w14:textId="77777777" w:rsidR="0078444E" w:rsidRDefault="0078444E" w:rsidP="0078444E"/>
                            <w:p w14:paraId="7CCB909F" w14:textId="77777777" w:rsidR="0078444E" w:rsidRDefault="0078444E" w:rsidP="0078444E"/>
                            <w:p w14:paraId="287817E7" w14:textId="77777777" w:rsidR="0078444E" w:rsidRDefault="0078444E" w:rsidP="0078444E"/>
                            <w:p w14:paraId="2239C160" w14:textId="77777777" w:rsidR="0078444E" w:rsidRDefault="0078444E" w:rsidP="0078444E"/>
                            <w:p w14:paraId="1CBC4C28" w14:textId="77777777" w:rsidR="0078444E" w:rsidRDefault="0078444E" w:rsidP="0078444E"/>
                            <w:p w14:paraId="7EC24A8F" w14:textId="77777777" w:rsidR="0078444E" w:rsidRDefault="0078444E" w:rsidP="0078444E"/>
                            <w:p w14:paraId="7EB33A58" w14:textId="77777777" w:rsidR="0078444E" w:rsidRDefault="0078444E" w:rsidP="0078444E"/>
                            <w:p w14:paraId="3CD23F79" w14:textId="77777777" w:rsidR="0078444E" w:rsidRDefault="0078444E" w:rsidP="0078444E">
                              <w:r>
                                <w:t>What is one interesting fact you learned about the school?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28F9A" id="Group 93" o:spid="_x0000_s1033" style="position:absolute;margin-left:-.1pt;margin-top:24.55pt;width:488.5pt;height:556pt;z-index:251655168" coordsize="62039,70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">
                <v:shape id="Callout: Right Arrow 94" o:spid="_x0000_s1034" type="#_x0000_t78" style="position:absolute;left:6096;width:2730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" adj="17350,,18486" fillcolor="white [3201]" strokecolor="#004a98 [3204]" strokeweight="1pt">
                  <v:textbox>
                    <w:txbxContent>
                      <w:p w14:paraId="61E05ED3" w14:textId="77777777" w:rsidR="0078444E" w:rsidRDefault="0078444E" w:rsidP="0078444E">
                        <w:r>
                          <w:t>School Name:</w:t>
                        </w:r>
                      </w:p>
                      <w:p w14:paraId="77A2B0FF" w14:textId="77777777" w:rsidR="0078444E" w:rsidRDefault="0078444E" w:rsidP="0078444E"/>
                      <w:p w14:paraId="376D1981" w14:textId="77777777" w:rsidR="0078444E" w:rsidRDefault="0078444E" w:rsidP="0078444E"/>
                      <w:p w14:paraId="6F782EDF" w14:textId="77777777" w:rsidR="0078444E" w:rsidRDefault="0078444E" w:rsidP="0078444E">
                        <w:r>
                          <w:t>Location:</w:t>
                        </w:r>
                      </w:p>
                    </w:txbxContent>
                  </v:textbox>
                </v:shape>
                <v:shape id="Callout: Down Arrow 95" o:spid="_x0000_s1035" type="#_x0000_t80" style="position:absolute;left:34544;top:762;width:27495;height:2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" adj="14763,6922,16488,9413" fillcolor="white [3201]" strokecolor="#004a98 [3204]" strokeweight="1pt">
                  <v:textbox>
                    <w:txbxContent>
                      <w:p w14:paraId="70AB0603" w14:textId="77777777" w:rsidR="0078444E" w:rsidRDefault="0078444E" w:rsidP="0078444E">
                        <w:r>
                          <w:t>What agricultural majors do they offer?</w:t>
                        </w:r>
                      </w:p>
                      <w:p w14:paraId="6C129B98" w14:textId="77777777" w:rsidR="0078444E" w:rsidRDefault="0078444E" w:rsidP="0078444E"/>
                      <w:p w14:paraId="20E815D3" w14:textId="77777777" w:rsidR="0078444E" w:rsidRDefault="0078444E" w:rsidP="0078444E"/>
                      <w:p w14:paraId="029A0005" w14:textId="77777777" w:rsidR="0078444E" w:rsidRDefault="0078444E" w:rsidP="0078444E"/>
                      <w:p w14:paraId="68FF746A" w14:textId="77777777" w:rsidR="0078444E" w:rsidRDefault="0078444E" w:rsidP="0078444E"/>
                    </w:txbxContent>
                  </v:textbox>
                </v:shape>
                <v:shape id="Callout: Left Arrow 96" o:spid="_x0000_s1036" type="#_x0000_t77" style="position:absolute;left:28765;top:26289;width:33211;height:2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" adj="5601,6169,4632,8485" fillcolor="white [3201]" strokecolor="#004a98 [3204]" strokeweight="1pt">
                  <v:textbox>
                    <w:txbxContent>
                      <w:p w14:paraId="2B21F3FB" w14:textId="77777777" w:rsidR="0078444E" w:rsidRDefault="0078444E" w:rsidP="0078444E">
                        <w:r>
                          <w:t>Develop two questions to ask the school representative that will help you learn about the school.</w:t>
                        </w:r>
                      </w:p>
                      <w:p w14:paraId="5099BD1F" w14:textId="77777777" w:rsidR="0078444E" w:rsidRDefault="0078444E" w:rsidP="0078444E">
                        <w:r>
                          <w:t>1.</w:t>
                        </w:r>
                      </w:p>
                      <w:p w14:paraId="34F93F68" w14:textId="77777777" w:rsidR="0078444E" w:rsidRDefault="0078444E" w:rsidP="0078444E"/>
                      <w:p w14:paraId="590236E5" w14:textId="77777777" w:rsidR="0078444E" w:rsidRDefault="0078444E" w:rsidP="0078444E"/>
                      <w:p w14:paraId="4500DF49" w14:textId="77777777" w:rsidR="0078444E" w:rsidRDefault="0078444E" w:rsidP="0078444E"/>
                      <w:p w14:paraId="4D82C32B" w14:textId="77777777" w:rsidR="0078444E" w:rsidRDefault="0078444E" w:rsidP="0078444E">
                        <w:r>
                          <w:t>2.</w:t>
                        </w:r>
                      </w:p>
                    </w:txbxContent>
                  </v:textbox>
                </v:shape>
                <v:rect id="Rectangle 97" o:spid="_x0000_s1037" style="position:absolute;top:17653;width:33655;height:15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" fillcolor="white [3201]" strokecolor="#004a98 [3204]" strokeweight="1pt">
                  <v:textbox>
                    <w:txbxContent>
                      <w:p w14:paraId="2C8625AF" w14:textId="77777777" w:rsidR="0078444E" w:rsidRDefault="0078444E" w:rsidP="0078444E">
                        <w:r>
                          <w:t>Draw a picture of the school’s mascot.</w:t>
                        </w:r>
                      </w:p>
                    </w:txbxContent>
                  </v:textbox>
                </v:rect>
                <v:shape id="Rectangle: Folded Corner 98" o:spid="_x0000_s1038" type="#_x0000_t65" style="position:absolute;top:35687;width:28003;height:34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" adj="18000" fillcolor="white [3201]" strokecolor="#004a98 [3204]" strokeweight="1pt">
                  <v:stroke joinstyle="miter"/>
                  <v:textbox>
                    <w:txbxContent>
                      <w:p w14:paraId="316074FB" w14:textId="77777777" w:rsidR="0078444E" w:rsidRDefault="0078444E" w:rsidP="0078444E">
                        <w:r>
                          <w:t>After visiting this school, are you interested in attending? Why or why not?</w:t>
                        </w:r>
                      </w:p>
                      <w:p w14:paraId="5C7482D2" w14:textId="77777777" w:rsidR="0078444E" w:rsidRDefault="0078444E" w:rsidP="0078444E"/>
                      <w:p w14:paraId="7CCB909F" w14:textId="77777777" w:rsidR="0078444E" w:rsidRDefault="0078444E" w:rsidP="0078444E"/>
                      <w:p w14:paraId="287817E7" w14:textId="77777777" w:rsidR="0078444E" w:rsidRDefault="0078444E" w:rsidP="0078444E"/>
                      <w:p w14:paraId="2239C160" w14:textId="77777777" w:rsidR="0078444E" w:rsidRDefault="0078444E" w:rsidP="0078444E"/>
                      <w:p w14:paraId="1CBC4C28" w14:textId="77777777" w:rsidR="0078444E" w:rsidRDefault="0078444E" w:rsidP="0078444E"/>
                      <w:p w14:paraId="7EC24A8F" w14:textId="77777777" w:rsidR="0078444E" w:rsidRDefault="0078444E" w:rsidP="0078444E"/>
                      <w:p w14:paraId="7EB33A58" w14:textId="77777777" w:rsidR="0078444E" w:rsidRDefault="0078444E" w:rsidP="0078444E"/>
                      <w:p w14:paraId="3CD23F79" w14:textId="77777777" w:rsidR="0078444E" w:rsidRDefault="0078444E" w:rsidP="0078444E">
                        <w:r>
                          <w:t>What is one interesting fact you learned about the school?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6287B">
        <w:rPr>
          <w:noProof/>
          <w:lang w:val="en-US"/>
        </w:rPr>
        <w:drawing>
          <wp:inline distT="0" distB="0" distL="0" distR="0" wp14:anchorId="659C6027" wp14:editId="3B21A1D1">
            <wp:extent cx="665758" cy="846506"/>
            <wp:effectExtent l="0" t="0" r="127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58" cy="84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717C0" w14:textId="77777777" w:rsidR="0078444E" w:rsidRPr="0096287B" w:rsidRDefault="0078444E" w:rsidP="0078444E">
      <w:pPr>
        <w:rPr>
          <w:lang w:val="en-US"/>
        </w:rPr>
      </w:pPr>
    </w:p>
    <w:p w14:paraId="1C26FA11" w14:textId="77777777" w:rsidR="0078444E" w:rsidRPr="0096287B" w:rsidRDefault="0078444E" w:rsidP="0078444E">
      <w:pPr>
        <w:jc w:val="both"/>
        <w:rPr>
          <w:lang w:val="en-US"/>
        </w:rPr>
      </w:pPr>
    </w:p>
    <w:p w14:paraId="1E54256F" w14:textId="77777777" w:rsidR="0078444E" w:rsidRPr="0096287B" w:rsidRDefault="0078444E" w:rsidP="0078444E">
      <w:pPr>
        <w:rPr>
          <w:lang w:val="en-US"/>
        </w:rPr>
      </w:pPr>
    </w:p>
    <w:p w14:paraId="1D2CE333" w14:textId="77777777" w:rsidR="0078444E" w:rsidRPr="0096287B" w:rsidRDefault="0078444E" w:rsidP="0078444E">
      <w:pPr>
        <w:rPr>
          <w:lang w:val="en-US"/>
        </w:rPr>
      </w:pPr>
    </w:p>
    <w:p w14:paraId="5E14E721" w14:textId="77777777" w:rsidR="0078444E" w:rsidRPr="0096287B" w:rsidRDefault="0078444E" w:rsidP="0078444E">
      <w:pPr>
        <w:rPr>
          <w:lang w:val="en-US"/>
        </w:rPr>
      </w:pPr>
    </w:p>
    <w:p w14:paraId="62F3C164" w14:textId="77777777" w:rsidR="0078444E" w:rsidRPr="0096287B" w:rsidRDefault="0078444E" w:rsidP="0078444E">
      <w:pPr>
        <w:rPr>
          <w:lang w:val="en-US"/>
        </w:rPr>
      </w:pPr>
    </w:p>
    <w:p w14:paraId="3C4F0274" w14:textId="77777777" w:rsidR="0078444E" w:rsidRPr="0096287B" w:rsidRDefault="0078444E" w:rsidP="0078444E">
      <w:pPr>
        <w:rPr>
          <w:lang w:val="en-US"/>
        </w:rPr>
      </w:pPr>
    </w:p>
    <w:p w14:paraId="3E1DEFE9" w14:textId="77777777" w:rsidR="0078444E" w:rsidRPr="0096287B" w:rsidRDefault="0078444E" w:rsidP="0078444E">
      <w:pPr>
        <w:rPr>
          <w:lang w:val="en-US"/>
        </w:rPr>
      </w:pPr>
    </w:p>
    <w:p w14:paraId="1D899A55" w14:textId="77777777" w:rsidR="0078444E" w:rsidRPr="0096287B" w:rsidRDefault="0078444E" w:rsidP="0078444E">
      <w:pPr>
        <w:rPr>
          <w:lang w:val="en-US"/>
        </w:rPr>
      </w:pPr>
    </w:p>
    <w:p w14:paraId="42F27CCE" w14:textId="77777777" w:rsidR="0078444E" w:rsidRPr="0096287B" w:rsidRDefault="0078444E" w:rsidP="0078444E">
      <w:pPr>
        <w:rPr>
          <w:lang w:val="en-US"/>
        </w:rPr>
      </w:pPr>
    </w:p>
    <w:p w14:paraId="6BAAC113" w14:textId="77777777" w:rsidR="0078444E" w:rsidRPr="0096287B" w:rsidRDefault="0078444E" w:rsidP="0078444E">
      <w:pPr>
        <w:rPr>
          <w:lang w:val="en-US"/>
        </w:rPr>
      </w:pPr>
    </w:p>
    <w:p w14:paraId="10BDF8BB" w14:textId="77777777" w:rsidR="0078444E" w:rsidRPr="0096287B" w:rsidRDefault="0078444E" w:rsidP="0078444E">
      <w:pPr>
        <w:rPr>
          <w:lang w:val="en-US"/>
        </w:rPr>
      </w:pPr>
    </w:p>
    <w:p w14:paraId="62FBD71A" w14:textId="77777777" w:rsidR="0078444E" w:rsidRPr="0096287B" w:rsidRDefault="0078444E" w:rsidP="0078444E">
      <w:pPr>
        <w:rPr>
          <w:lang w:val="en-US"/>
        </w:rPr>
      </w:pPr>
    </w:p>
    <w:p w14:paraId="7277F0FC" w14:textId="77777777" w:rsidR="0078444E" w:rsidRPr="0096287B" w:rsidRDefault="0078444E" w:rsidP="0078444E">
      <w:pPr>
        <w:rPr>
          <w:lang w:val="en-US"/>
        </w:rPr>
      </w:pPr>
    </w:p>
    <w:p w14:paraId="7E64ED01" w14:textId="77777777" w:rsidR="0078444E" w:rsidRPr="0096287B" w:rsidRDefault="0078444E" w:rsidP="0078444E">
      <w:pPr>
        <w:rPr>
          <w:lang w:val="en-US"/>
        </w:rPr>
      </w:pPr>
    </w:p>
    <w:p w14:paraId="00E52A24" w14:textId="77777777" w:rsidR="0078444E" w:rsidRPr="0096287B" w:rsidRDefault="0078444E" w:rsidP="0078444E">
      <w:pPr>
        <w:rPr>
          <w:lang w:val="en-US"/>
        </w:rPr>
      </w:pPr>
    </w:p>
    <w:p w14:paraId="728E5468" w14:textId="77777777" w:rsidR="0078444E" w:rsidRPr="0096287B" w:rsidRDefault="0078444E" w:rsidP="0078444E">
      <w:pPr>
        <w:rPr>
          <w:lang w:val="en-US"/>
        </w:rPr>
      </w:pPr>
    </w:p>
    <w:p w14:paraId="594915DD" w14:textId="77777777" w:rsidR="0078444E" w:rsidRPr="0096287B" w:rsidRDefault="0078444E" w:rsidP="0078444E">
      <w:pPr>
        <w:rPr>
          <w:lang w:val="en-US"/>
        </w:rPr>
      </w:pPr>
    </w:p>
    <w:p w14:paraId="63D89CDE" w14:textId="77777777" w:rsidR="0078444E" w:rsidRPr="0096287B" w:rsidRDefault="0078444E" w:rsidP="0078444E">
      <w:pPr>
        <w:rPr>
          <w:lang w:val="en-US"/>
        </w:rPr>
      </w:pPr>
    </w:p>
    <w:p w14:paraId="0806EBD6" w14:textId="77777777" w:rsidR="0078444E" w:rsidRPr="0096287B" w:rsidRDefault="0078444E" w:rsidP="0078444E">
      <w:pPr>
        <w:tabs>
          <w:tab w:val="left" w:pos="6180"/>
        </w:tabs>
        <w:jc w:val="both"/>
        <w:rPr>
          <w:lang w:val="en-US"/>
        </w:rPr>
      </w:pPr>
      <w:r w:rsidRPr="0096287B">
        <w:rPr>
          <w:lang w:val="en-US"/>
        </w:rPr>
        <w:tab/>
      </w:r>
    </w:p>
    <w:p w14:paraId="0C921589" w14:textId="77777777" w:rsidR="0078444E" w:rsidRPr="0096287B" w:rsidRDefault="0078444E" w:rsidP="0078444E">
      <w:pPr>
        <w:tabs>
          <w:tab w:val="left" w:pos="5580"/>
        </w:tabs>
        <w:ind w:left="5040"/>
        <w:jc w:val="both"/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49AD1D" wp14:editId="6982F15F">
                <wp:simplePos x="0" y="0"/>
                <wp:positionH relativeFrom="column">
                  <wp:posOffset>3733800</wp:posOffset>
                </wp:positionH>
                <wp:positionV relativeFrom="paragraph">
                  <wp:posOffset>66675</wp:posOffset>
                </wp:positionV>
                <wp:extent cx="2419350" cy="381000"/>
                <wp:effectExtent l="0" t="0" r="19050" b="19050"/>
                <wp:wrapNone/>
                <wp:docPr id="312" name="Rectangl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9E862" w14:textId="77777777" w:rsidR="0078444E" w:rsidRDefault="0078444E" w:rsidP="0078444E">
                            <w:r>
                              <w:t>Shade in the state where this school is located.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9AD1D" id="Rectangle 312" o:spid="_x0000_s1039" style="position:absolute;left:0;text-align:left;margin-left:294pt;margin-top:5.25pt;width:190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" fillcolor="white [3201]" strokecolor="#004a98 [3204]" strokeweight="1pt">
                <v:textbox>
                  <w:txbxContent>
                    <w:p w14:paraId="68D9E862" w14:textId="77777777" w:rsidR="0078444E" w:rsidRDefault="0078444E" w:rsidP="0078444E">
                      <w:r>
                        <w:t>Shade in the state where this school is located.</w:t>
                      </w:r>
                    </w:p>
                  </w:txbxContent>
                </v:textbox>
              </v:rect>
            </w:pict>
          </mc:Fallback>
        </mc:AlternateContent>
      </w:r>
      <w:r w:rsidRPr="0096287B">
        <w:rPr>
          <w:lang w:val="en-US"/>
        </w:rPr>
        <w:tab/>
      </w:r>
    </w:p>
    <w:p w14:paraId="5B50E35D" w14:textId="77777777" w:rsidR="0078444E" w:rsidRPr="0096287B" w:rsidRDefault="0078444E" w:rsidP="0078444E">
      <w:pPr>
        <w:tabs>
          <w:tab w:val="left" w:pos="5580"/>
        </w:tabs>
        <w:jc w:val="both"/>
        <w:rPr>
          <w:lang w:val="en-US"/>
        </w:rPr>
      </w:pPr>
    </w:p>
    <w:p w14:paraId="492F4246" w14:textId="77777777" w:rsidR="0078444E" w:rsidRPr="0096287B" w:rsidRDefault="0078444E" w:rsidP="0078444E">
      <w:pPr>
        <w:tabs>
          <w:tab w:val="left" w:pos="5580"/>
        </w:tabs>
        <w:ind w:left="5040"/>
        <w:jc w:val="both"/>
        <w:rPr>
          <w:lang w:val="en-US"/>
        </w:rPr>
      </w:pPr>
      <w:r w:rsidRPr="0096287B">
        <w:rPr>
          <w:lang w:val="en-US"/>
        </w:rPr>
        <w:tab/>
      </w:r>
      <w:r w:rsidRPr="0096287B">
        <w:rPr>
          <w:noProof/>
          <w:lang w:val="en-US"/>
        </w:rPr>
        <w:drawing>
          <wp:inline distT="0" distB="0" distL="0" distR="0" wp14:anchorId="5F72C06C" wp14:editId="504CD330">
            <wp:extent cx="3078092" cy="1745035"/>
            <wp:effectExtent l="0" t="0" r="8255" b="7620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3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092" cy="174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E48F4" w14:textId="77777777" w:rsidR="0078444E" w:rsidRPr="0096287B" w:rsidRDefault="0078444E" w:rsidP="0078444E">
      <w:pPr>
        <w:rPr>
          <w:lang w:val="en-US"/>
        </w:rPr>
      </w:pPr>
      <w:r w:rsidRPr="0096287B"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E4EBE1E" wp14:editId="1DE04B09">
                <wp:simplePos x="0" y="0"/>
                <wp:positionH relativeFrom="column">
                  <wp:posOffset>-1270</wp:posOffset>
                </wp:positionH>
                <wp:positionV relativeFrom="paragraph">
                  <wp:posOffset>316230</wp:posOffset>
                </wp:positionV>
                <wp:extent cx="6203950" cy="7054850"/>
                <wp:effectExtent l="0" t="0" r="25400" b="12700"/>
                <wp:wrapNone/>
                <wp:docPr id="101" name="Group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950" cy="7054850"/>
                          <a:chOff x="0" y="6350"/>
                          <a:chExt cx="6203950" cy="7054850"/>
                        </a:xfrm>
                      </wpg:grpSpPr>
                      <wps:wsp>
                        <wps:cNvPr id="102" name="Callout: Right Arrow 102"/>
                        <wps:cNvSpPr/>
                        <wps:spPr>
                          <a:xfrm>
                            <a:off x="679450" y="6350"/>
                            <a:ext cx="2730500" cy="15748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80325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B4F93B" w14:textId="77777777" w:rsidR="0078444E" w:rsidRDefault="0078444E" w:rsidP="0078444E">
                              <w:r>
                                <w:t>School Name:</w:t>
                              </w:r>
                            </w:p>
                            <w:p w14:paraId="5BCA090D" w14:textId="77777777" w:rsidR="0078444E" w:rsidRDefault="0078444E" w:rsidP="0078444E"/>
                            <w:p w14:paraId="70CA0F89" w14:textId="77777777" w:rsidR="0078444E" w:rsidRDefault="0078444E" w:rsidP="0078444E"/>
                            <w:p w14:paraId="12C2F67B" w14:textId="77777777" w:rsidR="0078444E" w:rsidRDefault="0078444E" w:rsidP="0078444E">
                              <w:r>
                                <w:t>Location: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Callout: Down Arrow 103"/>
                        <wps:cNvSpPr/>
                        <wps:spPr>
                          <a:xfrm>
                            <a:off x="3454400" y="76200"/>
                            <a:ext cx="2749550" cy="2381250"/>
                          </a:xfrm>
                          <a:prstGeom prst="downArrowCallout">
                            <a:avLst>
                              <a:gd name="adj1" fmla="val 14827"/>
                              <a:gd name="adj2" fmla="val 20733"/>
                              <a:gd name="adj3" fmla="val 23666"/>
                              <a:gd name="adj4" fmla="val 6834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767BF6" w14:textId="77777777" w:rsidR="0078444E" w:rsidRDefault="0078444E" w:rsidP="0078444E">
                              <w:r>
                                <w:t>What agricultural majors do they offer?</w:t>
                              </w:r>
                            </w:p>
                            <w:p w14:paraId="487E7DCF" w14:textId="77777777" w:rsidR="0078444E" w:rsidRDefault="0078444E" w:rsidP="0078444E"/>
                            <w:p w14:paraId="37AD4830" w14:textId="77777777" w:rsidR="0078444E" w:rsidRDefault="0078444E" w:rsidP="0078444E"/>
                            <w:p w14:paraId="0DB7390D" w14:textId="77777777" w:rsidR="0078444E" w:rsidRDefault="0078444E" w:rsidP="0078444E"/>
                            <w:p w14:paraId="49145282" w14:textId="77777777" w:rsidR="0078444E" w:rsidRDefault="0078444E" w:rsidP="0078444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Callout: Left Arrow 104"/>
                        <wps:cNvSpPr/>
                        <wps:spPr>
                          <a:xfrm>
                            <a:off x="2876550" y="2628900"/>
                            <a:ext cx="3321050" cy="2546350"/>
                          </a:xfrm>
                          <a:prstGeom prst="leftArrowCallout">
                            <a:avLst>
                              <a:gd name="adj1" fmla="val 21439"/>
                              <a:gd name="adj2" fmla="val 21439"/>
                              <a:gd name="adj3" fmla="val 27968"/>
                              <a:gd name="adj4" fmla="val 7406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AE1434" w14:textId="77777777" w:rsidR="0078444E" w:rsidRDefault="0078444E" w:rsidP="0078444E">
                              <w:r>
                                <w:t>Develop two questions to ask the school representative that will help you learn about the school.</w:t>
                              </w:r>
                            </w:p>
                            <w:p w14:paraId="5049D399" w14:textId="77777777" w:rsidR="0078444E" w:rsidRDefault="0078444E" w:rsidP="0078444E">
                              <w:r>
                                <w:t>1.</w:t>
                              </w:r>
                            </w:p>
                            <w:p w14:paraId="3B478413" w14:textId="77777777" w:rsidR="0078444E" w:rsidRDefault="0078444E" w:rsidP="0078444E"/>
                            <w:p w14:paraId="41A2B188" w14:textId="77777777" w:rsidR="0078444E" w:rsidRDefault="0078444E" w:rsidP="0078444E"/>
                            <w:p w14:paraId="19818613" w14:textId="77777777" w:rsidR="0078444E" w:rsidRDefault="0078444E" w:rsidP="0078444E"/>
                            <w:p w14:paraId="19014E50" w14:textId="77777777" w:rsidR="0078444E" w:rsidRDefault="0078444E" w:rsidP="0078444E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0" y="1765300"/>
                            <a:ext cx="3365500" cy="15875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260A82" w14:textId="77777777" w:rsidR="0078444E" w:rsidRDefault="0078444E" w:rsidP="0078444E">
                              <w:r>
                                <w:t>Draw a picture of the school’s mascot.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tangle: Folded Corner 106"/>
                        <wps:cNvSpPr/>
                        <wps:spPr>
                          <a:xfrm>
                            <a:off x="0" y="3568700"/>
                            <a:ext cx="2800350" cy="3492500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0D7D6E" w14:textId="77777777" w:rsidR="0078444E" w:rsidRDefault="0078444E" w:rsidP="0078444E">
                              <w:r>
                                <w:t>After visiting this school, are you interested in attending? Why or why not?</w:t>
                              </w:r>
                            </w:p>
                            <w:p w14:paraId="0091C70C" w14:textId="77777777" w:rsidR="0078444E" w:rsidRDefault="0078444E" w:rsidP="0078444E"/>
                            <w:p w14:paraId="738DC1EA" w14:textId="77777777" w:rsidR="0078444E" w:rsidRDefault="0078444E" w:rsidP="0078444E"/>
                            <w:p w14:paraId="205534CF" w14:textId="77777777" w:rsidR="0078444E" w:rsidRDefault="0078444E" w:rsidP="0078444E"/>
                            <w:p w14:paraId="7FD79F85" w14:textId="77777777" w:rsidR="0078444E" w:rsidRDefault="0078444E" w:rsidP="0078444E"/>
                            <w:p w14:paraId="0E0FA59C" w14:textId="77777777" w:rsidR="0078444E" w:rsidRDefault="0078444E" w:rsidP="0078444E"/>
                            <w:p w14:paraId="0951018E" w14:textId="77777777" w:rsidR="0078444E" w:rsidRDefault="0078444E" w:rsidP="0078444E"/>
                            <w:p w14:paraId="03B55AB0" w14:textId="77777777" w:rsidR="0078444E" w:rsidRDefault="0078444E" w:rsidP="0078444E"/>
                            <w:p w14:paraId="5F64CAF5" w14:textId="77777777" w:rsidR="0078444E" w:rsidRDefault="0078444E" w:rsidP="0078444E">
                              <w:r>
                                <w:t>What is one interesting fact you learned about the school?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4EBE1E" id="Group 101" o:spid="_x0000_s1040" style="position:absolute;margin-left:-.1pt;margin-top:24.9pt;width:488.5pt;height:555.5pt;z-index:251658240;mso-height-relative:margin" coordorigin=",63" coordsize="62039,7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">
                <v:shape id="Callout: Right Arrow 102" o:spid="_x0000_s1041" type="#_x0000_t78" style="position:absolute;left:6794;top:63;width:2730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" adj="17350,,18486" fillcolor="white [3201]" strokecolor="#004a98 [3204]" strokeweight="1pt">
                  <v:textbox>
                    <w:txbxContent>
                      <w:p w14:paraId="0AB4F93B" w14:textId="77777777" w:rsidR="0078444E" w:rsidRDefault="0078444E" w:rsidP="0078444E">
                        <w:r>
                          <w:t>School Name:</w:t>
                        </w:r>
                      </w:p>
                      <w:p w14:paraId="5BCA090D" w14:textId="77777777" w:rsidR="0078444E" w:rsidRDefault="0078444E" w:rsidP="0078444E"/>
                      <w:p w14:paraId="70CA0F89" w14:textId="77777777" w:rsidR="0078444E" w:rsidRDefault="0078444E" w:rsidP="0078444E"/>
                      <w:p w14:paraId="12C2F67B" w14:textId="77777777" w:rsidR="0078444E" w:rsidRDefault="0078444E" w:rsidP="0078444E">
                        <w:r>
                          <w:t>Location:</w:t>
                        </w:r>
                      </w:p>
                    </w:txbxContent>
                  </v:textbox>
                </v:shape>
                <v:shape id="Callout: Down Arrow 103" o:spid="_x0000_s1042" type="#_x0000_t80" style="position:absolute;left:34544;top:762;width:27495;height:2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" adj="14763,6922,16488,9413" fillcolor="white [3201]" strokecolor="#004a98 [3204]" strokeweight="1pt">
                  <v:textbox>
                    <w:txbxContent>
                      <w:p w14:paraId="5C767BF6" w14:textId="77777777" w:rsidR="0078444E" w:rsidRDefault="0078444E" w:rsidP="0078444E">
                        <w:r>
                          <w:t>What agricultural majors do they offer?</w:t>
                        </w:r>
                      </w:p>
                      <w:p w14:paraId="487E7DCF" w14:textId="77777777" w:rsidR="0078444E" w:rsidRDefault="0078444E" w:rsidP="0078444E"/>
                      <w:p w14:paraId="37AD4830" w14:textId="77777777" w:rsidR="0078444E" w:rsidRDefault="0078444E" w:rsidP="0078444E"/>
                      <w:p w14:paraId="0DB7390D" w14:textId="77777777" w:rsidR="0078444E" w:rsidRDefault="0078444E" w:rsidP="0078444E"/>
                      <w:p w14:paraId="49145282" w14:textId="77777777" w:rsidR="0078444E" w:rsidRDefault="0078444E" w:rsidP="0078444E"/>
                    </w:txbxContent>
                  </v:textbox>
                </v:shape>
                <v:shape id="Callout: Left Arrow 104" o:spid="_x0000_s1043" type="#_x0000_t77" style="position:absolute;left:28765;top:26289;width:33211;height:2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" adj="5601,6169,4632,8485" fillcolor="white [3201]" strokecolor="#004a98 [3204]" strokeweight="1pt">
                  <v:textbox>
                    <w:txbxContent>
                      <w:p w14:paraId="2BAE1434" w14:textId="77777777" w:rsidR="0078444E" w:rsidRDefault="0078444E" w:rsidP="0078444E">
                        <w:r>
                          <w:t>Develop two questions to ask the school representative that will help you learn about the school.</w:t>
                        </w:r>
                      </w:p>
                      <w:p w14:paraId="5049D399" w14:textId="77777777" w:rsidR="0078444E" w:rsidRDefault="0078444E" w:rsidP="0078444E">
                        <w:r>
                          <w:t>1.</w:t>
                        </w:r>
                      </w:p>
                      <w:p w14:paraId="3B478413" w14:textId="77777777" w:rsidR="0078444E" w:rsidRDefault="0078444E" w:rsidP="0078444E"/>
                      <w:p w14:paraId="41A2B188" w14:textId="77777777" w:rsidR="0078444E" w:rsidRDefault="0078444E" w:rsidP="0078444E"/>
                      <w:p w14:paraId="19818613" w14:textId="77777777" w:rsidR="0078444E" w:rsidRDefault="0078444E" w:rsidP="0078444E"/>
                      <w:p w14:paraId="19014E50" w14:textId="77777777" w:rsidR="0078444E" w:rsidRDefault="0078444E" w:rsidP="0078444E">
                        <w:r>
                          <w:t>2.</w:t>
                        </w:r>
                      </w:p>
                    </w:txbxContent>
                  </v:textbox>
                </v:shape>
                <v:rect id="Rectangle 105" o:spid="_x0000_s1044" style="position:absolute;top:17653;width:33655;height:15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" fillcolor="white [3201]" strokecolor="#004a98 [3204]" strokeweight="1pt">
                  <v:textbox>
                    <w:txbxContent>
                      <w:p w14:paraId="62260A82" w14:textId="77777777" w:rsidR="0078444E" w:rsidRDefault="0078444E" w:rsidP="0078444E">
                        <w:r>
                          <w:t>Draw a picture of the school’s mascot.</w:t>
                        </w:r>
                      </w:p>
                    </w:txbxContent>
                  </v:textbox>
                </v:rect>
                <v:shape id="Rectangle: Folded Corner 106" o:spid="_x0000_s1045" type="#_x0000_t65" style="position:absolute;top:35687;width:28003;height:34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" adj="18000" fillcolor="white [3201]" strokecolor="#004a98 [3204]" strokeweight="1pt">
                  <v:stroke joinstyle="miter"/>
                  <v:textbox>
                    <w:txbxContent>
                      <w:p w14:paraId="600D7D6E" w14:textId="77777777" w:rsidR="0078444E" w:rsidRDefault="0078444E" w:rsidP="0078444E">
                        <w:r>
                          <w:t>After visiting this school, are you interested in attending? Why or why not?</w:t>
                        </w:r>
                      </w:p>
                      <w:p w14:paraId="0091C70C" w14:textId="77777777" w:rsidR="0078444E" w:rsidRDefault="0078444E" w:rsidP="0078444E"/>
                      <w:p w14:paraId="738DC1EA" w14:textId="77777777" w:rsidR="0078444E" w:rsidRDefault="0078444E" w:rsidP="0078444E"/>
                      <w:p w14:paraId="205534CF" w14:textId="77777777" w:rsidR="0078444E" w:rsidRDefault="0078444E" w:rsidP="0078444E"/>
                      <w:p w14:paraId="7FD79F85" w14:textId="77777777" w:rsidR="0078444E" w:rsidRDefault="0078444E" w:rsidP="0078444E"/>
                      <w:p w14:paraId="0E0FA59C" w14:textId="77777777" w:rsidR="0078444E" w:rsidRDefault="0078444E" w:rsidP="0078444E"/>
                      <w:p w14:paraId="0951018E" w14:textId="77777777" w:rsidR="0078444E" w:rsidRDefault="0078444E" w:rsidP="0078444E"/>
                      <w:p w14:paraId="03B55AB0" w14:textId="77777777" w:rsidR="0078444E" w:rsidRDefault="0078444E" w:rsidP="0078444E"/>
                      <w:p w14:paraId="5F64CAF5" w14:textId="77777777" w:rsidR="0078444E" w:rsidRDefault="0078444E" w:rsidP="0078444E">
                        <w:r>
                          <w:t>What is one interesting fact you learned about the school?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6287B">
        <w:rPr>
          <w:noProof/>
          <w:lang w:val="en-US"/>
        </w:rPr>
        <w:drawing>
          <wp:inline distT="0" distB="0" distL="0" distR="0" wp14:anchorId="40AB4C58" wp14:editId="069CAF07">
            <wp:extent cx="665758" cy="922074"/>
            <wp:effectExtent l="0" t="0" r="127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58" cy="92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18419" w14:textId="77777777" w:rsidR="0078444E" w:rsidRPr="0096287B" w:rsidRDefault="0078444E" w:rsidP="0078444E">
      <w:pPr>
        <w:rPr>
          <w:lang w:val="en-US"/>
        </w:rPr>
      </w:pPr>
    </w:p>
    <w:p w14:paraId="3B056330" w14:textId="77777777" w:rsidR="0078444E" w:rsidRPr="0096287B" w:rsidRDefault="0078444E" w:rsidP="0078444E">
      <w:pPr>
        <w:jc w:val="both"/>
        <w:rPr>
          <w:lang w:val="en-US"/>
        </w:rPr>
      </w:pPr>
    </w:p>
    <w:p w14:paraId="58BAF371" w14:textId="77777777" w:rsidR="0078444E" w:rsidRPr="0096287B" w:rsidRDefault="0078444E" w:rsidP="0078444E">
      <w:pPr>
        <w:rPr>
          <w:lang w:val="en-US"/>
        </w:rPr>
      </w:pPr>
    </w:p>
    <w:p w14:paraId="171A16B6" w14:textId="77777777" w:rsidR="0078444E" w:rsidRPr="0096287B" w:rsidRDefault="0078444E" w:rsidP="0078444E">
      <w:pPr>
        <w:rPr>
          <w:lang w:val="en-US"/>
        </w:rPr>
      </w:pPr>
    </w:p>
    <w:p w14:paraId="5EE603BB" w14:textId="77777777" w:rsidR="0078444E" w:rsidRPr="0096287B" w:rsidRDefault="0078444E" w:rsidP="0078444E">
      <w:pPr>
        <w:rPr>
          <w:lang w:val="en-US"/>
        </w:rPr>
      </w:pPr>
    </w:p>
    <w:p w14:paraId="3929FEF1" w14:textId="77777777" w:rsidR="0078444E" w:rsidRPr="0096287B" w:rsidRDefault="0078444E" w:rsidP="0078444E">
      <w:pPr>
        <w:rPr>
          <w:lang w:val="en-US"/>
        </w:rPr>
      </w:pPr>
    </w:p>
    <w:p w14:paraId="1B262D82" w14:textId="77777777" w:rsidR="0078444E" w:rsidRPr="0096287B" w:rsidRDefault="0078444E" w:rsidP="0078444E">
      <w:pPr>
        <w:rPr>
          <w:lang w:val="en-US"/>
        </w:rPr>
      </w:pPr>
    </w:p>
    <w:p w14:paraId="22AC926B" w14:textId="77777777" w:rsidR="0078444E" w:rsidRPr="0096287B" w:rsidRDefault="0078444E" w:rsidP="0078444E">
      <w:pPr>
        <w:rPr>
          <w:lang w:val="en-US"/>
        </w:rPr>
      </w:pPr>
    </w:p>
    <w:p w14:paraId="5179E391" w14:textId="77777777" w:rsidR="0078444E" w:rsidRPr="0096287B" w:rsidRDefault="0078444E" w:rsidP="0078444E">
      <w:pPr>
        <w:rPr>
          <w:lang w:val="en-US"/>
        </w:rPr>
      </w:pPr>
    </w:p>
    <w:p w14:paraId="4C1C2391" w14:textId="77777777" w:rsidR="0078444E" w:rsidRPr="0096287B" w:rsidRDefault="0078444E" w:rsidP="0078444E">
      <w:pPr>
        <w:rPr>
          <w:lang w:val="en-US"/>
        </w:rPr>
      </w:pPr>
    </w:p>
    <w:p w14:paraId="6E8D4F1C" w14:textId="77777777" w:rsidR="0078444E" w:rsidRPr="0096287B" w:rsidRDefault="0078444E" w:rsidP="0078444E">
      <w:pPr>
        <w:rPr>
          <w:lang w:val="en-US"/>
        </w:rPr>
      </w:pPr>
    </w:p>
    <w:p w14:paraId="3E20D26B" w14:textId="77777777" w:rsidR="0078444E" w:rsidRPr="0096287B" w:rsidRDefault="0078444E" w:rsidP="0078444E">
      <w:pPr>
        <w:rPr>
          <w:lang w:val="en-US"/>
        </w:rPr>
      </w:pPr>
    </w:p>
    <w:p w14:paraId="0C35266B" w14:textId="77777777" w:rsidR="0078444E" w:rsidRPr="0096287B" w:rsidRDefault="0078444E" w:rsidP="0078444E">
      <w:pPr>
        <w:rPr>
          <w:lang w:val="en-US"/>
        </w:rPr>
      </w:pPr>
    </w:p>
    <w:p w14:paraId="6E0F9EA6" w14:textId="77777777" w:rsidR="0078444E" w:rsidRPr="0096287B" w:rsidRDefault="0078444E" w:rsidP="0078444E">
      <w:pPr>
        <w:rPr>
          <w:lang w:val="en-US"/>
        </w:rPr>
      </w:pPr>
    </w:p>
    <w:p w14:paraId="684646F4" w14:textId="77777777" w:rsidR="0078444E" w:rsidRPr="0096287B" w:rsidRDefault="0078444E" w:rsidP="0078444E">
      <w:pPr>
        <w:rPr>
          <w:lang w:val="en-US"/>
        </w:rPr>
      </w:pPr>
    </w:p>
    <w:p w14:paraId="6B1CFA32" w14:textId="77777777" w:rsidR="0078444E" w:rsidRPr="0096287B" w:rsidRDefault="0078444E" w:rsidP="0078444E">
      <w:pPr>
        <w:rPr>
          <w:lang w:val="en-US"/>
        </w:rPr>
      </w:pPr>
    </w:p>
    <w:p w14:paraId="51B73E28" w14:textId="77777777" w:rsidR="0078444E" w:rsidRPr="0096287B" w:rsidRDefault="0078444E" w:rsidP="0078444E">
      <w:pPr>
        <w:rPr>
          <w:lang w:val="en-US"/>
        </w:rPr>
      </w:pPr>
    </w:p>
    <w:p w14:paraId="7DD8773E" w14:textId="77777777" w:rsidR="0078444E" w:rsidRPr="0096287B" w:rsidRDefault="0078444E" w:rsidP="0078444E">
      <w:pPr>
        <w:rPr>
          <w:lang w:val="en-US"/>
        </w:rPr>
      </w:pPr>
    </w:p>
    <w:p w14:paraId="7463893F" w14:textId="77777777" w:rsidR="0078444E" w:rsidRPr="0096287B" w:rsidRDefault="0078444E" w:rsidP="0078444E">
      <w:pPr>
        <w:rPr>
          <w:lang w:val="en-US"/>
        </w:rPr>
      </w:pPr>
    </w:p>
    <w:p w14:paraId="29951C51" w14:textId="77777777" w:rsidR="0078444E" w:rsidRPr="0096287B" w:rsidRDefault="0078444E" w:rsidP="0078444E">
      <w:pPr>
        <w:rPr>
          <w:lang w:val="en-US"/>
        </w:rPr>
      </w:pPr>
    </w:p>
    <w:p w14:paraId="586C0E97" w14:textId="77777777" w:rsidR="0078444E" w:rsidRPr="0096287B" w:rsidRDefault="0078444E" w:rsidP="0078444E">
      <w:pPr>
        <w:tabs>
          <w:tab w:val="left" w:pos="5580"/>
        </w:tabs>
        <w:jc w:val="both"/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F357F7" wp14:editId="69826FF3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419350" cy="381000"/>
                <wp:effectExtent l="0" t="0" r="19050" b="19050"/>
                <wp:wrapNone/>
                <wp:docPr id="268" name="Rectangl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36B02" w14:textId="77777777" w:rsidR="0078444E" w:rsidRDefault="0078444E" w:rsidP="0078444E">
                            <w:r>
                              <w:t>Shade in the state where this school is located.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357F7" id="Rectangle 268" o:spid="_x0000_s1046" style="position:absolute;left:0;text-align:left;margin-left:139.3pt;margin-top:1pt;width:190.5pt;height:30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" fillcolor="white [3201]" strokecolor="#004a98 [3204]" strokeweight="1pt">
                <v:textbox>
                  <w:txbxContent>
                    <w:p w14:paraId="5E236B02" w14:textId="77777777" w:rsidR="0078444E" w:rsidRDefault="0078444E" w:rsidP="0078444E">
                      <w:r>
                        <w:t>Shade in the state where this school is located.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lang w:val="en-US"/>
        </w:rPr>
        <w:tab/>
      </w:r>
    </w:p>
    <w:p w14:paraId="4478956A" w14:textId="77777777" w:rsidR="0078444E" w:rsidRPr="0096287B" w:rsidRDefault="0078444E" w:rsidP="0078444E">
      <w:pPr>
        <w:tabs>
          <w:tab w:val="left" w:pos="5580"/>
        </w:tabs>
        <w:jc w:val="both"/>
        <w:rPr>
          <w:lang w:val="en-US"/>
        </w:rPr>
      </w:pPr>
    </w:p>
    <w:p w14:paraId="5BA25D2C" w14:textId="2573A276" w:rsidR="002E4ABB" w:rsidRPr="0078444E" w:rsidRDefault="0078444E" w:rsidP="0078444E">
      <w:pPr>
        <w:tabs>
          <w:tab w:val="left" w:pos="5580"/>
        </w:tabs>
        <w:jc w:val="right"/>
        <w:rPr>
          <w:lang w:val="en-US"/>
        </w:rPr>
      </w:pPr>
      <w:r w:rsidRPr="0096287B">
        <w:rPr>
          <w:noProof/>
          <w:lang w:val="en-US"/>
        </w:rPr>
        <w:drawing>
          <wp:inline distT="0" distB="0" distL="0" distR="0" wp14:anchorId="4C0DB995" wp14:editId="45957015">
            <wp:extent cx="3078092" cy="1745035"/>
            <wp:effectExtent l="0" t="0" r="8255" b="762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3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092" cy="174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4ABB" w:rsidRPr="0078444E" w:rsidSect="00CB1A3F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C1B70" w14:textId="77777777" w:rsidR="00CB1A3F" w:rsidRDefault="00CB1A3F" w:rsidP="00E974FE">
      <w:pPr>
        <w:spacing w:after="0" w:line="240" w:lineRule="auto"/>
      </w:pPr>
      <w:r>
        <w:separator/>
      </w:r>
    </w:p>
  </w:endnote>
  <w:endnote w:type="continuationSeparator" w:id="0">
    <w:p w14:paraId="2F3D00C6" w14:textId="77777777" w:rsidR="00CB1A3F" w:rsidRDefault="00CB1A3F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640A51A7-69D5-4CDD-8410-3A57B8DE93A7}"/>
    <w:embedBold r:id="rId2" w:fontKey="{ED27FD2A-F1F6-4304-81DC-092AEF345E72}"/>
    <w:embedItalic r:id="rId3" w:fontKey="{D8885004-6297-47BC-8A01-BE4A239EA126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B7F85944-1FE6-4E3D-99BA-934AB1087BF2}"/>
    <w:embedBold r:id="rId5" w:fontKey="{25743F6D-0C49-4BA6-B168-E7855BCDC248}"/>
    <w:embedItalic r:id="rId6" w:fontKey="{D50AC60F-2120-427A-AA64-796A39B04FC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CEA5B031-57B0-4D29-A70D-1987FE944B5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C56BEFD7-38B5-467A-B6E3-FCBCF98FB74D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DEF017E4-1167-4263-AFA1-31494A0CF31E}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49052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D1BA288" wp14:editId="4836FD9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493B39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DD38C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69F0AC3E" wp14:editId="510CBCC2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DD9779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D5798" w14:textId="77777777" w:rsidR="00CB1A3F" w:rsidRDefault="00CB1A3F" w:rsidP="00E974FE">
      <w:pPr>
        <w:spacing w:after="0" w:line="240" w:lineRule="auto"/>
      </w:pPr>
      <w:r>
        <w:separator/>
      </w:r>
    </w:p>
  </w:footnote>
  <w:footnote w:type="continuationSeparator" w:id="0">
    <w:p w14:paraId="320159B5" w14:textId="77777777" w:rsidR="00CB1A3F" w:rsidRDefault="00CB1A3F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4453D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82F5258" wp14:editId="4A76FD8B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1E995D6" wp14:editId="0926128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077F5C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A09796" wp14:editId="6FE41C3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299ADE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3F99B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0AA8C6E" wp14:editId="29DA08E4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2C93DDC2" wp14:editId="3FAF330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F458A0B" wp14:editId="69CD98C4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5CB4D5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6A9011" wp14:editId="06258F2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656D47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1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3F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03F8D"/>
    <w:rsid w:val="006F45AE"/>
    <w:rsid w:val="007208D7"/>
    <w:rsid w:val="00740B4F"/>
    <w:rsid w:val="0078444E"/>
    <w:rsid w:val="0079024C"/>
    <w:rsid w:val="007937F4"/>
    <w:rsid w:val="007B2573"/>
    <w:rsid w:val="007E01A1"/>
    <w:rsid w:val="008421CB"/>
    <w:rsid w:val="00995841"/>
    <w:rsid w:val="009B007B"/>
    <w:rsid w:val="00A67E6D"/>
    <w:rsid w:val="00AC0609"/>
    <w:rsid w:val="00B73261"/>
    <w:rsid w:val="00C05B76"/>
    <w:rsid w:val="00C10B54"/>
    <w:rsid w:val="00C43A64"/>
    <w:rsid w:val="00C65667"/>
    <w:rsid w:val="00C82B7A"/>
    <w:rsid w:val="00CA4A0C"/>
    <w:rsid w:val="00CB1A3F"/>
    <w:rsid w:val="00CC278D"/>
    <w:rsid w:val="00CE11D5"/>
    <w:rsid w:val="00D27E09"/>
    <w:rsid w:val="00E55329"/>
    <w:rsid w:val="00E80D18"/>
    <w:rsid w:val="00E87B95"/>
    <w:rsid w:val="00E974FE"/>
    <w:rsid w:val="00EC27BF"/>
    <w:rsid w:val="00ED2C7B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4E375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12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44E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FFABody">
    <w:name w:val="FFA Body"/>
    <w:basedOn w:val="Normal"/>
    <w:link w:val="FFABodyChar"/>
    <w:qFormat/>
    <w:rsid w:val="00603F8D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603F8D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normaltextrun">
    <w:name w:val="normaltextrun"/>
    <w:basedOn w:val="DefaultParagraphFont"/>
    <w:rsid w:val="00A67E6D"/>
  </w:style>
  <w:style w:type="character" w:customStyle="1" w:styleId="eop">
    <w:name w:val="eop"/>
    <w:basedOn w:val="DefaultParagraphFont"/>
    <w:rsid w:val="00A67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6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(6)</Template>
  <TotalTime>0</TotalTime>
  <Pages>3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2</cp:revision>
  <dcterms:created xsi:type="dcterms:W3CDTF">2020-09-30T22:28:00Z</dcterms:created>
  <dcterms:modified xsi:type="dcterms:W3CDTF">2020-09-30T22:28:00Z</dcterms:modified>
</cp:coreProperties>
</file>