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07531" w14:textId="4588D763" w:rsidR="00D600A3" w:rsidRPr="003A6184" w:rsidRDefault="003A6184" w:rsidP="003A6184">
      <w:pPr>
        <w:pStyle w:val="FFATitle"/>
        <w:rPr>
          <w:sz w:val="28"/>
          <w:szCs w:val="32"/>
        </w:rPr>
      </w:pPr>
      <w:r>
        <w:rPr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BBCCB" wp14:editId="34984D1E">
                <wp:simplePos x="0" y="0"/>
                <wp:positionH relativeFrom="column">
                  <wp:posOffset>-84147</wp:posOffset>
                </wp:positionH>
                <wp:positionV relativeFrom="paragraph">
                  <wp:posOffset>350146</wp:posOffset>
                </wp:positionV>
                <wp:extent cx="6271774" cy="611470"/>
                <wp:effectExtent l="0" t="0" r="1524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774" cy="611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6860B" id="Rectangle 1" o:spid="_x0000_s1026" style="position:absolute;margin-left:-6.65pt;margin-top:27.55pt;width:493.85pt;height:48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" filled="f" strokecolor="black [3213]" strokeweight="1pt"/>
            </w:pict>
          </mc:Fallback>
        </mc:AlternateContent>
      </w:r>
      <w:r w:rsidRPr="003A6184">
        <w:rPr>
          <w:sz w:val="28"/>
          <w:szCs w:val="32"/>
        </w:rPr>
        <w:t>Agricultural Technology and Mechanical Career</w:t>
      </w:r>
      <w:r w:rsidR="001C28E4" w:rsidRPr="003A6184">
        <w:rPr>
          <w:sz w:val="28"/>
          <w:szCs w:val="32"/>
        </w:rPr>
        <w:t xml:space="preserve"> Development Event</w:t>
      </w:r>
    </w:p>
    <w:p w14:paraId="4102A00F" w14:textId="77777777" w:rsidR="003A6184" w:rsidRPr="005A439A" w:rsidRDefault="003A6184" w:rsidP="003A6184">
      <w:p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 xml:space="preserve">IMPORTANT:  Before you begin this activity, you must have </w:t>
      </w:r>
      <w:r>
        <w:rPr>
          <w:rFonts w:cstheme="minorHAnsi"/>
          <w:b/>
          <w:sz w:val="24"/>
          <w:szCs w:val="24"/>
        </w:rPr>
        <w:t>two</w:t>
      </w:r>
      <w:r w:rsidRPr="005A439A">
        <w:rPr>
          <w:rFonts w:cstheme="minorHAnsi"/>
          <w:b/>
          <w:sz w:val="24"/>
          <w:szCs w:val="24"/>
        </w:rPr>
        <w:t xml:space="preserve"> pages open:</w:t>
      </w:r>
    </w:p>
    <w:p w14:paraId="1CC3480D" w14:textId="77777777" w:rsidR="003A6184" w:rsidRPr="005A439A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This sheet co</w:t>
      </w:r>
      <w:r>
        <w:rPr>
          <w:rFonts w:cstheme="minorHAnsi"/>
          <w:b/>
          <w:sz w:val="24"/>
          <w:szCs w:val="24"/>
        </w:rPr>
        <w:t>n</w:t>
      </w:r>
      <w:r w:rsidRPr="005A439A">
        <w:rPr>
          <w:rFonts w:cstheme="minorHAnsi"/>
          <w:b/>
          <w:sz w:val="24"/>
          <w:szCs w:val="24"/>
        </w:rPr>
        <w:t>taining the questions to be answered.</w:t>
      </w:r>
    </w:p>
    <w:p w14:paraId="0AAFE415" w14:textId="77777777" w:rsidR="003A6184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The online e-</w:t>
      </w:r>
      <w:proofErr w:type="spellStart"/>
      <w:r w:rsidRPr="005A439A">
        <w:rPr>
          <w:rFonts w:cstheme="minorHAnsi"/>
          <w:b/>
          <w:sz w:val="24"/>
          <w:szCs w:val="24"/>
        </w:rPr>
        <w:t>Scansheet</w:t>
      </w:r>
      <w:proofErr w:type="spellEnd"/>
      <w:r w:rsidRPr="005A439A">
        <w:rPr>
          <w:rFonts w:cstheme="minorHAnsi"/>
          <w:b/>
          <w:sz w:val="24"/>
          <w:szCs w:val="24"/>
        </w:rPr>
        <w:t xml:space="preserve"> Universal Form E, where you will bubble your answers.</w:t>
      </w:r>
    </w:p>
    <w:p w14:paraId="4F3B4730" w14:textId="77777777" w:rsidR="003A6184" w:rsidRDefault="003A6184" w:rsidP="00D600A3">
      <w:pPr>
        <w:pStyle w:val="FFASub1"/>
        <w:rPr>
          <w:color w:val="2F5496" w:themeColor="accent5" w:themeShade="BF"/>
        </w:rPr>
      </w:pPr>
    </w:p>
    <w:p w14:paraId="36FCB8A3" w14:textId="7CF6CE82" w:rsidR="00D600A3" w:rsidRPr="00F1636E" w:rsidRDefault="002E01F0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eLECTRICITY s</w:t>
      </w:r>
      <w:r w:rsidR="003A6184">
        <w:rPr>
          <w:color w:val="2F5496" w:themeColor="accent5" w:themeShade="BF"/>
        </w:rPr>
        <w:t>ystems</w:t>
      </w:r>
    </w:p>
    <w:p w14:paraId="5AC44D23" w14:textId="235D4D03" w:rsidR="003A6184" w:rsidRDefault="003A6184" w:rsidP="003A6184">
      <w:pPr>
        <w:spacing w:after="0"/>
        <w:rPr>
          <w:rFonts w:cstheme="minorHAnsi"/>
          <w:b/>
          <w:sz w:val="24"/>
          <w:szCs w:val="24"/>
        </w:rPr>
      </w:pPr>
    </w:p>
    <w:p w14:paraId="12BE6E20" w14:textId="670DD161" w:rsidR="00123594" w:rsidRDefault="00123594" w:rsidP="00123594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Two</w:t>
      </w:r>
      <w:r>
        <w:rPr>
          <w:rFonts w:cstheme="minorHAnsi"/>
          <w:b/>
          <w:sz w:val="24"/>
          <w:szCs w:val="24"/>
        </w:rPr>
        <w:t xml:space="preserve"> information sheet</w:t>
      </w:r>
      <w:r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 to complete this activity </w:t>
      </w:r>
      <w:r>
        <w:rPr>
          <w:rFonts w:cstheme="minorHAnsi"/>
          <w:b/>
          <w:sz w:val="24"/>
          <w:szCs w:val="24"/>
        </w:rPr>
        <w:t>are</w:t>
      </w:r>
      <w:r>
        <w:rPr>
          <w:rFonts w:cstheme="minorHAnsi"/>
          <w:b/>
          <w:sz w:val="24"/>
          <w:szCs w:val="24"/>
        </w:rPr>
        <w:t xml:space="preserve"> located at the end of this document.  </w:t>
      </w:r>
    </w:p>
    <w:p w14:paraId="6D0B3511" w14:textId="77777777" w:rsidR="00123594" w:rsidRPr="004B028A" w:rsidRDefault="00123594" w:rsidP="00123594">
      <w:pPr>
        <w:spacing w:after="0"/>
        <w:rPr>
          <w:rFonts w:cstheme="minorHAnsi"/>
          <w:b/>
          <w:sz w:val="28"/>
          <w:szCs w:val="28"/>
        </w:rPr>
      </w:pPr>
    </w:p>
    <w:p w14:paraId="61FFC8A8" w14:textId="77777777" w:rsidR="00123594" w:rsidRPr="004B028A" w:rsidRDefault="00123594" w:rsidP="00123594">
      <w:pPr>
        <w:rPr>
          <w:rFonts w:cstheme="minorHAnsi"/>
          <w:sz w:val="24"/>
          <w:szCs w:val="24"/>
        </w:rPr>
      </w:pPr>
      <w:r w:rsidRPr="004B028A">
        <w:rPr>
          <w:rFonts w:cstheme="minorHAnsi"/>
          <w:b/>
          <w:sz w:val="24"/>
          <w:szCs w:val="24"/>
        </w:rPr>
        <w:t>Situation:</w:t>
      </w:r>
      <w:r w:rsidRPr="004B028A">
        <w:rPr>
          <w:rFonts w:cstheme="minorHAnsi"/>
          <w:sz w:val="24"/>
          <w:szCs w:val="24"/>
        </w:rPr>
        <w:t xml:space="preserve">  In this activity you are to wire a three-way switch to a light fixture.  You will do this by indicating where wires are to be connected as well as answer some questions related to the wiring.</w:t>
      </w:r>
    </w:p>
    <w:p w14:paraId="2CC1BC0F" w14:textId="77777777" w:rsidR="00123594" w:rsidRPr="004B028A" w:rsidRDefault="00123594" w:rsidP="00123594">
      <w:pPr>
        <w:rPr>
          <w:rFonts w:cstheme="minorHAnsi"/>
          <w:b/>
          <w:bCs/>
          <w:sz w:val="24"/>
          <w:szCs w:val="24"/>
        </w:rPr>
      </w:pPr>
      <w:r w:rsidRPr="004B028A">
        <w:rPr>
          <w:rFonts w:cstheme="minorHAnsi"/>
          <w:b/>
          <w:bCs/>
          <w:sz w:val="24"/>
          <w:szCs w:val="24"/>
        </w:rPr>
        <w:t>Directions:</w:t>
      </w:r>
    </w:p>
    <w:p w14:paraId="1F585BED" w14:textId="77777777" w:rsidR="00123594" w:rsidRPr="004B028A" w:rsidRDefault="00123594" w:rsidP="00123594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Review the illustrations figures 1 through 3 on the information sheet titled “Electricity Skill: Information” to familiarize yourself with the drawings.</w:t>
      </w:r>
    </w:p>
    <w:p w14:paraId="1BCB49B9" w14:textId="77777777" w:rsidR="00123594" w:rsidRPr="004B028A" w:rsidRDefault="00123594" w:rsidP="00123594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Study the drawing on the second page of the information sheet to view the two 3-way switches and the light fixture.</w:t>
      </w:r>
    </w:p>
    <w:p w14:paraId="60D801A4" w14:textId="77777777" w:rsidR="00123594" w:rsidRPr="004B028A" w:rsidRDefault="00123594" w:rsidP="00123594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Match the wires to the screws or wire nuts where the wires should be correctly wired to make the three-way switches work properly.</w:t>
      </w:r>
    </w:p>
    <w:p w14:paraId="59C3DCB3" w14:textId="77777777" w:rsidR="00123594" w:rsidRPr="004B028A" w:rsidRDefault="00123594" w:rsidP="00123594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Match the wires to the correct screws and wire nuts by completing the questions below.</w:t>
      </w:r>
    </w:p>
    <w:p w14:paraId="49F69CFD" w14:textId="77777777" w:rsidR="00123594" w:rsidRPr="004B028A" w:rsidRDefault="00123594" w:rsidP="00123594">
      <w:pPr>
        <w:pStyle w:val="ListParagraph"/>
        <w:numPr>
          <w:ilvl w:val="0"/>
          <w:numId w:val="3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Answer the additional questions regarding the electrical wiring.</w:t>
      </w:r>
    </w:p>
    <w:p w14:paraId="14F16736" w14:textId="77777777" w:rsidR="00123594" w:rsidRPr="004B028A" w:rsidRDefault="00123594" w:rsidP="00123594">
      <w:pPr>
        <w:rPr>
          <w:rFonts w:cstheme="minorHAnsi"/>
          <w:b/>
          <w:bCs/>
          <w:sz w:val="24"/>
          <w:szCs w:val="24"/>
        </w:rPr>
      </w:pPr>
      <w:r w:rsidRPr="004B028A">
        <w:rPr>
          <w:rFonts w:cstheme="minorHAnsi"/>
          <w:b/>
          <w:bCs/>
          <w:sz w:val="24"/>
          <w:szCs w:val="24"/>
        </w:rPr>
        <w:t>Refer to the information sheet titled “Electricity Skill: Information Sheet” for illustrations of the electrical wiring exercise.</w:t>
      </w:r>
    </w:p>
    <w:p w14:paraId="0BCAE317" w14:textId="1826643C" w:rsidR="00123594" w:rsidRPr="004B028A" w:rsidRDefault="00123594" w:rsidP="00123594">
      <w:pPr>
        <w:rPr>
          <w:rFonts w:cstheme="minorHAnsi"/>
          <w:sz w:val="24"/>
          <w:szCs w:val="24"/>
        </w:rPr>
      </w:pPr>
      <w:r w:rsidRPr="004B028A">
        <w:rPr>
          <w:rFonts w:cstheme="minorHAnsi"/>
          <w:b/>
          <w:bCs/>
          <w:sz w:val="24"/>
          <w:szCs w:val="24"/>
        </w:rPr>
        <w:t>Bubble the answers to each question on the e-</w:t>
      </w:r>
      <w:proofErr w:type="spellStart"/>
      <w:r w:rsidRPr="004B028A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4B028A">
        <w:rPr>
          <w:rFonts w:cstheme="minorHAnsi"/>
          <w:b/>
          <w:bCs/>
          <w:sz w:val="24"/>
          <w:szCs w:val="24"/>
        </w:rPr>
        <w:t xml:space="preserve"> Universal Form E in </w:t>
      </w:r>
      <w:r w:rsidRPr="004B028A">
        <w:rPr>
          <w:rFonts w:cstheme="minorHAnsi"/>
          <w:b/>
          <w:bCs/>
          <w:sz w:val="24"/>
          <w:szCs w:val="24"/>
          <w:u w:val="single"/>
        </w:rPr>
        <w:t>Exam B, questions 1 through 17</w:t>
      </w:r>
      <w:r w:rsidRPr="004B028A">
        <w:rPr>
          <w:rFonts w:cstheme="minorHAnsi"/>
          <w:b/>
          <w:bCs/>
          <w:sz w:val="24"/>
          <w:szCs w:val="24"/>
        </w:rPr>
        <w:t xml:space="preserve">. </w:t>
      </w:r>
      <w:r w:rsidRPr="004B028A">
        <w:rPr>
          <w:rFonts w:cstheme="minorHAnsi"/>
          <w:sz w:val="24"/>
          <w:szCs w:val="24"/>
        </w:rPr>
        <w:t xml:space="preserve"> The points per question are indicated at the end of each question.</w:t>
      </w:r>
    </w:p>
    <w:p w14:paraId="2556094A" w14:textId="77777777" w:rsidR="00123594" w:rsidRDefault="00123594" w:rsidP="00123594">
      <w:pPr>
        <w:rPr>
          <w:rFonts w:cstheme="minorHAnsi"/>
          <w:b/>
          <w:bCs/>
          <w:sz w:val="24"/>
          <w:szCs w:val="24"/>
        </w:rPr>
      </w:pPr>
    </w:p>
    <w:p w14:paraId="0176B33D" w14:textId="2528B289" w:rsidR="00123594" w:rsidRPr="004B028A" w:rsidRDefault="00123594" w:rsidP="00123594">
      <w:pPr>
        <w:rPr>
          <w:rFonts w:cstheme="minorHAnsi"/>
          <w:sz w:val="24"/>
          <w:szCs w:val="24"/>
        </w:rPr>
      </w:pPr>
      <w:r w:rsidRPr="004B028A">
        <w:rPr>
          <w:rFonts w:cstheme="minorHAnsi"/>
          <w:b/>
          <w:bCs/>
          <w:sz w:val="24"/>
          <w:szCs w:val="24"/>
        </w:rPr>
        <w:t>Complete the following</w:t>
      </w:r>
      <w:r w:rsidRPr="004B028A">
        <w:rPr>
          <w:rFonts w:cstheme="minorHAnsi"/>
          <w:sz w:val="24"/>
          <w:szCs w:val="24"/>
        </w:rPr>
        <w:t xml:space="preserve"> questions by matching the letters of the terminals to the correct number (Refer to the information page titled “Wiring Activity Diagram” for the illustrations).  Note: some locations will have more than one wire attached to that location.</w:t>
      </w:r>
    </w:p>
    <w:p w14:paraId="07D303C0" w14:textId="77777777" w:rsidR="00123594" w:rsidRDefault="00123594" w:rsidP="00123594">
      <w:pPr>
        <w:spacing w:after="0"/>
        <w:rPr>
          <w:rFonts w:cstheme="minorHAnsi"/>
          <w:sz w:val="24"/>
          <w:szCs w:val="24"/>
        </w:rPr>
      </w:pPr>
    </w:p>
    <w:p w14:paraId="41C6E262" w14:textId="70AF155A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1.  Which wires should be connected in this wire nut? (2 points)</w:t>
      </w:r>
    </w:p>
    <w:p w14:paraId="05E79E6D" w14:textId="77777777" w:rsidR="00123594" w:rsidRPr="004B028A" w:rsidRDefault="00123594" w:rsidP="00123594">
      <w:pPr>
        <w:pStyle w:val="ListParagraph"/>
        <w:numPr>
          <w:ilvl w:val="0"/>
          <w:numId w:val="3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A and Wire H</w:t>
      </w:r>
    </w:p>
    <w:p w14:paraId="21B56BDB" w14:textId="77777777" w:rsidR="00123594" w:rsidRPr="004B028A" w:rsidRDefault="00123594" w:rsidP="00123594">
      <w:pPr>
        <w:pStyle w:val="ListParagraph"/>
        <w:numPr>
          <w:ilvl w:val="0"/>
          <w:numId w:val="3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 and Wire G</w:t>
      </w:r>
    </w:p>
    <w:p w14:paraId="47F76323" w14:textId="77777777" w:rsidR="00123594" w:rsidRPr="004B028A" w:rsidRDefault="00123594" w:rsidP="00123594">
      <w:pPr>
        <w:pStyle w:val="ListParagraph"/>
        <w:numPr>
          <w:ilvl w:val="0"/>
          <w:numId w:val="3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and Wire E</w:t>
      </w:r>
    </w:p>
    <w:p w14:paraId="78A3007D" w14:textId="77777777" w:rsidR="00123594" w:rsidRPr="004B028A" w:rsidRDefault="00123594" w:rsidP="00123594">
      <w:pPr>
        <w:pStyle w:val="ListParagraph"/>
        <w:numPr>
          <w:ilvl w:val="0"/>
          <w:numId w:val="3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and Wire F</w:t>
      </w:r>
    </w:p>
    <w:p w14:paraId="17F1752B" w14:textId="77777777" w:rsidR="00123594" w:rsidRDefault="0012359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7436B8D" w14:textId="13E01E2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lastRenderedPageBreak/>
        <w:t>Location 2.  Which wires should be connected in this wire nut?  (2 points)</w:t>
      </w:r>
    </w:p>
    <w:p w14:paraId="1081C562" w14:textId="77777777" w:rsidR="00123594" w:rsidRPr="004B028A" w:rsidRDefault="00123594" w:rsidP="00123594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A and Wire H</w:t>
      </w:r>
    </w:p>
    <w:p w14:paraId="5D7E0D2D" w14:textId="77777777" w:rsidR="00123594" w:rsidRPr="004B028A" w:rsidRDefault="00123594" w:rsidP="00123594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 and Wire G</w:t>
      </w:r>
    </w:p>
    <w:p w14:paraId="47CC699D" w14:textId="77777777" w:rsidR="00123594" w:rsidRPr="004B028A" w:rsidRDefault="00123594" w:rsidP="00123594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and Wire E</w:t>
      </w:r>
    </w:p>
    <w:p w14:paraId="07FC85F4" w14:textId="77777777" w:rsidR="00123594" w:rsidRPr="004B028A" w:rsidRDefault="00123594" w:rsidP="00123594">
      <w:pPr>
        <w:pStyle w:val="ListParagraph"/>
        <w:numPr>
          <w:ilvl w:val="0"/>
          <w:numId w:val="3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and Wire F</w:t>
      </w:r>
    </w:p>
    <w:p w14:paraId="7DAB93EA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3.  Which wire should be connected to this screw?  (2 points)</w:t>
      </w:r>
    </w:p>
    <w:p w14:paraId="3A5673A4" w14:textId="77777777" w:rsidR="00123594" w:rsidRPr="004B028A" w:rsidRDefault="00123594" w:rsidP="00123594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A or Wire H</w:t>
      </w:r>
    </w:p>
    <w:p w14:paraId="219F2954" w14:textId="77777777" w:rsidR="00123594" w:rsidRPr="004B028A" w:rsidRDefault="00123594" w:rsidP="00123594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 or Wire G</w:t>
      </w:r>
    </w:p>
    <w:p w14:paraId="720151AE" w14:textId="77777777" w:rsidR="00123594" w:rsidRPr="004B028A" w:rsidRDefault="00123594" w:rsidP="00123594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or Wire E</w:t>
      </w:r>
    </w:p>
    <w:p w14:paraId="37A77C11" w14:textId="77777777" w:rsidR="00123594" w:rsidRPr="004B028A" w:rsidRDefault="00123594" w:rsidP="00123594">
      <w:pPr>
        <w:pStyle w:val="ListParagraph"/>
        <w:numPr>
          <w:ilvl w:val="0"/>
          <w:numId w:val="3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E or Wire F</w:t>
      </w:r>
    </w:p>
    <w:p w14:paraId="2F4F7BC2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4.  Which wire should be connected to this screw?  (2 points)</w:t>
      </w:r>
    </w:p>
    <w:p w14:paraId="174B8451" w14:textId="77777777" w:rsidR="00123594" w:rsidRPr="004B028A" w:rsidRDefault="00123594" w:rsidP="00123594">
      <w:pPr>
        <w:pStyle w:val="ListParagraph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A or Wire H</w:t>
      </w:r>
    </w:p>
    <w:p w14:paraId="471FCBCD" w14:textId="77777777" w:rsidR="00123594" w:rsidRPr="004B028A" w:rsidRDefault="00123594" w:rsidP="00123594">
      <w:pPr>
        <w:pStyle w:val="ListParagraph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 or Wire G</w:t>
      </w:r>
    </w:p>
    <w:p w14:paraId="29DA500A" w14:textId="77777777" w:rsidR="00123594" w:rsidRPr="004B028A" w:rsidRDefault="00123594" w:rsidP="00123594">
      <w:pPr>
        <w:pStyle w:val="ListParagraph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 or Wire E</w:t>
      </w:r>
    </w:p>
    <w:p w14:paraId="373D5DEF" w14:textId="77777777" w:rsidR="00123594" w:rsidRPr="004B028A" w:rsidRDefault="00123594" w:rsidP="00123594">
      <w:pPr>
        <w:pStyle w:val="ListParagraph"/>
        <w:numPr>
          <w:ilvl w:val="0"/>
          <w:numId w:val="36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E or Wire F</w:t>
      </w:r>
    </w:p>
    <w:p w14:paraId="48496C8B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5.  Which wire should be connected to this screw?  (2 points)</w:t>
      </w:r>
    </w:p>
    <w:p w14:paraId="43D5FEB7" w14:textId="77777777" w:rsidR="00123594" w:rsidRPr="004B028A" w:rsidRDefault="00123594" w:rsidP="00123594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</w:t>
      </w:r>
    </w:p>
    <w:p w14:paraId="039993BE" w14:textId="77777777" w:rsidR="00123594" w:rsidRPr="004B028A" w:rsidRDefault="00123594" w:rsidP="00123594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</w:t>
      </w:r>
    </w:p>
    <w:p w14:paraId="35C58AA9" w14:textId="77777777" w:rsidR="00123594" w:rsidRPr="004B028A" w:rsidRDefault="00123594" w:rsidP="00123594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D</w:t>
      </w:r>
    </w:p>
    <w:p w14:paraId="7665366E" w14:textId="77777777" w:rsidR="00123594" w:rsidRPr="004B028A" w:rsidRDefault="00123594" w:rsidP="00123594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E</w:t>
      </w:r>
    </w:p>
    <w:p w14:paraId="23E60D47" w14:textId="77777777" w:rsidR="00123594" w:rsidRPr="004B028A" w:rsidRDefault="00123594" w:rsidP="00123594">
      <w:p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6.  Which wires should be connected in this wire nut?  (2 points)</w:t>
      </w:r>
    </w:p>
    <w:p w14:paraId="4B982540" w14:textId="77777777" w:rsidR="00123594" w:rsidRPr="004B028A" w:rsidRDefault="00123594" w:rsidP="00123594">
      <w:pPr>
        <w:pStyle w:val="ListParagraph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I and Wire O</w:t>
      </w:r>
    </w:p>
    <w:p w14:paraId="26D9D487" w14:textId="77777777" w:rsidR="00123594" w:rsidRPr="004B028A" w:rsidRDefault="00123594" w:rsidP="00123594">
      <w:pPr>
        <w:pStyle w:val="ListParagraph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J and Wire N</w:t>
      </w:r>
    </w:p>
    <w:p w14:paraId="0DBB1570" w14:textId="77777777" w:rsidR="00123594" w:rsidRPr="004B028A" w:rsidRDefault="00123594" w:rsidP="00123594">
      <w:pPr>
        <w:pStyle w:val="ListParagraph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and Wire M</w:t>
      </w:r>
    </w:p>
    <w:p w14:paraId="5D322DB9" w14:textId="77777777" w:rsidR="00123594" w:rsidRPr="004B028A" w:rsidRDefault="00123594" w:rsidP="00123594">
      <w:pPr>
        <w:pStyle w:val="ListParagraph"/>
        <w:numPr>
          <w:ilvl w:val="0"/>
          <w:numId w:val="38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L and Wire M</w:t>
      </w:r>
    </w:p>
    <w:p w14:paraId="6910E959" w14:textId="77777777" w:rsidR="00123594" w:rsidRPr="004B028A" w:rsidRDefault="00123594" w:rsidP="00123594">
      <w:p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7.  Which wires should be connected in this wire nut?  (2 points)</w:t>
      </w:r>
    </w:p>
    <w:p w14:paraId="48D4DEB0" w14:textId="77777777" w:rsidR="00123594" w:rsidRPr="004B028A" w:rsidRDefault="00123594" w:rsidP="00123594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I and Wire O</w:t>
      </w:r>
    </w:p>
    <w:p w14:paraId="296FDA3C" w14:textId="77777777" w:rsidR="00123594" w:rsidRPr="004B028A" w:rsidRDefault="00123594" w:rsidP="00123594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J and Wire N</w:t>
      </w:r>
    </w:p>
    <w:p w14:paraId="4313F089" w14:textId="77777777" w:rsidR="00123594" w:rsidRPr="004B028A" w:rsidRDefault="00123594" w:rsidP="00123594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and Wire M</w:t>
      </w:r>
    </w:p>
    <w:p w14:paraId="6EFF8F35" w14:textId="77777777" w:rsidR="00123594" w:rsidRPr="004B028A" w:rsidRDefault="00123594" w:rsidP="00123594">
      <w:pPr>
        <w:pStyle w:val="ListParagraph"/>
        <w:numPr>
          <w:ilvl w:val="0"/>
          <w:numId w:val="39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L and Wire M</w:t>
      </w:r>
    </w:p>
    <w:p w14:paraId="5D25E37B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8.  Which wire should be connected to this screw?  (2 points)</w:t>
      </w:r>
    </w:p>
    <w:p w14:paraId="1194D003" w14:textId="77777777" w:rsidR="00123594" w:rsidRPr="004B028A" w:rsidRDefault="00123594" w:rsidP="00123594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J or Wire N</w:t>
      </w:r>
    </w:p>
    <w:p w14:paraId="14FCACE7" w14:textId="77777777" w:rsidR="00123594" w:rsidRPr="004B028A" w:rsidRDefault="00123594" w:rsidP="00123594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or Wire M</w:t>
      </w:r>
    </w:p>
    <w:p w14:paraId="3C81DB08" w14:textId="77777777" w:rsidR="00123594" w:rsidRPr="004B028A" w:rsidRDefault="00123594" w:rsidP="00123594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or Wire L</w:t>
      </w:r>
    </w:p>
    <w:p w14:paraId="5CBC95D3" w14:textId="77777777" w:rsidR="00123594" w:rsidRPr="004B028A" w:rsidRDefault="00123594" w:rsidP="00123594">
      <w:pPr>
        <w:pStyle w:val="ListParagraph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M or Wire L</w:t>
      </w:r>
    </w:p>
    <w:p w14:paraId="4E4B385C" w14:textId="77777777" w:rsidR="00123594" w:rsidRDefault="00123594" w:rsidP="00123594">
      <w:pPr>
        <w:spacing w:after="0"/>
        <w:rPr>
          <w:rFonts w:cstheme="minorHAnsi"/>
          <w:sz w:val="24"/>
          <w:szCs w:val="24"/>
        </w:rPr>
      </w:pPr>
    </w:p>
    <w:p w14:paraId="49CCAA46" w14:textId="45439F83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9.  Which wire should be connected to this screw?  (2 points)</w:t>
      </w:r>
    </w:p>
    <w:p w14:paraId="4BAD2B7A" w14:textId="77777777" w:rsidR="00123594" w:rsidRPr="004B028A" w:rsidRDefault="00123594" w:rsidP="00123594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J or Wire N</w:t>
      </w:r>
    </w:p>
    <w:p w14:paraId="4D69BE50" w14:textId="77777777" w:rsidR="00123594" w:rsidRPr="004B028A" w:rsidRDefault="00123594" w:rsidP="00123594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or Wire M</w:t>
      </w:r>
    </w:p>
    <w:p w14:paraId="6CB6D87A" w14:textId="77777777" w:rsidR="00123594" w:rsidRPr="004B028A" w:rsidRDefault="00123594" w:rsidP="00123594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 or Wire L</w:t>
      </w:r>
    </w:p>
    <w:p w14:paraId="3D9BC338" w14:textId="77777777" w:rsidR="00123594" w:rsidRPr="004B028A" w:rsidRDefault="00123594" w:rsidP="00123594">
      <w:pPr>
        <w:pStyle w:val="ListParagraph"/>
        <w:numPr>
          <w:ilvl w:val="0"/>
          <w:numId w:val="41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M or Wire L</w:t>
      </w:r>
    </w:p>
    <w:p w14:paraId="1B9D21C6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10.  Which wire should be connected to this screw?  (2 points)</w:t>
      </w:r>
    </w:p>
    <w:p w14:paraId="76256804" w14:textId="77777777" w:rsidR="00123594" w:rsidRPr="004B028A" w:rsidRDefault="00123594" w:rsidP="00123594">
      <w:pPr>
        <w:pStyle w:val="ListParagraph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J</w:t>
      </w:r>
    </w:p>
    <w:p w14:paraId="14145F69" w14:textId="77777777" w:rsidR="00123594" w:rsidRPr="004B028A" w:rsidRDefault="00123594" w:rsidP="00123594">
      <w:pPr>
        <w:pStyle w:val="ListParagraph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K</w:t>
      </w:r>
    </w:p>
    <w:p w14:paraId="6C9CFFA8" w14:textId="77777777" w:rsidR="00123594" w:rsidRPr="004B028A" w:rsidRDefault="00123594" w:rsidP="00123594">
      <w:pPr>
        <w:pStyle w:val="ListParagraph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L</w:t>
      </w:r>
    </w:p>
    <w:p w14:paraId="5E08B8EE" w14:textId="77777777" w:rsidR="00123594" w:rsidRPr="004B028A" w:rsidRDefault="00123594" w:rsidP="00123594">
      <w:pPr>
        <w:pStyle w:val="ListParagraph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M</w:t>
      </w:r>
    </w:p>
    <w:p w14:paraId="0FAB67B1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11.  Which wire should be connected to this location?  (2 points)</w:t>
      </w:r>
    </w:p>
    <w:p w14:paraId="3DB5B3FD" w14:textId="77777777" w:rsidR="00123594" w:rsidRPr="004B028A" w:rsidRDefault="00123594" w:rsidP="00123594">
      <w:pPr>
        <w:pStyle w:val="ListParagraph"/>
        <w:numPr>
          <w:ilvl w:val="0"/>
          <w:numId w:val="4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P</w:t>
      </w:r>
    </w:p>
    <w:p w14:paraId="7EC6BDB5" w14:textId="77777777" w:rsidR="00123594" w:rsidRPr="004B028A" w:rsidRDefault="00123594" w:rsidP="00123594">
      <w:pPr>
        <w:pStyle w:val="ListParagraph"/>
        <w:numPr>
          <w:ilvl w:val="0"/>
          <w:numId w:val="4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Q</w:t>
      </w:r>
    </w:p>
    <w:p w14:paraId="2968CFED" w14:textId="77777777" w:rsidR="00123594" w:rsidRPr="004B028A" w:rsidRDefault="00123594" w:rsidP="00123594">
      <w:pPr>
        <w:pStyle w:val="ListParagraph"/>
        <w:numPr>
          <w:ilvl w:val="0"/>
          <w:numId w:val="43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R</w:t>
      </w:r>
    </w:p>
    <w:p w14:paraId="34FD84A6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12.  Which wire should be connected to this location?  (2 points)</w:t>
      </w:r>
    </w:p>
    <w:p w14:paraId="7CD6AE11" w14:textId="77777777" w:rsidR="00123594" w:rsidRPr="004B028A" w:rsidRDefault="00123594" w:rsidP="00123594">
      <w:pPr>
        <w:pStyle w:val="ListParagraph"/>
        <w:numPr>
          <w:ilvl w:val="0"/>
          <w:numId w:val="4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P</w:t>
      </w:r>
    </w:p>
    <w:p w14:paraId="52E0B33E" w14:textId="77777777" w:rsidR="00123594" w:rsidRPr="004B028A" w:rsidRDefault="00123594" w:rsidP="00123594">
      <w:pPr>
        <w:pStyle w:val="ListParagraph"/>
        <w:numPr>
          <w:ilvl w:val="0"/>
          <w:numId w:val="4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Q</w:t>
      </w:r>
    </w:p>
    <w:p w14:paraId="11492F1D" w14:textId="77777777" w:rsidR="00123594" w:rsidRPr="004B028A" w:rsidRDefault="00123594" w:rsidP="00123594">
      <w:pPr>
        <w:pStyle w:val="ListParagraph"/>
        <w:numPr>
          <w:ilvl w:val="0"/>
          <w:numId w:val="44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R</w:t>
      </w:r>
    </w:p>
    <w:p w14:paraId="3FA119FE" w14:textId="77777777" w:rsidR="00123594" w:rsidRPr="004B028A" w:rsidRDefault="00123594" w:rsidP="00123594">
      <w:pPr>
        <w:spacing w:after="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Location 13.  Which wire should be connected to this location?  (2 points)</w:t>
      </w:r>
    </w:p>
    <w:p w14:paraId="226EF06E" w14:textId="77777777" w:rsidR="00123594" w:rsidRPr="004B028A" w:rsidRDefault="00123594" w:rsidP="00123594">
      <w:pPr>
        <w:pStyle w:val="ListParagraph"/>
        <w:numPr>
          <w:ilvl w:val="0"/>
          <w:numId w:val="4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P</w:t>
      </w:r>
    </w:p>
    <w:p w14:paraId="150A668F" w14:textId="77777777" w:rsidR="00123594" w:rsidRPr="004B028A" w:rsidRDefault="00123594" w:rsidP="00123594">
      <w:pPr>
        <w:pStyle w:val="ListParagraph"/>
        <w:numPr>
          <w:ilvl w:val="0"/>
          <w:numId w:val="4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Q</w:t>
      </w:r>
    </w:p>
    <w:p w14:paraId="4B0D3113" w14:textId="77777777" w:rsidR="00123594" w:rsidRPr="004B028A" w:rsidRDefault="00123594" w:rsidP="00123594">
      <w:pPr>
        <w:pStyle w:val="ListParagraph"/>
        <w:numPr>
          <w:ilvl w:val="0"/>
          <w:numId w:val="45"/>
        </w:numPr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R</w:t>
      </w:r>
    </w:p>
    <w:p w14:paraId="5420776C" w14:textId="77777777" w:rsidR="00123594" w:rsidRPr="004B028A" w:rsidRDefault="00123594" w:rsidP="00123594">
      <w:pPr>
        <w:pStyle w:val="ListParagraph"/>
        <w:ind w:left="1080"/>
        <w:rPr>
          <w:rFonts w:cstheme="minorHAnsi"/>
          <w:sz w:val="24"/>
          <w:szCs w:val="24"/>
        </w:rPr>
      </w:pPr>
    </w:p>
    <w:p w14:paraId="7C925C0C" w14:textId="77777777" w:rsidR="00123594" w:rsidRPr="004B028A" w:rsidRDefault="00123594" w:rsidP="00123594">
      <w:pPr>
        <w:pStyle w:val="ListParagraph"/>
        <w:numPr>
          <w:ilvl w:val="0"/>
          <w:numId w:val="46"/>
        </w:numPr>
        <w:tabs>
          <w:tab w:val="left" w:pos="450"/>
          <w:tab w:val="right" w:pos="10080"/>
        </w:tabs>
        <w:spacing w:after="0" w:line="240" w:lineRule="auto"/>
        <w:ind w:hanging="72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What is the gauge of the wire used in the drawing?  (1 point)</w:t>
      </w:r>
    </w:p>
    <w:p w14:paraId="15E23531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108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9 gauge</w:t>
      </w:r>
    </w:p>
    <w:p w14:paraId="221F63F5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108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12 gauge</w:t>
      </w:r>
    </w:p>
    <w:p w14:paraId="294A6899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108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14 gauge</w:t>
      </w:r>
    </w:p>
    <w:p w14:paraId="269B9112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108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600 gauge</w:t>
      </w:r>
    </w:p>
    <w:p w14:paraId="39193110" w14:textId="77777777" w:rsidR="00123594" w:rsidRPr="004B028A" w:rsidRDefault="00123594" w:rsidP="00123594">
      <w:pPr>
        <w:pStyle w:val="ListParagraph"/>
        <w:tabs>
          <w:tab w:val="left" w:pos="720"/>
          <w:tab w:val="right" w:pos="1008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167BFE45" w14:textId="77777777" w:rsidR="00123594" w:rsidRPr="004B028A" w:rsidRDefault="00123594" w:rsidP="00123594">
      <w:pPr>
        <w:pStyle w:val="ListParagraph"/>
        <w:numPr>
          <w:ilvl w:val="0"/>
          <w:numId w:val="46"/>
        </w:numPr>
        <w:tabs>
          <w:tab w:val="left" w:pos="450"/>
          <w:tab w:val="right" w:pos="10080"/>
        </w:tabs>
        <w:spacing w:after="0" w:line="240" w:lineRule="auto"/>
        <w:ind w:hanging="72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Which wire is the ungrounded wire coming from the service entrance panel?  (1 point)</w:t>
      </w:r>
    </w:p>
    <w:p w14:paraId="2DD64D2C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A</w:t>
      </w:r>
    </w:p>
    <w:p w14:paraId="115B5BFE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B</w:t>
      </w:r>
    </w:p>
    <w:p w14:paraId="78E4CBED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Wire C</w:t>
      </w:r>
    </w:p>
    <w:p w14:paraId="7C704D30" w14:textId="77777777" w:rsidR="00123594" w:rsidRPr="004B028A" w:rsidRDefault="00123594" w:rsidP="00123594">
      <w:pPr>
        <w:pStyle w:val="ListParagraph"/>
        <w:tabs>
          <w:tab w:val="left" w:pos="720"/>
          <w:tab w:val="right" w:pos="10080"/>
        </w:tabs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B4E21A5" w14:textId="77777777" w:rsidR="00123594" w:rsidRPr="004B028A" w:rsidRDefault="00123594" w:rsidP="00123594">
      <w:pPr>
        <w:pStyle w:val="ListParagraph"/>
        <w:numPr>
          <w:ilvl w:val="0"/>
          <w:numId w:val="46"/>
        </w:numPr>
        <w:tabs>
          <w:tab w:val="left" w:pos="450"/>
          <w:tab w:val="right" w:pos="10080"/>
        </w:tabs>
        <w:spacing w:after="0" w:line="240" w:lineRule="auto"/>
        <w:ind w:hanging="72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Which screw is the grounded (sometimes called the neutral) screw on the light fixture?  (1 point)</w:t>
      </w:r>
    </w:p>
    <w:p w14:paraId="7F6DB6D7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Screw 11</w:t>
      </w:r>
    </w:p>
    <w:p w14:paraId="2F0C58B5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Screw 12</w:t>
      </w:r>
    </w:p>
    <w:p w14:paraId="07B3E250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Screw 13</w:t>
      </w:r>
    </w:p>
    <w:p w14:paraId="1AFDC047" w14:textId="36BDFE1C" w:rsidR="00123594" w:rsidRDefault="00123594" w:rsidP="00123594">
      <w:pPr>
        <w:tabs>
          <w:tab w:val="left" w:pos="720"/>
          <w:tab w:val="right" w:pos="10080"/>
        </w:tabs>
        <w:spacing w:after="0" w:line="240" w:lineRule="auto"/>
        <w:rPr>
          <w:rFonts w:cstheme="minorHAnsi"/>
          <w:sz w:val="24"/>
          <w:szCs w:val="24"/>
        </w:rPr>
      </w:pPr>
    </w:p>
    <w:p w14:paraId="31CA4619" w14:textId="77777777" w:rsidR="00123594" w:rsidRPr="004B028A" w:rsidRDefault="00123594" w:rsidP="00123594">
      <w:pPr>
        <w:tabs>
          <w:tab w:val="left" w:pos="720"/>
          <w:tab w:val="right" w:pos="10080"/>
        </w:tabs>
        <w:spacing w:after="0" w:line="240" w:lineRule="auto"/>
        <w:rPr>
          <w:rFonts w:cstheme="minorHAnsi"/>
          <w:sz w:val="24"/>
          <w:szCs w:val="24"/>
        </w:rPr>
      </w:pPr>
    </w:p>
    <w:p w14:paraId="13C61386" w14:textId="77777777" w:rsidR="00123594" w:rsidRPr="004B028A" w:rsidRDefault="00123594" w:rsidP="00123594">
      <w:pPr>
        <w:pStyle w:val="ListParagraph"/>
        <w:numPr>
          <w:ilvl w:val="0"/>
          <w:numId w:val="46"/>
        </w:numPr>
        <w:tabs>
          <w:tab w:val="left" w:pos="450"/>
          <w:tab w:val="right" w:pos="10080"/>
        </w:tabs>
        <w:spacing w:after="0" w:line="240" w:lineRule="auto"/>
        <w:ind w:hanging="72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What type of insulation is used on the cable?  (1 point)</w:t>
      </w:r>
    </w:p>
    <w:p w14:paraId="30E7CA35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Non-metallic</w:t>
      </w:r>
    </w:p>
    <w:p w14:paraId="47451484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Underground feeder</w:t>
      </w:r>
    </w:p>
    <w:p w14:paraId="4030EDCF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Rubber</w:t>
      </w:r>
    </w:p>
    <w:p w14:paraId="30200095" w14:textId="77777777" w:rsidR="00123594" w:rsidRPr="004B028A" w:rsidRDefault="00123594" w:rsidP="00123594">
      <w:pPr>
        <w:pStyle w:val="ListParagraph"/>
        <w:numPr>
          <w:ilvl w:val="1"/>
          <w:numId w:val="46"/>
        </w:numPr>
        <w:tabs>
          <w:tab w:val="left" w:pos="720"/>
          <w:tab w:val="right" w:pos="1008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4B028A">
        <w:rPr>
          <w:rFonts w:cstheme="minorHAnsi"/>
          <w:sz w:val="24"/>
          <w:szCs w:val="24"/>
        </w:rPr>
        <w:t>Thermo-plastic</w:t>
      </w:r>
    </w:p>
    <w:p w14:paraId="56C31A8F" w14:textId="77777777" w:rsidR="00123594" w:rsidRPr="004B028A" w:rsidRDefault="00123594" w:rsidP="00123594">
      <w:pPr>
        <w:tabs>
          <w:tab w:val="left" w:pos="720"/>
          <w:tab w:val="right" w:pos="10080"/>
        </w:tabs>
        <w:spacing w:after="0" w:line="240" w:lineRule="auto"/>
        <w:rPr>
          <w:rFonts w:cstheme="minorHAnsi"/>
          <w:sz w:val="24"/>
          <w:szCs w:val="24"/>
        </w:rPr>
      </w:pPr>
    </w:p>
    <w:p w14:paraId="15DED644" w14:textId="77777777" w:rsidR="00123594" w:rsidRPr="00F01863" w:rsidRDefault="00123594" w:rsidP="00123594">
      <w:pPr>
        <w:rPr>
          <w:rFonts w:cstheme="minorHAnsi"/>
          <w:sz w:val="24"/>
          <w:szCs w:val="24"/>
        </w:rPr>
      </w:pPr>
    </w:p>
    <w:p w14:paraId="20CE9AEA" w14:textId="77777777" w:rsidR="00123594" w:rsidRPr="00F01863" w:rsidRDefault="00123594" w:rsidP="00123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 w:rsidRPr="00F01863">
        <w:rPr>
          <w:rFonts w:cstheme="minorHAnsi"/>
          <w:b/>
          <w:bCs/>
          <w:sz w:val="24"/>
          <w:szCs w:val="24"/>
        </w:rPr>
        <w:t>Before you leave this skill activity, be sure you have bubbled in the answers to these questions on the online e-</w:t>
      </w:r>
      <w:proofErr w:type="spellStart"/>
      <w:r w:rsidRPr="00F01863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F01863">
        <w:rPr>
          <w:rFonts w:cstheme="minorHAnsi"/>
          <w:b/>
          <w:bCs/>
          <w:sz w:val="24"/>
          <w:szCs w:val="24"/>
        </w:rPr>
        <w:t xml:space="preserve"> Universal Form E in </w:t>
      </w:r>
      <w:r w:rsidRPr="00F01863">
        <w:rPr>
          <w:rFonts w:cstheme="minorHAnsi"/>
          <w:b/>
          <w:bCs/>
          <w:sz w:val="24"/>
          <w:szCs w:val="24"/>
          <w:u w:val="single"/>
        </w:rPr>
        <w:t xml:space="preserve">Exam </w:t>
      </w:r>
      <w:r>
        <w:rPr>
          <w:rFonts w:cstheme="minorHAnsi"/>
          <w:b/>
          <w:bCs/>
          <w:sz w:val="24"/>
          <w:szCs w:val="24"/>
          <w:u w:val="single"/>
        </w:rPr>
        <w:t>B</w:t>
      </w:r>
      <w:r w:rsidRPr="00F01863">
        <w:rPr>
          <w:rFonts w:cstheme="minorHAnsi"/>
          <w:b/>
          <w:bCs/>
          <w:sz w:val="24"/>
          <w:szCs w:val="24"/>
          <w:u w:val="single"/>
        </w:rPr>
        <w:t>, questions 1 through 1</w:t>
      </w:r>
      <w:r>
        <w:rPr>
          <w:rFonts w:cstheme="minorHAnsi"/>
          <w:b/>
          <w:bCs/>
          <w:sz w:val="24"/>
          <w:szCs w:val="24"/>
          <w:u w:val="single"/>
        </w:rPr>
        <w:t>7</w:t>
      </w:r>
      <w:r w:rsidRPr="00F01863">
        <w:rPr>
          <w:rFonts w:cstheme="minorHAnsi"/>
          <w:b/>
          <w:bCs/>
          <w:sz w:val="24"/>
          <w:szCs w:val="24"/>
        </w:rPr>
        <w:t xml:space="preserve">.  Do not submit your scan sheet yet.  You will be completing </w:t>
      </w:r>
      <w:r>
        <w:rPr>
          <w:rFonts w:cstheme="minorHAnsi"/>
          <w:b/>
          <w:bCs/>
          <w:sz w:val="24"/>
          <w:szCs w:val="24"/>
        </w:rPr>
        <w:t>three</w:t>
      </w:r>
      <w:r w:rsidRPr="00F01863">
        <w:rPr>
          <w:rFonts w:cstheme="minorHAnsi"/>
          <w:b/>
          <w:bCs/>
          <w:sz w:val="24"/>
          <w:szCs w:val="24"/>
        </w:rPr>
        <w:t xml:space="preserve"> more activities before you need to submit the scan sheet.</w:t>
      </w:r>
    </w:p>
    <w:p w14:paraId="10B96BE4" w14:textId="77777777" w:rsidR="00123594" w:rsidRDefault="00123594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3119BCEE" w14:textId="5B4F6A9A" w:rsidR="00123594" w:rsidRPr="00D16CDA" w:rsidRDefault="00123594" w:rsidP="0012359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Electricity</w:t>
      </w:r>
      <w:r w:rsidRPr="00D16CDA">
        <w:rPr>
          <w:rFonts w:cstheme="minorHAnsi"/>
          <w:b/>
          <w:sz w:val="28"/>
          <w:szCs w:val="28"/>
        </w:rPr>
        <w:t xml:space="preserve"> Skill</w:t>
      </w:r>
      <w:r>
        <w:rPr>
          <w:rFonts w:cstheme="minorHAnsi"/>
          <w:b/>
          <w:sz w:val="28"/>
          <w:szCs w:val="28"/>
        </w:rPr>
        <w:t>:  Information Sheet</w:t>
      </w:r>
    </w:p>
    <w:p w14:paraId="4371B999" w14:textId="77777777" w:rsidR="00123594" w:rsidRDefault="00123594" w:rsidP="00123594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7ED9C0" wp14:editId="51D33749">
                <wp:simplePos x="0" y="0"/>
                <wp:positionH relativeFrom="column">
                  <wp:posOffset>964080</wp:posOffset>
                </wp:positionH>
                <wp:positionV relativeFrom="paragraph">
                  <wp:posOffset>13933</wp:posOffset>
                </wp:positionV>
                <wp:extent cx="5105516" cy="2984500"/>
                <wp:effectExtent l="19050" t="0" r="0" b="63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516" cy="2984500"/>
                          <a:chOff x="0" y="0"/>
                          <a:chExt cx="5105516" cy="2984500"/>
                        </a:xfrm>
                      </wpg:grpSpPr>
                      <wpg:grpSp>
                        <wpg:cNvPr id="8" name="Group 10"/>
                        <wpg:cNvGrpSpPr/>
                        <wpg:grpSpPr>
                          <a:xfrm rot="5400000">
                            <a:off x="-692150" y="692150"/>
                            <a:ext cx="2984500" cy="1600200"/>
                            <a:chOff x="0" y="0"/>
                            <a:chExt cx="5483170" cy="2483246"/>
                          </a:xfrm>
                        </wpg:grpSpPr>
                        <wpg:grpSp>
                          <wpg:cNvPr id="10" name="Group 10"/>
                          <wpg:cNvGrpSpPr/>
                          <wpg:grpSpPr>
                            <a:xfrm>
                              <a:off x="679606" y="1114623"/>
                              <a:ext cx="433050" cy="459131"/>
                              <a:chOff x="679606" y="1114623"/>
                              <a:chExt cx="433050" cy="459131"/>
                            </a:xfrm>
                          </wpg:grpSpPr>
                          <wpg:grpSp>
                            <wpg:cNvPr id="11" name="Group 11"/>
                            <wpg:cNvGrpSpPr/>
                            <wpg:grpSpPr>
                              <a:xfrm>
                                <a:off x="679606" y="1114623"/>
                                <a:ext cx="433050" cy="459131"/>
                                <a:chOff x="679606" y="1114623"/>
                                <a:chExt cx="384651" cy="393516"/>
                              </a:xfrm>
                            </wpg:grpSpPr>
                            <wps:wsp>
                              <wps:cNvPr id="13" name="Rectangle: Rounded Corners 13"/>
                              <wps:cNvSpPr/>
                              <wps:spPr>
                                <a:xfrm>
                                  <a:off x="679606" y="1114623"/>
                                  <a:ext cx="381791" cy="38823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: Rounded Corners 14"/>
                              <wps:cNvSpPr/>
                              <wps:spPr>
                                <a:xfrm>
                                  <a:off x="682466" y="1119906"/>
                                  <a:ext cx="381791" cy="38823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chemeClr val="bg1">
                                        <a:lumMod val="6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" name="Oval 15"/>
                            <wps:cNvSpPr/>
                            <wps:spPr>
                              <a:xfrm>
                                <a:off x="807631" y="1287044"/>
                                <a:ext cx="155677" cy="13694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" name="Group 16"/>
                          <wpg:cNvGrpSpPr/>
                          <wpg:grpSpPr>
                            <a:xfrm>
                              <a:off x="2197936" y="0"/>
                              <a:ext cx="879293" cy="976114"/>
                              <a:chOff x="2197936" y="0"/>
                              <a:chExt cx="879293" cy="976114"/>
                            </a:xfrm>
                          </wpg:grpSpPr>
                          <wps:wsp>
                            <wps:cNvPr id="17" name="Arc 17"/>
                            <wps:cNvSpPr/>
                            <wps:spPr>
                              <a:xfrm rot="16200000">
                                <a:off x="2452281" y="331362"/>
                                <a:ext cx="370604" cy="879293"/>
                              </a:xfrm>
                              <a:prstGeom prst="arc">
                                <a:avLst>
                                  <a:gd name="adj1" fmla="val 16014580"/>
                                  <a:gd name="adj2" fmla="val 5607316"/>
                                </a:avLst>
                              </a:prstGeom>
                              <a:solidFill>
                                <a:srgbClr val="B7CEE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Rectangle: Rounded Corners 18"/>
                            <wps:cNvSpPr/>
                            <wps:spPr>
                              <a:xfrm rot="19829485">
                                <a:off x="2275584" y="0"/>
                                <a:ext cx="408451" cy="976114"/>
                              </a:xfrm>
                              <a:prstGeom prst="roundRect">
                                <a:avLst>
                                  <a:gd name="adj" fmla="val 33967"/>
                                </a:avLst>
                              </a:prstGeom>
                              <a:solidFill>
                                <a:srgbClr val="B7CEE7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" name="Rectangle: Rounded Corners 19"/>
                          <wps:cNvSpPr/>
                          <wps:spPr>
                            <a:xfrm>
                              <a:off x="2003498" y="701651"/>
                              <a:ext cx="1438055" cy="297574"/>
                            </a:xfrm>
                            <a:prstGeom prst="roundRect">
                              <a:avLst>
                                <a:gd name="adj" fmla="val 21667"/>
                              </a:avLst>
                            </a:prstGeom>
                            <a:solidFill>
                              <a:srgbClr val="B7CEE7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" name="Group 20"/>
                          <wpg:cNvGrpSpPr/>
                          <wpg:grpSpPr>
                            <a:xfrm flipH="1">
                              <a:off x="0" y="935244"/>
                              <a:ext cx="1669839" cy="252900"/>
                              <a:chOff x="0" y="935244"/>
                              <a:chExt cx="1669839" cy="252900"/>
                            </a:xfrm>
                          </wpg:grpSpPr>
                          <wpg:grpSp>
                            <wpg:cNvPr id="21" name="Group 21"/>
                            <wpg:cNvGrpSpPr/>
                            <wpg:grpSpPr>
                              <a:xfrm rot="7303878" flipV="1">
                                <a:off x="984688" y="1057283"/>
                                <a:ext cx="138703" cy="47273"/>
                                <a:chOff x="984688" y="1057283"/>
                                <a:chExt cx="2053521" cy="200577"/>
                              </a:xfrm>
                            </wpg:grpSpPr>
                            <wps:wsp>
                              <wps:cNvPr id="22" name="Rectangle: Rounded Corners 22"/>
                              <wps:cNvSpPr/>
                              <wps:spPr>
                                <a:xfrm>
                                  <a:off x="989176" y="1057283"/>
                                  <a:ext cx="2049033" cy="198783"/>
                                </a:xfrm>
                                <a:prstGeom prst="roundRect">
                                  <a:avLst>
                                    <a:gd name="adj" fmla="val 30262"/>
                                  </a:avLst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Rectangle: Rounded Corners 23"/>
                              <wps:cNvSpPr/>
                              <wps:spPr>
                                <a:xfrm>
                                  <a:off x="984688" y="1059077"/>
                                  <a:ext cx="2049029" cy="198783"/>
                                </a:xfrm>
                                <a:prstGeom prst="roundRect">
                                  <a:avLst>
                                    <a:gd name="adj" fmla="val 30913"/>
                                  </a:avLst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4" name="Group 24"/>
                            <wpg:cNvGrpSpPr/>
                            <wpg:grpSpPr>
                              <a:xfrm rot="3591361">
                                <a:off x="-101256" y="1036500"/>
                                <a:ext cx="252900" cy="50387"/>
                                <a:chOff x="-101256" y="1036500"/>
                                <a:chExt cx="2049033" cy="198783"/>
                              </a:xfrm>
                            </wpg:grpSpPr>
                            <wps:wsp>
                              <wps:cNvPr id="25" name="Rectangle: Rounded Corners 25"/>
                              <wps:cNvSpPr/>
                              <wps:spPr>
                                <a:xfrm>
                                  <a:off x="-101256" y="1036500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Rectangle: Rounded Corners 26"/>
                              <wps:cNvSpPr/>
                              <wps:spPr>
                                <a:xfrm>
                                  <a:off x="-101256" y="1036500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" name="Group 27"/>
                            <wpg:cNvGrpSpPr/>
                            <wpg:grpSpPr>
                              <a:xfrm>
                                <a:off x="17890" y="1109467"/>
                                <a:ext cx="1005348" cy="45719"/>
                                <a:chOff x="17890" y="1109467"/>
                                <a:chExt cx="2049033" cy="198783"/>
                              </a:xfrm>
                            </wpg:grpSpPr>
                            <wps:wsp>
                              <wps:cNvPr id="28" name="Rectangle: Rounded Corners 28"/>
                              <wps:cNvSpPr/>
                              <wps:spPr>
                                <a:xfrm>
                                  <a:off x="17890" y="1109467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ectangle: Rounded Corners 29"/>
                              <wps:cNvSpPr/>
                              <wps:spPr>
                                <a:xfrm>
                                  <a:off x="17890" y="1109467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0" name="Group 30"/>
                            <wpg:cNvGrpSpPr/>
                            <wpg:grpSpPr>
                              <a:xfrm>
                                <a:off x="1081442" y="1013396"/>
                                <a:ext cx="588397" cy="52443"/>
                                <a:chOff x="1081442" y="1013396"/>
                                <a:chExt cx="2049033" cy="198783"/>
                              </a:xfrm>
                            </wpg:grpSpPr>
                            <wps:wsp>
                              <wps:cNvPr id="31" name="Rectangle: Rounded Corners 31"/>
                              <wps:cNvSpPr/>
                              <wps:spPr>
                                <a:xfrm>
                                  <a:off x="1081442" y="1013396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Rectangle: Rounded Corners 32"/>
                              <wps:cNvSpPr/>
                              <wps:spPr>
                                <a:xfrm>
                                  <a:off x="1081442" y="1013396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3" name="Group 33"/>
                          <wpg:cNvGrpSpPr/>
                          <wpg:grpSpPr>
                            <a:xfrm>
                              <a:off x="3813331" y="934070"/>
                              <a:ext cx="1669839" cy="252900"/>
                              <a:chOff x="3813331" y="934070"/>
                              <a:chExt cx="1669839" cy="252900"/>
                            </a:xfrm>
                          </wpg:grpSpPr>
                          <wpg:grpSp>
                            <wpg:cNvPr id="34" name="Group 34"/>
                            <wpg:cNvGrpSpPr/>
                            <wpg:grpSpPr>
                              <a:xfrm rot="7303878" flipV="1">
                                <a:off x="4798019" y="1056109"/>
                                <a:ext cx="138703" cy="47273"/>
                                <a:chOff x="4798019" y="1056109"/>
                                <a:chExt cx="2053521" cy="200577"/>
                              </a:xfrm>
                            </wpg:grpSpPr>
                            <wps:wsp>
                              <wps:cNvPr id="35" name="Rectangle: Rounded Corners 35"/>
                              <wps:cNvSpPr/>
                              <wps:spPr>
                                <a:xfrm>
                                  <a:off x="4802507" y="1056109"/>
                                  <a:ext cx="2049033" cy="198783"/>
                                </a:xfrm>
                                <a:prstGeom prst="roundRect">
                                  <a:avLst>
                                    <a:gd name="adj" fmla="val 30262"/>
                                  </a:avLst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Rectangle: Rounded Corners 36"/>
                              <wps:cNvSpPr/>
                              <wps:spPr>
                                <a:xfrm>
                                  <a:off x="4798019" y="1057903"/>
                                  <a:ext cx="2049029" cy="198783"/>
                                </a:xfrm>
                                <a:prstGeom prst="roundRect">
                                  <a:avLst>
                                    <a:gd name="adj" fmla="val 30913"/>
                                  </a:avLst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" name="Group 37"/>
                            <wpg:cNvGrpSpPr/>
                            <wpg:grpSpPr>
                              <a:xfrm rot="3591361">
                                <a:off x="3712075" y="1035326"/>
                                <a:ext cx="252900" cy="50387"/>
                                <a:chOff x="3712075" y="1035326"/>
                                <a:chExt cx="2049033" cy="198783"/>
                              </a:xfrm>
                            </wpg:grpSpPr>
                            <wps:wsp>
                              <wps:cNvPr id="38" name="Rectangle: Rounded Corners 38"/>
                              <wps:cNvSpPr/>
                              <wps:spPr>
                                <a:xfrm>
                                  <a:off x="3712075" y="1035326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Rectangle: Rounded Corners 39"/>
                              <wps:cNvSpPr/>
                              <wps:spPr>
                                <a:xfrm>
                                  <a:off x="3712075" y="1035326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0" name="Group 40"/>
                            <wpg:cNvGrpSpPr/>
                            <wpg:grpSpPr>
                              <a:xfrm>
                                <a:off x="3831221" y="1108293"/>
                                <a:ext cx="1005348" cy="45719"/>
                                <a:chOff x="3831221" y="1108293"/>
                                <a:chExt cx="2049033" cy="198783"/>
                              </a:xfrm>
                            </wpg:grpSpPr>
                            <wps:wsp>
                              <wps:cNvPr id="41" name="Rectangle: Rounded Corners 41"/>
                              <wps:cNvSpPr/>
                              <wps:spPr>
                                <a:xfrm>
                                  <a:off x="3831221" y="1108293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Rectangle: Rounded Corners 42"/>
                              <wps:cNvSpPr/>
                              <wps:spPr>
                                <a:xfrm>
                                  <a:off x="3831221" y="1108293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3" name="Group 43"/>
                            <wpg:cNvGrpSpPr/>
                            <wpg:grpSpPr>
                              <a:xfrm>
                                <a:off x="4894773" y="1012222"/>
                                <a:ext cx="588397" cy="52443"/>
                                <a:chOff x="4894773" y="1012222"/>
                                <a:chExt cx="2049033" cy="198783"/>
                              </a:xfrm>
                            </wpg:grpSpPr>
                            <wps:wsp>
                              <wps:cNvPr id="44" name="Rectangle: Rounded Corners 44"/>
                              <wps:cNvSpPr/>
                              <wps:spPr>
                                <a:xfrm>
                                  <a:off x="4894773" y="1012222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blipFill>
                                  <a:blip r:embed="rId7"/>
                                  <a:tile tx="0" ty="0" sx="100000" sy="100000" flip="none" algn="tl"/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Rectangle: Rounded Corners 45"/>
                              <wps:cNvSpPr/>
                              <wps:spPr>
                                <a:xfrm>
                                  <a:off x="4894773" y="1012222"/>
                                  <a:ext cx="2049033" cy="198783"/>
                                </a:xfrm>
                                <a:prstGeom prst="roundRect">
                                  <a:avLst/>
                                </a:prstGeom>
                                <a:gradFill>
                                  <a:gsLst>
                                    <a:gs pos="100000">
                                      <a:schemeClr val="bg1">
                                        <a:lumMod val="95000"/>
                                        <a:alpha val="51000"/>
                                      </a:schemeClr>
                                    </a:gs>
                                    <a:gs pos="0">
                                      <a:srgbClr val="495B74"/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6" name="Freeform: Shape 46"/>
                          <wps:cNvSpPr/>
                          <wps:spPr>
                            <a:xfrm>
                              <a:off x="1580882" y="962353"/>
                              <a:ext cx="2315527" cy="214685"/>
                            </a:xfrm>
                            <a:custGeom>
                              <a:avLst/>
                              <a:gdLst>
                                <a:gd name="connsiteX0" fmla="*/ 0 w 2162754"/>
                                <a:gd name="connsiteY0" fmla="*/ 214685 h 214685"/>
                                <a:gd name="connsiteX1" fmla="*/ 111318 w 2162754"/>
                                <a:gd name="connsiteY1" fmla="*/ 0 h 214685"/>
                                <a:gd name="connsiteX2" fmla="*/ 2059387 w 2162754"/>
                                <a:gd name="connsiteY2" fmla="*/ 0 h 214685"/>
                                <a:gd name="connsiteX3" fmla="*/ 2162754 w 2162754"/>
                                <a:gd name="connsiteY3" fmla="*/ 174928 h 214685"/>
                                <a:gd name="connsiteX0" fmla="*/ 0 w 2146851"/>
                                <a:gd name="connsiteY0" fmla="*/ 159026 h 174928"/>
                                <a:gd name="connsiteX1" fmla="*/ 95415 w 2146851"/>
                                <a:gd name="connsiteY1" fmla="*/ 0 h 174928"/>
                                <a:gd name="connsiteX2" fmla="*/ 2043484 w 2146851"/>
                                <a:gd name="connsiteY2" fmla="*/ 0 h 174928"/>
                                <a:gd name="connsiteX3" fmla="*/ 2146851 w 2146851"/>
                                <a:gd name="connsiteY3" fmla="*/ 174928 h 174928"/>
                                <a:gd name="connsiteX0" fmla="*/ 0 w 2162754"/>
                                <a:gd name="connsiteY0" fmla="*/ 198783 h 198783"/>
                                <a:gd name="connsiteX1" fmla="*/ 111318 w 2162754"/>
                                <a:gd name="connsiteY1" fmla="*/ 0 h 198783"/>
                                <a:gd name="connsiteX2" fmla="*/ 2059387 w 2162754"/>
                                <a:gd name="connsiteY2" fmla="*/ 0 h 198783"/>
                                <a:gd name="connsiteX3" fmla="*/ 2162754 w 2162754"/>
                                <a:gd name="connsiteY3" fmla="*/ 174928 h 198783"/>
                                <a:gd name="connsiteX0" fmla="*/ 0 w 2177710"/>
                                <a:gd name="connsiteY0" fmla="*/ 198783 h 214685"/>
                                <a:gd name="connsiteX1" fmla="*/ 111318 w 2177710"/>
                                <a:gd name="connsiteY1" fmla="*/ 0 h 214685"/>
                                <a:gd name="connsiteX2" fmla="*/ 2059387 w 2177710"/>
                                <a:gd name="connsiteY2" fmla="*/ 0 h 214685"/>
                                <a:gd name="connsiteX3" fmla="*/ 2177710 w 2177710"/>
                                <a:gd name="connsiteY3" fmla="*/ 214685 h 21468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77710" h="214685">
                                  <a:moveTo>
                                    <a:pt x="0" y="198783"/>
                                  </a:moveTo>
                                  <a:lnTo>
                                    <a:pt x="111318" y="0"/>
                                  </a:lnTo>
                                  <a:lnTo>
                                    <a:pt x="2059387" y="0"/>
                                  </a:lnTo>
                                  <a:lnTo>
                                    <a:pt x="2177710" y="214685"/>
                                  </a:lnTo>
                                </a:path>
                              </a:pathLst>
                            </a:cu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tangle: Rounded Corners 47"/>
                          <wps:cNvSpPr/>
                          <wps:spPr>
                            <a:xfrm>
                              <a:off x="1227609" y="1442227"/>
                              <a:ext cx="3120704" cy="947956"/>
                            </a:xfrm>
                            <a:prstGeom prst="roundRect">
                              <a:avLst/>
                            </a:prstGeom>
                            <a:solidFill>
                              <a:srgbClr val="697E9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Rectangle 48"/>
                          <wps:cNvSpPr/>
                          <wps:spPr>
                            <a:xfrm>
                              <a:off x="967182" y="1296068"/>
                              <a:ext cx="3641558" cy="146158"/>
                            </a:xfrm>
                            <a:prstGeom prst="rect">
                              <a:avLst/>
                            </a:prstGeom>
                            <a:solidFill>
                              <a:srgbClr val="697E9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Rectangle 49"/>
                          <wps:cNvSpPr/>
                          <wps:spPr>
                            <a:xfrm>
                              <a:off x="1227609" y="1431677"/>
                              <a:ext cx="3120704" cy="129451"/>
                            </a:xfrm>
                            <a:prstGeom prst="rect">
                              <a:avLst/>
                            </a:prstGeom>
                            <a:solidFill>
                              <a:srgbClr val="697E9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tangle 50"/>
                          <wps:cNvSpPr/>
                          <wps:spPr>
                            <a:xfrm>
                              <a:off x="967182" y="1296067"/>
                              <a:ext cx="256673" cy="1436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8412">
                                  <a:srgbClr val="5C7288">
                                    <a:alpha val="35000"/>
                                  </a:srgbClr>
                                </a:gs>
                                <a:gs pos="0">
                                  <a:schemeClr val="tx1"/>
                                </a:gs>
                                <a:gs pos="2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697E93">
                                    <a:shade val="100000"/>
                                    <a:satMod val="115000"/>
                                    <a:alpha val="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tangle 51"/>
                          <wps:cNvSpPr/>
                          <wps:spPr>
                            <a:xfrm flipH="1">
                              <a:off x="4353943" y="1291142"/>
                              <a:ext cx="256673" cy="1436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8412">
                                  <a:srgbClr val="5C7288">
                                    <a:alpha val="35000"/>
                                  </a:srgbClr>
                                </a:gs>
                                <a:gs pos="0">
                                  <a:schemeClr val="tx1"/>
                                </a:gs>
                                <a:gs pos="2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697E93">
                                    <a:shade val="100000"/>
                                    <a:satMod val="115000"/>
                                    <a:alpha val="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1236791" y="1440873"/>
                              <a:ext cx="184741" cy="7937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8412">
                                  <a:srgbClr val="5C7288">
                                    <a:alpha val="35000"/>
                                  </a:srgbClr>
                                </a:gs>
                                <a:gs pos="0">
                                  <a:schemeClr val="tx1"/>
                                </a:gs>
                                <a:gs pos="2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697E93">
                                    <a:shade val="100000"/>
                                    <a:satMod val="115000"/>
                                    <a:alpha val="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ectangle 53"/>
                          <wps:cNvSpPr/>
                          <wps:spPr>
                            <a:xfrm flipH="1">
                              <a:off x="4163571" y="1431677"/>
                              <a:ext cx="184741" cy="802982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8412">
                                  <a:srgbClr val="5C7288">
                                    <a:alpha val="35000"/>
                                  </a:srgbClr>
                                </a:gs>
                                <a:gs pos="0">
                                  <a:schemeClr val="tx1"/>
                                </a:gs>
                                <a:gs pos="2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697E93">
                                    <a:shade val="100000"/>
                                    <a:satMod val="115000"/>
                                    <a:alpha val="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Group 54"/>
                          <wpg:cNvGrpSpPr/>
                          <wpg:grpSpPr>
                            <a:xfrm>
                              <a:off x="3267165" y="1573755"/>
                              <a:ext cx="613343" cy="774580"/>
                              <a:chOff x="3267165" y="1573755"/>
                              <a:chExt cx="613343" cy="816429"/>
                            </a:xfrm>
                            <a:solidFill>
                              <a:srgbClr val="5A6B7F"/>
                            </a:solidFill>
                            <a:effectLst>
                              <a:glow rad="114300">
                                <a:schemeClr val="tx1">
                                  <a:lumMod val="65000"/>
                                  <a:lumOff val="35000"/>
                                  <a:alpha val="73000"/>
                                </a:schemeClr>
                              </a:glow>
                            </a:effectLst>
                          </wpg:grpSpPr>
                          <wps:wsp>
                            <wps:cNvPr id="55" name="Oval 55"/>
                            <wps:cNvSpPr/>
                            <wps:spPr>
                              <a:xfrm>
                                <a:off x="3274019" y="1573755"/>
                                <a:ext cx="606489" cy="54584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Rectangle 56"/>
                            <wps:cNvSpPr/>
                            <wps:spPr>
                              <a:xfrm>
                                <a:off x="3267165" y="1849008"/>
                                <a:ext cx="613343" cy="541176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7" name="Oval 57"/>
                          <wps:cNvSpPr/>
                          <wps:spPr>
                            <a:xfrm>
                              <a:off x="3280873" y="1584704"/>
                              <a:ext cx="606489" cy="545841"/>
                            </a:xfrm>
                            <a:prstGeom prst="ellipse">
                              <a:avLst/>
                            </a:prstGeom>
                            <a:solidFill>
                              <a:srgbClr val="857C3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tangle 58"/>
                          <wps:cNvSpPr/>
                          <wps:spPr>
                            <a:xfrm>
                              <a:off x="3274019" y="1849007"/>
                              <a:ext cx="613343" cy="429373"/>
                            </a:xfrm>
                            <a:prstGeom prst="rect">
                              <a:avLst/>
                            </a:prstGeom>
                            <a:solidFill>
                              <a:srgbClr val="857C3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3267165" y="2278380"/>
                              <a:ext cx="620197" cy="111803"/>
                            </a:xfrm>
                            <a:prstGeom prst="rect">
                              <a:avLst/>
                            </a:prstGeom>
                            <a:solidFill>
                              <a:srgbClr val="697E9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3175337" y="2390183"/>
                              <a:ext cx="816964" cy="9306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: Rounded Corners 61"/>
                          <wps:cNvSpPr/>
                          <wps:spPr>
                            <a:xfrm>
                              <a:off x="3427452" y="1251906"/>
                              <a:ext cx="292768" cy="288758"/>
                            </a:xfrm>
                            <a:prstGeom prst="roundRect">
                              <a:avLst/>
                            </a:prstGeom>
                            <a:solidFill>
                              <a:srgbClr val="A2B9DB"/>
                            </a:solidFill>
                            <a:ln>
                              <a:noFill/>
                            </a:ln>
                            <a:effectLst>
                              <a:glow rad="76200">
                                <a:schemeClr val="tx1">
                                  <a:alpha val="34000"/>
                                </a:schemeClr>
                              </a:glo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 rot="16200000">
                              <a:off x="2693461" y="880096"/>
                              <a:ext cx="184741" cy="2827673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58412">
                                  <a:srgbClr val="5C7288">
                                    <a:alpha val="35000"/>
                                  </a:srgbClr>
                                </a:gs>
                                <a:gs pos="0">
                                  <a:schemeClr val="tx1"/>
                                </a:gs>
                                <a:gs pos="2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697E93">
                                    <a:shade val="100000"/>
                                    <a:satMod val="115000"/>
                                    <a:alpha val="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3" name="Group 63"/>
                          <wpg:cNvGrpSpPr/>
                          <wpg:grpSpPr>
                            <a:xfrm rot="2487342">
                              <a:off x="3303052" y="1586552"/>
                              <a:ext cx="562131" cy="542144"/>
                              <a:chOff x="3303052" y="1586552"/>
                              <a:chExt cx="562131" cy="542144"/>
                            </a:xfrm>
                          </wpg:grpSpPr>
                          <wpg:grpSp>
                            <wpg:cNvPr id="64" name="Group 64"/>
                            <wpg:cNvGrpSpPr/>
                            <wpg:grpSpPr>
                              <a:xfrm>
                                <a:off x="3303052" y="1586552"/>
                                <a:ext cx="562131" cy="542144"/>
                                <a:chOff x="3303052" y="1586552"/>
                                <a:chExt cx="562131" cy="542144"/>
                              </a:xfrm>
                              <a:gradFill flip="none" rotWithShape="1">
                                <a:gsLst>
                                  <a:gs pos="100000">
                                    <a:schemeClr val="tx1"/>
                                  </a:gs>
                                  <a:gs pos="63000">
                                    <a:schemeClr val="tx1">
                                      <a:lumMod val="75000"/>
                                      <a:lumOff val="25000"/>
                                    </a:schemeClr>
                                  </a:gs>
                                  <a:gs pos="0">
                                    <a:schemeClr val="bg1">
                                      <a:lumMod val="85000"/>
                                    </a:schemeClr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</wpg:grpSpPr>
                            <wps:wsp>
                              <wps:cNvPr id="65" name="Oval 65"/>
                              <wps:cNvSpPr/>
                              <wps:spPr>
                                <a:xfrm>
                                  <a:off x="3303052" y="1586552"/>
                                  <a:ext cx="562131" cy="542144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3326786" y="1822647"/>
                                  <a:ext cx="514662" cy="69954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7" name="Rectangle 67"/>
                            <wps:cNvSpPr/>
                            <wps:spPr>
                              <a:xfrm>
                                <a:off x="3326786" y="1818938"/>
                                <a:ext cx="514662" cy="811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" name="Rectangle 68"/>
                            <wps:cNvSpPr/>
                            <wps:spPr>
                              <a:xfrm rot="2324461">
                                <a:off x="3516784" y="1787199"/>
                                <a:ext cx="134666" cy="144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9" name="Group 69"/>
                          <wpg:cNvGrpSpPr/>
                          <wpg:grpSpPr>
                            <a:xfrm>
                              <a:off x="1521818" y="1573754"/>
                              <a:ext cx="816964" cy="909492"/>
                              <a:chOff x="1521818" y="1573754"/>
                              <a:chExt cx="816964" cy="909492"/>
                            </a:xfrm>
                          </wpg:grpSpPr>
                          <wpg:grpSp>
                            <wpg:cNvPr id="70" name="Group 70"/>
                            <wpg:cNvGrpSpPr/>
                            <wpg:grpSpPr>
                              <a:xfrm>
                                <a:off x="1521818" y="1573754"/>
                                <a:ext cx="816964" cy="909492"/>
                                <a:chOff x="1521818" y="1573754"/>
                                <a:chExt cx="816964" cy="909492"/>
                              </a:xfrm>
                            </wpg:grpSpPr>
                            <wpg:grpSp>
                              <wpg:cNvPr id="71" name="Group 71"/>
                              <wpg:cNvGrpSpPr/>
                              <wpg:grpSpPr>
                                <a:xfrm>
                                  <a:off x="1613646" y="1573755"/>
                                  <a:ext cx="613343" cy="774580"/>
                                  <a:chOff x="1613646" y="1573755"/>
                                  <a:chExt cx="613343" cy="816429"/>
                                </a:xfrm>
                                <a:solidFill>
                                  <a:srgbClr val="5A6B7F"/>
                                </a:solidFill>
                                <a:effectLst>
                                  <a:glow rad="114300">
                                    <a:schemeClr val="tx1">
                                      <a:lumMod val="65000"/>
                                      <a:lumOff val="35000"/>
                                      <a:alpha val="73000"/>
                                    </a:schemeClr>
                                  </a:glow>
                                </a:effectLst>
                              </wpg:grpSpPr>
                              <wps:wsp>
                                <wps:cNvPr id="72" name="Oval 72"/>
                                <wps:cNvSpPr/>
                                <wps:spPr>
                                  <a:xfrm>
                                    <a:off x="1620500" y="1573755"/>
                                    <a:ext cx="606489" cy="545841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Rectangle 73"/>
                                <wps:cNvSpPr/>
                                <wps:spPr>
                                  <a:xfrm>
                                    <a:off x="1613646" y="1849008"/>
                                    <a:ext cx="613343" cy="541176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4" name="Oval 74"/>
                              <wps:cNvSpPr/>
                              <wps:spPr>
                                <a:xfrm>
                                  <a:off x="1627354" y="1573754"/>
                                  <a:ext cx="606489" cy="5458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57C3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1620500" y="1849007"/>
                                  <a:ext cx="613343" cy="429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57C3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1646105" y="1590077"/>
                                  <a:ext cx="562131" cy="542144"/>
                                  <a:chOff x="1646105" y="1590077"/>
                                  <a:chExt cx="562131" cy="542144"/>
                                </a:xfrm>
                              </wpg:grpSpPr>
                              <wps:wsp>
                                <wps:cNvPr id="77" name="Oval 77"/>
                                <wps:cNvSpPr/>
                                <wps:spPr>
                                  <a:xfrm>
                                    <a:off x="1646105" y="1590077"/>
                                    <a:ext cx="562131" cy="542144"/>
                                  </a:xfrm>
                                  <a:prstGeom prst="ellipse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rgbClr val="CFBA91"/>
                                      </a:gs>
                                      <a:gs pos="94690">
                                        <a:srgbClr val="201B12"/>
                                      </a:gs>
                                      <a:gs pos="58000">
                                        <a:srgbClr val="87734B"/>
                                      </a:gs>
                                    </a:gsLst>
                                    <a:path path="circle">
                                      <a:fillToRect l="50000" t="50000" r="50000" b="50000"/>
                                    </a:path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Rectangle 78"/>
                                <wps:cNvSpPr/>
                                <wps:spPr>
                                  <a:xfrm>
                                    <a:off x="1669839" y="1826172"/>
                                    <a:ext cx="514662" cy="699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4">
                                      <a:lumMod val="50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9" name="Rectangle 79"/>
                              <wps:cNvSpPr/>
                              <wps:spPr>
                                <a:xfrm>
                                  <a:off x="1613646" y="2278380"/>
                                  <a:ext cx="620197" cy="1118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97E9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1521818" y="2390183"/>
                                  <a:ext cx="816964" cy="930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1" name="Rectangle 81"/>
                            <wps:cNvSpPr/>
                            <wps:spPr>
                              <a:xfrm rot="2619867">
                                <a:off x="1850969" y="1780378"/>
                                <a:ext cx="152400" cy="1573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2" name="Rectangle: Rounded Corners 82"/>
                          <wps:cNvSpPr/>
                          <wps:spPr>
                            <a:xfrm>
                              <a:off x="1773933" y="1251906"/>
                              <a:ext cx="292768" cy="288758"/>
                            </a:xfrm>
                            <a:prstGeom prst="roundRect">
                              <a:avLst/>
                            </a:prstGeom>
                            <a:solidFill>
                              <a:srgbClr val="A2B9DB"/>
                            </a:solidFill>
                            <a:ln>
                              <a:noFill/>
                            </a:ln>
                            <a:effectLst>
                              <a:glow rad="76200">
                                <a:schemeClr val="tx1">
                                  <a:alpha val="34000"/>
                                </a:schemeClr>
                              </a:glo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Rectangle 83"/>
                          <wps:cNvSpPr/>
                          <wps:spPr>
                            <a:xfrm>
                              <a:off x="967182" y="1152381"/>
                              <a:ext cx="3641558" cy="146158"/>
                            </a:xfrm>
                            <a:prstGeom prst="rect">
                              <a:avLst/>
                            </a:prstGeom>
                            <a:solidFill>
                              <a:srgbClr val="A2B9D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Rectangle 84"/>
                          <wps:cNvSpPr/>
                          <wps:spPr>
                            <a:xfrm>
                              <a:off x="967182" y="1152381"/>
                              <a:ext cx="260427" cy="1436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A2B9DB">
                                    <a:shade val="30000"/>
                                    <a:satMod val="115000"/>
                                  </a:srgbClr>
                                </a:gs>
                                <a:gs pos="37000">
                                  <a:srgbClr val="93ABD0"/>
                                </a:gs>
                                <a:gs pos="21000">
                                  <a:srgbClr val="A2B9DB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A2B9DB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Rectangle 85"/>
                          <wps:cNvSpPr/>
                          <wps:spPr>
                            <a:xfrm flipH="1">
                              <a:off x="4352067" y="1152381"/>
                              <a:ext cx="260427" cy="1436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A2B9DB">
                                    <a:shade val="30000"/>
                                    <a:satMod val="115000"/>
                                  </a:srgbClr>
                                </a:gs>
                                <a:gs pos="37000">
                                  <a:srgbClr val="93ABD0"/>
                                </a:gs>
                                <a:gs pos="21000">
                                  <a:srgbClr val="A2B9DB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A2B9DB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Arc 86"/>
                          <wps:cNvSpPr/>
                          <wps:spPr>
                            <a:xfrm rot="10800000">
                              <a:off x="1234705" y="2085757"/>
                              <a:ext cx="297962" cy="297804"/>
                            </a:xfrm>
                            <a:prstGeom prst="arc">
                              <a:avLst/>
                            </a:prstGeom>
                            <a:gradFill flip="none" rotWithShape="1">
                              <a:gsLst>
                                <a:gs pos="28000">
                                  <a:schemeClr val="tx1">
                                    <a:alpha val="0"/>
                                  </a:schemeClr>
                                </a:gs>
                                <a:gs pos="82000">
                                  <a:schemeClr val="tx1"/>
                                </a:gs>
                                <a:gs pos="46000">
                                  <a:schemeClr val="tx1">
                                    <a:alpha val="0"/>
                                  </a:schemeClr>
                                </a:gs>
                              </a:gsLst>
                              <a:path path="circle">
                                <a:fillToRect t="100000" r="100000"/>
                              </a:path>
                              <a:tileRect l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Arc 87"/>
                          <wps:cNvSpPr/>
                          <wps:spPr>
                            <a:xfrm rot="5400000">
                              <a:off x="4050110" y="2092575"/>
                              <a:ext cx="297962" cy="297804"/>
                            </a:xfrm>
                            <a:prstGeom prst="arc">
                              <a:avLst/>
                            </a:prstGeom>
                            <a:gradFill flip="none" rotWithShape="1">
                              <a:gsLst>
                                <a:gs pos="28000">
                                  <a:schemeClr val="tx1">
                                    <a:alpha val="0"/>
                                  </a:schemeClr>
                                </a:gs>
                                <a:gs pos="82000">
                                  <a:schemeClr val="tx1"/>
                                </a:gs>
                                <a:gs pos="46000">
                                  <a:schemeClr val="tx1">
                                    <a:alpha val="0"/>
                                  </a:schemeClr>
                                </a:gs>
                              </a:gsLst>
                              <a:path path="circle">
                                <a:fillToRect t="100000" r="100000"/>
                              </a:path>
                              <a:tileRect l="-100000" b="-100000"/>
                            </a:gra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tangle 88"/>
                          <wps:cNvSpPr/>
                          <wps:spPr>
                            <a:xfrm rot="5400000">
                              <a:off x="2180186" y="1916389"/>
                              <a:ext cx="763633" cy="10026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13000">
                                  <a:schemeClr val="tx1">
                                    <a:alpha val="0"/>
                                  </a:schemeClr>
                                </a:gs>
                                <a:gs pos="82000">
                                  <a:srgbClr val="495B7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Rectangle 89"/>
                          <wps:cNvSpPr/>
                          <wps:spPr>
                            <a:xfrm rot="16200000">
                              <a:off x="2628045" y="1974433"/>
                              <a:ext cx="702086" cy="45719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13000">
                                  <a:schemeClr val="tx1">
                                    <a:alpha val="0"/>
                                  </a:schemeClr>
                                </a:gs>
                                <a:gs pos="82000">
                                  <a:srgbClr val="495B7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" name="Rectangle 90"/>
                          <wps:cNvSpPr/>
                          <wps:spPr>
                            <a:xfrm>
                              <a:off x="2512193" y="1545986"/>
                              <a:ext cx="493294" cy="105107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tx1">
                                    <a:alpha val="0"/>
                                  </a:schemeClr>
                                </a:gs>
                                <a:gs pos="97345">
                                  <a:srgbClr val="495B74">
                                    <a:alpha val="22000"/>
                                  </a:srgbClr>
                                </a:gs>
                                <a:gs pos="83000">
                                  <a:srgbClr val="495B74"/>
                                </a:gs>
                                <a:gs pos="62000">
                                  <a:srgbClr val="495B74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Freeform: Shape 91"/>
                          <wps:cNvSpPr/>
                          <wps:spPr>
                            <a:xfrm>
                              <a:off x="1646105" y="984289"/>
                              <a:ext cx="2162754" cy="198783"/>
                            </a:xfrm>
                            <a:custGeom>
                              <a:avLst/>
                              <a:gdLst>
                                <a:gd name="connsiteX0" fmla="*/ 0 w 2162754"/>
                                <a:gd name="connsiteY0" fmla="*/ 214685 h 214685"/>
                                <a:gd name="connsiteX1" fmla="*/ 111318 w 2162754"/>
                                <a:gd name="connsiteY1" fmla="*/ 0 h 214685"/>
                                <a:gd name="connsiteX2" fmla="*/ 2059387 w 2162754"/>
                                <a:gd name="connsiteY2" fmla="*/ 0 h 214685"/>
                                <a:gd name="connsiteX3" fmla="*/ 2162754 w 2162754"/>
                                <a:gd name="connsiteY3" fmla="*/ 174928 h 214685"/>
                                <a:gd name="connsiteX0" fmla="*/ 0 w 2146851"/>
                                <a:gd name="connsiteY0" fmla="*/ 159026 h 174928"/>
                                <a:gd name="connsiteX1" fmla="*/ 95415 w 2146851"/>
                                <a:gd name="connsiteY1" fmla="*/ 0 h 174928"/>
                                <a:gd name="connsiteX2" fmla="*/ 2043484 w 2146851"/>
                                <a:gd name="connsiteY2" fmla="*/ 0 h 174928"/>
                                <a:gd name="connsiteX3" fmla="*/ 2146851 w 2146851"/>
                                <a:gd name="connsiteY3" fmla="*/ 174928 h 174928"/>
                                <a:gd name="connsiteX0" fmla="*/ 0 w 2162754"/>
                                <a:gd name="connsiteY0" fmla="*/ 198783 h 198783"/>
                                <a:gd name="connsiteX1" fmla="*/ 111318 w 2162754"/>
                                <a:gd name="connsiteY1" fmla="*/ 0 h 198783"/>
                                <a:gd name="connsiteX2" fmla="*/ 2059387 w 2162754"/>
                                <a:gd name="connsiteY2" fmla="*/ 0 h 198783"/>
                                <a:gd name="connsiteX3" fmla="*/ 2162754 w 2162754"/>
                                <a:gd name="connsiteY3" fmla="*/ 174928 h 1987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62754" h="198783">
                                  <a:moveTo>
                                    <a:pt x="0" y="198783"/>
                                  </a:moveTo>
                                  <a:lnTo>
                                    <a:pt x="111318" y="0"/>
                                  </a:lnTo>
                                  <a:lnTo>
                                    <a:pt x="2059387" y="0"/>
                                  </a:lnTo>
                                  <a:lnTo>
                                    <a:pt x="2162754" y="174928"/>
                                  </a:lnTo>
                                </a:path>
                              </a:pathLst>
                            </a:custGeom>
                            <a:solidFill>
                              <a:srgbClr val="A2B9D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2" name="Group 92"/>
                          <wpg:cNvGrpSpPr/>
                          <wpg:grpSpPr>
                            <a:xfrm>
                              <a:off x="1682479" y="930024"/>
                              <a:ext cx="2117656" cy="198783"/>
                              <a:chOff x="1682479" y="930024"/>
                              <a:chExt cx="2049033" cy="198783"/>
                            </a:xfrm>
                          </wpg:grpSpPr>
                          <wps:wsp>
                            <wps:cNvPr id="93" name="Rectangle: Rounded Corners 93"/>
                            <wps:cNvSpPr/>
                            <wps:spPr>
                              <a:xfrm>
                                <a:off x="1682479" y="930024"/>
                                <a:ext cx="2049033" cy="198783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Rectangle: Rounded Corners 94"/>
                            <wps:cNvSpPr/>
                            <wps:spPr>
                              <a:xfrm>
                                <a:off x="1682479" y="930024"/>
                                <a:ext cx="2049033" cy="198783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100000">
                                    <a:schemeClr val="bg1">
                                      <a:lumMod val="95000"/>
                                      <a:alpha val="51000"/>
                                    </a:schemeClr>
                                  </a:gs>
                                  <a:gs pos="0">
                                    <a:srgbClr val="495B74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5" name="Freeform: Shape 95"/>
                          <wps:cNvSpPr/>
                          <wps:spPr>
                            <a:xfrm>
                              <a:off x="2483499" y="1038444"/>
                              <a:ext cx="437322" cy="119270"/>
                            </a:xfrm>
                            <a:custGeom>
                              <a:avLst/>
                              <a:gdLst>
                                <a:gd name="connsiteX0" fmla="*/ 0 w 437322"/>
                                <a:gd name="connsiteY0" fmla="*/ 119270 h 119270"/>
                                <a:gd name="connsiteX1" fmla="*/ 159026 w 437322"/>
                                <a:gd name="connsiteY1" fmla="*/ 0 h 119270"/>
                                <a:gd name="connsiteX2" fmla="*/ 302149 w 437322"/>
                                <a:gd name="connsiteY2" fmla="*/ 0 h 119270"/>
                                <a:gd name="connsiteX3" fmla="*/ 437322 w 437322"/>
                                <a:gd name="connsiteY3" fmla="*/ 119270 h 1192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37322" h="119270">
                                  <a:moveTo>
                                    <a:pt x="0" y="119270"/>
                                  </a:moveTo>
                                  <a:lnTo>
                                    <a:pt x="159026" y="0"/>
                                  </a:lnTo>
                                  <a:lnTo>
                                    <a:pt x="302149" y="0"/>
                                  </a:lnTo>
                                  <a:lnTo>
                                    <a:pt x="437322" y="119270"/>
                                  </a:lnTo>
                                </a:path>
                              </a:pathLst>
                            </a:custGeom>
                            <a:solidFill>
                              <a:srgbClr val="A2B9DB"/>
                            </a:solidFill>
                            <a:ln w="31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Rectangle 96"/>
                          <wps:cNvSpPr/>
                          <wps:spPr>
                            <a:xfrm>
                              <a:off x="1062560" y="1438308"/>
                              <a:ext cx="193051" cy="42557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tx1"/>
                                </a:gs>
                                <a:gs pos="53000">
                                  <a:srgbClr val="8395A5"/>
                                </a:gs>
                                <a:gs pos="73000">
                                  <a:srgbClr val="56616C"/>
                                </a:gs>
                                <a:gs pos="3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chemeClr val="tx1">
                                    <a:lumMod val="65000"/>
                                    <a:lumOff val="3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Rectangle 97"/>
                          <wps:cNvSpPr/>
                          <wps:spPr>
                            <a:xfrm>
                              <a:off x="4343782" y="1439421"/>
                              <a:ext cx="193051" cy="42557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697E93">
                                    <a:shade val="30000"/>
                                    <a:satMod val="115000"/>
                                  </a:srgbClr>
                                </a:gs>
                                <a:gs pos="53000">
                                  <a:srgbClr val="8395A5"/>
                                </a:gs>
                                <a:gs pos="73000">
                                  <a:srgbClr val="56616C"/>
                                </a:gs>
                                <a:gs pos="36000">
                                  <a:srgbClr val="697E93">
                                    <a:shade val="67500"/>
                                    <a:satMod val="115000"/>
                                  </a:srgbClr>
                                </a:gs>
                                <a:gs pos="92000">
                                  <a:schemeClr val="tx1"/>
                                </a:gs>
                              </a:gsLst>
                              <a:lin ang="108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Group 98"/>
                        <wpg:cNvGrpSpPr/>
                        <wpg:grpSpPr>
                          <a:xfrm>
                            <a:off x="1638060" y="50800"/>
                            <a:ext cx="3467456" cy="2902143"/>
                            <a:chOff x="-240" y="0"/>
                            <a:chExt cx="3467456" cy="2902143"/>
                          </a:xfrm>
                        </wpg:grpSpPr>
                        <wpg:grpSp>
                          <wpg:cNvPr id="99" name="Group 27"/>
                          <wpg:cNvGrpSpPr/>
                          <wpg:grpSpPr>
                            <a:xfrm rot="5400000">
                              <a:off x="254317" y="850044"/>
                              <a:ext cx="2902143" cy="1202055"/>
                              <a:chOff x="0" y="0"/>
                              <a:chExt cx="5580766" cy="2187991"/>
                            </a:xfrm>
                          </wpg:grpSpPr>
                          <wpg:grpSp>
                            <wpg:cNvPr id="100" name="Group 100"/>
                            <wpg:cNvGrpSpPr/>
                            <wpg:grpSpPr>
                              <a:xfrm>
                                <a:off x="902815" y="280632"/>
                                <a:ext cx="382474" cy="360663"/>
                                <a:chOff x="902815" y="280631"/>
                                <a:chExt cx="382474" cy="332948"/>
                              </a:xfrm>
                            </wpg:grpSpPr>
                            <wps:wsp>
                              <wps:cNvPr id="101" name="Rectangle 101"/>
                              <wps:cNvSpPr/>
                              <wps:spPr>
                                <a:xfrm rot="5400000" flipH="1">
                                  <a:off x="1003398" y="422410"/>
                                  <a:ext cx="181308" cy="201029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2" name="Rectangle 102"/>
                              <wps:cNvSpPr/>
                              <wps:spPr>
                                <a:xfrm rot="5400000" flipH="1">
                                  <a:off x="1071207" y="216893"/>
                                  <a:ext cx="45690" cy="382473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3" name="Arc 103"/>
                              <wps:cNvSpPr/>
                              <wps:spPr>
                                <a:xfrm rot="5400000" flipH="1">
                                  <a:off x="1019355" y="194049"/>
                                  <a:ext cx="149395" cy="382473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25970"/>
                                  </a:avLst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4" name="Rectangle 104"/>
                              <wps:cNvSpPr/>
                              <wps:spPr>
                                <a:xfrm rot="5400000" flipH="1">
                                  <a:off x="1056230" y="285068"/>
                                  <a:ext cx="75645" cy="667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05" name="Group 105"/>
                            <wpg:cNvGrpSpPr/>
                            <wpg:grpSpPr>
                              <a:xfrm rot="5400000" flipH="1">
                                <a:off x="1870849" y="-25410"/>
                                <a:ext cx="331651" cy="382472"/>
                                <a:chOff x="1870848" y="-25411"/>
                                <a:chExt cx="388206" cy="424694"/>
                              </a:xfrm>
                            </wpg:grpSpPr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1870848" y="75326"/>
                                  <a:ext cx="212226" cy="223221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2083074" y="-25411"/>
                                  <a:ext cx="53481" cy="424694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8" name="Arc 108"/>
                              <wps:cNvSpPr/>
                              <wps:spPr>
                                <a:xfrm>
                                  <a:off x="2049119" y="-25411"/>
                                  <a:ext cx="174871" cy="424694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25970"/>
                                  </a:avLst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09" name="Rectangle 109"/>
                              <wps:cNvSpPr/>
                              <wps:spPr>
                                <a:xfrm>
                                  <a:off x="2170510" y="149865"/>
                                  <a:ext cx="88544" cy="74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10" name="Group 110"/>
                            <wpg:cNvGrpSpPr/>
                            <wpg:grpSpPr>
                              <a:xfrm rot="5400000">
                                <a:off x="1885009" y="1818592"/>
                                <a:ext cx="331651" cy="382472"/>
                                <a:chOff x="1885004" y="1818592"/>
                                <a:chExt cx="388206" cy="424694"/>
                              </a:xfrm>
                            </wpg:grpSpPr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1885004" y="1919329"/>
                                  <a:ext cx="212226" cy="223221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2097230" y="1818592"/>
                                  <a:ext cx="53481" cy="424694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3" name="Arc 113"/>
                              <wps:cNvSpPr/>
                              <wps:spPr>
                                <a:xfrm>
                                  <a:off x="2063275" y="1818592"/>
                                  <a:ext cx="174871" cy="424694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25970"/>
                                  </a:avLst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69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3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4" name="Rectangle 114"/>
                              <wps:cNvSpPr/>
                              <wps:spPr>
                                <a:xfrm>
                                  <a:off x="2184666" y="1993868"/>
                                  <a:ext cx="88544" cy="74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15" name="Group 115"/>
                            <wpg:cNvGrpSpPr/>
                            <wpg:grpSpPr>
                              <a:xfrm rot="5400000">
                                <a:off x="3339984" y="1830930"/>
                                <a:ext cx="331651" cy="382472"/>
                                <a:chOff x="3339979" y="1830930"/>
                                <a:chExt cx="399976" cy="424694"/>
                              </a:xfrm>
                            </wpg:grpSpPr>
                            <wps:wsp>
                              <wps:cNvPr id="116" name="Rectangle 116"/>
                              <wps:cNvSpPr/>
                              <wps:spPr>
                                <a:xfrm>
                                  <a:off x="3339979" y="1931667"/>
                                  <a:ext cx="218660" cy="223221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50000">
                                      <a:schemeClr val="bg1">
                                        <a:lumMod val="85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7" name="Rectangle 117"/>
                              <wps:cNvSpPr/>
                              <wps:spPr>
                                <a:xfrm>
                                  <a:off x="3558639" y="1830930"/>
                                  <a:ext cx="55103" cy="424694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50000">
                                      <a:schemeClr val="bg1">
                                        <a:lumMod val="85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8" name="Arc 118"/>
                              <wps:cNvSpPr/>
                              <wps:spPr>
                                <a:xfrm>
                                  <a:off x="3523655" y="1830930"/>
                                  <a:ext cx="180173" cy="424694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5525970"/>
                                  </a:avLst>
                                </a:prstGeom>
                                <a:gradFill>
                                  <a:gsLst>
                                    <a:gs pos="5000">
                                      <a:schemeClr val="tx1">
                                        <a:lumMod val="50000"/>
                                        <a:lumOff val="50000"/>
                                        <a:shade val="30000"/>
                                        <a:satMod val="115000"/>
                                      </a:schemeClr>
                                    </a:gs>
                                    <a:gs pos="50000">
                                      <a:schemeClr val="bg1">
                                        <a:lumMod val="85000"/>
                                      </a:schemeClr>
                                    </a:gs>
                                    <a:gs pos="100000">
                                      <a:schemeClr val="tx1">
                                        <a:lumMod val="50000"/>
                                        <a:lumOff val="50000"/>
                                        <a:shade val="100000"/>
                                        <a:satMod val="11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9" name="Rectangle 119"/>
                              <wps:cNvSpPr/>
                              <wps:spPr>
                                <a:xfrm>
                                  <a:off x="3648726" y="2006206"/>
                                  <a:ext cx="91229" cy="74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20" name="Rectangle: Rounded Corners 120"/>
                            <wps:cNvSpPr/>
                            <wps:spPr>
                              <a:xfrm rot="5400000">
                                <a:off x="2010481" y="-353884"/>
                                <a:ext cx="1612240" cy="2882235"/>
                              </a:xfrm>
                              <a:prstGeom prst="roundRect">
                                <a:avLst>
                                  <a:gd name="adj" fmla="val 10997"/>
                                </a:avLst>
                              </a:prstGeom>
                              <a:solidFill>
                                <a:srgbClr val="CDDCE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1" name="Rectangle 121"/>
                            <wps:cNvSpPr/>
                            <wps:spPr>
                              <a:xfrm rot="5400000">
                                <a:off x="2010480" y="892310"/>
                                <a:ext cx="1612240" cy="3898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  <a:alpha val="12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2" name="Rectangle 122"/>
                            <wps:cNvSpPr/>
                            <wps:spPr>
                              <a:xfrm rot="5400000">
                                <a:off x="2010481" y="1002548"/>
                                <a:ext cx="1612240" cy="1693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DDCE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3" name="Rectangle 123"/>
                            <wps:cNvSpPr/>
                            <wps:spPr>
                              <a:xfrm rot="5400000">
                                <a:off x="2224304" y="268118"/>
                                <a:ext cx="1096988" cy="1638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4" name="Rectangle 124"/>
                            <wps:cNvSpPr/>
                            <wps:spPr>
                              <a:xfrm rot="5400000">
                                <a:off x="3227498" y="977952"/>
                                <a:ext cx="939088" cy="210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5" name="Rectangle 125"/>
                            <wps:cNvSpPr/>
                            <wps:spPr>
                              <a:xfrm rot="5400000" flipV="1">
                                <a:off x="1395443" y="967150"/>
                                <a:ext cx="939088" cy="210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6" name="Rectangle: Rounded Corners 126"/>
                            <wps:cNvSpPr/>
                            <wps:spPr>
                              <a:xfrm rot="5400000">
                                <a:off x="2469950" y="345147"/>
                                <a:ext cx="664841" cy="1454258"/>
                              </a:xfrm>
                              <a:prstGeom prst="roundRect">
                                <a:avLst>
                                  <a:gd name="adj" fmla="val 12917"/>
                                </a:avLst>
                              </a:prstGeom>
                              <a:solidFill>
                                <a:srgbClr val="CDDCE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7" name="Rectangle 127"/>
                            <wps:cNvSpPr/>
                            <wps:spPr>
                              <a:xfrm rot="5400000">
                                <a:off x="2554819" y="472174"/>
                                <a:ext cx="523563" cy="12002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CDDCE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8" name="Rectangle 128"/>
                            <wps:cNvSpPr/>
                            <wps:spPr>
                              <a:xfrm rot="5400000">
                                <a:off x="2559194" y="466387"/>
                                <a:ext cx="523563" cy="1200202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96460">
                                    <a:schemeClr val="bg1">
                                      <a:lumMod val="65000"/>
                                    </a:schemeClr>
                                  </a:gs>
                                  <a:gs pos="93000">
                                    <a:schemeClr val="bg1">
                                      <a:alpha val="0"/>
                                    </a:schemeClr>
                                  </a:gs>
                                </a:gsLst>
                                <a:path path="rect">
                                  <a:fillToRect l="100000" t="100000"/>
                                </a:path>
                                <a:tileRect r="-100000" b="-100000"/>
                              </a:gradFill>
                              <a:ln w="3175">
                                <a:noFill/>
                              </a:ln>
                              <a:effectLst>
                                <a:glow rad="635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29" name="Rectangle 129"/>
                            <wps:cNvSpPr/>
                            <wps:spPr>
                              <a:xfrm rot="16200000">
                                <a:off x="2528934" y="472174"/>
                                <a:ext cx="523563" cy="1200202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96460">
                                    <a:schemeClr val="bg1">
                                      <a:lumMod val="65000"/>
                                    </a:schemeClr>
                                  </a:gs>
                                  <a:gs pos="93000">
                                    <a:schemeClr val="bg1">
                                      <a:alpha val="0"/>
                                    </a:schemeClr>
                                  </a:gs>
                                </a:gsLst>
                                <a:path path="rect">
                                  <a:fillToRect l="100000" t="100000"/>
                                </a:path>
                                <a:tileRect r="-100000" b="-100000"/>
                              </a:gradFill>
                              <a:ln w="3175">
                                <a:noFill/>
                              </a:ln>
                              <a:effectLst>
                                <a:glow rad="635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0" name="Rectangle 130"/>
                            <wps:cNvSpPr/>
                            <wps:spPr>
                              <a:xfrm rot="5400000">
                                <a:off x="2390807" y="857257"/>
                                <a:ext cx="328325" cy="43657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93000">
                                    <a:schemeClr val="bg1">
                                      <a:lumMod val="50000"/>
                                      <a:alpha val="26000"/>
                                    </a:schemeClr>
                                  </a:gs>
                                  <a:gs pos="15000">
                                    <a:schemeClr val="bg1">
                                      <a:lumMod val="50000"/>
                                      <a:alpha val="23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1" name="Rectangle 131"/>
                            <wps:cNvSpPr/>
                            <wps:spPr>
                              <a:xfrm rot="5400000">
                                <a:off x="2050339" y="929897"/>
                                <a:ext cx="328325" cy="29129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96460">
                                    <a:schemeClr val="bg1">
                                      <a:lumMod val="65000"/>
                                    </a:schemeClr>
                                  </a:gs>
                                  <a:gs pos="50000">
                                    <a:srgbClr val="DAE5F2"/>
                                  </a:gs>
                                  <a:gs pos="5000">
                                    <a:schemeClr val="bg1">
                                      <a:lumMod val="50000"/>
                                      <a:alpha val="6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2" name="Rectangle 132"/>
                            <wps:cNvSpPr/>
                            <wps:spPr>
                              <a:xfrm rot="5400000">
                                <a:off x="2818144" y="857257"/>
                                <a:ext cx="328325" cy="43657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64000">
                                    <a:srgbClr val="93A3B7">
                                      <a:alpha val="46000"/>
                                    </a:srgbClr>
                                  </a:gs>
                                  <a:gs pos="95575">
                                    <a:schemeClr val="bg1">
                                      <a:lumMod val="95000"/>
                                      <a:alpha val="0"/>
                                    </a:schemeClr>
                                  </a:gs>
                                  <a:gs pos="84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  <a:gs pos="23000">
                                    <a:srgbClr val="9AB0CB">
                                      <a:alpha val="17000"/>
                                    </a:srgbClr>
                                  </a:gs>
                                  <a:gs pos="0">
                                    <a:schemeClr val="accent1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5400000" scaled="0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g:grpSp>
                            <wpg:cNvPr id="133" name="Group 133"/>
                            <wpg:cNvGrpSpPr/>
                            <wpg:grpSpPr>
                              <a:xfrm rot="5400000">
                                <a:off x="3735226" y="676868"/>
                                <a:ext cx="922468" cy="807439"/>
                                <a:chOff x="3735226" y="676868"/>
                                <a:chExt cx="1079771" cy="896571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34" name="Rectangle 134"/>
                              <wps:cNvSpPr/>
                              <wps:spPr>
                                <a:xfrm>
                                  <a:off x="3735227" y="676868"/>
                                  <a:ext cx="1079770" cy="896344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3735226" y="677095"/>
                                  <a:ext cx="1079770" cy="896344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6" name="Rectangle: Rounded Corners 136"/>
                              <wps:cNvSpPr/>
                              <wps:spPr>
                                <a:xfrm>
                                  <a:off x="3981954" y="878379"/>
                                  <a:ext cx="101364" cy="515566"/>
                                </a:xfrm>
                                <a:prstGeom prst="roundRect">
                                  <a:avLst>
                                    <a:gd name="adj" fmla="val 36037"/>
                                  </a:avLst>
                                </a:prstGeom>
                                <a:grpFill/>
                                <a:ln w="3175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7" name="Rectangle: Rounded Corners 137"/>
                              <wps:cNvSpPr/>
                              <wps:spPr>
                                <a:xfrm>
                                  <a:off x="4479236" y="867436"/>
                                  <a:ext cx="101364" cy="515566"/>
                                </a:xfrm>
                                <a:prstGeom prst="roundRect">
                                  <a:avLst>
                                    <a:gd name="adj" fmla="val 36037"/>
                                  </a:avLst>
                                </a:prstGeom>
                                <a:grpFill/>
                                <a:ln w="3175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38" name="Group 138"/>
                              <wpg:cNvGrpSpPr/>
                              <wpg:grpSpPr>
                                <a:xfrm>
                                  <a:off x="4207379" y="1172574"/>
                                  <a:ext cx="138655" cy="126532"/>
                                  <a:chOff x="4207379" y="1172574"/>
                                  <a:chExt cx="138655" cy="126532"/>
                                </a:xfrm>
                                <a:grpFill/>
                              </wpg:grpSpPr>
                              <wps:wsp>
                                <wps:cNvPr id="139" name="Oval 139"/>
                                <wps:cNvSpPr/>
                                <wps:spPr>
                                  <a:xfrm>
                                    <a:off x="4207379" y="1172574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0" name="Oval 140"/>
                                <wps:cNvSpPr/>
                                <wps:spPr>
                                  <a:xfrm>
                                    <a:off x="4224815" y="1186754"/>
                                    <a:ext cx="103782" cy="9817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41" name="Oval 141"/>
                              <wps:cNvSpPr/>
                              <wps:spPr>
                                <a:xfrm>
                                  <a:off x="4204653" y="864978"/>
                                  <a:ext cx="138655" cy="126532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g:grpSp>
                            <wpg:cNvPr id="142" name="Group 142"/>
                            <wpg:cNvGrpSpPr/>
                            <wpg:grpSpPr>
                              <a:xfrm rot="5400000">
                                <a:off x="899661" y="675900"/>
                                <a:ext cx="922468" cy="807439"/>
                                <a:chOff x="899661" y="675900"/>
                                <a:chExt cx="1079771" cy="896571"/>
                              </a:xfr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g:grpSpPr>
                            <wps:wsp>
                              <wps:cNvPr id="143" name="Rectangle 143"/>
                              <wps:cNvSpPr/>
                              <wps:spPr>
                                <a:xfrm rot="10800000">
                                  <a:off x="899661" y="676127"/>
                                  <a:ext cx="1079770" cy="896344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4" name="Rectangle 144"/>
                              <wps:cNvSpPr/>
                              <wps:spPr>
                                <a:xfrm rot="10800000">
                                  <a:off x="899662" y="675900"/>
                                  <a:ext cx="1079770" cy="896344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5" name="Rectangle: Rounded Corners 145"/>
                              <wps:cNvSpPr/>
                              <wps:spPr>
                                <a:xfrm rot="10800000">
                                  <a:off x="1631340" y="855394"/>
                                  <a:ext cx="101364" cy="515566"/>
                                </a:xfrm>
                                <a:prstGeom prst="roundRect">
                                  <a:avLst>
                                    <a:gd name="adj" fmla="val 36037"/>
                                  </a:avLst>
                                </a:prstGeom>
                                <a:grpFill/>
                                <a:ln w="3175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6" name="Rectangle: Rounded Corners 146"/>
                              <wps:cNvSpPr/>
                              <wps:spPr>
                                <a:xfrm rot="10800000">
                                  <a:off x="1134058" y="866337"/>
                                  <a:ext cx="101364" cy="515566"/>
                                </a:xfrm>
                                <a:prstGeom prst="roundRect">
                                  <a:avLst>
                                    <a:gd name="adj" fmla="val 36037"/>
                                  </a:avLst>
                                </a:prstGeom>
                                <a:grpFill/>
                                <a:ln w="3175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47" name="Group 147"/>
                              <wpg:cNvGrpSpPr/>
                              <wpg:grpSpPr>
                                <a:xfrm>
                                  <a:off x="1371350" y="959596"/>
                                  <a:ext cx="138655" cy="126532"/>
                                  <a:chOff x="1371350" y="959596"/>
                                  <a:chExt cx="138655" cy="126532"/>
                                </a:xfrm>
                                <a:grpFill/>
                              </wpg:grpSpPr>
                              <wps:wsp>
                                <wps:cNvPr id="148" name="Oval 148"/>
                                <wps:cNvSpPr/>
                                <wps:spPr>
                                  <a:xfrm rot="10800000">
                                    <a:off x="1371350" y="959596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9" name="Oval 149"/>
                                <wps:cNvSpPr/>
                                <wps:spPr>
                                  <a:xfrm rot="10800000">
                                    <a:off x="1388786" y="973776"/>
                                    <a:ext cx="103782" cy="9817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50" name="Oval 150"/>
                              <wps:cNvSpPr/>
                              <wps:spPr>
                                <a:xfrm rot="10800000">
                                  <a:off x="1371350" y="1257829"/>
                                  <a:ext cx="138655" cy="126532"/>
                                </a:xfrm>
                                <a:prstGeom prst="ellipse">
                                  <a:avLst/>
                                </a:prstGeom>
                                <a:grp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51" name="TextBox 11"/>
                            <wps:cNvSpPr txBox="1"/>
                            <wps:spPr>
                              <a:xfrm>
                                <a:off x="2669787" y="1458630"/>
                                <a:ext cx="1665605" cy="53594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D56624" w14:textId="77777777" w:rsidR="00123594" w:rsidRPr="00F00E4E" w:rsidRDefault="00123594" w:rsidP="0012359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00E4E">
                                    <w:rPr>
                                      <w:rFonts w:hAnsi="Calibri"/>
                                      <w:color w:val="DAE5F2"/>
                                      <w:kern w:val="24"/>
                                      <w:sz w:val="24"/>
                                      <w:szCs w:val="24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COMMON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152" name="Group 152"/>
                            <wpg:cNvGrpSpPr/>
                            <wpg:grpSpPr>
                              <a:xfrm>
                                <a:off x="0" y="252327"/>
                                <a:ext cx="1084099" cy="1684753"/>
                                <a:chOff x="0" y="252327"/>
                                <a:chExt cx="1084099" cy="1684753"/>
                              </a:xfrm>
                            </wpg:grpSpPr>
                            <wps:wsp>
                              <wps:cNvPr id="153" name="Rectangle 153"/>
                              <wps:cNvSpPr/>
                              <wps:spPr>
                                <a:xfrm rot="5400000" flipV="1">
                                  <a:off x="293163" y="77588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4" name="Rectangle 154"/>
                              <wps:cNvSpPr/>
                              <wps:spPr>
                                <a:xfrm rot="5400000" flipV="1">
                                  <a:off x="287739" y="77424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bg1">
                                        <a:shade val="30000"/>
                                        <a:satMod val="115000"/>
                                        <a:alpha val="65000"/>
                                      </a:schemeClr>
                                    </a:gs>
                                    <a:gs pos="29202">
                                      <a:schemeClr val="bg1">
                                        <a:alpha val="66000"/>
                                      </a:schemeClr>
                                    </a:gs>
                                    <a:gs pos="83000">
                                      <a:schemeClr val="bg1">
                                        <a:alpha val="57000"/>
                                      </a:schemeClr>
                                    </a:gs>
                                    <a:gs pos="100000">
                                      <a:schemeClr val="bg1">
                                        <a:shade val="100000"/>
                                        <a:satMod val="115000"/>
                                        <a:alpha val="53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5" name="Rectangle: Rounded Corners 155"/>
                              <wps:cNvSpPr/>
                              <wps:spPr>
                                <a:xfrm rot="5400000" flipV="1">
                                  <a:off x="541150" y="969659"/>
                                  <a:ext cx="348054" cy="231887"/>
                                </a:xfrm>
                                <a:prstGeom prst="roundRect">
                                  <a:avLst>
                                    <a:gd name="adj" fmla="val 37879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56" name="Group 156"/>
                              <wpg:cNvGrpSpPr/>
                              <wpg:grpSpPr>
                                <a:xfrm>
                                  <a:off x="0" y="252327"/>
                                  <a:ext cx="619787" cy="542991"/>
                                  <a:chOff x="0" y="252327"/>
                                  <a:chExt cx="619787" cy="542991"/>
                                </a:xfrm>
                              </wpg:grpSpPr>
                              <wps:wsp>
                                <wps:cNvPr id="157" name="Octagon 157"/>
                                <wps:cNvSpPr/>
                                <wps:spPr>
                                  <a:xfrm rot="5400000" flipV="1">
                                    <a:off x="47454" y="222985"/>
                                    <a:ext cx="526453" cy="618213"/>
                                  </a:xfrm>
                                  <a:prstGeom prst="octagon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8" name="Octagon 158"/>
                                <wps:cNvSpPr/>
                                <wps:spPr>
                                  <a:xfrm rot="5400000" flipV="1">
                                    <a:off x="45880" y="206447"/>
                                    <a:ext cx="526453" cy="618213"/>
                                  </a:xfrm>
                                  <a:prstGeom prst="octagon">
                                    <a:avLst/>
                                  </a:prstGeom>
                                  <a:solidFill>
                                    <a:schemeClr val="bg1">
                                      <a:alpha val="58000"/>
                                    </a:schemeClr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9" name="Oval 159"/>
                                <wps:cNvSpPr/>
                                <wps:spPr>
                                  <a:xfrm rot="5400000" flipV="1">
                                    <a:off x="197076" y="419120"/>
                                    <a:ext cx="212279" cy="20461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160" name="Group 160"/>
                              <wpg:cNvGrpSpPr/>
                              <wpg:grpSpPr>
                                <a:xfrm>
                                  <a:off x="500" y="1394089"/>
                                  <a:ext cx="619787" cy="542991"/>
                                  <a:chOff x="500" y="1394089"/>
                                  <a:chExt cx="619787" cy="542991"/>
                                </a:xfrm>
                              </wpg:grpSpPr>
                              <wps:wsp>
                                <wps:cNvPr id="161" name="Octagon 161"/>
                                <wps:cNvSpPr/>
                                <wps:spPr>
                                  <a:xfrm rot="5400000" flipV="1">
                                    <a:off x="47954" y="1364747"/>
                                    <a:ext cx="526453" cy="618213"/>
                                  </a:xfrm>
                                  <a:prstGeom prst="octagon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2" name="Octagon 162"/>
                                <wps:cNvSpPr/>
                                <wps:spPr>
                                  <a:xfrm rot="5400000" flipV="1">
                                    <a:off x="46380" y="1348209"/>
                                    <a:ext cx="526453" cy="618213"/>
                                  </a:xfrm>
                                  <a:prstGeom prst="octagon">
                                    <a:avLst/>
                                  </a:prstGeom>
                                  <a:solidFill>
                                    <a:schemeClr val="bg1">
                                      <a:alpha val="58000"/>
                                    </a:schemeClr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3" name="Oval 163"/>
                                <wps:cNvSpPr/>
                                <wps:spPr>
                                  <a:xfrm rot="5400000" flipV="1">
                                    <a:off x="197576" y="1560882"/>
                                    <a:ext cx="212279" cy="20461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</wpg:grpSp>
                          <wps:wsp>
                            <wps:cNvPr id="164" name="Rectangle 164"/>
                            <wps:cNvSpPr/>
                            <wps:spPr>
                              <a:xfrm rot="16200000" flipV="1">
                                <a:off x="4348338" y="766801"/>
                                <a:ext cx="932589" cy="6492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5" name="Rectangle 165"/>
                            <wps:cNvSpPr/>
                            <wps:spPr>
                              <a:xfrm rot="16200000" flipV="1">
                                <a:off x="4353762" y="768441"/>
                                <a:ext cx="932589" cy="64928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bg1">
                                      <a:shade val="30000"/>
                                      <a:satMod val="115000"/>
                                      <a:alpha val="65000"/>
                                    </a:schemeClr>
                                  </a:gs>
                                  <a:gs pos="29202">
                                    <a:schemeClr val="bg1">
                                      <a:alpha val="66000"/>
                                    </a:schemeClr>
                                  </a:gs>
                                  <a:gs pos="83000">
                                    <a:schemeClr val="bg1">
                                      <a:alpha val="57000"/>
                                    </a:schemeClr>
                                  </a:gs>
                                  <a:gs pos="100000">
                                    <a:schemeClr val="bg1">
                                      <a:shade val="100000"/>
                                      <a:satMod val="115000"/>
                                      <a:alpha val="53000"/>
                                    </a:scheme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6" name="Rectangle: Rounded Corners 166"/>
                            <wps:cNvSpPr/>
                            <wps:spPr>
                              <a:xfrm rot="16200000" flipV="1">
                                <a:off x="4684886" y="990419"/>
                                <a:ext cx="348054" cy="231887"/>
                              </a:xfrm>
                              <a:prstGeom prst="roundRect">
                                <a:avLst>
                                  <a:gd name="adj" fmla="val 37879"/>
                                </a:avLst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7" name="Octagon 167"/>
                            <wps:cNvSpPr/>
                            <wps:spPr>
                              <a:xfrm rot="16200000" flipV="1">
                                <a:off x="5000183" y="1350767"/>
                                <a:ext cx="526453" cy="618213"/>
                              </a:xfrm>
                              <a:prstGeom prst="octagon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8" name="Octagon 168"/>
                            <wps:cNvSpPr/>
                            <wps:spPr>
                              <a:xfrm rot="16200000" flipV="1">
                                <a:off x="5000387" y="1348209"/>
                                <a:ext cx="526453" cy="618213"/>
                              </a:xfrm>
                              <a:prstGeom prst="octagon">
                                <a:avLst/>
                              </a:prstGeom>
                              <a:solidFill>
                                <a:schemeClr val="bg1">
                                  <a:alpha val="58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69" name="Oval 169"/>
                            <wps:cNvSpPr/>
                            <wps:spPr>
                              <a:xfrm rot="16200000" flipV="1">
                                <a:off x="5164735" y="1568234"/>
                                <a:ext cx="212279" cy="20461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0" name="Octagon 170"/>
                            <wps:cNvSpPr/>
                            <wps:spPr>
                              <a:xfrm rot="16200000" flipV="1">
                                <a:off x="5006860" y="190690"/>
                                <a:ext cx="526453" cy="618213"/>
                              </a:xfrm>
                              <a:prstGeom prst="octagon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1" name="Octagon 171"/>
                            <wps:cNvSpPr/>
                            <wps:spPr>
                              <a:xfrm rot="16200000" flipV="1">
                                <a:off x="5000555" y="198568"/>
                                <a:ext cx="542210" cy="618213"/>
                              </a:xfrm>
                              <a:prstGeom prst="octagon">
                                <a:avLst/>
                              </a:prstGeom>
                              <a:solidFill>
                                <a:schemeClr val="bg1">
                                  <a:alpha val="58000"/>
                                </a:schemeClr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2" name="Oval 172"/>
                            <wps:cNvSpPr/>
                            <wps:spPr>
                              <a:xfrm rot="16200000" flipV="1">
                                <a:off x="5171412" y="408157"/>
                                <a:ext cx="212279" cy="20461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3" name="Rectangle 173"/>
                            <wps:cNvSpPr/>
                            <wps:spPr>
                              <a:xfrm>
                                <a:off x="1970114" y="538739"/>
                                <a:ext cx="1616377" cy="210226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tx1">
                                      <a:lumMod val="50000"/>
                                      <a:lumOff val="50000"/>
                                      <a:alpha val="55000"/>
                                    </a:schemeClr>
                                  </a:gs>
                                  <a:gs pos="100000">
                                    <a:schemeClr val="bg1">
                                      <a:lumMod val="95000"/>
                                      <a:alpha val="2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4" name="Rectangle 174"/>
                            <wps:cNvSpPr/>
                            <wps:spPr>
                              <a:xfrm flipV="1">
                                <a:off x="2000607" y="1437645"/>
                                <a:ext cx="1616377" cy="210226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tx1">
                                      <a:lumMod val="50000"/>
                                      <a:lumOff val="50000"/>
                                      <a:alpha val="55000"/>
                                    </a:schemeClr>
                                  </a:gs>
                                  <a:gs pos="100000">
                                    <a:schemeClr val="bg1">
                                      <a:lumMod val="95000"/>
                                      <a:alpha val="2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5" name="Rectangle 175"/>
                            <wps:cNvSpPr/>
                            <wps:spPr>
                              <a:xfrm rot="5400000">
                                <a:off x="3218152" y="968704"/>
                                <a:ext cx="902770" cy="193583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tx1">
                                      <a:lumMod val="50000"/>
                                      <a:lumOff val="50000"/>
                                      <a:alpha val="55000"/>
                                    </a:schemeClr>
                                  </a:gs>
                                  <a:gs pos="100000">
                                    <a:schemeClr val="bg1">
                                      <a:lumMod val="95000"/>
                                      <a:alpha val="2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" name="Rectangle 176"/>
                            <wps:cNvSpPr/>
                            <wps:spPr>
                              <a:xfrm rot="5400000" flipH="1" flipV="1">
                                <a:off x="1487136" y="1002519"/>
                                <a:ext cx="902770" cy="193583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tx1">
                                      <a:lumMod val="50000"/>
                                      <a:lumOff val="50000"/>
                                      <a:alpha val="55000"/>
                                    </a:schemeClr>
                                  </a:gs>
                                  <a:gs pos="100000">
                                    <a:schemeClr val="bg1">
                                      <a:lumMod val="95000"/>
                                      <a:alpha val="2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2338" y="1484726"/>
                              <a:ext cx="934084" cy="4032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0149F1" w14:textId="77777777" w:rsidR="00123594" w:rsidRPr="00053E35" w:rsidRDefault="00123594" w:rsidP="00123594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53E35">
                                  <w:rPr>
                                    <w:sz w:val="24"/>
                                    <w:szCs w:val="24"/>
                                  </w:rPr>
                                  <w:t>Travelers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3132" y="456026"/>
                              <a:ext cx="934084" cy="4032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DE80DA" w14:textId="77777777" w:rsidR="00123594" w:rsidRPr="00053E35" w:rsidRDefault="00123594" w:rsidP="00123594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Grounding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79" name="Straight Arrow Connector 179"/>
                          <wps:cNvCnPr/>
                          <wps:spPr>
                            <a:xfrm flipH="1" flipV="1">
                              <a:off x="1320800" y="1103726"/>
                              <a:ext cx="1296035" cy="4629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  <a:effectLst>
                              <a:glow rad="101600">
                                <a:schemeClr val="bg1">
                                  <a:alpha val="60000"/>
                                </a:schemeClr>
                              </a:glo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Straight Arrow Connector 180"/>
                          <wps:cNvCnPr/>
                          <wps:spPr>
                            <a:xfrm flipH="1" flipV="1">
                              <a:off x="2152650" y="551276"/>
                              <a:ext cx="464185" cy="4508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" name="Straight Arrow Connector 181"/>
                          <wps:cNvCnPr/>
                          <wps:spPr>
                            <a:xfrm flipH="1" flipV="1">
                              <a:off x="2266950" y="1160876"/>
                              <a:ext cx="371475" cy="40386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  <a:effectLst>
                              <a:glow rad="101600">
                                <a:schemeClr val="bg1">
                                  <a:alpha val="60000"/>
                                </a:schemeClr>
                              </a:glo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" name="Straight Arrow Connector 182"/>
                          <wps:cNvCnPr/>
                          <wps:spPr>
                            <a:xfrm flipV="1">
                              <a:off x="742950" y="1865726"/>
                              <a:ext cx="329154" cy="3953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40" y="2176876"/>
                              <a:ext cx="933449" cy="4032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732ECF" w14:textId="77777777" w:rsidR="00123594" w:rsidRPr="00053E35" w:rsidRDefault="00123594" w:rsidP="00123594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Common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7ED9C0" id="Group 7" o:spid="_x0000_s1026" style="position:absolute;margin-left:75.9pt;margin-top:1.1pt;width:402pt;height:235pt;z-index:251663360" coordsize="51055,29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">
                <v:group id="Group 10" o:spid="_x0000_s1027" style="position:absolute;left:-6922;top:6922;width:29845;height:16002;rotation:90" coordsize="54831,2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">
                  <v:group id="Group 10" o:spid="_x0000_s1028" style="position:absolute;left:6796;top:11146;width:4330;height:4591" coordorigin="6796,11146" coordsize="4330,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group id="Group 11" o:spid="_x0000_s1029" style="position:absolute;left:6796;top:11146;width:4330;height:4591" coordorigin="6796,11146" coordsize="3846,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roundrect id="Rectangle: Rounded Corners 13" o:spid="_x0000_s1030" style="position:absolute;left:6796;top:11146;width:3817;height:38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14" o:spid="_x0000_s1031" style="position:absolute;left:6824;top:11199;width:3818;height:38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" fillcolor="#a5a5a5 [2092]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oval id="Oval 15" o:spid="_x0000_s1032" style="position:absolute;left:8076;top:12870;width:1557;height:1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" fillcolor="white [3212]" strokecolor="black [3213]" strokeweight=".25pt">
                      <v:stroke joinstyle="miter"/>
                    </v:oval>
                  </v:group>
                  <v:group id="Group 16" o:spid="_x0000_s1033" style="position:absolute;left:21979;width:8793;height:9761" coordorigin="21979" coordsize="8792,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Arc 17" o:spid="_x0000_s1034" style="position:absolute;left:24523;top:3313;width:3706;height:8793;rotation:-90;visibility:visible;mso-wrap-style:square;v-text-anchor:middle" coordsize="370604,87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" path="m161758,3563nsc254774,-24706,342028,116351,364972,332080v7562,71101,7508,145560,-157,216598c341358,766081,252654,906674,159025,874850l185302,439647,161758,3563xem161758,3563nfc254774,-24706,342028,116351,364972,332080v7562,71101,7508,145560,-157,216598c341358,766081,252654,906674,159025,874850e" fillcolor="#b7cee7" stroked="f" strokeweight=".5pt">
                      <v:stroke joinstyle="miter"/>
                      <v:path arrowok="t" o:connecttype="custom" o:connectlocs="161758,3563;364972,332080;364815,548678;159025,874850" o:connectangles="0,0,0,0"/>
                    </v:shape>
                    <v:roundrect id="Rectangle: Rounded Corners 18" o:spid="_x0000_s1035" style="position:absolute;left:22755;width:4085;height:9761;rotation:-1933875fd;visibility:visible;mso-wrap-style:square;v-text-anchor:middle" arcsize="2226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" fillcolor="#b7cee7" stroked="f" strokeweight="1pt">
                      <v:stroke joinstyle="miter"/>
                    </v:roundrect>
                  </v:group>
                  <v:roundrect id="Rectangle: Rounded Corners 19" o:spid="_x0000_s1036" style="position:absolute;left:20034;top:7016;width:14381;height:2976;visibility:visible;mso-wrap-style:square;v-text-anchor:middle" arcsize="141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" fillcolor="#b7cee7" strokecolor="black [3213]" strokeweight=".25pt">
                    <v:stroke joinstyle="miter"/>
                  </v:roundrect>
                  <v:group id="Group 20" o:spid="_x0000_s1037" style="position:absolute;top:9352;width:16698;height:2529;flip:x" coordorigin=",9352" coordsize="16698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<v:group id="Group 21" o:spid="_x0000_s1038" style="position:absolute;left:9846;top:10573;width:1387;height:472;rotation:-7977782fd;flip:y" coordorigin="9846,10572" coordsize="20535,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">
                      <v:roundrect id="Rectangle: Rounded Corners 22" o:spid="_x0000_s1039" style="position:absolute;left:9891;top:10572;width:20491;height:1988;visibility:visible;mso-wrap-style:square;v-text-anchor:middle" arcsize="1983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23" o:spid="_x0000_s1040" style="position:absolute;left:9846;top:10590;width:20491;height:1988;visibility:visible;mso-wrap-style:square;v-text-anchor:middle" arcsize="202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24" o:spid="_x0000_s1041" style="position:absolute;left:-1013;top:10365;width:2529;height:503;rotation:3922724fd" coordorigin="-1012,10365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">
                      <v:roundrect id="Rectangle: Rounded Corners 25" o:spid="_x0000_s1042" style="position:absolute;left:-1012;top:10365;width:20489;height:19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26" o:spid="_x0000_s1043" style="position:absolute;left:-1012;top:10365;width:20489;height:19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27" o:spid="_x0000_s1044" style="position:absolute;left:178;top:11094;width:10054;height:457" coordorigin="178,11094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roundrect id="Rectangle: Rounded Corners 28" o:spid="_x0000_s1045" style="position:absolute;left:178;top:11094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29" o:spid="_x0000_s1046" style="position:absolute;left:178;top:11094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30" o:spid="_x0000_s1047" style="position:absolute;left:10814;top:10133;width:5884;height:525" coordorigin="10814,10133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roundrect id="Rectangle: Rounded Corners 31" o:spid="_x0000_s1048" style="position:absolute;left:10814;top:10133;width:20490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32" o:spid="_x0000_s1049" style="position:absolute;left:10814;top:10133;width:20490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</v:group>
                  <v:group id="Group 33" o:spid="_x0000_s1050" style="position:absolute;left:38133;top:9340;width:16698;height:2529" coordorigin="38133,9340" coordsize="16698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group id="Group 34" o:spid="_x0000_s1051" style="position:absolute;left:47980;top:10560;width:1387;height:473;rotation:-7977782fd;flip:y" coordorigin="47980,10561" coordsize="20535,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">
                      <v:roundrect id="Rectangle: Rounded Corners 35" o:spid="_x0000_s1052" style="position:absolute;left:48025;top:10561;width:20490;height:1987;visibility:visible;mso-wrap-style:square;v-text-anchor:middle" arcsize="1983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36" o:spid="_x0000_s1053" style="position:absolute;left:47980;top:10579;width:20490;height:1987;visibility:visible;mso-wrap-style:square;v-text-anchor:middle" arcsize="202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37" o:spid="_x0000_s1054" style="position:absolute;left:37120;top:10353;width:2529;height:504;rotation:3922724fd" coordorigin="37120,10353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">
                      <v:roundrect id="Rectangle: Rounded Corners 38" o:spid="_x0000_s1055" style="position:absolute;left:37120;top:10353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39" o:spid="_x0000_s1056" style="position:absolute;left:37120;top:10353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40" o:spid="_x0000_s1057" style="position:absolute;left:38312;top:11082;width:10053;height:458" coordorigin="38312,11082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oundrect id="Rectangle: Rounded Corners 41" o:spid="_x0000_s1058" style="position:absolute;left:38312;top:11082;width:20490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42" o:spid="_x0000_s1059" style="position:absolute;left:38312;top:11082;width:20490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  <v:group id="Group 43" o:spid="_x0000_s1060" style="position:absolute;left:48947;top:10122;width:5884;height:524" coordorigin="48947,10122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roundrect id="Rectangle: Rounded Corners 44" o:spid="_x0000_s1061" style="position:absolute;left:48947;top:10122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" stroked="f" strokeweight="1pt">
                        <v:fill r:id="rId8" o:title="" recolor="t" rotate="t" type="tile"/>
                        <v:stroke joinstyle="miter"/>
                      </v:roundrect>
                      <v:roundrect id="Rectangle: Rounded Corners 45" o:spid="_x0000_s1062" style="position:absolute;left:48947;top:10122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" fillcolor="#495b74" stroked="f" strokeweight="1pt">
                        <v:fill color2="#f2f2f2 [3052]" o:opacity2="33423f" focus="100%" type="gradient">
                          <o:fill v:ext="view" type="gradientUnscaled"/>
                        </v:fill>
                        <v:stroke joinstyle="miter"/>
                      </v:roundrect>
                    </v:group>
                  </v:group>
                  <v:shape id="Freeform: Shape 46" o:spid="_x0000_s1063" style="position:absolute;left:15808;top:9623;width:23156;height:2147;visibility:visible;mso-wrap-style:square;v-text-anchor:middle" coordsize="2177710,21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" path="m,198783l111318,,2059387,r118323,214685e" fillcolor="#5a5a5a [2109]" stroked="f" strokeweight="1pt">
                    <v:stroke joinstyle="miter"/>
                    <v:path arrowok="t" o:connecttype="custom" o:connectlocs="0,198783;118363,0;2189716,0;2315527,214685" o:connectangles="0,0,0,0"/>
                  </v:shape>
                  <v:roundrect id="Rectangle: Rounded Corners 47" o:spid="_x0000_s1064" style="position:absolute;left:12276;top:14422;width:31207;height:9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" fillcolor="#697e93" stroked="f" strokeweight="1pt">
                    <v:stroke joinstyle="miter"/>
                  </v:roundrect>
                  <v:rect id="Rectangle 48" o:spid="_x0000_s1065" style="position:absolute;left:9671;top:12960;width:36416;height:1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" fillcolor="#697e93" stroked="f" strokeweight="1pt"/>
                  <v:rect id="Rectangle 49" o:spid="_x0000_s1066" style="position:absolute;left:12276;top:14316;width:31207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" fillcolor="#697e93" stroked="f" strokeweight="1pt"/>
                  <v:rect id="Rectangle 50" o:spid="_x0000_s1067" style="position:absolute;left:9671;top:12960;width:2567;height:1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" fillcolor="black [3213]" stroked="f" strokeweight="1pt">
                    <v:fill opacity="0" color2="#667e96" rotate="t" angle="90" colors="0 black;17039f #54697d;38281f #5c7288;1 #667e96" focus="100%" type="gradient"/>
                  </v:rect>
                  <v:rect id="Rectangle 51" o:spid="_x0000_s1068" style="position:absolute;left:43539;top:12911;width:2567;height:143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" fillcolor="black [3213]" stroked="f" strokeweight="1pt">
                    <v:fill opacity="0" color2="#667e96" rotate="t" angle="90" colors="0 black;17039f #54697d;38281f #5c7288;1 #667e96" focus="100%" type="gradient"/>
                  </v:rect>
                  <v:rect id="Rectangle 52" o:spid="_x0000_s1069" style="position:absolute;left:12367;top:14408;width:1848;height:7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" fillcolor="black [3213]" stroked="f" strokeweight="1pt">
                    <v:fill opacity="0" color2="#667e96" rotate="t" angle="90" colors="0 black;17039f #54697d;38281f #5c7288;1 #667e96" focus="100%" type="gradient"/>
                  </v:rect>
                  <v:rect id="Rectangle 53" o:spid="_x0000_s1070" style="position:absolute;left:41635;top:14316;width:1848;height:803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" fillcolor="black [3213]" stroked="f" strokeweight="1pt">
                    <v:fill opacity="0" color2="#667e96" rotate="t" angle="90" colors="0 black;17039f #54697d;38281f #5c7288;1 #667e96" focus="100%" type="gradient"/>
                  </v:rect>
                  <v:group id="Group 54" o:spid="_x0000_s1071" style="position:absolute;left:32671;top:15737;width:6134;height:7746" coordorigin="32671,15737" coordsize="6133,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oval id="Oval 55" o:spid="_x0000_s1072" style="position:absolute;left:32740;top:15737;width:6065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" filled="f" stroked="f" strokeweight="1pt">
                      <v:stroke joinstyle="miter"/>
                    </v:oval>
                    <v:rect id="Rectangle 56" o:spid="_x0000_s1073" style="position:absolute;left:32671;top:18490;width:6134;height:5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" filled="f" stroked="f" strokeweight="1pt"/>
                  </v:group>
                  <v:oval id="Oval 57" o:spid="_x0000_s1074" style="position:absolute;left:32808;top:15847;width:6065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" fillcolor="#857c3b" stroked="f" strokeweight="1pt">
                    <v:stroke joinstyle="miter"/>
                  </v:oval>
                  <v:rect id="Rectangle 58" o:spid="_x0000_s1075" style="position:absolute;left:32740;top:18490;width:6133;height:4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" fillcolor="#857c3b" stroked="f" strokeweight="1pt"/>
                  <v:rect id="Rectangle 59" o:spid="_x0000_s1076" style="position:absolute;left:32671;top:22783;width:6202;height:1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" fillcolor="#697e93" stroked="f" strokeweight="1pt"/>
                  <v:rect id="Rectangle 60" o:spid="_x0000_s1077" style="position:absolute;left:31753;top:23901;width:8170;height: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" fillcolor="white [3212]" stroked="f" strokeweight="1pt"/>
                  <v:roundrect id="Rectangle: Rounded Corners 61" o:spid="_x0000_s1078" style="position:absolute;left:34274;top:12519;width:2928;height:28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" fillcolor="#a2b9db" stroked="f" strokeweight="1pt">
                    <v:stroke joinstyle="miter"/>
                  </v:roundrect>
                  <v:rect id="Rectangle 62" o:spid="_x0000_s1079" style="position:absolute;left:26934;top:8800;width:1848;height:282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" fillcolor="black [3213]" stroked="f" strokeweight="1pt">
                    <v:fill opacity="0" color2="#667e96" rotate="t" angle="90" colors="0 black;17039f #54697d;38281f #5c7288;1 #667e96" focus="100%" type="gradient"/>
                  </v:rect>
                  <v:group id="Group 63" o:spid="_x0000_s1080" style="position:absolute;left:33030;top:15865;width:5621;height:5421;rotation:2716841fd" coordorigin="33030,15865" coordsize="5621,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">
                    <v:group id="Group 64" o:spid="_x0000_s1081" style="position:absolute;left:33030;top:15865;width:5621;height:5421" coordorigin="33030,15865" coordsize="5621,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oval id="Oval 65" o:spid="_x0000_s1082" style="position:absolute;left:33030;top:15865;width:5621;height:5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" filled="f" stroked="f" strokeweight="1pt">
                        <v:stroke joinstyle="miter"/>
                      </v:oval>
                      <v:rect id="Rectangle 66" o:spid="_x0000_s1083" style="position:absolute;left:33267;top:18226;width:5147;height: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" filled="f" stroked="f" strokeweight="1pt"/>
                    </v:group>
                    <v:rect id="Rectangle 67" o:spid="_x0000_s1084" style="position:absolute;left:33267;top:18189;width:5147;height: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" fillcolor="black [3213]" stroked="f" strokeweight="1pt"/>
                    <v:rect id="Rectangle 68" o:spid="_x0000_s1085" style="position:absolute;left:35167;top:17871;width:1347;height:1447;rotation:25389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" fillcolor="black [3213]" stroked="f" strokeweight="1pt"/>
                  </v:group>
                  <v:group id="Group 69" o:spid="_x0000_s1086" style="position:absolute;left:15218;top:15737;width:8169;height:9095" coordorigin="15218,15737" coordsize="8169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group id="Group 70" o:spid="_x0000_s1087" style="position:absolute;left:15218;top:15737;width:8169;height:9095" coordorigin="15218,15737" coordsize="8169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<v:group id="Group 71" o:spid="_x0000_s1088" style="position:absolute;left:16136;top:15737;width:6133;height:7746" coordorigin="16136,15737" coordsize="6133,8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<v:oval id="Oval 72" o:spid="_x0000_s1089" style="position:absolute;left:16205;top:15737;width:6064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" filled="f" stroked="f" strokeweight="1pt">
                          <v:stroke joinstyle="miter"/>
                        </v:oval>
                        <v:rect id="Rectangle 73" o:spid="_x0000_s1090" style="position:absolute;left:16136;top:18490;width:6133;height:5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/>
                      </v:group>
                      <v:oval id="Oval 74" o:spid="_x0000_s1091" style="position:absolute;left:16273;top:15737;width:6065;height:5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" fillcolor="#857c3b" stroked="f" strokeweight="1pt">
                        <v:stroke joinstyle="miter"/>
                      </v:oval>
                      <v:rect id="Rectangle 75" o:spid="_x0000_s1092" style="position:absolute;left:16205;top:18490;width:6133;height:4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" fillcolor="#857c3b" stroked="f" strokeweight="1pt"/>
                      <v:group id="Group 76" o:spid="_x0000_s1093" style="position:absolute;left:16461;top:15900;width:5621;height:5422" coordorigin="16461,15900" coordsize="5621,5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oval id="Oval 77" o:spid="_x0000_s1094" style="position:absolute;left:16461;top:15900;width:5621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" fillcolor="#cfba91" stroked="f" strokeweight="1pt">
                          <v:fill color2="#201b12" rotate="t" focusposition=".5,.5" focussize="" colors="0 #cfba91;38011f #87734b;62056f #201b12" focus="100%" type="gradientRadial"/>
                          <v:stroke joinstyle="miter"/>
                        </v:oval>
                        <v:rect id="Rectangle 78" o:spid="_x0000_s1095" style="position:absolute;left:16698;top:18261;width:5147;height: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" fillcolor="#7f5f00 [1607]" stroked="f" strokeweight="1pt"/>
                      </v:group>
                      <v:rect id="Rectangle 79" o:spid="_x0000_s1096" style="position:absolute;left:16136;top:22783;width:6202;height:1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" fillcolor="#697e93" stroked="f" strokeweight="1pt"/>
                      <v:rect id="Rectangle 80" o:spid="_x0000_s1097" style="position:absolute;left:15218;top:23901;width:8169;height: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" fillcolor="white [3212]" stroked="f" strokeweight="1pt"/>
                    </v:group>
                    <v:rect id="Rectangle 81" o:spid="_x0000_s1098" style="position:absolute;left:18509;top:17803;width:1524;height:1574;rotation:28615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" fillcolor="#7f5f00 [1607]" stroked="f" strokeweight="1pt"/>
                  </v:group>
                  <v:roundrect id="Rectangle: Rounded Corners 82" o:spid="_x0000_s1099" style="position:absolute;left:17739;top:12519;width:2928;height:28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" fillcolor="#a2b9db" stroked="f" strokeweight="1pt">
                    <v:stroke joinstyle="miter"/>
                  </v:roundrect>
                  <v:rect id="Rectangle 83" o:spid="_x0000_s1100" style="position:absolute;left:9671;top:11523;width:36416;height:1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" fillcolor="#a2b9db" stroked="f" strokeweight="1pt"/>
                  <v:rect id="Rectangle 84" o:spid="_x0000_s1101" style="position:absolute;left:9671;top:11523;width:2605;height:1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" fillcolor="#5a6a82" stroked="f" strokeweight="1pt">
                    <v:fill color2="#9eb8df" rotate="t" angle="90" colors="0 #5a6a82;13763f #849abb;24248f #93abd0;1 #9eb8df" focus="100%" type="gradient"/>
                  </v:rect>
                  <v:rect id="Rectangle 85" o:spid="_x0000_s1102" style="position:absolute;left:43520;top:11523;width:2604;height:143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" fillcolor="#5a6a82" stroked="f" strokeweight="1pt">
                    <v:fill color2="#9eb8df" rotate="t" angle="90" colors="0 #5a6a82;13763f #849abb;24248f #93abd0;1 #9eb8df" focus="100%" type="gradient"/>
                  </v:rect>
                  <v:shape id="Arc 86" o:spid="_x0000_s1103" style="position:absolute;left:12347;top:20857;width:2979;height:2978;rotation:180;visibility:visible;mso-wrap-style:square;v-text-anchor:middle" coordsize="297962,29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" path="m148981,nsc231261,,297962,66666,297962,148902r-148981,l148981,xem148981,nfc231261,,297962,66666,297962,148902e" fillcolor="black [3213]" stroked="f" strokeweight=".5pt">
                    <v:fill color2="black [3213]" o:opacity2="0" rotate="t" focusposition=",1" focussize="" focus="27%" type="gradientRadial"/>
                    <v:stroke joinstyle="miter"/>
                    <v:path arrowok="t" o:connecttype="custom" o:connectlocs="148981,0;297962,148902" o:connectangles="0,0"/>
                  </v:shape>
                  <v:shape id="Arc 87" o:spid="_x0000_s1104" style="position:absolute;left:40500;top:20925;width:2980;height:2978;rotation:90;visibility:visible;mso-wrap-style:square;v-text-anchor:middle" coordsize="297962,29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" path="m148981,nsc231261,,297962,66666,297962,148902r-148981,l148981,xem148981,nfc231261,,297962,66666,297962,148902e" fillcolor="black [3213]" stroked="f" strokeweight=".5pt">
                    <v:fill color2="black [3213]" o:opacity2="0" rotate="t" focusposition=",1" focussize="" focus="27%" type="gradientRadial"/>
                    <v:stroke joinstyle="miter"/>
                    <v:path arrowok="t" o:connecttype="custom" o:connectlocs="148981,0;297962,148902" o:connectangles="0,0"/>
                  </v:shape>
                  <v:rect id="Rectangle 88" o:spid="_x0000_s1105" style="position:absolute;left:21802;top:19163;width:7636;height:100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" fillcolor="black [3213]" stroked="f" strokeweight="1pt">
                    <v:fill color2="#495b74" o:opacity2="0" colors="0 black;8520f black" focus="100%" type="gradient">
                      <o:fill v:ext="view" type="gradientUnscaled"/>
                    </v:fill>
                  </v:rect>
                  <v:rect id="Rectangle 89" o:spid="_x0000_s1106" style="position:absolute;left:26280;top:19744;width:7021;height:45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" fillcolor="black [3213]" stroked="f" strokeweight="1pt">
                    <v:fill color2="#495b74" o:opacity2="0" colors="0 black;8520f black" focus="100%" type="gradient">
                      <o:fill v:ext="view" type="gradientUnscaled"/>
                    </v:fill>
                  </v:rect>
                  <v:rect id="Rectangle 90" o:spid="_x0000_s1107" style="position:absolute;left:25121;top:15459;width:4933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" fillcolor="black [3213]" stroked="f" strokeweight="1pt">
                    <v:fill opacity="14417f" color2="#495b74" o:opacity2="0" colors="0 black;40632f #495b74;54395f #495b74;63796f #495b74" focus="100%" type="gradient">
                      <o:fill v:ext="view" type="gradientUnscaled"/>
                    </v:fill>
                  </v:rect>
                  <v:shape id="Freeform: Shape 91" o:spid="_x0000_s1108" style="position:absolute;left:16461;top:9842;width:21627;height:1988;visibility:visible;mso-wrap-style:square;v-text-anchor:middle" coordsize="2162754,198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" path="m,198783l111318,,2059387,r103367,174928e" fillcolor="#a2b9db" stroked="f" strokeweight="1pt">
                    <v:stroke joinstyle="miter"/>
                    <v:path arrowok="t" o:connecttype="custom" o:connectlocs="0,198783;111318,0;2059387,0;2162754,174928" o:connectangles="0,0,0,0"/>
                  </v:shape>
                  <v:group id="Group 92" o:spid="_x0000_s1109" style="position:absolute;left:16824;top:9300;width:21177;height:1988" coordorigin="16824,9300" coordsize="20490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roundrect id="Rectangle: Rounded Corners 93" o:spid="_x0000_s1110" style="position:absolute;left:16824;top:9300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" stroked="f" strokeweight="1pt">
                      <v:fill r:id="rId8" o:title="" recolor="t" rotate="t" type="tile"/>
                      <v:stroke joinstyle="miter"/>
                    </v:roundrect>
                    <v:roundrect id="Rectangle: Rounded Corners 94" o:spid="_x0000_s1111" style="position:absolute;left:16824;top:9300;width:20491;height:19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" fillcolor="#495b74" stroked="f" strokeweight="1pt">
                      <v:fill color2="#f2f2f2 [3052]" o:opacity2="33423f" focus="100%" type="gradient">
                        <o:fill v:ext="view" type="gradientUnscaled"/>
                      </v:fill>
                      <v:stroke joinstyle="miter"/>
                    </v:roundrect>
                  </v:group>
                  <v:shape id="Freeform: Shape 95" o:spid="_x0000_s1112" style="position:absolute;left:24834;top:10384;width:4374;height:1193;visibility:visible;mso-wrap-style:square;v-text-anchor:middle" coordsize="437322,11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" path="m,119270l159026,,302149,,437322,119270e" fillcolor="#a2b9db" stroked="f" strokeweight=".25pt">
                    <v:stroke joinstyle="miter"/>
                    <v:path arrowok="t" o:connecttype="custom" o:connectlocs="0,119270;159026,0;302149,0;437322,119270" o:connectangles="0,0,0,0"/>
                  </v:shape>
                  <v:rect id="Rectangle 96" o:spid="_x0000_s1113" style="position:absolute;left:10625;top:14383;width:1931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" fillcolor="black [3213]" stroked="f" strokeweight="1pt">
                    <v:fill color2="#5a5a5a [2109]" rotate="t" angle="270" colors="0 black;23593f #54697d;34734f #8395a5;47841f #56616c;1 #595959" focus="100%" type="gradient"/>
                  </v:rect>
                  <v:rect id="Rectangle 97" o:spid="_x0000_s1114" style="position:absolute;left:43437;top:14394;width:1931;height:4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" fillcolor="#384755" stroked="f" strokeweight="1pt">
                    <v:fill color2="black [3213]" rotate="t" angle="270" colors="0 #384755;23593f #54697d;34734f #8395a5;47841f #56616c;60293f black" focus="100%" type="gradient"/>
                  </v:rect>
                </v:group>
                <v:group id="Group 98" o:spid="_x0000_s1115" style="position:absolute;left:16380;top:508;width:34675;height:29021" coordorigin="-2" coordsize="34674,29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group id="Group 27" o:spid="_x0000_s1116" style="position:absolute;left:2543;top:8500;width:29021;height:12021;rotation:90" coordsize="55807,2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">
                    <v:group id="Group 100" o:spid="_x0000_s1117" style="position:absolute;left:9028;top:2806;width:3824;height:3606" coordorigin="9028,2806" coordsize="3824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<v:rect id="Rectangle 101" o:spid="_x0000_s1118" style="position:absolute;left:10033;top:4224;width:1813;height:2010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" fillcolor="gray [1629]" stroked="f" strokeweight="1pt">
                        <v:fill color2="gray [1629]" rotate="t" colors="0 #484848;3277f #484848;21627f #a9d18e;45220f #a9d18e" focus="100%" type="gradient">
                          <o:fill v:ext="view" type="gradientUnscaled"/>
                        </v:fill>
                      </v:rect>
                      <v:rect id="Rectangle 102" o:spid="_x0000_s1119" style="position:absolute;left:10711;top:2169;width:457;height:3824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" fillcolor="gray [1629]" stroked="f" strokeweight="1pt">
                        <v:fill color2="gray [1629]" colors="0 #484848;3277f #484848;21627f #a9d18e;45220f #a9d18e" focus="100%" type="gradient">
                          <o:fill v:ext="view" type="gradientUnscaled"/>
                        </v:fill>
                      </v:rect>
                      <v:shape id="Arc 103" o:spid="_x0000_s1120" style="position:absolute;left:10193;top:1940;width:1494;height:3824;rotation:-90;flip:x;visibility:visible;mso-wrap-style:square;v-text-anchor:middle" coordsize="149395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" path="m74697,nsc109789,,140149,62535,147663,150290v2408,28129,2304,57287,-304,85299c138728,328264,104769,390540,67718,381637l74698,191237v,-63746,-1,-127491,-1,-191237xem74697,nfc109789,,140149,62535,147663,150290v2408,28129,2304,57287,-304,85299c138728,328264,104769,390540,67718,381637e" fillcolor="gray [1629]" stroked="f" strokeweight=".5pt">
                        <v:fill color2="gray [1629]" colors="0 #484848;3277f #484848;21627f #a9d18e;45220f #a9d18e" focus="100%" type="gradient">
                          <o:fill v:ext="view" type="gradientUnscaled"/>
                        </v:fill>
                        <v:stroke joinstyle="miter"/>
                        <v:path arrowok="t" o:connecttype="custom" o:connectlocs="74697,0;147663,150290;147359,235589;67718,381637" o:connectangles="0,0,0,0"/>
                      </v:shape>
                      <v:rect id="Rectangle 104" o:spid="_x0000_s1121" style="position:absolute;left:10562;top:2850;width:756;height:668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" fillcolor="white [3212]" stroked="f" strokeweight="1pt"/>
                    </v:group>
                    <v:group id="Group 105" o:spid="_x0000_s1122" style="position:absolute;left:18709;top:-255;width:3316;height:3825;rotation:-90;flip:x" coordorigin="18708,-254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">
                      <v:rect id="Rectangle 106" o:spid="_x0000_s1123" style="position:absolute;left:18708;top:75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" fillcolor="gray [1629]" stroked="f" strokeweight="1pt">
                        <v:fill color2="gray [1629]" rotate="t" colors="0 #484848;3277f #484848;21627f #ffd966;45220f #ffd966" focus="100%" type="gradient">
                          <o:fill v:ext="view" type="gradientUnscaled"/>
                        </v:fill>
                      </v:rect>
                      <v:rect id="Rectangle 107" o:spid="_x0000_s1124" style="position:absolute;left:20830;top:-254;width:535;height:4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" fillcolor="gray [1629]" stroked="f" strokeweight="1pt">
                        <v:fill color2="gray [1629]" colors="0 #484848;3277f #484848;21627f #ffd966;45220f #ffd966" focus="100%" type="gradient">
                          <o:fill v:ext="view" type="gradientUnscaled"/>
                        </v:fill>
                      </v:rect>
                      <v:shape id="Arc 108" o:spid="_x0000_s1125" style="position:absolute;left:20491;top:-254;width:1748;height:4246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<v:fill color2="gray [1629]" colors="0 #484848;3277f #484848;21627f #ffd966;45220f #ffd966" focus="100%" type="gradient">
                          <o:fill v:ext="view" type="gradientUnscaled"/>
                        </v:fill>
                        <v:stroke joinstyle="miter"/>
                        <v:path arrowok="t" o:connecttype="custom" o:connectlocs="87435,0;172626,164540;172233,264108;79680,423858" o:connectangles="0,0,0,0"/>
                      </v:shape>
                      <v:rect id="Rectangle 109" o:spid="_x0000_s1126" style="position:absolute;left:21705;top:1498;width:885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" fillcolor="white [3212]" stroked="f" strokeweight="1pt"/>
                    </v:group>
                    <v:group id="Group 110" o:spid="_x0000_s1127" style="position:absolute;left:18850;top:18185;width:3316;height:3825;rotation:90" coordorigin="18850,18185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">
                      <v:rect id="Rectangle 111" o:spid="_x0000_s1128" style="position:absolute;left:18850;top:1919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" fillcolor="gray [1629]" stroked="f" strokeweight="1pt">
                        <v:fill color2="gray [1629]" rotate="t" colors="0 #484848;3277f #484848;21627f #ffd966;45220f #ffd966" focus="100%" type="gradient">
                          <o:fill v:ext="view" type="gradientUnscaled"/>
                        </v:fill>
                      </v:rect>
                      <v:rect id="Rectangle 112" o:spid="_x0000_s1129" style="position:absolute;left:20972;top:18185;width:535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" fillcolor="gray [1629]" stroked="f" strokeweight="1pt">
                        <v:fill color2="gray [1629]" colors="0 #484848;3277f #484848;21627f #ffd966;45220f #ffd966" focus="100%" type="gradient">
                          <o:fill v:ext="view" type="gradientUnscaled"/>
                        </v:fill>
                      </v:rect>
                      <v:shape id="Arc 113" o:spid="_x0000_s1130" style="position:absolute;left:20632;top:18185;width:1749;height:4247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<v:fill color2="gray [1629]" colors="0 #484848;3277f #484848;21627f #ffd966;45220f #ffd966" focus="100%" type="gradient">
                          <o:fill v:ext="view" type="gradientUnscaled"/>
                        </v:fill>
                        <v:stroke joinstyle="miter"/>
                        <v:path arrowok="t" o:connecttype="custom" o:connectlocs="87435,0;172626,164540;172233,264108;79680,423858" o:connectangles="0,0,0,0"/>
                      </v:shape>
                      <v:rect id="Rectangle 114" o:spid="_x0000_s1131" style="position:absolute;left:21846;top:19938;width:886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" fillcolor="white [3212]" stroked="f" strokeweight="1pt"/>
                    </v:group>
                    <v:group id="Group 115" o:spid="_x0000_s1132" style="position:absolute;left:33400;top:18308;width:3316;height:3825;rotation:90" coordorigin="33399,18309" coordsize="3999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">
                      <v:rect id="Rectangle 116" o:spid="_x0000_s1133" style="position:absolute;left:33399;top:19316;width:2187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" fillcolor="gray [1629]" stroked="f" strokeweight="1pt">
                        <v:fill color2="gray [1629]" rotate="t" colors="0 #484848;3277f #484848;.5 #d9d9d9" focus="100%" type="gradient">
                          <o:fill v:ext="view" type="gradientUnscaled"/>
                        </v:fill>
                      </v:rect>
                      <v:rect id="Rectangle 117" o:spid="_x0000_s1134" style="position:absolute;left:35586;top:18309;width:551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" fillcolor="gray [1629]" stroked="f" strokeweight="1pt">
                        <v:fill color2="gray [1629]" colors="0 #484848;3277f #484848;.5 #d9d9d9" focus="100%" type="gradient">
                          <o:fill v:ext="view" type="gradientUnscaled"/>
                        </v:fill>
                      </v:rect>
                      <v:shape id="Arc 118" o:spid="_x0000_s1135" style="position:absolute;left:35236;top:18309;width:1802;height:4247;visibility:visible;mso-wrap-style:square;v-text-anchor:middle" coordsize="180173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" path="m90086,nsc131802,,168062,67509,177724,163167v3405,33709,3258,68869,-427,102413c166275,365910,126136,432828,82331,423906l90087,212347v,-70782,-1,-141565,-1,-212347xem90086,nfc131802,,168062,67509,177724,163167v3405,33709,3258,68869,-427,102413c166275,365910,126136,432828,82331,423906e" fillcolor="gray [1629]" stroked="f" strokeweight=".5pt">
                        <v:fill color2="gray [1629]" colors="0 #484848;3277f #484848;.5 #d9d9d9" focus="100%" type="gradient">
                          <o:fill v:ext="view" type="gradientUnscaled"/>
                        </v:fill>
                        <v:stroke joinstyle="miter"/>
                        <v:path arrowok="t" o:connecttype="custom" o:connectlocs="90086,0;177724,163167;177297,265580;82331,423906" o:connectangles="0,0,0,0"/>
                      </v:shape>
                      <v:rect id="Rectangle 119" o:spid="_x0000_s1136" style="position:absolute;left:36487;top:20062;width:912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" fillcolor="white [3212]" stroked="f" strokeweight="1pt"/>
                    </v:group>
                    <v:roundrect id="Rectangle: Rounded Corners 120" o:spid="_x0000_s1137" style="position:absolute;left:20105;top:-3540;width:16122;height:28823;rotation:90;visibility:visible;mso-wrap-style:square;v-text-anchor:middle" arcsize="720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" fillcolor="#cddcef" strokecolor="black [3213]" strokeweight=".25pt">
                      <v:stroke joinstyle="miter"/>
                    </v:roundrect>
                    <v:rect id="Rectangle 121" o:spid="_x0000_s1138" style="position:absolute;left:20105;top:8922;width:16122;height:38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" fillcolor="#7f7f7f [1612]" stroked="f" strokeweight="1pt">
                      <v:fill opacity="7967f"/>
                    </v:rect>
                    <v:rect id="Rectangle 122" o:spid="_x0000_s1139" style="position:absolute;left:20105;top:10025;width:16122;height:16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" fillcolor="#cddcef" stroked="f" strokeweight="1pt"/>
                    <v:rect id="Rectangle 123" o:spid="_x0000_s1140" style="position:absolute;left:22243;top:2680;width:10970;height:1638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" fillcolor="#d8d8d8 [2732]" stroked="f" strokeweight="1pt"/>
                    <v:rect id="Rectangle 124" o:spid="_x0000_s1141" style="position:absolute;left:32274;top:9780;width:9391;height:21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" fillcolor="#d8d8d8 [2732]" stroked="f" strokeweight="1pt"/>
                    <v:rect id="Rectangle 125" o:spid="_x0000_s1142" style="position:absolute;left:13954;top:9671;width:9391;height:210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" fillcolor="#d8d8d8 [2732]" stroked="f" strokeweight="1pt"/>
                    <v:roundrect id="Rectangle: Rounded Corners 126" o:spid="_x0000_s1143" style="position:absolute;left:24700;top:3450;width:6648;height:14543;rotation:90;visibility:visible;mso-wrap-style:square;v-text-anchor:middle" arcsize="84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" fillcolor="#cddcef" strokecolor="black [3213]" strokeweight=".25pt">
                      <v:stroke joinstyle="miter"/>
                    </v:roundrect>
                    <v:rect id="Rectangle 127" o:spid="_x0000_s1144" style="position:absolute;left:25548;top:4721;width:5236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" fillcolor="#cddcef" strokecolor="black [3213]" strokeweight=".25pt"/>
                    <v:rect id="Rectangle 128" o:spid="_x0000_s1145" style="position:absolute;left:25591;top:4664;width:5235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" fillcolor="white [3212]" stroked="f" strokeweight=".25pt">
                      <v:fill color2="#a5a5a5 [2092]" o:opacity2="0" rotate="t" focusposition="1,1" focussize="" colors="0 white;60948f white" focus="100%" type="gradientRadial">
                        <o:fill v:ext="view" type="gradientCenter"/>
                      </v:fill>
                    </v:rect>
                    <v:rect id="Rectangle 129" o:spid="_x0000_s1146" style="position:absolute;left:25289;top:4721;width:5236;height:120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" fillcolor="white [3212]" stroked="f" strokeweight=".25pt">
                      <v:fill color2="#a5a5a5 [2092]" o:opacity2="0" rotate="t" focusposition="1,1" focussize="" colors="0 white;60948f white" focus="100%" type="gradientRadial">
                        <o:fill v:ext="view" type="gradientCenter"/>
                      </v:fill>
                    </v:rect>
                    <v:rect id="Rectangle 130" o:spid="_x0000_s1147" style="position:absolute;left:23907;top:8572;width:3284;height:43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" fillcolor="#7f7f7f [1612]" stroked="f" strokeweight="1pt">
                      <v:fill opacity="17039f" color2="#7f7f7f [1612]" o:opacity2="15073f" rotate="t" colors="0 #7f7f7f;9830f #7f7f7f" focus="100%" type="gradient">
                        <o:fill v:ext="view" type="gradientUnscaled"/>
                      </v:fill>
                    </v:rect>
                    <v:rect id="Rectangle 131" o:spid="_x0000_s1148" style="position:absolute;left:20503;top:9298;width:3284;height:291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" fillcolor="#7f7f7f [1612]" stroked="f" strokeweight="1pt">
                      <v:fill color2="#a5a5a5 [2092]" o:opacity2="42598f" colors="0 #7f7f7f;3277f #7f7f7f;.5 #dae5f2" focus="100%" type="gradient">
                        <o:fill v:ext="view" type="gradientUnscaled"/>
                      </v:fill>
                    </v:rect>
                    <v:rect id="Rectangle 132" o:spid="_x0000_s1149" style="position:absolute;left:28181;top:8572;width:3284;height:43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" fillcolor="#deeaf6 [660]" stroked="f" strokeweight="1pt">
                      <v:fill opacity="0" color2="#f2f2f2 [3052]" rotate="t" colors="0 #deebf7;15073f #9ab0cb;41943f #93a3b7;55050f #bdd7ee;62636f #f2f2f2" focus="100%" type="gradient">
                        <o:fill v:ext="view" type="gradientUnscaled"/>
                      </v:fill>
                    </v:rect>
                    <v:group id="Group 133" o:spid="_x0000_s1150" style="position:absolute;left:37351;top:6769;width:9225;height:8074;rotation:90" coordorigin="37352,6768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">
                      <v:rect id="Rectangle 134" o:spid="_x0000_s1151" style="position:absolute;left:37352;top:6768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" filled="f" stroked="f" strokeweight="1pt"/>
                      <v:rect id="Rectangle 135" o:spid="_x0000_s1152" style="position:absolute;left:37352;top:6770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" filled="f" stroked="f" strokeweight="1pt"/>
                      <v:roundrect id="Rectangle: Rounded Corners 136" o:spid="_x0000_s1153" style="position:absolute;left:39819;top:8783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" filled="f" strokecolor="#7f7f7f [1612]" strokeweight=".25pt">
                        <v:stroke joinstyle="miter"/>
                      </v:roundrect>
                      <v:roundrect id="Rectangle: Rounded Corners 137" o:spid="_x0000_s1154" style="position:absolute;left:44792;top:8674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" filled="f" strokecolor="#7f7f7f [1612]" strokeweight=".25pt">
                        <v:stroke joinstyle="miter"/>
                      </v:roundrect>
                      <v:group id="Group 138" o:spid="_x0000_s1155" style="position:absolute;left:42073;top:11725;width:1387;height:1266" coordorigin="42073,1172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<v:oval id="Oval 139" o:spid="_x0000_s1156" style="position:absolute;left:42073;top:11725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" filled="f" strokecolor="black [3213]" strokeweight=".25pt">
                          <v:stroke joinstyle="miter"/>
                        </v:oval>
                        <v:oval id="Oval 140" o:spid="_x0000_s1157" style="position:absolute;left:42248;top:11867;width:1037;height: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" filled="f" stroked="f" strokeweight="1pt">
                          <v:stroke joinstyle="miter"/>
                        </v:oval>
                      </v:group>
                      <v:oval id="Oval 141" o:spid="_x0000_s1158" style="position:absolute;left:42046;top:8649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" filled="f" strokecolor="black [3213]" strokeweight=".25pt">
                        <v:stroke joinstyle="miter"/>
                      </v:oval>
                    </v:group>
                    <v:group id="Group 142" o:spid="_x0000_s1159" style="position:absolute;left:8996;top:6758;width:9225;height:8075;rotation:90" coordorigin="8996,6759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">
                      <v:rect id="Rectangle 143" o:spid="_x0000_s1160" style="position:absolute;left:8996;top:6761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" filled="f" stroked="f" strokeweight="1pt"/>
                      <v:rect id="Rectangle 144" o:spid="_x0000_s1161" style="position:absolute;left:8996;top:6759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" filled="f" stroked="f" strokeweight="1pt"/>
                      <v:roundrect id="Rectangle: Rounded Corners 145" o:spid="_x0000_s1162" style="position:absolute;left:16313;top:855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" filled="f" strokecolor="#7f7f7f [1612]" strokeweight=".25pt">
                        <v:stroke joinstyle="miter"/>
                      </v:roundrect>
                      <v:roundrect id="Rectangle: Rounded Corners 146" o:spid="_x0000_s1163" style="position:absolute;left:11340;top:866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" filled="f" strokecolor="#7f7f7f [1612]" strokeweight=".25pt">
                        <v:stroke joinstyle="miter"/>
                      </v:roundrect>
                      <v:group id="Group 147" o:spid="_x0000_s1164" style="position:absolute;left:13713;top:9595;width:1387;height:1266" coordorigin="13713,959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oval id="Oval 148" o:spid="_x0000_s1165" style="position:absolute;left:13713;top:9595;width:1387;height:12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" filled="f" strokecolor="black [3213]" strokeweight=".25pt">
                          <v:stroke joinstyle="miter"/>
                        </v:oval>
                        <v:oval id="Oval 149" o:spid="_x0000_s1166" style="position:absolute;left:13887;top:9737;width:1038;height:98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" filled="f" stroked="f" strokeweight="1pt">
                          <v:stroke joinstyle="miter"/>
                        </v:oval>
                      </v:group>
                      <v:oval id="Oval 150" o:spid="_x0000_s1167" style="position:absolute;left:13713;top:12578;width:1387;height:126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" filled="f" strokecolor="black [3213]" strokeweight=".25pt">
                        <v:stroke joinstyle="miter"/>
                      </v:oval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1" o:spid="_x0000_s1168" type="#_x0000_t202" style="position:absolute;left:26697;top:14586;width:16656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    <v:textbox>
                        <w:txbxContent>
                          <w:p w14:paraId="5ED56624" w14:textId="77777777" w:rsidR="00123594" w:rsidRPr="00F00E4E" w:rsidRDefault="00123594" w:rsidP="0012359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00E4E">
                              <w:rPr>
                                <w:rFonts w:hAnsi="Calibri"/>
                                <w:color w:val="DAE5F2"/>
                                <w:kern w:val="24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COMMON</w:t>
                            </w:r>
                          </w:p>
                        </w:txbxContent>
                      </v:textbox>
                    </v:shape>
                    <v:group id="Group 152" o:spid="_x0000_s1169" style="position:absolute;top:2523;width:10840;height:16847" coordorigin=",2523" coordsize="10840,16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<v:rect id="Rectangle 153" o:spid="_x0000_s1170" style="position:absolute;left:2931;top:7759;width:9326;height:649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" fillcolor="#d8d8d8 [2732]" stroked="f" strokeweight="1pt"/>
                      <v:rect id="Rectangle 154" o:spid="_x0000_s1171" style="position:absolute;left:2877;top:7741;width:9326;height:649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" fillcolor="#4c4c4c [972]" stroked="f" strokeweight="1pt">
                        <v:fill opacity="34734f" color2="white [3212]" o:opacity2="42598f" rotate="t" angle="180" colors="0 #959595;19138f white;54395f white;1 white" focus="100%" type="gradient"/>
                      </v:rect>
                      <v:roundrect id="Rectangle: Rounded Corners 155" o:spid="_x0000_s1172" style="position:absolute;left:5411;top:9696;width:3481;height:2319;rotation:-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" fillcolor="white [3212]" strokecolor="black [3213]" strokeweight=".25pt">
                        <v:stroke joinstyle="miter"/>
                      </v:roundrect>
                      <v:group id="Group 156" o:spid="_x0000_s1173" style="position:absolute;top:2523;width:6197;height:5430" coordorigin=",2523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<v:shapetype id="_x0000_t10" coordsize="21600,21600" o:spt="10" adj="6326" path="m@0,l0@0,0@2@0,21600@1,21600,21600@2,21600@0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0,0,21600,21600;2700,2700,18900,18900;5400,5400,16200,16200"/>
                          <v:handles>
                            <v:h position="#0,topLeft" switch="" xrange="0,10800"/>
                          </v:handles>
                        </v:shapetype>
                        <v:shape id="Octagon 157" o:spid="_x0000_s1174" type="#_x0000_t10" style="position:absolute;left:473;top:2230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" fillcolor="#d8d8d8 [2732]" stroked="f" strokeweight="1pt"/>
                        <v:shape id="Octagon 158" o:spid="_x0000_s1175" type="#_x0000_t10" style="position:absolute;left:459;top:2064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" fillcolor="white [3212]" strokecolor="black [3213]" strokeweight=".25pt">
                          <v:fill opacity="38036f"/>
                        </v:shape>
                        <v:oval id="Oval 159" o:spid="_x0000_s1176" style="position:absolute;left:1970;top:4191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" fillcolor="white [3212]" strokecolor="black [3213]" strokeweight=".25pt">
                          <v:stroke joinstyle="miter"/>
                        </v:oval>
                      </v:group>
                      <v:group id="Group 160" o:spid="_x0000_s1177" style="position:absolute;left:5;top:13940;width:6197;height:5430" coordorigin="5,13940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    <v:shape id="Octagon 161" o:spid="_x0000_s1178" type="#_x0000_t10" style="position:absolute;left:479;top:13647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" fillcolor="#d8d8d8 [2732]" stroked="f" strokeweight="1pt"/>
                        <v:shape id="Octagon 162" o:spid="_x0000_s1179" type="#_x0000_t10" style="position:absolute;left:463;top:13482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" fillcolor="white [3212]" strokecolor="black [3213]" strokeweight=".25pt">
                          <v:fill opacity="38036f"/>
                        </v:shape>
                        <v:oval id="Oval 163" o:spid="_x0000_s1180" style="position:absolute;left:1975;top:15609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" fillcolor="white [3212]" strokecolor="black [3213]" strokeweight=".25pt">
                          <v:stroke joinstyle="miter"/>
                        </v:oval>
                      </v:group>
                    </v:group>
                    <v:rect id="Rectangle 164" o:spid="_x0000_s1181" style="position:absolute;left:43483;top:7667;width:9326;height:6493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" fillcolor="#d8d8d8 [2732]" stroked="f" strokeweight="1pt"/>
                    <v:rect id="Rectangle 165" o:spid="_x0000_s1182" style="position:absolute;left:43537;top:7684;width:9326;height:649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" fillcolor="#4c4c4c [972]" stroked="f" strokeweight="1pt">
                      <v:fill opacity="34734f" color2="white [3212]" o:opacity2="42598f" rotate="t" angle="180" colors="0 #959595;19138f white;54395f white;1 white" focus="100%" type="gradient"/>
                    </v:rect>
                    <v:roundrect id="Rectangle: Rounded Corners 166" o:spid="_x0000_s1183" style="position:absolute;left:46849;top:9903;width:3480;height:2319;rotation: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" fillcolor="white [3212]" strokecolor="black [3213]" strokeweight=".25pt">
                      <v:stroke joinstyle="miter"/>
                    </v:roundrect>
                    <v:shape id="Octagon 167" o:spid="_x0000_s1184" type="#_x0000_t10" style="position:absolute;left:50001;top:13508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" fillcolor="#d8d8d8 [2732]" stroked="f" strokeweight="1pt"/>
                    <v:shape id="Octagon 168" o:spid="_x0000_s1185" type="#_x0000_t10" style="position:absolute;left:50003;top:13482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" fillcolor="white [3212]" strokecolor="black [3213]" strokeweight=".25pt">
                      <v:fill opacity="38036f"/>
                    </v:shape>
                    <v:oval id="Oval 169" o:spid="_x0000_s1186" style="position:absolute;left:51647;top:15682;width:2122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" fillcolor="white [3212]" strokecolor="black [3213]" strokeweight=".25pt">
                      <v:stroke joinstyle="miter"/>
                    </v:oval>
                    <v:shape id="Octagon 170" o:spid="_x0000_s1187" type="#_x0000_t10" style="position:absolute;left:50067;top:1907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" fillcolor="#d8d8d8 [2732]" stroked="f" strokeweight="1pt"/>
                    <v:shape id="Octagon 171" o:spid="_x0000_s1188" type="#_x0000_t10" style="position:absolute;left:50005;top:1985;width:5422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" fillcolor="white [3212]" strokecolor="black [3213]" strokeweight=".25pt">
                      <v:fill opacity="38036f"/>
                    </v:shape>
                    <v:oval id="Oval 172" o:spid="_x0000_s1189" style="position:absolute;left:51713;top:4082;width:2123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" fillcolor="white [3212]" strokecolor="black [3213]" strokeweight=".25pt">
                      <v:stroke joinstyle="miter"/>
                    </v:oval>
                    <v:rect id="Rectangle 173" o:spid="_x0000_s1190" style="position:absolute;left:19701;top:5387;width:16163;height:2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" fillcolor="gray [1629]" stroked="f" strokeweight="1pt">
                      <v:fill opacity="36044f" color2="#f2f2f2 [3052]" o:opacity2=".25" focus="100%" type="gradient"/>
                    </v:rect>
                    <v:rect id="Rectangle 174" o:spid="_x0000_s1191" style="position:absolute;left:20006;top:14376;width:16163;height:21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" fillcolor="gray [1629]" stroked="f" strokeweight="1pt">
                      <v:fill opacity="36044f" color2="#f2f2f2 [3052]" o:opacity2=".25" focus="100%" type="gradient"/>
                    </v:rect>
                    <v:rect id="Rectangle 175" o:spid="_x0000_s1192" style="position:absolute;left:32181;top:9687;width:9027;height:19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" fillcolor="gray [1629]" stroked="f" strokeweight="1pt">
                      <v:fill opacity="36044f" color2="#f2f2f2 [3052]" o:opacity2=".25" focus="100%" type="gradient"/>
                    </v:rect>
                    <v:rect id="Rectangle 176" o:spid="_x0000_s1193" style="position:absolute;left:14871;top:10025;width:9027;height:1936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" fillcolor="gray [1629]" stroked="f" strokeweight="1pt">
                      <v:fill opacity="36044f" color2="#f2f2f2 [3052]" o:opacity2=".25" focus="100%" type="gradient"/>
                    </v:rect>
                  </v:group>
                  <v:shape id="_x0000_s1194" type="#_x0000_t202" style="position:absolute;left:24823;top:14847;width:9341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" stroked="f">
                    <v:textbox style="mso-fit-shape-to-text:t">
                      <w:txbxContent>
                        <w:p w14:paraId="470149F1" w14:textId="77777777" w:rsidR="00123594" w:rsidRPr="00053E35" w:rsidRDefault="00123594" w:rsidP="0012359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053E35">
                            <w:rPr>
                              <w:sz w:val="24"/>
                              <w:szCs w:val="24"/>
                            </w:rPr>
                            <w:t>Travelers</w:t>
                          </w:r>
                        </w:p>
                      </w:txbxContent>
                    </v:textbox>
                  </v:shape>
                  <v:shape id="_x0000_s1195" type="#_x0000_t202" style="position:absolute;left:25331;top:4560;width:9341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" stroked="f">
                    <v:textbox style="mso-fit-shape-to-text:t">
                      <w:txbxContent>
                        <w:p w14:paraId="69DE80DA" w14:textId="77777777" w:rsidR="00123594" w:rsidRPr="00053E35" w:rsidRDefault="00123594" w:rsidP="0012359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Grounding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79" o:spid="_x0000_s1196" type="#_x0000_t32" style="position:absolute;left:13208;top:11037;width:12960;height:46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180" o:spid="_x0000_s1197" type="#_x0000_t32" style="position:absolute;left:21526;top:5512;width:4642;height:4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181" o:spid="_x0000_s1198" type="#_x0000_t32" style="position:absolute;left:22669;top:11608;width:3715;height:403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182" o:spid="_x0000_s1199" type="#_x0000_t32" style="position:absolute;left:7429;top:18657;width:3292;height:3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" strokecolor="black [3213]" strokeweight=".5pt">
                    <v:stroke endarrow="block" joinstyle="miter"/>
                  </v:shape>
                  <v:shape id="_x0000_s1200" type="#_x0000_t202" style="position:absolute;left:-2;top:21768;width:9334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" filled="f" stroked="f">
                    <v:textbox style="mso-fit-shape-to-text:t">
                      <w:txbxContent>
                        <w:p w14:paraId="24732ECF" w14:textId="77777777" w:rsidR="00123594" w:rsidRPr="00053E35" w:rsidRDefault="00123594" w:rsidP="0012359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Common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CE9F2D4" w14:textId="77777777" w:rsidR="00123594" w:rsidRDefault="00123594" w:rsidP="00123594">
      <w:pPr>
        <w:rPr>
          <w:rFonts w:cstheme="minorHAnsi"/>
        </w:rPr>
      </w:pPr>
    </w:p>
    <w:p w14:paraId="36159D76" w14:textId="77777777" w:rsidR="00123594" w:rsidRDefault="00123594" w:rsidP="00123594">
      <w:pPr>
        <w:rPr>
          <w:rFonts w:cstheme="minorHAnsi"/>
        </w:rPr>
      </w:pPr>
    </w:p>
    <w:p w14:paraId="764687D0" w14:textId="77777777" w:rsidR="00123594" w:rsidRDefault="00123594" w:rsidP="00123594">
      <w:pPr>
        <w:rPr>
          <w:rFonts w:cstheme="minorHAnsi"/>
        </w:rPr>
      </w:pPr>
    </w:p>
    <w:p w14:paraId="0AD52F80" w14:textId="77777777" w:rsidR="00123594" w:rsidRDefault="00123594" w:rsidP="00123594">
      <w:pPr>
        <w:rPr>
          <w:rFonts w:cstheme="minorHAnsi"/>
        </w:rPr>
      </w:pPr>
    </w:p>
    <w:p w14:paraId="2F8BFB92" w14:textId="77777777" w:rsidR="00123594" w:rsidRDefault="00123594" w:rsidP="00123594">
      <w:pPr>
        <w:rPr>
          <w:rFonts w:cstheme="minorHAnsi"/>
        </w:rPr>
      </w:pPr>
    </w:p>
    <w:p w14:paraId="283EE11D" w14:textId="77777777" w:rsidR="00123594" w:rsidRDefault="00123594" w:rsidP="00123594">
      <w:pPr>
        <w:rPr>
          <w:rFonts w:cstheme="minorHAnsi"/>
        </w:rPr>
      </w:pPr>
    </w:p>
    <w:p w14:paraId="0F4EDD8B" w14:textId="77777777" w:rsidR="00123594" w:rsidRDefault="00123594" w:rsidP="00123594">
      <w:pPr>
        <w:rPr>
          <w:rFonts w:cstheme="minorHAnsi"/>
        </w:rPr>
      </w:pPr>
    </w:p>
    <w:p w14:paraId="5F95E653" w14:textId="77777777" w:rsidR="00123594" w:rsidRDefault="00123594" w:rsidP="00123594">
      <w:pPr>
        <w:rPr>
          <w:rFonts w:cstheme="minorHAnsi"/>
        </w:rPr>
      </w:pPr>
    </w:p>
    <w:p w14:paraId="14B1ED46" w14:textId="77777777" w:rsidR="00123594" w:rsidRDefault="00123594" w:rsidP="00123594">
      <w:pPr>
        <w:rPr>
          <w:rFonts w:cstheme="minorHAnsi"/>
        </w:rPr>
      </w:pPr>
    </w:p>
    <w:p w14:paraId="08E85838" w14:textId="0B384DB0" w:rsidR="00123594" w:rsidRDefault="00123594" w:rsidP="00123594">
      <w:pPr>
        <w:rPr>
          <w:rFonts w:cstheme="minorHAnsi"/>
        </w:rPr>
      </w:pPr>
      <w:r w:rsidRPr="00053E35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61B9C2" wp14:editId="2EFCDEFC">
                <wp:simplePos x="0" y="0"/>
                <wp:positionH relativeFrom="margin">
                  <wp:posOffset>1431290</wp:posOffset>
                </wp:positionH>
                <wp:positionV relativeFrom="paragraph">
                  <wp:posOffset>114935</wp:posOffset>
                </wp:positionV>
                <wp:extent cx="36766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AB38A" w14:textId="77777777" w:rsidR="00123594" w:rsidRPr="00053E35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53E35">
                              <w:rPr>
                                <w:sz w:val="24"/>
                                <w:szCs w:val="24"/>
                              </w:rPr>
                              <w:t>Figure 1.  Front and side views of a three-way switch.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61B9C2" id="Text Box 2" o:spid="_x0000_s1201" type="#_x0000_t202" style="position:absolute;margin-left:112.7pt;margin-top:9.05pt;width:289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" stroked="f">
                <v:textbox style="mso-fit-shape-to-text:t">
                  <w:txbxContent>
                    <w:p w14:paraId="739AB38A" w14:textId="77777777" w:rsidR="00123594" w:rsidRPr="00053E35" w:rsidRDefault="00123594" w:rsidP="00123594">
                      <w:pPr>
                        <w:rPr>
                          <w:sz w:val="24"/>
                          <w:szCs w:val="24"/>
                        </w:rPr>
                      </w:pPr>
                      <w:r w:rsidRPr="00053E35">
                        <w:rPr>
                          <w:sz w:val="24"/>
                          <w:szCs w:val="24"/>
                        </w:rPr>
                        <w:t>Figure 1.  Front and side views of a three-way switch.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8D2240" w14:textId="11FF53A3" w:rsidR="00123594" w:rsidRDefault="00123594" w:rsidP="00123594">
      <w:pPr>
        <w:rPr>
          <w:rFonts w:cstheme="minorHAnsi"/>
        </w:rPr>
      </w:pPr>
    </w:p>
    <w:p w14:paraId="4567DD26" w14:textId="6FE34B05" w:rsidR="00123594" w:rsidRDefault="00123594" w:rsidP="00123594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E8D856E" wp14:editId="36033FDD">
                <wp:simplePos x="0" y="0"/>
                <wp:positionH relativeFrom="column">
                  <wp:posOffset>2283844</wp:posOffset>
                </wp:positionH>
                <wp:positionV relativeFrom="paragraph">
                  <wp:posOffset>56104</wp:posOffset>
                </wp:positionV>
                <wp:extent cx="2130087" cy="2898883"/>
                <wp:effectExtent l="0" t="0" r="22860" b="15875"/>
                <wp:wrapNone/>
                <wp:docPr id="489" name="Group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0087" cy="2898883"/>
                          <a:chOff x="0" y="0"/>
                          <a:chExt cx="2130087" cy="2898883"/>
                        </a:xfrm>
                      </wpg:grpSpPr>
                      <wpg:grpSp>
                        <wpg:cNvPr id="477" name="Group 35"/>
                        <wpg:cNvGrpSpPr/>
                        <wpg:grpSpPr>
                          <a:xfrm>
                            <a:off x="0" y="856034"/>
                            <a:ext cx="2130087" cy="2042849"/>
                            <a:chOff x="0" y="0"/>
                            <a:chExt cx="4441372" cy="4397829"/>
                          </a:xfrm>
                        </wpg:grpSpPr>
                        <wps:wsp>
                          <wps:cNvPr id="478" name="Oval 478"/>
                          <wps:cNvSpPr/>
                          <wps:spPr>
                            <a:xfrm>
                              <a:off x="0" y="0"/>
                              <a:ext cx="4441372" cy="4397829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>
                                    <a:lumMod val="95000"/>
                                  </a:schemeClr>
                                </a:gs>
                                <a:gs pos="50000">
                                  <a:schemeClr val="bg2"/>
                                </a:gs>
                                <a:gs pos="94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70000">
                                  <a:schemeClr val="bg1">
                                    <a:lumMod val="75000"/>
                                    <a:alpha val="55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9" name="Rectangle 479"/>
                          <wps:cNvSpPr/>
                          <wps:spPr>
                            <a:xfrm>
                              <a:off x="1200990" y="1972888"/>
                              <a:ext cx="831273" cy="48629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75000"/>
                                <a:alpha val="44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0" name="Oval 480"/>
                          <wps:cNvSpPr/>
                          <wps:spPr>
                            <a:xfrm>
                              <a:off x="1258385" y="2007327"/>
                              <a:ext cx="404950" cy="418011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4">
                                    <a:lumMod val="60000"/>
                                    <a:lumOff val="4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" name="Straight Connector 481"/>
                          <wps:cNvCnPr>
                            <a:cxnSpLocks/>
                          </wps:cNvCnPr>
                          <wps:spPr>
                            <a:xfrm>
                              <a:off x="1258385" y="2216333"/>
                              <a:ext cx="413659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2" name="Rectangle 482"/>
                          <wps:cNvSpPr/>
                          <wps:spPr>
                            <a:xfrm>
                              <a:off x="2554380" y="1972888"/>
                              <a:ext cx="831273" cy="4862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68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" name="Oval 483"/>
                          <wps:cNvSpPr/>
                          <wps:spPr>
                            <a:xfrm>
                              <a:off x="2856409" y="2007327"/>
                              <a:ext cx="404950" cy="418011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" name="Straight Connector 484"/>
                          <wps:cNvCnPr>
                            <a:cxnSpLocks/>
                          </wps:cNvCnPr>
                          <wps:spPr>
                            <a:xfrm>
                              <a:off x="2856409" y="2216333"/>
                              <a:ext cx="413659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85" name="Group 10"/>
                        <wpg:cNvGrpSpPr/>
                        <wpg:grpSpPr>
                          <a:xfrm>
                            <a:off x="68094" y="0"/>
                            <a:ext cx="1984375" cy="645795"/>
                            <a:chOff x="-1449979" y="1449979"/>
                            <a:chExt cx="4441372" cy="1541414"/>
                          </a:xfrm>
                        </wpg:grpSpPr>
                        <wps:wsp>
                          <wps:cNvPr id="486" name="Rectangle: Top Corners Rounded 486"/>
                          <wps:cNvSpPr/>
                          <wps:spPr>
                            <a:xfrm>
                              <a:off x="-1449979" y="2220686"/>
                              <a:ext cx="4441372" cy="770707"/>
                            </a:xfrm>
                            <a:prstGeom prst="round2SameRect">
                              <a:avLst>
                                <a:gd name="adj1" fmla="val 50000"/>
                                <a:gd name="adj2" fmla="val 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bg1">
                                    <a:lumMod val="65000"/>
                                  </a:schemeClr>
                                </a:gs>
                                <a:gs pos="88000">
                                  <a:schemeClr val="bg2"/>
                                </a:gs>
                                <a:gs pos="12000">
                                  <a:schemeClr val="bg2"/>
                                </a:gs>
                                <a:gs pos="100000">
                                  <a:schemeClr val="bg1">
                                    <a:lumMod val="65000"/>
                                  </a:schemeClr>
                                </a:gs>
                              </a:gsLst>
                              <a:lin ang="0" scaled="0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" name="Rectangle 487"/>
                          <wps:cNvSpPr/>
                          <wps:spPr>
                            <a:xfrm>
                              <a:off x="152399" y="1711236"/>
                              <a:ext cx="1236617" cy="50945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65000"/>
                                  </a:schemeClr>
                                </a:gs>
                                <a:gs pos="88000">
                                  <a:schemeClr val="bg2"/>
                                </a:gs>
                                <a:gs pos="12000">
                                  <a:schemeClr val="bg2"/>
                                </a:gs>
                                <a:gs pos="100000">
                                  <a:schemeClr val="bg1">
                                    <a:lumMod val="65000"/>
                                  </a:scheme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Rectangle: Rounded Corners 488"/>
                          <wps:cNvSpPr/>
                          <wps:spPr>
                            <a:xfrm>
                              <a:off x="-69670" y="1449979"/>
                              <a:ext cx="1680754" cy="339634"/>
                            </a:xfrm>
                            <a:prstGeom prst="roundRect">
                              <a:avLst>
                                <a:gd name="adj" fmla="val 37500"/>
                              </a:avLst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65000"/>
                                  </a:schemeClr>
                                </a:gs>
                                <a:gs pos="88000">
                                  <a:schemeClr val="bg2"/>
                                </a:gs>
                                <a:gs pos="12000">
                                  <a:schemeClr val="bg2"/>
                                </a:gs>
                                <a:gs pos="100000">
                                  <a:schemeClr val="bg1">
                                    <a:lumMod val="65000"/>
                                  </a:schemeClr>
                                </a:gs>
                              </a:gsLst>
                              <a:lin ang="0" scaled="0"/>
                            </a:gra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D724C1" id="Group 489" o:spid="_x0000_s1026" style="position:absolute;margin-left:179.85pt;margin-top:4.4pt;width:167.7pt;height:228.25pt;z-index:-251652096" coordsize="21300,28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">
                <v:group id="Group 35" o:spid="_x0000_s1027" style="position:absolute;top:8560;width:21300;height:20428" coordsize="44413,4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oval id="Oval 478" o:spid="_x0000_s1028" style="position:absolute;width:44413;height:43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" fillcolor="#f2f2f2 [3052]" strokecolor="black [3213]" strokeweight=".25pt">
                    <v:fill color2="gray [1629]" rotate="t" focusposition=".5,.5" focussize="" colors="0 #f2f2f2;.5 #e7e6e6;45875f #bfbfbf;61604f #7f7f7f" focus="100%" type="gradientRadial"/>
                    <v:stroke joinstyle="miter"/>
                  </v:oval>
                  <v:rect id="Rectangle 479" o:spid="_x0000_s1029" style="position:absolute;left:12009;top:19728;width:8313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" fillcolor="#bf8f00 [2407]" stroked="f" strokeweight="1pt">
                    <v:fill opacity="28784f"/>
                  </v:rect>
                  <v:oval id="Oval 480" o:spid="_x0000_s1030" style="position:absolute;left:12583;top:20073;width:4050;height:4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" fillcolor="#ffd966 [1943]" strokecolor="black [3213]" strokeweight=".25pt">
                    <v:fill color2="gray [1629]" rotate="t" focusposition=".5,.5" focussize="" focus="100%" type="gradientRadial"/>
                    <v:stroke joinstyle="miter"/>
                  </v:oval>
                  <v:line id="Straight Connector 481" o:spid="_x0000_s1031" style="position:absolute;visibility:visible;mso-wrap-style:square" from="12583,22163" to="16720,2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" strokecolor="black [3213]" strokeweight="3pt">
                    <v:stroke joinstyle="miter"/>
                    <o:lock v:ext="edit" shapetype="f"/>
                  </v:line>
                  <v:rect id="Rectangle 482" o:spid="_x0000_s1032" style="position:absolute;left:25543;top:19728;width:8313;height:4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" fillcolor="white [3212]" strokecolor="black [3213]" strokeweight=".25pt">
                    <v:fill opacity="44461f"/>
                  </v:rect>
                  <v:oval id="Oval 483" o:spid="_x0000_s1033" style="position:absolute;left:28564;top:20073;width:4049;height:4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" fillcolor="white [3212]" strokecolor="black [3213]" strokeweight=".25pt">
                    <v:fill color2="gray [1629]" rotate="t" focusposition=".5,.5" focussize="" focus="100%" type="gradientRadial"/>
                    <v:stroke joinstyle="miter"/>
                  </v:oval>
                  <v:line id="Straight Connector 484" o:spid="_x0000_s1034" style="position:absolute;visibility:visible;mso-wrap-style:square" from="28564,22163" to="32700,22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" strokecolor="black [3213]" strokeweight="3pt">
                    <v:stroke joinstyle="miter"/>
                    <o:lock v:ext="edit" shapetype="f"/>
                  </v:line>
                </v:group>
                <v:group id="Group 10" o:spid="_x0000_s1035" style="position:absolute;left:680;width:19844;height:6457" coordorigin="-14499,14499" coordsize="44413,15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Rectangle: Top Corners Rounded 486" o:spid="_x0000_s1036" style="position:absolute;left:-14499;top:22206;width:44412;height:7707;visibility:visible;mso-wrap-style:square;v-text-anchor:middle" coordsize="4441372,770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" path="m385354,l4056019,v212825,,385354,172529,385354,385354c4441373,513805,4441372,642256,4441372,770707r,l,770707r,l,385354c,172529,172529,,385354,xe" fillcolor="#a5a5a5 [2092]" strokecolor="#1f4d78 [1604]" strokeweight="1pt">
                    <v:fill color2="#a5a5a5 [2092]" rotate="t" angle="90" colors="0 #a6a6a6;7864f #e7e6e6;57672f #e7e6e6;1 #a6a6a6" focus="100%" type="gradient">
                      <o:fill v:ext="view" type="gradientUnscaled"/>
                    </v:fill>
                    <v:stroke joinstyle="miter"/>
                    <v:path arrowok="t" o:connecttype="custom" o:connectlocs="385354,0;4056019,0;4441373,385354;4441372,770707;4441372,770707;0,770707;0,770707;0,385354;385354,0" o:connectangles="0,0,0,0,0,0,0,0,0"/>
                  </v:shape>
                  <v:rect id="Rectangle 487" o:spid="_x0000_s1037" style="position:absolute;left:1523;top:17112;width:12367;height:5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" fillcolor="#a5a5a5 [2092]" strokecolor="#1f4d78 [1604]" strokeweight="1pt">
                    <v:fill color2="#a5a5a5 [2092]" angle="90" colors="0 #a6a6a6;7864f #e7e6e6;57672f #e7e6e6;1 #a6a6a6" focus="100%" type="gradient">
                      <o:fill v:ext="view" type="gradientUnscaled"/>
                    </v:fill>
                  </v:rect>
                  <v:roundrect id="Rectangle: Rounded Corners 488" o:spid="_x0000_s1038" style="position:absolute;left:-696;top:14499;width:16806;height:3397;visibility:visible;mso-wrap-style:square;v-text-anchor:middle" arcsize=".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" fillcolor="#a5a5a5 [2092]" strokecolor="#1f4d78 [1604]" strokeweight="1pt">
                    <v:fill color2="#a5a5a5 [2092]" angle="90" colors="0 #a6a6a6;7864f #e7e6e6;57672f #e7e6e6;1 #a6a6a6" focus="100%" type="gradient">
                      <o:fill v:ext="view" type="gradientUnscaled"/>
                    </v:fill>
                    <v:stroke joinstyle="miter"/>
                  </v:roundrect>
                </v:group>
              </v:group>
            </w:pict>
          </mc:Fallback>
        </mc:AlternateContent>
      </w:r>
    </w:p>
    <w:p w14:paraId="3C9BC3DC" w14:textId="3E70290A" w:rsidR="00123594" w:rsidRDefault="00123594" w:rsidP="00123594">
      <w:pPr>
        <w:rPr>
          <w:rFonts w:cstheme="minorHAnsi"/>
        </w:rPr>
      </w:pPr>
    </w:p>
    <w:p w14:paraId="3EB5AC95" w14:textId="703C8400" w:rsidR="00123594" w:rsidRDefault="00123594" w:rsidP="00123594">
      <w:pPr>
        <w:rPr>
          <w:rFonts w:cstheme="minorHAnsi"/>
        </w:rPr>
      </w:pPr>
      <w:r w:rsidRPr="00053E35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D05DA19" wp14:editId="35B5E4B7">
                <wp:simplePos x="0" y="0"/>
                <wp:positionH relativeFrom="margin">
                  <wp:posOffset>2044513</wp:posOffset>
                </wp:positionH>
                <wp:positionV relativeFrom="paragraph">
                  <wp:posOffset>3711762</wp:posOffset>
                </wp:positionV>
                <wp:extent cx="2264866" cy="1404620"/>
                <wp:effectExtent l="0" t="0" r="0" b="0"/>
                <wp:wrapNone/>
                <wp:docPr id="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86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750A0" w14:textId="77777777" w:rsidR="00123594" w:rsidRPr="00053E35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53E3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3.  Romex cable examples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05DA19" id="_x0000_s1202" type="#_x0000_t202" style="position:absolute;margin-left:161pt;margin-top:292.25pt;width:178.3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" filled="f" stroked="f">
                <v:textbox style="mso-fit-shape-to-text:t">
                  <w:txbxContent>
                    <w:p w14:paraId="7B7750A0" w14:textId="77777777" w:rsidR="00123594" w:rsidRPr="00053E35" w:rsidRDefault="00123594" w:rsidP="00123594">
                      <w:pPr>
                        <w:rPr>
                          <w:sz w:val="24"/>
                          <w:szCs w:val="24"/>
                        </w:rPr>
                      </w:pPr>
                      <w:r w:rsidRPr="00053E3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3.  Romex cable examples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F177CF" wp14:editId="1E141BBF">
                <wp:simplePos x="0" y="0"/>
                <wp:positionH relativeFrom="column">
                  <wp:posOffset>707913</wp:posOffset>
                </wp:positionH>
                <wp:positionV relativeFrom="paragraph">
                  <wp:posOffset>3340100</wp:posOffset>
                </wp:positionV>
                <wp:extent cx="5890260" cy="546100"/>
                <wp:effectExtent l="0" t="0" r="0" b="6350"/>
                <wp:wrapNone/>
                <wp:docPr id="450" name="Group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260" cy="546100"/>
                          <a:chOff x="0" y="0"/>
                          <a:chExt cx="5890260" cy="5461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25400"/>
                            <a:ext cx="4448175" cy="428081"/>
                            <a:chOff x="0" y="0"/>
                            <a:chExt cx="4448175" cy="428081"/>
                          </a:xfrm>
                        </wpg:grpSpPr>
                        <wpg:grpSp>
                          <wpg:cNvPr id="506" name="Group 11"/>
                          <wpg:cNvGrpSpPr/>
                          <wpg:grpSpPr>
                            <a:xfrm>
                              <a:off x="0" y="0"/>
                              <a:ext cx="3813865" cy="428081"/>
                              <a:chOff x="0" y="0"/>
                              <a:chExt cx="3813865" cy="428081"/>
                            </a:xfrm>
                          </wpg:grpSpPr>
                          <wps:wsp>
                            <wps:cNvPr id="507" name="Rectangle 507"/>
                            <wps:cNvSpPr/>
                            <wps:spPr>
                              <a:xfrm>
                                <a:off x="0" y="0"/>
                                <a:ext cx="3813865" cy="391886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bg1">
                                      <a:lumMod val="65000"/>
                                    </a:schemeClr>
                                  </a:gs>
                                  <a:gs pos="29175">
                                    <a:schemeClr val="bg1"/>
                                  </a:gs>
                                  <a:gs pos="75000">
                                    <a:schemeClr val="bg1"/>
                                  </a:gs>
                                  <a:gs pos="100000">
                                    <a:schemeClr val="bg1">
                                      <a:lumMod val="50000"/>
                                    </a:scheme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8" name="TextBox 8"/>
                            <wps:cNvSpPr txBox="1"/>
                            <wps:spPr>
                              <a:xfrm>
                                <a:off x="90102" y="50891"/>
                                <a:ext cx="364617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1B288C" w14:textId="77777777" w:rsidR="00123594" w:rsidRDefault="00123594" w:rsidP="0012359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14-2 with AWG 12 Ground - Type NM-B – Romex - 600 V max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557" name="Straight Connector 557"/>
                          <wps:cNvCnPr/>
                          <wps:spPr>
                            <a:xfrm>
                              <a:off x="3816350" y="107950"/>
                              <a:ext cx="625475" cy="762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8" name="Straight Connector 558"/>
                          <wps:cNvCnPr/>
                          <wps:spPr>
                            <a:xfrm>
                              <a:off x="3822700" y="215900"/>
                              <a:ext cx="625475" cy="762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9" name="Straight Connector 559"/>
                          <wps:cNvCnPr/>
                          <wps:spPr>
                            <a:xfrm>
                              <a:off x="3816350" y="323850"/>
                              <a:ext cx="625475" cy="762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49" name="Group 449"/>
                        <wpg:cNvGrpSpPr/>
                        <wpg:grpSpPr>
                          <a:xfrm>
                            <a:off x="4432300" y="0"/>
                            <a:ext cx="1457960" cy="546100"/>
                            <a:chOff x="0" y="0"/>
                            <a:chExt cx="1457960" cy="546100"/>
                          </a:xfrm>
                        </wpg:grpSpPr>
                        <wps:wsp>
                          <wps:cNvPr id="5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20650"/>
                              <a:ext cx="128460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D31E18" w14:textId="77777777" w:rsidR="00123594" w:rsidRPr="007D22C9" w:rsidRDefault="00123594" w:rsidP="0012359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White</w:t>
                                </w:r>
                                <w:r w:rsidRPr="007D22C9">
                                  <w:rPr>
                                    <w:sz w:val="20"/>
                                    <w:szCs w:val="20"/>
                                  </w:rPr>
                                  <w:t xml:space="preserve"> insulation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48" name="Group 448"/>
                          <wpg:cNvGrpSpPr/>
                          <wpg:grpSpPr>
                            <a:xfrm>
                              <a:off x="0" y="0"/>
                              <a:ext cx="1457960" cy="546100"/>
                              <a:chOff x="0" y="0"/>
                              <a:chExt cx="1457960" cy="546100"/>
                            </a:xfrm>
                          </wpg:grpSpPr>
                          <wps:wsp>
                            <wps:cNvPr id="56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0" y="0"/>
                                <a:ext cx="128460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CEBEE" w14:textId="77777777" w:rsidR="00123594" w:rsidRPr="007D22C9" w:rsidRDefault="00123594" w:rsidP="0012359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Black</w:t>
                                  </w:r>
                                  <w:r w:rsidRPr="007D22C9">
                                    <w:rPr>
                                      <w:sz w:val="20"/>
                                      <w:szCs w:val="20"/>
                                    </w:rPr>
                                    <w:t xml:space="preserve"> insulation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41300"/>
                                <a:ext cx="1457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C7E8F" w14:textId="77777777" w:rsidR="00123594" w:rsidRPr="007D22C9" w:rsidRDefault="00123594" w:rsidP="0012359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  <w:r w:rsidRPr="007D22C9">
                                    <w:rPr>
                                      <w:sz w:val="20"/>
                                      <w:szCs w:val="20"/>
                                    </w:rPr>
                                    <w:t xml:space="preserve"> insulation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(copper)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F177CF" id="Group 450" o:spid="_x0000_s1203" style="position:absolute;margin-left:55.75pt;margin-top:263pt;width:463.8pt;height:43pt;z-index:251668480" coordsize="5890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">
                <v:group id="Group 3" o:spid="_x0000_s1204" style="position:absolute;top:254;width:44481;height:4280" coordsize="44481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1" o:spid="_x0000_s1205" style="position:absolute;width:38138;height:4280" coordsize="38138,4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  <v:rect id="Rectangle 507" o:spid="_x0000_s1206" style="position:absolute;width:38138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" fillcolor="#a5a5a5 [2092]" stroked="f" strokeweight="1pt">
                      <v:fill color2="#7f7f7f [1612]" rotate="t" colors="0 #a6a6a6;19120f white;.75 white;1 #7f7f7f" focus="100%" type="gradient"/>
                    </v:rect>
                    <v:shape id="TextBox 8" o:spid="_x0000_s1207" type="#_x0000_t202" style="position:absolute;left:901;top:508;width:36461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" filled="f" stroked="f">
                      <v:textbox style="mso-fit-shape-to-text:t">
                        <w:txbxContent>
                          <w:p w14:paraId="0D1B288C" w14:textId="77777777" w:rsidR="00123594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14-2 with AWG 12 Ground - Type NM-B – Romex - 600 V max</w:t>
                            </w:r>
                          </w:p>
                        </w:txbxContent>
                      </v:textbox>
                    </v:shape>
                  </v:group>
                  <v:line id="Straight Connector 557" o:spid="_x0000_s1208" style="position:absolute;visibility:visible;mso-wrap-style:square" from="38163,1079" to="44418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" strokecolor="black [3213]" strokeweight="4.5pt">
                    <v:stroke joinstyle="miter"/>
                  </v:line>
                  <v:line id="Straight Connector 558" o:spid="_x0000_s1209" style="position:absolute;visibility:visible;mso-wrap-style:square" from="38227,2159" to="44481,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" strokecolor="#d8d8d8 [2732]" strokeweight="4.5pt">
                    <v:stroke joinstyle="miter"/>
                  </v:line>
                  <v:line id="Straight Connector 559" o:spid="_x0000_s1210" style="position:absolute;visibility:visible;mso-wrap-style:square" from="38163,3238" to="44418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" strokecolor="#ed7d31 [3205]" strokeweight="3pt">
                    <v:stroke joinstyle="miter"/>
                  </v:line>
                </v:group>
                <v:group id="Group 449" o:spid="_x0000_s1211" style="position:absolute;left:44323;width:14579;height:5461" coordsize="14579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_x0000_s1212" type="#_x0000_t202" style="position:absolute;top:1206;width:128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PPC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3Q2gt8z8QjI9Q8AAAD//wMAUEsBAi0AFAAGAAgAAAAhANvh9svuAAAAhQEAABMAAAAAAAAAAAAA&#10;AAAAAAAAAFtDb250ZW50X1R5cGVzXS54bWxQSwECLQAUAAYACAAAACEAWvQsW78AAAAVAQAACwAA&#10;AAAAAAAAAAAAAAAfAQAAX3JlbHMvLnJlbHNQSwECLQAUAAYACAAAACEARUzzwsMAAADcAAAADwAA&#10;AAAAAAAAAAAAAAAHAgAAZHJzL2Rvd25yZXYueG1sUEsFBgAAAAADAAMAtwAAAPcCAAAAAA==&#10;" filled="f" stroked="f">
                    <v:textbox>
                      <w:txbxContent>
                        <w:p w14:paraId="26D31E18" w14:textId="77777777" w:rsidR="00123594" w:rsidRPr="007D22C9" w:rsidRDefault="00123594" w:rsidP="00123594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White</w:t>
                          </w:r>
                          <w:r w:rsidRPr="007D22C9">
                            <w:rPr>
                              <w:sz w:val="20"/>
                              <w:szCs w:val="20"/>
                            </w:rPr>
                            <w:t xml:space="preserve"> insulation</w:t>
                          </w:r>
                        </w:p>
                      </w:txbxContent>
                    </v:textbox>
                  </v:shape>
                  <v:group id="Group 448" o:spid="_x0000_s1213" style="position:absolute;width:14579;height:5461" coordsize="14579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<v:shape id="_x0000_s1214" type="#_x0000_t202" style="position:absolute;left:63;width:128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" filled="f" stroked="f">
                      <v:textbox>
                        <w:txbxContent>
                          <w:p w14:paraId="1A2CEBEE" w14:textId="77777777" w:rsidR="00123594" w:rsidRPr="007D22C9" w:rsidRDefault="00123594" w:rsidP="00123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Black</w:t>
                            </w:r>
                            <w:r w:rsidRPr="007D22C9">
                              <w:rPr>
                                <w:sz w:val="20"/>
                                <w:szCs w:val="20"/>
                              </w:rPr>
                              <w:t xml:space="preserve"> insulation</w:t>
                            </w:r>
                          </w:p>
                        </w:txbxContent>
                      </v:textbox>
                    </v:shape>
                    <v:shape id="_x0000_s1215" type="#_x0000_t202" style="position:absolute;top:2413;width:145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21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JF3A7Uw8AnL9BwAA//8DAFBLAQItABQABgAIAAAAIQDb4fbL7gAAAIUBAAATAAAAAAAAAAAA&#10;AAAAAAAAAABbQ29udGVudF9UeXBlc10ueG1sUEsBAi0AFAAGAAgAAAAhAFr0LFu/AAAAFQEAAAsA&#10;AAAAAAAAAAAAAAAAHwEAAF9yZWxzLy5yZWxzUEsBAi0AFAAGAAgAAAAhALWebbXEAAAA3AAAAA8A&#10;AAAAAAAAAAAAAAAABwIAAGRycy9kb3ducmV2LnhtbFBLBQYAAAAAAwADALcAAAD4AgAAAAA=&#10;" filled="f" stroked="f">
                      <v:textbox>
                        <w:txbxContent>
                          <w:p w14:paraId="347C7E8F" w14:textId="77777777" w:rsidR="00123594" w:rsidRPr="007D22C9" w:rsidRDefault="00123594" w:rsidP="0012359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  <w:r w:rsidRPr="007D22C9">
                              <w:rPr>
                                <w:sz w:val="20"/>
                                <w:szCs w:val="20"/>
                              </w:rPr>
                              <w:t xml:space="preserve"> insulation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(copper)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4C0C66" wp14:editId="04792B02">
                <wp:simplePos x="0" y="0"/>
                <wp:positionH relativeFrom="column">
                  <wp:posOffset>692898</wp:posOffset>
                </wp:positionH>
                <wp:positionV relativeFrom="paragraph">
                  <wp:posOffset>2776855</wp:posOffset>
                </wp:positionV>
                <wp:extent cx="5848985" cy="650875"/>
                <wp:effectExtent l="0" t="0" r="0" b="0"/>
                <wp:wrapNone/>
                <wp:docPr id="453" name="Group 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985" cy="650875"/>
                          <a:chOff x="0" y="0"/>
                          <a:chExt cx="5848985" cy="650875"/>
                        </a:xfrm>
                      </wpg:grpSpPr>
                      <wpg:grpSp>
                        <wpg:cNvPr id="451" name="Group 451"/>
                        <wpg:cNvGrpSpPr/>
                        <wpg:grpSpPr>
                          <a:xfrm>
                            <a:off x="0" y="101600"/>
                            <a:ext cx="4429125" cy="413028"/>
                            <a:chOff x="0" y="0"/>
                            <a:chExt cx="4429125" cy="413028"/>
                          </a:xfrm>
                        </wpg:grpSpPr>
                        <wpg:grpSp>
                          <wpg:cNvPr id="550" name="Group 550"/>
                          <wpg:cNvGrpSpPr/>
                          <wpg:grpSpPr>
                            <a:xfrm>
                              <a:off x="3784600" y="44450"/>
                              <a:ext cx="644525" cy="295944"/>
                              <a:chOff x="0" y="0"/>
                              <a:chExt cx="644525" cy="295944"/>
                            </a:xfrm>
                          </wpg:grpSpPr>
                          <wps:wsp>
                            <wps:cNvPr id="546" name="Straight Connector 546"/>
                            <wps:cNvCnPr/>
                            <wps:spPr>
                              <a:xfrm>
                                <a:off x="0" y="0"/>
                                <a:ext cx="626076" cy="8238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7" name="Straight Connector 547"/>
                            <wps:cNvCnPr/>
                            <wps:spPr>
                              <a:xfrm>
                                <a:off x="0" y="107091"/>
                                <a:ext cx="625475" cy="762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8" name="Straight Connector 548"/>
                            <wps:cNvCnPr/>
                            <wps:spPr>
                              <a:xfrm>
                                <a:off x="0" y="197708"/>
                                <a:ext cx="625475" cy="762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9" name="Straight Connector 549"/>
                            <wps:cNvCnPr/>
                            <wps:spPr>
                              <a:xfrm>
                                <a:off x="19050" y="288324"/>
                                <a:ext cx="625475" cy="762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00" name="Group 5"/>
                          <wpg:cNvGrpSpPr/>
                          <wpg:grpSpPr>
                            <a:xfrm>
                              <a:off x="0" y="0"/>
                              <a:ext cx="3813810" cy="413028"/>
                              <a:chOff x="0" y="0"/>
                              <a:chExt cx="3813865" cy="434399"/>
                            </a:xfrm>
                          </wpg:grpSpPr>
                          <wpg:grpSp>
                            <wpg:cNvPr id="501" name="Group 501"/>
                            <wpg:cNvGrpSpPr/>
                            <wpg:grpSpPr>
                              <a:xfrm>
                                <a:off x="0" y="0"/>
                                <a:ext cx="3813865" cy="391886"/>
                                <a:chOff x="0" y="0"/>
                                <a:chExt cx="4180114" cy="391886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>
                                  <a:off x="0" y="0"/>
                                  <a:ext cx="4180114" cy="3918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>
                                  <a:off x="0" y="0"/>
                                  <a:ext cx="4180114" cy="391886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FF00">
                                        <a:shade val="30000"/>
                                        <a:satMod val="115000"/>
                                      </a:srgbClr>
                                    </a:gs>
                                    <a:gs pos="29175">
                                      <a:srgbClr val="BBBB00">
                                        <a:alpha val="11000"/>
                                      </a:srgbClr>
                                    </a:gs>
                                    <a:gs pos="75000">
                                      <a:srgbClr val="FFFF00">
                                        <a:shade val="67500"/>
                                        <a:satMod val="115000"/>
                                        <a:alpha val="18000"/>
                                      </a:srgbClr>
                                    </a:gs>
                                    <a:gs pos="100000">
                                      <a:schemeClr val="bg1">
                                        <a:lumMod val="50000"/>
                                      </a:scheme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04" name="TextBox 4"/>
                            <wps:cNvSpPr txBox="1"/>
                            <wps:spPr>
                              <a:xfrm>
                                <a:off x="0" y="57209"/>
                                <a:ext cx="361950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E7FE44" w14:textId="77777777" w:rsidR="00123594" w:rsidRDefault="00123594" w:rsidP="0012359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12-3 with AWG 12 Ground - Type NM-B - Romex - 600 V max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452" name="Group 452"/>
                        <wpg:cNvGrpSpPr/>
                        <wpg:grpSpPr>
                          <a:xfrm>
                            <a:off x="4381500" y="0"/>
                            <a:ext cx="1467485" cy="650875"/>
                            <a:chOff x="15875" y="0"/>
                            <a:chExt cx="1467485" cy="650875"/>
                          </a:xfrm>
                        </wpg:grpSpPr>
                        <wps:wsp>
                          <wps:cNvPr id="5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00" y="0"/>
                              <a:ext cx="128460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4A3174" w14:textId="77777777" w:rsidR="00123594" w:rsidRPr="007D22C9" w:rsidRDefault="00123594" w:rsidP="0012359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D22C9">
                                  <w:rPr>
                                    <w:sz w:val="20"/>
                                    <w:szCs w:val="20"/>
                                  </w:rPr>
                                  <w:t>Red insulation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123825"/>
                              <a:ext cx="128460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204BAF" w14:textId="77777777" w:rsidR="00123594" w:rsidRPr="007D22C9" w:rsidRDefault="00123594" w:rsidP="0012359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Black</w:t>
                                </w:r>
                                <w:r w:rsidRPr="007D22C9">
                                  <w:rPr>
                                    <w:sz w:val="20"/>
                                    <w:szCs w:val="20"/>
                                  </w:rPr>
                                  <w:t xml:space="preserve"> insulation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875" y="234950"/>
                              <a:ext cx="1284605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344836" w14:textId="77777777" w:rsidR="00123594" w:rsidRPr="007D22C9" w:rsidRDefault="00123594" w:rsidP="0012359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White</w:t>
                                </w:r>
                                <w:r w:rsidRPr="007D22C9">
                                  <w:rPr>
                                    <w:sz w:val="20"/>
                                    <w:szCs w:val="20"/>
                                  </w:rPr>
                                  <w:t xml:space="preserve"> insulation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5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00" y="346075"/>
                              <a:ext cx="145796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21D5C6" w14:textId="77777777" w:rsidR="00123594" w:rsidRPr="007D22C9" w:rsidRDefault="00123594" w:rsidP="0012359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No</w:t>
                                </w:r>
                                <w:r w:rsidRPr="007D22C9">
                                  <w:rPr>
                                    <w:sz w:val="20"/>
                                    <w:szCs w:val="20"/>
                                  </w:rPr>
                                  <w:t xml:space="preserve"> insulation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(copper)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4C0C66" id="Group 453" o:spid="_x0000_s1216" style="position:absolute;margin-left:54.55pt;margin-top:218.65pt;width:460.55pt;height:51.25pt;z-index:251667456" coordsize="58489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">
                <v:group id="Group 451" o:spid="_x0000_s1217" style="position:absolute;top:1016;width:44291;height:4130" coordsize="44291,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group id="Group 550" o:spid="_x0000_s1218" style="position:absolute;left:37846;top:444;width:6445;height:2959" coordsize="6445,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<v:line id="Straight Connector 546" o:spid="_x0000_s1219" style="position:absolute;visibility:visible;mso-wrap-style:square" from="0,0" to="6260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" strokecolor="red" strokeweight="4.5pt">
                      <v:stroke joinstyle="miter"/>
                    </v:line>
                    <v:line id="Straight Connector 547" o:spid="_x0000_s1220" style="position:absolute;visibility:visible;mso-wrap-style:square" from="0,1070" to="6254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" strokecolor="black [3213]" strokeweight="4.5pt">
                      <v:stroke joinstyle="miter"/>
                    </v:line>
                    <v:line id="Straight Connector 548" o:spid="_x0000_s1221" style="position:absolute;visibility:visible;mso-wrap-style:square" from="0,1977" to="6254,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" strokecolor="#d8d8d8 [2732]" strokeweight="4.5pt">
                      <v:stroke joinstyle="miter"/>
                    </v:line>
                    <v:line id="Straight Connector 549" o:spid="_x0000_s1222" style="position:absolute;visibility:visible;mso-wrap-style:square" from="190,2883" to="6445,2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" strokecolor="#ed7d31 [3205]" strokeweight="3pt">
                      <v:stroke joinstyle="miter"/>
                    </v:line>
                  </v:group>
                  <v:group id="Group 5" o:spid="_x0000_s1223" style="position:absolute;width:38138;height:4130" coordsize="38138,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<v:group id="Group 501" o:spid="_x0000_s1224" style="position:absolute;width:38138;height:3918" coordsize="41801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    <v:rect id="Rectangle 502" o:spid="_x0000_s1225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" fillcolor="yellow" stroked="f" strokeweight="1pt"/>
                      <v:rect id="Rectangle 503" o:spid="_x0000_s1226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" fillcolor="#a0a000" stroked="f" strokeweight="1pt">
                        <v:fill color2="#7f7f7f [1612]" rotate="t" colors="0 #a0a000;19120f #bb0;.75 #e6e600;1 #7f7f7f" focus="100%" type="gradient"/>
                      </v:rect>
                    </v:group>
                    <v:shape id="TextBox 4" o:spid="_x0000_s1227" type="#_x0000_t202" style="position:absolute;top:572;width:36195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    <v:textbox>
                        <w:txbxContent>
                          <w:p w14:paraId="4AE7FE44" w14:textId="77777777" w:rsidR="00123594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12-3 with AWG 12 Ground - Type NM-B - Romex - 600 V max</w:t>
                            </w:r>
                          </w:p>
                        </w:txbxContent>
                      </v:textbox>
                    </v:shape>
                  </v:group>
                </v:group>
                <v:group id="Group 452" o:spid="_x0000_s1228" style="position:absolute;left:43815;width:14674;height:6508" coordorigin="158" coordsize="14674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<v:shape id="_x0000_s1229" type="#_x0000_t202" style="position:absolute;left:254;width:128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" filled="f" stroked="f">
                    <v:textbox>
                      <w:txbxContent>
                        <w:p w14:paraId="744A3174" w14:textId="77777777" w:rsidR="00123594" w:rsidRPr="007D22C9" w:rsidRDefault="00123594" w:rsidP="0012359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22C9">
                            <w:rPr>
                              <w:sz w:val="20"/>
                              <w:szCs w:val="20"/>
                            </w:rPr>
                            <w:t>Red insulation</w:t>
                          </w:r>
                        </w:p>
                      </w:txbxContent>
                    </v:textbox>
                  </v:shape>
                  <v:shape id="_x0000_s1230" type="#_x0000_t202" style="position:absolute;left:190;top:1238;width:128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cI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qSZAx/Z+IRkPMnAAAA//8DAFBLAQItABQABgAIAAAAIQDb4fbL7gAAAIUBAAATAAAAAAAAAAAA&#10;AAAAAAAAAABbQ29udGVudF9UeXBlc10ueG1sUEsBAi0AFAAGAAgAAAAhAFr0LFu/AAAAFQEAAAsA&#10;AAAAAAAAAAAAAAAAHwEAAF9yZWxzLy5yZWxzUEsBAi0AFAAGAAgAAAAhAHvypwjEAAAA3AAAAA8A&#10;AAAAAAAAAAAAAAAABwIAAGRycy9kb3ducmV2LnhtbFBLBQYAAAAAAwADALcAAAD4AgAAAAA=&#10;" filled="f" stroked="f">
                    <v:textbox>
                      <w:txbxContent>
                        <w:p w14:paraId="19204BAF" w14:textId="77777777" w:rsidR="00123594" w:rsidRPr="007D22C9" w:rsidRDefault="00123594" w:rsidP="00123594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Black</w:t>
                          </w:r>
                          <w:r w:rsidRPr="007D22C9">
                            <w:rPr>
                              <w:sz w:val="20"/>
                              <w:szCs w:val="20"/>
                            </w:rPr>
                            <w:t xml:space="preserve"> insulation</w:t>
                          </w:r>
                        </w:p>
                      </w:txbxContent>
                    </v:textbox>
                  </v:shape>
                  <v:shape id="_x0000_s1231" type="#_x0000_t202" style="position:absolute;left:158;top:2349;width:128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" filled="f" stroked="f">
                    <v:textbox>
                      <w:txbxContent>
                        <w:p w14:paraId="48344836" w14:textId="77777777" w:rsidR="00123594" w:rsidRPr="007D22C9" w:rsidRDefault="00123594" w:rsidP="00123594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White</w:t>
                          </w:r>
                          <w:r w:rsidRPr="007D22C9">
                            <w:rPr>
                              <w:sz w:val="20"/>
                              <w:szCs w:val="20"/>
                            </w:rPr>
                            <w:t xml:space="preserve"> insulation</w:t>
                          </w:r>
                        </w:p>
                      </w:txbxContent>
                    </v:textbox>
                  </v:shape>
                  <v:shape id="_x0000_s1232" type="#_x0000_t202" style="position:absolute;left:254;top:3460;width:1457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" filled="f" stroked="f">
                    <v:textbox>
                      <w:txbxContent>
                        <w:p w14:paraId="0F21D5C6" w14:textId="77777777" w:rsidR="00123594" w:rsidRPr="007D22C9" w:rsidRDefault="00123594" w:rsidP="00123594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No</w:t>
                          </w:r>
                          <w:r w:rsidRPr="007D22C9">
                            <w:rPr>
                              <w:sz w:val="20"/>
                              <w:szCs w:val="20"/>
                            </w:rPr>
                            <w:t xml:space="preserve"> insulation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(copper)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053E35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CC3DE46" wp14:editId="37739D2E">
                <wp:simplePos x="0" y="0"/>
                <wp:positionH relativeFrom="margin">
                  <wp:posOffset>1714351</wp:posOffset>
                </wp:positionH>
                <wp:positionV relativeFrom="paragraph">
                  <wp:posOffset>2419201</wp:posOffset>
                </wp:positionV>
                <wp:extent cx="3521075" cy="1404620"/>
                <wp:effectExtent l="0" t="0" r="0" b="0"/>
                <wp:wrapNone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9D667" w14:textId="77777777" w:rsidR="00123594" w:rsidRPr="00053E35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53E3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053E35">
                              <w:rPr>
                                <w:sz w:val="24"/>
                                <w:szCs w:val="24"/>
                              </w:rPr>
                              <w:t xml:space="preserve">.  Front and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bottom</w:t>
                            </w:r>
                            <w:r w:rsidRPr="00053E35">
                              <w:rPr>
                                <w:sz w:val="24"/>
                                <w:szCs w:val="24"/>
                              </w:rPr>
                              <w:t xml:space="preserve"> views of 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light fixture</w:t>
                            </w:r>
                            <w:r w:rsidRPr="00053E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C3DE46" id="_x0000_s1233" type="#_x0000_t202" style="position:absolute;margin-left:135pt;margin-top:190.5pt;width:277.2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" filled="f" stroked="f">
                <v:textbox style="mso-fit-shape-to-text:t">
                  <w:txbxContent>
                    <w:p w14:paraId="2D19D667" w14:textId="77777777" w:rsidR="00123594" w:rsidRPr="00053E35" w:rsidRDefault="00123594" w:rsidP="00123594">
                      <w:pPr>
                        <w:rPr>
                          <w:sz w:val="24"/>
                          <w:szCs w:val="24"/>
                        </w:rPr>
                      </w:pPr>
                      <w:r w:rsidRPr="00053E3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053E35">
                        <w:rPr>
                          <w:sz w:val="24"/>
                          <w:szCs w:val="24"/>
                        </w:rPr>
                        <w:t xml:space="preserve">.  Front and </w:t>
                      </w:r>
                      <w:r>
                        <w:rPr>
                          <w:sz w:val="24"/>
                          <w:szCs w:val="24"/>
                        </w:rPr>
                        <w:t>bottom</w:t>
                      </w:r>
                      <w:r w:rsidRPr="00053E35">
                        <w:rPr>
                          <w:sz w:val="24"/>
                          <w:szCs w:val="24"/>
                        </w:rPr>
                        <w:t xml:space="preserve"> views of a </w:t>
                      </w:r>
                      <w:r>
                        <w:rPr>
                          <w:sz w:val="24"/>
                          <w:szCs w:val="24"/>
                        </w:rPr>
                        <w:t>light fixture</w:t>
                      </w:r>
                      <w:r w:rsidRPr="00053E35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br w:type="page"/>
      </w:r>
    </w:p>
    <w:p w14:paraId="5AAAABEA" w14:textId="77777777" w:rsidR="00123594" w:rsidRDefault="00123594" w:rsidP="00123594">
      <w:pPr>
        <w:rPr>
          <w:rFonts w:cstheme="minorHAnsi"/>
        </w:rPr>
      </w:pPr>
      <w:r w:rsidRPr="00EF385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6FE477" wp14:editId="6961C30D">
                <wp:simplePos x="0" y="0"/>
                <wp:positionH relativeFrom="margin">
                  <wp:posOffset>2273935</wp:posOffset>
                </wp:positionH>
                <wp:positionV relativeFrom="paragraph">
                  <wp:posOffset>81915</wp:posOffset>
                </wp:positionV>
                <wp:extent cx="2230755" cy="339725"/>
                <wp:effectExtent l="0" t="0" r="0" b="3175"/>
                <wp:wrapSquare wrapText="bothSides"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075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FED15" w14:textId="77777777" w:rsidR="00123594" w:rsidRPr="006B4AD1" w:rsidRDefault="00123594" w:rsidP="0012359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4AD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Wiring Activity Diagram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FE477" id="_x0000_s1234" type="#_x0000_t202" style="position:absolute;margin-left:179.05pt;margin-top:6.45pt;width:175.65pt;height:26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" filled="f" stroked="f">
                <v:textbox>
                  <w:txbxContent>
                    <w:p w14:paraId="2E2FED15" w14:textId="77777777" w:rsidR="00123594" w:rsidRPr="006B4AD1" w:rsidRDefault="00123594" w:rsidP="0012359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B4AD1">
                        <w:rPr>
                          <w:b/>
                          <w:bCs/>
                          <w:sz w:val="28"/>
                          <w:szCs w:val="28"/>
                        </w:rPr>
                        <w:t>Wiring Activity Diagram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921D67" w14:textId="6D46E78F" w:rsidR="00123594" w:rsidRPr="000C2CF5" w:rsidRDefault="00123594" w:rsidP="00123594">
      <w:pPr>
        <w:tabs>
          <w:tab w:val="left" w:pos="720"/>
          <w:tab w:val="right" w:pos="1008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DABBF8" wp14:editId="6684C5A7">
                <wp:simplePos x="0" y="0"/>
                <wp:positionH relativeFrom="margin">
                  <wp:posOffset>-18562</wp:posOffset>
                </wp:positionH>
                <wp:positionV relativeFrom="paragraph">
                  <wp:posOffset>238125</wp:posOffset>
                </wp:positionV>
                <wp:extent cx="5211836" cy="1194435"/>
                <wp:effectExtent l="0" t="0" r="0" b="5715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1836" cy="1194435"/>
                          <a:chOff x="0" y="0"/>
                          <a:chExt cx="5211836" cy="1194435"/>
                        </a:xfrm>
                      </wpg:grpSpPr>
                      <wpg:grpSp>
                        <wpg:cNvPr id="463" name="Group 463"/>
                        <wpg:cNvGrpSpPr/>
                        <wpg:grpSpPr>
                          <a:xfrm>
                            <a:off x="1946031" y="0"/>
                            <a:ext cx="3265805" cy="1194435"/>
                            <a:chOff x="0" y="0"/>
                            <a:chExt cx="3266245" cy="1194972"/>
                          </a:xfrm>
                        </wpg:grpSpPr>
                        <wpg:grpSp>
                          <wpg:cNvPr id="462" name="Group 462"/>
                          <wpg:cNvGrpSpPr/>
                          <wpg:grpSpPr>
                            <a:xfrm>
                              <a:off x="114300" y="0"/>
                              <a:ext cx="2795965" cy="856713"/>
                              <a:chOff x="0" y="0"/>
                              <a:chExt cx="2795965" cy="856713"/>
                            </a:xfrm>
                          </wpg:grpSpPr>
                          <wpg:grpSp>
                            <wpg:cNvPr id="527" name="Group 527"/>
                            <wpg:cNvGrpSpPr/>
                            <wpg:grpSpPr>
                              <a:xfrm flipH="1">
                                <a:off x="2296258" y="49823"/>
                                <a:ext cx="499707" cy="806890"/>
                                <a:chOff x="0" y="0"/>
                                <a:chExt cx="499707" cy="806890"/>
                              </a:xfrm>
                            </wpg:grpSpPr>
                            <wps:wsp>
                              <wps:cNvPr id="528" name="Freeform: Shape 528"/>
                              <wps:cNvSpPr/>
                              <wps:spPr>
                                <a:xfrm flipH="1">
                                  <a:off x="120712" y="105624"/>
                                  <a:ext cx="365760" cy="69532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373417"/>
                                    <a:gd name="connsiteY0" fmla="*/ 6 h 549341"/>
                                    <a:gd name="connsiteX1" fmla="*/ 345022 w 373417"/>
                                    <a:gd name="connsiteY1" fmla="*/ 98441 h 549341"/>
                                    <a:gd name="connsiteX2" fmla="*/ 360653 w 373417"/>
                                    <a:gd name="connsiteY2" fmla="*/ 549341 h 549341"/>
                                    <a:gd name="connsiteX0" fmla="*/ 0 w 360653"/>
                                    <a:gd name="connsiteY0" fmla="*/ 3614 h 552949"/>
                                    <a:gd name="connsiteX1" fmla="*/ 308805 w 360653"/>
                                    <a:gd name="connsiteY1" fmla="*/ 68849 h 552949"/>
                                    <a:gd name="connsiteX2" fmla="*/ 360653 w 360653"/>
                                    <a:gd name="connsiteY2" fmla="*/ 552949 h 552949"/>
                                    <a:gd name="connsiteX0" fmla="*/ 0 w 359841"/>
                                    <a:gd name="connsiteY0" fmla="*/ 12475 h 730961"/>
                                    <a:gd name="connsiteX1" fmla="*/ 308805 w 359841"/>
                                    <a:gd name="connsiteY1" fmla="*/ 77710 h 730961"/>
                                    <a:gd name="connsiteX2" fmla="*/ 359841 w 359841"/>
                                    <a:gd name="connsiteY2" fmla="*/ 730961 h 730961"/>
                                    <a:gd name="connsiteX0" fmla="*/ 0 w 360629"/>
                                    <a:gd name="connsiteY0" fmla="*/ 12475 h 730961"/>
                                    <a:gd name="connsiteX1" fmla="*/ 308805 w 360629"/>
                                    <a:gd name="connsiteY1" fmla="*/ 77710 h 730961"/>
                                    <a:gd name="connsiteX2" fmla="*/ 359841 w 360629"/>
                                    <a:gd name="connsiteY2" fmla="*/ 730961 h 730961"/>
                                    <a:gd name="connsiteX0" fmla="*/ 0 w 355067"/>
                                    <a:gd name="connsiteY0" fmla="*/ 12475 h 730961"/>
                                    <a:gd name="connsiteX1" fmla="*/ 308805 w 355067"/>
                                    <a:gd name="connsiteY1" fmla="*/ 77710 h 730961"/>
                                    <a:gd name="connsiteX2" fmla="*/ 353139 w 355067"/>
                                    <a:gd name="connsiteY2" fmla="*/ 730961 h 730961"/>
                                    <a:gd name="connsiteX0" fmla="*/ 0 w 355067"/>
                                    <a:gd name="connsiteY0" fmla="*/ 1572 h 720058"/>
                                    <a:gd name="connsiteX1" fmla="*/ 308805 w 355067"/>
                                    <a:gd name="connsiteY1" fmla="*/ 100008 h 720058"/>
                                    <a:gd name="connsiteX2" fmla="*/ 353139 w 355067"/>
                                    <a:gd name="connsiteY2" fmla="*/ 720058 h 720058"/>
                                    <a:gd name="connsiteX0" fmla="*/ 0 w 364466"/>
                                    <a:gd name="connsiteY0" fmla="*/ 2049 h 717514"/>
                                    <a:gd name="connsiteX1" fmla="*/ 317861 w 364466"/>
                                    <a:gd name="connsiteY1" fmla="*/ 97464 h 717514"/>
                                    <a:gd name="connsiteX2" fmla="*/ 362195 w 364466"/>
                                    <a:gd name="connsiteY2" fmla="*/ 717514 h 717514"/>
                                    <a:gd name="connsiteX0" fmla="*/ 0 w 366234"/>
                                    <a:gd name="connsiteY0" fmla="*/ 1474 h 695797"/>
                                    <a:gd name="connsiteX1" fmla="*/ 317861 w 366234"/>
                                    <a:gd name="connsiteY1" fmla="*/ 96889 h 695797"/>
                                    <a:gd name="connsiteX2" fmla="*/ 364466 w 366234"/>
                                    <a:gd name="connsiteY2" fmla="*/ 695797 h 6957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366234" h="695797">
                                      <a:moveTo>
                                        <a:pt x="0" y="1474"/>
                                      </a:moveTo>
                                      <a:cubicBezTo>
                                        <a:pt x="83410" y="1233"/>
                                        <a:pt x="257117" y="-18831"/>
                                        <a:pt x="317861" y="96889"/>
                                      </a:cubicBezTo>
                                      <a:cubicBezTo>
                                        <a:pt x="378605" y="212609"/>
                                        <a:pt x="365237" y="543103"/>
                                        <a:pt x="364466" y="695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" name="Freeform: Shape 529"/>
                              <wps:cNvSpPr/>
                              <wps:spPr>
                                <a:xfrm flipH="1">
                                  <a:off x="232372" y="215209"/>
                                  <a:ext cx="267335" cy="58229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267516"/>
                                    <a:gd name="connsiteY0" fmla="*/ 8 h 582929"/>
                                    <a:gd name="connsiteX1" fmla="*/ 248429 w 267516"/>
                                    <a:gd name="connsiteY1" fmla="*/ 101469 h 582929"/>
                                    <a:gd name="connsiteX2" fmla="*/ 258014 w 267516"/>
                                    <a:gd name="connsiteY2" fmla="*/ 582929 h 5829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67516" h="582929">
                                      <a:moveTo>
                                        <a:pt x="0" y="8"/>
                                      </a:moveTo>
                                      <a:cubicBezTo>
                                        <a:pt x="83410" y="-233"/>
                                        <a:pt x="205427" y="4316"/>
                                        <a:pt x="248429" y="101469"/>
                                      </a:cubicBezTo>
                                      <a:cubicBezTo>
                                        <a:pt x="291431" y="198622"/>
                                        <a:pt x="246699" y="433253"/>
                                        <a:pt x="258014" y="5829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Freeform: Shape 530"/>
                              <wps:cNvSpPr/>
                              <wps:spPr>
                                <a:xfrm flipH="1">
                                  <a:off x="324981" y="310836"/>
                                  <a:ext cx="174684" cy="485908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158244"/>
                                    <a:gd name="connsiteY0" fmla="*/ 4 h 552369"/>
                                    <a:gd name="connsiteX1" fmla="*/ 142613 w 158244"/>
                                    <a:gd name="connsiteY1" fmla="*/ 101469 h 552369"/>
                                    <a:gd name="connsiteX2" fmla="*/ 158244 w 158244"/>
                                    <a:gd name="connsiteY2" fmla="*/ 552369 h 552369"/>
                                    <a:gd name="connsiteX0" fmla="*/ 0 w 172436"/>
                                    <a:gd name="connsiteY0" fmla="*/ 3 h 552368"/>
                                    <a:gd name="connsiteX1" fmla="*/ 163754 w 172436"/>
                                    <a:gd name="connsiteY1" fmla="*/ 107509 h 552368"/>
                                    <a:gd name="connsiteX2" fmla="*/ 158244 w 172436"/>
                                    <a:gd name="connsiteY2" fmla="*/ 552368 h 552368"/>
                                    <a:gd name="connsiteX0" fmla="*/ 0 w 174684"/>
                                    <a:gd name="connsiteY0" fmla="*/ 2 h 485908"/>
                                    <a:gd name="connsiteX1" fmla="*/ 163754 w 174684"/>
                                    <a:gd name="connsiteY1" fmla="*/ 107508 h 485908"/>
                                    <a:gd name="connsiteX2" fmla="*/ 167316 w 174684"/>
                                    <a:gd name="connsiteY2" fmla="*/ 485908 h 4859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74684" h="485908">
                                      <a:moveTo>
                                        <a:pt x="0" y="2"/>
                                      </a:moveTo>
                                      <a:cubicBezTo>
                                        <a:pt x="83410" y="-239"/>
                                        <a:pt x="135868" y="26524"/>
                                        <a:pt x="163754" y="107508"/>
                                      </a:cubicBezTo>
                                      <a:cubicBezTo>
                                        <a:pt x="191640" y="188492"/>
                                        <a:pt x="156001" y="336232"/>
                                        <a:pt x="167316" y="48590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" name="Freeform: Shape 531"/>
                              <wps:cNvSpPr/>
                              <wps:spPr>
                                <a:xfrm flipH="1">
                                  <a:off x="0" y="0"/>
                                  <a:ext cx="480246" cy="806890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373417"/>
                                    <a:gd name="connsiteY0" fmla="*/ 6 h 549341"/>
                                    <a:gd name="connsiteX1" fmla="*/ 345022 w 373417"/>
                                    <a:gd name="connsiteY1" fmla="*/ 98441 h 549341"/>
                                    <a:gd name="connsiteX2" fmla="*/ 360653 w 373417"/>
                                    <a:gd name="connsiteY2" fmla="*/ 549341 h 549341"/>
                                    <a:gd name="connsiteX0" fmla="*/ 0 w 360653"/>
                                    <a:gd name="connsiteY0" fmla="*/ 3614 h 552949"/>
                                    <a:gd name="connsiteX1" fmla="*/ 308805 w 360653"/>
                                    <a:gd name="connsiteY1" fmla="*/ 68849 h 552949"/>
                                    <a:gd name="connsiteX2" fmla="*/ 360653 w 360653"/>
                                    <a:gd name="connsiteY2" fmla="*/ 552949 h 552949"/>
                                    <a:gd name="connsiteX0" fmla="*/ 0 w 359841"/>
                                    <a:gd name="connsiteY0" fmla="*/ 12475 h 730961"/>
                                    <a:gd name="connsiteX1" fmla="*/ 308805 w 359841"/>
                                    <a:gd name="connsiteY1" fmla="*/ 77710 h 730961"/>
                                    <a:gd name="connsiteX2" fmla="*/ 359841 w 359841"/>
                                    <a:gd name="connsiteY2" fmla="*/ 730961 h 730961"/>
                                    <a:gd name="connsiteX0" fmla="*/ 0 w 360629"/>
                                    <a:gd name="connsiteY0" fmla="*/ 12475 h 730961"/>
                                    <a:gd name="connsiteX1" fmla="*/ 308805 w 360629"/>
                                    <a:gd name="connsiteY1" fmla="*/ 77710 h 730961"/>
                                    <a:gd name="connsiteX2" fmla="*/ 359841 w 360629"/>
                                    <a:gd name="connsiteY2" fmla="*/ 730961 h 730961"/>
                                    <a:gd name="connsiteX0" fmla="*/ 0 w 355067"/>
                                    <a:gd name="connsiteY0" fmla="*/ 12475 h 730961"/>
                                    <a:gd name="connsiteX1" fmla="*/ 308805 w 355067"/>
                                    <a:gd name="connsiteY1" fmla="*/ 77710 h 730961"/>
                                    <a:gd name="connsiteX2" fmla="*/ 353139 w 355067"/>
                                    <a:gd name="connsiteY2" fmla="*/ 730961 h 730961"/>
                                    <a:gd name="connsiteX0" fmla="*/ 0 w 355067"/>
                                    <a:gd name="connsiteY0" fmla="*/ 1572 h 720058"/>
                                    <a:gd name="connsiteX1" fmla="*/ 308805 w 355067"/>
                                    <a:gd name="connsiteY1" fmla="*/ 100008 h 720058"/>
                                    <a:gd name="connsiteX2" fmla="*/ 353139 w 355067"/>
                                    <a:gd name="connsiteY2" fmla="*/ 720058 h 720058"/>
                                    <a:gd name="connsiteX0" fmla="*/ 0 w 364466"/>
                                    <a:gd name="connsiteY0" fmla="*/ 2049 h 717514"/>
                                    <a:gd name="connsiteX1" fmla="*/ 317861 w 364466"/>
                                    <a:gd name="connsiteY1" fmla="*/ 97464 h 717514"/>
                                    <a:gd name="connsiteX2" fmla="*/ 362195 w 364466"/>
                                    <a:gd name="connsiteY2" fmla="*/ 717514 h 717514"/>
                                    <a:gd name="connsiteX0" fmla="*/ 0 w 366234"/>
                                    <a:gd name="connsiteY0" fmla="*/ 1474 h 695797"/>
                                    <a:gd name="connsiteX1" fmla="*/ 317861 w 366234"/>
                                    <a:gd name="connsiteY1" fmla="*/ 96889 h 695797"/>
                                    <a:gd name="connsiteX2" fmla="*/ 364466 w 366234"/>
                                    <a:gd name="connsiteY2" fmla="*/ 695797 h 6957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366234" h="695797">
                                      <a:moveTo>
                                        <a:pt x="0" y="1474"/>
                                      </a:moveTo>
                                      <a:cubicBezTo>
                                        <a:pt x="83410" y="1233"/>
                                        <a:pt x="257117" y="-18831"/>
                                        <a:pt x="317861" y="96889"/>
                                      </a:cubicBezTo>
                                      <a:cubicBezTo>
                                        <a:pt x="378605" y="212609"/>
                                        <a:pt x="365237" y="543103"/>
                                        <a:pt x="364466" y="695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526" name="Group 526"/>
                            <wpg:cNvGrpSpPr/>
                            <wpg:grpSpPr>
                              <a:xfrm>
                                <a:off x="0" y="38100"/>
                                <a:ext cx="499707" cy="806890"/>
                                <a:chOff x="0" y="0"/>
                                <a:chExt cx="499707" cy="806890"/>
                              </a:xfrm>
                            </wpg:grpSpPr>
                            <wps:wsp>
                              <wps:cNvPr id="522" name="Freeform: Shape 522"/>
                              <wps:cNvSpPr/>
                              <wps:spPr>
                                <a:xfrm flipH="1">
                                  <a:off x="120712" y="105624"/>
                                  <a:ext cx="365760" cy="69532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373417"/>
                                    <a:gd name="connsiteY0" fmla="*/ 6 h 549341"/>
                                    <a:gd name="connsiteX1" fmla="*/ 345022 w 373417"/>
                                    <a:gd name="connsiteY1" fmla="*/ 98441 h 549341"/>
                                    <a:gd name="connsiteX2" fmla="*/ 360653 w 373417"/>
                                    <a:gd name="connsiteY2" fmla="*/ 549341 h 549341"/>
                                    <a:gd name="connsiteX0" fmla="*/ 0 w 360653"/>
                                    <a:gd name="connsiteY0" fmla="*/ 3614 h 552949"/>
                                    <a:gd name="connsiteX1" fmla="*/ 308805 w 360653"/>
                                    <a:gd name="connsiteY1" fmla="*/ 68849 h 552949"/>
                                    <a:gd name="connsiteX2" fmla="*/ 360653 w 360653"/>
                                    <a:gd name="connsiteY2" fmla="*/ 552949 h 552949"/>
                                    <a:gd name="connsiteX0" fmla="*/ 0 w 359841"/>
                                    <a:gd name="connsiteY0" fmla="*/ 12475 h 730961"/>
                                    <a:gd name="connsiteX1" fmla="*/ 308805 w 359841"/>
                                    <a:gd name="connsiteY1" fmla="*/ 77710 h 730961"/>
                                    <a:gd name="connsiteX2" fmla="*/ 359841 w 359841"/>
                                    <a:gd name="connsiteY2" fmla="*/ 730961 h 730961"/>
                                    <a:gd name="connsiteX0" fmla="*/ 0 w 360629"/>
                                    <a:gd name="connsiteY0" fmla="*/ 12475 h 730961"/>
                                    <a:gd name="connsiteX1" fmla="*/ 308805 w 360629"/>
                                    <a:gd name="connsiteY1" fmla="*/ 77710 h 730961"/>
                                    <a:gd name="connsiteX2" fmla="*/ 359841 w 360629"/>
                                    <a:gd name="connsiteY2" fmla="*/ 730961 h 730961"/>
                                    <a:gd name="connsiteX0" fmla="*/ 0 w 355067"/>
                                    <a:gd name="connsiteY0" fmla="*/ 12475 h 730961"/>
                                    <a:gd name="connsiteX1" fmla="*/ 308805 w 355067"/>
                                    <a:gd name="connsiteY1" fmla="*/ 77710 h 730961"/>
                                    <a:gd name="connsiteX2" fmla="*/ 353139 w 355067"/>
                                    <a:gd name="connsiteY2" fmla="*/ 730961 h 730961"/>
                                    <a:gd name="connsiteX0" fmla="*/ 0 w 355067"/>
                                    <a:gd name="connsiteY0" fmla="*/ 1572 h 720058"/>
                                    <a:gd name="connsiteX1" fmla="*/ 308805 w 355067"/>
                                    <a:gd name="connsiteY1" fmla="*/ 100008 h 720058"/>
                                    <a:gd name="connsiteX2" fmla="*/ 353139 w 355067"/>
                                    <a:gd name="connsiteY2" fmla="*/ 720058 h 720058"/>
                                    <a:gd name="connsiteX0" fmla="*/ 0 w 364466"/>
                                    <a:gd name="connsiteY0" fmla="*/ 2049 h 717514"/>
                                    <a:gd name="connsiteX1" fmla="*/ 317861 w 364466"/>
                                    <a:gd name="connsiteY1" fmla="*/ 97464 h 717514"/>
                                    <a:gd name="connsiteX2" fmla="*/ 362195 w 364466"/>
                                    <a:gd name="connsiteY2" fmla="*/ 717514 h 717514"/>
                                    <a:gd name="connsiteX0" fmla="*/ 0 w 366234"/>
                                    <a:gd name="connsiteY0" fmla="*/ 1474 h 695797"/>
                                    <a:gd name="connsiteX1" fmla="*/ 317861 w 366234"/>
                                    <a:gd name="connsiteY1" fmla="*/ 96889 h 695797"/>
                                    <a:gd name="connsiteX2" fmla="*/ 364466 w 366234"/>
                                    <a:gd name="connsiteY2" fmla="*/ 695797 h 6957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366234" h="695797">
                                      <a:moveTo>
                                        <a:pt x="0" y="1474"/>
                                      </a:moveTo>
                                      <a:cubicBezTo>
                                        <a:pt x="83410" y="1233"/>
                                        <a:pt x="257117" y="-18831"/>
                                        <a:pt x="317861" y="96889"/>
                                      </a:cubicBezTo>
                                      <a:cubicBezTo>
                                        <a:pt x="378605" y="212609"/>
                                        <a:pt x="365237" y="543103"/>
                                        <a:pt x="364466" y="695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Freeform: Shape 523"/>
                              <wps:cNvSpPr/>
                              <wps:spPr>
                                <a:xfrm flipH="1">
                                  <a:off x="232372" y="215209"/>
                                  <a:ext cx="267335" cy="58229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267516"/>
                                    <a:gd name="connsiteY0" fmla="*/ 8 h 582929"/>
                                    <a:gd name="connsiteX1" fmla="*/ 248429 w 267516"/>
                                    <a:gd name="connsiteY1" fmla="*/ 101469 h 582929"/>
                                    <a:gd name="connsiteX2" fmla="*/ 258014 w 267516"/>
                                    <a:gd name="connsiteY2" fmla="*/ 582929 h 5829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67516" h="582929">
                                      <a:moveTo>
                                        <a:pt x="0" y="8"/>
                                      </a:moveTo>
                                      <a:cubicBezTo>
                                        <a:pt x="83410" y="-233"/>
                                        <a:pt x="205427" y="4316"/>
                                        <a:pt x="248429" y="101469"/>
                                      </a:cubicBezTo>
                                      <a:cubicBezTo>
                                        <a:pt x="291431" y="198622"/>
                                        <a:pt x="246699" y="433253"/>
                                        <a:pt x="258014" y="5829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Freeform: Shape 524"/>
                              <wps:cNvSpPr/>
                              <wps:spPr>
                                <a:xfrm flipH="1">
                                  <a:off x="324981" y="310836"/>
                                  <a:ext cx="174684" cy="485908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158244"/>
                                    <a:gd name="connsiteY0" fmla="*/ 4 h 552369"/>
                                    <a:gd name="connsiteX1" fmla="*/ 142613 w 158244"/>
                                    <a:gd name="connsiteY1" fmla="*/ 101469 h 552369"/>
                                    <a:gd name="connsiteX2" fmla="*/ 158244 w 158244"/>
                                    <a:gd name="connsiteY2" fmla="*/ 552369 h 552369"/>
                                    <a:gd name="connsiteX0" fmla="*/ 0 w 172436"/>
                                    <a:gd name="connsiteY0" fmla="*/ 3 h 552368"/>
                                    <a:gd name="connsiteX1" fmla="*/ 163754 w 172436"/>
                                    <a:gd name="connsiteY1" fmla="*/ 107509 h 552368"/>
                                    <a:gd name="connsiteX2" fmla="*/ 158244 w 172436"/>
                                    <a:gd name="connsiteY2" fmla="*/ 552368 h 552368"/>
                                    <a:gd name="connsiteX0" fmla="*/ 0 w 174684"/>
                                    <a:gd name="connsiteY0" fmla="*/ 2 h 485908"/>
                                    <a:gd name="connsiteX1" fmla="*/ 163754 w 174684"/>
                                    <a:gd name="connsiteY1" fmla="*/ 107508 h 485908"/>
                                    <a:gd name="connsiteX2" fmla="*/ 167316 w 174684"/>
                                    <a:gd name="connsiteY2" fmla="*/ 485908 h 4859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74684" h="485908">
                                      <a:moveTo>
                                        <a:pt x="0" y="2"/>
                                      </a:moveTo>
                                      <a:cubicBezTo>
                                        <a:pt x="83410" y="-239"/>
                                        <a:pt x="135868" y="26524"/>
                                        <a:pt x="163754" y="107508"/>
                                      </a:cubicBezTo>
                                      <a:cubicBezTo>
                                        <a:pt x="191640" y="188492"/>
                                        <a:pt x="156001" y="336232"/>
                                        <a:pt x="167316" y="48590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5" name="Freeform: Shape 525"/>
                              <wps:cNvSpPr/>
                              <wps:spPr>
                                <a:xfrm flipH="1">
                                  <a:off x="0" y="0"/>
                                  <a:ext cx="480246" cy="806890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373417"/>
                                    <a:gd name="connsiteY0" fmla="*/ 6 h 549341"/>
                                    <a:gd name="connsiteX1" fmla="*/ 345022 w 373417"/>
                                    <a:gd name="connsiteY1" fmla="*/ 98441 h 549341"/>
                                    <a:gd name="connsiteX2" fmla="*/ 360653 w 373417"/>
                                    <a:gd name="connsiteY2" fmla="*/ 549341 h 549341"/>
                                    <a:gd name="connsiteX0" fmla="*/ 0 w 360653"/>
                                    <a:gd name="connsiteY0" fmla="*/ 3614 h 552949"/>
                                    <a:gd name="connsiteX1" fmla="*/ 308805 w 360653"/>
                                    <a:gd name="connsiteY1" fmla="*/ 68849 h 552949"/>
                                    <a:gd name="connsiteX2" fmla="*/ 360653 w 360653"/>
                                    <a:gd name="connsiteY2" fmla="*/ 552949 h 552949"/>
                                    <a:gd name="connsiteX0" fmla="*/ 0 w 359841"/>
                                    <a:gd name="connsiteY0" fmla="*/ 12475 h 730961"/>
                                    <a:gd name="connsiteX1" fmla="*/ 308805 w 359841"/>
                                    <a:gd name="connsiteY1" fmla="*/ 77710 h 730961"/>
                                    <a:gd name="connsiteX2" fmla="*/ 359841 w 359841"/>
                                    <a:gd name="connsiteY2" fmla="*/ 730961 h 730961"/>
                                    <a:gd name="connsiteX0" fmla="*/ 0 w 360629"/>
                                    <a:gd name="connsiteY0" fmla="*/ 12475 h 730961"/>
                                    <a:gd name="connsiteX1" fmla="*/ 308805 w 360629"/>
                                    <a:gd name="connsiteY1" fmla="*/ 77710 h 730961"/>
                                    <a:gd name="connsiteX2" fmla="*/ 359841 w 360629"/>
                                    <a:gd name="connsiteY2" fmla="*/ 730961 h 730961"/>
                                    <a:gd name="connsiteX0" fmla="*/ 0 w 355067"/>
                                    <a:gd name="connsiteY0" fmla="*/ 12475 h 730961"/>
                                    <a:gd name="connsiteX1" fmla="*/ 308805 w 355067"/>
                                    <a:gd name="connsiteY1" fmla="*/ 77710 h 730961"/>
                                    <a:gd name="connsiteX2" fmla="*/ 353139 w 355067"/>
                                    <a:gd name="connsiteY2" fmla="*/ 730961 h 730961"/>
                                    <a:gd name="connsiteX0" fmla="*/ 0 w 355067"/>
                                    <a:gd name="connsiteY0" fmla="*/ 1572 h 720058"/>
                                    <a:gd name="connsiteX1" fmla="*/ 308805 w 355067"/>
                                    <a:gd name="connsiteY1" fmla="*/ 100008 h 720058"/>
                                    <a:gd name="connsiteX2" fmla="*/ 353139 w 355067"/>
                                    <a:gd name="connsiteY2" fmla="*/ 720058 h 720058"/>
                                    <a:gd name="connsiteX0" fmla="*/ 0 w 364466"/>
                                    <a:gd name="connsiteY0" fmla="*/ 2049 h 717514"/>
                                    <a:gd name="connsiteX1" fmla="*/ 317861 w 364466"/>
                                    <a:gd name="connsiteY1" fmla="*/ 97464 h 717514"/>
                                    <a:gd name="connsiteX2" fmla="*/ 362195 w 364466"/>
                                    <a:gd name="connsiteY2" fmla="*/ 717514 h 717514"/>
                                    <a:gd name="connsiteX0" fmla="*/ 0 w 366234"/>
                                    <a:gd name="connsiteY0" fmla="*/ 1474 h 695797"/>
                                    <a:gd name="connsiteX1" fmla="*/ 317861 w 366234"/>
                                    <a:gd name="connsiteY1" fmla="*/ 96889 h 695797"/>
                                    <a:gd name="connsiteX2" fmla="*/ 364466 w 366234"/>
                                    <a:gd name="connsiteY2" fmla="*/ 695797 h 6957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366234" h="695797">
                                      <a:moveTo>
                                        <a:pt x="0" y="1474"/>
                                      </a:moveTo>
                                      <a:cubicBezTo>
                                        <a:pt x="83410" y="1233"/>
                                        <a:pt x="257117" y="-18831"/>
                                        <a:pt x="317861" y="96889"/>
                                      </a:cubicBezTo>
                                      <a:cubicBezTo>
                                        <a:pt x="378605" y="212609"/>
                                        <a:pt x="365237" y="543103"/>
                                        <a:pt x="364466" y="695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61" name="Group 461"/>
                            <wpg:cNvGrpSpPr/>
                            <wpg:grpSpPr>
                              <a:xfrm>
                                <a:off x="419100" y="0"/>
                                <a:ext cx="2003898" cy="441667"/>
                                <a:chOff x="0" y="0"/>
                                <a:chExt cx="2003898" cy="441667"/>
                              </a:xfrm>
                            </wpg:grpSpPr>
                            <wpg:grpSp>
                              <wpg:cNvPr id="515" name="Group 515"/>
                              <wpg:cNvGrpSpPr/>
                              <wpg:grpSpPr>
                                <a:xfrm>
                                  <a:off x="64477" y="0"/>
                                  <a:ext cx="1857983" cy="391795"/>
                                  <a:chOff x="0" y="0"/>
                                  <a:chExt cx="4180114" cy="391886"/>
                                </a:xfrm>
                              </wpg:grpSpPr>
                              <wps:wsp>
                                <wps:cNvPr id="516" name="Rectangle 516"/>
                                <wps:cNvSpPr/>
                                <wps:spPr>
                                  <a:xfrm>
                                    <a:off x="0" y="0"/>
                                    <a:ext cx="4180114" cy="3918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7" name="Rectangle 517"/>
                                <wps:cNvSpPr/>
                                <wps:spPr>
                                  <a:xfrm>
                                    <a:off x="0" y="0"/>
                                    <a:ext cx="4180114" cy="391886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rgbClr val="FFFF00">
                                          <a:shade val="30000"/>
                                          <a:satMod val="115000"/>
                                        </a:srgbClr>
                                      </a:gs>
                                      <a:gs pos="29175">
                                        <a:srgbClr val="BBBB00">
                                          <a:alpha val="11000"/>
                                        </a:srgbClr>
                                      </a:gs>
                                      <a:gs pos="75000">
                                        <a:srgbClr val="FFFF00">
                                          <a:shade val="67500"/>
                                          <a:satMod val="115000"/>
                                          <a:alpha val="18000"/>
                                        </a:srgbClr>
                                      </a:gs>
                                      <a:gs pos="100000">
                                        <a:schemeClr val="bg1">
                                          <a:lumMod val="50000"/>
                                        </a:schemeClr>
                                      </a:gs>
                                    </a:gsLst>
                                    <a:lin ang="5400000" scaled="1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8" name="TextBox 4"/>
                              <wps:cNvSpPr txBox="1"/>
                              <wps:spPr>
                                <a:xfrm>
                                  <a:off x="0" y="64477"/>
                                  <a:ext cx="2003898" cy="3771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59C8536" w14:textId="77777777" w:rsidR="00123594" w:rsidRDefault="00123594" w:rsidP="0012359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 xml:space="preserve">12-3 with AWG 12 Ground - </w:t>
                                    </w:r>
                                    <w:proofErr w:type="spellStart"/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Typ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08892"/>
                              <a:ext cx="810260" cy="386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D7F3BA" w14:textId="77777777" w:rsidR="00123594" w:rsidRDefault="00123594" w:rsidP="00123594">
                                <w:r>
                                  <w:t>E F G 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6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55985" y="797169"/>
                              <a:ext cx="810260" cy="386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377E7D" w14:textId="77777777" w:rsidR="00123594" w:rsidRDefault="00123594" w:rsidP="00123594">
                                <w:proofErr w:type="gramStart"/>
                                <w:r>
                                  <w:t>I  J</w:t>
                                </w:r>
                                <w:proofErr w:type="gramEnd"/>
                                <w:r>
                                  <w:t xml:space="preserve">  K  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60" name="Group 460"/>
                        <wpg:cNvGrpSpPr/>
                        <wpg:grpSpPr>
                          <a:xfrm>
                            <a:off x="0" y="0"/>
                            <a:ext cx="1899920" cy="1165225"/>
                            <a:chOff x="0" y="0"/>
                            <a:chExt cx="1900506" cy="1165665"/>
                          </a:xfrm>
                        </wpg:grpSpPr>
                        <wps:wsp>
                          <wps:cNvPr id="5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0246" y="779585"/>
                              <a:ext cx="810260" cy="386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BF0C0B" w14:textId="77777777" w:rsidR="00123594" w:rsidRDefault="00123594" w:rsidP="00123594">
                                <w:r>
                                  <w:t>A B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459" name="Group 459"/>
                          <wpg:cNvGrpSpPr/>
                          <wpg:grpSpPr>
                            <a:xfrm>
                              <a:off x="0" y="0"/>
                              <a:ext cx="1438234" cy="916061"/>
                              <a:chOff x="0" y="0"/>
                              <a:chExt cx="1438234" cy="916061"/>
                            </a:xfrm>
                          </wpg:grpSpPr>
                          <wpg:grpSp>
                            <wpg:cNvPr id="458" name="Group 458"/>
                            <wpg:cNvGrpSpPr/>
                            <wpg:grpSpPr>
                              <a:xfrm>
                                <a:off x="46892" y="0"/>
                                <a:ext cx="1108954" cy="435805"/>
                                <a:chOff x="0" y="0"/>
                                <a:chExt cx="1108954" cy="435805"/>
                              </a:xfrm>
                            </wpg:grpSpPr>
                            <wpg:grpSp>
                              <wpg:cNvPr id="511" name="Group 511"/>
                              <wpg:cNvGrpSpPr/>
                              <wpg:grpSpPr>
                                <a:xfrm>
                                  <a:off x="41031" y="0"/>
                                  <a:ext cx="992221" cy="391795"/>
                                  <a:chOff x="0" y="0"/>
                                  <a:chExt cx="4180114" cy="391886"/>
                                </a:xfrm>
                              </wpg:grpSpPr>
                              <wps:wsp>
                                <wps:cNvPr id="512" name="Rectangle 512"/>
                                <wps:cNvSpPr/>
                                <wps:spPr>
                                  <a:xfrm>
                                    <a:off x="0" y="0"/>
                                    <a:ext cx="4180114" cy="3918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3" name="Rectangle 513"/>
                                <wps:cNvSpPr/>
                                <wps:spPr>
                                  <a:xfrm>
                                    <a:off x="0" y="0"/>
                                    <a:ext cx="4180114" cy="391886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rgbClr val="FFFF00">
                                          <a:shade val="30000"/>
                                          <a:satMod val="115000"/>
                                        </a:srgbClr>
                                      </a:gs>
                                      <a:gs pos="29175">
                                        <a:srgbClr val="BBBB00">
                                          <a:alpha val="11000"/>
                                        </a:srgbClr>
                                      </a:gs>
                                      <a:gs pos="75000">
                                        <a:srgbClr val="FFFF00">
                                          <a:shade val="67500"/>
                                          <a:satMod val="115000"/>
                                          <a:alpha val="18000"/>
                                        </a:srgbClr>
                                      </a:gs>
                                      <a:gs pos="100000">
                                        <a:schemeClr val="bg1">
                                          <a:lumMod val="50000"/>
                                        </a:schemeClr>
                                      </a:gs>
                                    </a:gsLst>
                                    <a:lin ang="5400000" scaled="1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4" name="TextBox 4"/>
                              <wps:cNvSpPr txBox="1"/>
                              <wps:spPr>
                                <a:xfrm>
                                  <a:off x="0" y="58615"/>
                                  <a:ext cx="1108954" cy="3771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750C6E" w14:textId="77777777" w:rsidR="00123594" w:rsidRDefault="00123594" w:rsidP="0012359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12-2 with AWG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g:grpSp>
                            <wpg:cNvPr id="537" name="Group 537"/>
                            <wpg:cNvGrpSpPr/>
                            <wpg:grpSpPr>
                              <a:xfrm>
                                <a:off x="1056542" y="108438"/>
                                <a:ext cx="381692" cy="699770"/>
                                <a:chOff x="16476" y="0"/>
                                <a:chExt cx="382236" cy="700199"/>
                              </a:xfrm>
                            </wpg:grpSpPr>
                            <wps:wsp>
                              <wps:cNvPr id="521" name="Freeform: Shape 521"/>
                              <wps:cNvSpPr/>
                              <wps:spPr>
                                <a:xfrm>
                                  <a:off x="23480" y="214183"/>
                                  <a:ext cx="174684" cy="485908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158244"/>
                                    <a:gd name="connsiteY0" fmla="*/ 4 h 552369"/>
                                    <a:gd name="connsiteX1" fmla="*/ 142613 w 158244"/>
                                    <a:gd name="connsiteY1" fmla="*/ 101469 h 552369"/>
                                    <a:gd name="connsiteX2" fmla="*/ 158244 w 158244"/>
                                    <a:gd name="connsiteY2" fmla="*/ 552369 h 552369"/>
                                    <a:gd name="connsiteX0" fmla="*/ 0 w 172436"/>
                                    <a:gd name="connsiteY0" fmla="*/ 3 h 552368"/>
                                    <a:gd name="connsiteX1" fmla="*/ 163754 w 172436"/>
                                    <a:gd name="connsiteY1" fmla="*/ 107509 h 552368"/>
                                    <a:gd name="connsiteX2" fmla="*/ 158244 w 172436"/>
                                    <a:gd name="connsiteY2" fmla="*/ 552368 h 552368"/>
                                    <a:gd name="connsiteX0" fmla="*/ 0 w 174684"/>
                                    <a:gd name="connsiteY0" fmla="*/ 2 h 485908"/>
                                    <a:gd name="connsiteX1" fmla="*/ 163754 w 174684"/>
                                    <a:gd name="connsiteY1" fmla="*/ 107508 h 485908"/>
                                    <a:gd name="connsiteX2" fmla="*/ 167316 w 174684"/>
                                    <a:gd name="connsiteY2" fmla="*/ 485908 h 4859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74684" h="485908">
                                      <a:moveTo>
                                        <a:pt x="0" y="2"/>
                                      </a:moveTo>
                                      <a:cubicBezTo>
                                        <a:pt x="83410" y="-239"/>
                                        <a:pt x="135868" y="26524"/>
                                        <a:pt x="163754" y="107508"/>
                                      </a:cubicBezTo>
                                      <a:cubicBezTo>
                                        <a:pt x="191640" y="188492"/>
                                        <a:pt x="156001" y="336232"/>
                                        <a:pt x="167316" y="48590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chemeClr val="accent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" name="Freeform: Shape 519"/>
                              <wps:cNvSpPr/>
                              <wps:spPr>
                                <a:xfrm>
                                  <a:off x="16476" y="117904"/>
                                  <a:ext cx="267335" cy="58229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269732"/>
                                    <a:gd name="connsiteY0" fmla="*/ 4 h 552365"/>
                                    <a:gd name="connsiteX1" fmla="*/ 248429 w 269732"/>
                                    <a:gd name="connsiteY1" fmla="*/ 101465 h 552365"/>
                                    <a:gd name="connsiteX2" fmla="*/ 264060 w 269732"/>
                                    <a:gd name="connsiteY2" fmla="*/ 552365 h 552365"/>
                                    <a:gd name="connsiteX0" fmla="*/ 0 w 267516"/>
                                    <a:gd name="connsiteY0" fmla="*/ 8 h 582929"/>
                                    <a:gd name="connsiteX1" fmla="*/ 248429 w 267516"/>
                                    <a:gd name="connsiteY1" fmla="*/ 101469 h 582929"/>
                                    <a:gd name="connsiteX2" fmla="*/ 258014 w 267516"/>
                                    <a:gd name="connsiteY2" fmla="*/ 582929 h 5829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67516" h="582929">
                                      <a:moveTo>
                                        <a:pt x="0" y="8"/>
                                      </a:moveTo>
                                      <a:cubicBezTo>
                                        <a:pt x="83410" y="-233"/>
                                        <a:pt x="205427" y="4316"/>
                                        <a:pt x="248429" y="101469"/>
                                      </a:cubicBezTo>
                                      <a:cubicBezTo>
                                        <a:pt x="291431" y="198622"/>
                                        <a:pt x="246699" y="433253"/>
                                        <a:pt x="258014" y="5829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0" name="Freeform: Shape 520"/>
                              <wps:cNvSpPr/>
                              <wps:spPr>
                                <a:xfrm>
                                  <a:off x="32952" y="0"/>
                                  <a:ext cx="365760" cy="695325"/>
                                </a:xfrm>
                                <a:custGeom>
                                  <a:avLst/>
                                  <a:gdLst>
                                    <a:gd name="connsiteX0" fmla="*/ 0 w 197114"/>
                                    <a:gd name="connsiteY0" fmla="*/ 37426 h 650268"/>
                                    <a:gd name="connsiteX1" fmla="*/ 175098 w 197114"/>
                                    <a:gd name="connsiteY1" fmla="*/ 66609 h 650268"/>
                                    <a:gd name="connsiteX2" fmla="*/ 194553 w 197114"/>
                                    <a:gd name="connsiteY2" fmla="*/ 650268 h 650268"/>
                                    <a:gd name="connsiteX3" fmla="*/ 194553 w 197114"/>
                                    <a:gd name="connsiteY3" fmla="*/ 650268 h 650268"/>
                                    <a:gd name="connsiteX0" fmla="*/ 0 w 210978"/>
                                    <a:gd name="connsiteY0" fmla="*/ 13906 h 626748"/>
                                    <a:gd name="connsiteX1" fmla="*/ 197114 w 210978"/>
                                    <a:gd name="connsiteY1" fmla="*/ 115362 h 626748"/>
                                    <a:gd name="connsiteX2" fmla="*/ 194553 w 210978"/>
                                    <a:gd name="connsiteY2" fmla="*/ 626748 h 626748"/>
                                    <a:gd name="connsiteX3" fmla="*/ 194553 w 210978"/>
                                    <a:gd name="connsiteY3" fmla="*/ 626748 h 626748"/>
                                    <a:gd name="connsiteX0" fmla="*/ 0 w 211083"/>
                                    <a:gd name="connsiteY0" fmla="*/ 13906 h 662358"/>
                                    <a:gd name="connsiteX1" fmla="*/ 197114 w 211083"/>
                                    <a:gd name="connsiteY1" fmla="*/ 115362 h 662358"/>
                                    <a:gd name="connsiteX2" fmla="*/ 194553 w 211083"/>
                                    <a:gd name="connsiteY2" fmla="*/ 626748 h 662358"/>
                                    <a:gd name="connsiteX3" fmla="*/ 191532 w 211083"/>
                                    <a:gd name="connsiteY3" fmla="*/ 617695 h 662358"/>
                                    <a:gd name="connsiteX0" fmla="*/ 0 w 212085"/>
                                    <a:gd name="connsiteY0" fmla="*/ 13906 h 804913"/>
                                    <a:gd name="connsiteX1" fmla="*/ 197114 w 212085"/>
                                    <a:gd name="connsiteY1" fmla="*/ 115362 h 804913"/>
                                    <a:gd name="connsiteX2" fmla="*/ 194553 w 212085"/>
                                    <a:gd name="connsiteY2" fmla="*/ 626748 h 804913"/>
                                    <a:gd name="connsiteX3" fmla="*/ 164337 w 212085"/>
                                    <a:gd name="connsiteY3" fmla="*/ 804815 h 804913"/>
                                    <a:gd name="connsiteX0" fmla="*/ 0 w 204878"/>
                                    <a:gd name="connsiteY0" fmla="*/ 19216 h 810125"/>
                                    <a:gd name="connsiteX1" fmla="*/ 197114 w 204878"/>
                                    <a:gd name="connsiteY1" fmla="*/ 120672 h 810125"/>
                                    <a:gd name="connsiteX2" fmla="*/ 164337 w 204878"/>
                                    <a:gd name="connsiteY2" fmla="*/ 810125 h 810125"/>
                                    <a:gd name="connsiteX0" fmla="*/ 0 w 209535"/>
                                    <a:gd name="connsiteY0" fmla="*/ 12419 h 558734"/>
                                    <a:gd name="connsiteX1" fmla="*/ 197114 w 209535"/>
                                    <a:gd name="connsiteY1" fmla="*/ 113875 h 558734"/>
                                    <a:gd name="connsiteX2" fmla="*/ 185504 w 209535"/>
                                    <a:gd name="connsiteY2" fmla="*/ 558734 h 558734"/>
                                    <a:gd name="connsiteX0" fmla="*/ 0 w 220802"/>
                                    <a:gd name="connsiteY0" fmla="*/ 12543 h 564899"/>
                                    <a:gd name="connsiteX1" fmla="*/ 197114 w 220802"/>
                                    <a:gd name="connsiteY1" fmla="*/ 113999 h 564899"/>
                                    <a:gd name="connsiteX2" fmla="*/ 212745 w 220802"/>
                                    <a:gd name="connsiteY2" fmla="*/ 564899 h 564899"/>
                                    <a:gd name="connsiteX0" fmla="*/ 0 w 214679"/>
                                    <a:gd name="connsiteY0" fmla="*/ 12543 h 564899"/>
                                    <a:gd name="connsiteX1" fmla="*/ 197114 w 214679"/>
                                    <a:gd name="connsiteY1" fmla="*/ 113999 h 564899"/>
                                    <a:gd name="connsiteX2" fmla="*/ 212745 w 214679"/>
                                    <a:gd name="connsiteY2" fmla="*/ 564899 h 564899"/>
                                    <a:gd name="connsiteX0" fmla="*/ 0 w 214679"/>
                                    <a:gd name="connsiteY0" fmla="*/ 5 h 552361"/>
                                    <a:gd name="connsiteX1" fmla="*/ 197114 w 214679"/>
                                    <a:gd name="connsiteY1" fmla="*/ 101461 h 552361"/>
                                    <a:gd name="connsiteX2" fmla="*/ 212745 w 214679"/>
                                    <a:gd name="connsiteY2" fmla="*/ 552361 h 552361"/>
                                    <a:gd name="connsiteX0" fmla="*/ 0 w 373417"/>
                                    <a:gd name="connsiteY0" fmla="*/ 6 h 549341"/>
                                    <a:gd name="connsiteX1" fmla="*/ 345022 w 373417"/>
                                    <a:gd name="connsiteY1" fmla="*/ 98441 h 549341"/>
                                    <a:gd name="connsiteX2" fmla="*/ 360653 w 373417"/>
                                    <a:gd name="connsiteY2" fmla="*/ 549341 h 549341"/>
                                    <a:gd name="connsiteX0" fmla="*/ 0 w 360653"/>
                                    <a:gd name="connsiteY0" fmla="*/ 3614 h 552949"/>
                                    <a:gd name="connsiteX1" fmla="*/ 308805 w 360653"/>
                                    <a:gd name="connsiteY1" fmla="*/ 68849 h 552949"/>
                                    <a:gd name="connsiteX2" fmla="*/ 360653 w 360653"/>
                                    <a:gd name="connsiteY2" fmla="*/ 552949 h 552949"/>
                                    <a:gd name="connsiteX0" fmla="*/ 0 w 359841"/>
                                    <a:gd name="connsiteY0" fmla="*/ 12475 h 730961"/>
                                    <a:gd name="connsiteX1" fmla="*/ 308805 w 359841"/>
                                    <a:gd name="connsiteY1" fmla="*/ 77710 h 730961"/>
                                    <a:gd name="connsiteX2" fmla="*/ 359841 w 359841"/>
                                    <a:gd name="connsiteY2" fmla="*/ 730961 h 730961"/>
                                    <a:gd name="connsiteX0" fmla="*/ 0 w 360629"/>
                                    <a:gd name="connsiteY0" fmla="*/ 12475 h 730961"/>
                                    <a:gd name="connsiteX1" fmla="*/ 308805 w 360629"/>
                                    <a:gd name="connsiteY1" fmla="*/ 77710 h 730961"/>
                                    <a:gd name="connsiteX2" fmla="*/ 359841 w 360629"/>
                                    <a:gd name="connsiteY2" fmla="*/ 730961 h 730961"/>
                                    <a:gd name="connsiteX0" fmla="*/ 0 w 355067"/>
                                    <a:gd name="connsiteY0" fmla="*/ 12475 h 730961"/>
                                    <a:gd name="connsiteX1" fmla="*/ 308805 w 355067"/>
                                    <a:gd name="connsiteY1" fmla="*/ 77710 h 730961"/>
                                    <a:gd name="connsiteX2" fmla="*/ 353139 w 355067"/>
                                    <a:gd name="connsiteY2" fmla="*/ 730961 h 730961"/>
                                    <a:gd name="connsiteX0" fmla="*/ 0 w 355067"/>
                                    <a:gd name="connsiteY0" fmla="*/ 1572 h 720058"/>
                                    <a:gd name="connsiteX1" fmla="*/ 308805 w 355067"/>
                                    <a:gd name="connsiteY1" fmla="*/ 100008 h 720058"/>
                                    <a:gd name="connsiteX2" fmla="*/ 353139 w 355067"/>
                                    <a:gd name="connsiteY2" fmla="*/ 720058 h 720058"/>
                                    <a:gd name="connsiteX0" fmla="*/ 0 w 364466"/>
                                    <a:gd name="connsiteY0" fmla="*/ 2049 h 717514"/>
                                    <a:gd name="connsiteX1" fmla="*/ 317861 w 364466"/>
                                    <a:gd name="connsiteY1" fmla="*/ 97464 h 717514"/>
                                    <a:gd name="connsiteX2" fmla="*/ 362195 w 364466"/>
                                    <a:gd name="connsiteY2" fmla="*/ 717514 h 717514"/>
                                    <a:gd name="connsiteX0" fmla="*/ 0 w 366234"/>
                                    <a:gd name="connsiteY0" fmla="*/ 1474 h 695797"/>
                                    <a:gd name="connsiteX1" fmla="*/ 317861 w 366234"/>
                                    <a:gd name="connsiteY1" fmla="*/ 96889 h 695797"/>
                                    <a:gd name="connsiteX2" fmla="*/ 364466 w 366234"/>
                                    <a:gd name="connsiteY2" fmla="*/ 695797 h 6957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366234" h="695797">
                                      <a:moveTo>
                                        <a:pt x="0" y="1474"/>
                                      </a:moveTo>
                                      <a:cubicBezTo>
                                        <a:pt x="83410" y="1233"/>
                                        <a:pt x="257117" y="-18831"/>
                                        <a:pt x="317861" y="96889"/>
                                      </a:cubicBezTo>
                                      <a:cubicBezTo>
                                        <a:pt x="378605" y="212609"/>
                                        <a:pt x="365237" y="543103"/>
                                        <a:pt x="364466" y="69579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762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56" name="Text Box 4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5831"/>
                                <a:ext cx="1183640" cy="570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65158" w14:textId="77777777" w:rsidR="00123594" w:rsidRDefault="00123594" w:rsidP="00123594">
                                  <w:r>
                                    <w:t>From Service Entrance Panel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DABBF8" id="Group 227" o:spid="_x0000_s1235" style="position:absolute;margin-left:-1.45pt;margin-top:18.75pt;width:410.4pt;height:94.05pt;z-index:251673600;mso-position-horizontal-relative:margin" coordsize="52118,1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">
                <v:group id="Group 463" o:spid="_x0000_s1236" style="position:absolute;left:19460;width:32658;height:11944" coordsize="32662,11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Group 462" o:spid="_x0000_s1237" style="position:absolute;left:1143;width:27959;height:8567" coordsize="27959,8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<v:group id="Group 527" o:spid="_x0000_s1238" style="position:absolute;left:22962;top:498;width:4997;height:8069;flip:x" coordsize="4997,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">
                      <v:shape id="Freeform: Shape 528" o:spid="_x0000_s1239" style="position:absolute;left:1207;top:1056;width:3657;height:6953;flip:x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" path="m,1474c83410,1233,257117,-18831,317861,96889v60744,115720,47376,446214,46605,598908e" filled="f" strokecolor="black [3213]" strokeweight="6pt">
                        <v:stroke joinstyle="miter"/>
                        <v:path arrowok="t" o:connecttype="custom" o:connectlocs="0,1473;317450,96823;363994,695325" o:connectangles="0,0,0"/>
                      </v:shape>
                      <v:shape id="Freeform: Shape 529" o:spid="_x0000_s1240" style="position:absolute;left:2323;top:2152;width:2674;height:5823;flip:x;visibility:visible;mso-wrap-style:square;v-text-anchor:middle" coordsize="267516,5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" path="m,8c83410,-233,205427,4316,248429,101469v43002,97153,-1730,331784,9585,481460e" filled="f" strokecolor="#d8d8d8 [2732]" strokeweight="6pt">
                        <v:stroke joinstyle="miter"/>
                        <v:path arrowok="t" o:connecttype="custom" o:connectlocs="0,8;248261,101359;257839,582295" o:connectangles="0,0,0"/>
                      </v:shape>
                      <v:shape id="Freeform: Shape 530" o:spid="_x0000_s1241" style="position:absolute;left:3249;top:3108;width:1747;height:4859;flip:x;visibility:visible;mso-wrap-style:square;v-text-anchor:middle" coordsize="174684,48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" path="m,2c83410,-239,135868,26524,163754,107508v27886,80984,-7753,228724,3562,378400e" filled="f" strokecolor="#f4b083 [1941]" strokeweight="3pt">
                        <v:stroke joinstyle="miter"/>
                        <v:path arrowok="t" o:connecttype="custom" o:connectlocs="0,2;163754,107508;167316,485908" o:connectangles="0,0,0"/>
                      </v:shape>
                      <v:shape id="Freeform: Shape 531" o:spid="_x0000_s1242" style="position:absolute;width:4802;height:8068;flip:x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" path="m,1474c83410,1233,257117,-18831,317861,96889v60744,115720,47376,446214,46605,598908e" filled="f" strokecolor="red" strokeweight="6pt">
                        <v:stroke joinstyle="miter"/>
                        <v:path arrowok="t" o:connecttype="custom" o:connectlocs="0,1709;416814,112359;477928,806890" o:connectangles="0,0,0"/>
                      </v:shape>
                    </v:group>
                    <v:group id="Group 526" o:spid="_x0000_s1243" style="position:absolute;top:381;width:4997;height:8068" coordsize="4997,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  <v:shape id="Freeform: Shape 522" o:spid="_x0000_s1244" style="position:absolute;left:1207;top:1056;width:3657;height:6953;flip:x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" path="m,1474c83410,1233,257117,-18831,317861,96889v60744,115720,47376,446214,46605,598908e" filled="f" strokecolor="black [3213]" strokeweight="6pt">
                        <v:stroke joinstyle="miter"/>
                        <v:path arrowok="t" o:connecttype="custom" o:connectlocs="0,1473;317450,96823;363994,695325" o:connectangles="0,0,0"/>
                      </v:shape>
                      <v:shape id="Freeform: Shape 523" o:spid="_x0000_s1245" style="position:absolute;left:2323;top:2152;width:2674;height:5823;flip:x;visibility:visible;mso-wrap-style:square;v-text-anchor:middle" coordsize="267516,5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" path="m,8c83410,-233,205427,4316,248429,101469v43002,97153,-1730,331784,9585,481460e" filled="f" strokecolor="#d8d8d8 [2732]" strokeweight="6pt">
                        <v:stroke joinstyle="miter"/>
                        <v:path arrowok="t" o:connecttype="custom" o:connectlocs="0,8;248261,101359;257839,582295" o:connectangles="0,0,0"/>
                      </v:shape>
                      <v:shape id="Freeform: Shape 524" o:spid="_x0000_s1246" style="position:absolute;left:3249;top:3108;width:1747;height:4859;flip:x;visibility:visible;mso-wrap-style:square;v-text-anchor:middle" coordsize="174684,48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" path="m,2c83410,-239,135868,26524,163754,107508v27886,80984,-7753,228724,3562,378400e" filled="f" strokecolor="#f4b083 [1941]" strokeweight="3pt">
                        <v:stroke joinstyle="miter"/>
                        <v:path arrowok="t" o:connecttype="custom" o:connectlocs="0,2;163754,107508;167316,485908" o:connectangles="0,0,0"/>
                      </v:shape>
                      <v:shape id="Freeform: Shape 525" o:spid="_x0000_s1247" style="position:absolute;width:4802;height:8068;flip:x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" path="m,1474c83410,1233,257117,-18831,317861,96889v60744,115720,47376,446214,46605,598908e" filled="f" strokecolor="red" strokeweight="6pt">
                        <v:stroke joinstyle="miter"/>
                        <v:path arrowok="t" o:connecttype="custom" o:connectlocs="0,1709;416814,112359;477928,806890" o:connectangles="0,0,0"/>
                      </v:shape>
                    </v:group>
                    <v:group id="Group 461" o:spid="_x0000_s1248" style="position:absolute;left:4191;width:20038;height:4416" coordsize="20038,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    <v:group id="Group 515" o:spid="_x0000_s1249" style="position:absolute;left:644;width:18580;height:3917" coordsize="41801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    <v:rect id="Rectangle 516" o:spid="_x0000_s1250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" fillcolor="yellow" stroked="f" strokeweight="1pt"/>
                        <v:rect id="Rectangle 517" o:spid="_x0000_s1251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" fillcolor="#a0a000" stroked="f" strokeweight="1pt">
                          <v:fill color2="#7f7f7f [1612]" rotate="t" colors="0 #a0a000;19120f #bb0;.75 #e6e600;1 #7f7f7f" focus="100%" type="gradient"/>
                        </v:rect>
                      </v:group>
                      <v:shape id="TextBox 4" o:spid="_x0000_s1252" type="#_x0000_t202" style="position:absolute;top:644;width:20038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ki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W08E4+AXD8BAAD//wMAUEsBAi0AFAAGAAgAAAAhANvh9svuAAAAhQEAABMAAAAAAAAAAAAAAAAA&#10;AAAAAFtDb250ZW50X1R5cGVzXS54bWxQSwECLQAUAAYACAAAACEAWvQsW78AAAAVAQAACwAAAAAA&#10;AAAAAAAAAAAfAQAAX3JlbHMvLnJlbHNQSwECLQAUAAYACAAAACEAjHApIsAAAADcAAAADwAAAAAA&#10;AAAAAAAAAAAHAgAAZHJzL2Rvd25yZXYueG1sUEsFBgAAAAADAAMAtwAAAPQCAAAAAA==&#10;" filled="f" stroked="f">
                        <v:textbox>
                          <w:txbxContent>
                            <w:p w14:paraId="459C8536" w14:textId="77777777" w:rsidR="00123594" w:rsidRDefault="00123594" w:rsidP="0012359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12-3 with AWG 12 Ground -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Typ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v:group>
                  <v:shape id="_x0000_s1253" type="#_x0000_t202" style="position:absolute;top:8088;width:810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" filled="f" stroked="f">
                    <v:textbox style="mso-fit-shape-to-text:t">
                      <w:txbxContent>
                        <w:p w14:paraId="7BD7F3BA" w14:textId="77777777" w:rsidR="00123594" w:rsidRDefault="00123594" w:rsidP="00123594">
                          <w:r>
                            <w:t>E F G H</w:t>
                          </w:r>
                        </w:p>
                      </w:txbxContent>
                    </v:textbox>
                  </v:shape>
                  <v:shape id="_x0000_s1254" type="#_x0000_t202" style="position:absolute;left:24559;top:7971;width:810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" filled="f" stroked="f">
                    <v:textbox style="mso-fit-shape-to-text:t">
                      <w:txbxContent>
                        <w:p w14:paraId="03377E7D" w14:textId="77777777" w:rsidR="00123594" w:rsidRDefault="00123594" w:rsidP="00123594">
                          <w:proofErr w:type="gramStart"/>
                          <w:r>
                            <w:t>I  J</w:t>
                          </w:r>
                          <w:proofErr w:type="gramEnd"/>
                          <w:r>
                            <w:t xml:space="preserve">  K  L</w:t>
                          </w:r>
                        </w:p>
                      </w:txbxContent>
                    </v:textbox>
                  </v:shape>
                </v:group>
                <v:group id="Group 460" o:spid="_x0000_s1255" style="position:absolute;width:18999;height:11652" coordsize="19005,1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256" type="#_x0000_t202" style="position:absolute;left:10902;top:7795;width:810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" filled="f" stroked="f">
                    <v:textbox style="mso-fit-shape-to-text:t">
                      <w:txbxContent>
                        <w:p w14:paraId="21BF0C0B" w14:textId="77777777" w:rsidR="00123594" w:rsidRDefault="00123594" w:rsidP="00123594">
                          <w:r>
                            <w:t>A B C</w:t>
                          </w:r>
                        </w:p>
                      </w:txbxContent>
                    </v:textbox>
                  </v:shape>
                  <v:group id="Group 459" o:spid="_x0000_s1257" style="position:absolute;width:14382;height:9160" coordsize="14382,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  <v:group id="Group 458" o:spid="_x0000_s1258" style="position:absolute;left:468;width:11090;height:4358" coordsize="11089,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r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7XhTDgCMv0FAAD//wMAUEsBAi0AFAAGAAgAAAAhANvh9svuAAAAhQEAABMAAAAAAAAAAAAA&#10;AAAAAAAAAFtDb250ZW50X1R5cGVzXS54bWxQSwECLQAUAAYACAAAACEAWvQsW78AAAAVAQAACwAA&#10;AAAAAAAAAAAAAAAfAQAAX3JlbHMvLnJlbHNQSwECLQAUAAYACAAAACEAy28aw8MAAADcAAAADwAA&#10;AAAAAAAAAAAAAAAHAgAAZHJzL2Rvd25yZXYueG1sUEsFBgAAAAADAAMAtwAAAPcCAAAAAA==&#10;">
                      <v:group id="Group 511" o:spid="_x0000_s1259" style="position:absolute;left:410;width:9922;height:3917" coordsize="41801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      <v:rect id="Rectangle 512" o:spid="_x0000_s1260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" fillcolor="yellow" stroked="f" strokeweight="1pt"/>
                        <v:rect id="Rectangle 513" o:spid="_x0000_s1261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" fillcolor="#a0a000" stroked="f" strokeweight="1pt">
                          <v:fill color2="#7f7f7f [1612]" rotate="t" colors="0 #a0a000;19120f #bb0;.75 #e6e600;1 #7f7f7f" focus="100%" type="gradient"/>
                        </v:rect>
                      </v:group>
                      <v:shape id="TextBox 4" o:spid="_x0000_s1262" type="#_x0000_t202" style="position:absolute;top:586;width:11089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" filled="f" stroked="f">
                        <v:textbox>
                          <w:txbxContent>
                            <w:p w14:paraId="14750C6E" w14:textId="77777777" w:rsidR="00123594" w:rsidRDefault="00123594" w:rsidP="0012359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12-2 with AWG</w:t>
                              </w:r>
                            </w:p>
                          </w:txbxContent>
                        </v:textbox>
                      </v:shape>
                    </v:group>
                    <v:group id="Group 537" o:spid="_x0000_s1263" style="position:absolute;left:10565;top:1084;width:3817;height:6998" coordorigin="164" coordsize="3822,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    <v:shape id="Freeform: Shape 521" o:spid="_x0000_s1264" style="position:absolute;left:234;top:2141;width:1747;height:4859;visibility:visible;mso-wrap-style:square;v-text-anchor:middle" coordsize="174684,48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" path="m,2c83410,-239,135868,26524,163754,107508v27886,80984,-7753,228724,3562,378400e" filled="f" strokecolor="#f4b083 [1941]" strokeweight="3pt">
                        <v:stroke joinstyle="miter"/>
                        <v:path arrowok="t" o:connecttype="custom" o:connectlocs="0,2;163754,107508;167316,485908" o:connectangles="0,0,0"/>
                      </v:shape>
                      <v:shape id="Freeform: Shape 519" o:spid="_x0000_s1265" style="position:absolute;left:164;top:1179;width:2674;height:5822;visibility:visible;mso-wrap-style:square;v-text-anchor:middle" coordsize="267516,5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" path="m,8c83410,-233,205427,4316,248429,101469v43002,97153,-1730,331784,9585,481460e" filled="f" strokecolor="#d8d8d8 [2732]" strokeweight="6pt">
                        <v:stroke joinstyle="miter"/>
                        <v:path arrowok="t" o:connecttype="custom" o:connectlocs="0,8;248261,101359;257839,582295" o:connectangles="0,0,0"/>
                      </v:shape>
                      <v:shape id="Freeform: Shape 520" o:spid="_x0000_s1266" style="position:absolute;left:329;width:3658;height:6953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" path="m,1474c83410,1233,257117,-18831,317861,96889v60744,115720,47376,446214,46605,598908e" filled="f" strokecolor="black [3213]" strokeweight="6pt">
                        <v:stroke joinstyle="miter"/>
                        <v:path arrowok="t" o:connecttype="custom" o:connectlocs="0,1473;317450,96823;363994,695325" o:connectangles="0,0,0"/>
                      </v:shape>
                    </v:group>
                    <v:shape id="Text Box 456" o:spid="_x0000_s1267" type="#_x0000_t202" style="position:absolute;top:3458;width:11836;height:5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" filled="f" stroked="f">
                      <v:textbox style="mso-fit-shape-to-text:t">
                        <w:txbxContent>
                          <w:p w14:paraId="38265158" w14:textId="77777777" w:rsidR="00123594" w:rsidRDefault="00123594" w:rsidP="00123594">
                            <w:r>
                              <w:t>From Service Entrance Panel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4D602243" w14:textId="542E5A6D" w:rsidR="002E01F0" w:rsidRDefault="00123594" w:rsidP="00123594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BC8F49C" wp14:editId="4F371803">
                <wp:simplePos x="0" y="0"/>
                <wp:positionH relativeFrom="column">
                  <wp:posOffset>892138</wp:posOffset>
                </wp:positionH>
                <wp:positionV relativeFrom="paragraph">
                  <wp:posOffset>1120103</wp:posOffset>
                </wp:positionV>
                <wp:extent cx="2235835" cy="3004185"/>
                <wp:effectExtent l="0" t="0" r="0" b="24765"/>
                <wp:wrapNone/>
                <wp:docPr id="469" name="Group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835" cy="3004185"/>
                          <a:chOff x="0" y="0"/>
                          <a:chExt cx="2235982" cy="3004559"/>
                        </a:xfrm>
                      </wpg:grpSpPr>
                      <wps:wsp>
                        <wps:cNvPr id="5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0662" y="1553308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F380D" w14:textId="77777777" w:rsidR="00123594" w:rsidRDefault="00123594" w:rsidP="00123594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68" name="Group 468"/>
                        <wpg:cNvGrpSpPr/>
                        <wpg:grpSpPr>
                          <a:xfrm>
                            <a:off x="0" y="0"/>
                            <a:ext cx="2235982" cy="3004559"/>
                            <a:chOff x="0" y="0"/>
                            <a:chExt cx="2235982" cy="3004559"/>
                          </a:xfrm>
                        </wpg:grpSpPr>
                        <wps:wsp>
                          <wps:cNvPr id="5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4447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A83480" w14:textId="77777777" w:rsidR="00123594" w:rsidRDefault="00123594" w:rsidP="00123594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4662" y="433754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B038D9" w14:textId="77777777" w:rsidR="00123594" w:rsidRDefault="00123594" w:rsidP="00123594"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4016" y="744416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21FA80" w14:textId="77777777" w:rsidR="00123594" w:rsidRDefault="00123594" w:rsidP="00123594"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67" name="Group 467"/>
                          <wpg:cNvGrpSpPr/>
                          <wpg:grpSpPr>
                            <a:xfrm>
                              <a:off x="46893" y="0"/>
                              <a:ext cx="1949040" cy="3004559"/>
                              <a:chOff x="0" y="0"/>
                              <a:chExt cx="1949040" cy="3004559"/>
                            </a:xfrm>
                          </wpg:grpSpPr>
                          <wpg:grpSp>
                            <wpg:cNvPr id="575" name="Group 575"/>
                            <wpg:cNvGrpSpPr/>
                            <wpg:grpSpPr>
                              <a:xfrm>
                                <a:off x="1204546" y="342866"/>
                                <a:ext cx="744494" cy="788258"/>
                                <a:chOff x="0" y="0"/>
                                <a:chExt cx="744494" cy="788258"/>
                              </a:xfrm>
                            </wpg:grpSpPr>
                            <wps:wsp>
                              <wps:cNvPr id="573" name="Freeform: Shape 573"/>
                              <wps:cNvSpPr/>
                              <wps:spPr>
                                <a:xfrm>
                                  <a:off x="0" y="0"/>
                                  <a:ext cx="606286" cy="421496"/>
                                </a:xfrm>
                                <a:custGeom>
                                  <a:avLst/>
                                  <a:gdLst>
                                    <a:gd name="connsiteX0" fmla="*/ 2746 w 588113"/>
                                    <a:gd name="connsiteY0" fmla="*/ 174351 h 330870"/>
                                    <a:gd name="connsiteX1" fmla="*/ 27459 w 588113"/>
                                    <a:gd name="connsiteY1" fmla="*/ 26070 h 330870"/>
                                    <a:gd name="connsiteX2" fmla="*/ 200454 w 588113"/>
                                    <a:gd name="connsiteY2" fmla="*/ 1357 h 330870"/>
                                    <a:gd name="connsiteX3" fmla="*/ 488778 w 588113"/>
                                    <a:gd name="connsiteY3" fmla="*/ 42546 h 330870"/>
                                    <a:gd name="connsiteX4" fmla="*/ 579394 w 588113"/>
                                    <a:gd name="connsiteY4" fmla="*/ 157876 h 330870"/>
                                    <a:gd name="connsiteX5" fmla="*/ 579394 w 588113"/>
                                    <a:gd name="connsiteY5" fmla="*/ 330870 h 330870"/>
                                    <a:gd name="connsiteX0" fmla="*/ 2746 w 606286"/>
                                    <a:gd name="connsiteY0" fmla="*/ 174351 h 421496"/>
                                    <a:gd name="connsiteX1" fmla="*/ 27459 w 606286"/>
                                    <a:gd name="connsiteY1" fmla="*/ 26070 h 421496"/>
                                    <a:gd name="connsiteX2" fmla="*/ 200454 w 606286"/>
                                    <a:gd name="connsiteY2" fmla="*/ 1357 h 421496"/>
                                    <a:gd name="connsiteX3" fmla="*/ 488778 w 606286"/>
                                    <a:gd name="connsiteY3" fmla="*/ 42546 h 421496"/>
                                    <a:gd name="connsiteX4" fmla="*/ 579394 w 606286"/>
                                    <a:gd name="connsiteY4" fmla="*/ 157876 h 421496"/>
                                    <a:gd name="connsiteX5" fmla="*/ 604112 w 606286"/>
                                    <a:gd name="connsiteY5" fmla="*/ 421496 h 42149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606286" h="421496">
                                      <a:moveTo>
                                        <a:pt x="2746" y="174351"/>
                                      </a:moveTo>
                                      <a:cubicBezTo>
                                        <a:pt x="-1373" y="114626"/>
                                        <a:pt x="-5492" y="54902"/>
                                        <a:pt x="27459" y="26070"/>
                                      </a:cubicBezTo>
                                      <a:cubicBezTo>
                                        <a:pt x="60410" y="-2762"/>
                                        <a:pt x="123568" y="-1389"/>
                                        <a:pt x="200454" y="1357"/>
                                      </a:cubicBezTo>
                                      <a:cubicBezTo>
                                        <a:pt x="277340" y="4103"/>
                                        <a:pt x="425621" y="16459"/>
                                        <a:pt x="488778" y="42546"/>
                                      </a:cubicBezTo>
                                      <a:cubicBezTo>
                                        <a:pt x="551935" y="68632"/>
                                        <a:pt x="560172" y="94718"/>
                                        <a:pt x="579394" y="157876"/>
                                      </a:cubicBezTo>
                                      <a:cubicBezTo>
                                        <a:pt x="598616" y="221034"/>
                                        <a:pt x="611663" y="359026"/>
                                        <a:pt x="604112" y="42149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" name="Trapezoid 572"/>
                              <wps:cNvSpPr/>
                              <wps:spPr>
                                <a:xfrm flipV="1">
                                  <a:off x="522073" y="335177"/>
                                  <a:ext cx="222421" cy="453081"/>
                                </a:xfrm>
                                <a:prstGeom prst="trapezoid">
                                  <a:avLst>
                                    <a:gd name="adj" fmla="val 25000"/>
                                  </a:avLst>
                                </a:prstGeom>
                                <a:gradFill>
                                  <a:gsLst>
                                    <a:gs pos="0">
                                      <a:schemeClr val="accent6">
                                        <a:lumMod val="75000"/>
                                      </a:schemeClr>
                                    </a:gs>
                                    <a:gs pos="61000"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75000"/>
                                      </a:schemeClr>
                                    </a:gs>
                                  </a:gsLst>
                                  <a:lin ang="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4" name="Trapezoid 574"/>
                            <wps:cNvSpPr/>
                            <wps:spPr>
                              <a:xfrm flipV="1">
                                <a:off x="0" y="646201"/>
                                <a:ext cx="222421" cy="453081"/>
                              </a:xfrm>
                              <a:prstGeom prst="trapezoid">
                                <a:avLst>
                                  <a:gd name="adj" fmla="val 25000"/>
                                </a:avLst>
                              </a:prstGeom>
                              <a:gradFill>
                                <a:gsLst>
                                  <a:gs pos="0">
                                    <a:schemeClr val="accent4">
                                      <a:lumMod val="50000"/>
                                    </a:schemeClr>
                                  </a:gs>
                                  <a:gs pos="61000">
                                    <a:srgbClr val="FFFF00"/>
                                  </a:gs>
                                  <a:gs pos="100000">
                                    <a:schemeClr val="accent4">
                                      <a:lumMod val="50000"/>
                                    </a:schemeClr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0323" y="734124"/>
                                <a:ext cx="401320" cy="288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C23FC" w14:textId="77777777" w:rsidR="00123594" w:rsidRDefault="00123594" w:rsidP="00123594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600" name="Group 27"/>
                            <wpg:cNvGrpSpPr/>
                            <wpg:grpSpPr>
                              <a:xfrm rot="5400000">
                                <a:off x="-583444" y="901252"/>
                                <a:ext cx="3004559" cy="1202055"/>
                                <a:chOff x="0" y="0"/>
                                <a:chExt cx="5580766" cy="2187991"/>
                              </a:xfrm>
                            </wpg:grpSpPr>
                            <wpg:grpSp>
                              <wpg:cNvPr id="601" name="Group 601"/>
                              <wpg:cNvGrpSpPr/>
                              <wpg:grpSpPr>
                                <a:xfrm>
                                  <a:off x="902815" y="280632"/>
                                  <a:ext cx="382474" cy="360663"/>
                                  <a:chOff x="902815" y="280631"/>
                                  <a:chExt cx="382474" cy="332948"/>
                                </a:xfrm>
                              </wpg:grpSpPr>
                              <wps:wsp>
                                <wps:cNvPr id="602" name="Rectangle 602"/>
                                <wps:cNvSpPr/>
                                <wps:spPr>
                                  <a:xfrm rot="5400000" flipH="1">
                                    <a:off x="1003398" y="422410"/>
                                    <a:ext cx="181308" cy="201029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3" name="Rectangle 603"/>
                                <wps:cNvSpPr/>
                                <wps:spPr>
                                  <a:xfrm rot="5400000" flipH="1">
                                    <a:off x="1071207" y="216893"/>
                                    <a:ext cx="45690" cy="382473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4" name="Arc 604"/>
                                <wps:cNvSpPr/>
                                <wps:spPr>
                                  <a:xfrm rot="5400000" flipH="1">
                                    <a:off x="1019355" y="194049"/>
                                    <a:ext cx="149395" cy="382473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5" name="Rectangle 605"/>
                                <wps:cNvSpPr/>
                                <wps:spPr>
                                  <a:xfrm rot="5400000" flipH="1">
                                    <a:off x="1056230" y="285068"/>
                                    <a:ext cx="75645" cy="667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06" name="Group 606"/>
                              <wpg:cNvGrpSpPr/>
                              <wpg:grpSpPr>
                                <a:xfrm rot="5400000" flipH="1">
                                  <a:off x="1870849" y="-25410"/>
                                  <a:ext cx="331651" cy="382472"/>
                                  <a:chOff x="1870848" y="-25411"/>
                                  <a:chExt cx="388206" cy="424694"/>
                                </a:xfrm>
                              </wpg:grpSpPr>
                              <wps:wsp>
                                <wps:cNvPr id="607" name="Rectangle 607"/>
                                <wps:cNvSpPr/>
                                <wps:spPr>
                                  <a:xfrm>
                                    <a:off x="1870848" y="75326"/>
                                    <a:ext cx="212226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8" name="Rectangle 608"/>
                                <wps:cNvSpPr/>
                                <wps:spPr>
                                  <a:xfrm>
                                    <a:off x="2083074" y="-25411"/>
                                    <a:ext cx="53481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9" name="Arc 609"/>
                                <wps:cNvSpPr/>
                                <wps:spPr>
                                  <a:xfrm>
                                    <a:off x="2049119" y="-25411"/>
                                    <a:ext cx="174871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0" name="Rectangle 610"/>
                                <wps:cNvSpPr/>
                                <wps:spPr>
                                  <a:xfrm>
                                    <a:off x="2170510" y="149865"/>
                                    <a:ext cx="88544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11" name="Group 611"/>
                              <wpg:cNvGrpSpPr/>
                              <wpg:grpSpPr>
                                <a:xfrm rot="5400000">
                                  <a:off x="1885009" y="1818592"/>
                                  <a:ext cx="331651" cy="382472"/>
                                  <a:chOff x="1885004" y="1818592"/>
                                  <a:chExt cx="388206" cy="424694"/>
                                </a:xfrm>
                              </wpg:grpSpPr>
                              <wps:wsp>
                                <wps:cNvPr id="612" name="Rectangle 612"/>
                                <wps:cNvSpPr/>
                                <wps:spPr>
                                  <a:xfrm>
                                    <a:off x="1885004" y="1919329"/>
                                    <a:ext cx="212226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3" name="Rectangle 613"/>
                                <wps:cNvSpPr/>
                                <wps:spPr>
                                  <a:xfrm>
                                    <a:off x="2097230" y="1818592"/>
                                    <a:ext cx="53481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4" name="Arc 614"/>
                                <wps:cNvSpPr/>
                                <wps:spPr>
                                  <a:xfrm>
                                    <a:off x="2063275" y="1818592"/>
                                    <a:ext cx="174871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5" name="Rectangle 615"/>
                                <wps:cNvSpPr/>
                                <wps:spPr>
                                  <a:xfrm>
                                    <a:off x="2184666" y="1993868"/>
                                    <a:ext cx="88544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16" name="Group 616"/>
                              <wpg:cNvGrpSpPr/>
                              <wpg:grpSpPr>
                                <a:xfrm rot="5400000">
                                  <a:off x="3339984" y="1830930"/>
                                  <a:ext cx="331651" cy="382472"/>
                                  <a:chOff x="3339979" y="1830930"/>
                                  <a:chExt cx="399976" cy="424694"/>
                                </a:xfrm>
                              </wpg:grpSpPr>
                              <wps:wsp>
                                <wps:cNvPr id="617" name="Rectangle 617"/>
                                <wps:cNvSpPr/>
                                <wps:spPr>
                                  <a:xfrm>
                                    <a:off x="3339979" y="1931667"/>
                                    <a:ext cx="218660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8" name="Rectangle 618"/>
                                <wps:cNvSpPr/>
                                <wps:spPr>
                                  <a:xfrm>
                                    <a:off x="3558639" y="1830930"/>
                                    <a:ext cx="55103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19" name="Arc 619"/>
                                <wps:cNvSpPr/>
                                <wps:spPr>
                                  <a:xfrm>
                                    <a:off x="3523655" y="1830930"/>
                                    <a:ext cx="180173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20" name="Rectangle 620"/>
                                <wps:cNvSpPr/>
                                <wps:spPr>
                                  <a:xfrm>
                                    <a:off x="3648726" y="2006206"/>
                                    <a:ext cx="91229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621" name="Rectangle: Rounded Corners 621"/>
                              <wps:cNvSpPr/>
                              <wps:spPr>
                                <a:xfrm rot="5400000">
                                  <a:off x="2010481" y="-353884"/>
                                  <a:ext cx="1612240" cy="2882235"/>
                                </a:xfrm>
                                <a:prstGeom prst="roundRect">
                                  <a:avLst>
                                    <a:gd name="adj" fmla="val 10997"/>
                                  </a:avLst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2" name="Rectangle 622"/>
                              <wps:cNvSpPr/>
                              <wps:spPr>
                                <a:xfrm rot="5400000">
                                  <a:off x="2010480" y="892310"/>
                                  <a:ext cx="1612240" cy="3898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3" name="Rectangle 623"/>
                              <wps:cNvSpPr/>
                              <wps:spPr>
                                <a:xfrm rot="5400000">
                                  <a:off x="2010481" y="1002548"/>
                                  <a:ext cx="1612240" cy="1693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DDCE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4" name="Rectangle 624"/>
                              <wps:cNvSpPr/>
                              <wps:spPr>
                                <a:xfrm rot="5400000">
                                  <a:off x="2224304" y="268118"/>
                                  <a:ext cx="1096988" cy="1638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5" name="Rectangle 625"/>
                              <wps:cNvSpPr/>
                              <wps:spPr>
                                <a:xfrm rot="5400000">
                                  <a:off x="3227498" y="977952"/>
                                  <a:ext cx="939088" cy="210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6" name="Rectangle 626"/>
                              <wps:cNvSpPr/>
                              <wps:spPr>
                                <a:xfrm rot="5400000" flipV="1">
                                  <a:off x="1395443" y="967150"/>
                                  <a:ext cx="939088" cy="210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7" name="Rectangle: Rounded Corners 627"/>
                              <wps:cNvSpPr/>
                              <wps:spPr>
                                <a:xfrm rot="5400000">
                                  <a:off x="2469950" y="345147"/>
                                  <a:ext cx="664841" cy="1454258"/>
                                </a:xfrm>
                                <a:prstGeom prst="roundRect">
                                  <a:avLst>
                                    <a:gd name="adj" fmla="val 12917"/>
                                  </a:avLst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8" name="Rectangle 628"/>
                              <wps:cNvSpPr/>
                              <wps:spPr>
                                <a:xfrm rot="5400000">
                                  <a:off x="2554819" y="472174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9" name="Rectangle 629"/>
                              <wps:cNvSpPr/>
                              <wps:spPr>
                                <a:xfrm rot="5400000">
                                  <a:off x="2559194" y="466387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93000">
                                      <a:schemeClr val="bg1">
                                        <a:alpha val="0"/>
                                      </a:schemeClr>
                                    </a:gs>
                                  </a:gsLst>
                                  <a:path path="rect">
                                    <a:fillToRect l="100000" t="100000"/>
                                  </a:path>
                                  <a:tileRect r="-100000" b="-100000"/>
                                </a:gradFill>
                                <a:ln w="3175">
                                  <a:noFill/>
                                </a:ln>
                                <a:effectLst>
                                  <a:glow rad="635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0" name="Rectangle 630"/>
                              <wps:cNvSpPr/>
                              <wps:spPr>
                                <a:xfrm rot="16200000">
                                  <a:off x="2528934" y="472174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93000">
                                      <a:schemeClr val="bg1">
                                        <a:alpha val="0"/>
                                      </a:schemeClr>
                                    </a:gs>
                                  </a:gsLst>
                                  <a:path path="rect">
                                    <a:fillToRect l="100000" t="100000"/>
                                  </a:path>
                                  <a:tileRect r="-100000" b="-100000"/>
                                </a:gradFill>
                                <a:ln w="3175">
                                  <a:noFill/>
                                </a:ln>
                                <a:effectLst>
                                  <a:glow rad="635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1" name="Rectangle 631"/>
                              <wps:cNvSpPr/>
                              <wps:spPr>
                                <a:xfrm rot="5400000">
                                  <a:off x="2390807" y="857257"/>
                                  <a:ext cx="328325" cy="436570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3000">
                                      <a:schemeClr val="bg1">
                                        <a:lumMod val="50000"/>
                                        <a:alpha val="26000"/>
                                      </a:schemeClr>
                                    </a:gs>
                                    <a:gs pos="15000">
                                      <a:schemeClr val="bg1">
                                        <a:lumMod val="50000"/>
                                        <a:alpha val="23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2" name="Rectangle 632"/>
                              <wps:cNvSpPr/>
                              <wps:spPr>
                                <a:xfrm rot="5400000">
                                  <a:off x="2050339" y="929897"/>
                                  <a:ext cx="328325" cy="29129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50000">
                                      <a:srgbClr val="DAE5F2"/>
                                    </a:gs>
                                    <a:gs pos="5000">
                                      <a:schemeClr val="bg1">
                                        <a:lumMod val="50000"/>
                                        <a:alpha val="6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3" name="Rectangle 633"/>
                              <wps:cNvSpPr/>
                              <wps:spPr>
                                <a:xfrm rot="5400000">
                                  <a:off x="2818144" y="857257"/>
                                  <a:ext cx="328325" cy="436570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64000">
                                      <a:srgbClr val="93A3B7">
                                        <a:alpha val="46000"/>
                                      </a:srgbClr>
                                    </a:gs>
                                    <a:gs pos="95575">
                                      <a:schemeClr val="bg1">
                                        <a:lumMod val="95000"/>
                                        <a:alpha val="0"/>
                                      </a:schemeClr>
                                    </a:gs>
                                    <a:gs pos="84000"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gs>
                                    <a:gs pos="23000">
                                      <a:srgbClr val="9AB0CB">
                                        <a:alpha val="17000"/>
                                      </a:srgbClr>
                                    </a:gs>
                                    <a:gs pos="0">
                                      <a:schemeClr val="accent1">
                                        <a:lumMod val="20000"/>
                                        <a:lumOff val="80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634" name="Group 634"/>
                              <wpg:cNvGrpSpPr/>
                              <wpg:grpSpPr>
                                <a:xfrm rot="5400000">
                                  <a:off x="3735226" y="676868"/>
                                  <a:ext cx="922468" cy="807439"/>
                                  <a:chOff x="3735226" y="676868"/>
                                  <a:chExt cx="1079771" cy="896571"/>
                                </a:xfr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wpg:grpSpPr>
                              <wps:wsp>
                                <wps:cNvPr id="635" name="Rectangle 635"/>
                                <wps:cNvSpPr/>
                                <wps:spPr>
                                  <a:xfrm>
                                    <a:off x="3735227" y="676868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36" name="Rectangle 636"/>
                                <wps:cNvSpPr/>
                                <wps:spPr>
                                  <a:xfrm>
                                    <a:off x="3735226" y="677095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37" name="Rectangle: Rounded Corners 637"/>
                                <wps:cNvSpPr/>
                                <wps:spPr>
                                  <a:xfrm>
                                    <a:off x="3981954" y="878379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38" name="Rectangle: Rounded Corners 638"/>
                                <wps:cNvSpPr/>
                                <wps:spPr>
                                  <a:xfrm>
                                    <a:off x="4479236" y="867436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639" name="Group 639"/>
                                <wpg:cNvGrpSpPr/>
                                <wpg:grpSpPr>
                                  <a:xfrm>
                                    <a:off x="4207379" y="1172574"/>
                                    <a:ext cx="138655" cy="126532"/>
                                    <a:chOff x="4207379" y="1172574"/>
                                    <a:chExt cx="138655" cy="126532"/>
                                  </a:xfrm>
                                  <a:grpFill/>
                                </wpg:grpSpPr>
                                <wps:wsp>
                                  <wps:cNvPr id="640" name="Oval 640"/>
                                  <wps:cNvSpPr/>
                                  <wps:spPr>
                                    <a:xfrm>
                                      <a:off x="4207379" y="1172574"/>
                                      <a:ext cx="138655" cy="12653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41" name="Oval 641"/>
                                  <wps:cNvSpPr/>
                                  <wps:spPr>
                                    <a:xfrm>
                                      <a:off x="4224815" y="1186754"/>
                                      <a:ext cx="103782" cy="9817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642" name="Oval 642"/>
                                <wps:cNvSpPr/>
                                <wps:spPr>
                                  <a:xfrm>
                                    <a:off x="4204653" y="864978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43" name="Group 643"/>
                              <wpg:cNvGrpSpPr/>
                              <wpg:grpSpPr>
                                <a:xfrm rot="5400000">
                                  <a:off x="899661" y="675900"/>
                                  <a:ext cx="922468" cy="807439"/>
                                  <a:chOff x="899661" y="675900"/>
                                  <a:chExt cx="1079771" cy="896571"/>
                                </a:xfr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wpg:grpSpPr>
                              <wps:wsp>
                                <wps:cNvPr id="644" name="Rectangle 644"/>
                                <wps:cNvSpPr/>
                                <wps:spPr>
                                  <a:xfrm rot="10800000">
                                    <a:off x="899661" y="676127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45" name="Rectangle 645"/>
                                <wps:cNvSpPr/>
                                <wps:spPr>
                                  <a:xfrm rot="10800000">
                                    <a:off x="899662" y="675900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46" name="Rectangle: Rounded Corners 646"/>
                                <wps:cNvSpPr/>
                                <wps:spPr>
                                  <a:xfrm rot="10800000">
                                    <a:off x="1631340" y="855394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47" name="Rectangle: Rounded Corners 647"/>
                                <wps:cNvSpPr/>
                                <wps:spPr>
                                  <a:xfrm rot="10800000">
                                    <a:off x="1134058" y="866337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648" name="Group 648"/>
                                <wpg:cNvGrpSpPr/>
                                <wpg:grpSpPr>
                                  <a:xfrm>
                                    <a:off x="1371350" y="959596"/>
                                    <a:ext cx="138655" cy="126532"/>
                                    <a:chOff x="1371350" y="959596"/>
                                    <a:chExt cx="138655" cy="126532"/>
                                  </a:xfrm>
                                  <a:grpFill/>
                                </wpg:grpSpPr>
                                <wps:wsp>
                                  <wps:cNvPr id="649" name="Oval 649"/>
                                  <wps:cNvSpPr/>
                                  <wps:spPr>
                                    <a:xfrm rot="10800000">
                                      <a:off x="1371350" y="959596"/>
                                      <a:ext cx="138655" cy="12653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50" name="Oval 650"/>
                                  <wps:cNvSpPr/>
                                  <wps:spPr>
                                    <a:xfrm rot="10800000">
                                      <a:off x="1388786" y="973776"/>
                                      <a:ext cx="103782" cy="9817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651" name="Oval 651"/>
                                <wps:cNvSpPr/>
                                <wps:spPr>
                                  <a:xfrm rot="10800000">
                                    <a:off x="1371350" y="1257829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652" name="TextBox 11"/>
                              <wps:cNvSpPr txBox="1"/>
                              <wps:spPr>
                                <a:xfrm>
                                  <a:off x="2669787" y="1458630"/>
                                  <a:ext cx="1665605" cy="53594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540F187" w14:textId="77777777" w:rsidR="00123594" w:rsidRPr="00F00E4E" w:rsidRDefault="00123594" w:rsidP="00123594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F00E4E">
                                      <w:rPr>
                                        <w:rFonts w:hAnsi="Calibri"/>
                                        <w:color w:val="DAE5F2"/>
                                        <w:kern w:val="24"/>
                                        <w:sz w:val="24"/>
                                        <w:szCs w:val="24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COMMON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653" name="Group 653"/>
                              <wpg:cNvGrpSpPr/>
                              <wpg:grpSpPr>
                                <a:xfrm>
                                  <a:off x="0" y="252327"/>
                                  <a:ext cx="1084099" cy="1684753"/>
                                  <a:chOff x="0" y="252327"/>
                                  <a:chExt cx="1084099" cy="1684753"/>
                                </a:xfrm>
                              </wpg:grpSpPr>
                              <wps:wsp>
                                <wps:cNvPr id="654" name="Rectangle 654"/>
                                <wps:cNvSpPr/>
                                <wps:spPr>
                                  <a:xfrm rot="5400000" flipV="1">
                                    <a:off x="293163" y="775881"/>
                                    <a:ext cx="932589" cy="649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55" name="Rectangle 655"/>
                                <wps:cNvSpPr/>
                                <wps:spPr>
                                  <a:xfrm rot="5400000" flipV="1">
                                    <a:off x="287739" y="774241"/>
                                    <a:ext cx="932589" cy="649283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chemeClr val="bg1">
                                          <a:shade val="30000"/>
                                          <a:satMod val="115000"/>
                                          <a:alpha val="65000"/>
                                        </a:schemeClr>
                                      </a:gs>
                                      <a:gs pos="29202">
                                        <a:schemeClr val="bg1">
                                          <a:alpha val="66000"/>
                                        </a:schemeClr>
                                      </a:gs>
                                      <a:gs pos="83000">
                                        <a:schemeClr val="bg1">
                                          <a:alpha val="57000"/>
                                        </a:schemeClr>
                                      </a:gs>
                                      <a:gs pos="100000">
                                        <a:schemeClr val="bg1">
                                          <a:shade val="100000"/>
                                          <a:satMod val="115000"/>
                                          <a:alpha val="53000"/>
                                        </a:schemeClr>
                                      </a:gs>
                                    </a:gsLst>
                                    <a:lin ang="16200000" scaled="1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56" name="Rectangle: Rounded Corners 656"/>
                                <wps:cNvSpPr/>
                                <wps:spPr>
                                  <a:xfrm rot="5400000" flipV="1">
                                    <a:off x="541150" y="969659"/>
                                    <a:ext cx="348054" cy="231887"/>
                                  </a:xfrm>
                                  <a:prstGeom prst="roundRect">
                                    <a:avLst>
                                      <a:gd name="adj" fmla="val 37879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657" name="Group 657"/>
                                <wpg:cNvGrpSpPr/>
                                <wpg:grpSpPr>
                                  <a:xfrm>
                                    <a:off x="0" y="252327"/>
                                    <a:ext cx="619787" cy="542991"/>
                                    <a:chOff x="0" y="252327"/>
                                    <a:chExt cx="619787" cy="542991"/>
                                  </a:xfrm>
                                </wpg:grpSpPr>
                                <wps:wsp>
                                  <wps:cNvPr id="658" name="Octagon 658"/>
                                  <wps:cNvSpPr/>
                                  <wps:spPr>
                                    <a:xfrm rot="5400000" flipV="1">
                                      <a:off x="47454" y="222985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59" name="Octagon 659"/>
                                  <wps:cNvSpPr/>
                                  <wps:spPr>
                                    <a:xfrm rot="5400000" flipV="1">
                                      <a:off x="45880" y="206447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alpha val="58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60" name="Oval 660"/>
                                  <wps:cNvSpPr/>
                                  <wps:spPr>
                                    <a:xfrm rot="5400000" flipV="1">
                                      <a:off x="197076" y="419120"/>
                                      <a:ext cx="212279" cy="20461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661" name="Group 661"/>
                                <wpg:cNvGrpSpPr/>
                                <wpg:grpSpPr>
                                  <a:xfrm>
                                    <a:off x="500" y="1394089"/>
                                    <a:ext cx="619787" cy="542991"/>
                                    <a:chOff x="500" y="1394089"/>
                                    <a:chExt cx="619787" cy="542991"/>
                                  </a:xfrm>
                                </wpg:grpSpPr>
                                <wps:wsp>
                                  <wps:cNvPr id="662" name="Octagon 662"/>
                                  <wps:cNvSpPr/>
                                  <wps:spPr>
                                    <a:xfrm rot="5400000" flipV="1">
                                      <a:off x="47954" y="1364747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63" name="Octagon 663"/>
                                  <wps:cNvSpPr/>
                                  <wps:spPr>
                                    <a:xfrm rot="5400000" flipV="1">
                                      <a:off x="46380" y="1348209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alpha val="58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64" name="Oval 664"/>
                                  <wps:cNvSpPr/>
                                  <wps:spPr>
                                    <a:xfrm rot="5400000" flipV="1">
                                      <a:off x="197576" y="1560882"/>
                                      <a:ext cx="212279" cy="20461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</wpg:grpSp>
                            <wps:wsp>
                              <wps:cNvPr id="665" name="Rectangle 665"/>
                              <wps:cNvSpPr/>
                              <wps:spPr>
                                <a:xfrm rot="16200000" flipV="1">
                                  <a:off x="4348338" y="76680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66" name="Rectangle 666"/>
                              <wps:cNvSpPr/>
                              <wps:spPr>
                                <a:xfrm rot="16200000" flipV="1">
                                  <a:off x="4353762" y="76844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bg1">
                                        <a:shade val="30000"/>
                                        <a:satMod val="115000"/>
                                        <a:alpha val="65000"/>
                                      </a:schemeClr>
                                    </a:gs>
                                    <a:gs pos="29202">
                                      <a:schemeClr val="bg1">
                                        <a:alpha val="66000"/>
                                      </a:schemeClr>
                                    </a:gs>
                                    <a:gs pos="83000">
                                      <a:schemeClr val="bg1">
                                        <a:alpha val="57000"/>
                                      </a:schemeClr>
                                    </a:gs>
                                    <a:gs pos="100000">
                                      <a:schemeClr val="bg1">
                                        <a:shade val="100000"/>
                                        <a:satMod val="115000"/>
                                        <a:alpha val="53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67" name="Rectangle: Rounded Corners 667"/>
                              <wps:cNvSpPr/>
                              <wps:spPr>
                                <a:xfrm rot="16200000" flipV="1">
                                  <a:off x="4684886" y="990419"/>
                                  <a:ext cx="348054" cy="231887"/>
                                </a:xfrm>
                                <a:prstGeom prst="roundRect">
                                  <a:avLst>
                                    <a:gd name="adj" fmla="val 37879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68" name="Octagon 668"/>
                              <wps:cNvSpPr/>
                              <wps:spPr>
                                <a:xfrm rot="16200000" flipV="1">
                                  <a:off x="5000183" y="1350767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69" name="Octagon 669"/>
                              <wps:cNvSpPr/>
                              <wps:spPr>
                                <a:xfrm rot="16200000" flipV="1">
                                  <a:off x="5000387" y="1348209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alpha val="58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0" name="Oval 670"/>
                              <wps:cNvSpPr/>
                              <wps:spPr>
                                <a:xfrm rot="16200000" flipV="1">
                                  <a:off x="5164735" y="1568234"/>
                                  <a:ext cx="212279" cy="20461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1" name="Octagon 671"/>
                              <wps:cNvSpPr/>
                              <wps:spPr>
                                <a:xfrm rot="16200000" flipV="1">
                                  <a:off x="5006860" y="190690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2" name="Octagon 672"/>
                              <wps:cNvSpPr/>
                              <wps:spPr>
                                <a:xfrm rot="16200000" flipV="1">
                                  <a:off x="5000555" y="198568"/>
                                  <a:ext cx="542210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alpha val="58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3" name="Oval 673"/>
                              <wps:cNvSpPr/>
                              <wps:spPr>
                                <a:xfrm rot="16200000" flipV="1">
                                  <a:off x="5171412" y="408157"/>
                                  <a:ext cx="212279" cy="20461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74" name="Rectangle 674"/>
                              <wps:cNvSpPr/>
                              <wps:spPr>
                                <a:xfrm>
                                  <a:off x="1970114" y="538739"/>
                                  <a:ext cx="1616377" cy="210226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Rectangle 675"/>
                              <wps:cNvSpPr/>
                              <wps:spPr>
                                <a:xfrm flipV="1">
                                  <a:off x="2000607" y="1437645"/>
                                  <a:ext cx="1616377" cy="210226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6" name="Rectangle 676"/>
                              <wps:cNvSpPr/>
                              <wps:spPr>
                                <a:xfrm rot="5400000">
                                  <a:off x="3218152" y="968704"/>
                                  <a:ext cx="902770" cy="193583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7" name="Rectangle 677"/>
                              <wps:cNvSpPr/>
                              <wps:spPr>
                                <a:xfrm rot="5400000" flipH="1" flipV="1">
                                  <a:off x="1487136" y="1002519"/>
                                  <a:ext cx="902770" cy="193583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C8F49C" id="Group 469" o:spid="_x0000_s1268" style="position:absolute;margin-left:70.25pt;margin-top:88.2pt;width:176.05pt;height:236.55pt;z-index:251674624" coordsize="22359,3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">
                <v:shape id="_x0000_s1269" type="#_x0000_t202" style="position:absolute;left:3106;top:15533;width:401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" filled="f" stroked="f">
                  <v:textbox>
                    <w:txbxContent>
                      <w:p w14:paraId="44EF380D" w14:textId="77777777" w:rsidR="00123594" w:rsidRDefault="00123594" w:rsidP="00123594">
                        <w:r>
                          <w:t>5</w:t>
                        </w:r>
                      </w:p>
                    </w:txbxContent>
                  </v:textbox>
                </v:shape>
                <v:group id="Group 468" o:spid="_x0000_s1270" style="position:absolute;width:22359;height:30045" coordsize="22359,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<v:shape id="_x0000_s1271" type="#_x0000_t202" style="position:absolute;top:4044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" filled="f" stroked="f">
                    <v:textbox>
                      <w:txbxContent>
                        <w:p w14:paraId="23A83480" w14:textId="77777777" w:rsidR="00123594" w:rsidRDefault="00123594" w:rsidP="00123594">
                          <w:r>
                            <w:t>1</w:t>
                          </w:r>
                        </w:p>
                      </w:txbxContent>
                    </v:textbox>
                  </v:shape>
                  <v:shape id="_x0000_s1272" type="#_x0000_t202" style="position:absolute;left:18346;top:4337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U4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ePpAJ5n4hGQiwcAAAD//wMAUEsBAi0AFAAGAAgAAAAhANvh9svuAAAAhQEAABMAAAAAAAAAAAAA&#10;AAAAAAAAAFtDb250ZW50X1R5cGVzXS54bWxQSwECLQAUAAYACAAAACEAWvQsW78AAAAVAQAACwAA&#10;AAAAAAAAAAAAAAAfAQAAX3JlbHMvLnJlbHNQSwECLQAUAAYACAAAACEA9UAVOMMAAADcAAAADwAA&#10;AAAAAAAAAAAAAAAHAgAAZHJzL2Rvd25yZXYueG1sUEsFBgAAAAADAAMAtwAAAPcCAAAAAA==&#10;" filled="f" stroked="f">
                    <v:textbox>
                      <w:txbxContent>
                        <w:p w14:paraId="2AB038D9" w14:textId="77777777" w:rsidR="00123594" w:rsidRDefault="00123594" w:rsidP="00123594">
                          <w:r>
                            <w:t>2</w:t>
                          </w:r>
                        </w:p>
                      </w:txbxContent>
                    </v:textbox>
                  </v:shape>
                  <v:shape id="_x0000_s1273" type="#_x0000_t202" style="position:absolute;left:13540;top:7444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" filled="f" stroked="f">
                    <v:textbox>
                      <w:txbxContent>
                        <w:p w14:paraId="1921FA80" w14:textId="77777777" w:rsidR="00123594" w:rsidRDefault="00123594" w:rsidP="00123594">
                          <w:r>
                            <w:t>4</w:t>
                          </w:r>
                        </w:p>
                      </w:txbxContent>
                    </v:textbox>
                  </v:shape>
                  <v:group id="Group 467" o:spid="_x0000_s1274" style="position:absolute;left:468;width:19491;height:30045" coordsize="19490,3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  <v:group id="Group 575" o:spid="_x0000_s1275" style="position:absolute;left:12045;top:3428;width:7445;height:7883" coordsize="7444,7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  <v:shape id="Freeform: Shape 573" o:spid="_x0000_s1276" style="position:absolute;width:6062;height:4214;visibility:visible;mso-wrap-style:square;v-text-anchor:middle" coordsize="606286,4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" path="m2746,174351c-1373,114626,-5492,54902,27459,26070,60410,-2762,123568,-1389,200454,1357v76886,2746,225167,15102,288324,41189c551935,68632,560172,94718,579394,157876v19222,63158,32269,201150,24718,263620e" filled="f" strokecolor="#ffc000" strokeweight="3pt">
                        <v:stroke joinstyle="miter"/>
                        <v:path arrowok="t" o:connecttype="custom" o:connectlocs="2746,174351;27459,26070;200454,1357;488778,42546;579394,157876;604112,421496" o:connectangles="0,0,0,0,0,0"/>
                      </v:shape>
                      <v:shape id="Trapezoid 572" o:spid="_x0000_s1277" style="position:absolute;left:5220;top:3351;width:2224;height:4531;flip:y;visibility:visible;mso-wrap-style:square;v-text-anchor:middle" coordsize="222421,45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" path="m,453081l55605,,166816,r55605,453081l,453081xe" fillcolor="#538135 [2409]" stroked="f" strokeweight="1pt">
                        <v:fill color2="#c5e0b3 [1305]" angle="90" focus="61%" type="gradient">
                          <o:fill v:ext="view" type="gradientUnscaled"/>
                        </v:fill>
                        <v:stroke joinstyle="miter"/>
                        <v:path arrowok="t" o:connecttype="custom" o:connectlocs="0,453081;55605,0;166816,0;222421,453081;0,453081" o:connectangles="0,0,0,0,0"/>
                      </v:shape>
                    </v:group>
                    <v:shape id="Trapezoid 574" o:spid="_x0000_s1278" style="position:absolute;top:6462;width:2224;height:4530;flip:y;visibility:visible;mso-wrap-style:square;v-text-anchor:middle" coordsize="222421,45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" path="m,453081l55605,,166816,r55605,453081l,453081xe" fillcolor="#7f5f00 [1607]" stroked="f" strokeweight="1pt">
                      <v:fill color2="yellow" angle="90" focus="61%" type="gradient">
                        <o:fill v:ext="view" type="gradientUnscaled"/>
                      </v:fill>
                      <v:stroke joinstyle="miter"/>
                      <v:path arrowok="t" o:connecttype="custom" o:connectlocs="0,453081;55605,0;166816,0;222421,453081;0,453081" o:connectangles="0,0,0,0,0"/>
                    </v:shape>
                    <v:shape id="_x0000_s1279" type="#_x0000_t202" style="position:absolute;left:2403;top:7341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tP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rA75l4BGT2AwAA//8DAFBLAQItABQABgAIAAAAIQDb4fbL7gAAAIUBAAATAAAAAAAAAAAA&#10;AAAAAAAAAABbQ29udGVudF9UeXBlc10ueG1sUEsBAi0AFAAGAAgAAAAhAFr0LFu/AAAAFQEAAAsA&#10;AAAAAAAAAAAAAAAAHwEAAF9yZWxzLy5yZWxzUEsBAi0AFAAGAAgAAAAhAAWSi0/EAAAA3AAAAA8A&#10;AAAAAAAAAAAAAAAABwIAAGRycy9kb3ducmV2LnhtbFBLBQYAAAAAAwADALcAAAD4AgAAAAA=&#10;" filled="f" stroked="f">
                      <v:textbox>
                        <w:txbxContent>
                          <w:p w14:paraId="096C23FC" w14:textId="77777777" w:rsidR="00123594" w:rsidRDefault="00123594" w:rsidP="00123594">
                            <w:r>
                              <w:t>3</w:t>
                            </w:r>
                          </w:p>
                        </w:txbxContent>
                      </v:textbox>
                    </v:shape>
                    <v:group id="Group 27" o:spid="_x0000_s1280" style="position:absolute;left:-5835;top:9013;width:30045;height:12020;rotation:90" coordsize="55807,2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">
                      <v:group id="Group 601" o:spid="_x0000_s1281" style="position:absolute;left:9028;top:2806;width:3824;height:3606" coordorigin="9028,2806" coordsize="3824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    <v:rect id="Rectangle 602" o:spid="_x0000_s1282" style="position:absolute;left:10033;top:4224;width:1813;height:2010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" fillcolor="gray [1629]" stroked="f" strokeweight="1pt">
                          <v:fill color2="gray [1629]" rotate="t" colors="0 #484848;3277f #484848;21627f #a9d18e;45220f #a9d18e" focus="100%" type="gradient">
                            <o:fill v:ext="view" type="gradientUnscaled"/>
                          </v:fill>
                        </v:rect>
                        <v:rect id="Rectangle 603" o:spid="_x0000_s1283" style="position:absolute;left:10711;top:2169;width:457;height:3824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" fillcolor="gray [1629]" stroked="f" strokeweight="1pt">
                          <v:fill color2="gray [1629]" colors="0 #484848;3277f #484848;21627f #a9d18e;45220f #a9d18e" focus="100%" type="gradient">
                            <o:fill v:ext="view" type="gradientUnscaled"/>
                          </v:fill>
                        </v:rect>
                        <v:shape id="Arc 604" o:spid="_x0000_s1284" style="position:absolute;left:10193;top:1940;width:1494;height:3824;rotation:-90;flip:x;visibility:visible;mso-wrap-style:square;v-text-anchor:middle" coordsize="149395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" path="m74697,nsc109789,,140149,62535,147663,150290v2408,28129,2304,57287,-304,85299c138728,328264,104769,390540,67718,381637l74698,191237v,-63746,-1,-127491,-1,-191237xem74697,nfc109789,,140149,62535,147663,150290v2408,28129,2304,57287,-304,85299c138728,328264,104769,390540,67718,381637e" fillcolor="gray [1629]" stroked="f" strokeweight=".5pt">
                          <v:fill color2="gray [1629]" colors="0 #484848;3277f #484848;21627f #a9d18e;45220f #a9d18e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74697,0;147663,150290;147359,235589;67718,381637" o:connectangles="0,0,0,0"/>
                        </v:shape>
                        <v:rect id="Rectangle 605" o:spid="_x0000_s1285" style="position:absolute;left:10562;top:2850;width:756;height:668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" fillcolor="white [3212]" stroked="f" strokeweight="1pt"/>
                      </v:group>
                      <v:group id="Group 606" o:spid="_x0000_s1286" style="position:absolute;left:18709;top:-255;width:3316;height:3825;rotation:-90;flip:x" coordorigin="18708,-254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">
                        <v:rect id="Rectangle 607" o:spid="_x0000_s1287" style="position:absolute;left:18708;top:75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" fillcolor="gray [1629]" stroked="f" strokeweight="1pt">
                          <v:fill color2="gray [1629]" rotate="t" colors="0 #484848;3277f #484848;21627f #ffd966;45220f #ffd966" focus="100%" type="gradient">
                            <o:fill v:ext="view" type="gradientUnscaled"/>
                          </v:fill>
                        </v:rect>
                        <v:rect id="Rectangle 608" o:spid="_x0000_s1288" style="position:absolute;left:20830;top:-254;width:535;height:4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" fillcolor="gray [1629]" stroked="f" strokeweight="1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</v:rect>
                        <v:shape id="Arc 609" o:spid="_x0000_s1289" style="position:absolute;left:20491;top:-254;width:1748;height:4246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87435,0;172626,164540;172233,264108;79680,423858" o:connectangles="0,0,0,0"/>
                        </v:shape>
                        <v:rect id="Rectangle 610" o:spid="_x0000_s1290" style="position:absolute;left:21705;top:1498;width:885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" fillcolor="white [3212]" stroked="f" strokeweight="1pt"/>
                      </v:group>
                      <v:group id="Group 611" o:spid="_x0000_s1291" style="position:absolute;left:18850;top:18185;width:3316;height:3825;rotation:90" coordorigin="18850,18185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">
                        <v:rect id="Rectangle 612" o:spid="_x0000_s1292" style="position:absolute;left:18850;top:1919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" fillcolor="gray [1629]" stroked="f" strokeweight="1pt">
                          <v:fill color2="gray [1629]" rotate="t" colors="0 #484848;3277f #484848;21627f #ffd966;45220f #ffd966" focus="100%" type="gradient">
                            <o:fill v:ext="view" type="gradientUnscaled"/>
                          </v:fill>
                        </v:rect>
                        <v:rect id="Rectangle 613" o:spid="_x0000_s1293" style="position:absolute;left:20972;top:18185;width:535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" fillcolor="gray [1629]" stroked="f" strokeweight="1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</v:rect>
                        <v:shape id="Arc 614" o:spid="_x0000_s1294" style="position:absolute;left:20632;top:18185;width:1749;height:4247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87435,0;172626,164540;172233,264108;79680,423858" o:connectangles="0,0,0,0"/>
                        </v:shape>
                        <v:rect id="Rectangle 615" o:spid="_x0000_s1295" style="position:absolute;left:21846;top:19938;width:886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" fillcolor="white [3212]" stroked="f" strokeweight="1pt"/>
                      </v:group>
                      <v:group id="Group 616" o:spid="_x0000_s1296" style="position:absolute;left:33400;top:18308;width:3316;height:3825;rotation:90" coordorigin="33399,18309" coordsize="3999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">
                        <v:rect id="Rectangle 617" o:spid="_x0000_s1297" style="position:absolute;left:33399;top:19316;width:2187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" fillcolor="gray [1629]" stroked="f" strokeweight="1pt">
                          <v:fill color2="gray [1629]" rotate="t" colors="0 #484848;3277f #484848;.5 #d9d9d9" focus="100%" type="gradient">
                            <o:fill v:ext="view" type="gradientUnscaled"/>
                          </v:fill>
                        </v:rect>
                        <v:rect id="Rectangle 618" o:spid="_x0000_s1298" style="position:absolute;left:35586;top:18309;width:551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" fillcolor="gray [1629]" stroked="f" strokeweight="1pt">
                          <v:fill color2="gray [1629]" colors="0 #484848;3277f #484848;.5 #d9d9d9" focus="100%" type="gradient">
                            <o:fill v:ext="view" type="gradientUnscaled"/>
                          </v:fill>
                        </v:rect>
                        <v:shape id="Arc 619" o:spid="_x0000_s1299" style="position:absolute;left:35236;top:18309;width:1802;height:4247;visibility:visible;mso-wrap-style:square;v-text-anchor:middle" coordsize="180173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" path="m90086,nsc131802,,168062,67509,177724,163167v3405,33709,3258,68869,-427,102413c166275,365910,126136,432828,82331,423906l90087,212347v,-70782,-1,-141565,-1,-212347xem90086,nfc131802,,168062,67509,177724,163167v3405,33709,3258,68869,-427,102413c166275,365910,126136,432828,82331,423906e" fillcolor="gray [1629]" stroked="f" strokeweight=".5pt">
                          <v:fill color2="gray [1629]" colors="0 #484848;3277f #484848;.5 #d9d9d9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90086,0;177724,163167;177297,265580;82331,423906" o:connectangles="0,0,0,0"/>
                        </v:shape>
                        <v:rect id="Rectangle 620" o:spid="_x0000_s1300" style="position:absolute;left:36487;top:20062;width:912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" fillcolor="white [3212]" stroked="f" strokeweight="1pt"/>
                      </v:group>
                      <v:roundrect id="Rectangle: Rounded Corners 621" o:spid="_x0000_s1301" style="position:absolute;left:20105;top:-3540;width:16122;height:28823;rotation:90;visibility:visible;mso-wrap-style:square;v-text-anchor:middle" arcsize="720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" fillcolor="#cddcef" strokecolor="black [3213]" strokeweight=".25pt">
                        <v:stroke joinstyle="miter"/>
                      </v:roundrect>
                      <v:rect id="Rectangle 622" o:spid="_x0000_s1302" style="position:absolute;left:20105;top:8922;width:16122;height:38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" fillcolor="#7f7f7f [1612]" stroked="f" strokeweight="1pt">
                        <v:fill opacity="7967f"/>
                      </v:rect>
                      <v:rect id="Rectangle 623" o:spid="_x0000_s1303" style="position:absolute;left:20105;top:10025;width:16122;height:16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" fillcolor="#cddcef" stroked="f" strokeweight="1pt"/>
                      <v:rect id="Rectangle 624" o:spid="_x0000_s1304" style="position:absolute;left:22243;top:2680;width:10970;height:1638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" fillcolor="#d8d8d8 [2732]" stroked="f" strokeweight="1pt"/>
                      <v:rect id="Rectangle 625" o:spid="_x0000_s1305" style="position:absolute;left:32274;top:9780;width:9391;height:21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" fillcolor="#d8d8d8 [2732]" stroked="f" strokeweight="1pt"/>
                      <v:rect id="Rectangle 626" o:spid="_x0000_s1306" style="position:absolute;left:13954;top:9671;width:9391;height:210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" fillcolor="#d8d8d8 [2732]" stroked="f" strokeweight="1pt"/>
                      <v:roundrect id="Rectangle: Rounded Corners 627" o:spid="_x0000_s1307" style="position:absolute;left:24700;top:3450;width:6648;height:14543;rotation:90;visibility:visible;mso-wrap-style:square;v-text-anchor:middle" arcsize="84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" fillcolor="#cddcef" strokecolor="black [3213]" strokeweight=".25pt">
                        <v:stroke joinstyle="miter"/>
                      </v:roundrect>
                      <v:rect id="Rectangle 628" o:spid="_x0000_s1308" style="position:absolute;left:25548;top:4721;width:5236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" fillcolor="#cddcef" strokecolor="black [3213]" strokeweight=".25pt"/>
                      <v:rect id="Rectangle 629" o:spid="_x0000_s1309" style="position:absolute;left:25591;top:4664;width:5235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" fillcolor="white [3212]" stroked="f" strokeweight=".25pt">
                        <v:fill color2="#a5a5a5 [2092]" o:opacity2="0" rotate="t" focusposition="1,1" focussize="" colors="0 white;60948f white" focus="100%" type="gradientRadial">
                          <o:fill v:ext="view" type="gradientCenter"/>
                        </v:fill>
                      </v:rect>
                      <v:rect id="Rectangle 630" o:spid="_x0000_s1310" style="position:absolute;left:25289;top:4721;width:5236;height:120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" fillcolor="white [3212]" stroked="f" strokeweight=".25pt">
                        <v:fill color2="#a5a5a5 [2092]" o:opacity2="0" rotate="t" focusposition="1,1" focussize="" colors="0 white;60948f white" focus="100%" type="gradientRadial">
                          <o:fill v:ext="view" type="gradientCenter"/>
                        </v:fill>
                      </v:rect>
                      <v:rect id="Rectangle 631" o:spid="_x0000_s1311" style="position:absolute;left:23907;top:8572;width:3284;height:43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" fillcolor="#7f7f7f [1612]" stroked="f" strokeweight="1pt">
                        <v:fill opacity="17039f" color2="#7f7f7f [1612]" o:opacity2="15073f" rotate="t" colors="0 #7f7f7f;9830f #7f7f7f" focus="100%" type="gradient">
                          <o:fill v:ext="view" type="gradientUnscaled"/>
                        </v:fill>
                      </v:rect>
                      <v:rect id="Rectangle 632" o:spid="_x0000_s1312" style="position:absolute;left:20503;top:9298;width:3284;height:291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" fillcolor="#7f7f7f [1612]" stroked="f" strokeweight="1pt">
                        <v:fill color2="#a5a5a5 [2092]" o:opacity2="42598f" colors="0 #7f7f7f;3277f #7f7f7f;.5 #dae5f2" focus="100%" type="gradient">
                          <o:fill v:ext="view" type="gradientUnscaled"/>
                        </v:fill>
                      </v:rect>
                      <v:rect id="Rectangle 633" o:spid="_x0000_s1313" style="position:absolute;left:28181;top:8572;width:3284;height:43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" fillcolor="#deeaf6 [660]" stroked="f" strokeweight="1pt">
                        <v:fill opacity="0" color2="#f2f2f2 [3052]" rotate="t" colors="0 #deebf7;15073f #9ab0cb;41943f #93a3b7;55050f #bdd7ee;62636f #f2f2f2" focus="100%" type="gradient">
                          <o:fill v:ext="view" type="gradientUnscaled"/>
                        </v:fill>
                      </v:rect>
                      <v:group id="Group 634" o:spid="_x0000_s1314" style="position:absolute;left:37351;top:6769;width:9225;height:8074;rotation:90" coordorigin="37352,6768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">
                        <v:rect id="Rectangle 635" o:spid="_x0000_s1315" style="position:absolute;left:37352;top:6768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" filled="f" stroked="f" strokeweight="1pt"/>
                        <v:rect id="Rectangle 636" o:spid="_x0000_s1316" style="position:absolute;left:37352;top:6770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" filled="f" stroked="f" strokeweight="1pt"/>
                        <v:roundrect id="Rectangle: Rounded Corners 637" o:spid="_x0000_s1317" style="position:absolute;left:39819;top:8783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" filled="f" strokecolor="#7f7f7f [1612]" strokeweight=".25pt">
                          <v:stroke joinstyle="miter"/>
                        </v:roundrect>
                        <v:roundrect id="Rectangle: Rounded Corners 638" o:spid="_x0000_s1318" style="position:absolute;left:44792;top:8674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" filled="f" strokecolor="#7f7f7f [1612]" strokeweight=".25pt">
                          <v:stroke joinstyle="miter"/>
                        </v:roundrect>
                        <v:group id="Group 639" o:spid="_x0000_s1319" style="position:absolute;left:42073;top:11725;width:1387;height:1266" coordorigin="42073,1172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QZ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">
                          <v:oval id="Oval 640" o:spid="_x0000_s1320" style="position:absolute;left:42073;top:11725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" filled="f" strokecolor="black [3213]" strokeweight=".25pt">
                            <v:stroke joinstyle="miter"/>
                          </v:oval>
                          <v:oval id="Oval 641" o:spid="_x0000_s1321" style="position:absolute;left:42248;top:11867;width:1037;height: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" filled="f" stroked="f" strokeweight="1pt">
                            <v:stroke joinstyle="miter"/>
                          </v:oval>
                        </v:group>
                        <v:oval id="Oval 642" o:spid="_x0000_s1322" style="position:absolute;left:42046;top:8649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" filled="f" strokecolor="black [3213]" strokeweight=".25pt">
                          <v:stroke joinstyle="miter"/>
                        </v:oval>
                      </v:group>
                      <v:group id="Group 643" o:spid="_x0000_s1323" style="position:absolute;left:8996;top:6758;width:9225;height:8075;rotation:90" coordorigin="8996,6759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">
                        <v:rect id="Rectangle 644" o:spid="_x0000_s1324" style="position:absolute;left:8996;top:6761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" filled="f" stroked="f" strokeweight="1pt"/>
                        <v:rect id="Rectangle 645" o:spid="_x0000_s1325" style="position:absolute;left:8996;top:6759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" filled="f" stroked="f" strokeweight="1pt"/>
                        <v:roundrect id="Rectangle: Rounded Corners 646" o:spid="_x0000_s1326" style="position:absolute;left:16313;top:855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" filled="f" strokecolor="#7f7f7f [1612]" strokeweight=".25pt">
                          <v:stroke joinstyle="miter"/>
                        </v:roundrect>
                        <v:roundrect id="Rectangle: Rounded Corners 647" o:spid="_x0000_s1327" style="position:absolute;left:11340;top:866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" filled="f" strokecolor="#7f7f7f [1612]" strokeweight=".25pt">
                          <v:stroke joinstyle="miter"/>
                        </v:roundrect>
                        <v:group id="Group 648" o:spid="_x0000_s1328" style="position:absolute;left:13713;top:9595;width:1387;height:1266" coordorigin="13713,959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        <v:oval id="Oval 649" o:spid="_x0000_s1329" style="position:absolute;left:13713;top:9595;width:1387;height:12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" filled="f" strokecolor="black [3213]" strokeweight=".25pt">
                            <v:stroke joinstyle="miter"/>
                          </v:oval>
                          <v:oval id="Oval 650" o:spid="_x0000_s1330" style="position:absolute;left:13887;top:9737;width:1038;height:98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" filled="f" stroked="f" strokeweight="1pt">
                            <v:stroke joinstyle="miter"/>
                          </v:oval>
                        </v:group>
                        <v:oval id="Oval 651" o:spid="_x0000_s1331" style="position:absolute;left:13713;top:12578;width:1387;height:126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" filled="f" strokecolor="black [3213]" strokeweight=".25pt">
                          <v:stroke joinstyle="miter"/>
                        </v:oval>
                      </v:group>
                      <v:shape id="TextBox 11" o:spid="_x0000_s1332" type="#_x0000_t202" style="position:absolute;left:26697;top:14586;width:16656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8Z0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NFnA7Uw8AnL9BwAA//8DAFBLAQItABQABgAIAAAAIQDb4fbL7gAAAIUBAAATAAAAAAAAAAAA&#10;AAAAAAAAAABbQ29udGVudF9UeXBlc10ueG1sUEsBAi0AFAAGAAgAAAAhAFr0LFu/AAAAFQEAAAsA&#10;AAAAAAAAAAAAAAAAHwEAAF9yZWxzLy5yZWxzUEsBAi0AFAAGAAgAAAAhAKDXxnTEAAAA3AAAAA8A&#10;AAAAAAAAAAAAAAAABwIAAGRycy9kb3ducmV2LnhtbFBLBQYAAAAAAwADALcAAAD4AgAAAAA=&#10;" filled="f" stroked="f">
                        <v:textbox>
                          <w:txbxContent>
                            <w:p w14:paraId="5540F187" w14:textId="77777777" w:rsidR="00123594" w:rsidRPr="00F00E4E" w:rsidRDefault="00123594" w:rsidP="0012359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00E4E">
                                <w:rPr>
                                  <w:rFonts w:hAnsi="Calibri"/>
                                  <w:color w:val="DAE5F2"/>
                                  <w:kern w:val="24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COMMON</w:t>
                              </w:r>
                            </w:p>
                          </w:txbxContent>
                        </v:textbox>
                      </v:shape>
                      <v:group id="Group 653" o:spid="_x0000_s1333" style="position:absolute;top:2523;width:10840;height:16847" coordorigin=",2523" coordsize="10840,16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<v:rect id="Rectangle 654" o:spid="_x0000_s1334" style="position:absolute;left:2931;top:7759;width:9326;height:649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" fillcolor="#d8d8d8 [2732]" stroked="f" strokeweight="1pt"/>
                        <v:rect id="Rectangle 655" o:spid="_x0000_s1335" style="position:absolute;left:2877;top:7741;width:9326;height:649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" fillcolor="#4c4c4c [972]" stroked="f" strokeweight="1pt">
                          <v:fill opacity="34734f" color2="white [3212]" o:opacity2="42598f" rotate="t" angle="180" colors="0 #959595;19138f white;54395f white;1 white" focus="100%" type="gradient"/>
                        </v:rect>
                        <v:roundrect id="Rectangle: Rounded Corners 656" o:spid="_x0000_s1336" style="position:absolute;left:5411;top:9696;width:3481;height:2319;rotation:-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" fillcolor="white [3212]" strokecolor="black [3213]" strokeweight=".25pt">
                          <v:stroke joinstyle="miter"/>
                        </v:roundrect>
                        <v:group id="Group 657" o:spid="_x0000_s1337" style="position:absolute;top:2523;width:6197;height:5430" coordorigin=",2523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        <v:shape id="Octagon 658" o:spid="_x0000_s1338" type="#_x0000_t10" style="position:absolute;left:473;top:2230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" fillcolor="#d8d8d8 [2732]" stroked="f" strokeweight="1pt"/>
                          <v:shape id="Octagon 659" o:spid="_x0000_s1339" type="#_x0000_t10" style="position:absolute;left:459;top:2064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" fillcolor="white [3212]" strokecolor="black [3213]" strokeweight=".25pt">
                            <v:fill opacity="38036f"/>
                          </v:shape>
                          <v:oval id="Oval 660" o:spid="_x0000_s1340" style="position:absolute;left:1970;top:4191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" fillcolor="white [3212]" strokecolor="black [3213]" strokeweight=".25pt">
                            <v:stroke joinstyle="miter"/>
                          </v:oval>
                        </v:group>
                        <v:group id="Group 661" o:spid="_x0000_s1341" style="position:absolute;left:5;top:13940;width:6197;height:5430" coordorigin="5,13940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RcC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DLcz4QjI9R8AAAD//wMAUEsBAi0AFAAGAAgAAAAhANvh9svuAAAAhQEAABMAAAAAAAAA&#10;AAAAAAAAAAAAAFtDb250ZW50X1R5cGVzXS54bWxQSwECLQAUAAYACAAAACEAWvQsW78AAAAVAQAA&#10;CwAAAAAAAAAAAAAAAAAfAQAAX3JlbHMvLnJlbHNQSwECLQAUAAYACAAAACEAOf0XAsYAAADcAAAA&#10;DwAAAAAAAAAAAAAAAAAHAgAAZHJzL2Rvd25yZXYueG1sUEsFBgAAAAADAAMAtwAAAPoCAAAAAA==&#10;">
                          <v:shape id="Octagon 662" o:spid="_x0000_s1342" type="#_x0000_t10" style="position:absolute;left:479;top:13647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" fillcolor="#d8d8d8 [2732]" stroked="f" strokeweight="1pt"/>
                          <v:shape id="Octagon 663" o:spid="_x0000_s1343" type="#_x0000_t10" style="position:absolute;left:463;top:13482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" fillcolor="white [3212]" strokecolor="black [3213]" strokeweight=".25pt">
                            <v:fill opacity="38036f"/>
                          </v:shape>
                          <v:oval id="Oval 664" o:spid="_x0000_s1344" style="position:absolute;left:1975;top:15609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" fillcolor="white [3212]" strokecolor="black [3213]" strokeweight=".25pt">
                            <v:stroke joinstyle="miter"/>
                          </v:oval>
                        </v:group>
                      </v:group>
                      <v:rect id="Rectangle 665" o:spid="_x0000_s1345" style="position:absolute;left:43483;top:7667;width:9326;height:6493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" fillcolor="#d8d8d8 [2732]" stroked="f" strokeweight="1pt"/>
                      <v:rect id="Rectangle 666" o:spid="_x0000_s1346" style="position:absolute;left:43537;top:7684;width:9326;height:649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" fillcolor="#4c4c4c [972]" stroked="f" strokeweight="1pt">
                        <v:fill opacity="34734f" color2="white [3212]" o:opacity2="42598f" rotate="t" angle="180" colors="0 #959595;19138f white;54395f white;1 white" focus="100%" type="gradient"/>
                      </v:rect>
                      <v:roundrect id="Rectangle: Rounded Corners 667" o:spid="_x0000_s1347" style="position:absolute;left:46849;top:9903;width:3480;height:2319;rotation: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" fillcolor="white [3212]" strokecolor="black [3213]" strokeweight=".25pt">
                        <v:stroke joinstyle="miter"/>
                      </v:roundrect>
                      <v:shape id="Octagon 668" o:spid="_x0000_s1348" type="#_x0000_t10" style="position:absolute;left:50001;top:13508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" fillcolor="#d8d8d8 [2732]" stroked="f" strokeweight="1pt"/>
                      <v:shape id="Octagon 669" o:spid="_x0000_s1349" type="#_x0000_t10" style="position:absolute;left:50003;top:13482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" fillcolor="white [3212]" strokecolor="black [3213]" strokeweight=".25pt">
                        <v:fill opacity="38036f"/>
                      </v:shape>
                      <v:oval id="Oval 670" o:spid="_x0000_s1350" style="position:absolute;left:51647;top:15682;width:2122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" fillcolor="white [3212]" strokecolor="black [3213]" strokeweight=".25pt">
                        <v:stroke joinstyle="miter"/>
                      </v:oval>
                      <v:shape id="Octagon 671" o:spid="_x0000_s1351" type="#_x0000_t10" style="position:absolute;left:50067;top:1907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" fillcolor="#d8d8d8 [2732]" stroked="f" strokeweight="1pt"/>
                      <v:shape id="Octagon 672" o:spid="_x0000_s1352" type="#_x0000_t10" style="position:absolute;left:50005;top:1985;width:5422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" fillcolor="white [3212]" strokecolor="black [3213]" strokeweight=".25pt">
                        <v:fill opacity="38036f"/>
                      </v:shape>
                      <v:oval id="Oval 673" o:spid="_x0000_s1353" style="position:absolute;left:51713;top:4082;width:2123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" fillcolor="white [3212]" strokecolor="black [3213]" strokeweight=".25pt">
                        <v:stroke joinstyle="miter"/>
                      </v:oval>
                      <v:rect id="Rectangle 674" o:spid="_x0000_s1354" style="position:absolute;left:19701;top:5387;width:16163;height:2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" fillcolor="gray [1629]" stroked="f" strokeweight="1pt">
                        <v:fill opacity="36044f" color2="#f2f2f2 [3052]" o:opacity2=".25" focus="100%" type="gradient"/>
                      </v:rect>
                      <v:rect id="Rectangle 675" o:spid="_x0000_s1355" style="position:absolute;left:20006;top:14376;width:16163;height:21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" fillcolor="gray [1629]" stroked="f" strokeweight="1pt">
                        <v:fill opacity="36044f" color2="#f2f2f2 [3052]" o:opacity2=".25" focus="100%" type="gradient"/>
                      </v:rect>
                      <v:rect id="Rectangle 676" o:spid="_x0000_s1356" style="position:absolute;left:32181;top:9687;width:9027;height:19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" fillcolor="gray [1629]" stroked="f" strokeweight="1pt">
                        <v:fill opacity="36044f" color2="#f2f2f2 [3052]" o:opacity2=".25" focus="100%" type="gradient"/>
                      </v:rect>
                      <v:rect id="Rectangle 677" o:spid="_x0000_s1357" style="position:absolute;left:14871;top:10025;width:9027;height:1936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" fillcolor="gray [1629]" stroked="f" strokeweight="1pt">
                        <v:fill opacity="36044f" color2="#f2f2f2 [3052]" o:opacity2=".25" focus="100%" type="gradient"/>
                      </v:rect>
                    </v:group>
                  </v:group>
                </v:group>
              </v:group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F2DAB26" wp14:editId="5F6E9554">
                <wp:simplePos x="0" y="0"/>
                <wp:positionH relativeFrom="column">
                  <wp:posOffset>3910143</wp:posOffset>
                </wp:positionH>
                <wp:positionV relativeFrom="paragraph">
                  <wp:posOffset>1185172</wp:posOffset>
                </wp:positionV>
                <wp:extent cx="2270760" cy="2994025"/>
                <wp:effectExtent l="0" t="0" r="0" b="15875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0760" cy="2994025"/>
                          <a:chOff x="0" y="0"/>
                          <a:chExt cx="2271151" cy="2994178"/>
                        </a:xfrm>
                      </wpg:grpSpPr>
                      <wps:wsp>
                        <wps:cNvPr id="5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39" y="750277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32E74B" w14:textId="77777777" w:rsidR="00123594" w:rsidRDefault="00123594" w:rsidP="00123594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8493" y="738554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CDEB88" w14:textId="77777777" w:rsidR="00123594" w:rsidRDefault="00123594" w:rsidP="00123594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65" name="Group 465"/>
                        <wpg:cNvGrpSpPr/>
                        <wpg:grpSpPr>
                          <a:xfrm>
                            <a:off x="0" y="0"/>
                            <a:ext cx="2271151" cy="2994178"/>
                            <a:chOff x="0" y="0"/>
                            <a:chExt cx="2271151" cy="2994178"/>
                          </a:xfrm>
                        </wpg:grpSpPr>
                        <wps:wsp>
                          <wps:cNvPr id="58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8939" y="1547446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31ECF2" w14:textId="77777777" w:rsidR="00123594" w:rsidRDefault="00123594" w:rsidP="00123594">
                                <w: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464" name="Group 464"/>
                          <wpg:cNvGrpSpPr/>
                          <wpg:grpSpPr>
                            <a:xfrm>
                              <a:off x="0" y="0"/>
                              <a:ext cx="2271151" cy="2994178"/>
                              <a:chOff x="0" y="0"/>
                              <a:chExt cx="2271151" cy="2994178"/>
                            </a:xfrm>
                          </wpg:grpSpPr>
                          <wpg:grpSp>
                            <wpg:cNvPr id="576" name="Group 576"/>
                            <wpg:cNvGrpSpPr/>
                            <wpg:grpSpPr>
                              <a:xfrm>
                                <a:off x="1292470" y="369132"/>
                                <a:ext cx="744494" cy="788258"/>
                                <a:chOff x="0" y="0"/>
                                <a:chExt cx="744494" cy="788258"/>
                              </a:xfrm>
                            </wpg:grpSpPr>
                            <wps:wsp>
                              <wps:cNvPr id="577" name="Freeform: Shape 577"/>
                              <wps:cNvSpPr/>
                              <wps:spPr>
                                <a:xfrm>
                                  <a:off x="0" y="0"/>
                                  <a:ext cx="606286" cy="421496"/>
                                </a:xfrm>
                                <a:custGeom>
                                  <a:avLst/>
                                  <a:gdLst>
                                    <a:gd name="connsiteX0" fmla="*/ 2746 w 588113"/>
                                    <a:gd name="connsiteY0" fmla="*/ 174351 h 330870"/>
                                    <a:gd name="connsiteX1" fmla="*/ 27459 w 588113"/>
                                    <a:gd name="connsiteY1" fmla="*/ 26070 h 330870"/>
                                    <a:gd name="connsiteX2" fmla="*/ 200454 w 588113"/>
                                    <a:gd name="connsiteY2" fmla="*/ 1357 h 330870"/>
                                    <a:gd name="connsiteX3" fmla="*/ 488778 w 588113"/>
                                    <a:gd name="connsiteY3" fmla="*/ 42546 h 330870"/>
                                    <a:gd name="connsiteX4" fmla="*/ 579394 w 588113"/>
                                    <a:gd name="connsiteY4" fmla="*/ 157876 h 330870"/>
                                    <a:gd name="connsiteX5" fmla="*/ 579394 w 588113"/>
                                    <a:gd name="connsiteY5" fmla="*/ 330870 h 330870"/>
                                    <a:gd name="connsiteX0" fmla="*/ 2746 w 606286"/>
                                    <a:gd name="connsiteY0" fmla="*/ 174351 h 421496"/>
                                    <a:gd name="connsiteX1" fmla="*/ 27459 w 606286"/>
                                    <a:gd name="connsiteY1" fmla="*/ 26070 h 421496"/>
                                    <a:gd name="connsiteX2" fmla="*/ 200454 w 606286"/>
                                    <a:gd name="connsiteY2" fmla="*/ 1357 h 421496"/>
                                    <a:gd name="connsiteX3" fmla="*/ 488778 w 606286"/>
                                    <a:gd name="connsiteY3" fmla="*/ 42546 h 421496"/>
                                    <a:gd name="connsiteX4" fmla="*/ 579394 w 606286"/>
                                    <a:gd name="connsiteY4" fmla="*/ 157876 h 421496"/>
                                    <a:gd name="connsiteX5" fmla="*/ 604112 w 606286"/>
                                    <a:gd name="connsiteY5" fmla="*/ 421496 h 42149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606286" h="421496">
                                      <a:moveTo>
                                        <a:pt x="2746" y="174351"/>
                                      </a:moveTo>
                                      <a:cubicBezTo>
                                        <a:pt x="-1373" y="114626"/>
                                        <a:pt x="-5492" y="54902"/>
                                        <a:pt x="27459" y="26070"/>
                                      </a:cubicBezTo>
                                      <a:cubicBezTo>
                                        <a:pt x="60410" y="-2762"/>
                                        <a:pt x="123568" y="-1389"/>
                                        <a:pt x="200454" y="1357"/>
                                      </a:cubicBezTo>
                                      <a:cubicBezTo>
                                        <a:pt x="277340" y="4103"/>
                                        <a:pt x="425621" y="16459"/>
                                        <a:pt x="488778" y="42546"/>
                                      </a:cubicBezTo>
                                      <a:cubicBezTo>
                                        <a:pt x="551935" y="68632"/>
                                        <a:pt x="560172" y="94718"/>
                                        <a:pt x="579394" y="157876"/>
                                      </a:cubicBezTo>
                                      <a:cubicBezTo>
                                        <a:pt x="598616" y="221034"/>
                                        <a:pt x="611663" y="359026"/>
                                        <a:pt x="604112" y="42149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81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8" name="Trapezoid 578"/>
                              <wps:cNvSpPr/>
                              <wps:spPr>
                                <a:xfrm flipV="1">
                                  <a:off x="522073" y="335177"/>
                                  <a:ext cx="222421" cy="453081"/>
                                </a:xfrm>
                                <a:prstGeom prst="trapezoid">
                                  <a:avLst>
                                    <a:gd name="adj" fmla="val 25000"/>
                                  </a:avLst>
                                </a:prstGeom>
                                <a:gradFill>
                                  <a:gsLst>
                                    <a:gs pos="0">
                                      <a:schemeClr val="accent6">
                                        <a:lumMod val="75000"/>
                                      </a:schemeClr>
                                    </a:gs>
                                    <a:gs pos="61000"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gs>
                                    <a:gs pos="100000">
                                      <a:schemeClr val="accent6">
                                        <a:lumMod val="75000"/>
                                      </a:schemeClr>
                                    </a:gs>
                                  </a:gsLst>
                                  <a:lin ang="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79" name="Trapezoid 579"/>
                            <wps:cNvSpPr/>
                            <wps:spPr>
                              <a:xfrm flipV="1">
                                <a:off x="23446" y="742805"/>
                                <a:ext cx="222250" cy="452755"/>
                              </a:xfrm>
                              <a:prstGeom prst="trapezoid">
                                <a:avLst>
                                  <a:gd name="adj" fmla="val 25000"/>
                                </a:avLst>
                              </a:prstGeom>
                              <a:gradFill>
                                <a:gsLst>
                                  <a:gs pos="0">
                                    <a:schemeClr val="accent4">
                                      <a:lumMod val="50000"/>
                                    </a:schemeClr>
                                  </a:gs>
                                  <a:gs pos="61000">
                                    <a:srgbClr val="FFFF00"/>
                                  </a:gs>
                                  <a:gs pos="100000">
                                    <a:schemeClr val="accent4">
                                      <a:lumMod val="50000"/>
                                    </a:schemeClr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4205"/>
                                <a:ext cx="401320" cy="288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ADE6D" w14:textId="77777777" w:rsidR="00123594" w:rsidRDefault="00123594" w:rsidP="00123594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8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69831" y="461451"/>
                                <a:ext cx="401320" cy="288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6121E" w14:textId="77777777" w:rsidR="00123594" w:rsidRDefault="00123594" w:rsidP="00123594"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678" name="Group 27"/>
                            <wpg:cNvGrpSpPr/>
                            <wpg:grpSpPr>
                              <a:xfrm rot="5400000">
                                <a:off x="-498451" y="896061"/>
                                <a:ext cx="2994178" cy="1202055"/>
                                <a:chOff x="0" y="0"/>
                                <a:chExt cx="5580766" cy="2187991"/>
                              </a:xfrm>
                            </wpg:grpSpPr>
                            <wpg:grpSp>
                              <wpg:cNvPr id="679" name="Group 679"/>
                              <wpg:cNvGrpSpPr/>
                              <wpg:grpSpPr>
                                <a:xfrm>
                                  <a:off x="902815" y="280632"/>
                                  <a:ext cx="382474" cy="360663"/>
                                  <a:chOff x="902815" y="280631"/>
                                  <a:chExt cx="382474" cy="332948"/>
                                </a:xfrm>
                              </wpg:grpSpPr>
                              <wps:wsp>
                                <wps:cNvPr id="680" name="Rectangle 680"/>
                                <wps:cNvSpPr/>
                                <wps:spPr>
                                  <a:xfrm rot="5400000" flipH="1">
                                    <a:off x="1003398" y="422410"/>
                                    <a:ext cx="181308" cy="201029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1" name="Rectangle 681"/>
                                <wps:cNvSpPr/>
                                <wps:spPr>
                                  <a:xfrm rot="5400000" flipH="1">
                                    <a:off x="1071207" y="216893"/>
                                    <a:ext cx="45690" cy="382473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2" name="Arc 682"/>
                                <wps:cNvSpPr/>
                                <wps:spPr>
                                  <a:xfrm rot="5400000" flipH="1">
                                    <a:off x="1019355" y="194049"/>
                                    <a:ext cx="149395" cy="382473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3" name="Rectangle 683"/>
                                <wps:cNvSpPr/>
                                <wps:spPr>
                                  <a:xfrm rot="5400000" flipH="1">
                                    <a:off x="1056230" y="285068"/>
                                    <a:ext cx="75645" cy="667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84" name="Group 684"/>
                              <wpg:cNvGrpSpPr/>
                              <wpg:grpSpPr>
                                <a:xfrm rot="5400000" flipH="1">
                                  <a:off x="1870849" y="-25410"/>
                                  <a:ext cx="331651" cy="382472"/>
                                  <a:chOff x="1870848" y="-25411"/>
                                  <a:chExt cx="388206" cy="424694"/>
                                </a:xfrm>
                              </wpg:grpSpPr>
                              <wps:wsp>
                                <wps:cNvPr id="685" name="Rectangle 685"/>
                                <wps:cNvSpPr/>
                                <wps:spPr>
                                  <a:xfrm>
                                    <a:off x="1870848" y="75326"/>
                                    <a:ext cx="212226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6" name="Rectangle 686"/>
                                <wps:cNvSpPr/>
                                <wps:spPr>
                                  <a:xfrm>
                                    <a:off x="2083074" y="-25411"/>
                                    <a:ext cx="53481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7" name="Arc 687"/>
                                <wps:cNvSpPr/>
                                <wps:spPr>
                                  <a:xfrm>
                                    <a:off x="2049119" y="-25411"/>
                                    <a:ext cx="174871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88" name="Rectangle 688"/>
                                <wps:cNvSpPr/>
                                <wps:spPr>
                                  <a:xfrm>
                                    <a:off x="2170510" y="149865"/>
                                    <a:ext cx="88544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89" name="Group 689"/>
                              <wpg:cNvGrpSpPr/>
                              <wpg:grpSpPr>
                                <a:xfrm rot="5400000">
                                  <a:off x="1885009" y="1818592"/>
                                  <a:ext cx="331651" cy="382472"/>
                                  <a:chOff x="1885004" y="1818592"/>
                                  <a:chExt cx="388206" cy="424694"/>
                                </a:xfrm>
                              </wpg:grpSpPr>
                              <wps:wsp>
                                <wps:cNvPr id="690" name="Rectangle 690"/>
                                <wps:cNvSpPr/>
                                <wps:spPr>
                                  <a:xfrm>
                                    <a:off x="1885004" y="1919329"/>
                                    <a:ext cx="212226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1" name="Rectangle 691"/>
                                <wps:cNvSpPr/>
                                <wps:spPr>
                                  <a:xfrm>
                                    <a:off x="2097230" y="1818592"/>
                                    <a:ext cx="53481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2" name="Arc 692"/>
                                <wps:cNvSpPr/>
                                <wps:spPr>
                                  <a:xfrm>
                                    <a:off x="2063275" y="1818592"/>
                                    <a:ext cx="174871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69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33000">
                                        <a:schemeClr val="accent4">
                                          <a:lumMod val="60000"/>
                                          <a:lumOff val="40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3" name="Rectangle 693"/>
                                <wps:cNvSpPr/>
                                <wps:spPr>
                                  <a:xfrm>
                                    <a:off x="2184666" y="1993868"/>
                                    <a:ext cx="88544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694" name="Group 694"/>
                              <wpg:cNvGrpSpPr/>
                              <wpg:grpSpPr>
                                <a:xfrm rot="5400000">
                                  <a:off x="3339984" y="1830930"/>
                                  <a:ext cx="331651" cy="382472"/>
                                  <a:chOff x="3339979" y="1830930"/>
                                  <a:chExt cx="399976" cy="424694"/>
                                </a:xfrm>
                              </wpg:grpSpPr>
                              <wps:wsp>
                                <wps:cNvPr id="695" name="Rectangle 695"/>
                                <wps:cNvSpPr/>
                                <wps:spPr>
                                  <a:xfrm>
                                    <a:off x="3339979" y="1931667"/>
                                    <a:ext cx="218660" cy="223221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6" name="Rectangle 696"/>
                                <wps:cNvSpPr/>
                                <wps:spPr>
                                  <a:xfrm>
                                    <a:off x="3558639" y="1830930"/>
                                    <a:ext cx="55103" cy="424694"/>
                                  </a:xfrm>
                                  <a:prstGeom prst="rect">
                                    <a:avLst/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7" name="Arc 697"/>
                                <wps:cNvSpPr/>
                                <wps:spPr>
                                  <a:xfrm>
                                    <a:off x="3523655" y="1830930"/>
                                    <a:ext cx="180173" cy="424694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525970"/>
                                    </a:avLst>
                                  </a:prstGeom>
                                  <a:gradFill>
                                    <a:gsLst>
                                      <a:gs pos="5000">
                                        <a:schemeClr val="tx1">
                                          <a:lumMod val="50000"/>
                                          <a:lumOff val="50000"/>
                                          <a:shade val="30000"/>
                                          <a:satMod val="115000"/>
                                        </a:schemeClr>
                                      </a:gs>
                                      <a:gs pos="50000">
                                        <a:schemeClr val="bg1">
                                          <a:lumMod val="85000"/>
                                        </a:schemeClr>
                                      </a:gs>
                                      <a:gs pos="100000">
                                        <a:schemeClr val="tx1">
                                          <a:lumMod val="50000"/>
                                          <a:lumOff val="50000"/>
                                          <a:shade val="100000"/>
                                          <a:satMod val="115000"/>
                                        </a:schemeClr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8" name="Rectangle 698"/>
                                <wps:cNvSpPr/>
                                <wps:spPr>
                                  <a:xfrm>
                                    <a:off x="3648726" y="2006206"/>
                                    <a:ext cx="91229" cy="741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699" name="Rectangle: Rounded Corners 699"/>
                              <wps:cNvSpPr/>
                              <wps:spPr>
                                <a:xfrm rot="5400000">
                                  <a:off x="2010481" y="-353884"/>
                                  <a:ext cx="1612240" cy="2882235"/>
                                </a:xfrm>
                                <a:prstGeom prst="roundRect">
                                  <a:avLst>
                                    <a:gd name="adj" fmla="val 10997"/>
                                  </a:avLst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0" name="Rectangle 700"/>
                              <wps:cNvSpPr/>
                              <wps:spPr>
                                <a:xfrm rot="5400000">
                                  <a:off x="2010480" y="892310"/>
                                  <a:ext cx="1612240" cy="3898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1" name="Rectangle 701"/>
                              <wps:cNvSpPr/>
                              <wps:spPr>
                                <a:xfrm rot="5400000">
                                  <a:off x="2010481" y="1002548"/>
                                  <a:ext cx="1612240" cy="1693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DDCE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2" name="Rectangle 702"/>
                              <wps:cNvSpPr/>
                              <wps:spPr>
                                <a:xfrm rot="5400000">
                                  <a:off x="2224304" y="268118"/>
                                  <a:ext cx="1096988" cy="1638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3" name="Rectangle 703"/>
                              <wps:cNvSpPr/>
                              <wps:spPr>
                                <a:xfrm rot="5400000">
                                  <a:off x="3227498" y="977952"/>
                                  <a:ext cx="939088" cy="210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4" name="Rectangle 704"/>
                              <wps:cNvSpPr/>
                              <wps:spPr>
                                <a:xfrm rot="5400000" flipV="1">
                                  <a:off x="1395443" y="967150"/>
                                  <a:ext cx="939088" cy="210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5" name="Rectangle: Rounded Corners 705"/>
                              <wps:cNvSpPr/>
                              <wps:spPr>
                                <a:xfrm rot="5400000">
                                  <a:off x="2469950" y="345147"/>
                                  <a:ext cx="664841" cy="1454258"/>
                                </a:xfrm>
                                <a:prstGeom prst="roundRect">
                                  <a:avLst>
                                    <a:gd name="adj" fmla="val 12917"/>
                                  </a:avLst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6" name="Rectangle 706"/>
                              <wps:cNvSpPr/>
                              <wps:spPr>
                                <a:xfrm rot="5400000">
                                  <a:off x="2554819" y="472174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DDCEF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7" name="Rectangle 707"/>
                              <wps:cNvSpPr/>
                              <wps:spPr>
                                <a:xfrm rot="5400000">
                                  <a:off x="2559194" y="466387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93000">
                                      <a:schemeClr val="bg1">
                                        <a:alpha val="0"/>
                                      </a:schemeClr>
                                    </a:gs>
                                  </a:gsLst>
                                  <a:path path="rect">
                                    <a:fillToRect l="100000" t="100000"/>
                                  </a:path>
                                  <a:tileRect r="-100000" b="-100000"/>
                                </a:gradFill>
                                <a:ln w="3175">
                                  <a:noFill/>
                                </a:ln>
                                <a:effectLst>
                                  <a:glow rad="635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8" name="Rectangle 708"/>
                              <wps:cNvSpPr/>
                              <wps:spPr>
                                <a:xfrm rot="16200000">
                                  <a:off x="2528934" y="472174"/>
                                  <a:ext cx="523563" cy="1200202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93000">
                                      <a:schemeClr val="bg1">
                                        <a:alpha val="0"/>
                                      </a:schemeClr>
                                    </a:gs>
                                  </a:gsLst>
                                  <a:path path="rect">
                                    <a:fillToRect l="100000" t="100000"/>
                                  </a:path>
                                  <a:tileRect r="-100000" b="-100000"/>
                                </a:gradFill>
                                <a:ln w="3175">
                                  <a:noFill/>
                                </a:ln>
                                <a:effectLst>
                                  <a:glow rad="635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09" name="Rectangle 709"/>
                              <wps:cNvSpPr/>
                              <wps:spPr>
                                <a:xfrm rot="5400000">
                                  <a:off x="2390807" y="857257"/>
                                  <a:ext cx="328325" cy="436570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93000">
                                      <a:schemeClr val="bg1">
                                        <a:lumMod val="50000"/>
                                        <a:alpha val="26000"/>
                                      </a:schemeClr>
                                    </a:gs>
                                    <a:gs pos="15000">
                                      <a:schemeClr val="bg1">
                                        <a:lumMod val="50000"/>
                                        <a:alpha val="23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10" name="Rectangle 710"/>
                              <wps:cNvSpPr/>
                              <wps:spPr>
                                <a:xfrm rot="5400000">
                                  <a:off x="2050339" y="929897"/>
                                  <a:ext cx="328325" cy="29129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96460">
                                      <a:schemeClr val="bg1">
                                        <a:lumMod val="65000"/>
                                      </a:schemeClr>
                                    </a:gs>
                                    <a:gs pos="50000">
                                      <a:srgbClr val="DAE5F2"/>
                                    </a:gs>
                                    <a:gs pos="5000">
                                      <a:schemeClr val="bg1">
                                        <a:lumMod val="50000"/>
                                        <a:alpha val="65000"/>
                                      </a:schemeClr>
                                    </a:gs>
                                  </a:gsLst>
                                  <a:lin ang="5400000" scaled="0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11" name="Rectangle 711"/>
                              <wps:cNvSpPr/>
                              <wps:spPr>
                                <a:xfrm rot="5400000">
                                  <a:off x="2818144" y="857257"/>
                                  <a:ext cx="328325" cy="436570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64000">
                                      <a:srgbClr val="93A3B7">
                                        <a:alpha val="46000"/>
                                      </a:srgbClr>
                                    </a:gs>
                                    <a:gs pos="95575">
                                      <a:schemeClr val="bg1">
                                        <a:lumMod val="95000"/>
                                        <a:alpha val="0"/>
                                      </a:schemeClr>
                                    </a:gs>
                                    <a:gs pos="84000">
                                      <a:schemeClr val="accent1">
                                        <a:lumMod val="40000"/>
                                        <a:lumOff val="60000"/>
                                      </a:schemeClr>
                                    </a:gs>
                                    <a:gs pos="23000">
                                      <a:srgbClr val="9AB0CB">
                                        <a:alpha val="17000"/>
                                      </a:srgbClr>
                                    </a:gs>
                                    <a:gs pos="0">
                                      <a:schemeClr val="accent1">
                                        <a:lumMod val="20000"/>
                                        <a:lumOff val="80000"/>
                                      </a:schemeClr>
                                    </a:gs>
                                  </a:gsLst>
                                  <a:lin ang="5400000" scaled="0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712" name="Group 712"/>
                              <wpg:cNvGrpSpPr/>
                              <wpg:grpSpPr>
                                <a:xfrm rot="5400000">
                                  <a:off x="3735226" y="676868"/>
                                  <a:ext cx="922468" cy="807439"/>
                                  <a:chOff x="3735226" y="676868"/>
                                  <a:chExt cx="1079771" cy="896571"/>
                                </a:xfr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wpg:grpSpPr>
                              <wps:wsp>
                                <wps:cNvPr id="713" name="Rectangle 713"/>
                                <wps:cNvSpPr/>
                                <wps:spPr>
                                  <a:xfrm>
                                    <a:off x="3735227" y="676868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14" name="Rectangle 714"/>
                                <wps:cNvSpPr/>
                                <wps:spPr>
                                  <a:xfrm>
                                    <a:off x="3735226" y="677095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15" name="Rectangle: Rounded Corners 715"/>
                                <wps:cNvSpPr/>
                                <wps:spPr>
                                  <a:xfrm>
                                    <a:off x="3981954" y="878379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16" name="Rectangle: Rounded Corners 716"/>
                                <wps:cNvSpPr/>
                                <wps:spPr>
                                  <a:xfrm>
                                    <a:off x="4479236" y="867436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717" name="Group 717"/>
                                <wpg:cNvGrpSpPr/>
                                <wpg:grpSpPr>
                                  <a:xfrm>
                                    <a:off x="4207379" y="1172574"/>
                                    <a:ext cx="138655" cy="126532"/>
                                    <a:chOff x="4207379" y="1172574"/>
                                    <a:chExt cx="138655" cy="126532"/>
                                  </a:xfrm>
                                  <a:grpFill/>
                                </wpg:grpSpPr>
                                <wps:wsp>
                                  <wps:cNvPr id="718" name="Oval 718"/>
                                  <wps:cNvSpPr/>
                                  <wps:spPr>
                                    <a:xfrm>
                                      <a:off x="4207379" y="1172574"/>
                                      <a:ext cx="138655" cy="12653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19" name="Oval 719"/>
                                  <wps:cNvSpPr/>
                                  <wps:spPr>
                                    <a:xfrm>
                                      <a:off x="4224815" y="1186754"/>
                                      <a:ext cx="103782" cy="9817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720" name="Oval 720"/>
                                <wps:cNvSpPr/>
                                <wps:spPr>
                                  <a:xfrm>
                                    <a:off x="4204653" y="864978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721" name="Group 721"/>
                              <wpg:cNvGrpSpPr/>
                              <wpg:grpSpPr>
                                <a:xfrm rot="5400000">
                                  <a:off x="899661" y="675900"/>
                                  <a:ext cx="922468" cy="807439"/>
                                  <a:chOff x="899661" y="675900"/>
                                  <a:chExt cx="1079771" cy="896571"/>
                                </a:xfr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wpg:grpSpPr>
                              <wps:wsp>
                                <wps:cNvPr id="722" name="Rectangle 722"/>
                                <wps:cNvSpPr/>
                                <wps:spPr>
                                  <a:xfrm rot="10800000">
                                    <a:off x="899661" y="676127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23" name="Rectangle 723"/>
                                <wps:cNvSpPr/>
                                <wps:spPr>
                                  <a:xfrm rot="10800000">
                                    <a:off x="899662" y="675900"/>
                                    <a:ext cx="1079770" cy="89634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24" name="Rectangle: Rounded Corners 724"/>
                                <wps:cNvSpPr/>
                                <wps:spPr>
                                  <a:xfrm rot="10800000">
                                    <a:off x="1631340" y="855394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25" name="Rectangle: Rounded Corners 725"/>
                                <wps:cNvSpPr/>
                                <wps:spPr>
                                  <a:xfrm rot="10800000">
                                    <a:off x="1134058" y="866337"/>
                                    <a:ext cx="101364" cy="515566"/>
                                  </a:xfrm>
                                  <a:prstGeom prst="roundRect">
                                    <a:avLst>
                                      <a:gd name="adj" fmla="val 36037"/>
                                    </a:avLst>
                                  </a:prstGeom>
                                  <a:grpFill/>
                                  <a:ln w="3175"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726" name="Group 726"/>
                                <wpg:cNvGrpSpPr/>
                                <wpg:grpSpPr>
                                  <a:xfrm>
                                    <a:off x="1371350" y="959596"/>
                                    <a:ext cx="138655" cy="126532"/>
                                    <a:chOff x="1371350" y="959596"/>
                                    <a:chExt cx="138655" cy="126532"/>
                                  </a:xfrm>
                                  <a:grpFill/>
                                </wpg:grpSpPr>
                                <wps:wsp>
                                  <wps:cNvPr id="727" name="Oval 727"/>
                                  <wps:cNvSpPr/>
                                  <wps:spPr>
                                    <a:xfrm rot="10800000">
                                      <a:off x="1371350" y="959596"/>
                                      <a:ext cx="138655" cy="12653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28" name="Oval 728"/>
                                  <wps:cNvSpPr/>
                                  <wps:spPr>
                                    <a:xfrm rot="10800000">
                                      <a:off x="1388786" y="973776"/>
                                      <a:ext cx="103782" cy="98172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729" name="Oval 729"/>
                                <wps:cNvSpPr/>
                                <wps:spPr>
                                  <a:xfrm rot="10800000">
                                    <a:off x="1371350" y="1257829"/>
                                    <a:ext cx="138655" cy="126532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730" name="TextBox 11"/>
                              <wps:cNvSpPr txBox="1"/>
                              <wps:spPr>
                                <a:xfrm>
                                  <a:off x="2669787" y="1458630"/>
                                  <a:ext cx="1665605" cy="53594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388C32D" w14:textId="77777777" w:rsidR="00123594" w:rsidRPr="00F00E4E" w:rsidRDefault="00123594" w:rsidP="00123594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F00E4E">
                                      <w:rPr>
                                        <w:rFonts w:hAnsi="Calibri"/>
                                        <w:color w:val="DAE5F2"/>
                                        <w:kern w:val="24"/>
                                        <w:sz w:val="24"/>
                                        <w:szCs w:val="24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COMMON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731" name="Group 731"/>
                              <wpg:cNvGrpSpPr/>
                              <wpg:grpSpPr>
                                <a:xfrm>
                                  <a:off x="0" y="252327"/>
                                  <a:ext cx="1084099" cy="1684753"/>
                                  <a:chOff x="0" y="252327"/>
                                  <a:chExt cx="1084099" cy="1684753"/>
                                </a:xfrm>
                              </wpg:grpSpPr>
                              <wps:wsp>
                                <wps:cNvPr id="732" name="Rectangle 732"/>
                                <wps:cNvSpPr/>
                                <wps:spPr>
                                  <a:xfrm rot="5400000" flipV="1">
                                    <a:off x="293163" y="775881"/>
                                    <a:ext cx="932589" cy="649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33" name="Rectangle 733"/>
                                <wps:cNvSpPr/>
                                <wps:spPr>
                                  <a:xfrm rot="5400000" flipV="1">
                                    <a:off x="287739" y="774241"/>
                                    <a:ext cx="932589" cy="649283"/>
                                  </a:xfrm>
                                  <a:prstGeom prst="rect">
                                    <a:avLst/>
                                  </a:prstGeom>
                                  <a:gradFill flip="none" rotWithShape="1">
                                    <a:gsLst>
                                      <a:gs pos="0">
                                        <a:schemeClr val="bg1">
                                          <a:shade val="30000"/>
                                          <a:satMod val="115000"/>
                                          <a:alpha val="65000"/>
                                        </a:schemeClr>
                                      </a:gs>
                                      <a:gs pos="29202">
                                        <a:schemeClr val="bg1">
                                          <a:alpha val="66000"/>
                                        </a:schemeClr>
                                      </a:gs>
                                      <a:gs pos="83000">
                                        <a:schemeClr val="bg1">
                                          <a:alpha val="57000"/>
                                        </a:schemeClr>
                                      </a:gs>
                                      <a:gs pos="100000">
                                        <a:schemeClr val="bg1">
                                          <a:shade val="100000"/>
                                          <a:satMod val="115000"/>
                                          <a:alpha val="53000"/>
                                        </a:schemeClr>
                                      </a:gs>
                                    </a:gsLst>
                                    <a:lin ang="16200000" scaled="1"/>
                                    <a:tileRect/>
                                  </a:gra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34" name="Rectangle: Rounded Corners 734"/>
                                <wps:cNvSpPr/>
                                <wps:spPr>
                                  <a:xfrm rot="5400000" flipV="1">
                                    <a:off x="541150" y="969659"/>
                                    <a:ext cx="348054" cy="231887"/>
                                  </a:xfrm>
                                  <a:prstGeom prst="roundRect">
                                    <a:avLst>
                                      <a:gd name="adj" fmla="val 37879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g:grpSp>
                                <wpg:cNvPr id="735" name="Group 735"/>
                                <wpg:cNvGrpSpPr/>
                                <wpg:grpSpPr>
                                  <a:xfrm>
                                    <a:off x="0" y="252327"/>
                                    <a:ext cx="619787" cy="542991"/>
                                    <a:chOff x="0" y="252327"/>
                                    <a:chExt cx="619787" cy="542991"/>
                                  </a:xfrm>
                                </wpg:grpSpPr>
                                <wps:wsp>
                                  <wps:cNvPr id="736" name="Octagon 736"/>
                                  <wps:cNvSpPr/>
                                  <wps:spPr>
                                    <a:xfrm rot="5400000" flipV="1">
                                      <a:off x="47454" y="222985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37" name="Octagon 737"/>
                                  <wps:cNvSpPr/>
                                  <wps:spPr>
                                    <a:xfrm rot="5400000" flipV="1">
                                      <a:off x="45880" y="206447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alpha val="58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38" name="Oval 738"/>
                                  <wps:cNvSpPr/>
                                  <wps:spPr>
                                    <a:xfrm rot="5400000" flipV="1">
                                      <a:off x="197076" y="419120"/>
                                      <a:ext cx="212279" cy="20461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739" name="Group 739"/>
                                <wpg:cNvGrpSpPr/>
                                <wpg:grpSpPr>
                                  <a:xfrm>
                                    <a:off x="500" y="1394089"/>
                                    <a:ext cx="619787" cy="542991"/>
                                    <a:chOff x="500" y="1394089"/>
                                    <a:chExt cx="619787" cy="542991"/>
                                  </a:xfrm>
                                </wpg:grpSpPr>
                                <wps:wsp>
                                  <wps:cNvPr id="740" name="Octagon 740"/>
                                  <wps:cNvSpPr/>
                                  <wps:spPr>
                                    <a:xfrm rot="5400000" flipV="1">
                                      <a:off x="47954" y="1364747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41" name="Octagon 741"/>
                                  <wps:cNvSpPr/>
                                  <wps:spPr>
                                    <a:xfrm rot="5400000" flipV="1">
                                      <a:off x="46380" y="1348209"/>
                                      <a:ext cx="526453" cy="618213"/>
                                    </a:xfrm>
                                    <a:prstGeom prst="octagon">
                                      <a:avLst/>
                                    </a:prstGeom>
                                    <a:solidFill>
                                      <a:schemeClr val="bg1">
                                        <a:alpha val="58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42" name="Oval 742"/>
                                  <wps:cNvSpPr/>
                                  <wps:spPr>
                                    <a:xfrm rot="5400000" flipV="1">
                                      <a:off x="197576" y="1560882"/>
                                      <a:ext cx="212279" cy="20461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</wpg:grpSp>
                            <wps:wsp>
                              <wps:cNvPr id="743" name="Rectangle 743"/>
                              <wps:cNvSpPr/>
                              <wps:spPr>
                                <a:xfrm rot="16200000" flipV="1">
                                  <a:off x="4348338" y="76680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4" name="Rectangle 744"/>
                              <wps:cNvSpPr/>
                              <wps:spPr>
                                <a:xfrm rot="16200000" flipV="1">
                                  <a:off x="4353762" y="768441"/>
                                  <a:ext cx="932589" cy="649283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chemeClr val="bg1">
                                        <a:shade val="30000"/>
                                        <a:satMod val="115000"/>
                                        <a:alpha val="65000"/>
                                      </a:schemeClr>
                                    </a:gs>
                                    <a:gs pos="29202">
                                      <a:schemeClr val="bg1">
                                        <a:alpha val="66000"/>
                                      </a:schemeClr>
                                    </a:gs>
                                    <a:gs pos="83000">
                                      <a:schemeClr val="bg1">
                                        <a:alpha val="57000"/>
                                      </a:schemeClr>
                                    </a:gs>
                                    <a:gs pos="100000">
                                      <a:schemeClr val="bg1">
                                        <a:shade val="100000"/>
                                        <a:satMod val="115000"/>
                                        <a:alpha val="53000"/>
                                      </a:scheme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5" name="Rectangle: Rounded Corners 745"/>
                              <wps:cNvSpPr/>
                              <wps:spPr>
                                <a:xfrm rot="16200000" flipV="1">
                                  <a:off x="4684886" y="990419"/>
                                  <a:ext cx="348054" cy="231887"/>
                                </a:xfrm>
                                <a:prstGeom prst="roundRect">
                                  <a:avLst>
                                    <a:gd name="adj" fmla="val 37879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6" name="Octagon 746"/>
                              <wps:cNvSpPr/>
                              <wps:spPr>
                                <a:xfrm rot="16200000" flipV="1">
                                  <a:off x="5000183" y="1350767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7" name="Octagon 747"/>
                              <wps:cNvSpPr/>
                              <wps:spPr>
                                <a:xfrm rot="16200000" flipV="1">
                                  <a:off x="5000387" y="1348209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alpha val="58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8" name="Oval 748"/>
                              <wps:cNvSpPr/>
                              <wps:spPr>
                                <a:xfrm rot="16200000" flipV="1">
                                  <a:off x="5164735" y="1568234"/>
                                  <a:ext cx="212279" cy="20461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49" name="Octagon 749"/>
                              <wps:cNvSpPr/>
                              <wps:spPr>
                                <a:xfrm rot="16200000" flipV="1">
                                  <a:off x="5006860" y="190690"/>
                                  <a:ext cx="526453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50" name="Octagon 750"/>
                              <wps:cNvSpPr/>
                              <wps:spPr>
                                <a:xfrm rot="16200000" flipV="1">
                                  <a:off x="5000555" y="198568"/>
                                  <a:ext cx="542210" cy="618213"/>
                                </a:xfrm>
                                <a:prstGeom prst="octagon">
                                  <a:avLst/>
                                </a:prstGeom>
                                <a:solidFill>
                                  <a:schemeClr val="bg1">
                                    <a:alpha val="58000"/>
                                  </a:schemeClr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51" name="Oval 751"/>
                              <wps:cNvSpPr/>
                              <wps:spPr>
                                <a:xfrm rot="16200000" flipV="1">
                                  <a:off x="5171412" y="408157"/>
                                  <a:ext cx="212279" cy="20461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752" name="Rectangle 752"/>
                              <wps:cNvSpPr/>
                              <wps:spPr>
                                <a:xfrm>
                                  <a:off x="1970114" y="538739"/>
                                  <a:ext cx="1616377" cy="210226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3" name="Rectangle 753"/>
                              <wps:cNvSpPr/>
                              <wps:spPr>
                                <a:xfrm flipV="1">
                                  <a:off x="2000607" y="1437645"/>
                                  <a:ext cx="1616377" cy="210226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" name="Rectangle 754"/>
                              <wps:cNvSpPr/>
                              <wps:spPr>
                                <a:xfrm rot="5400000">
                                  <a:off x="3218152" y="968704"/>
                                  <a:ext cx="902770" cy="193583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5" name="Rectangle 755"/>
                              <wps:cNvSpPr/>
                              <wps:spPr>
                                <a:xfrm rot="5400000" flipH="1" flipV="1">
                                  <a:off x="1487136" y="1002519"/>
                                  <a:ext cx="902770" cy="193583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tx1">
                                        <a:lumMod val="50000"/>
                                        <a:lumOff val="50000"/>
                                        <a:alpha val="55000"/>
                                      </a:schemeClr>
                                    </a:gs>
                                    <a:gs pos="100000">
                                      <a:schemeClr val="bg1">
                                        <a:lumMod val="95000"/>
                                        <a:alpha val="25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2DAB26" id="Group 466" o:spid="_x0000_s1358" style="position:absolute;margin-left:307.9pt;margin-top:93.3pt;width:178.8pt;height:235.75pt;z-index:251675648" coordsize="22711,29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">
                <v:shape id="_x0000_s1359" type="#_x0000_t202" style="position:absolute;left:3751;top:7502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" filled="f" stroked="f">
                  <v:textbox>
                    <w:txbxContent>
                      <w:p w14:paraId="7032E74B" w14:textId="77777777" w:rsidR="00123594" w:rsidRDefault="00123594" w:rsidP="00123594">
                        <w:r>
                          <w:t>8</w:t>
                        </w:r>
                      </w:p>
                    </w:txbxContent>
                  </v:textbox>
                </v:shape>
                <v:shape id="_x0000_s1360" type="#_x0000_t202" style="position:absolute;left:14184;top:7385;width:4014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" filled="f" stroked="f">
                  <v:textbox>
                    <w:txbxContent>
                      <w:p w14:paraId="0CCDEB88" w14:textId="77777777" w:rsidR="00123594" w:rsidRDefault="00123594" w:rsidP="00123594">
                        <w:r>
                          <w:t>9</w:t>
                        </w:r>
                      </w:p>
                    </w:txbxContent>
                  </v:textbox>
                </v:shape>
                <v:group id="Group 465" o:spid="_x0000_s1361" style="position:absolute;width:22711;height:29941" coordsize="22711,2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_x0000_s1362" type="#_x0000_t202" style="position:absolute;left:2989;top:15474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" filled="f" stroked="f">
                    <v:textbox>
                      <w:txbxContent>
                        <w:p w14:paraId="4931ECF2" w14:textId="77777777" w:rsidR="00123594" w:rsidRDefault="00123594" w:rsidP="00123594">
                          <w:r>
                            <w:t>10</w:t>
                          </w:r>
                        </w:p>
                      </w:txbxContent>
                    </v:textbox>
                  </v:shape>
                  <v:group id="Group 464" o:spid="_x0000_s1363" style="position:absolute;width:22711;height:29941" coordsize="22711,2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<v:group id="Group 576" o:spid="_x0000_s1364" style="position:absolute;left:12924;top:3691;width:7445;height:7882" coordsize="7444,7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  <v:shape id="Freeform: Shape 577" o:spid="_x0000_s1365" style="position:absolute;width:6062;height:4214;visibility:visible;mso-wrap-style:square;v-text-anchor:middle" coordsize="606286,4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" path="m2746,174351c-1373,114626,-5492,54902,27459,26070,60410,-2762,123568,-1389,200454,1357v76886,2746,225167,15102,288324,41189c551935,68632,560172,94718,579394,157876v19222,63158,32269,201150,24718,263620e" filled="f" strokecolor="#ffc000" strokeweight="3pt">
                        <v:stroke joinstyle="miter"/>
                        <v:path arrowok="t" o:connecttype="custom" o:connectlocs="2746,174351;27459,26070;200454,1357;488778,42546;579394,157876;604112,421496" o:connectangles="0,0,0,0,0,0"/>
                      </v:shape>
                      <v:shape id="Trapezoid 578" o:spid="_x0000_s1366" style="position:absolute;left:5220;top:3351;width:2224;height:4531;flip:y;visibility:visible;mso-wrap-style:square;v-text-anchor:middle" coordsize="222421,45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" path="m,453081l55605,,166816,r55605,453081l,453081xe" fillcolor="#538135 [2409]" stroked="f" strokeweight="1pt">
                        <v:fill color2="#c5e0b3 [1305]" angle="90" focus="61%" type="gradient">
                          <o:fill v:ext="view" type="gradientUnscaled"/>
                        </v:fill>
                        <v:stroke joinstyle="miter"/>
                        <v:path arrowok="t" o:connecttype="custom" o:connectlocs="0,453081;55605,0;166816,0;222421,453081;0,453081" o:connectangles="0,0,0,0,0"/>
                      </v:shape>
                    </v:group>
                    <v:shape id="Trapezoid 579" o:spid="_x0000_s1367" style="position:absolute;left:234;top:7428;width:2222;height:4527;flip:y;visibility:visible;mso-wrap-style:square;v-text-anchor:middle" coordsize="222250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" path="m,452755l55563,,166688,r55562,452755l,452755xe" fillcolor="#7f5f00 [1607]" stroked="f" strokeweight="1pt">
                      <v:fill color2="yellow" angle="90" focus="61%" type="gradient">
                        <o:fill v:ext="view" type="gradientUnscaled"/>
                      </v:fill>
                      <v:stroke joinstyle="miter"/>
                      <v:path arrowok="t" o:connecttype="custom" o:connectlocs="0,452755;55563,0;166688,0;222250,452755;0,452755" o:connectangles="0,0,0,0,0"/>
                    </v:shape>
                    <v:shape id="_x0000_s1368" type="#_x0000_t202" style="position:absolute;top:5142;width:401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" filled="f" stroked="f">
                      <v:textbox>
                        <w:txbxContent>
                          <w:p w14:paraId="2CBADE6D" w14:textId="77777777" w:rsidR="00123594" w:rsidRDefault="00123594" w:rsidP="00123594">
                            <w:r>
                              <w:t>6</w:t>
                            </w:r>
                          </w:p>
                        </w:txbxContent>
                      </v:textbox>
                    </v:shape>
                    <v:shape id="_x0000_s1369" type="#_x0000_t202" style="position:absolute;left:18698;top:4614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" filled="f" stroked="f">
                      <v:textbox>
                        <w:txbxContent>
                          <w:p w14:paraId="7E56121E" w14:textId="77777777" w:rsidR="00123594" w:rsidRDefault="00123594" w:rsidP="00123594">
                            <w:r>
                              <w:t>7</w:t>
                            </w:r>
                          </w:p>
                        </w:txbxContent>
                      </v:textbox>
                    </v:shape>
                    <v:group id="Group 27" o:spid="_x0000_s1370" style="position:absolute;left:-4985;top:8961;width:29941;height:12020;rotation:90" coordsize="55807,2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">
                      <v:group id="Group 679" o:spid="_x0000_s1371" style="position:absolute;left:9028;top:2806;width:3824;height:3606" coordorigin="9028,2806" coordsize="3824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    <v:rect id="Rectangle 680" o:spid="_x0000_s1372" style="position:absolute;left:10033;top:4224;width:1813;height:2010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" fillcolor="gray [1629]" stroked="f" strokeweight="1pt">
                          <v:fill color2="gray [1629]" rotate="t" colors="0 #484848;3277f #484848;21627f #a9d18e;45220f #a9d18e" focus="100%" type="gradient">
                            <o:fill v:ext="view" type="gradientUnscaled"/>
                          </v:fill>
                        </v:rect>
                        <v:rect id="Rectangle 681" o:spid="_x0000_s1373" style="position:absolute;left:10711;top:2169;width:457;height:3824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" fillcolor="gray [1629]" stroked="f" strokeweight="1pt">
                          <v:fill color2="gray [1629]" colors="0 #484848;3277f #484848;21627f #a9d18e;45220f #a9d18e" focus="100%" type="gradient">
                            <o:fill v:ext="view" type="gradientUnscaled"/>
                          </v:fill>
                        </v:rect>
                        <v:shape id="Arc 682" o:spid="_x0000_s1374" style="position:absolute;left:10193;top:1940;width:1494;height:3824;rotation:-90;flip:x;visibility:visible;mso-wrap-style:square;v-text-anchor:middle" coordsize="149395,382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" path="m74697,nsc109789,,140149,62535,147663,150290v2408,28129,2304,57287,-304,85299c138728,328264,104769,390540,67718,381637l74698,191237v,-63746,-1,-127491,-1,-191237xem74697,nfc109789,,140149,62535,147663,150290v2408,28129,2304,57287,-304,85299c138728,328264,104769,390540,67718,381637e" fillcolor="gray [1629]" stroked="f" strokeweight=".5pt">
                          <v:fill color2="gray [1629]" colors="0 #484848;3277f #484848;21627f #a9d18e;45220f #a9d18e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74697,0;147663,150290;147359,235589;67718,381637" o:connectangles="0,0,0,0"/>
                        </v:shape>
                        <v:rect id="Rectangle 683" o:spid="_x0000_s1375" style="position:absolute;left:10562;top:2850;width:756;height:668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" fillcolor="white [3212]" stroked="f" strokeweight="1pt"/>
                      </v:group>
                      <v:group id="Group 684" o:spid="_x0000_s1376" style="position:absolute;left:18709;top:-255;width:3316;height:3825;rotation:-90;flip:x" coordorigin="18708,-254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">
                        <v:rect id="Rectangle 685" o:spid="_x0000_s1377" style="position:absolute;left:18708;top:75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" fillcolor="gray [1629]" stroked="f" strokeweight="1pt">
                          <v:fill color2="gray [1629]" rotate="t" colors="0 #484848;3277f #484848;21627f #ffd966;45220f #ffd966" focus="100%" type="gradient">
                            <o:fill v:ext="view" type="gradientUnscaled"/>
                          </v:fill>
                        </v:rect>
                        <v:rect id="Rectangle 686" o:spid="_x0000_s1378" style="position:absolute;left:20830;top:-254;width:535;height:4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" fillcolor="gray [1629]" stroked="f" strokeweight="1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</v:rect>
                        <v:shape id="Arc 687" o:spid="_x0000_s1379" style="position:absolute;left:20491;top:-254;width:1748;height:4246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87435,0;172626,164540;172233,264108;79680,423858" o:connectangles="0,0,0,0"/>
                        </v:shape>
                        <v:rect id="Rectangle 688" o:spid="_x0000_s1380" style="position:absolute;left:21705;top:1498;width:885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" fillcolor="white [3212]" stroked="f" strokeweight="1pt"/>
                      </v:group>
                      <v:group id="Group 689" o:spid="_x0000_s1381" style="position:absolute;left:18850;top:18185;width:3316;height:3825;rotation:90" coordorigin="18850,18185" coordsize="3882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">
                        <v:rect id="Rectangle 690" o:spid="_x0000_s1382" style="position:absolute;left:18850;top:19193;width:2122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" fillcolor="gray [1629]" stroked="f" strokeweight="1pt">
                          <v:fill color2="gray [1629]" rotate="t" colors="0 #484848;3277f #484848;21627f #ffd966;45220f #ffd966" focus="100%" type="gradient">
                            <o:fill v:ext="view" type="gradientUnscaled"/>
                          </v:fill>
                        </v:rect>
                        <v:rect id="Rectangle 691" o:spid="_x0000_s1383" style="position:absolute;left:20972;top:18185;width:535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" fillcolor="gray [1629]" stroked="f" strokeweight="1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</v:rect>
                        <v:shape id="Arc 692" o:spid="_x0000_s1384" style="position:absolute;left:20632;top:18185;width:1749;height:4247;visibility:visible;mso-wrap-style:square;v-text-anchor:middle" coordsize="174871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" path="m87435,nsc128141,,163462,68220,172626,164540v3120,32796,2986,66923,-393,99568c161752,365381,122508,433118,79680,423858l87436,212347v,-70782,-1,-141565,-1,-212347xem87435,nfc128141,,163462,68220,172626,164540v3120,32796,2986,66923,-393,99568c161752,365381,122508,433118,79680,423858e" fillcolor="gray [1629]" stroked="f" strokeweight=".5pt">
                          <v:fill color2="gray [1629]" colors="0 #484848;3277f #484848;21627f #ffd966;45220f #ffd966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87435,0;172626,164540;172233,264108;79680,423858" o:connectangles="0,0,0,0"/>
                        </v:shape>
                        <v:rect id="Rectangle 693" o:spid="_x0000_s1385" style="position:absolute;left:21846;top:19938;width:886;height: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" fillcolor="white [3212]" stroked="f" strokeweight="1pt"/>
                      </v:group>
                      <v:group id="Group 694" o:spid="_x0000_s1386" style="position:absolute;left:33400;top:18308;width:3316;height:3825;rotation:90" coordorigin="33399,18309" coordsize="3999,4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">
                        <v:rect id="Rectangle 695" o:spid="_x0000_s1387" style="position:absolute;left:33399;top:19316;width:2187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" fillcolor="gray [1629]" stroked="f" strokeweight="1pt">
                          <v:fill color2="gray [1629]" rotate="t" colors="0 #484848;3277f #484848;.5 #d9d9d9" focus="100%" type="gradient">
                            <o:fill v:ext="view" type="gradientUnscaled"/>
                          </v:fill>
                        </v:rect>
                        <v:rect id="Rectangle 696" o:spid="_x0000_s1388" style="position:absolute;left:35586;top:18309;width:551;height:4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" fillcolor="gray [1629]" stroked="f" strokeweight="1pt">
                          <v:fill color2="gray [1629]" colors="0 #484848;3277f #484848;.5 #d9d9d9" focus="100%" type="gradient">
                            <o:fill v:ext="view" type="gradientUnscaled"/>
                          </v:fill>
                        </v:rect>
                        <v:shape id="Arc 697" o:spid="_x0000_s1389" style="position:absolute;left:35236;top:18309;width:1802;height:4247;visibility:visible;mso-wrap-style:square;v-text-anchor:middle" coordsize="180173,42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" path="m90086,nsc131802,,168062,67509,177724,163167v3405,33709,3258,68869,-427,102413c166275,365910,126136,432828,82331,423906l90087,212347v,-70782,-1,-141565,-1,-212347xem90086,nfc131802,,168062,67509,177724,163167v3405,33709,3258,68869,-427,102413c166275,365910,126136,432828,82331,423906e" fillcolor="gray [1629]" stroked="f" strokeweight=".5pt">
                          <v:fill color2="gray [1629]" colors="0 #484848;3277f #484848;.5 #d9d9d9" focus="100%" type="gradient">
                            <o:fill v:ext="view" type="gradientUnscaled"/>
                          </v:fill>
                          <v:stroke joinstyle="miter"/>
                          <v:path arrowok="t" o:connecttype="custom" o:connectlocs="90086,0;177724,163167;177297,265580;82331,423906" o:connectangles="0,0,0,0"/>
                        </v:shape>
                        <v:rect id="Rectangle 698" o:spid="_x0000_s1390" style="position:absolute;left:36487;top:20062;width:912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" fillcolor="white [3212]" stroked="f" strokeweight="1pt"/>
                      </v:group>
                      <v:roundrect id="Rectangle: Rounded Corners 699" o:spid="_x0000_s1391" style="position:absolute;left:20105;top:-3540;width:16122;height:28823;rotation:90;visibility:visible;mso-wrap-style:square;v-text-anchor:middle" arcsize="720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" fillcolor="#cddcef" strokecolor="black [3213]" strokeweight=".25pt">
                        <v:stroke joinstyle="miter"/>
                      </v:roundrect>
                      <v:rect id="Rectangle 700" o:spid="_x0000_s1392" style="position:absolute;left:20105;top:8922;width:16122;height:389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" fillcolor="#7f7f7f [1612]" stroked="f" strokeweight="1pt">
                        <v:fill opacity="7967f"/>
                      </v:rect>
                      <v:rect id="Rectangle 701" o:spid="_x0000_s1393" style="position:absolute;left:20105;top:10025;width:16122;height:169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" fillcolor="#cddcef" stroked="f" strokeweight="1pt"/>
                      <v:rect id="Rectangle 702" o:spid="_x0000_s1394" style="position:absolute;left:22243;top:2680;width:10970;height:1638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" fillcolor="#d8d8d8 [2732]" stroked="f" strokeweight="1pt"/>
                      <v:rect id="Rectangle 703" o:spid="_x0000_s1395" style="position:absolute;left:32274;top:9780;width:9391;height:21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" fillcolor="#d8d8d8 [2732]" stroked="f" strokeweight="1pt"/>
                      <v:rect id="Rectangle 704" o:spid="_x0000_s1396" style="position:absolute;left:13954;top:9671;width:9391;height:210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" fillcolor="#d8d8d8 [2732]" stroked="f" strokeweight="1pt"/>
                      <v:roundrect id="Rectangle: Rounded Corners 705" o:spid="_x0000_s1397" style="position:absolute;left:24700;top:3450;width:6648;height:14543;rotation:90;visibility:visible;mso-wrap-style:square;v-text-anchor:middle" arcsize="846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" fillcolor="#cddcef" strokecolor="black [3213]" strokeweight=".25pt">
                        <v:stroke joinstyle="miter"/>
                      </v:roundrect>
                      <v:rect id="Rectangle 706" o:spid="_x0000_s1398" style="position:absolute;left:25548;top:4721;width:5236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" fillcolor="#cddcef" strokecolor="black [3213]" strokeweight=".25pt"/>
                      <v:rect id="Rectangle 707" o:spid="_x0000_s1399" style="position:absolute;left:25591;top:4664;width:5235;height:1200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" fillcolor="white [3212]" stroked="f" strokeweight=".25pt">
                        <v:fill color2="#a5a5a5 [2092]" o:opacity2="0" rotate="t" focusposition="1,1" focussize="" colors="0 white;60948f white" focus="100%" type="gradientRadial">
                          <o:fill v:ext="view" type="gradientCenter"/>
                        </v:fill>
                      </v:rect>
                      <v:rect id="Rectangle 708" o:spid="_x0000_s1400" style="position:absolute;left:25289;top:4721;width:5236;height:1200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" fillcolor="white [3212]" stroked="f" strokeweight=".25pt">
                        <v:fill color2="#a5a5a5 [2092]" o:opacity2="0" rotate="t" focusposition="1,1" focussize="" colors="0 white;60948f white" focus="100%" type="gradientRadial">
                          <o:fill v:ext="view" type="gradientCenter"/>
                        </v:fill>
                      </v:rect>
                      <v:rect id="Rectangle 709" o:spid="_x0000_s1401" style="position:absolute;left:23907;top:8572;width:3284;height:436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" fillcolor="#7f7f7f [1612]" stroked="f" strokeweight="1pt">
                        <v:fill opacity="17039f" color2="#7f7f7f [1612]" o:opacity2="15073f" rotate="t" colors="0 #7f7f7f;9830f #7f7f7f" focus="100%" type="gradient">
                          <o:fill v:ext="view" type="gradientUnscaled"/>
                        </v:fill>
                      </v:rect>
                      <v:rect id="Rectangle 710" o:spid="_x0000_s1402" style="position:absolute;left:20503;top:9298;width:3284;height:291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" fillcolor="#7f7f7f [1612]" stroked="f" strokeweight="1pt">
                        <v:fill color2="#a5a5a5 [2092]" o:opacity2="42598f" colors="0 #7f7f7f;3277f #7f7f7f;.5 #dae5f2" focus="100%" type="gradient">
                          <o:fill v:ext="view" type="gradientUnscaled"/>
                        </v:fill>
                      </v:rect>
                      <v:rect id="Rectangle 711" o:spid="_x0000_s1403" style="position:absolute;left:28181;top:8572;width:3284;height:436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" fillcolor="#deeaf6 [660]" stroked="f" strokeweight="1pt">
                        <v:fill opacity="0" color2="#f2f2f2 [3052]" rotate="t" colors="0 #deebf7;15073f #9ab0cb;41943f #93a3b7;55050f #bdd7ee;62636f #f2f2f2" focus="100%" type="gradient">
                          <o:fill v:ext="view" type="gradientUnscaled"/>
                        </v:fill>
                      </v:rect>
                      <v:group id="Group 712" o:spid="_x0000_s1404" style="position:absolute;left:37351;top:6769;width:9225;height:8074;rotation:90" coordorigin="37352,6768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">
                        <v:rect id="Rectangle 713" o:spid="_x0000_s1405" style="position:absolute;left:37352;top:6768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" filled="f" stroked="f" strokeweight="1pt"/>
                        <v:rect id="Rectangle 714" o:spid="_x0000_s1406" style="position:absolute;left:37352;top:6770;width:10797;height:8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" filled="f" stroked="f" strokeweight="1pt"/>
                        <v:roundrect id="Rectangle: Rounded Corners 715" o:spid="_x0000_s1407" style="position:absolute;left:39819;top:8783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" filled="f" strokecolor="#7f7f7f [1612]" strokeweight=".25pt">
                          <v:stroke joinstyle="miter"/>
                        </v:roundrect>
                        <v:roundrect id="Rectangle: Rounded Corners 716" o:spid="_x0000_s1408" style="position:absolute;left:44792;top:8674;width:1014;height:5156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" filled="f" strokecolor="#7f7f7f [1612]" strokeweight=".25pt">
                          <v:stroke joinstyle="miter"/>
                        </v:roundrect>
                        <v:group id="Group 717" o:spid="_x0000_s1409" style="position:absolute;left:42073;top:11725;width:1387;height:1266" coordorigin="42073,1172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        <v:oval id="Oval 718" o:spid="_x0000_s1410" style="position:absolute;left:42073;top:11725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" filled="f" strokecolor="black [3213]" strokeweight=".25pt">
                            <v:stroke joinstyle="miter"/>
                          </v:oval>
                          <v:oval id="Oval 719" o:spid="_x0000_s1411" style="position:absolute;left:42248;top:11867;width:1037;height: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" filled="f" stroked="f" strokeweight="1pt">
                            <v:stroke joinstyle="miter"/>
                          </v:oval>
                        </v:group>
                        <v:oval id="Oval 720" o:spid="_x0000_s1412" style="position:absolute;left:42046;top:8649;width:1387;height: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" filled="f" strokecolor="black [3213]" strokeweight=".25pt">
                          <v:stroke joinstyle="miter"/>
                        </v:oval>
                      </v:group>
                      <v:group id="Group 721" o:spid="_x0000_s1413" style="position:absolute;left:8996;top:6758;width:9225;height:8075;rotation:90" coordorigin="8996,6759" coordsize="10797,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">
                        <v:rect id="Rectangle 722" o:spid="_x0000_s1414" style="position:absolute;left:8996;top:6761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" filled="f" stroked="f" strokeweight="1pt"/>
                        <v:rect id="Rectangle 723" o:spid="_x0000_s1415" style="position:absolute;left:8996;top:6759;width:10798;height:896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" filled="f" stroked="f" strokeweight="1pt"/>
                        <v:roundrect id="Rectangle: Rounded Corners 724" o:spid="_x0000_s1416" style="position:absolute;left:16313;top:855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" filled="f" strokecolor="#7f7f7f [1612]" strokeweight=".25pt">
                          <v:stroke joinstyle="miter"/>
                        </v:roundrect>
                        <v:roundrect id="Rectangle: Rounded Corners 725" o:spid="_x0000_s1417" style="position:absolute;left:11340;top:8663;width:1014;height:5156;rotation:180;visibility:visible;mso-wrap-style:square;v-text-anchor:middle" arcsize="236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" filled="f" strokecolor="#7f7f7f [1612]" strokeweight=".25pt">
                          <v:stroke joinstyle="miter"/>
                        </v:roundrect>
                        <v:group id="Group 726" o:spid="_x0000_s1418" style="position:absolute;left:13713;top:9595;width:1387;height:1266" coordorigin="13713,9595" coordsize="1386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<v:oval id="Oval 727" o:spid="_x0000_s1419" style="position:absolute;left:13713;top:9595;width:1387;height:12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" filled="f" strokecolor="black [3213]" strokeweight=".25pt">
                            <v:stroke joinstyle="miter"/>
                          </v:oval>
                          <v:oval id="Oval 728" o:spid="_x0000_s1420" style="position:absolute;left:13887;top:9737;width:1038;height:98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" filled="f" stroked="f" strokeweight="1pt">
                            <v:stroke joinstyle="miter"/>
                          </v:oval>
                        </v:group>
                        <v:oval id="Oval 729" o:spid="_x0000_s1421" style="position:absolute;left:13713;top:12578;width:1387;height:126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" filled="f" strokecolor="black [3213]" strokeweight=".25pt">
                          <v:stroke joinstyle="miter"/>
                        </v:oval>
                      </v:group>
                      <v:shape id="TextBox 11" o:spid="_x0000_s1422" type="#_x0000_t202" style="position:absolute;left:26697;top:14586;width:16656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el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RM&#10;R3F+PBOPgFw9AQAA//8DAFBLAQItABQABgAIAAAAIQDb4fbL7gAAAIUBAAATAAAAAAAAAAAAAAAA&#10;AAAAAABbQ29udGVudF9UeXBlc10ueG1sUEsBAi0AFAAGAAgAAAAhAFr0LFu/AAAAFQEAAAsAAAAA&#10;AAAAAAAAAAAAHwEAAF9yZWxzLy5yZWxzUEsBAi0AFAAGAAgAAAAhAJR3F6XBAAAA3AAAAA8AAAAA&#10;AAAAAAAAAAAABwIAAGRycy9kb3ducmV2LnhtbFBLBQYAAAAAAwADALcAAAD1AgAAAAA=&#10;" filled="f" stroked="f">
                        <v:textbox>
                          <w:txbxContent>
                            <w:p w14:paraId="3388C32D" w14:textId="77777777" w:rsidR="00123594" w:rsidRPr="00F00E4E" w:rsidRDefault="00123594" w:rsidP="0012359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00E4E">
                                <w:rPr>
                                  <w:rFonts w:hAnsi="Calibri"/>
                                  <w:color w:val="DAE5F2"/>
                                  <w:kern w:val="24"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COMMON</w:t>
                              </w:r>
                            </w:p>
                          </w:txbxContent>
                        </v:textbox>
                      </v:shape>
                      <v:group id="Group 731" o:spid="_x0000_s1423" style="position:absolute;top:2523;width:10840;height:16847" coordorigin=",2523" coordsize="10840,16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C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msDtTDgCcnkFAAD//wMAUEsBAi0AFAAGAAgAAAAhANvh9svuAAAAhQEAABMAAAAAAAAA&#10;AAAAAAAAAAAAAFtDb250ZW50X1R5cGVzXS54bWxQSwECLQAUAAYACAAAACEAWvQsW78AAAAVAQAA&#10;CwAAAAAAAAAAAAAAAAAfAQAAX3JlbHMvLnJlbHNQSwECLQAUAAYACAAAACEAXK83gsYAAADcAAAA&#10;DwAAAAAAAAAAAAAAAAAHAgAAZHJzL2Rvd25yZXYueG1sUEsFBgAAAAADAAMAtwAAAPoCAAAAAA==&#10;">
                        <v:rect id="Rectangle 732" o:spid="_x0000_s1424" style="position:absolute;left:2931;top:7759;width:9326;height:649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" fillcolor="#d8d8d8 [2732]" stroked="f" strokeweight="1pt"/>
                        <v:rect id="Rectangle 733" o:spid="_x0000_s1425" style="position:absolute;left:2877;top:7741;width:9326;height:649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" fillcolor="#4c4c4c [972]" stroked="f" strokeweight="1pt">
                          <v:fill opacity="34734f" color2="white [3212]" o:opacity2="42598f" rotate="t" angle="180" colors="0 #959595;19138f white;54395f white;1 white" focus="100%" type="gradient"/>
                        </v:rect>
                        <v:roundrect id="Rectangle: Rounded Corners 734" o:spid="_x0000_s1426" style="position:absolute;left:5411;top:9696;width:3481;height:2319;rotation:-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" fillcolor="white [3212]" strokecolor="black [3213]" strokeweight=".25pt">
                          <v:stroke joinstyle="miter"/>
                        </v:roundrect>
                        <v:group id="Group 735" o:spid="_x0000_s1427" style="position:absolute;top:2523;width:6197;height:5430" coordorigin=",2523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  <v:shape id="Octagon 736" o:spid="_x0000_s1428" type="#_x0000_t10" style="position:absolute;left:473;top:2230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" fillcolor="#d8d8d8 [2732]" stroked="f" strokeweight="1pt"/>
                          <v:shape id="Octagon 737" o:spid="_x0000_s1429" type="#_x0000_t10" style="position:absolute;left:459;top:2064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" fillcolor="white [3212]" strokecolor="black [3213]" strokeweight=".25pt">
                            <v:fill opacity="38036f"/>
                          </v:shape>
                          <v:oval id="Oval 738" o:spid="_x0000_s1430" style="position:absolute;left:1970;top:4191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" fillcolor="white [3212]" strokecolor="black [3213]" strokeweight=".25pt">
                            <v:stroke joinstyle="miter"/>
                          </v:oval>
                        </v:group>
                        <v:group id="Group 739" o:spid="_x0000_s1431" style="position:absolute;left:5;top:13940;width:6197;height:5430" coordorigin="5,13940" coordsize="6197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        <v:shape id="Octagon 740" o:spid="_x0000_s1432" type="#_x0000_t10" style="position:absolute;left:479;top:13647;width:5264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" fillcolor="#d8d8d8 [2732]" stroked="f" strokeweight="1pt"/>
                          <v:shape id="Octagon 741" o:spid="_x0000_s1433" type="#_x0000_t10" style="position:absolute;left:463;top:13482;width:5265;height:618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" fillcolor="white [3212]" strokecolor="black [3213]" strokeweight=".25pt">
                            <v:fill opacity="38036f"/>
                          </v:shape>
                          <v:oval id="Oval 742" o:spid="_x0000_s1434" style="position:absolute;left:1975;top:15609;width:2123;height:204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" fillcolor="white [3212]" strokecolor="black [3213]" strokeweight=".25pt">
                            <v:stroke joinstyle="miter"/>
                          </v:oval>
                        </v:group>
                      </v:group>
                      <v:rect id="Rectangle 743" o:spid="_x0000_s1435" style="position:absolute;left:43483;top:7667;width:9326;height:6493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" fillcolor="#d8d8d8 [2732]" stroked="f" strokeweight="1pt"/>
                      <v:rect id="Rectangle 744" o:spid="_x0000_s1436" style="position:absolute;left:43537;top:7684;width:9326;height:649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" fillcolor="#4c4c4c [972]" stroked="f" strokeweight="1pt">
                        <v:fill opacity="34734f" color2="white [3212]" o:opacity2="42598f" rotate="t" angle="180" colors="0 #959595;19138f white;54395f white;1 white" focus="100%" type="gradient"/>
                      </v:rect>
                      <v:roundrect id="Rectangle: Rounded Corners 745" o:spid="_x0000_s1437" style="position:absolute;left:46849;top:9903;width:3480;height:2319;rotation:90;flip:y;visibility:visible;mso-wrap-style:square;v-text-anchor:middle" arcsize="248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" fillcolor="white [3212]" strokecolor="black [3213]" strokeweight=".25pt">
                        <v:stroke joinstyle="miter"/>
                      </v:roundrect>
                      <v:shape id="Octagon 746" o:spid="_x0000_s1438" type="#_x0000_t10" style="position:absolute;left:50001;top:13508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" fillcolor="#d8d8d8 [2732]" stroked="f" strokeweight="1pt"/>
                      <v:shape id="Octagon 747" o:spid="_x0000_s1439" type="#_x0000_t10" style="position:absolute;left:50003;top:13482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" fillcolor="white [3212]" strokecolor="black [3213]" strokeweight=".25pt">
                        <v:fill opacity="38036f"/>
                      </v:shape>
                      <v:oval id="Oval 748" o:spid="_x0000_s1440" style="position:absolute;left:51647;top:15682;width:2122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" fillcolor="white [3212]" strokecolor="black [3213]" strokeweight=".25pt">
                        <v:stroke joinstyle="miter"/>
                      </v:oval>
                      <v:shape id="Octagon 749" o:spid="_x0000_s1441" type="#_x0000_t10" style="position:absolute;left:50067;top:1907;width:5265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" fillcolor="#d8d8d8 [2732]" stroked="f" strokeweight="1pt"/>
                      <v:shape id="Octagon 750" o:spid="_x0000_s1442" type="#_x0000_t10" style="position:absolute;left:50005;top:1985;width:5422;height:6182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" fillcolor="white [3212]" strokecolor="black [3213]" strokeweight=".25pt">
                        <v:fill opacity="38036f"/>
                      </v:shape>
                      <v:oval id="Oval 751" o:spid="_x0000_s1443" style="position:absolute;left:51713;top:4082;width:2123;height:2046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" fillcolor="white [3212]" strokecolor="black [3213]" strokeweight=".25pt">
                        <v:stroke joinstyle="miter"/>
                      </v:oval>
                      <v:rect id="Rectangle 752" o:spid="_x0000_s1444" style="position:absolute;left:19701;top:5387;width:16163;height:2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" fillcolor="gray [1629]" stroked="f" strokeweight="1pt">
                        <v:fill opacity="36044f" color2="#f2f2f2 [3052]" o:opacity2=".25" focus="100%" type="gradient"/>
                      </v:rect>
                      <v:rect id="Rectangle 753" o:spid="_x0000_s1445" style="position:absolute;left:20006;top:14376;width:16163;height:210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" fillcolor="gray [1629]" stroked="f" strokeweight="1pt">
                        <v:fill opacity="36044f" color2="#f2f2f2 [3052]" o:opacity2=".25" focus="100%" type="gradient"/>
                      </v:rect>
                      <v:rect id="Rectangle 754" o:spid="_x0000_s1446" style="position:absolute;left:32181;top:9687;width:9027;height:19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" fillcolor="gray [1629]" stroked="f" strokeweight="1pt">
                        <v:fill opacity="36044f" color2="#f2f2f2 [3052]" o:opacity2=".25" focus="100%" type="gradient"/>
                      </v:rect>
                      <v:rect id="Rectangle 755" o:spid="_x0000_s1447" style="position:absolute;left:14871;top:10025;width:9027;height:1936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" fillcolor="gray [1629]" stroked="f" strokeweight="1pt">
                        <v:fill opacity="36044f" color2="#f2f2f2 [3052]" o:opacity2=".25" focus="100%" type="gradient"/>
                      </v:rect>
                    </v:group>
                  </v:group>
                </v:group>
              </v:group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777775" wp14:editId="78A961C1">
                <wp:simplePos x="0" y="0"/>
                <wp:positionH relativeFrom="column">
                  <wp:posOffset>2914894</wp:posOffset>
                </wp:positionH>
                <wp:positionV relativeFrom="paragraph">
                  <wp:posOffset>5149045</wp:posOffset>
                </wp:positionV>
                <wp:extent cx="2245784" cy="2281518"/>
                <wp:effectExtent l="0" t="0" r="21590" b="24130"/>
                <wp:wrapNone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784" cy="2281518"/>
                          <a:chOff x="0" y="0"/>
                          <a:chExt cx="2944633" cy="2869524"/>
                        </a:xfrm>
                      </wpg:grpSpPr>
                      <wps:wsp>
                        <wps:cNvPr id="493" name="Oval 493"/>
                        <wps:cNvSpPr/>
                        <wps:spPr>
                          <a:xfrm>
                            <a:off x="0" y="0"/>
                            <a:ext cx="2944633" cy="2869524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95000"/>
                                </a:schemeClr>
                              </a:gs>
                              <a:gs pos="50000">
                                <a:schemeClr val="bg2"/>
                              </a:gs>
                              <a:gs pos="94000">
                                <a:schemeClr val="tx1">
                                  <a:lumMod val="50000"/>
                                  <a:lumOff val="50000"/>
                                </a:schemeClr>
                              </a:gs>
                              <a:gs pos="70000">
                                <a:schemeClr val="bg1">
                                  <a:lumMod val="75000"/>
                                  <a:alpha val="55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797169" y="1289539"/>
                            <a:ext cx="551135" cy="31730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  <a:alpha val="4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91" name="Group 491"/>
                        <wpg:cNvGrpSpPr/>
                        <wpg:grpSpPr>
                          <a:xfrm>
                            <a:off x="838200" y="1312985"/>
                            <a:ext cx="274256" cy="272747"/>
                            <a:chOff x="0" y="0"/>
                            <a:chExt cx="274256" cy="272747"/>
                          </a:xfrm>
                        </wpg:grpSpPr>
                        <wps:wsp>
                          <wps:cNvPr id="495" name="Oval 495"/>
                          <wps:cNvSpPr/>
                          <wps:spPr>
                            <a:xfrm>
                              <a:off x="0" y="0"/>
                              <a:ext cx="268482" cy="272747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4">
                                    <a:lumMod val="60000"/>
                                    <a:lumOff val="4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" name="Straight Connector 496"/>
                          <wps:cNvCnPr>
                            <a:cxnSpLocks/>
                          </wps:cNvCnPr>
                          <wps:spPr>
                            <a:xfrm>
                              <a:off x="0" y="136281"/>
                              <a:ext cx="274256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7" name="Rectangle 497"/>
                        <wps:cNvSpPr/>
                        <wps:spPr>
                          <a:xfrm>
                            <a:off x="1693984" y="1289539"/>
                            <a:ext cx="551135" cy="31730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68000"/>
                            </a:schemeClr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4" name="Group 224"/>
                        <wpg:cNvGrpSpPr/>
                        <wpg:grpSpPr>
                          <a:xfrm>
                            <a:off x="1893276" y="1312985"/>
                            <a:ext cx="274256" cy="272747"/>
                            <a:chOff x="0" y="0"/>
                            <a:chExt cx="274256" cy="272747"/>
                          </a:xfrm>
                        </wpg:grpSpPr>
                        <wps:wsp>
                          <wps:cNvPr id="498" name="Oval 498"/>
                          <wps:cNvSpPr/>
                          <wps:spPr>
                            <a:xfrm>
                              <a:off x="0" y="0"/>
                              <a:ext cx="268482" cy="272747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" name="Straight Connector 499"/>
                          <wps:cNvCnPr>
                            <a:cxnSpLocks/>
                          </wps:cNvCnPr>
                          <wps:spPr>
                            <a:xfrm>
                              <a:off x="0" y="136281"/>
                              <a:ext cx="274256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988" y="1297443"/>
                            <a:ext cx="471305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97FE4" w14:textId="77777777" w:rsidR="00123594" w:rsidRDefault="00123594" w:rsidP="00123594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8769" y="1312985"/>
                            <a:ext cx="482717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810EE7" w14:textId="77777777" w:rsidR="00123594" w:rsidRDefault="00123594" w:rsidP="00123594">
                              <w: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77775" id="Group 225" o:spid="_x0000_s1448" style="position:absolute;margin-left:229.5pt;margin-top:405.45pt;width:176.85pt;height:179.65pt;z-index:251672576;mso-width-relative:margin;mso-height-relative:margin" coordsize="29446,28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">
                <v:oval id="Oval 493" o:spid="_x0000_s1449" style="position:absolute;width:29446;height:28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" fillcolor="#f2f2f2 [3052]" strokecolor="black [3213]" strokeweight=".25pt">
                  <v:fill color2="gray [1629]" rotate="t" focusposition=".5,.5" focussize="" colors="0 #f2f2f2;.5 #e7e6e6;45875f #bfbfbf;61604f #7f7f7f" focus="100%" type="gradientRadial"/>
                  <v:stroke joinstyle="miter"/>
                </v:oval>
                <v:rect id="Rectangle 494" o:spid="_x0000_s1450" style="position:absolute;left:7971;top:12895;width:5512;height:3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" fillcolor="#bf8f00 [2407]" stroked="f" strokeweight="1pt">
                  <v:fill opacity="28784f"/>
                </v:rect>
                <v:group id="Group 491" o:spid="_x0000_s1451" style="position:absolute;left:8382;top:13129;width:2742;height:2728" coordsize="274256,272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oval id="Oval 495" o:spid="_x0000_s1452" style="position:absolute;width:268482;height:27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" fillcolor="#ffd966 [1943]" strokecolor="black [3213]" strokeweight=".25pt">
                    <v:fill color2="gray [1629]" rotate="t" focusposition=".5,.5" focussize="" focus="100%" type="gradientRadial"/>
                    <v:stroke joinstyle="miter"/>
                  </v:oval>
                  <v:line id="Straight Connector 496" o:spid="_x0000_s1453" style="position:absolute;visibility:visible;mso-wrap-style:square" from="0,136281" to="274256,13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" strokecolor="black [3213]" strokeweight="3pt">
                    <v:stroke joinstyle="miter"/>
                    <o:lock v:ext="edit" shapetype="f"/>
                  </v:line>
                </v:group>
                <v:rect id="Rectangle 497" o:spid="_x0000_s1454" style="position:absolute;left:16939;top:12895;width:5512;height:3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" fillcolor="white [3212]" strokecolor="black [3213]" strokeweight=".25pt">
                  <v:fill opacity="44461f"/>
                </v:rect>
                <v:group id="Group 224" o:spid="_x0000_s1455" style="position:absolute;left:18932;top:13129;width:2743;height:2728" coordsize="274256,272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oval id="Oval 498" o:spid="_x0000_s1456" style="position:absolute;width:268482;height:27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" fillcolor="white [3212]" strokecolor="black [3213]" strokeweight=".25pt">
                    <v:fill color2="gray [1629]" rotate="t" focusposition=".5,.5" focussize="" focus="100%" type="gradientRadial"/>
                    <v:stroke joinstyle="miter"/>
                  </v:oval>
                  <v:line id="Straight Connector 499" o:spid="_x0000_s1457" style="position:absolute;visibility:visible;mso-wrap-style:square" from="0,136281" to="274256,136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" strokecolor="black [3213]" strokeweight="3pt">
                    <v:stroke joinstyle="miter"/>
                    <o:lock v:ext="edit" shapetype="f"/>
                  </v:line>
                </v:group>
                <v:shape id="_x0000_s1458" type="#_x0000_t202" style="position:absolute;left:4039;top:12974;width:47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7gJ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56gXuZ+IRkJt/AAAA//8DAFBLAQItABQABgAIAAAAIQDb4fbL7gAAAIUBAAATAAAAAAAAAAAA&#10;AAAAAAAAAABbQ29udGVudF9UeXBlc10ueG1sUEsBAi0AFAAGAAgAAAAhAFr0LFu/AAAAFQEAAAsA&#10;AAAAAAAAAAAAAAAAHwEAAF9yZWxzLy5yZWxzUEsBAi0AFAAGAAgAAAAhAO8HuAnEAAAA3AAAAA8A&#10;AAAAAAAAAAAAAAAABwIAAGRycy9kb3ducmV2LnhtbFBLBQYAAAAAAwADALcAAAD4AgAAAAA=&#10;" filled="f" stroked="f">
                  <v:textbox>
                    <w:txbxContent>
                      <w:p w14:paraId="72497FE4" w14:textId="77777777" w:rsidR="00123594" w:rsidRDefault="00123594" w:rsidP="00123594">
                        <w:r>
                          <w:t>12</w:t>
                        </w:r>
                      </w:p>
                    </w:txbxContent>
                  </v:textbox>
                </v:shape>
                <v:shape id="_x0000_s1459" type="#_x0000_t202" style="position:absolute;left:21687;top:13129;width:4827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B9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0BK8z8QjIxR8AAAD//wMAUEsBAi0AFAAGAAgAAAAhANvh9svuAAAAhQEAABMAAAAAAAAAAAAA&#10;AAAAAAAAAFtDb250ZW50X1R5cGVzXS54bWxQSwECLQAUAAYACAAAACEAWvQsW78AAAAVAQAACwAA&#10;AAAAAAAAAAAAAAAfAQAAX3JlbHMvLnJlbHNQSwECLQAUAAYACAAAACEAYO4gfcMAAADcAAAADwAA&#10;AAAAAAAAAAAAAAAHAgAAZHJzL2Rvd25yZXYueG1sUEsFBgAAAAADAAMAtwAAAPcCAAAAAA==&#10;" filled="f" stroked="f">
                  <v:textbox>
                    <w:txbxContent>
                      <w:p w14:paraId="36810EE7" w14:textId="77777777" w:rsidR="00123594" w:rsidRDefault="00123594" w:rsidP="00123594">
                        <w: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0DB2B7" wp14:editId="0A23AE28">
                <wp:simplePos x="0" y="0"/>
                <wp:positionH relativeFrom="column">
                  <wp:posOffset>4406153</wp:posOffset>
                </wp:positionH>
                <wp:positionV relativeFrom="paragraph">
                  <wp:posOffset>4830819</wp:posOffset>
                </wp:positionV>
                <wp:extent cx="498737" cy="245928"/>
                <wp:effectExtent l="0" t="0" r="34925" b="1905"/>
                <wp:wrapNone/>
                <wp:docPr id="475" name="Group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737" cy="245928"/>
                          <a:chOff x="0" y="0"/>
                          <a:chExt cx="573282" cy="288290"/>
                        </a:xfrm>
                      </wpg:grpSpPr>
                      <wpg:grpSp>
                        <wpg:cNvPr id="474" name="Group 474"/>
                        <wpg:cNvGrpSpPr/>
                        <wpg:grpSpPr>
                          <a:xfrm>
                            <a:off x="298938" y="5862"/>
                            <a:ext cx="274344" cy="272747"/>
                            <a:chOff x="0" y="0"/>
                            <a:chExt cx="274344" cy="272747"/>
                          </a:xfrm>
                        </wpg:grpSpPr>
                        <wps:wsp>
                          <wps:cNvPr id="590" name="Oval 590"/>
                          <wps:cNvSpPr/>
                          <wps:spPr>
                            <a:xfrm>
                              <a:off x="5862" y="0"/>
                              <a:ext cx="268482" cy="272747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  <a:gs pos="100000">
                                  <a:schemeClr val="accent6">
                                    <a:lumMod val="75000"/>
                                  </a:schemeClr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" name="Straight Connector 591"/>
                          <wps:cNvCnPr>
                            <a:cxnSpLocks/>
                          </wps:cNvCnPr>
                          <wps:spPr>
                            <a:xfrm>
                              <a:off x="0" y="130419"/>
                              <a:ext cx="27368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CE15D" w14:textId="77777777" w:rsidR="00123594" w:rsidRDefault="00123594" w:rsidP="00123594"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0DB2B7" id="Group 475" o:spid="_x0000_s1460" style="position:absolute;margin-left:346.95pt;margin-top:380.4pt;width:39.25pt;height:19.35pt;z-index:251671552;mso-width-relative:margin" coordsize="573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">
                <v:group id="Group 474" o:spid="_x0000_s1461" style="position:absolute;left:2989;top:58;width:2743;height:2728" coordsize="274344,272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oval id="Oval 590" o:spid="_x0000_s1462" style="position:absolute;left:5862;width:268482;height:272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" fillcolor="#a8d08d [1945]" strokecolor="black [3213]" strokeweight=".25pt">
                    <v:fill color2="#538135 [2409]" rotate="t" focusposition=".5,.5" focussize="" focus="100%" type="gradientRadial"/>
                    <v:stroke joinstyle="miter"/>
                  </v:oval>
                  <v:line id="Straight Connector 591" o:spid="_x0000_s1463" style="position:absolute;visibility:visible;mso-wrap-style:square" from="0,130419" to="273685,13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" strokecolor="black [3213]" strokeweight="3pt">
                    <v:stroke joinstyle="miter"/>
                    <o:lock v:ext="edit" shapetype="f"/>
                  </v:line>
                </v:group>
                <v:shape id="_x0000_s1464" type="#_x0000_t202" style="position:absolute;width:401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2S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7A75l4BGT2AwAA//8DAFBLAQItABQABgAIAAAAIQDb4fbL7gAAAIUBAAATAAAAAAAAAAAA&#10;AAAAAAAAAABbQ29udGVudF9UeXBlc10ueG1sUEsBAi0AFAAGAAgAAAAhAFr0LFu/AAAAFQEAAAsA&#10;AAAAAAAAAAAAAAAAHwEAAF9yZWxzLy5yZWxzUEsBAi0AFAAGAAgAAAAhAIBLHZLEAAAA3AAAAA8A&#10;AAAAAAAAAAAAAAAABwIAAGRycy9kb3ducmV2LnhtbFBLBQYAAAAAAwADALcAAAD4AgAAAAA=&#10;" filled="f" stroked="f">
                  <v:textbox>
                    <w:txbxContent>
                      <w:p w14:paraId="1BFCE15D" w14:textId="77777777" w:rsidR="00123594" w:rsidRDefault="00123594" w:rsidP="00123594">
                        <w: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21451EC" wp14:editId="17E60BC0">
                <wp:simplePos x="0" y="0"/>
                <wp:positionH relativeFrom="column">
                  <wp:posOffset>5672455</wp:posOffset>
                </wp:positionH>
                <wp:positionV relativeFrom="paragraph">
                  <wp:posOffset>783366</wp:posOffset>
                </wp:positionV>
                <wp:extent cx="1016237" cy="4807536"/>
                <wp:effectExtent l="0" t="0" r="0" b="0"/>
                <wp:wrapNone/>
                <wp:docPr id="472" name="Group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237" cy="4807536"/>
                          <a:chOff x="293077" y="0"/>
                          <a:chExt cx="1016237" cy="4807536"/>
                        </a:xfrm>
                      </wpg:grpSpPr>
                      <wps:wsp>
                        <wps:cNvPr id="5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1" y="140677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40D9BC" w14:textId="77777777" w:rsidR="00123594" w:rsidRDefault="00123594" w:rsidP="00123594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5" y="4366846"/>
                            <a:ext cx="401320" cy="2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AD5395" w14:textId="77777777" w:rsidR="00123594" w:rsidRDefault="00123594" w:rsidP="00123594">
                              <w: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71" name="Group 471"/>
                        <wpg:cNvGrpSpPr/>
                        <wpg:grpSpPr>
                          <a:xfrm>
                            <a:off x="293077" y="0"/>
                            <a:ext cx="1016237" cy="4807536"/>
                            <a:chOff x="0" y="0"/>
                            <a:chExt cx="1016237" cy="4807536"/>
                          </a:xfrm>
                        </wpg:grpSpPr>
                        <wpg:grpSp>
                          <wpg:cNvPr id="542" name="Group 542"/>
                          <wpg:cNvGrpSpPr/>
                          <wpg:grpSpPr>
                            <a:xfrm rot="16200000" flipH="1" flipV="1">
                              <a:off x="393871" y="4145255"/>
                              <a:ext cx="398712" cy="588285"/>
                              <a:chOff x="0" y="0"/>
                              <a:chExt cx="398712" cy="700199"/>
                            </a:xfrm>
                          </wpg:grpSpPr>
                          <wps:wsp>
                            <wps:cNvPr id="543" name="Freeform: Shape 543"/>
                            <wps:cNvSpPr/>
                            <wps:spPr>
                              <a:xfrm>
                                <a:off x="0" y="214183"/>
                                <a:ext cx="174684" cy="485908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269732"/>
                                  <a:gd name="connsiteY0" fmla="*/ 4 h 552365"/>
                                  <a:gd name="connsiteX1" fmla="*/ 248429 w 269732"/>
                                  <a:gd name="connsiteY1" fmla="*/ 101465 h 552365"/>
                                  <a:gd name="connsiteX2" fmla="*/ 264060 w 269732"/>
                                  <a:gd name="connsiteY2" fmla="*/ 552365 h 552365"/>
                                  <a:gd name="connsiteX0" fmla="*/ 0 w 158244"/>
                                  <a:gd name="connsiteY0" fmla="*/ 4 h 552369"/>
                                  <a:gd name="connsiteX1" fmla="*/ 142613 w 158244"/>
                                  <a:gd name="connsiteY1" fmla="*/ 101469 h 552369"/>
                                  <a:gd name="connsiteX2" fmla="*/ 158244 w 158244"/>
                                  <a:gd name="connsiteY2" fmla="*/ 552369 h 552369"/>
                                  <a:gd name="connsiteX0" fmla="*/ 0 w 172436"/>
                                  <a:gd name="connsiteY0" fmla="*/ 3 h 552368"/>
                                  <a:gd name="connsiteX1" fmla="*/ 163754 w 172436"/>
                                  <a:gd name="connsiteY1" fmla="*/ 107509 h 552368"/>
                                  <a:gd name="connsiteX2" fmla="*/ 158244 w 172436"/>
                                  <a:gd name="connsiteY2" fmla="*/ 552368 h 552368"/>
                                  <a:gd name="connsiteX0" fmla="*/ 0 w 174684"/>
                                  <a:gd name="connsiteY0" fmla="*/ 2 h 485908"/>
                                  <a:gd name="connsiteX1" fmla="*/ 163754 w 174684"/>
                                  <a:gd name="connsiteY1" fmla="*/ 107508 h 485908"/>
                                  <a:gd name="connsiteX2" fmla="*/ 167316 w 174684"/>
                                  <a:gd name="connsiteY2" fmla="*/ 485908 h 4859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74684" h="485908">
                                    <a:moveTo>
                                      <a:pt x="0" y="2"/>
                                    </a:moveTo>
                                    <a:cubicBezTo>
                                      <a:pt x="83410" y="-239"/>
                                      <a:pt x="135868" y="26524"/>
                                      <a:pt x="163754" y="107508"/>
                                    </a:cubicBezTo>
                                    <a:cubicBezTo>
                                      <a:pt x="191640" y="188492"/>
                                      <a:pt x="156001" y="336232"/>
                                      <a:pt x="167316" y="485908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4" name="Freeform: Shape 544"/>
                            <wps:cNvSpPr/>
                            <wps:spPr>
                              <a:xfrm>
                                <a:off x="16476" y="117904"/>
                                <a:ext cx="267335" cy="582295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269732"/>
                                  <a:gd name="connsiteY0" fmla="*/ 4 h 552365"/>
                                  <a:gd name="connsiteX1" fmla="*/ 248429 w 269732"/>
                                  <a:gd name="connsiteY1" fmla="*/ 101465 h 552365"/>
                                  <a:gd name="connsiteX2" fmla="*/ 264060 w 269732"/>
                                  <a:gd name="connsiteY2" fmla="*/ 552365 h 552365"/>
                                  <a:gd name="connsiteX0" fmla="*/ 0 w 267516"/>
                                  <a:gd name="connsiteY0" fmla="*/ 8 h 582929"/>
                                  <a:gd name="connsiteX1" fmla="*/ 248429 w 267516"/>
                                  <a:gd name="connsiteY1" fmla="*/ 101469 h 582929"/>
                                  <a:gd name="connsiteX2" fmla="*/ 258014 w 267516"/>
                                  <a:gd name="connsiteY2" fmla="*/ 582929 h 5829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67516" h="582929">
                                    <a:moveTo>
                                      <a:pt x="0" y="8"/>
                                    </a:moveTo>
                                    <a:cubicBezTo>
                                      <a:pt x="83410" y="-233"/>
                                      <a:pt x="205427" y="4316"/>
                                      <a:pt x="248429" y="101469"/>
                                    </a:cubicBezTo>
                                    <a:cubicBezTo>
                                      <a:pt x="291431" y="198622"/>
                                      <a:pt x="246699" y="433253"/>
                                      <a:pt x="258014" y="582929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5" name="Freeform: Shape 545"/>
                            <wps:cNvSpPr/>
                            <wps:spPr>
                              <a:xfrm>
                                <a:off x="32952" y="0"/>
                                <a:ext cx="365760" cy="695325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373417"/>
                                  <a:gd name="connsiteY0" fmla="*/ 6 h 549341"/>
                                  <a:gd name="connsiteX1" fmla="*/ 345022 w 373417"/>
                                  <a:gd name="connsiteY1" fmla="*/ 98441 h 549341"/>
                                  <a:gd name="connsiteX2" fmla="*/ 360653 w 373417"/>
                                  <a:gd name="connsiteY2" fmla="*/ 549341 h 549341"/>
                                  <a:gd name="connsiteX0" fmla="*/ 0 w 360653"/>
                                  <a:gd name="connsiteY0" fmla="*/ 3614 h 552949"/>
                                  <a:gd name="connsiteX1" fmla="*/ 308805 w 360653"/>
                                  <a:gd name="connsiteY1" fmla="*/ 68849 h 552949"/>
                                  <a:gd name="connsiteX2" fmla="*/ 360653 w 360653"/>
                                  <a:gd name="connsiteY2" fmla="*/ 552949 h 552949"/>
                                  <a:gd name="connsiteX0" fmla="*/ 0 w 359841"/>
                                  <a:gd name="connsiteY0" fmla="*/ 12475 h 730961"/>
                                  <a:gd name="connsiteX1" fmla="*/ 308805 w 359841"/>
                                  <a:gd name="connsiteY1" fmla="*/ 77710 h 730961"/>
                                  <a:gd name="connsiteX2" fmla="*/ 359841 w 359841"/>
                                  <a:gd name="connsiteY2" fmla="*/ 730961 h 730961"/>
                                  <a:gd name="connsiteX0" fmla="*/ 0 w 360629"/>
                                  <a:gd name="connsiteY0" fmla="*/ 12475 h 730961"/>
                                  <a:gd name="connsiteX1" fmla="*/ 308805 w 360629"/>
                                  <a:gd name="connsiteY1" fmla="*/ 77710 h 730961"/>
                                  <a:gd name="connsiteX2" fmla="*/ 359841 w 360629"/>
                                  <a:gd name="connsiteY2" fmla="*/ 730961 h 730961"/>
                                  <a:gd name="connsiteX0" fmla="*/ 0 w 355067"/>
                                  <a:gd name="connsiteY0" fmla="*/ 12475 h 730961"/>
                                  <a:gd name="connsiteX1" fmla="*/ 308805 w 355067"/>
                                  <a:gd name="connsiteY1" fmla="*/ 77710 h 730961"/>
                                  <a:gd name="connsiteX2" fmla="*/ 353139 w 355067"/>
                                  <a:gd name="connsiteY2" fmla="*/ 730961 h 730961"/>
                                  <a:gd name="connsiteX0" fmla="*/ 0 w 355067"/>
                                  <a:gd name="connsiteY0" fmla="*/ 1572 h 720058"/>
                                  <a:gd name="connsiteX1" fmla="*/ 308805 w 355067"/>
                                  <a:gd name="connsiteY1" fmla="*/ 100008 h 720058"/>
                                  <a:gd name="connsiteX2" fmla="*/ 353139 w 355067"/>
                                  <a:gd name="connsiteY2" fmla="*/ 720058 h 720058"/>
                                  <a:gd name="connsiteX0" fmla="*/ 0 w 364466"/>
                                  <a:gd name="connsiteY0" fmla="*/ 2049 h 717514"/>
                                  <a:gd name="connsiteX1" fmla="*/ 317861 w 364466"/>
                                  <a:gd name="connsiteY1" fmla="*/ 97464 h 717514"/>
                                  <a:gd name="connsiteX2" fmla="*/ 362195 w 364466"/>
                                  <a:gd name="connsiteY2" fmla="*/ 717514 h 717514"/>
                                  <a:gd name="connsiteX0" fmla="*/ 0 w 366234"/>
                                  <a:gd name="connsiteY0" fmla="*/ 1474 h 695797"/>
                                  <a:gd name="connsiteX1" fmla="*/ 317861 w 366234"/>
                                  <a:gd name="connsiteY1" fmla="*/ 96889 h 695797"/>
                                  <a:gd name="connsiteX2" fmla="*/ 364466 w 366234"/>
                                  <a:gd name="connsiteY2" fmla="*/ 695797 h 6957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366234" h="695797">
                                    <a:moveTo>
                                      <a:pt x="0" y="1474"/>
                                    </a:moveTo>
                                    <a:cubicBezTo>
                                      <a:pt x="83410" y="1233"/>
                                      <a:pt x="257117" y="-18831"/>
                                      <a:pt x="317861" y="96889"/>
                                    </a:cubicBezTo>
                                    <a:cubicBezTo>
                                      <a:pt x="378605" y="212609"/>
                                      <a:pt x="365237" y="543103"/>
                                      <a:pt x="364466" y="695797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8" name="Group 538"/>
                          <wpg:cNvGrpSpPr/>
                          <wpg:grpSpPr>
                            <a:xfrm rot="5400000" flipH="1">
                              <a:off x="393871" y="55367"/>
                              <a:ext cx="398712" cy="588285"/>
                              <a:chOff x="0" y="0"/>
                              <a:chExt cx="398712" cy="700199"/>
                            </a:xfrm>
                          </wpg:grpSpPr>
                          <wps:wsp>
                            <wps:cNvPr id="539" name="Freeform: Shape 539"/>
                            <wps:cNvSpPr/>
                            <wps:spPr>
                              <a:xfrm>
                                <a:off x="0" y="214183"/>
                                <a:ext cx="174684" cy="485908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269732"/>
                                  <a:gd name="connsiteY0" fmla="*/ 4 h 552365"/>
                                  <a:gd name="connsiteX1" fmla="*/ 248429 w 269732"/>
                                  <a:gd name="connsiteY1" fmla="*/ 101465 h 552365"/>
                                  <a:gd name="connsiteX2" fmla="*/ 264060 w 269732"/>
                                  <a:gd name="connsiteY2" fmla="*/ 552365 h 552365"/>
                                  <a:gd name="connsiteX0" fmla="*/ 0 w 158244"/>
                                  <a:gd name="connsiteY0" fmla="*/ 4 h 552369"/>
                                  <a:gd name="connsiteX1" fmla="*/ 142613 w 158244"/>
                                  <a:gd name="connsiteY1" fmla="*/ 101469 h 552369"/>
                                  <a:gd name="connsiteX2" fmla="*/ 158244 w 158244"/>
                                  <a:gd name="connsiteY2" fmla="*/ 552369 h 552369"/>
                                  <a:gd name="connsiteX0" fmla="*/ 0 w 172436"/>
                                  <a:gd name="connsiteY0" fmla="*/ 3 h 552368"/>
                                  <a:gd name="connsiteX1" fmla="*/ 163754 w 172436"/>
                                  <a:gd name="connsiteY1" fmla="*/ 107509 h 552368"/>
                                  <a:gd name="connsiteX2" fmla="*/ 158244 w 172436"/>
                                  <a:gd name="connsiteY2" fmla="*/ 552368 h 552368"/>
                                  <a:gd name="connsiteX0" fmla="*/ 0 w 174684"/>
                                  <a:gd name="connsiteY0" fmla="*/ 2 h 485908"/>
                                  <a:gd name="connsiteX1" fmla="*/ 163754 w 174684"/>
                                  <a:gd name="connsiteY1" fmla="*/ 107508 h 485908"/>
                                  <a:gd name="connsiteX2" fmla="*/ 167316 w 174684"/>
                                  <a:gd name="connsiteY2" fmla="*/ 485908 h 48590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74684" h="485908">
                                    <a:moveTo>
                                      <a:pt x="0" y="2"/>
                                    </a:moveTo>
                                    <a:cubicBezTo>
                                      <a:pt x="83410" y="-239"/>
                                      <a:pt x="135868" y="26524"/>
                                      <a:pt x="163754" y="107508"/>
                                    </a:cubicBezTo>
                                    <a:cubicBezTo>
                                      <a:pt x="191640" y="188492"/>
                                      <a:pt x="156001" y="336232"/>
                                      <a:pt x="167316" y="485908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0" name="Freeform: Shape 540"/>
                            <wps:cNvSpPr/>
                            <wps:spPr>
                              <a:xfrm>
                                <a:off x="16476" y="117904"/>
                                <a:ext cx="267335" cy="582295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269732"/>
                                  <a:gd name="connsiteY0" fmla="*/ 4 h 552365"/>
                                  <a:gd name="connsiteX1" fmla="*/ 248429 w 269732"/>
                                  <a:gd name="connsiteY1" fmla="*/ 101465 h 552365"/>
                                  <a:gd name="connsiteX2" fmla="*/ 264060 w 269732"/>
                                  <a:gd name="connsiteY2" fmla="*/ 552365 h 552365"/>
                                  <a:gd name="connsiteX0" fmla="*/ 0 w 267516"/>
                                  <a:gd name="connsiteY0" fmla="*/ 8 h 582929"/>
                                  <a:gd name="connsiteX1" fmla="*/ 248429 w 267516"/>
                                  <a:gd name="connsiteY1" fmla="*/ 101469 h 582929"/>
                                  <a:gd name="connsiteX2" fmla="*/ 258014 w 267516"/>
                                  <a:gd name="connsiteY2" fmla="*/ 582929 h 58292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67516" h="582929">
                                    <a:moveTo>
                                      <a:pt x="0" y="8"/>
                                    </a:moveTo>
                                    <a:cubicBezTo>
                                      <a:pt x="83410" y="-233"/>
                                      <a:pt x="205427" y="4316"/>
                                      <a:pt x="248429" y="101469"/>
                                    </a:cubicBezTo>
                                    <a:cubicBezTo>
                                      <a:pt x="291431" y="198622"/>
                                      <a:pt x="246699" y="433253"/>
                                      <a:pt x="258014" y="582929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1" name="Freeform: Shape 541"/>
                            <wps:cNvSpPr/>
                            <wps:spPr>
                              <a:xfrm>
                                <a:off x="32952" y="0"/>
                                <a:ext cx="365760" cy="695325"/>
                              </a:xfrm>
                              <a:custGeom>
                                <a:avLst/>
                                <a:gdLst>
                                  <a:gd name="connsiteX0" fmla="*/ 0 w 197114"/>
                                  <a:gd name="connsiteY0" fmla="*/ 37426 h 650268"/>
                                  <a:gd name="connsiteX1" fmla="*/ 175098 w 197114"/>
                                  <a:gd name="connsiteY1" fmla="*/ 66609 h 650268"/>
                                  <a:gd name="connsiteX2" fmla="*/ 194553 w 197114"/>
                                  <a:gd name="connsiteY2" fmla="*/ 650268 h 650268"/>
                                  <a:gd name="connsiteX3" fmla="*/ 194553 w 197114"/>
                                  <a:gd name="connsiteY3" fmla="*/ 650268 h 650268"/>
                                  <a:gd name="connsiteX0" fmla="*/ 0 w 210978"/>
                                  <a:gd name="connsiteY0" fmla="*/ 13906 h 626748"/>
                                  <a:gd name="connsiteX1" fmla="*/ 197114 w 210978"/>
                                  <a:gd name="connsiteY1" fmla="*/ 115362 h 626748"/>
                                  <a:gd name="connsiteX2" fmla="*/ 194553 w 210978"/>
                                  <a:gd name="connsiteY2" fmla="*/ 626748 h 626748"/>
                                  <a:gd name="connsiteX3" fmla="*/ 194553 w 210978"/>
                                  <a:gd name="connsiteY3" fmla="*/ 626748 h 626748"/>
                                  <a:gd name="connsiteX0" fmla="*/ 0 w 211083"/>
                                  <a:gd name="connsiteY0" fmla="*/ 13906 h 662358"/>
                                  <a:gd name="connsiteX1" fmla="*/ 197114 w 211083"/>
                                  <a:gd name="connsiteY1" fmla="*/ 115362 h 662358"/>
                                  <a:gd name="connsiteX2" fmla="*/ 194553 w 211083"/>
                                  <a:gd name="connsiteY2" fmla="*/ 626748 h 662358"/>
                                  <a:gd name="connsiteX3" fmla="*/ 191532 w 211083"/>
                                  <a:gd name="connsiteY3" fmla="*/ 617695 h 662358"/>
                                  <a:gd name="connsiteX0" fmla="*/ 0 w 212085"/>
                                  <a:gd name="connsiteY0" fmla="*/ 13906 h 804913"/>
                                  <a:gd name="connsiteX1" fmla="*/ 197114 w 212085"/>
                                  <a:gd name="connsiteY1" fmla="*/ 115362 h 804913"/>
                                  <a:gd name="connsiteX2" fmla="*/ 194553 w 212085"/>
                                  <a:gd name="connsiteY2" fmla="*/ 626748 h 804913"/>
                                  <a:gd name="connsiteX3" fmla="*/ 164337 w 212085"/>
                                  <a:gd name="connsiteY3" fmla="*/ 804815 h 804913"/>
                                  <a:gd name="connsiteX0" fmla="*/ 0 w 204878"/>
                                  <a:gd name="connsiteY0" fmla="*/ 19216 h 810125"/>
                                  <a:gd name="connsiteX1" fmla="*/ 197114 w 204878"/>
                                  <a:gd name="connsiteY1" fmla="*/ 120672 h 810125"/>
                                  <a:gd name="connsiteX2" fmla="*/ 164337 w 204878"/>
                                  <a:gd name="connsiteY2" fmla="*/ 810125 h 810125"/>
                                  <a:gd name="connsiteX0" fmla="*/ 0 w 209535"/>
                                  <a:gd name="connsiteY0" fmla="*/ 12419 h 558734"/>
                                  <a:gd name="connsiteX1" fmla="*/ 197114 w 209535"/>
                                  <a:gd name="connsiteY1" fmla="*/ 113875 h 558734"/>
                                  <a:gd name="connsiteX2" fmla="*/ 185504 w 209535"/>
                                  <a:gd name="connsiteY2" fmla="*/ 558734 h 558734"/>
                                  <a:gd name="connsiteX0" fmla="*/ 0 w 220802"/>
                                  <a:gd name="connsiteY0" fmla="*/ 12543 h 564899"/>
                                  <a:gd name="connsiteX1" fmla="*/ 197114 w 220802"/>
                                  <a:gd name="connsiteY1" fmla="*/ 113999 h 564899"/>
                                  <a:gd name="connsiteX2" fmla="*/ 212745 w 220802"/>
                                  <a:gd name="connsiteY2" fmla="*/ 564899 h 564899"/>
                                  <a:gd name="connsiteX0" fmla="*/ 0 w 214679"/>
                                  <a:gd name="connsiteY0" fmla="*/ 12543 h 564899"/>
                                  <a:gd name="connsiteX1" fmla="*/ 197114 w 214679"/>
                                  <a:gd name="connsiteY1" fmla="*/ 113999 h 564899"/>
                                  <a:gd name="connsiteX2" fmla="*/ 212745 w 214679"/>
                                  <a:gd name="connsiteY2" fmla="*/ 564899 h 564899"/>
                                  <a:gd name="connsiteX0" fmla="*/ 0 w 214679"/>
                                  <a:gd name="connsiteY0" fmla="*/ 5 h 552361"/>
                                  <a:gd name="connsiteX1" fmla="*/ 197114 w 214679"/>
                                  <a:gd name="connsiteY1" fmla="*/ 101461 h 552361"/>
                                  <a:gd name="connsiteX2" fmla="*/ 212745 w 214679"/>
                                  <a:gd name="connsiteY2" fmla="*/ 552361 h 552361"/>
                                  <a:gd name="connsiteX0" fmla="*/ 0 w 373417"/>
                                  <a:gd name="connsiteY0" fmla="*/ 6 h 549341"/>
                                  <a:gd name="connsiteX1" fmla="*/ 345022 w 373417"/>
                                  <a:gd name="connsiteY1" fmla="*/ 98441 h 549341"/>
                                  <a:gd name="connsiteX2" fmla="*/ 360653 w 373417"/>
                                  <a:gd name="connsiteY2" fmla="*/ 549341 h 549341"/>
                                  <a:gd name="connsiteX0" fmla="*/ 0 w 360653"/>
                                  <a:gd name="connsiteY0" fmla="*/ 3614 h 552949"/>
                                  <a:gd name="connsiteX1" fmla="*/ 308805 w 360653"/>
                                  <a:gd name="connsiteY1" fmla="*/ 68849 h 552949"/>
                                  <a:gd name="connsiteX2" fmla="*/ 360653 w 360653"/>
                                  <a:gd name="connsiteY2" fmla="*/ 552949 h 552949"/>
                                  <a:gd name="connsiteX0" fmla="*/ 0 w 359841"/>
                                  <a:gd name="connsiteY0" fmla="*/ 12475 h 730961"/>
                                  <a:gd name="connsiteX1" fmla="*/ 308805 w 359841"/>
                                  <a:gd name="connsiteY1" fmla="*/ 77710 h 730961"/>
                                  <a:gd name="connsiteX2" fmla="*/ 359841 w 359841"/>
                                  <a:gd name="connsiteY2" fmla="*/ 730961 h 730961"/>
                                  <a:gd name="connsiteX0" fmla="*/ 0 w 360629"/>
                                  <a:gd name="connsiteY0" fmla="*/ 12475 h 730961"/>
                                  <a:gd name="connsiteX1" fmla="*/ 308805 w 360629"/>
                                  <a:gd name="connsiteY1" fmla="*/ 77710 h 730961"/>
                                  <a:gd name="connsiteX2" fmla="*/ 359841 w 360629"/>
                                  <a:gd name="connsiteY2" fmla="*/ 730961 h 730961"/>
                                  <a:gd name="connsiteX0" fmla="*/ 0 w 355067"/>
                                  <a:gd name="connsiteY0" fmla="*/ 12475 h 730961"/>
                                  <a:gd name="connsiteX1" fmla="*/ 308805 w 355067"/>
                                  <a:gd name="connsiteY1" fmla="*/ 77710 h 730961"/>
                                  <a:gd name="connsiteX2" fmla="*/ 353139 w 355067"/>
                                  <a:gd name="connsiteY2" fmla="*/ 730961 h 730961"/>
                                  <a:gd name="connsiteX0" fmla="*/ 0 w 355067"/>
                                  <a:gd name="connsiteY0" fmla="*/ 1572 h 720058"/>
                                  <a:gd name="connsiteX1" fmla="*/ 308805 w 355067"/>
                                  <a:gd name="connsiteY1" fmla="*/ 100008 h 720058"/>
                                  <a:gd name="connsiteX2" fmla="*/ 353139 w 355067"/>
                                  <a:gd name="connsiteY2" fmla="*/ 720058 h 720058"/>
                                  <a:gd name="connsiteX0" fmla="*/ 0 w 364466"/>
                                  <a:gd name="connsiteY0" fmla="*/ 2049 h 717514"/>
                                  <a:gd name="connsiteX1" fmla="*/ 317861 w 364466"/>
                                  <a:gd name="connsiteY1" fmla="*/ 97464 h 717514"/>
                                  <a:gd name="connsiteX2" fmla="*/ 362195 w 364466"/>
                                  <a:gd name="connsiteY2" fmla="*/ 717514 h 717514"/>
                                  <a:gd name="connsiteX0" fmla="*/ 0 w 366234"/>
                                  <a:gd name="connsiteY0" fmla="*/ 1474 h 695797"/>
                                  <a:gd name="connsiteX1" fmla="*/ 317861 w 366234"/>
                                  <a:gd name="connsiteY1" fmla="*/ 96889 h 695797"/>
                                  <a:gd name="connsiteX2" fmla="*/ 364466 w 366234"/>
                                  <a:gd name="connsiteY2" fmla="*/ 695797 h 6957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366234" h="695797">
                                    <a:moveTo>
                                      <a:pt x="0" y="1474"/>
                                    </a:moveTo>
                                    <a:cubicBezTo>
                                      <a:pt x="83410" y="1233"/>
                                      <a:pt x="257117" y="-18831"/>
                                      <a:pt x="317861" y="96889"/>
                                    </a:cubicBezTo>
                                    <a:cubicBezTo>
                                      <a:pt x="378605" y="212609"/>
                                      <a:pt x="365237" y="543103"/>
                                      <a:pt x="364466" y="695797"/>
                                    </a:cubicBez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2" name="Group 5"/>
                          <wpg:cNvGrpSpPr/>
                          <wpg:grpSpPr>
                            <a:xfrm rot="5400000">
                              <a:off x="-1107905" y="2180419"/>
                              <a:ext cx="3813865" cy="434419"/>
                              <a:chOff x="0" y="0"/>
                              <a:chExt cx="3813865" cy="434419"/>
                            </a:xfrm>
                          </wpg:grpSpPr>
                          <wpg:grpSp>
                            <wpg:cNvPr id="533" name="Group 533"/>
                            <wpg:cNvGrpSpPr/>
                            <wpg:grpSpPr>
                              <a:xfrm>
                                <a:off x="0" y="0"/>
                                <a:ext cx="3813865" cy="391886"/>
                                <a:chOff x="0" y="0"/>
                                <a:chExt cx="4180114" cy="391886"/>
                              </a:xfrm>
                            </wpg:grpSpPr>
                            <wps:wsp>
                              <wps:cNvPr id="534" name="Rectangle 534"/>
                              <wps:cNvSpPr/>
                              <wps:spPr>
                                <a:xfrm>
                                  <a:off x="0" y="0"/>
                                  <a:ext cx="4180114" cy="3918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5" name="Rectangle 535"/>
                              <wps:cNvSpPr/>
                              <wps:spPr>
                                <a:xfrm>
                                  <a:off x="0" y="0"/>
                                  <a:ext cx="4180114" cy="391886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FF00">
                                        <a:shade val="30000"/>
                                        <a:satMod val="115000"/>
                                      </a:srgbClr>
                                    </a:gs>
                                    <a:gs pos="29175">
                                      <a:srgbClr val="BBBB00">
                                        <a:alpha val="11000"/>
                                      </a:srgbClr>
                                    </a:gs>
                                    <a:gs pos="75000">
                                      <a:srgbClr val="FFFF00">
                                        <a:shade val="67500"/>
                                        <a:satMod val="115000"/>
                                        <a:alpha val="18000"/>
                                      </a:srgbClr>
                                    </a:gs>
                                    <a:gs pos="100000">
                                      <a:schemeClr val="bg1">
                                        <a:lumMod val="50000"/>
                                      </a:scheme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36" name="TextBox 4"/>
                            <wps:cNvSpPr txBox="1"/>
                            <wps:spPr>
                              <a:xfrm>
                                <a:off x="73" y="57229"/>
                                <a:ext cx="361950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CEE747" w14:textId="77777777" w:rsidR="00123594" w:rsidRDefault="00123594" w:rsidP="0012359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12-2 with AWG 12 Ground - Type NM-B - Romex - 600 V max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56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3E4442" w14:textId="77777777" w:rsidR="00123594" w:rsidRDefault="00123594" w:rsidP="00123594">
                                <w: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84" y="275492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48F16D" w14:textId="77777777" w:rsidR="00123594" w:rsidRDefault="00123594" w:rsidP="00123594">
                                <w: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446" y="4243754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391D7F" w14:textId="77777777" w:rsidR="00123594" w:rsidRDefault="00123594" w:rsidP="00123594">
                                <w: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07" y="4519246"/>
                              <a:ext cx="401320" cy="2882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9860A" w14:textId="77777777" w:rsidR="00123594" w:rsidRDefault="00123594" w:rsidP="00123594">
                                <w: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1451EC" id="Group 472" o:spid="_x0000_s1465" style="position:absolute;margin-left:446.65pt;margin-top:61.7pt;width:80pt;height:378.55pt;z-index:251669504;mso-width-relative:margin" coordorigin="2930" coordsize="10162,48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">
                <v:shape id="_x0000_s1466" type="#_x0000_t202" style="position:absolute;left:3048;top:1406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c4t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YvkMtzPxCMjsDwAA//8DAFBLAQItABQABgAIAAAAIQDb4fbL7gAAAIUBAAATAAAAAAAAAAAA&#10;AAAAAAAAAABbQ29udGVudF9UeXBlc10ueG1sUEsBAi0AFAAGAAgAAAAhAFr0LFu/AAAAFQEAAAsA&#10;AAAAAAAAAAAAAAAAHwEAAF9yZWxzLy5yZWxzUEsBAi0AFAAGAAgAAAAhAKXpzi3EAAAA3AAAAA8A&#10;AAAAAAAAAAAAAAAABwIAAGRycy9kb3ducmV2LnhtbFBLBQYAAAAAAwADALcAAAD4AgAAAAA=&#10;" filled="f" stroked="f">
                  <v:textbox>
                    <w:txbxContent>
                      <w:p w14:paraId="0940D9BC" w14:textId="77777777" w:rsidR="00123594" w:rsidRDefault="00123594" w:rsidP="00123594">
                        <w:r>
                          <w:t>N</w:t>
                        </w:r>
                      </w:p>
                    </w:txbxContent>
                  </v:textbox>
                </v:shape>
                <v:shape id="_x0000_s1467" type="#_x0000_t202" style="position:absolute;left:3048;top:43668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cCE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6&#10;j/PjmXgE5PoJAAD//wMAUEsBAi0AFAAGAAgAAAAhANvh9svuAAAAhQEAABMAAAAAAAAAAAAAAAAA&#10;AAAAAFtDb250ZW50X1R5cGVzXS54bWxQSwECLQAUAAYACAAAACEAWvQsW78AAAAVAQAACwAAAAAA&#10;AAAAAAAAAAAfAQAAX3JlbHMvLnJlbHNQSwECLQAUAAYACAAAACEAr9nAhMAAAADcAAAADwAAAAAA&#10;AAAAAAAAAAAHAgAAZHJzL2Rvd25yZXYueG1sUEsFBgAAAAADAAMAtwAAAPQCAAAAAA==&#10;" filled="f" stroked="f">
                  <v:textbox>
                    <w:txbxContent>
                      <w:p w14:paraId="13AD5395" w14:textId="77777777" w:rsidR="00123594" w:rsidRDefault="00123594" w:rsidP="00123594">
                        <w:r>
                          <w:t>Q</w:t>
                        </w:r>
                      </w:p>
                    </w:txbxContent>
                  </v:textbox>
                </v:shape>
                <v:group id="Group 471" o:spid="_x0000_s1468" style="position:absolute;left:2930;width:10163;height:48075" coordsize="10162,4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group id="Group 542" o:spid="_x0000_s1469" style="position:absolute;left:3938;top:41452;width:3987;height:5883;rotation:-90;flip:x y" coordsize="3987,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">
                    <v:shape id="Freeform: Shape 543" o:spid="_x0000_s1470" style="position:absolute;top:2141;width:1746;height:4859;visibility:visible;mso-wrap-style:square;v-text-anchor:middle" coordsize="174684,48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" path="m,2c83410,-239,135868,26524,163754,107508v27886,80984,-7753,228724,3562,378400e" filled="f" strokecolor="#f4b083 [1941]" strokeweight="3pt">
                      <v:stroke joinstyle="miter"/>
                      <v:path arrowok="t" o:connecttype="custom" o:connectlocs="0,2;163754,107508;167316,485908" o:connectangles="0,0,0"/>
                    </v:shape>
                    <v:shape id="Freeform: Shape 544" o:spid="_x0000_s1471" style="position:absolute;left:164;top:1179;width:2674;height:5822;visibility:visible;mso-wrap-style:square;v-text-anchor:middle" coordsize="267516,5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" path="m,8c83410,-233,205427,4316,248429,101469v43002,97153,-1730,331784,9585,481460e" filled="f" strokecolor="#d8d8d8 [2732]" strokeweight="6pt">
                      <v:stroke joinstyle="miter"/>
                      <v:path arrowok="t" o:connecttype="custom" o:connectlocs="0,8;248261,101359;257839,582295" o:connectangles="0,0,0"/>
                    </v:shape>
                    <v:shape id="Freeform: Shape 545" o:spid="_x0000_s1472" style="position:absolute;left:329;width:3658;height:6953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" path="m,1474c83410,1233,257117,-18831,317861,96889v60744,115720,47376,446214,46605,598908e" filled="f" strokecolor="black [3213]" strokeweight="6pt">
                      <v:stroke joinstyle="miter"/>
                      <v:path arrowok="t" o:connecttype="custom" o:connectlocs="0,1473;317450,96823;363994,695325" o:connectangles="0,0,0"/>
                    </v:shape>
                  </v:group>
                  <v:group id="Group 538" o:spid="_x0000_s1473" style="position:absolute;left:3938;top:553;width:3987;height:5883;rotation:-90;flip:x" coordsize="3987,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">
                    <v:shape id="Freeform: Shape 539" o:spid="_x0000_s1474" style="position:absolute;top:2141;width:1746;height:4859;visibility:visible;mso-wrap-style:square;v-text-anchor:middle" coordsize="174684,48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" path="m,2c83410,-239,135868,26524,163754,107508v27886,80984,-7753,228724,3562,378400e" filled="f" strokecolor="#f4b083 [1941]" strokeweight="3pt">
                      <v:stroke joinstyle="miter"/>
                      <v:path arrowok="t" o:connecttype="custom" o:connectlocs="0,2;163754,107508;167316,485908" o:connectangles="0,0,0"/>
                    </v:shape>
                    <v:shape id="Freeform: Shape 540" o:spid="_x0000_s1475" style="position:absolute;left:164;top:1179;width:2674;height:5822;visibility:visible;mso-wrap-style:square;v-text-anchor:middle" coordsize="267516,5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" path="m,8c83410,-233,205427,4316,248429,101469v43002,97153,-1730,331784,9585,481460e" filled="f" strokecolor="#d8d8d8 [2732]" strokeweight="6pt">
                      <v:stroke joinstyle="miter"/>
                      <v:path arrowok="t" o:connecttype="custom" o:connectlocs="0,8;248261,101359;257839,582295" o:connectangles="0,0,0"/>
                    </v:shape>
                    <v:shape id="Freeform: Shape 541" o:spid="_x0000_s1476" style="position:absolute;left:329;width:3658;height:6953;visibility:visible;mso-wrap-style:square;v-text-anchor:middle" coordsize="366234,69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" path="m,1474c83410,1233,257117,-18831,317861,96889v60744,115720,47376,446214,46605,598908e" filled="f" strokecolor="black [3213]" strokeweight="6pt">
                      <v:stroke joinstyle="miter"/>
                      <v:path arrowok="t" o:connecttype="custom" o:connectlocs="0,1473;317450,96823;363994,695325" o:connectangles="0,0,0"/>
                    </v:shape>
                  </v:group>
                  <v:group id="Group 5" o:spid="_x0000_s1477" style="position:absolute;left:-11080;top:21804;width:38139;height:4344;rotation:90" coordsize="38138,4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">
                    <v:group id="Group 533" o:spid="_x0000_s1478" style="position:absolute;width:38138;height:3918" coordsize="41801,3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<v:rect id="Rectangle 534" o:spid="_x0000_s1479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" fillcolor="yellow" stroked="f" strokeweight="1pt"/>
                      <v:rect id="Rectangle 535" o:spid="_x0000_s1480" style="position:absolute;width:41801;height:3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" fillcolor="#a0a000" stroked="f" strokeweight="1pt">
                        <v:fill color2="#7f7f7f [1612]" rotate="t" colors="0 #a0a000;19120f #bb0;.75 #e6e600;1 #7f7f7f" focus="100%" type="gradient"/>
                      </v:rect>
                    </v:group>
                    <v:shape id="TextBox 4" o:spid="_x0000_s1481" type="#_x0000_t202" style="position:absolute;top:572;width:36195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" filled="f" stroked="f">
                      <v:textbox style="mso-fit-shape-to-text:t">
                        <w:txbxContent>
                          <w:p w14:paraId="7FCEE747" w14:textId="77777777" w:rsidR="00123594" w:rsidRDefault="00123594" w:rsidP="00123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12-2 with AWG 12 Ground - Type NM-B - Romex - 600 V max</w:t>
                            </w:r>
                          </w:p>
                        </w:txbxContent>
                      </v:textbox>
                    </v:shape>
                  </v:group>
                  <v:shape id="_x0000_s1482" type="#_x0000_t202" style="position:absolute;width:401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" filled="f" stroked="f">
                    <v:textbox>
                      <w:txbxContent>
                        <w:p w14:paraId="6A3E4442" w14:textId="77777777" w:rsidR="00123594" w:rsidRDefault="00123594" w:rsidP="00123594">
                          <w:r>
                            <w:t>M</w:t>
                          </w:r>
                        </w:p>
                      </w:txbxContent>
                    </v:textbox>
                  </v:shape>
                  <v:shape id="_x0000_s1483" type="#_x0000_t202" style="position:absolute;left:175;top:2754;width:4014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" filled="f" stroked="f">
                    <v:textbox>
                      <w:txbxContent>
                        <w:p w14:paraId="7448F16D" w14:textId="77777777" w:rsidR="00123594" w:rsidRDefault="00123594" w:rsidP="00123594">
                          <w:r>
                            <w:t>O</w:t>
                          </w:r>
                        </w:p>
                      </w:txbxContent>
                    </v:textbox>
                  </v:shape>
                  <v:shape id="_x0000_s1484" type="#_x0000_t202" style="position:absolute;left:234;top:42437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/E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2QB1zPxCMjsAgAA//8DAFBLAQItABQABgAIAAAAIQDb4fbL7gAAAIUBAAATAAAAAAAAAAAA&#10;AAAAAAAAAABbQ29udGVudF9UeXBlc10ueG1sUEsBAi0AFAAGAAgAAAAhAFr0LFu/AAAAFQEAAAsA&#10;AAAAAAAAAAAAAAAAHwEAAF9yZWxzLy5yZWxzUEsBAi0AFAAGAAgAAAAhALs6/8TEAAAA3AAAAA8A&#10;AAAAAAAAAAAAAAAABwIAAGRycy9kb3ducmV2LnhtbFBLBQYAAAAAAwADALcAAAD4AgAAAAA=&#10;" filled="f" stroked="f">
                    <v:textbox>
                      <w:txbxContent>
                        <w:p w14:paraId="46391D7F" w14:textId="77777777" w:rsidR="00123594" w:rsidRDefault="00123594" w:rsidP="00123594">
                          <w:r>
                            <w:t>P</w:t>
                          </w:r>
                        </w:p>
                      </w:txbxContent>
                    </v:textbox>
                  </v:shape>
                  <v:shape id="_x0000_s1485" type="#_x0000_t202" style="position:absolute;left:293;top:45192;width:401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WUf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h/D/Uw8AnJ1AwAA//8DAFBLAQItABQABgAIAAAAIQDb4fbL7gAAAIUBAAATAAAAAAAAAAAA&#10;AAAAAAAAAABbQ29udGVudF9UeXBlc10ueG1sUEsBAi0AFAAGAAgAAAAhAFr0LFu/AAAAFQEAAAsA&#10;AAAAAAAAAAAAAAAAHwEAAF9yZWxzLy5yZWxzUEsBAi0AFAAGAAgAAAAhAMCVZR/EAAAA3AAAAA8A&#10;AAAAAAAAAAAAAAAABwIAAGRycy9kb3ducmV2LnhtbFBLBQYAAAAAAwADALcAAAD4AgAAAAA=&#10;" filled="f" stroked="f">
                    <v:textbox>
                      <w:txbxContent>
                        <w:p w14:paraId="1F09860A" w14:textId="77777777" w:rsidR="00123594" w:rsidRDefault="00123594" w:rsidP="00123594">
                          <w:r>
                            <w:t>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2E01F0" w:rsidSect="009B50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720" w:bottom="144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3C58B" w14:textId="77777777" w:rsidR="006A78E2" w:rsidRDefault="006A78E2" w:rsidP="001C28E4">
      <w:pPr>
        <w:spacing w:after="0" w:line="240" w:lineRule="auto"/>
      </w:pPr>
      <w:r>
        <w:separator/>
      </w:r>
    </w:p>
  </w:endnote>
  <w:endnote w:type="continuationSeparator" w:id="0">
    <w:p w14:paraId="5024F312" w14:textId="77777777" w:rsidR="006A78E2" w:rsidRDefault="006A78E2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5B256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B20E6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5519CA48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597204DF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6762C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82E59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CA6DA7B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28188BD5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6762C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B6DE1" w14:textId="77777777" w:rsidR="006A78E2" w:rsidRDefault="006A78E2" w:rsidP="001C28E4">
      <w:pPr>
        <w:spacing w:after="0" w:line="240" w:lineRule="auto"/>
      </w:pPr>
      <w:r>
        <w:separator/>
      </w:r>
    </w:p>
  </w:footnote>
  <w:footnote w:type="continuationSeparator" w:id="0">
    <w:p w14:paraId="0C7A086D" w14:textId="77777777" w:rsidR="006A78E2" w:rsidRDefault="006A78E2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CA1B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36456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50BB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3B82D6" wp14:editId="5B1736D0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5C6E26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3B82D6" id="Group 12" o:spid="_x0000_s148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0K7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Ahm0K7OwMAAIcHAAAOAAAAAAAAAAAAAAAAAC4CAABkcnMvZTJvRG9jLnht&#10;bFBLAQItABQABgAIAAAAIQAUXzyG4gAAAAsBAAAPAAAAAAAAAAAAAAAAAJUFAABkcnMvZG93bnJl&#10;di54bWxQSwUGAAAAAAQABADzAAAApAYAAAAA&#10;">
              <v:line id="Line 2" o:spid="_x0000_s148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8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F5C6E26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49EB90F" wp14:editId="782E32B6">
          <wp:extent cx="502798" cy="6400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947"/>
    <w:multiLevelType w:val="hybridMultilevel"/>
    <w:tmpl w:val="627CA834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BF3CF9"/>
    <w:multiLevelType w:val="hybridMultilevel"/>
    <w:tmpl w:val="CC708502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F26E8"/>
    <w:multiLevelType w:val="hybridMultilevel"/>
    <w:tmpl w:val="1DB8A5F8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52F360F"/>
    <w:multiLevelType w:val="hybridMultilevel"/>
    <w:tmpl w:val="627CA834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8431D5"/>
    <w:multiLevelType w:val="hybridMultilevel"/>
    <w:tmpl w:val="3B128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36BEB"/>
    <w:multiLevelType w:val="hybridMultilevel"/>
    <w:tmpl w:val="BA0C0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E63C5D"/>
    <w:multiLevelType w:val="hybridMultilevel"/>
    <w:tmpl w:val="EB4A2696"/>
    <w:lvl w:ilvl="0" w:tplc="0854C2D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6C5364"/>
    <w:multiLevelType w:val="hybridMultilevel"/>
    <w:tmpl w:val="CC708502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176C0"/>
    <w:multiLevelType w:val="hybridMultilevel"/>
    <w:tmpl w:val="30D2315A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881243"/>
    <w:multiLevelType w:val="hybridMultilevel"/>
    <w:tmpl w:val="90D0002C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BA45D2"/>
    <w:multiLevelType w:val="hybridMultilevel"/>
    <w:tmpl w:val="30021C56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5071EC"/>
    <w:multiLevelType w:val="hybridMultilevel"/>
    <w:tmpl w:val="842603DE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F605C"/>
    <w:multiLevelType w:val="hybridMultilevel"/>
    <w:tmpl w:val="FE9A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1102D"/>
    <w:multiLevelType w:val="hybridMultilevel"/>
    <w:tmpl w:val="83F4C96C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C563F9"/>
    <w:multiLevelType w:val="hybridMultilevel"/>
    <w:tmpl w:val="842603DE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6016F0"/>
    <w:multiLevelType w:val="hybridMultilevel"/>
    <w:tmpl w:val="CC708502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D36E71"/>
    <w:multiLevelType w:val="hybridMultilevel"/>
    <w:tmpl w:val="46BA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960E4"/>
    <w:multiLevelType w:val="hybridMultilevel"/>
    <w:tmpl w:val="83F4C96C"/>
    <w:lvl w:ilvl="0" w:tplc="E2D824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8"/>
  </w:num>
  <w:num w:numId="3">
    <w:abstractNumId w:val="11"/>
  </w:num>
  <w:num w:numId="4">
    <w:abstractNumId w:val="25"/>
  </w:num>
  <w:num w:numId="5">
    <w:abstractNumId w:val="15"/>
  </w:num>
  <w:num w:numId="6">
    <w:abstractNumId w:val="29"/>
  </w:num>
  <w:num w:numId="7">
    <w:abstractNumId w:val="23"/>
  </w:num>
  <w:num w:numId="8">
    <w:abstractNumId w:val="1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7"/>
  </w:num>
  <w:num w:numId="19">
    <w:abstractNumId w:val="18"/>
  </w:num>
  <w:num w:numId="20">
    <w:abstractNumId w:val="26"/>
  </w:num>
  <w:num w:numId="21">
    <w:abstractNumId w:val="1"/>
  </w:num>
  <w:num w:numId="22">
    <w:abstractNumId w:val="5"/>
  </w:num>
  <w:num w:numId="23">
    <w:abstractNumId w:val="9"/>
  </w:num>
  <w:num w:numId="24">
    <w:abstractNumId w:val="0"/>
  </w:num>
  <w:num w:numId="25">
    <w:abstractNumId w:val="5"/>
  </w:num>
  <w:num w:numId="26">
    <w:abstractNumId w:val="5"/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1"/>
  </w:num>
  <w:num w:numId="30">
    <w:abstractNumId w:val="8"/>
  </w:num>
  <w:num w:numId="31">
    <w:abstractNumId w:val="30"/>
  </w:num>
  <w:num w:numId="32">
    <w:abstractNumId w:val="7"/>
  </w:num>
  <w:num w:numId="33">
    <w:abstractNumId w:val="31"/>
  </w:num>
  <w:num w:numId="34">
    <w:abstractNumId w:val="22"/>
  </w:num>
  <w:num w:numId="35">
    <w:abstractNumId w:val="20"/>
  </w:num>
  <w:num w:numId="36">
    <w:abstractNumId w:val="24"/>
  </w:num>
  <w:num w:numId="37">
    <w:abstractNumId w:val="4"/>
  </w:num>
  <w:num w:numId="38">
    <w:abstractNumId w:val="14"/>
  </w:num>
  <w:num w:numId="39">
    <w:abstractNumId w:val="16"/>
  </w:num>
  <w:num w:numId="40">
    <w:abstractNumId w:val="6"/>
  </w:num>
  <w:num w:numId="41">
    <w:abstractNumId w:val="2"/>
  </w:num>
  <w:num w:numId="42">
    <w:abstractNumId w:val="19"/>
  </w:num>
  <w:num w:numId="43">
    <w:abstractNumId w:val="27"/>
  </w:num>
  <w:num w:numId="44">
    <w:abstractNumId w:val="3"/>
  </w:num>
  <w:num w:numId="45">
    <w:abstractNumId w:val="1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0E"/>
    <w:rsid w:val="00022E58"/>
    <w:rsid w:val="00123594"/>
    <w:rsid w:val="001C28E4"/>
    <w:rsid w:val="001D0310"/>
    <w:rsid w:val="002E01F0"/>
    <w:rsid w:val="003A6184"/>
    <w:rsid w:val="00601811"/>
    <w:rsid w:val="00635301"/>
    <w:rsid w:val="0067363D"/>
    <w:rsid w:val="006A78E2"/>
    <w:rsid w:val="00744205"/>
    <w:rsid w:val="007449FA"/>
    <w:rsid w:val="007E30F1"/>
    <w:rsid w:val="00804967"/>
    <w:rsid w:val="00816BC2"/>
    <w:rsid w:val="0086762C"/>
    <w:rsid w:val="00877D29"/>
    <w:rsid w:val="00887E89"/>
    <w:rsid w:val="0090600E"/>
    <w:rsid w:val="009B508E"/>
    <w:rsid w:val="00A93F05"/>
    <w:rsid w:val="00B71F0C"/>
    <w:rsid w:val="00C95405"/>
    <w:rsid w:val="00CB5197"/>
    <w:rsid w:val="00CE5F00"/>
    <w:rsid w:val="00D600A3"/>
    <w:rsid w:val="00E83CE1"/>
    <w:rsid w:val="00F1636E"/>
    <w:rsid w:val="00F3018E"/>
    <w:rsid w:val="00F5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D3A5A"/>
  <w15:chartTrackingRefBased/>
  <w15:docId w15:val="{6447558D-1C20-48CF-823D-9EA8CE76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paragraph" w:styleId="BodyText">
    <w:name w:val="Body Text"/>
    <w:basedOn w:val="Normal"/>
    <w:link w:val="BodyTextChar"/>
    <w:uiPriority w:val="1"/>
    <w:qFormat/>
    <w:rsid w:val="003A618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6184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3A6184"/>
    <w:pPr>
      <w:widowControl w:val="0"/>
      <w:autoSpaceDE w:val="0"/>
      <w:autoSpaceDN w:val="0"/>
      <w:spacing w:before="31" w:after="0" w:line="240" w:lineRule="auto"/>
      <w:ind w:left="3033" w:right="302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A6184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6</TotalTime>
  <Pages>6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3</cp:revision>
  <cp:lastPrinted>2019-02-21T19:46:00Z</cp:lastPrinted>
  <dcterms:created xsi:type="dcterms:W3CDTF">2021-09-06T21:48:00Z</dcterms:created>
  <dcterms:modified xsi:type="dcterms:W3CDTF">2021-09-06T21:54:00Z</dcterms:modified>
</cp:coreProperties>
</file>