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C98" w:rsidRPr="00807326" w:rsidRDefault="007C6C98" w:rsidP="007C6C98">
      <w:pPr>
        <w:pStyle w:val="Title"/>
        <w:spacing w:after="60"/>
      </w:pPr>
      <w:r w:rsidRPr="00807326">
        <w:t>Career Development Event</w:t>
      </w:r>
    </w:p>
    <w:p w:rsidR="007C6C98" w:rsidRPr="00374A0F" w:rsidRDefault="007C6C98" w:rsidP="007C6C98">
      <w:pPr>
        <w:pStyle w:val="FFABody"/>
        <w:rPr>
          <w:bCs/>
          <w:color w:val="272929"/>
        </w:rPr>
      </w:pPr>
      <w:r w:rsidRPr="00374A0F">
        <w:t xml:space="preserve">Created: </w:t>
      </w:r>
      <w:r>
        <w:fldChar w:fldCharType="begin"/>
      </w:r>
      <w:r>
        <w:instrText xml:space="preserve"> DATE \@ "MMM-yy" </w:instrText>
      </w:r>
      <w:r>
        <w:fldChar w:fldCharType="separate"/>
      </w:r>
      <w:r w:rsidR="00124CBC">
        <w:rPr>
          <w:noProof/>
        </w:rPr>
        <w:t>Jul-21</w:t>
      </w:r>
      <w:r>
        <w:fldChar w:fldCharType="end"/>
      </w:r>
    </w:p>
    <w:p w:rsidR="007C6C98" w:rsidRPr="00C65667" w:rsidRDefault="00324E08" w:rsidP="007C6C98">
      <w:pPr>
        <w:pStyle w:val="Heading2"/>
      </w:pPr>
      <w:r>
        <w:t>Equipment Identification</w:t>
      </w:r>
      <w:r w:rsidR="007C6C98">
        <w:t xml:space="preserve"> Key</w:t>
      </w:r>
    </w:p>
    <w:tbl>
      <w:tblPr>
        <w:tblStyle w:val="FFATable1"/>
        <w:tblW w:w="9545" w:type="dxa"/>
        <w:tblLook w:val="04A0" w:firstRow="1" w:lastRow="0" w:firstColumn="1" w:lastColumn="0" w:noHBand="0" w:noVBand="1"/>
      </w:tblPr>
      <w:tblGrid>
        <w:gridCol w:w="1017"/>
        <w:gridCol w:w="1459"/>
        <w:gridCol w:w="654"/>
        <w:gridCol w:w="2138"/>
        <w:gridCol w:w="2138"/>
        <w:gridCol w:w="2139"/>
      </w:tblGrid>
      <w:tr w:rsidR="007C6C98" w:rsidRPr="00E76953" w:rsidTr="00324E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60"/>
        </w:trPr>
        <w:tc>
          <w:tcPr>
            <w:tcW w:w="1017" w:type="dxa"/>
          </w:tcPr>
          <w:p w:rsidR="007C6C98" w:rsidRPr="00E76953" w:rsidRDefault="007C6C98" w:rsidP="007D1CB0">
            <w:r w:rsidRPr="00E76953">
              <w:t>Question</w:t>
            </w:r>
          </w:p>
        </w:tc>
        <w:tc>
          <w:tcPr>
            <w:tcW w:w="1459" w:type="dxa"/>
          </w:tcPr>
          <w:p w:rsidR="007C6C98" w:rsidRPr="00E76953" w:rsidRDefault="007C6C98" w:rsidP="007D1CB0">
            <w:r w:rsidRPr="00E76953">
              <w:t>Answer</w:t>
            </w:r>
          </w:p>
        </w:tc>
        <w:tc>
          <w:tcPr>
            <w:tcW w:w="654" w:type="dxa"/>
          </w:tcPr>
          <w:p w:rsidR="007C6C98" w:rsidRPr="00E76953" w:rsidRDefault="007C6C98" w:rsidP="007D1CB0">
            <w:r w:rsidRPr="00E76953">
              <w:t>Point Value</w:t>
            </w:r>
          </w:p>
        </w:tc>
        <w:tc>
          <w:tcPr>
            <w:tcW w:w="2138" w:type="dxa"/>
          </w:tcPr>
          <w:p w:rsidR="007C6C98" w:rsidRPr="00E76953" w:rsidRDefault="007C6C98" w:rsidP="007D1CB0">
            <w:r w:rsidRPr="00E76953">
              <w:t>Standard</w:t>
            </w:r>
          </w:p>
        </w:tc>
        <w:tc>
          <w:tcPr>
            <w:tcW w:w="2138" w:type="dxa"/>
          </w:tcPr>
          <w:p w:rsidR="007C6C98" w:rsidRPr="00E76953" w:rsidRDefault="007C6C98" w:rsidP="007D1CB0">
            <w:r w:rsidRPr="00E76953">
              <w:t>Standard</w:t>
            </w:r>
          </w:p>
        </w:tc>
        <w:tc>
          <w:tcPr>
            <w:tcW w:w="2139" w:type="dxa"/>
          </w:tcPr>
          <w:p w:rsidR="007C6C98" w:rsidRPr="00E76953" w:rsidRDefault="007C6C98" w:rsidP="007D1CB0">
            <w:r w:rsidRPr="00E76953">
              <w:t>Standard</w:t>
            </w:r>
          </w:p>
        </w:tc>
      </w:tr>
      <w:tr w:rsidR="007C6C98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35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7C6C98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15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53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31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64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10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21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38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55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27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5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43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6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41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18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8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24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7C6C98" w:rsidRPr="00407E49" w:rsidRDefault="007C6C9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7C6C98" w:rsidRPr="00407E49" w:rsidRDefault="00124CBC" w:rsidP="007D1CB0">
            <w:pPr>
              <w:jc w:val="center"/>
            </w:pPr>
            <w:r>
              <w:t>32</w:t>
            </w:r>
          </w:p>
        </w:tc>
        <w:tc>
          <w:tcPr>
            <w:tcW w:w="654" w:type="dxa"/>
          </w:tcPr>
          <w:p w:rsidR="007C6C9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8" w:type="dxa"/>
          </w:tcPr>
          <w:p w:rsidR="007C6C98" w:rsidRPr="00407E49" w:rsidRDefault="007C6C98" w:rsidP="007D1CB0"/>
        </w:tc>
        <w:tc>
          <w:tcPr>
            <w:tcW w:w="2139" w:type="dxa"/>
          </w:tcPr>
          <w:p w:rsidR="007C6C98" w:rsidRPr="00407E49" w:rsidRDefault="007C6C98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611EA2" w:rsidRPr="00407E49" w:rsidRDefault="00611EA2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611EA2" w:rsidRPr="00407E49" w:rsidRDefault="00124CBC" w:rsidP="007D1CB0">
            <w:pPr>
              <w:jc w:val="center"/>
            </w:pPr>
            <w:r>
              <w:t>12</w:t>
            </w:r>
          </w:p>
        </w:tc>
        <w:tc>
          <w:tcPr>
            <w:tcW w:w="654" w:type="dxa"/>
          </w:tcPr>
          <w:p w:rsidR="00611EA2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611EA2" w:rsidRPr="00407E49" w:rsidRDefault="00611EA2" w:rsidP="007D1CB0"/>
        </w:tc>
        <w:tc>
          <w:tcPr>
            <w:tcW w:w="2138" w:type="dxa"/>
          </w:tcPr>
          <w:p w:rsidR="00611EA2" w:rsidRPr="00407E49" w:rsidRDefault="00611EA2" w:rsidP="007D1CB0"/>
        </w:tc>
        <w:tc>
          <w:tcPr>
            <w:tcW w:w="2139" w:type="dxa"/>
          </w:tcPr>
          <w:p w:rsidR="00611EA2" w:rsidRPr="00407E49" w:rsidRDefault="00611EA2" w:rsidP="007D1CB0"/>
        </w:tc>
      </w:tr>
      <w:tr w:rsidR="00611EA2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611EA2" w:rsidRPr="00407E49" w:rsidRDefault="00611EA2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611EA2" w:rsidRPr="00407E49" w:rsidRDefault="00124CBC" w:rsidP="007D1CB0">
            <w:pPr>
              <w:jc w:val="center"/>
            </w:pPr>
            <w:r>
              <w:t>26</w:t>
            </w:r>
          </w:p>
        </w:tc>
        <w:tc>
          <w:tcPr>
            <w:tcW w:w="654" w:type="dxa"/>
          </w:tcPr>
          <w:p w:rsidR="00611EA2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611EA2" w:rsidRPr="00407E49" w:rsidRDefault="00611EA2" w:rsidP="007D1CB0"/>
        </w:tc>
        <w:tc>
          <w:tcPr>
            <w:tcW w:w="2138" w:type="dxa"/>
          </w:tcPr>
          <w:p w:rsidR="00611EA2" w:rsidRPr="00407E49" w:rsidRDefault="00611EA2" w:rsidP="007D1CB0"/>
        </w:tc>
        <w:tc>
          <w:tcPr>
            <w:tcW w:w="2139" w:type="dxa"/>
          </w:tcPr>
          <w:p w:rsidR="00611EA2" w:rsidRPr="00407E49" w:rsidRDefault="00611EA2" w:rsidP="007D1CB0"/>
        </w:tc>
      </w:tr>
      <w:tr w:rsidR="00324E08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324E08" w:rsidRPr="00407E49" w:rsidRDefault="00324E0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324E08" w:rsidRPr="00407E49" w:rsidRDefault="00124CBC" w:rsidP="007D1CB0">
            <w:pPr>
              <w:jc w:val="center"/>
            </w:pPr>
            <w:r>
              <w:t>33</w:t>
            </w:r>
          </w:p>
        </w:tc>
        <w:tc>
          <w:tcPr>
            <w:tcW w:w="654" w:type="dxa"/>
          </w:tcPr>
          <w:p w:rsidR="00324E0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324E08" w:rsidRPr="00407E49" w:rsidRDefault="00324E08" w:rsidP="007D1CB0"/>
        </w:tc>
        <w:tc>
          <w:tcPr>
            <w:tcW w:w="2138" w:type="dxa"/>
          </w:tcPr>
          <w:p w:rsidR="00324E08" w:rsidRPr="00407E49" w:rsidRDefault="00324E08" w:rsidP="007D1CB0"/>
        </w:tc>
        <w:tc>
          <w:tcPr>
            <w:tcW w:w="2139" w:type="dxa"/>
          </w:tcPr>
          <w:p w:rsidR="00324E08" w:rsidRPr="00407E49" w:rsidRDefault="00324E08" w:rsidP="007D1CB0"/>
        </w:tc>
      </w:tr>
      <w:tr w:rsidR="00324E08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324E08" w:rsidRPr="00407E49" w:rsidRDefault="00324E0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324E08" w:rsidRPr="00407E49" w:rsidRDefault="00124CBC" w:rsidP="007D1CB0">
            <w:pPr>
              <w:jc w:val="center"/>
            </w:pPr>
            <w:r>
              <w:t>34</w:t>
            </w:r>
          </w:p>
        </w:tc>
        <w:tc>
          <w:tcPr>
            <w:tcW w:w="654" w:type="dxa"/>
          </w:tcPr>
          <w:p w:rsidR="00324E0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324E08" w:rsidRPr="00407E49" w:rsidRDefault="00324E08" w:rsidP="007D1CB0"/>
        </w:tc>
        <w:tc>
          <w:tcPr>
            <w:tcW w:w="2138" w:type="dxa"/>
          </w:tcPr>
          <w:p w:rsidR="00324E08" w:rsidRPr="00407E49" w:rsidRDefault="00324E08" w:rsidP="007D1CB0"/>
        </w:tc>
        <w:tc>
          <w:tcPr>
            <w:tcW w:w="2139" w:type="dxa"/>
          </w:tcPr>
          <w:p w:rsidR="00324E08" w:rsidRPr="00407E49" w:rsidRDefault="00324E08" w:rsidP="007D1CB0"/>
        </w:tc>
      </w:tr>
      <w:tr w:rsidR="00324E08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324E08" w:rsidRPr="00407E49" w:rsidRDefault="00324E0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324E08" w:rsidRPr="00407E49" w:rsidRDefault="00124CBC" w:rsidP="007D1CB0">
            <w:pPr>
              <w:jc w:val="center"/>
            </w:pPr>
            <w:r>
              <w:t>16</w:t>
            </w:r>
          </w:p>
        </w:tc>
        <w:tc>
          <w:tcPr>
            <w:tcW w:w="654" w:type="dxa"/>
          </w:tcPr>
          <w:p w:rsidR="00324E0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324E08" w:rsidRPr="00407E49" w:rsidRDefault="00324E08" w:rsidP="007D1CB0"/>
        </w:tc>
        <w:tc>
          <w:tcPr>
            <w:tcW w:w="2138" w:type="dxa"/>
          </w:tcPr>
          <w:p w:rsidR="00324E08" w:rsidRPr="00407E49" w:rsidRDefault="00324E08" w:rsidP="007D1CB0"/>
        </w:tc>
        <w:tc>
          <w:tcPr>
            <w:tcW w:w="2139" w:type="dxa"/>
          </w:tcPr>
          <w:p w:rsidR="00324E08" w:rsidRPr="00407E49" w:rsidRDefault="00324E08" w:rsidP="007D1CB0"/>
        </w:tc>
      </w:tr>
      <w:tr w:rsidR="00324E08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324E08" w:rsidRPr="00407E49" w:rsidRDefault="00324E0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324E08" w:rsidRPr="00407E49" w:rsidRDefault="00124CBC" w:rsidP="007D1CB0">
            <w:pPr>
              <w:jc w:val="center"/>
            </w:pPr>
            <w:r>
              <w:t>17</w:t>
            </w:r>
          </w:p>
        </w:tc>
        <w:tc>
          <w:tcPr>
            <w:tcW w:w="654" w:type="dxa"/>
          </w:tcPr>
          <w:p w:rsidR="00324E0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324E08" w:rsidRPr="00407E49" w:rsidRDefault="00324E08" w:rsidP="007D1CB0"/>
        </w:tc>
        <w:tc>
          <w:tcPr>
            <w:tcW w:w="2138" w:type="dxa"/>
          </w:tcPr>
          <w:p w:rsidR="00324E08" w:rsidRPr="00407E49" w:rsidRDefault="00324E08" w:rsidP="007D1CB0"/>
        </w:tc>
        <w:tc>
          <w:tcPr>
            <w:tcW w:w="2139" w:type="dxa"/>
          </w:tcPr>
          <w:p w:rsidR="00324E08" w:rsidRPr="00407E49" w:rsidRDefault="00324E08" w:rsidP="007D1CB0"/>
        </w:tc>
      </w:tr>
      <w:tr w:rsidR="00324E08" w:rsidRPr="00407E49" w:rsidTr="00324E08">
        <w:trPr>
          <w:trHeight w:hRule="exact" w:val="360"/>
          <w:tblHeader w:val="0"/>
        </w:trPr>
        <w:tc>
          <w:tcPr>
            <w:tcW w:w="1017" w:type="dxa"/>
          </w:tcPr>
          <w:p w:rsidR="00324E08" w:rsidRPr="00407E49" w:rsidRDefault="00324E08" w:rsidP="007C6C98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9" w:type="dxa"/>
          </w:tcPr>
          <w:p w:rsidR="00324E08" w:rsidRPr="00407E49" w:rsidRDefault="00124CBC" w:rsidP="007D1CB0">
            <w:pPr>
              <w:jc w:val="center"/>
            </w:pPr>
            <w:r>
              <w:t>47</w:t>
            </w:r>
            <w:bookmarkStart w:id="0" w:name="_GoBack"/>
            <w:bookmarkEnd w:id="0"/>
          </w:p>
        </w:tc>
        <w:tc>
          <w:tcPr>
            <w:tcW w:w="654" w:type="dxa"/>
          </w:tcPr>
          <w:p w:rsidR="00324E08" w:rsidRPr="00407E49" w:rsidRDefault="002A6935" w:rsidP="007D1CB0">
            <w:pPr>
              <w:jc w:val="center"/>
            </w:pPr>
            <w:r>
              <w:t>4</w:t>
            </w:r>
          </w:p>
        </w:tc>
        <w:tc>
          <w:tcPr>
            <w:tcW w:w="2138" w:type="dxa"/>
          </w:tcPr>
          <w:p w:rsidR="00324E08" w:rsidRPr="00407E49" w:rsidRDefault="00324E08" w:rsidP="007D1CB0"/>
        </w:tc>
        <w:tc>
          <w:tcPr>
            <w:tcW w:w="2138" w:type="dxa"/>
          </w:tcPr>
          <w:p w:rsidR="00324E08" w:rsidRPr="00407E49" w:rsidRDefault="00324E08" w:rsidP="007D1CB0"/>
        </w:tc>
        <w:tc>
          <w:tcPr>
            <w:tcW w:w="2139" w:type="dxa"/>
          </w:tcPr>
          <w:p w:rsidR="00324E08" w:rsidRPr="00407E49" w:rsidRDefault="00324E08" w:rsidP="007D1CB0"/>
        </w:tc>
      </w:tr>
    </w:tbl>
    <w:p w:rsidR="007C6C98" w:rsidRDefault="007C6C98" w:rsidP="007C6C98">
      <w:r w:rsidRPr="00E76953">
        <w:tab/>
      </w:r>
    </w:p>
    <w:sectPr w:rsidR="007C6C98" w:rsidSect="00181E7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11" w:right="1411" w:bottom="1008" w:left="1411" w:header="720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800" w:rsidRDefault="004F0800" w:rsidP="006B318B">
      <w:r>
        <w:separator/>
      </w:r>
    </w:p>
  </w:endnote>
  <w:endnote w:type="continuationSeparator" w:id="0">
    <w:p w:rsidR="004F0800" w:rsidRDefault="004F0800" w:rsidP="006B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915033A4-C519-4982-B250-538E7396D63D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B1ED545D-3976-4B4A-8654-1183BFD6B043}"/>
    <w:embedBold r:id="rId3" w:fontKey="{5F20F017-009C-40EC-BA42-5DEB93A472B7}"/>
    <w:embedItalic r:id="rId4" w:fontKey="{0476D041-EA04-4B20-9404-D20339D62B85}"/>
  </w:font>
  <w:font w:name="Anton">
    <w:charset w:val="00"/>
    <w:family w:val="auto"/>
    <w:pitch w:val="variable"/>
    <w:sig w:usb0="2000000F" w:usb1="00000000" w:usb2="00000000" w:usb3="00000000" w:csb0="00000193" w:csb1="00000000"/>
    <w:embedRegular r:id="rId5" w:fontKey="{C10D3D89-592D-441B-8BB6-1EE2B0C8F5C4}"/>
    <w:embedBold r:id="rId6" w:fontKey="{30114BDA-D594-416E-AF3B-5CE9A7766C6E}"/>
    <w:embedItalic r:id="rId7" w:fontKey="{C90B1243-5018-48EE-AEB5-BE89843F985A}"/>
  </w:font>
  <w:font w:name="DM Serif Text">
    <w:charset w:val="00"/>
    <w:family w:val="auto"/>
    <w:pitch w:val="variable"/>
    <w:sig w:usb0="A00002EF" w:usb1="0000004B" w:usb2="00000000" w:usb3="00000000" w:csb0="0000019F" w:csb1="00000000"/>
    <w:embedRegular r:id="rId8" w:fontKey="{69D01DA2-C2C1-4F7C-957E-C6C661474785}"/>
    <w:embedBold r:id="rId9" w:fontKey="{3DFAD5D3-8849-4792-BF3C-53FA0845C9A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1B6B3FBD-BEC0-465C-9FC7-836B4875A42A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1" w:fontKey="{3FAA7F16-1949-4AE6-84DA-447E2BC310EF}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4FE" w:rsidRDefault="00E87B95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5AE" w:rsidRDefault="006F45AE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800" w:rsidRDefault="004F0800" w:rsidP="006B318B">
      <w:r>
        <w:separator/>
      </w:r>
    </w:p>
  </w:footnote>
  <w:footnote w:type="continuationSeparator" w:id="0">
    <w:p w:rsidR="004F0800" w:rsidRDefault="004F0800" w:rsidP="006B3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D9D" w:rsidRDefault="001C4D9D" w:rsidP="006B318B">
    <w:pPr>
      <w:pStyle w:val="Header"/>
      <w:rPr>
        <w:noProof/>
      </w:rPr>
    </w:pPr>
  </w:p>
  <w:p w:rsidR="00E974FE" w:rsidRDefault="00E87B95" w:rsidP="006B318B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01A9AB2B" wp14:editId="65183ACE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734" w:rsidRDefault="001C4D9D" w:rsidP="00A07A5C">
    <w:pPr>
      <w:pStyle w:val="Header"/>
      <w:tabs>
        <w:tab w:val="left" w:pos="8985"/>
      </w:tabs>
    </w:pPr>
    <w:r>
      <w:rPr>
        <w:noProof/>
        <w:lang w:val="en-US"/>
      </w:rPr>
      <w:drawing>
        <wp:anchor distT="0" distB="0" distL="114300" distR="114300" simplePos="0" relativeHeight="251670528" behindDoc="0" locked="0" layoutInCell="1" allowOverlap="1" wp14:anchorId="6D94D4CA" wp14:editId="01B43A87">
          <wp:simplePos x="0" y="0"/>
          <wp:positionH relativeFrom="margin">
            <wp:align>left</wp:align>
          </wp:positionH>
          <wp:positionV relativeFrom="paragraph">
            <wp:posOffset>135890</wp:posOffset>
          </wp:positionV>
          <wp:extent cx="1559362" cy="676275"/>
          <wp:effectExtent l="0" t="0" r="317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FA Lettermark_Solid Filled Container_Blu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362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  <w:lang w:val="en-US"/>
      </w:rPr>
      <w:drawing>
        <wp:anchor distT="0" distB="0" distL="114300" distR="114300" simplePos="0" relativeHeight="251671552" behindDoc="1" locked="0" layoutInCell="1" allowOverlap="1" wp14:anchorId="7A360B4E" wp14:editId="065CAD5F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9.75pt" o:bullet="t">
        <v:imagedata r:id="rId1" o:title="bullet"/>
      </v:shape>
    </w:pict>
  </w:numPicBullet>
  <w:abstractNum w:abstractNumId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>
    <w:nsid w:val="FFFFFF88"/>
    <w:multiLevelType w:val="singleLevel"/>
    <w:tmpl w:val="5DB69F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0AD25B6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305077"/>
    <w:multiLevelType w:val="hybridMultilevel"/>
    <w:tmpl w:val="780E3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539B8"/>
    <w:multiLevelType w:val="multilevel"/>
    <w:tmpl w:val="13D2D0CC"/>
    <w:lvl w:ilvl="0">
      <w:start w:val="1"/>
      <w:numFmt w:val="upperLetter"/>
      <w:pStyle w:val="ExamAnswer"/>
      <w:lvlText w:val="%1."/>
      <w:lvlJc w:val="left"/>
      <w:pPr>
        <w:ind w:left="648" w:hanging="360"/>
      </w:p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14">
    <w:nsid w:val="29E31AEF"/>
    <w:multiLevelType w:val="multilevel"/>
    <w:tmpl w:val="13D2D0CC"/>
    <w:styleLink w:val="Style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0C1E0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F3D8A"/>
    <w:multiLevelType w:val="hybridMultilevel"/>
    <w:tmpl w:val="D526AE72"/>
    <w:lvl w:ilvl="0" w:tplc="E3663AD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87F0FA3"/>
    <w:multiLevelType w:val="multilevel"/>
    <w:tmpl w:val="DF288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7D200F73"/>
    <w:multiLevelType w:val="hybridMultilevel"/>
    <w:tmpl w:val="C4687FC2"/>
    <w:lvl w:ilvl="0" w:tplc="D42C3E9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20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1"/>
  </w:num>
  <w:num w:numId="16">
    <w:abstractNumId w:val="13"/>
  </w:num>
  <w:num w:numId="17">
    <w:abstractNumId w:val="14"/>
  </w:num>
  <w:num w:numId="18">
    <w:abstractNumId w:val="8"/>
  </w:num>
  <w:num w:numId="19">
    <w:abstractNumId w:val="1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8"/>
  </w:num>
  <w:num w:numId="26">
    <w:abstractNumId w:val="8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1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E08"/>
    <w:rsid w:val="00056C17"/>
    <w:rsid w:val="000639BF"/>
    <w:rsid w:val="00106469"/>
    <w:rsid w:val="00124CBC"/>
    <w:rsid w:val="001541FB"/>
    <w:rsid w:val="00181E77"/>
    <w:rsid w:val="001C4D9D"/>
    <w:rsid w:val="001E56D8"/>
    <w:rsid w:val="001E6747"/>
    <w:rsid w:val="00206C6F"/>
    <w:rsid w:val="00226579"/>
    <w:rsid w:val="00275C8D"/>
    <w:rsid w:val="0028785F"/>
    <w:rsid w:val="002A4C33"/>
    <w:rsid w:val="002A6935"/>
    <w:rsid w:val="002D1439"/>
    <w:rsid w:val="0030297C"/>
    <w:rsid w:val="00305907"/>
    <w:rsid w:val="00324E08"/>
    <w:rsid w:val="00394708"/>
    <w:rsid w:val="003D06F0"/>
    <w:rsid w:val="003F1000"/>
    <w:rsid w:val="00406D3B"/>
    <w:rsid w:val="00433EA0"/>
    <w:rsid w:val="00462466"/>
    <w:rsid w:val="004625E0"/>
    <w:rsid w:val="0049616A"/>
    <w:rsid w:val="004B7734"/>
    <w:rsid w:val="004E0DB9"/>
    <w:rsid w:val="004E5176"/>
    <w:rsid w:val="004F0800"/>
    <w:rsid w:val="00500211"/>
    <w:rsid w:val="00575640"/>
    <w:rsid w:val="005B0FDD"/>
    <w:rsid w:val="005C6C87"/>
    <w:rsid w:val="005F0AE1"/>
    <w:rsid w:val="00611EA2"/>
    <w:rsid w:val="006B318B"/>
    <w:rsid w:val="006B533D"/>
    <w:rsid w:val="006F45AE"/>
    <w:rsid w:val="007208D7"/>
    <w:rsid w:val="0072530E"/>
    <w:rsid w:val="00740B4F"/>
    <w:rsid w:val="0079024C"/>
    <w:rsid w:val="007B2573"/>
    <w:rsid w:val="007C6C98"/>
    <w:rsid w:val="007E01A1"/>
    <w:rsid w:val="00834FE9"/>
    <w:rsid w:val="008421CB"/>
    <w:rsid w:val="00887564"/>
    <w:rsid w:val="008D3073"/>
    <w:rsid w:val="00974B3A"/>
    <w:rsid w:val="00995841"/>
    <w:rsid w:val="009B007B"/>
    <w:rsid w:val="009E0F7E"/>
    <w:rsid w:val="00A07A5C"/>
    <w:rsid w:val="00A766D4"/>
    <w:rsid w:val="00A903C8"/>
    <w:rsid w:val="00AC0609"/>
    <w:rsid w:val="00B73261"/>
    <w:rsid w:val="00BC37A9"/>
    <w:rsid w:val="00BD0C51"/>
    <w:rsid w:val="00C05B76"/>
    <w:rsid w:val="00C10B54"/>
    <w:rsid w:val="00C15363"/>
    <w:rsid w:val="00C35BB5"/>
    <w:rsid w:val="00C43A64"/>
    <w:rsid w:val="00C65667"/>
    <w:rsid w:val="00C82B7A"/>
    <w:rsid w:val="00C908BF"/>
    <w:rsid w:val="00CA4A0C"/>
    <w:rsid w:val="00CC278D"/>
    <w:rsid w:val="00D02CE2"/>
    <w:rsid w:val="00D27E09"/>
    <w:rsid w:val="00D77E96"/>
    <w:rsid w:val="00DE1200"/>
    <w:rsid w:val="00DF73FA"/>
    <w:rsid w:val="00E55329"/>
    <w:rsid w:val="00E80D18"/>
    <w:rsid w:val="00E87B95"/>
    <w:rsid w:val="00E974FE"/>
    <w:rsid w:val="00EC27BF"/>
    <w:rsid w:val="00ED2C7B"/>
    <w:rsid w:val="00FB59A5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A4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/>
    <w:lsdException w:name="heading 2" w:uiPriority="9" w:qFormat="1"/>
    <w:lsdException w:name="heading 3" w:uiPriority="4" w:qFormat="1"/>
    <w:lsdException w:name="heading 4" w:uiPriority="5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0" w:qFormat="1"/>
    <w:lsdException w:name="endnote reference" w:uiPriority="9"/>
    <w:lsdException w:name="List Bullet" w:uiPriority="6"/>
    <w:lsdException w:name="List Number" w:uiPriority="8" w:qFormat="1"/>
    <w:lsdException w:name="List Bullet 2" w:uiPriority="7"/>
    <w:lsdException w:name="Title" w:semiHidden="0" w:uiPriority="1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uiPriority="12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7C6C98"/>
    <w:rPr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customStyle="1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974B3A"/>
    <w:pPr>
      <w:numPr>
        <w:numId w:val="9"/>
      </w:numPr>
      <w:tabs>
        <w:tab w:val="clear" w:pos="360"/>
        <w:tab w:val="left" w:pos="720"/>
      </w:tabs>
      <w:spacing w:after="240"/>
      <w:ind w:left="720" w:hanging="720"/>
      <w:contextualSpacing w:val="0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customStyle="1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customStyle="1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611EA2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tblHeader/>
    </w:trPr>
    <w:tcPr>
      <w:shd w:val="clear" w:color="auto" w:fill="FFFFFF" w:themeFill="background1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A07A5C"/>
    <w:pPr>
      <w:numPr>
        <w:numId w:val="16"/>
      </w:numPr>
      <w:spacing w:line="120" w:lineRule="atLeast"/>
    </w:pPr>
  </w:style>
  <w:style w:type="paragraph" w:customStyle="1" w:styleId="Instructions">
    <w:name w:val="Instructions"/>
    <w:basedOn w:val="Normal"/>
    <w:link w:val="InstructionsChar"/>
    <w:qFormat/>
    <w:rsid w:val="00A07A5C"/>
    <w:pPr>
      <w:spacing w:after="240"/>
    </w:pPr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974B3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A07A5C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A07A5C"/>
    <w:rPr>
      <w:i/>
      <w:iCs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7C6C98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7C6C98"/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/>
    <w:lsdException w:name="heading 2" w:uiPriority="9" w:qFormat="1"/>
    <w:lsdException w:name="heading 3" w:uiPriority="4" w:qFormat="1"/>
    <w:lsdException w:name="heading 4" w:uiPriority="5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0" w:qFormat="1"/>
    <w:lsdException w:name="endnote reference" w:uiPriority="9"/>
    <w:lsdException w:name="List Bullet" w:uiPriority="6"/>
    <w:lsdException w:name="List Number" w:uiPriority="8" w:qFormat="1"/>
    <w:lsdException w:name="List Bullet 2" w:uiPriority="7"/>
    <w:lsdException w:name="Title" w:semiHidden="0" w:uiPriority="1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uiPriority="12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7C6C98"/>
    <w:rPr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customStyle="1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974B3A"/>
    <w:pPr>
      <w:numPr>
        <w:numId w:val="9"/>
      </w:numPr>
      <w:tabs>
        <w:tab w:val="clear" w:pos="360"/>
        <w:tab w:val="left" w:pos="720"/>
      </w:tabs>
      <w:spacing w:after="240"/>
      <w:ind w:left="720" w:hanging="720"/>
      <w:contextualSpacing w:val="0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customStyle="1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customStyle="1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611EA2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tblHeader/>
    </w:trPr>
    <w:tcPr>
      <w:shd w:val="clear" w:color="auto" w:fill="FFFFFF" w:themeFill="background1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A07A5C"/>
    <w:pPr>
      <w:numPr>
        <w:numId w:val="16"/>
      </w:numPr>
      <w:spacing w:line="120" w:lineRule="atLeast"/>
    </w:pPr>
  </w:style>
  <w:style w:type="paragraph" w:customStyle="1" w:styleId="Instructions">
    <w:name w:val="Instructions"/>
    <w:basedOn w:val="Normal"/>
    <w:link w:val="InstructionsChar"/>
    <w:qFormat/>
    <w:rsid w:val="00A07A5C"/>
    <w:pPr>
      <w:spacing w:after="240"/>
    </w:pPr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974B3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A07A5C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A07A5C"/>
    <w:rPr>
      <w:i/>
      <w:iCs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7C6C98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7C6C98"/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l\Box\CAROL'S%20DESK\Custom%20Office%20Templates\Exam%20Key%20and%20AFNR%20Standards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13174-356F-49C1-908C-8E348DD2A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Key and AFNR Standards Template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Herl,Carol</dc:creator>
  <cp:lastModifiedBy>Justin</cp:lastModifiedBy>
  <cp:revision>2</cp:revision>
  <dcterms:created xsi:type="dcterms:W3CDTF">2021-07-06T17:36:00Z</dcterms:created>
  <dcterms:modified xsi:type="dcterms:W3CDTF">2021-07-06T17:36:00Z</dcterms:modified>
</cp:coreProperties>
</file>