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6"/>
        <w:gridCol w:w="2772"/>
      </w:tblGrid>
      <w:tr w:rsidR="009125B9" w14:paraId="69054383" w14:textId="77777777" w:rsidTr="000350A3">
        <w:trPr>
          <w:trHeight w:val="585"/>
        </w:trPr>
        <w:tc>
          <w:tcPr>
            <w:tcW w:w="8100" w:type="dxa"/>
          </w:tcPr>
          <w:p w14:paraId="1662747C" w14:textId="77777777" w:rsidR="009125B9" w:rsidRDefault="009125B9" w:rsidP="000350A3">
            <w:pPr>
              <w:pStyle w:val="Header"/>
              <w:rPr>
                <w:noProof/>
              </w:rPr>
            </w:pPr>
            <w:r>
              <w:rPr>
                <w:noProof/>
              </w:rPr>
              <w:t>Name______________________________________</w:t>
            </w:r>
            <w:r w:rsidRPr="00086C12">
              <w:t>_______________</w:t>
            </w:r>
          </w:p>
        </w:tc>
        <w:tc>
          <w:tcPr>
            <w:tcW w:w="2700" w:type="dxa"/>
            <w:vMerge w:val="restart"/>
            <w:vAlign w:val="center"/>
          </w:tcPr>
          <w:p w14:paraId="5A1B6BD9" w14:textId="77777777" w:rsidR="009125B9" w:rsidRDefault="009125B9" w:rsidP="000350A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9ED7AE7" wp14:editId="1690BFF2">
                  <wp:extent cx="1455420" cy="668708"/>
                  <wp:effectExtent l="0" t="0" r="0" b="0"/>
                  <wp:docPr id="1" name="Picture 1" descr="Growth Energy_logo_cmyk_Sup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owth Energy_logo_cmyk_Sup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933" cy="74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5B9" w14:paraId="617A3FC6" w14:textId="77777777" w:rsidTr="000350A3">
        <w:trPr>
          <w:trHeight w:val="540"/>
        </w:trPr>
        <w:tc>
          <w:tcPr>
            <w:tcW w:w="8100" w:type="dxa"/>
          </w:tcPr>
          <w:p w14:paraId="09FBF713" w14:textId="6C548FD7" w:rsidR="009125B9" w:rsidRDefault="009125B9" w:rsidP="000350A3">
            <w:pPr>
              <w:pStyle w:val="ESIHeading"/>
            </w:pPr>
            <w:r>
              <w:t>Ethanol Activity 1 – History</w:t>
            </w:r>
          </w:p>
        </w:tc>
        <w:tc>
          <w:tcPr>
            <w:tcW w:w="2700" w:type="dxa"/>
            <w:vMerge/>
            <w:vAlign w:val="center"/>
          </w:tcPr>
          <w:p w14:paraId="22423865" w14:textId="77777777" w:rsidR="009125B9" w:rsidRDefault="009125B9" w:rsidP="000350A3">
            <w:pPr>
              <w:jc w:val="right"/>
              <w:rPr>
                <w:noProof/>
              </w:rPr>
            </w:pPr>
          </w:p>
        </w:tc>
      </w:tr>
    </w:tbl>
    <w:p w14:paraId="52ACAC58" w14:textId="77777777" w:rsidR="00A916E6" w:rsidRPr="008B3282" w:rsidRDefault="00A916E6" w:rsidP="008B3282"/>
    <w:p w14:paraId="455C9CD0" w14:textId="77777777" w:rsidR="00A916E6" w:rsidRDefault="00F40268" w:rsidP="00A916E6">
      <w:pPr>
        <w:pStyle w:val="ActivitySection"/>
      </w:pPr>
      <w:r>
        <w:t>Purpose</w:t>
      </w:r>
    </w:p>
    <w:p w14:paraId="445E21AA" w14:textId="1C41E962" w:rsidR="004C5E7D" w:rsidRDefault="008B0A87" w:rsidP="004C5E7D">
      <w:pPr>
        <w:pStyle w:val="ActivityBody"/>
      </w:pPr>
      <w:r>
        <w:t xml:space="preserve">With the world population </w:t>
      </w:r>
      <w:r w:rsidR="00FF7489">
        <w:t>growing</w:t>
      </w:r>
      <w:r>
        <w:t xml:space="preserve">, the need for </w:t>
      </w:r>
      <w:r w:rsidR="0088703C">
        <w:t xml:space="preserve">new </w:t>
      </w:r>
      <w:r>
        <w:t>energy sources is increasing.</w:t>
      </w:r>
      <w:r w:rsidR="004C5E7D">
        <w:t xml:space="preserve"> </w:t>
      </w:r>
      <w:r w:rsidR="003B7D50">
        <w:t>Society uses renewable and non-renewable sources of energy to meet daily needs to operat</w:t>
      </w:r>
      <w:r w:rsidR="00BB79DE">
        <w:t>e</w:t>
      </w:r>
      <w:r w:rsidR="003B7D50">
        <w:t xml:space="preserve"> electrical appliances, driv</w:t>
      </w:r>
      <w:r w:rsidR="00BB79DE">
        <w:t>e</w:t>
      </w:r>
      <w:r w:rsidR="003B7D50">
        <w:t xml:space="preserve"> cars, heat homes</w:t>
      </w:r>
      <w:r w:rsidR="006309DE">
        <w:t>,</w:t>
      </w:r>
      <w:r w:rsidR="003B7D50">
        <w:t xml:space="preserve"> and endless other tasks.</w:t>
      </w:r>
    </w:p>
    <w:p w14:paraId="7122EC38" w14:textId="77777777" w:rsidR="004C5E7D" w:rsidRPr="003B7D50" w:rsidRDefault="004C5E7D" w:rsidP="006309DE"/>
    <w:p w14:paraId="264F0AB2" w14:textId="0F10339A" w:rsidR="00FE7BBD" w:rsidRDefault="000C7623" w:rsidP="008A3EF8">
      <w:pPr>
        <w:pStyle w:val="ActivityBody"/>
      </w:pPr>
      <w:r w:rsidRPr="00585DB7">
        <w:t>Forward thinkers and entrepreneurs have been considering alternative energies for decades.</w:t>
      </w:r>
      <w:r w:rsidR="00C04662">
        <w:t xml:space="preserve"> Biofuels are an alternative energy source developed and utilized to benefit the environment and economy. Biofuels made from plants, such as ethanol, </w:t>
      </w:r>
      <w:proofErr w:type="gramStart"/>
      <w:r w:rsidR="00C04662">
        <w:t>are blended</w:t>
      </w:r>
      <w:proofErr w:type="gramEnd"/>
      <w:r w:rsidR="00C04662">
        <w:t xml:space="preserve"> in gasoline used in vehicles. </w:t>
      </w:r>
      <w:r w:rsidR="00585DB7" w:rsidRPr="00585DB7">
        <w:t xml:space="preserve">Ethanol </w:t>
      </w:r>
      <w:proofErr w:type="gramStart"/>
      <w:r w:rsidR="00585DB7" w:rsidRPr="00585DB7">
        <w:t>was always intended</w:t>
      </w:r>
      <w:proofErr w:type="gramEnd"/>
      <w:r w:rsidR="00585DB7" w:rsidRPr="00585DB7">
        <w:t xml:space="preserve"> to be the leading fuel of choice for automobiles. </w:t>
      </w:r>
      <w:r w:rsidR="00C04662">
        <w:t>W</w:t>
      </w:r>
      <w:r w:rsidR="00585DB7" w:rsidRPr="00585DB7">
        <w:t xml:space="preserve">hen Henry Ford created the Model T in 1908, he designed its engine to run on </w:t>
      </w:r>
      <w:r w:rsidR="00A37779">
        <w:t>ethanol and gasoline</w:t>
      </w:r>
      <w:r w:rsidR="00585DB7" w:rsidRPr="00585DB7">
        <w:t>.</w:t>
      </w:r>
      <w:r w:rsidR="00585DB7">
        <w:t xml:space="preserve"> </w:t>
      </w:r>
      <w:r>
        <w:t xml:space="preserve">Ethanol can </w:t>
      </w:r>
      <w:proofErr w:type="gramStart"/>
      <w:r>
        <w:t>be produced</w:t>
      </w:r>
      <w:proofErr w:type="gramEnd"/>
      <w:r>
        <w:t xml:space="preserve"> from a variety of agricultural crops.</w:t>
      </w:r>
      <w:r w:rsidR="008A3EF8">
        <w:t xml:space="preserve"> </w:t>
      </w:r>
      <w:r w:rsidR="00242875">
        <w:t>Agricultural producers</w:t>
      </w:r>
      <w:r>
        <w:t xml:space="preserve"> in the Midwest United States </w:t>
      </w:r>
      <w:r w:rsidR="00242875">
        <w:t>produce</w:t>
      </w:r>
      <w:r w:rsidR="0063693C">
        <w:t xml:space="preserve"> </w:t>
      </w:r>
      <w:r w:rsidR="008A3EF8">
        <w:t>starch</w:t>
      </w:r>
      <w:r w:rsidR="0063693C">
        <w:t>-based ethanol</w:t>
      </w:r>
      <w:r w:rsidR="008A3EF8">
        <w:t xml:space="preserve">. During the 1970’s and 1980’s, the corn used for starch-based ethanol came from the surplus grain supply to create a critical market for American agriculture. </w:t>
      </w:r>
      <w:r w:rsidR="00FE7BBD">
        <w:t>A coproduct produced during starch</w:t>
      </w:r>
      <w:r w:rsidR="008A3EF8">
        <w:t>-based</w:t>
      </w:r>
      <w:r w:rsidR="00FE7BBD">
        <w:t xml:space="preserve"> ethanol production valuable to agriculture is </w:t>
      </w:r>
      <w:proofErr w:type="gramStart"/>
      <w:r w:rsidR="00FE7BBD">
        <w:t>distillers</w:t>
      </w:r>
      <w:proofErr w:type="gramEnd"/>
      <w:r w:rsidR="00FE7BBD">
        <w:t xml:space="preserve"> grain.</w:t>
      </w:r>
      <w:r w:rsidR="008A3EF8">
        <w:t xml:space="preserve"> Distillers grain are the solid materials remaining after ethanol has been distilled.</w:t>
      </w:r>
      <w:bookmarkStart w:id="0" w:name="_GoBack"/>
      <w:bookmarkEnd w:id="0"/>
      <w:r w:rsidR="00FE7BBD">
        <w:t xml:space="preserve"> Distillers grain contains protein, fiber, and oil making it a quality animal feed.</w:t>
      </w:r>
    </w:p>
    <w:p w14:paraId="3683C011" w14:textId="77777777" w:rsidR="00FE7BBD" w:rsidRDefault="00FE7BBD" w:rsidP="006309DE"/>
    <w:p w14:paraId="5DF978AB" w14:textId="55A50602" w:rsidR="00900613" w:rsidRDefault="00242875" w:rsidP="008B0A87">
      <w:pPr>
        <w:pStyle w:val="ActivityBody"/>
      </w:pPr>
      <w:r>
        <w:t>What is the history of ethanol used as an energy source? How is corn-based ethanol produced? What are its environmental benefits?</w:t>
      </w:r>
    </w:p>
    <w:p w14:paraId="76F61BF9" w14:textId="77777777" w:rsidR="00796F1B" w:rsidRDefault="00796F1B" w:rsidP="00A916E6"/>
    <w:p w14:paraId="5A9C1611" w14:textId="77777777" w:rsidR="00F40268" w:rsidRDefault="00F40268" w:rsidP="00F40268">
      <w:pPr>
        <w:pStyle w:val="ActivitySection"/>
      </w:pPr>
      <w:r>
        <w:t>Materials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F40268" w14:paraId="7E57122B" w14:textId="77777777" w:rsidTr="00F40268">
        <w:tc>
          <w:tcPr>
            <w:tcW w:w="5395" w:type="dxa"/>
          </w:tcPr>
          <w:p w14:paraId="310778B2" w14:textId="77777777" w:rsidR="00F40268" w:rsidRDefault="00F40268" w:rsidP="00F40268">
            <w:pPr>
              <w:pStyle w:val="ActivityBodyBold"/>
            </w:pPr>
            <w:r>
              <w:t xml:space="preserve">Per </w:t>
            </w:r>
            <w:r w:rsidR="008B0A87">
              <w:t>pair</w:t>
            </w:r>
            <w:r>
              <w:t xml:space="preserve"> of students:</w:t>
            </w:r>
          </w:p>
          <w:p w14:paraId="06AE1B6F" w14:textId="46D9D86D" w:rsidR="008B0A87" w:rsidRDefault="008B0A87" w:rsidP="008B0A87">
            <w:pPr>
              <w:pStyle w:val="Activitybullet"/>
            </w:pPr>
            <w:r>
              <w:t xml:space="preserve">Computer with </w:t>
            </w:r>
            <w:r w:rsidR="004746A1">
              <w:t>i</w:t>
            </w:r>
            <w:r>
              <w:t>nternet access and printer</w:t>
            </w:r>
          </w:p>
          <w:p w14:paraId="1C75D28C" w14:textId="7CB95727" w:rsidR="00247BEE" w:rsidRDefault="00247BEE" w:rsidP="008B0A87">
            <w:pPr>
              <w:pStyle w:val="Activitybullet"/>
            </w:pPr>
            <w:r>
              <w:t>Classroom textbooks</w:t>
            </w:r>
          </w:p>
          <w:p w14:paraId="3F07C7A4" w14:textId="6EB4783E" w:rsidR="008B0A87" w:rsidRDefault="008B0A87" w:rsidP="008B0A87">
            <w:pPr>
              <w:pStyle w:val="Activitybullet"/>
            </w:pPr>
            <w:r>
              <w:t>Poster board</w:t>
            </w:r>
          </w:p>
          <w:p w14:paraId="2882C3CF" w14:textId="77777777" w:rsidR="008B0A87" w:rsidRDefault="008B0A87" w:rsidP="008B0A87">
            <w:pPr>
              <w:pStyle w:val="Activitybullet"/>
            </w:pPr>
            <w:r>
              <w:t>Assorted markers</w:t>
            </w:r>
          </w:p>
          <w:p w14:paraId="3B9E9EE3" w14:textId="77777777" w:rsidR="008B0A87" w:rsidRDefault="008B0A87" w:rsidP="008B0A87">
            <w:pPr>
              <w:pStyle w:val="Activitybullet"/>
            </w:pPr>
            <w:r>
              <w:t>Glue</w:t>
            </w:r>
          </w:p>
          <w:p w14:paraId="4F423744" w14:textId="77777777" w:rsidR="00F40268" w:rsidRDefault="008B0A87" w:rsidP="008B0A87">
            <w:pPr>
              <w:pStyle w:val="Activitybullet"/>
            </w:pPr>
            <w:r>
              <w:t>Scissors</w:t>
            </w:r>
          </w:p>
        </w:tc>
        <w:tc>
          <w:tcPr>
            <w:tcW w:w="5395" w:type="dxa"/>
          </w:tcPr>
          <w:p w14:paraId="3A4F0C83" w14:textId="77777777" w:rsidR="00F40268" w:rsidRDefault="00F40268" w:rsidP="00F40268">
            <w:pPr>
              <w:pStyle w:val="ActivityBodyBold"/>
            </w:pPr>
            <w:r>
              <w:t>Per student:</w:t>
            </w:r>
          </w:p>
          <w:p w14:paraId="5E40FDD7" w14:textId="1C378EB9" w:rsidR="005E26EA" w:rsidRDefault="008B0A87" w:rsidP="00F05C8D">
            <w:pPr>
              <w:pStyle w:val="Activitybullet"/>
            </w:pPr>
            <w:r w:rsidRPr="00F503FA">
              <w:t>Pencil</w:t>
            </w:r>
          </w:p>
        </w:tc>
      </w:tr>
    </w:tbl>
    <w:p w14:paraId="6D60FF7E" w14:textId="77777777" w:rsidR="00F40268" w:rsidRDefault="00F40268" w:rsidP="00F40268"/>
    <w:p w14:paraId="3D3678FD" w14:textId="77777777" w:rsidR="00F40268" w:rsidRDefault="00F40268" w:rsidP="00F40268">
      <w:pPr>
        <w:pStyle w:val="ActivitySection"/>
      </w:pPr>
      <w:r>
        <w:t>Procedure</w:t>
      </w:r>
    </w:p>
    <w:p w14:paraId="6DCC5142" w14:textId="7CC5DEFB" w:rsidR="009106DE" w:rsidRPr="00DE5246" w:rsidRDefault="004746A1" w:rsidP="009106DE">
      <w:pPr>
        <w:pStyle w:val="ActivityBody"/>
      </w:pPr>
      <w:r>
        <w:t xml:space="preserve">Work with your partner to </w:t>
      </w:r>
      <w:r w:rsidR="009106DE" w:rsidRPr="00DE5246">
        <w:t xml:space="preserve">design and </w:t>
      </w:r>
      <w:r>
        <w:t>construct</w:t>
      </w:r>
      <w:r w:rsidRPr="00DE5246">
        <w:t xml:space="preserve"> </w:t>
      </w:r>
      <w:r w:rsidR="00F77020">
        <w:t xml:space="preserve">a </w:t>
      </w:r>
      <w:r w:rsidR="009106DE" w:rsidRPr="00DE5246">
        <w:t xml:space="preserve">display </w:t>
      </w:r>
      <w:r w:rsidR="009106DE">
        <w:t>to educate the public about</w:t>
      </w:r>
      <w:r w:rsidR="009106DE" w:rsidRPr="00DE5246">
        <w:t xml:space="preserve"> </w:t>
      </w:r>
      <w:r w:rsidR="00391B7D">
        <w:t>ethanol</w:t>
      </w:r>
      <w:r w:rsidR="009106DE" w:rsidRPr="00DE5246">
        <w:t>. When you have completed your educational display, share your findings</w:t>
      </w:r>
      <w:r w:rsidR="009106DE">
        <w:t xml:space="preserve"> with the class</w:t>
      </w:r>
      <w:r w:rsidR="009106DE" w:rsidRPr="00DE5246">
        <w:t>.</w:t>
      </w:r>
    </w:p>
    <w:p w14:paraId="52563887" w14:textId="77777777" w:rsidR="009106DE" w:rsidRDefault="009106DE" w:rsidP="009106DE">
      <w:pPr>
        <w:rPr>
          <w:rFonts w:cs="Arial"/>
        </w:rPr>
      </w:pPr>
    </w:p>
    <w:p w14:paraId="50C36E15" w14:textId="77777777" w:rsidR="009106DE" w:rsidRDefault="009106DE" w:rsidP="009106DE">
      <w:pPr>
        <w:pStyle w:val="ActivityBodyBold"/>
      </w:pPr>
      <w:r>
        <w:t>Part One – Research and Display</w:t>
      </w:r>
    </w:p>
    <w:p w14:paraId="4C4543F2" w14:textId="2C22B015" w:rsidR="009106DE" w:rsidRPr="00404D07" w:rsidRDefault="004C5E7D" w:rsidP="009106DE">
      <w:pPr>
        <w:pStyle w:val="ActivityNumbers"/>
        <w:numPr>
          <w:ilvl w:val="0"/>
          <w:numId w:val="41"/>
        </w:numPr>
      </w:pPr>
      <w:r>
        <w:t>D</w:t>
      </w:r>
      <w:r w:rsidR="009106DE" w:rsidRPr="00404D07">
        <w:t xml:space="preserve">raw </w:t>
      </w:r>
      <w:r w:rsidR="00DF319F">
        <w:t xml:space="preserve">a corn kernel in the center of the poster to represent </w:t>
      </w:r>
      <w:r w:rsidR="009106DE">
        <w:t>the energy source</w:t>
      </w:r>
      <w:r w:rsidR="00DF319F">
        <w:t xml:space="preserve">. </w:t>
      </w:r>
      <w:r w:rsidR="009106DE" w:rsidRPr="00404D07">
        <w:t xml:space="preserve">Make sure the image is large enough to see detail, leaving enough room </w:t>
      </w:r>
      <w:r>
        <w:t>to add</w:t>
      </w:r>
      <w:r w:rsidRPr="00404D07">
        <w:t xml:space="preserve"> </w:t>
      </w:r>
      <w:r w:rsidR="009106DE" w:rsidRPr="00404D07">
        <w:t>images around the edges of the illustration.</w:t>
      </w:r>
    </w:p>
    <w:p w14:paraId="4819826E" w14:textId="5707A2E0" w:rsidR="008772F2" w:rsidRDefault="009106DE">
      <w:pPr>
        <w:pStyle w:val="ActivityNumbers"/>
        <w:numPr>
          <w:ilvl w:val="0"/>
          <w:numId w:val="41"/>
        </w:numPr>
      </w:pPr>
      <w:r w:rsidRPr="00404D07">
        <w:t xml:space="preserve">Use the </w:t>
      </w:r>
      <w:r w:rsidR="00165290">
        <w:t>i</w:t>
      </w:r>
      <w:r w:rsidRPr="00404D07">
        <w:t xml:space="preserve">nternet </w:t>
      </w:r>
      <w:r w:rsidR="00BB15DC">
        <w:t xml:space="preserve">and classroom textbooks </w:t>
      </w:r>
      <w:r w:rsidRPr="00404D07">
        <w:t xml:space="preserve">to </w:t>
      </w:r>
      <w:r>
        <w:t xml:space="preserve">research </w:t>
      </w:r>
      <w:r w:rsidR="004746A1">
        <w:t xml:space="preserve">the following </w:t>
      </w:r>
      <w:r>
        <w:t xml:space="preserve">about </w:t>
      </w:r>
      <w:r w:rsidR="00DF319F">
        <w:t>ethanol.</w:t>
      </w:r>
    </w:p>
    <w:p w14:paraId="41DF4573" w14:textId="017BAA52" w:rsidR="003B7D50" w:rsidRDefault="00C04662" w:rsidP="009106DE">
      <w:pPr>
        <w:pStyle w:val="Activitybullet"/>
        <w:numPr>
          <w:ilvl w:val="0"/>
          <w:numId w:val="40"/>
        </w:numPr>
      </w:pPr>
      <w:r>
        <w:t>History of ethanol and ethanol as an energy source</w:t>
      </w:r>
    </w:p>
    <w:p w14:paraId="1D0C96C0" w14:textId="77777777" w:rsidR="00242875" w:rsidRDefault="00242875" w:rsidP="00242875">
      <w:pPr>
        <w:pStyle w:val="Activitysub2"/>
      </w:pPr>
      <w:r>
        <w:t xml:space="preserve">How ethanol </w:t>
      </w:r>
      <w:proofErr w:type="gramStart"/>
      <w:r>
        <w:t>was discovered</w:t>
      </w:r>
      <w:proofErr w:type="gramEnd"/>
      <w:r>
        <w:t xml:space="preserve"> as an energy source</w:t>
      </w:r>
    </w:p>
    <w:p w14:paraId="0700046B" w14:textId="77777777" w:rsidR="00242875" w:rsidRDefault="00242875" w:rsidP="00242875">
      <w:pPr>
        <w:pStyle w:val="Activitysub2"/>
      </w:pPr>
      <w:r>
        <w:t>Who introduced ethanol as an energy source</w:t>
      </w:r>
    </w:p>
    <w:p w14:paraId="26B626FC" w14:textId="7A90EF44" w:rsidR="00242875" w:rsidRDefault="00242875" w:rsidP="00242875">
      <w:pPr>
        <w:pStyle w:val="Activitysub2"/>
      </w:pPr>
      <w:r>
        <w:t xml:space="preserve">When </w:t>
      </w:r>
      <w:r w:rsidR="00C04662">
        <w:t>starch</w:t>
      </w:r>
      <w:r>
        <w:t xml:space="preserve"> ethanol processing</w:t>
      </w:r>
      <w:r w:rsidR="00C04662">
        <w:t xml:space="preserve"> from corn</w:t>
      </w:r>
      <w:r>
        <w:t xml:space="preserve"> </w:t>
      </w:r>
      <w:proofErr w:type="gramStart"/>
      <w:r>
        <w:t>was developed</w:t>
      </w:r>
      <w:proofErr w:type="gramEnd"/>
    </w:p>
    <w:p w14:paraId="468E4711" w14:textId="123DC940" w:rsidR="003B7D50" w:rsidRDefault="003B7D50" w:rsidP="006309DE">
      <w:pPr>
        <w:pStyle w:val="Activitysub2"/>
      </w:pPr>
      <w:r>
        <w:t xml:space="preserve">Current </w:t>
      </w:r>
      <w:r w:rsidR="00900613">
        <w:t xml:space="preserve">amount </w:t>
      </w:r>
      <w:r w:rsidR="00C04662">
        <w:t xml:space="preserve">of ethanol </w:t>
      </w:r>
      <w:r w:rsidR="00900613">
        <w:t>available</w:t>
      </w:r>
    </w:p>
    <w:p w14:paraId="14A64570" w14:textId="2BADE4A2" w:rsidR="00900613" w:rsidRDefault="00900613" w:rsidP="006309DE">
      <w:pPr>
        <w:pStyle w:val="Activitysub2"/>
      </w:pPr>
      <w:r>
        <w:t xml:space="preserve">Future availability </w:t>
      </w:r>
      <w:r w:rsidR="00C04662">
        <w:t xml:space="preserve">and production potential </w:t>
      </w:r>
      <w:r>
        <w:t xml:space="preserve">of </w:t>
      </w:r>
      <w:r w:rsidR="0035357B">
        <w:t>ethanol</w:t>
      </w:r>
    </w:p>
    <w:p w14:paraId="5A9FD56C" w14:textId="77777777" w:rsidR="003B7D50" w:rsidRDefault="003B7D50" w:rsidP="006309DE">
      <w:pPr>
        <w:pStyle w:val="Activitysub2"/>
      </w:pPr>
      <w:r>
        <w:t>Physical characteristics</w:t>
      </w:r>
    </w:p>
    <w:p w14:paraId="7D55B042" w14:textId="3D63DE59" w:rsidR="006E0C46" w:rsidRDefault="00C04662" w:rsidP="006309DE">
      <w:pPr>
        <w:pStyle w:val="Activitybullet"/>
      </w:pPr>
      <w:r>
        <w:lastRenderedPageBreak/>
        <w:t>Ethanol production and processing</w:t>
      </w:r>
    </w:p>
    <w:p w14:paraId="0F199AB0" w14:textId="5C013955" w:rsidR="00DE2CEE" w:rsidRDefault="00DE2CEE" w:rsidP="006309DE">
      <w:pPr>
        <w:pStyle w:val="Activitysub2"/>
      </w:pPr>
      <w:r>
        <w:t>A</w:t>
      </w:r>
      <w:r w:rsidRPr="009106DE">
        <w:t xml:space="preserve"> map identify</w:t>
      </w:r>
      <w:r>
        <w:t>ing</w:t>
      </w:r>
      <w:r w:rsidRPr="009106DE">
        <w:t xml:space="preserve"> areas of the United States currently </w:t>
      </w:r>
      <w:r>
        <w:t>producing</w:t>
      </w:r>
      <w:r w:rsidRPr="009106DE">
        <w:t xml:space="preserve"> </w:t>
      </w:r>
      <w:r w:rsidR="00DF319F">
        <w:t>ethanol</w:t>
      </w:r>
      <w:r w:rsidRPr="009106DE">
        <w:t xml:space="preserve"> and areas </w:t>
      </w:r>
      <w:r>
        <w:t>with</w:t>
      </w:r>
      <w:r w:rsidRPr="009106DE">
        <w:t xml:space="preserve"> potential to </w:t>
      </w:r>
      <w:r>
        <w:t>produce</w:t>
      </w:r>
      <w:r w:rsidRPr="009106DE">
        <w:t xml:space="preserve"> this source in the future</w:t>
      </w:r>
    </w:p>
    <w:p w14:paraId="663E0EA1" w14:textId="68E1C25E" w:rsidR="003B7D50" w:rsidRDefault="003B7D50" w:rsidP="006309DE">
      <w:pPr>
        <w:pStyle w:val="Activitysub2"/>
      </w:pPr>
      <w:r>
        <w:t xml:space="preserve">How </w:t>
      </w:r>
      <w:r w:rsidR="00DF319F">
        <w:t xml:space="preserve">ethanol </w:t>
      </w:r>
      <w:proofErr w:type="gramStart"/>
      <w:r>
        <w:t>is produced</w:t>
      </w:r>
      <w:proofErr w:type="gramEnd"/>
      <w:r>
        <w:t xml:space="preserve"> and/or processed</w:t>
      </w:r>
    </w:p>
    <w:p w14:paraId="2ECBBCAB" w14:textId="77777777" w:rsidR="00900613" w:rsidRDefault="00900613" w:rsidP="006309DE">
      <w:pPr>
        <w:pStyle w:val="Activitysub2"/>
      </w:pPr>
      <w:r>
        <w:t>Production costs</w:t>
      </w:r>
    </w:p>
    <w:p w14:paraId="41622AB1" w14:textId="625EB605" w:rsidR="00900613" w:rsidRDefault="00900613" w:rsidP="006309DE">
      <w:pPr>
        <w:pStyle w:val="Activitysub2"/>
      </w:pPr>
      <w:r>
        <w:t>Materials and infrastructure needed to process/or produce</w:t>
      </w:r>
      <w:r w:rsidR="0035357B">
        <w:t xml:space="preserve"> ethanol</w:t>
      </w:r>
    </w:p>
    <w:p w14:paraId="6431E21A" w14:textId="68093ABD" w:rsidR="00F77020" w:rsidRDefault="00900613" w:rsidP="006309DE">
      <w:pPr>
        <w:pStyle w:val="Activitysub2"/>
      </w:pPr>
      <w:r>
        <w:t>Annual</w:t>
      </w:r>
      <w:r w:rsidR="0035357B">
        <w:t xml:space="preserve"> ethanol</w:t>
      </w:r>
      <w:r>
        <w:t xml:space="preserve"> production</w:t>
      </w:r>
    </w:p>
    <w:p w14:paraId="451F4B3D" w14:textId="545E0D57" w:rsidR="00FE7BBD" w:rsidRPr="006309DE" w:rsidRDefault="00FE7BBD" w:rsidP="006309DE">
      <w:pPr>
        <w:pStyle w:val="Activitysub2"/>
      </w:pPr>
      <w:r>
        <w:t>Coproducts produced during the ethanol production process.</w:t>
      </w:r>
    </w:p>
    <w:p w14:paraId="01BDC343" w14:textId="3FA3A102" w:rsidR="00900613" w:rsidRDefault="00C04662" w:rsidP="009106DE">
      <w:pPr>
        <w:pStyle w:val="Activitybullet"/>
      </w:pPr>
      <w:r>
        <w:t xml:space="preserve">Ethanol </w:t>
      </w:r>
      <w:r w:rsidR="00391B7D">
        <w:t>U</w:t>
      </w:r>
      <w:r w:rsidR="00900613">
        <w:t>sage</w:t>
      </w:r>
    </w:p>
    <w:p w14:paraId="36989979" w14:textId="391DFA31" w:rsidR="00900613" w:rsidRDefault="00900613" w:rsidP="006309DE">
      <w:pPr>
        <w:pStyle w:val="Activitysub2"/>
      </w:pPr>
      <w:r>
        <w:t>Annual consumption</w:t>
      </w:r>
    </w:p>
    <w:p w14:paraId="17447A8C" w14:textId="48F1CBAE" w:rsidR="00900613" w:rsidRDefault="00900613" w:rsidP="006309DE">
      <w:pPr>
        <w:pStyle w:val="Activitysub2"/>
      </w:pPr>
      <w:r>
        <w:t>Materials and infrastructure need</w:t>
      </w:r>
      <w:r w:rsidR="00C04662">
        <w:t>ed</w:t>
      </w:r>
      <w:r>
        <w:t xml:space="preserve"> to use </w:t>
      </w:r>
      <w:r w:rsidR="00DF319F">
        <w:t>ethanol</w:t>
      </w:r>
    </w:p>
    <w:p w14:paraId="3819BAEA" w14:textId="46C09A34" w:rsidR="00900613" w:rsidRDefault="00900613" w:rsidP="006309DE">
      <w:pPr>
        <w:pStyle w:val="Activitysub2"/>
      </w:pPr>
      <w:r>
        <w:t xml:space="preserve">Where and how it </w:t>
      </w:r>
      <w:proofErr w:type="gramStart"/>
      <w:r>
        <w:t>is used</w:t>
      </w:r>
      <w:proofErr w:type="gramEnd"/>
    </w:p>
    <w:tbl>
      <w:tblPr>
        <w:tblW w:w="109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5779"/>
      </w:tblGrid>
      <w:tr w:rsidR="009106DE" w14:paraId="4FF9BDB1" w14:textId="77777777" w:rsidTr="006309DE">
        <w:tc>
          <w:tcPr>
            <w:tcW w:w="5130" w:type="dxa"/>
            <w:vMerge w:val="restart"/>
          </w:tcPr>
          <w:p w14:paraId="703F5C91" w14:textId="77777777" w:rsidR="00D85C7D" w:rsidRDefault="00D85C7D" w:rsidP="00D85C7D">
            <w:pPr>
              <w:pStyle w:val="Activitybullet"/>
            </w:pPr>
            <w:r>
              <w:t>Environmental information</w:t>
            </w:r>
          </w:p>
          <w:p w14:paraId="49CF22E8" w14:textId="113C6368" w:rsidR="00D85C7D" w:rsidRDefault="00D85C7D" w:rsidP="00D85C7D">
            <w:pPr>
              <w:pStyle w:val="Activitysub2"/>
            </w:pPr>
            <w:r>
              <w:t>E</w:t>
            </w:r>
            <w:r w:rsidRPr="009106DE">
              <w:t xml:space="preserve">nvironmental </w:t>
            </w:r>
            <w:r>
              <w:t xml:space="preserve">impact of </w:t>
            </w:r>
            <w:r w:rsidR="00DF319F">
              <w:t>ethanol</w:t>
            </w:r>
            <w:r>
              <w:t xml:space="preserve"> production</w:t>
            </w:r>
          </w:p>
          <w:p w14:paraId="2A7AFE6A" w14:textId="1C8F8EBF" w:rsidR="00D85C7D" w:rsidRDefault="00D85C7D" w:rsidP="00D85C7D">
            <w:pPr>
              <w:pStyle w:val="Activitysub2"/>
            </w:pPr>
            <w:r>
              <w:t xml:space="preserve">Environmental impact of </w:t>
            </w:r>
            <w:r w:rsidR="00DF319F">
              <w:t>ethanol</w:t>
            </w:r>
            <w:r>
              <w:t xml:space="preserve"> use</w:t>
            </w:r>
          </w:p>
          <w:p w14:paraId="4B7F0412" w14:textId="27CC7DC5" w:rsidR="00D85C7D" w:rsidRPr="009106DE" w:rsidRDefault="00F225E5" w:rsidP="00D85C7D">
            <w:pPr>
              <w:pStyle w:val="Activitysub2"/>
            </w:pPr>
            <w:r>
              <w:t>By</w:t>
            </w:r>
            <w:r w:rsidR="00D85C7D">
              <w:t>products produced during production and use</w:t>
            </w:r>
          </w:p>
          <w:p w14:paraId="7E1A3E55" w14:textId="1F37706F" w:rsidR="00DE2CEE" w:rsidRDefault="00DE2CEE" w:rsidP="00A81E91">
            <w:pPr>
              <w:pStyle w:val="Activitybullet"/>
            </w:pPr>
            <w:r>
              <w:t>Agricultural Impact</w:t>
            </w:r>
          </w:p>
          <w:p w14:paraId="6B2E5F0F" w14:textId="6BB4F578" w:rsidR="00DE2CEE" w:rsidRDefault="00DE2CEE" w:rsidP="006309DE">
            <w:pPr>
              <w:pStyle w:val="Activitysub2"/>
            </w:pPr>
            <w:r>
              <w:t xml:space="preserve">How agriculture consumes and or/produces </w:t>
            </w:r>
            <w:r w:rsidR="00DF319F">
              <w:t>ethanol</w:t>
            </w:r>
          </w:p>
          <w:p w14:paraId="699E9531" w14:textId="7E00B1F7" w:rsidR="009106DE" w:rsidRDefault="00BB79DE" w:rsidP="009106DE">
            <w:pPr>
              <w:pStyle w:val="ActivityNumbers"/>
              <w:numPr>
                <w:ilvl w:val="0"/>
                <w:numId w:val="41"/>
              </w:numPr>
            </w:pPr>
            <w:r>
              <w:t>Type, print, and o</w:t>
            </w:r>
            <w:r w:rsidR="009106DE">
              <w:t>rganize your information on the display board. See Figure 1 for an example.</w:t>
            </w:r>
          </w:p>
          <w:p w14:paraId="03CE7A5B" w14:textId="6B165E49" w:rsidR="00C04662" w:rsidRPr="003A1C35" w:rsidRDefault="009106DE" w:rsidP="00C04662">
            <w:pPr>
              <w:pStyle w:val="ActivityNumbers"/>
              <w:numPr>
                <w:ilvl w:val="0"/>
                <w:numId w:val="41"/>
              </w:numPr>
            </w:pPr>
            <w:r>
              <w:t>Display your research as instructed by your teacher.</w:t>
            </w:r>
          </w:p>
        </w:tc>
        <w:tc>
          <w:tcPr>
            <w:tcW w:w="5779" w:type="dxa"/>
          </w:tcPr>
          <w:p w14:paraId="2338AAB6" w14:textId="27AAB500" w:rsidR="009106DE" w:rsidRDefault="00D85C7D" w:rsidP="00133E35">
            <w:pPr>
              <w:pStyle w:val="PictureCentered"/>
            </w:pPr>
            <w:r>
              <w:rPr>
                <w:noProof/>
              </w:rPr>
              <w:drawing>
                <wp:inline distT="0" distB="0" distL="0" distR="0" wp14:anchorId="2522BC09" wp14:editId="316E7D68">
                  <wp:extent cx="3573805" cy="243840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_1_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830" cy="243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6DE" w14:paraId="1B3D6B40" w14:textId="77777777" w:rsidTr="006309DE">
        <w:tc>
          <w:tcPr>
            <w:tcW w:w="5130" w:type="dxa"/>
            <w:vMerge/>
          </w:tcPr>
          <w:p w14:paraId="3AEF0445" w14:textId="77777777" w:rsidR="009106DE" w:rsidRDefault="009106DE" w:rsidP="00133E35">
            <w:pPr>
              <w:pStyle w:val="CaptionCentered"/>
            </w:pPr>
          </w:p>
        </w:tc>
        <w:tc>
          <w:tcPr>
            <w:tcW w:w="5779" w:type="dxa"/>
          </w:tcPr>
          <w:p w14:paraId="7E83A427" w14:textId="77777777" w:rsidR="009106DE" w:rsidRDefault="009106DE" w:rsidP="00133E35">
            <w:pPr>
              <w:pStyle w:val="CaptionCentered"/>
            </w:pPr>
            <w:r>
              <w:t>Figure 1. Sample Display Layout</w:t>
            </w:r>
          </w:p>
        </w:tc>
      </w:tr>
    </w:tbl>
    <w:p w14:paraId="1E482C20" w14:textId="34B07573" w:rsidR="009106DE" w:rsidRDefault="00C04662" w:rsidP="00C04662">
      <w:pPr>
        <w:pStyle w:val="ActivityNumbers"/>
        <w:numPr>
          <w:ilvl w:val="0"/>
          <w:numId w:val="41"/>
        </w:numPr>
      </w:pPr>
      <w:r>
        <w:t>Discuss with your peers the impact ethanol has and will have on your community. Your teacher will lead the discussion.</w:t>
      </w:r>
    </w:p>
    <w:p w14:paraId="70969F61" w14:textId="77777777" w:rsidR="000C2A0B" w:rsidRPr="000C2A0B" w:rsidRDefault="000C2A0B" w:rsidP="000C2A0B"/>
    <w:p w14:paraId="4C18B3B5" w14:textId="77777777" w:rsidR="009106DE" w:rsidRDefault="009106DE" w:rsidP="009106DE">
      <w:pPr>
        <w:pStyle w:val="ActivitySection"/>
      </w:pPr>
      <w:r>
        <w:t>Conclusion</w:t>
      </w:r>
    </w:p>
    <w:p w14:paraId="6AB31678" w14:textId="0856BE67" w:rsidR="009106DE" w:rsidRDefault="009106DE" w:rsidP="009106DE">
      <w:pPr>
        <w:numPr>
          <w:ilvl w:val="0"/>
          <w:numId w:val="45"/>
        </w:numPr>
      </w:pPr>
      <w:r>
        <w:t xml:space="preserve">How can agriculture provide </w:t>
      </w:r>
      <w:r w:rsidR="00DF319F">
        <w:t xml:space="preserve">an </w:t>
      </w:r>
      <w:r>
        <w:t>alternative energy source?</w:t>
      </w:r>
    </w:p>
    <w:p w14:paraId="7371F320" w14:textId="331E8410" w:rsidR="009106DE" w:rsidRDefault="009106DE" w:rsidP="009106DE"/>
    <w:p w14:paraId="34BD1F32" w14:textId="3F8F37DE" w:rsidR="000E328B" w:rsidRDefault="000E328B" w:rsidP="009106DE"/>
    <w:p w14:paraId="745F28EB" w14:textId="77777777" w:rsidR="00391B7D" w:rsidRDefault="00391B7D" w:rsidP="009106DE"/>
    <w:p w14:paraId="51BB39D5" w14:textId="77777777" w:rsidR="00391B7D" w:rsidRDefault="00DF319F" w:rsidP="00391B7D">
      <w:pPr>
        <w:pStyle w:val="ActivityNumbers"/>
        <w:numPr>
          <w:ilvl w:val="0"/>
          <w:numId w:val="41"/>
        </w:numPr>
      </w:pPr>
      <w:r>
        <w:t>What are the advantages and disadvantages of using ethanol as an energy source</w:t>
      </w:r>
      <w:r w:rsidR="009106DE">
        <w:t>?</w:t>
      </w:r>
    </w:p>
    <w:p w14:paraId="0BAE67E4" w14:textId="77777777" w:rsidR="00391B7D" w:rsidRPr="00391B7D" w:rsidRDefault="00391B7D" w:rsidP="00391B7D"/>
    <w:p w14:paraId="365DAEE6" w14:textId="77777777" w:rsidR="00391B7D" w:rsidRPr="00391B7D" w:rsidRDefault="00391B7D" w:rsidP="00391B7D"/>
    <w:p w14:paraId="29B27DC2" w14:textId="77777777" w:rsidR="00391B7D" w:rsidRPr="00391B7D" w:rsidRDefault="00391B7D" w:rsidP="00391B7D"/>
    <w:p w14:paraId="14E10F40" w14:textId="7F1FB8B6" w:rsidR="009106DE" w:rsidRDefault="00DF319F" w:rsidP="00391B7D">
      <w:pPr>
        <w:pStyle w:val="ActivityNumbers"/>
        <w:numPr>
          <w:ilvl w:val="0"/>
          <w:numId w:val="41"/>
        </w:numPr>
      </w:pPr>
      <w:r>
        <w:t>Where is ethanol produced and used near y</w:t>
      </w:r>
      <w:r w:rsidR="00391B7D">
        <w:t>ou?</w:t>
      </w:r>
    </w:p>
    <w:p w14:paraId="7EFE0A89" w14:textId="72E723AD" w:rsidR="00C04662" w:rsidRPr="00C04662" w:rsidRDefault="00C04662" w:rsidP="00C04662"/>
    <w:p w14:paraId="28509212" w14:textId="36007782" w:rsidR="00C04662" w:rsidRPr="00C04662" w:rsidRDefault="00C04662" w:rsidP="00C04662"/>
    <w:p w14:paraId="4AF58E31" w14:textId="495CD115" w:rsidR="00C04662" w:rsidRPr="00C04662" w:rsidRDefault="00C04662" w:rsidP="00C04662"/>
    <w:p w14:paraId="08CDDFF5" w14:textId="65A59B87" w:rsidR="00C04662" w:rsidRPr="009106DE" w:rsidRDefault="00C04662" w:rsidP="00C04662">
      <w:pPr>
        <w:pStyle w:val="ActivityNumbers"/>
        <w:numPr>
          <w:ilvl w:val="0"/>
          <w:numId w:val="41"/>
        </w:numPr>
      </w:pPr>
      <w:r>
        <w:t>What are ways to get ethanol to areas where it is not as available?</w:t>
      </w:r>
    </w:p>
    <w:sectPr w:rsidR="00C04662" w:rsidRPr="009106DE" w:rsidSect="00391B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43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1F3FF" w14:textId="77777777" w:rsidR="00210E70" w:rsidRDefault="00210E70" w:rsidP="001E4BCA">
      <w:r>
        <w:separator/>
      </w:r>
    </w:p>
  </w:endnote>
  <w:endnote w:type="continuationSeparator" w:id="0">
    <w:p w14:paraId="3A5CD205" w14:textId="77777777" w:rsidR="00210E70" w:rsidRDefault="00210E70" w:rsidP="001E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13DA1" w14:textId="77777777" w:rsidR="00242875" w:rsidRDefault="00242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4" w:space="0" w:color="BFBFBF" w:themeColor="background1" w:themeShade="BF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ayout w:type="fixed"/>
      <w:tblLook w:val="04A0" w:firstRow="1" w:lastRow="0" w:firstColumn="1" w:lastColumn="0" w:noHBand="0" w:noVBand="1"/>
    </w:tblPr>
    <w:tblGrid>
      <w:gridCol w:w="5077"/>
      <w:gridCol w:w="6001"/>
    </w:tblGrid>
    <w:tr w:rsidR="009106DE" w14:paraId="562F2BDC" w14:textId="77777777" w:rsidTr="006F24C0">
      <w:tc>
        <w:tcPr>
          <w:tcW w:w="4945" w:type="dxa"/>
          <w:shd w:val="clear" w:color="auto" w:fill="F2F2F2" w:themeFill="background1" w:themeFillShade="F2"/>
        </w:tcPr>
        <w:p w14:paraId="47602796" w14:textId="031F2E89" w:rsidR="009106DE" w:rsidRDefault="009106DE" w:rsidP="00860D10">
          <w:pPr>
            <w:pStyle w:val="Footer"/>
            <w:jc w:val="left"/>
          </w:pPr>
        </w:p>
      </w:tc>
      <w:tc>
        <w:tcPr>
          <w:tcW w:w="5845" w:type="dxa"/>
          <w:shd w:val="clear" w:color="auto" w:fill="F2F2F2" w:themeFill="background1" w:themeFillShade="F2"/>
        </w:tcPr>
        <w:p w14:paraId="4EDB82A1" w14:textId="0E715435" w:rsidR="009106DE" w:rsidRDefault="000C69D4" w:rsidP="004746A1">
          <w:pPr>
            <w:pStyle w:val="Footer"/>
            <w:rPr>
              <w:noProof/>
            </w:rPr>
          </w:pPr>
          <w:r>
            <w:t>Ethanol</w:t>
          </w:r>
          <w:r w:rsidR="009106DE">
            <w:t xml:space="preserve"> </w:t>
          </w:r>
          <w:r w:rsidR="0088703C">
            <w:t xml:space="preserve">Activity 1 </w:t>
          </w:r>
          <w:r w:rsidR="009106DE">
            <w:t>–</w:t>
          </w:r>
          <w:r w:rsidR="00BB08F2">
            <w:t xml:space="preserve"> </w:t>
          </w:r>
          <w:r>
            <w:t>History</w:t>
          </w:r>
          <w:r w:rsidR="009106DE">
            <w:t xml:space="preserve"> – Page </w:t>
          </w:r>
          <w:r w:rsidR="009106DE">
            <w:fldChar w:fldCharType="begin"/>
          </w:r>
          <w:r w:rsidR="009106DE">
            <w:instrText xml:space="preserve"> PAGE   \* MERGEFORMAT </w:instrText>
          </w:r>
          <w:r w:rsidR="009106DE">
            <w:fldChar w:fldCharType="separate"/>
          </w:r>
          <w:r w:rsidR="0010739A">
            <w:rPr>
              <w:noProof/>
            </w:rPr>
            <w:t>3</w:t>
          </w:r>
          <w:r w:rsidR="009106DE">
            <w:rPr>
              <w:noProof/>
            </w:rPr>
            <w:fldChar w:fldCharType="end"/>
          </w:r>
          <w:r w:rsidR="009106DE">
            <w:rPr>
              <w:noProof/>
            </w:rPr>
            <w:t xml:space="preserve"> </w:t>
          </w:r>
        </w:p>
      </w:tc>
    </w:tr>
  </w:tbl>
  <w:p w14:paraId="6AB27ACD" w14:textId="77777777" w:rsidR="009106DE" w:rsidRPr="001E4BCA" w:rsidRDefault="009106D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D8E77" w14:textId="77777777" w:rsidR="00242875" w:rsidRDefault="00242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B8B5A" w14:textId="77777777" w:rsidR="00210E70" w:rsidRDefault="00210E70" w:rsidP="001E4BCA">
      <w:r>
        <w:separator/>
      </w:r>
    </w:p>
  </w:footnote>
  <w:footnote w:type="continuationSeparator" w:id="0">
    <w:p w14:paraId="02A20913" w14:textId="77777777" w:rsidR="00210E70" w:rsidRDefault="00210E70" w:rsidP="001E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7836C" w14:textId="77777777" w:rsidR="00242875" w:rsidRDefault="00242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6D3B" w14:textId="77777777" w:rsidR="00242875" w:rsidRDefault="002428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F0FBF" w14:textId="77777777" w:rsidR="00242875" w:rsidRDefault="002428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MCj02950710000[1]" style="width:142.5pt;height:128.25pt;visibility:visible;mso-wrap-style:square" o:bullet="t">
        <v:imagedata r:id="rId1" o:title="MCj02950710000[1]" gain="60293f"/>
      </v:shape>
    </w:pict>
  </w:numPicBullet>
  <w:numPicBullet w:numPicBulletId="1">
    <w:pict>
      <v:shape id="_x0000_i1039" type="#_x0000_t75" alt="MCBS01890_0000[1]" style="width:48.75pt;height:61.5pt;visibility:visible;mso-wrap-style:square" o:bullet="t">
        <v:imagedata r:id="rId2" o:title="MCBS01890_0000[1]"/>
      </v:shape>
    </w:pict>
  </w:numPicBullet>
  <w:numPicBullet w:numPicBulletId="2">
    <w:pict>
      <v:shape id="_x0000_i1040" type="#_x0000_t75" alt="MCj02868750000[1]" style="width:213.75pt;height:164.25pt;visibility:visible;mso-wrap-style:square" o:bullet="t">
        <v:imagedata r:id="rId3" o:title="MCj02868750000[1]"/>
      </v:shape>
    </w:pict>
  </w:numPicBullet>
  <w:abstractNum w:abstractNumId="0" w15:restartNumberingAfterBreak="0">
    <w:nsid w:val="00254BE4"/>
    <w:multiLevelType w:val="hybridMultilevel"/>
    <w:tmpl w:val="96FCC2BA"/>
    <w:lvl w:ilvl="0" w:tplc="7890CC1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229AB"/>
    <w:multiLevelType w:val="hybridMultilevel"/>
    <w:tmpl w:val="88244404"/>
    <w:lvl w:ilvl="0" w:tplc="FD10155E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5FFA"/>
    <w:multiLevelType w:val="hybridMultilevel"/>
    <w:tmpl w:val="59C6993A"/>
    <w:lvl w:ilvl="0" w:tplc="CD4EC83C">
      <w:start w:val="1"/>
      <w:numFmt w:val="bullet"/>
      <w:pStyle w:val="NGSSStandardSubBullet"/>
      <w:lvlText w:val="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BB01DA"/>
    <w:multiLevelType w:val="hybridMultilevel"/>
    <w:tmpl w:val="99281C50"/>
    <w:lvl w:ilvl="0" w:tplc="8670FB1A">
      <w:start w:val="1"/>
      <w:numFmt w:val="bullet"/>
      <w:pStyle w:val="PerfObj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35E50"/>
    <w:multiLevelType w:val="hybridMultilevel"/>
    <w:tmpl w:val="3E9C46A8"/>
    <w:lvl w:ilvl="0" w:tplc="28AEF114">
      <w:start w:val="1"/>
      <w:numFmt w:val="bullet"/>
      <w:pStyle w:val="Standard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D2EA0"/>
    <w:multiLevelType w:val="hybridMultilevel"/>
    <w:tmpl w:val="FA983262"/>
    <w:lvl w:ilvl="0" w:tplc="D3CA673C">
      <w:start w:val="1"/>
      <w:numFmt w:val="bullet"/>
      <w:pStyle w:val="ScienceStdSub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5942FA4"/>
    <w:multiLevelType w:val="hybridMultilevel"/>
    <w:tmpl w:val="EF0C2454"/>
    <w:lvl w:ilvl="0" w:tplc="87369684">
      <w:start w:val="1"/>
      <w:numFmt w:val="bullet"/>
      <w:pStyle w:val="Activitysub2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81B3247"/>
    <w:multiLevelType w:val="hybridMultilevel"/>
    <w:tmpl w:val="C114C9B4"/>
    <w:lvl w:ilvl="0" w:tplc="73F294EC">
      <w:start w:val="1"/>
      <w:numFmt w:val="bullet"/>
      <w:pStyle w:val="MatrixBullets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7048F"/>
    <w:multiLevelType w:val="hybridMultilevel"/>
    <w:tmpl w:val="22FEAE26"/>
    <w:lvl w:ilvl="0" w:tplc="BA087EFE">
      <w:start w:val="1"/>
      <w:numFmt w:val="decimal"/>
      <w:pStyle w:val="ConceptStdNumb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153E2"/>
    <w:multiLevelType w:val="hybridMultilevel"/>
    <w:tmpl w:val="D698328E"/>
    <w:lvl w:ilvl="0" w:tplc="7E982850">
      <w:start w:val="1"/>
      <w:numFmt w:val="bullet"/>
      <w:pStyle w:val="NGSSStdBullet"/>
      <w:suff w:val="space"/>
      <w:lvlText w:val=""/>
      <w:lvlJc w:val="left"/>
      <w:pPr>
        <w:ind w:left="216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42574"/>
    <w:multiLevelType w:val="hybridMultilevel"/>
    <w:tmpl w:val="9662AFA2"/>
    <w:lvl w:ilvl="0" w:tplc="BD6098D4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E5335"/>
    <w:multiLevelType w:val="hybridMultilevel"/>
    <w:tmpl w:val="B526F8FA"/>
    <w:lvl w:ilvl="0" w:tplc="4574E26C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F94E48"/>
    <w:multiLevelType w:val="hybridMultilevel"/>
    <w:tmpl w:val="6F8CE628"/>
    <w:lvl w:ilvl="0" w:tplc="CF600FFE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7C1081"/>
    <w:multiLevelType w:val="hybridMultilevel"/>
    <w:tmpl w:val="58BA6C08"/>
    <w:lvl w:ilvl="0" w:tplc="A2508504">
      <w:start w:val="1"/>
      <w:numFmt w:val="bullet"/>
      <w:pStyle w:val="ActivitySubLetter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729D3"/>
    <w:multiLevelType w:val="hybridMultilevel"/>
    <w:tmpl w:val="79287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56FA8"/>
    <w:multiLevelType w:val="hybridMultilevel"/>
    <w:tmpl w:val="86C0135E"/>
    <w:lvl w:ilvl="0" w:tplc="65B0A1F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57F6D"/>
    <w:multiLevelType w:val="hybridMultilevel"/>
    <w:tmpl w:val="9DC64D56"/>
    <w:lvl w:ilvl="0" w:tplc="6018F4FC">
      <w:start w:val="1"/>
      <w:numFmt w:val="bullet"/>
      <w:pStyle w:val="Activity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553CF8"/>
    <w:multiLevelType w:val="hybridMultilevel"/>
    <w:tmpl w:val="552AA044"/>
    <w:lvl w:ilvl="0" w:tplc="C33A3B78">
      <w:start w:val="1"/>
      <w:numFmt w:val="bullet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D114E"/>
    <w:multiLevelType w:val="hybridMultilevel"/>
    <w:tmpl w:val="EED4CFBE"/>
    <w:lvl w:ilvl="0" w:tplc="325E96B4">
      <w:start w:val="1"/>
      <w:numFmt w:val="decimal"/>
      <w:pStyle w:val="ActivityNumbers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8"/>
  </w:num>
  <w:num w:numId="5">
    <w:abstractNumId w:val="6"/>
  </w:num>
  <w:num w:numId="6">
    <w:abstractNumId w:val="13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2"/>
  </w:num>
  <w:num w:numId="14">
    <w:abstractNumId w:val="18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4"/>
    <w:lvlOverride w:ilvl="0">
      <w:startOverride w:val="1"/>
    </w:lvlOverride>
  </w:num>
  <w:num w:numId="36">
    <w:abstractNumId w:val="4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4"/>
    <w:lvlOverride w:ilvl="0">
      <w:startOverride w:val="1"/>
    </w:lvlOverride>
  </w:num>
  <w:num w:numId="39">
    <w:abstractNumId w:val="4"/>
    <w:lvlOverride w:ilvl="0">
      <w:startOverride w:val="1"/>
    </w:lvlOverride>
  </w:num>
  <w:num w:numId="40">
    <w:abstractNumId w:val="0"/>
  </w:num>
  <w:num w:numId="41">
    <w:abstractNumId w:val="12"/>
  </w:num>
  <w:num w:numId="42">
    <w:abstractNumId w:val="12"/>
    <w:lvlOverride w:ilvl="0">
      <w:startOverride w:val="1"/>
    </w:lvlOverride>
  </w:num>
  <w:num w:numId="43">
    <w:abstractNumId w:val="17"/>
  </w:num>
  <w:num w:numId="44">
    <w:abstractNumId w:val="1"/>
  </w:num>
  <w:num w:numId="45">
    <w:abstractNumId w:val="12"/>
    <w:lvlOverride w:ilvl="0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0MTEwtzA1NzcyNDRT0lEKTi0uzszPAykwrAUAQ/1uSywAAAA="/>
  </w:docVars>
  <w:rsids>
    <w:rsidRoot w:val="008B0A87"/>
    <w:rsid w:val="00027539"/>
    <w:rsid w:val="00047FD8"/>
    <w:rsid w:val="000508B8"/>
    <w:rsid w:val="000534DE"/>
    <w:rsid w:val="00064F6A"/>
    <w:rsid w:val="000731E8"/>
    <w:rsid w:val="0009278F"/>
    <w:rsid w:val="000C2A0B"/>
    <w:rsid w:val="000C69D4"/>
    <w:rsid w:val="000C740F"/>
    <w:rsid w:val="000C7623"/>
    <w:rsid w:val="000D0EF6"/>
    <w:rsid w:val="000E2CCA"/>
    <w:rsid w:val="000E328B"/>
    <w:rsid w:val="000E33B3"/>
    <w:rsid w:val="000E3490"/>
    <w:rsid w:val="000E5936"/>
    <w:rsid w:val="000F029A"/>
    <w:rsid w:val="000F449F"/>
    <w:rsid w:val="0010739A"/>
    <w:rsid w:val="001169D4"/>
    <w:rsid w:val="00146D7F"/>
    <w:rsid w:val="00154E8C"/>
    <w:rsid w:val="00157D13"/>
    <w:rsid w:val="00165290"/>
    <w:rsid w:val="00183F7A"/>
    <w:rsid w:val="0019391D"/>
    <w:rsid w:val="001B4CD7"/>
    <w:rsid w:val="001D19EF"/>
    <w:rsid w:val="001E4BCA"/>
    <w:rsid w:val="00210E70"/>
    <w:rsid w:val="00226ED9"/>
    <w:rsid w:val="00230DA0"/>
    <w:rsid w:val="00235535"/>
    <w:rsid w:val="00242875"/>
    <w:rsid w:val="00247BEE"/>
    <w:rsid w:val="002527B6"/>
    <w:rsid w:val="002A2F49"/>
    <w:rsid w:val="002A5811"/>
    <w:rsid w:val="002C3368"/>
    <w:rsid w:val="002E0921"/>
    <w:rsid w:val="00306753"/>
    <w:rsid w:val="003120AC"/>
    <w:rsid w:val="003279B3"/>
    <w:rsid w:val="00340747"/>
    <w:rsid w:val="003421FD"/>
    <w:rsid w:val="0035357B"/>
    <w:rsid w:val="00364A23"/>
    <w:rsid w:val="00364CF2"/>
    <w:rsid w:val="003663FB"/>
    <w:rsid w:val="00370C34"/>
    <w:rsid w:val="00375ACB"/>
    <w:rsid w:val="00376EA5"/>
    <w:rsid w:val="00391B7D"/>
    <w:rsid w:val="003A7DA8"/>
    <w:rsid w:val="003B7D50"/>
    <w:rsid w:val="003C5052"/>
    <w:rsid w:val="003D0D7D"/>
    <w:rsid w:val="003F18F6"/>
    <w:rsid w:val="003F34CF"/>
    <w:rsid w:val="0041284C"/>
    <w:rsid w:val="004551CE"/>
    <w:rsid w:val="004746A1"/>
    <w:rsid w:val="00474877"/>
    <w:rsid w:val="00482D33"/>
    <w:rsid w:val="00485E84"/>
    <w:rsid w:val="004870F7"/>
    <w:rsid w:val="004C5E7D"/>
    <w:rsid w:val="00524772"/>
    <w:rsid w:val="00526D88"/>
    <w:rsid w:val="0055684B"/>
    <w:rsid w:val="00585DB7"/>
    <w:rsid w:val="005B57F8"/>
    <w:rsid w:val="005C7097"/>
    <w:rsid w:val="005D1548"/>
    <w:rsid w:val="005E21C8"/>
    <w:rsid w:val="005E26EA"/>
    <w:rsid w:val="005E7694"/>
    <w:rsid w:val="00602C6E"/>
    <w:rsid w:val="006270C5"/>
    <w:rsid w:val="006309DE"/>
    <w:rsid w:val="0063506D"/>
    <w:rsid w:val="0063693C"/>
    <w:rsid w:val="006563E2"/>
    <w:rsid w:val="00685328"/>
    <w:rsid w:val="006874F4"/>
    <w:rsid w:val="006A19F7"/>
    <w:rsid w:val="006A5CB2"/>
    <w:rsid w:val="006C52C4"/>
    <w:rsid w:val="006C6A6B"/>
    <w:rsid w:val="006C6F5F"/>
    <w:rsid w:val="006D3857"/>
    <w:rsid w:val="006E0C46"/>
    <w:rsid w:val="006E2FE6"/>
    <w:rsid w:val="006F0AFD"/>
    <w:rsid w:val="006F24C0"/>
    <w:rsid w:val="00706ACF"/>
    <w:rsid w:val="007071E9"/>
    <w:rsid w:val="00711783"/>
    <w:rsid w:val="007676DA"/>
    <w:rsid w:val="00794CCD"/>
    <w:rsid w:val="007969C2"/>
    <w:rsid w:val="00796F1B"/>
    <w:rsid w:val="007C3838"/>
    <w:rsid w:val="007C6679"/>
    <w:rsid w:val="007D1934"/>
    <w:rsid w:val="007D2CFB"/>
    <w:rsid w:val="007E09C7"/>
    <w:rsid w:val="007E37C9"/>
    <w:rsid w:val="00804978"/>
    <w:rsid w:val="00805F42"/>
    <w:rsid w:val="00813714"/>
    <w:rsid w:val="0083083E"/>
    <w:rsid w:val="00860D10"/>
    <w:rsid w:val="00876737"/>
    <w:rsid w:val="008772F2"/>
    <w:rsid w:val="0088408F"/>
    <w:rsid w:val="0088703C"/>
    <w:rsid w:val="008A16E4"/>
    <w:rsid w:val="008A30C1"/>
    <w:rsid w:val="008A3EF8"/>
    <w:rsid w:val="008B0A87"/>
    <w:rsid w:val="008B3282"/>
    <w:rsid w:val="008B4485"/>
    <w:rsid w:val="008C0EE1"/>
    <w:rsid w:val="008D06F9"/>
    <w:rsid w:val="008F4073"/>
    <w:rsid w:val="008F5A9D"/>
    <w:rsid w:val="00900613"/>
    <w:rsid w:val="009106DE"/>
    <w:rsid w:val="009125B9"/>
    <w:rsid w:val="00922412"/>
    <w:rsid w:val="00941D03"/>
    <w:rsid w:val="00941D20"/>
    <w:rsid w:val="00950B13"/>
    <w:rsid w:val="00960766"/>
    <w:rsid w:val="009731F7"/>
    <w:rsid w:val="00974C26"/>
    <w:rsid w:val="00976502"/>
    <w:rsid w:val="00984664"/>
    <w:rsid w:val="009B4822"/>
    <w:rsid w:val="009D13E6"/>
    <w:rsid w:val="009D4FE8"/>
    <w:rsid w:val="009F08FA"/>
    <w:rsid w:val="009F1CE0"/>
    <w:rsid w:val="009F4335"/>
    <w:rsid w:val="00A02CD8"/>
    <w:rsid w:val="00A26D5F"/>
    <w:rsid w:val="00A37779"/>
    <w:rsid w:val="00A63EA6"/>
    <w:rsid w:val="00A7125B"/>
    <w:rsid w:val="00A916E6"/>
    <w:rsid w:val="00A95D1B"/>
    <w:rsid w:val="00A96645"/>
    <w:rsid w:val="00AA2D85"/>
    <w:rsid w:val="00AB79BB"/>
    <w:rsid w:val="00AE1E6D"/>
    <w:rsid w:val="00AE25FE"/>
    <w:rsid w:val="00B27131"/>
    <w:rsid w:val="00B609CE"/>
    <w:rsid w:val="00B840BE"/>
    <w:rsid w:val="00BA77F6"/>
    <w:rsid w:val="00BB08F2"/>
    <w:rsid w:val="00BB15DC"/>
    <w:rsid w:val="00BB79DE"/>
    <w:rsid w:val="00BE5CD3"/>
    <w:rsid w:val="00BF0B24"/>
    <w:rsid w:val="00BF423F"/>
    <w:rsid w:val="00C04662"/>
    <w:rsid w:val="00C04A38"/>
    <w:rsid w:val="00C20182"/>
    <w:rsid w:val="00C25108"/>
    <w:rsid w:val="00C33233"/>
    <w:rsid w:val="00C76779"/>
    <w:rsid w:val="00C80D21"/>
    <w:rsid w:val="00C86232"/>
    <w:rsid w:val="00C92D2E"/>
    <w:rsid w:val="00C964B9"/>
    <w:rsid w:val="00CA65C2"/>
    <w:rsid w:val="00CB5890"/>
    <w:rsid w:val="00CD603C"/>
    <w:rsid w:val="00CD7684"/>
    <w:rsid w:val="00D02748"/>
    <w:rsid w:val="00D1698E"/>
    <w:rsid w:val="00D466FA"/>
    <w:rsid w:val="00D81617"/>
    <w:rsid w:val="00D8200D"/>
    <w:rsid w:val="00D85C7D"/>
    <w:rsid w:val="00D933BF"/>
    <w:rsid w:val="00DC7DD8"/>
    <w:rsid w:val="00DD2241"/>
    <w:rsid w:val="00DE122A"/>
    <w:rsid w:val="00DE2CEE"/>
    <w:rsid w:val="00DE64EE"/>
    <w:rsid w:val="00DF319F"/>
    <w:rsid w:val="00E042AE"/>
    <w:rsid w:val="00E04A31"/>
    <w:rsid w:val="00E0582D"/>
    <w:rsid w:val="00E13CB9"/>
    <w:rsid w:val="00E1621B"/>
    <w:rsid w:val="00E3394B"/>
    <w:rsid w:val="00E51672"/>
    <w:rsid w:val="00E549C8"/>
    <w:rsid w:val="00E83FBF"/>
    <w:rsid w:val="00EB1CED"/>
    <w:rsid w:val="00EB238B"/>
    <w:rsid w:val="00ED126C"/>
    <w:rsid w:val="00F05C8D"/>
    <w:rsid w:val="00F1108D"/>
    <w:rsid w:val="00F225E5"/>
    <w:rsid w:val="00F2589E"/>
    <w:rsid w:val="00F40268"/>
    <w:rsid w:val="00F44FD6"/>
    <w:rsid w:val="00F77020"/>
    <w:rsid w:val="00F7765B"/>
    <w:rsid w:val="00F81814"/>
    <w:rsid w:val="00F90A17"/>
    <w:rsid w:val="00FA1FDF"/>
    <w:rsid w:val="00FE7BBD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F34980"/>
  <w15:chartTrackingRefBased/>
  <w15:docId w15:val="{FFE1BCAB-AA9A-4E2E-B605-E4FCA4B0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semiHidden="1" w:uiPriority="22" w:unhideWhenUsed="1" w:qFormat="1"/>
    <w:lsdException w:name="Emphasis" w:semiHidden="1" w:uiPriority="4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A6B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49"/>
    <w:unhideWhenUsed/>
    <w:rsid w:val="003120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ivityNumbers">
    <w:name w:val="Activity Numbers"/>
    <w:basedOn w:val="Normal"/>
    <w:qFormat/>
    <w:rsid w:val="00376EA5"/>
    <w:pPr>
      <w:numPr>
        <w:numId w:val="4"/>
      </w:numPr>
      <w:tabs>
        <w:tab w:val="left" w:pos="360"/>
      </w:tabs>
      <w:spacing w:after="120"/>
    </w:pPr>
  </w:style>
  <w:style w:type="paragraph" w:customStyle="1" w:styleId="ActivityBody">
    <w:name w:val="ActivityBody"/>
    <w:basedOn w:val="Normal"/>
    <w:link w:val="ActivityBodyChar"/>
    <w:qFormat/>
    <w:rsid w:val="00976502"/>
    <w:pPr>
      <w:ind w:left="360"/>
    </w:pPr>
  </w:style>
  <w:style w:type="paragraph" w:customStyle="1" w:styleId="Activitybullet">
    <w:name w:val="Activitybullet"/>
    <w:basedOn w:val="Normal"/>
    <w:qFormat/>
    <w:rsid w:val="007D1934"/>
    <w:pPr>
      <w:numPr>
        <w:numId w:val="3"/>
      </w:numPr>
      <w:spacing w:after="60"/>
      <w:contextualSpacing/>
    </w:pPr>
  </w:style>
  <w:style w:type="paragraph" w:customStyle="1" w:styleId="ActivitySection">
    <w:name w:val="ActivitySection"/>
    <w:basedOn w:val="Normal"/>
    <w:link w:val="ActivitySectionChar"/>
    <w:qFormat/>
    <w:rsid w:val="00602C6E"/>
    <w:pPr>
      <w:spacing w:after="120"/>
      <w:contextualSpacing/>
    </w:pPr>
    <w:rPr>
      <w:b/>
      <w:sz w:val="28"/>
    </w:rPr>
  </w:style>
  <w:style w:type="character" w:customStyle="1" w:styleId="ActivityBodyChar">
    <w:name w:val="ActivityBody Char"/>
    <w:basedOn w:val="DefaultParagraphFont"/>
    <w:link w:val="ActivityBody"/>
    <w:rsid w:val="00976502"/>
    <w:rPr>
      <w:rFonts w:ascii="Arial" w:hAnsi="Arial"/>
    </w:rPr>
  </w:style>
  <w:style w:type="paragraph" w:customStyle="1" w:styleId="AssessHeading">
    <w:name w:val="AssessHeading"/>
    <w:basedOn w:val="Normal"/>
    <w:qFormat/>
    <w:rsid w:val="00E1621B"/>
    <w:pPr>
      <w:spacing w:after="120"/>
    </w:pPr>
    <w:rPr>
      <w:i/>
    </w:rPr>
  </w:style>
  <w:style w:type="character" w:customStyle="1" w:styleId="ActivitySectionChar">
    <w:name w:val="ActivitySection Char"/>
    <w:basedOn w:val="ActivityBodyChar"/>
    <w:link w:val="ActivitySection"/>
    <w:rsid w:val="00602C6E"/>
    <w:rPr>
      <w:rFonts w:ascii="Arial" w:hAnsi="Arial"/>
      <w:b/>
      <w:sz w:val="28"/>
    </w:rPr>
  </w:style>
  <w:style w:type="character" w:customStyle="1" w:styleId="KeyTerm">
    <w:name w:val="KeyTerm"/>
    <w:qFormat/>
    <w:rsid w:val="00183F7A"/>
    <w:rPr>
      <w:rFonts w:ascii="Arial" w:hAnsi="Arial"/>
      <w:b/>
      <w:sz w:val="22"/>
    </w:rPr>
  </w:style>
  <w:style w:type="paragraph" w:customStyle="1" w:styleId="Activitysub2">
    <w:name w:val="Activity sub 2"/>
    <w:basedOn w:val="Normal"/>
    <w:qFormat/>
    <w:rsid w:val="004551CE"/>
    <w:pPr>
      <w:numPr>
        <w:numId w:val="5"/>
      </w:numPr>
      <w:spacing w:after="120"/>
      <w:contextualSpacing/>
    </w:pPr>
  </w:style>
  <w:style w:type="paragraph" w:customStyle="1" w:styleId="AFNRHeading">
    <w:name w:val="AFNRHeading"/>
    <w:basedOn w:val="Normal"/>
    <w:link w:val="AFNRHeadingChar"/>
    <w:qFormat/>
    <w:rsid w:val="00B609CE"/>
    <w:pPr>
      <w:shd w:val="clear" w:color="auto" w:fill="FFFF1D"/>
    </w:pPr>
    <w:rPr>
      <w:sz w:val="40"/>
      <w:szCs w:val="40"/>
    </w:rPr>
  </w:style>
  <w:style w:type="character" w:customStyle="1" w:styleId="KeyTermItalic">
    <w:name w:val="KeyTerm + Italic"/>
    <w:basedOn w:val="KeyTerm"/>
    <w:qFormat/>
    <w:rsid w:val="00183F7A"/>
    <w:rPr>
      <w:rFonts w:ascii="Arial" w:hAnsi="Arial"/>
      <w:b/>
      <w:i/>
      <w:sz w:val="22"/>
    </w:rPr>
  </w:style>
  <w:style w:type="paragraph" w:customStyle="1" w:styleId="DaytoDay">
    <w:name w:val="DaytoDay"/>
    <w:basedOn w:val="ActivityBody"/>
    <w:qFormat/>
    <w:rsid w:val="00183F7A"/>
    <w:pPr>
      <w:spacing w:before="120" w:after="120"/>
    </w:pPr>
    <w:rPr>
      <w:b/>
    </w:rPr>
  </w:style>
  <w:style w:type="paragraph" w:customStyle="1" w:styleId="InstrResHeading">
    <w:name w:val="InstrResHeading"/>
    <w:basedOn w:val="ActivityBody"/>
    <w:qFormat/>
    <w:rsid w:val="005E7694"/>
    <w:pPr>
      <w:spacing w:before="120" w:after="120"/>
    </w:pPr>
  </w:style>
  <w:style w:type="paragraph" w:customStyle="1" w:styleId="InstrResList">
    <w:name w:val="InstrResList"/>
    <w:basedOn w:val="Normal"/>
    <w:qFormat/>
    <w:rsid w:val="005E7694"/>
    <w:pPr>
      <w:spacing w:after="120"/>
      <w:ind w:left="720"/>
    </w:pPr>
    <w:rPr>
      <w:b/>
    </w:rPr>
  </w:style>
  <w:style w:type="paragraph" w:customStyle="1" w:styleId="APAStyle">
    <w:name w:val="APAStyle"/>
    <w:basedOn w:val="Normal"/>
    <w:link w:val="APAStyleChar"/>
    <w:qFormat/>
    <w:rsid w:val="007D1934"/>
    <w:pPr>
      <w:spacing w:after="120"/>
      <w:ind w:left="1800" w:hanging="720"/>
    </w:pPr>
  </w:style>
  <w:style w:type="paragraph" w:customStyle="1" w:styleId="APAStyleItalic">
    <w:name w:val="APAStyle + Italic"/>
    <w:basedOn w:val="APAStyle"/>
    <w:link w:val="APAStyleItalicChar"/>
    <w:qFormat/>
    <w:rsid w:val="005E7694"/>
    <w:rPr>
      <w:i/>
    </w:rPr>
  </w:style>
  <w:style w:type="character" w:customStyle="1" w:styleId="APAStyleChar">
    <w:name w:val="APAStyle Char"/>
    <w:basedOn w:val="DefaultParagraphFont"/>
    <w:link w:val="APAStyle"/>
    <w:rsid w:val="007D1934"/>
    <w:rPr>
      <w:rFonts w:ascii="Arial" w:hAnsi="Arial"/>
    </w:rPr>
  </w:style>
  <w:style w:type="character" w:customStyle="1" w:styleId="APAStyleItalicChar">
    <w:name w:val="APAStyle + Italic Char"/>
    <w:basedOn w:val="APAStyleChar"/>
    <w:link w:val="APAStyleItalic"/>
    <w:rsid w:val="005E7694"/>
    <w:rPr>
      <w:rFonts w:ascii="Arial" w:hAnsi="Arial"/>
      <w:i/>
    </w:rPr>
  </w:style>
  <w:style w:type="paragraph" w:customStyle="1" w:styleId="CaptionCentered">
    <w:name w:val="Caption + Centered"/>
    <w:basedOn w:val="Caption"/>
    <w:qFormat/>
    <w:rsid w:val="00876737"/>
    <w:pPr>
      <w:jc w:val="center"/>
    </w:pPr>
  </w:style>
  <w:style w:type="character" w:customStyle="1" w:styleId="Bold">
    <w:name w:val="Bold"/>
    <w:qFormat/>
    <w:rsid w:val="000F029A"/>
    <w:rPr>
      <w:rFonts w:ascii="Arial" w:hAnsi="Arial"/>
      <w:b/>
    </w:rPr>
  </w:style>
  <w:style w:type="paragraph" w:styleId="Caption">
    <w:name w:val="caption"/>
    <w:basedOn w:val="Normal"/>
    <w:next w:val="Normal"/>
    <w:qFormat/>
    <w:rsid w:val="007D1934"/>
    <w:pPr>
      <w:spacing w:before="120" w:after="120"/>
    </w:pPr>
    <w:rPr>
      <w:b/>
      <w:iCs/>
      <w:sz w:val="20"/>
      <w:szCs w:val="18"/>
    </w:rPr>
  </w:style>
  <w:style w:type="character" w:styleId="Hyperlink">
    <w:name w:val="Hyperlink"/>
    <w:rsid w:val="0088408F"/>
    <w:rPr>
      <w:rFonts w:ascii="Arial" w:hAnsi="Arial"/>
      <w:b/>
      <w:color w:val="0070C0"/>
      <w:sz w:val="22"/>
      <w:u w:val="none"/>
    </w:rPr>
  </w:style>
  <w:style w:type="character" w:customStyle="1" w:styleId="Italic">
    <w:name w:val="Italic"/>
    <w:qFormat/>
    <w:rsid w:val="0088408F"/>
    <w:rPr>
      <w:rFonts w:ascii="Arial" w:hAnsi="Arial"/>
      <w:i/>
    </w:rPr>
  </w:style>
  <w:style w:type="paragraph" w:customStyle="1" w:styleId="ConceptStdText">
    <w:name w:val="ConceptStd Text"/>
    <w:basedOn w:val="Normal"/>
    <w:link w:val="ConceptStdTextChar"/>
    <w:qFormat/>
    <w:rsid w:val="00DD2241"/>
    <w:pPr>
      <w:spacing w:before="120" w:after="120"/>
    </w:pPr>
    <w:rPr>
      <w:sz w:val="20"/>
    </w:rPr>
  </w:style>
  <w:style w:type="paragraph" w:customStyle="1" w:styleId="ActivityBodyBold">
    <w:name w:val="ActivityBody + Bold"/>
    <w:basedOn w:val="ActivityBody"/>
    <w:link w:val="ActivityBodyBoldChar"/>
    <w:qFormat/>
    <w:rsid w:val="00976502"/>
    <w:pPr>
      <w:spacing w:before="120" w:after="120"/>
    </w:pPr>
    <w:rPr>
      <w:b/>
    </w:rPr>
  </w:style>
  <w:style w:type="paragraph" w:customStyle="1" w:styleId="ActivityBodyItalic">
    <w:name w:val="ActivityBody + Italic"/>
    <w:basedOn w:val="ActivityBody"/>
    <w:link w:val="ActivityBodyItalicChar"/>
    <w:qFormat/>
    <w:rsid w:val="00C25108"/>
    <w:rPr>
      <w:i/>
    </w:rPr>
  </w:style>
  <w:style w:type="character" w:customStyle="1" w:styleId="ActivityBodyBoldChar">
    <w:name w:val="ActivityBody + Bold Char"/>
    <w:basedOn w:val="ActivityBodyChar"/>
    <w:link w:val="ActivityBodyBold"/>
    <w:rsid w:val="00976502"/>
    <w:rPr>
      <w:rFonts w:ascii="Arial" w:hAnsi="Arial"/>
      <w:b/>
    </w:rPr>
  </w:style>
  <w:style w:type="paragraph" w:customStyle="1" w:styleId="ActivityBodyItalicandBold">
    <w:name w:val="ActivityBody + Italic and Bold"/>
    <w:basedOn w:val="ActivityBody"/>
    <w:link w:val="ActivityBodyItalicandBoldChar"/>
    <w:qFormat/>
    <w:rsid w:val="007D1934"/>
    <w:rPr>
      <w:b/>
      <w:i/>
    </w:rPr>
  </w:style>
  <w:style w:type="character" w:customStyle="1" w:styleId="ActivityBodyItalicChar">
    <w:name w:val="ActivityBody + Italic Char"/>
    <w:basedOn w:val="ActivityBodyChar"/>
    <w:link w:val="ActivityBodyItalic"/>
    <w:rsid w:val="00C25108"/>
    <w:rPr>
      <w:rFonts w:ascii="Arial" w:hAnsi="Arial"/>
      <w:i/>
    </w:rPr>
  </w:style>
  <w:style w:type="paragraph" w:customStyle="1" w:styleId="ActivitySubLetter">
    <w:name w:val="ActivitySubLetter"/>
    <w:basedOn w:val="Normal"/>
    <w:qFormat/>
    <w:rsid w:val="00CD7684"/>
    <w:pPr>
      <w:numPr>
        <w:numId w:val="6"/>
      </w:numPr>
      <w:tabs>
        <w:tab w:val="left" w:pos="1800"/>
      </w:tabs>
      <w:spacing w:after="120"/>
    </w:pPr>
  </w:style>
  <w:style w:type="paragraph" w:customStyle="1" w:styleId="AlphaGlossary">
    <w:name w:val="AlphaGlossary"/>
    <w:basedOn w:val="Normal"/>
    <w:qFormat/>
    <w:rsid w:val="007D1934"/>
    <w:pPr>
      <w:spacing w:before="120" w:after="120"/>
    </w:pPr>
    <w:rPr>
      <w:b/>
      <w:sz w:val="28"/>
    </w:rPr>
  </w:style>
  <w:style w:type="paragraph" w:customStyle="1" w:styleId="AnsKeyCentered">
    <w:name w:val="Ans Key Centered"/>
    <w:basedOn w:val="Normal"/>
    <w:qFormat/>
    <w:rsid w:val="00E1621B"/>
    <w:pPr>
      <w:jc w:val="center"/>
    </w:pPr>
    <w:rPr>
      <w:b/>
      <w:color w:val="FF0000"/>
    </w:rPr>
  </w:style>
  <w:style w:type="paragraph" w:customStyle="1" w:styleId="ConceptStdNumber">
    <w:name w:val="ConceptStd Number"/>
    <w:basedOn w:val="ConceptStdText"/>
    <w:qFormat/>
    <w:rsid w:val="00DD2241"/>
    <w:pPr>
      <w:numPr>
        <w:numId w:val="7"/>
      </w:numPr>
      <w:ind w:left="216" w:hanging="216"/>
    </w:pPr>
  </w:style>
  <w:style w:type="character" w:customStyle="1" w:styleId="AFNRHeadingChar">
    <w:name w:val="AFNRHeading Char"/>
    <w:basedOn w:val="DefaultParagraphFont"/>
    <w:link w:val="AFNRHeading"/>
    <w:rsid w:val="00B609CE"/>
    <w:rPr>
      <w:rFonts w:ascii="Arial" w:hAnsi="Arial"/>
      <w:sz w:val="40"/>
      <w:szCs w:val="40"/>
      <w:shd w:val="clear" w:color="auto" w:fill="FFFF1D"/>
    </w:rPr>
  </w:style>
  <w:style w:type="paragraph" w:customStyle="1" w:styleId="ConceptStdTextBold">
    <w:name w:val="ConceptStd Text + Bold"/>
    <w:basedOn w:val="ConceptStdText"/>
    <w:link w:val="ConceptStdTextBoldChar"/>
    <w:qFormat/>
    <w:rsid w:val="00DD2241"/>
    <w:rPr>
      <w:b/>
    </w:rPr>
  </w:style>
  <w:style w:type="paragraph" w:customStyle="1" w:styleId="GlossaryLettersCenter">
    <w:name w:val="GlossaryLettersCenter"/>
    <w:basedOn w:val="Normal"/>
    <w:qFormat/>
    <w:rsid w:val="00DD2241"/>
    <w:pPr>
      <w:jc w:val="center"/>
    </w:pPr>
    <w:rPr>
      <w:b/>
      <w:sz w:val="28"/>
    </w:rPr>
  </w:style>
  <w:style w:type="character" w:customStyle="1" w:styleId="ConceptStdTextChar">
    <w:name w:val="ConceptStd Text Char"/>
    <w:basedOn w:val="DefaultParagraphFont"/>
    <w:link w:val="ConceptStdText"/>
    <w:rsid w:val="00DD2241"/>
    <w:rPr>
      <w:rFonts w:ascii="Arial" w:hAnsi="Arial"/>
      <w:sz w:val="20"/>
    </w:rPr>
  </w:style>
  <w:style w:type="character" w:customStyle="1" w:styleId="ConceptStdTextBoldChar">
    <w:name w:val="ConceptStd Text + Bold Char"/>
    <w:basedOn w:val="ConceptStdTextChar"/>
    <w:link w:val="ConceptStdTextBold"/>
    <w:rsid w:val="00DD2241"/>
    <w:rPr>
      <w:rFonts w:ascii="Arial" w:hAnsi="Arial"/>
      <w:b/>
      <w:sz w:val="20"/>
    </w:rPr>
  </w:style>
  <w:style w:type="paragraph" w:styleId="Footer">
    <w:name w:val="footer"/>
    <w:basedOn w:val="Normal"/>
    <w:link w:val="FooterChar"/>
    <w:rsid w:val="00876737"/>
    <w:pPr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950B13"/>
    <w:rPr>
      <w:rFonts w:ascii="Arial" w:hAnsi="Arial"/>
      <w:sz w:val="20"/>
    </w:rPr>
  </w:style>
  <w:style w:type="paragraph" w:customStyle="1" w:styleId="MathMatrixEntries">
    <w:name w:val="Math Matrix Entries"/>
    <w:basedOn w:val="Normal"/>
    <w:qFormat/>
    <w:rsid w:val="00950B13"/>
    <w:pPr>
      <w:jc w:val="center"/>
    </w:pPr>
    <w:rPr>
      <w:b/>
      <w:sz w:val="20"/>
    </w:rPr>
  </w:style>
  <w:style w:type="paragraph" w:customStyle="1" w:styleId="MatrixBullets">
    <w:name w:val="Matrix Bullets"/>
    <w:basedOn w:val="Normal"/>
    <w:qFormat/>
    <w:rsid w:val="00950B13"/>
    <w:pPr>
      <w:numPr>
        <w:numId w:val="8"/>
      </w:numPr>
      <w:tabs>
        <w:tab w:val="left" w:pos="144"/>
      </w:tabs>
    </w:pPr>
    <w:rPr>
      <w:sz w:val="20"/>
    </w:rPr>
  </w:style>
  <w:style w:type="paragraph" w:customStyle="1" w:styleId="MatrixRubricEntries">
    <w:name w:val="Matrix Rubric Entries"/>
    <w:basedOn w:val="Normal"/>
    <w:qFormat/>
    <w:rsid w:val="006A5CB2"/>
    <w:rPr>
      <w:sz w:val="20"/>
    </w:rPr>
  </w:style>
  <w:style w:type="paragraph" w:customStyle="1" w:styleId="MatrixStandards">
    <w:name w:val="Matrix Standards"/>
    <w:basedOn w:val="Normal"/>
    <w:qFormat/>
    <w:rsid w:val="006A5CB2"/>
    <w:rPr>
      <w:sz w:val="20"/>
    </w:rPr>
  </w:style>
  <w:style w:type="paragraph" w:customStyle="1" w:styleId="MatrixStandardsBold">
    <w:name w:val="Matrix Standards Bold"/>
    <w:basedOn w:val="MatrixStandards"/>
    <w:qFormat/>
    <w:rsid w:val="006A5CB2"/>
    <w:rPr>
      <w:b/>
    </w:rPr>
  </w:style>
  <w:style w:type="paragraph" w:customStyle="1" w:styleId="MatrixStandardsBoldItalic">
    <w:name w:val="Matrix Standards Bold + Italic"/>
    <w:basedOn w:val="MatrixStandards"/>
    <w:qFormat/>
    <w:rsid w:val="006A5CB2"/>
    <w:rPr>
      <w:b/>
      <w:i/>
    </w:rPr>
  </w:style>
  <w:style w:type="paragraph" w:customStyle="1" w:styleId="StdsTable">
    <w:name w:val="Stds Table"/>
    <w:basedOn w:val="Normal"/>
    <w:qFormat/>
    <w:rsid w:val="006A5CB2"/>
    <w:pPr>
      <w:ind w:left="288"/>
    </w:pPr>
    <w:rPr>
      <w:b/>
    </w:rPr>
  </w:style>
  <w:style w:type="paragraph" w:customStyle="1" w:styleId="StdsTableCentered">
    <w:name w:val="Stds Table Centered"/>
    <w:basedOn w:val="StdsTable"/>
    <w:qFormat/>
    <w:rsid w:val="006A5CB2"/>
    <w:pPr>
      <w:ind w:left="0"/>
      <w:jc w:val="center"/>
    </w:pPr>
  </w:style>
  <w:style w:type="paragraph" w:customStyle="1" w:styleId="StdHeading">
    <w:name w:val="StdHeading"/>
    <w:basedOn w:val="Normal"/>
    <w:qFormat/>
    <w:rsid w:val="007C3838"/>
    <w:pPr>
      <w:spacing w:after="120"/>
      <w:ind w:left="360"/>
    </w:pPr>
    <w:rPr>
      <w:b/>
      <w:i/>
      <w:sz w:val="28"/>
    </w:rPr>
  </w:style>
  <w:style w:type="paragraph" w:customStyle="1" w:styleId="StandardBullet">
    <w:name w:val="StandardBullet"/>
    <w:basedOn w:val="Normal"/>
    <w:qFormat/>
    <w:rsid w:val="00BF0B24"/>
    <w:pPr>
      <w:numPr>
        <w:numId w:val="9"/>
      </w:numPr>
      <w:spacing w:after="120"/>
      <w:contextualSpacing/>
    </w:pPr>
    <w:rPr>
      <w:b/>
    </w:rPr>
  </w:style>
  <w:style w:type="paragraph" w:customStyle="1" w:styleId="StdBullets">
    <w:name w:val="StdBullets"/>
    <w:basedOn w:val="StandardBullet"/>
    <w:next w:val="Normal"/>
    <w:qFormat/>
    <w:rsid w:val="003279B3"/>
    <w:pPr>
      <w:tabs>
        <w:tab w:val="left" w:pos="360"/>
      </w:tabs>
      <w:ind w:left="720"/>
    </w:pPr>
    <w:rPr>
      <w:b w:val="0"/>
    </w:rPr>
  </w:style>
  <w:style w:type="paragraph" w:customStyle="1" w:styleId="ScienceStd">
    <w:name w:val="ScienceStd"/>
    <w:basedOn w:val="Normal"/>
    <w:link w:val="ScienceStdChar"/>
    <w:qFormat/>
    <w:rsid w:val="00D933BF"/>
    <w:pPr>
      <w:ind w:left="1267" w:hanging="547"/>
    </w:pPr>
  </w:style>
  <w:style w:type="paragraph" w:customStyle="1" w:styleId="ScienceStdBold">
    <w:name w:val="ScienceStdBold"/>
    <w:basedOn w:val="ScienceStd"/>
    <w:link w:val="ScienceStdBoldChar"/>
    <w:qFormat/>
    <w:rsid w:val="00D933BF"/>
    <w:rPr>
      <w:b/>
    </w:rPr>
  </w:style>
  <w:style w:type="character" w:customStyle="1" w:styleId="ScienceStdChar">
    <w:name w:val="ScienceStd Char"/>
    <w:basedOn w:val="DefaultParagraphFont"/>
    <w:link w:val="ScienceStd"/>
    <w:rsid w:val="00D933BF"/>
    <w:rPr>
      <w:rFonts w:ascii="Arial" w:hAnsi="Arial"/>
    </w:rPr>
  </w:style>
  <w:style w:type="paragraph" w:customStyle="1" w:styleId="ScienceStdSubBullet">
    <w:name w:val="ScienceStdSubBullet"/>
    <w:basedOn w:val="Normal"/>
    <w:qFormat/>
    <w:rsid w:val="00D933BF"/>
    <w:pPr>
      <w:numPr>
        <w:numId w:val="10"/>
      </w:numPr>
      <w:tabs>
        <w:tab w:val="left" w:pos="1800"/>
      </w:tabs>
      <w:spacing w:after="120"/>
      <w:contextualSpacing/>
    </w:pPr>
  </w:style>
  <w:style w:type="character" w:customStyle="1" w:styleId="ScienceStdBoldChar">
    <w:name w:val="ScienceStdBold Char"/>
    <w:basedOn w:val="ScienceStdChar"/>
    <w:link w:val="ScienceStdBold"/>
    <w:rsid w:val="00D933BF"/>
    <w:rPr>
      <w:rFonts w:ascii="Arial" w:hAnsi="Arial"/>
      <w:b/>
    </w:rPr>
  </w:style>
  <w:style w:type="character" w:customStyle="1" w:styleId="RubicTitles10pt">
    <w:name w:val="Rubic Titles 10 pt"/>
    <w:qFormat/>
    <w:rsid w:val="002527B6"/>
    <w:rPr>
      <w:rFonts w:ascii="Arial" w:hAnsi="Arial"/>
      <w:b/>
      <w:sz w:val="20"/>
    </w:rPr>
  </w:style>
  <w:style w:type="paragraph" w:customStyle="1" w:styleId="RubricTitles">
    <w:name w:val="Rubric Titles"/>
    <w:basedOn w:val="StdsTable"/>
    <w:qFormat/>
    <w:rsid w:val="002527B6"/>
    <w:pPr>
      <w:ind w:left="0"/>
    </w:pPr>
  </w:style>
  <w:style w:type="paragraph" w:customStyle="1" w:styleId="RubricHeadings">
    <w:name w:val="Rubric Headings"/>
    <w:basedOn w:val="Normal"/>
    <w:qFormat/>
    <w:rsid w:val="002527B6"/>
    <w:pPr>
      <w:jc w:val="center"/>
    </w:pPr>
    <w:rPr>
      <w:b/>
    </w:rPr>
  </w:style>
  <w:style w:type="paragraph" w:customStyle="1" w:styleId="RubricHeadings10pt">
    <w:name w:val="Rubric Headings + 10 pt"/>
    <w:basedOn w:val="RubricHeadings"/>
    <w:qFormat/>
    <w:rsid w:val="002527B6"/>
    <w:rPr>
      <w:sz w:val="20"/>
    </w:rPr>
  </w:style>
  <w:style w:type="character" w:customStyle="1" w:styleId="RubricEntries10pt">
    <w:name w:val="Rubric Entries 10 pt"/>
    <w:qFormat/>
    <w:rsid w:val="002527B6"/>
    <w:rPr>
      <w:rFonts w:ascii="Arial" w:hAnsi="Arial"/>
      <w:sz w:val="20"/>
    </w:rPr>
  </w:style>
  <w:style w:type="paragraph" w:customStyle="1" w:styleId="RubricEntries10ptCentered">
    <w:name w:val="Rubric Entries 10 pt Centered"/>
    <w:basedOn w:val="Normal"/>
    <w:qFormat/>
    <w:rsid w:val="002527B6"/>
    <w:pPr>
      <w:jc w:val="center"/>
    </w:pPr>
    <w:rPr>
      <w:sz w:val="20"/>
    </w:rPr>
  </w:style>
  <w:style w:type="paragraph" w:customStyle="1" w:styleId="Picture">
    <w:name w:val="Picture"/>
    <w:basedOn w:val="Normal"/>
    <w:qFormat/>
    <w:rsid w:val="009F08FA"/>
    <w:pPr>
      <w:jc w:val="right"/>
    </w:pPr>
  </w:style>
  <w:style w:type="paragraph" w:customStyle="1" w:styleId="PictureCentered">
    <w:name w:val="Picture Centered"/>
    <w:basedOn w:val="Picture"/>
    <w:qFormat/>
    <w:rsid w:val="009F08FA"/>
    <w:pPr>
      <w:jc w:val="center"/>
    </w:pPr>
  </w:style>
  <w:style w:type="paragraph" w:customStyle="1" w:styleId="PictureLeft">
    <w:name w:val="Picture Left"/>
    <w:basedOn w:val="Picture"/>
    <w:qFormat/>
    <w:rsid w:val="009F08FA"/>
    <w:pPr>
      <w:jc w:val="left"/>
    </w:pPr>
  </w:style>
  <w:style w:type="paragraph" w:customStyle="1" w:styleId="PerfObjBullet">
    <w:name w:val="PerfObjBullet"/>
    <w:basedOn w:val="Normal"/>
    <w:qFormat/>
    <w:rsid w:val="008A30C1"/>
    <w:pPr>
      <w:numPr>
        <w:numId w:val="11"/>
      </w:numPr>
      <w:spacing w:before="120" w:after="120"/>
      <w:ind w:left="144" w:hanging="144"/>
    </w:pPr>
    <w:rPr>
      <w:sz w:val="20"/>
    </w:rPr>
  </w:style>
  <w:style w:type="paragraph" w:customStyle="1" w:styleId="MatrixStdsTable">
    <w:name w:val="Matrix Stds Table"/>
    <w:basedOn w:val="StdsTable"/>
    <w:qFormat/>
    <w:rsid w:val="0063506D"/>
    <w:pPr>
      <w:ind w:left="0"/>
      <w:jc w:val="center"/>
    </w:pPr>
  </w:style>
  <w:style w:type="paragraph" w:customStyle="1" w:styleId="MatrixStdsTableItalic">
    <w:name w:val="Matrix StdsTable + Italic"/>
    <w:basedOn w:val="MatrixStdsTable"/>
    <w:qFormat/>
    <w:rsid w:val="003421FD"/>
    <w:rPr>
      <w:i/>
    </w:rPr>
  </w:style>
  <w:style w:type="paragraph" w:customStyle="1" w:styleId="MatrixSymbolEntries">
    <w:name w:val="Matrix Symbol Entries"/>
    <w:basedOn w:val="Normal"/>
    <w:qFormat/>
    <w:rsid w:val="003421FD"/>
    <w:pPr>
      <w:jc w:val="center"/>
    </w:pPr>
    <w:rPr>
      <w:b/>
      <w:sz w:val="20"/>
    </w:rPr>
  </w:style>
  <w:style w:type="paragraph" w:customStyle="1" w:styleId="NGSSStdHeading">
    <w:name w:val="NGSS Std Heading"/>
    <w:basedOn w:val="Normal"/>
    <w:link w:val="NGSSStdHeadingChar"/>
    <w:qFormat/>
    <w:rsid w:val="003421FD"/>
    <w:pPr>
      <w:jc w:val="center"/>
    </w:pPr>
    <w:rPr>
      <w:b/>
      <w:sz w:val="18"/>
    </w:rPr>
  </w:style>
  <w:style w:type="paragraph" w:customStyle="1" w:styleId="NGSSStd">
    <w:name w:val="NGSS Std"/>
    <w:basedOn w:val="Normal"/>
    <w:qFormat/>
    <w:rsid w:val="006A19F7"/>
    <w:rPr>
      <w:sz w:val="18"/>
    </w:rPr>
  </w:style>
  <w:style w:type="character" w:customStyle="1" w:styleId="NGSSStdHeadingChar">
    <w:name w:val="NGSS Std Heading Char"/>
    <w:basedOn w:val="DefaultParagraphFont"/>
    <w:link w:val="NGSSStdHeading"/>
    <w:rsid w:val="003421FD"/>
    <w:rPr>
      <w:rFonts w:ascii="Arial" w:hAnsi="Arial"/>
      <w:b/>
      <w:sz w:val="18"/>
    </w:rPr>
  </w:style>
  <w:style w:type="paragraph" w:customStyle="1" w:styleId="NGSSStdBold">
    <w:name w:val="NGSS Std + Bold"/>
    <w:basedOn w:val="NGSSStd"/>
    <w:qFormat/>
    <w:rsid w:val="001169D4"/>
    <w:pPr>
      <w:spacing w:before="120" w:after="120"/>
    </w:pPr>
    <w:rPr>
      <w:b/>
    </w:rPr>
  </w:style>
  <w:style w:type="paragraph" w:customStyle="1" w:styleId="NGSSStdBoldItalic">
    <w:name w:val="NGSS Std +Bold + Italic"/>
    <w:basedOn w:val="NGSSStd"/>
    <w:qFormat/>
    <w:rsid w:val="003421FD"/>
    <w:rPr>
      <w:b/>
      <w:i/>
    </w:rPr>
  </w:style>
  <w:style w:type="paragraph" w:customStyle="1" w:styleId="NGSSStdBullet">
    <w:name w:val="NGSS Std Bullet"/>
    <w:basedOn w:val="NGSSStd"/>
    <w:qFormat/>
    <w:rsid w:val="00EB1CED"/>
    <w:pPr>
      <w:numPr>
        <w:numId w:val="12"/>
      </w:numPr>
    </w:pPr>
  </w:style>
  <w:style w:type="paragraph" w:customStyle="1" w:styleId="NGSSStandardSubBullet">
    <w:name w:val="NGSS Standard Sub Bullet"/>
    <w:basedOn w:val="NGSSStdBullet"/>
    <w:qFormat/>
    <w:rsid w:val="003421FD"/>
    <w:pPr>
      <w:numPr>
        <w:numId w:val="13"/>
      </w:numPr>
    </w:pPr>
  </w:style>
  <w:style w:type="paragraph" w:customStyle="1" w:styleId="NGSSStandardItalic">
    <w:name w:val="NGSS Standard Italic"/>
    <w:basedOn w:val="NGSSStd"/>
    <w:qFormat/>
    <w:rsid w:val="00235535"/>
    <w:rPr>
      <w:i/>
    </w:rPr>
  </w:style>
  <w:style w:type="paragraph" w:customStyle="1" w:styleId="NGSSHeadingRight">
    <w:name w:val="NGSS Heading Right"/>
    <w:basedOn w:val="NGSSStdHeading"/>
    <w:qFormat/>
    <w:rsid w:val="00235535"/>
    <w:pPr>
      <w:jc w:val="left"/>
    </w:pPr>
    <w:rPr>
      <w:sz w:val="20"/>
    </w:rPr>
  </w:style>
  <w:style w:type="paragraph" w:customStyle="1" w:styleId="NGSSClearHEading">
    <w:name w:val="NGSS Clear HEading"/>
    <w:basedOn w:val="NGSSHeadingRight"/>
    <w:qFormat/>
    <w:rsid w:val="009731F7"/>
    <w:rPr>
      <w:color w:val="FFFFFF" w:themeColor="background1"/>
      <w:sz w:val="22"/>
    </w:rPr>
  </w:style>
  <w:style w:type="character" w:customStyle="1" w:styleId="Heading1Char">
    <w:name w:val="Heading 1 Char"/>
    <w:basedOn w:val="DefaultParagraphFont"/>
    <w:link w:val="Heading1"/>
    <w:uiPriority w:val="49"/>
    <w:rsid w:val="00312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rsid w:val="006C6A6B"/>
    <w:rPr>
      <w:color w:val="954F72" w:themeColor="followedHyperlink"/>
      <w:sz w:val="22"/>
      <w:u w:val="none"/>
    </w:rPr>
  </w:style>
  <w:style w:type="paragraph" w:customStyle="1" w:styleId="TitleHyperlink">
    <w:name w:val="TitleHyperlink"/>
    <w:basedOn w:val="ActivityBodyBold"/>
    <w:next w:val="ActivityBody"/>
    <w:qFormat/>
    <w:rsid w:val="00C80D21"/>
    <w:rPr>
      <w:b w:val="0"/>
    </w:rPr>
  </w:style>
  <w:style w:type="paragraph" w:customStyle="1" w:styleId="SyleRedCentered">
    <w:name w:val="Syle Red Centered"/>
    <w:basedOn w:val="Normal"/>
    <w:qFormat/>
    <w:rsid w:val="00C80D21"/>
    <w:pPr>
      <w:jc w:val="center"/>
    </w:pPr>
    <w:rPr>
      <w:color w:val="FF0000"/>
    </w:rPr>
  </w:style>
  <w:style w:type="paragraph" w:customStyle="1" w:styleId="AnalysisQuestionsAnswers">
    <w:name w:val="AnalysisQuestionsAnswers"/>
    <w:basedOn w:val="Normal"/>
    <w:link w:val="AnalysisQuestionsAnswersChar"/>
    <w:qFormat/>
    <w:rsid w:val="00C80D21"/>
    <w:rPr>
      <w:i/>
      <w:color w:val="FF0000"/>
      <w:sz w:val="20"/>
    </w:rPr>
  </w:style>
  <w:style w:type="character" w:customStyle="1" w:styleId="AnalysisQuestionsAnswersChar">
    <w:name w:val="AnalysisQuestionsAnswers Char"/>
    <w:basedOn w:val="DefaultParagraphFont"/>
    <w:link w:val="AnalysisQuestionsAnswers"/>
    <w:rsid w:val="00C80D21"/>
    <w:rPr>
      <w:rFonts w:ascii="Arial" w:hAnsi="Arial"/>
      <w:i/>
      <w:color w:val="FF0000"/>
      <w:sz w:val="20"/>
    </w:rPr>
  </w:style>
  <w:style w:type="character" w:customStyle="1" w:styleId="ActivityBodyItalicandBoldChar">
    <w:name w:val="ActivityBody + Italic and Bold Char"/>
    <w:basedOn w:val="ActivityBodyChar"/>
    <w:link w:val="ActivityBodyItalicandBold"/>
    <w:rsid w:val="0088408F"/>
    <w:rPr>
      <w:rFonts w:ascii="Arial" w:hAnsi="Arial"/>
      <w:b/>
      <w:i/>
    </w:rPr>
  </w:style>
  <w:style w:type="paragraph" w:styleId="Header">
    <w:name w:val="header"/>
    <w:basedOn w:val="Normal"/>
    <w:link w:val="HeaderChar"/>
    <w:uiPriority w:val="99"/>
    <w:unhideWhenUsed/>
    <w:rsid w:val="00F40268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40268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7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2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2F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2F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2F2"/>
    <w:rPr>
      <w:rFonts w:ascii="Segoe UI" w:hAnsi="Segoe UI" w:cs="Segoe UI"/>
      <w:sz w:val="18"/>
      <w:szCs w:val="18"/>
    </w:rPr>
  </w:style>
  <w:style w:type="paragraph" w:customStyle="1" w:styleId="ESIHeading">
    <w:name w:val="ESIHeading"/>
    <w:basedOn w:val="Normal"/>
    <w:rsid w:val="00DF319F"/>
    <w:pPr>
      <w:shd w:val="clear" w:color="auto" w:fill="4C623C"/>
    </w:pPr>
    <w:rPr>
      <w:rFonts w:eastAsia="Times New Roman" w:cs="Times New Roman"/>
      <w:color w:val="FFFFFF"/>
      <w:sz w:val="40"/>
      <w:szCs w:val="20"/>
    </w:rPr>
  </w:style>
  <w:style w:type="paragraph" w:styleId="ListParagraph">
    <w:name w:val="List Paragraph"/>
    <w:basedOn w:val="Normal"/>
    <w:uiPriority w:val="34"/>
    <w:qFormat/>
    <w:rsid w:val="000C7623"/>
    <w:pPr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\AppData\Roaming\Microsoft\Templates\AFNR_Proje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AFNR_Project_Template</Template>
  <TotalTime>79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1 History</vt:lpstr>
    </vt:vector>
  </TitlesOfParts>
  <Manager>Dan Jansen</Manager>
  <Company>Curriculum for Agricultural Science Education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1 History</dc:title>
  <dc:subject>Ethanol</dc:subject>
  <dc:creator>Marlene Jansen;Richard Horn;Carl Aakre</dc:creator>
  <cp:keywords/>
  <dc:description/>
  <cp:lastModifiedBy>Carl Aakre</cp:lastModifiedBy>
  <cp:revision>16</cp:revision>
  <cp:lastPrinted>2016-10-24T14:55:00Z</cp:lastPrinted>
  <dcterms:created xsi:type="dcterms:W3CDTF">2018-05-02T16:10:00Z</dcterms:created>
  <dcterms:modified xsi:type="dcterms:W3CDTF">2019-02-06T16:48:00Z</dcterms:modified>
</cp:coreProperties>
</file>