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5B606E" w14:paraId="3FD7CFEB" w14:textId="77777777" w:rsidTr="000350A3">
        <w:trPr>
          <w:trHeight w:val="585"/>
        </w:trPr>
        <w:tc>
          <w:tcPr>
            <w:tcW w:w="8100" w:type="dxa"/>
          </w:tcPr>
          <w:p w14:paraId="43A11CC7" w14:textId="77777777" w:rsidR="005B606E" w:rsidRDefault="005B606E" w:rsidP="000350A3">
            <w:pPr>
              <w:pStyle w:val="Header"/>
              <w:rPr>
                <w:noProof/>
              </w:rPr>
            </w:pPr>
            <w:r>
              <w:rPr>
                <w:noProof/>
              </w:rPr>
              <w:t>Name______________________________________</w:t>
            </w:r>
            <w:r w:rsidRPr="00086C12">
              <w:t>_______________</w:t>
            </w:r>
          </w:p>
        </w:tc>
        <w:tc>
          <w:tcPr>
            <w:tcW w:w="2700" w:type="dxa"/>
            <w:vMerge w:val="restart"/>
            <w:vAlign w:val="center"/>
          </w:tcPr>
          <w:p w14:paraId="16D9E2A0" w14:textId="77777777" w:rsidR="005B606E" w:rsidRDefault="005B606E" w:rsidP="000350A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0CA9B63" wp14:editId="17B7F032">
                  <wp:extent cx="1455420" cy="668708"/>
                  <wp:effectExtent l="0" t="0" r="0" b="0"/>
                  <wp:docPr id="4" name="Picture 4" descr="Growth Energy_logo_cmyk_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owth Energy_logo_cmyk_Sup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33" cy="74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6E" w14:paraId="5359381D" w14:textId="77777777" w:rsidTr="000350A3">
        <w:trPr>
          <w:trHeight w:val="540"/>
        </w:trPr>
        <w:tc>
          <w:tcPr>
            <w:tcW w:w="8100" w:type="dxa"/>
          </w:tcPr>
          <w:p w14:paraId="55504243" w14:textId="046CEA89" w:rsidR="005B606E" w:rsidRDefault="005B606E" w:rsidP="000350A3">
            <w:pPr>
              <w:pStyle w:val="ESIHeading"/>
            </w:pPr>
            <w:r>
              <w:t>Ethanol Activity 6 – Technology</w:t>
            </w:r>
          </w:p>
        </w:tc>
        <w:tc>
          <w:tcPr>
            <w:tcW w:w="2700" w:type="dxa"/>
            <w:vMerge/>
            <w:vAlign w:val="center"/>
          </w:tcPr>
          <w:p w14:paraId="030AE0A8" w14:textId="77777777" w:rsidR="005B606E" w:rsidRDefault="005B606E" w:rsidP="000350A3">
            <w:pPr>
              <w:jc w:val="right"/>
              <w:rPr>
                <w:noProof/>
              </w:rPr>
            </w:pPr>
          </w:p>
        </w:tc>
      </w:tr>
    </w:tbl>
    <w:p w14:paraId="2F5C92AE" w14:textId="77777777" w:rsidR="002C5E76" w:rsidRDefault="002C5E76" w:rsidP="002C5E76"/>
    <w:p w14:paraId="0D73F6FA" w14:textId="40A29257" w:rsidR="002C5E76" w:rsidRDefault="002C5E76" w:rsidP="002C5E76">
      <w:pPr>
        <w:pStyle w:val="ActivitySection"/>
      </w:pPr>
      <w:r>
        <w:t>Purpose</w:t>
      </w:r>
    </w:p>
    <w:p w14:paraId="2A9F8C0B" w14:textId="04C263DA" w:rsidR="00F23F1B" w:rsidRDefault="00F23F1B" w:rsidP="00F23F1B">
      <w:pPr>
        <w:pStyle w:val="ActivityBody"/>
      </w:pPr>
      <w:r>
        <w:t xml:space="preserve">What fuels will </w:t>
      </w:r>
      <w:proofErr w:type="gramStart"/>
      <w:r>
        <w:t>be used</w:t>
      </w:r>
      <w:proofErr w:type="gramEnd"/>
      <w:r>
        <w:t xml:space="preserve"> to power cars and trucks in the future? </w:t>
      </w:r>
      <w:r w:rsidR="00E470BE">
        <w:t xml:space="preserve">Inventors </w:t>
      </w:r>
      <w:r w:rsidR="0082072B">
        <w:t>have developed</w:t>
      </w:r>
      <w:r w:rsidR="00E470BE">
        <w:t xml:space="preserve"> </w:t>
      </w:r>
      <w:r>
        <w:t xml:space="preserve">cars powered </w:t>
      </w:r>
      <w:r w:rsidR="00366A34">
        <w:t>by electricity,</w:t>
      </w:r>
      <w:r>
        <w:t xml:space="preserve"> ethanol</w:t>
      </w:r>
      <w:r w:rsidR="00366A34">
        <w:t>,</w:t>
      </w:r>
      <w:r>
        <w:t xml:space="preserve"> and</w:t>
      </w:r>
      <w:r w:rsidR="00E470BE">
        <w:t xml:space="preserve"> natural gas</w:t>
      </w:r>
      <w:r>
        <w:t xml:space="preserve">. Will one of these energy sources dominate, or will </w:t>
      </w:r>
      <w:r w:rsidR="00AD2E81">
        <w:t xml:space="preserve">a </w:t>
      </w:r>
      <w:r>
        <w:t>different source emerge?</w:t>
      </w:r>
    </w:p>
    <w:p w14:paraId="45CC474E" w14:textId="1CD01837" w:rsidR="00F23F1B" w:rsidRDefault="00F23F1B" w:rsidP="00BA2517"/>
    <w:p w14:paraId="11E7738C" w14:textId="0D95709D" w:rsidR="00AF5978" w:rsidRDefault="00AF5978" w:rsidP="00AF5978">
      <w:pPr>
        <w:pStyle w:val="ActivityBody"/>
      </w:pPr>
      <w:r>
        <w:t xml:space="preserve">Our nation’s transportation system has </w:t>
      </w:r>
      <w:proofErr w:type="gramStart"/>
      <w:r>
        <w:t>been built</w:t>
      </w:r>
      <w:proofErr w:type="gramEnd"/>
      <w:r>
        <w:t xml:space="preserve"> nearly exclusively to run on fuels derived from crude oil including gasoline and diesel fuel. </w:t>
      </w:r>
      <w:r w:rsidR="003877FA" w:rsidRPr="003877FA">
        <w:t xml:space="preserve">There has never been </w:t>
      </w:r>
      <w:r w:rsidR="00776CAC">
        <w:t>a</w:t>
      </w:r>
      <w:r w:rsidR="003877FA" w:rsidRPr="003877FA">
        <w:t xml:space="preserve"> realistic pursuit of a ‘perfect’ energy</w:t>
      </w:r>
      <w:r w:rsidR="003877FA">
        <w:t>.</w:t>
      </w:r>
      <w:r w:rsidR="00776CAC">
        <w:t xml:space="preserve"> </w:t>
      </w:r>
      <w:r w:rsidR="003877FA" w:rsidRPr="003877FA">
        <w:t xml:space="preserve">Oil </w:t>
      </w:r>
      <w:r w:rsidR="003877FA">
        <w:t>companies have used</w:t>
      </w:r>
      <w:r w:rsidR="003877FA" w:rsidRPr="003877FA">
        <w:t xml:space="preserve"> use this to detract from ethanol</w:t>
      </w:r>
      <w:r w:rsidR="003877FA">
        <w:t xml:space="preserve">. </w:t>
      </w:r>
      <w:r>
        <w:t xml:space="preserve">Because oil is a finite resource and because of its impact on our ecosystem and environment, other fuel sources such as biofuels have and continue to </w:t>
      </w:r>
      <w:proofErr w:type="gramStart"/>
      <w:r>
        <w:t>be developed</w:t>
      </w:r>
      <w:proofErr w:type="gramEnd"/>
      <w:r>
        <w:t>.</w:t>
      </w:r>
      <w:r w:rsidR="00811B99">
        <w:t xml:space="preserve"> In addition, ethanol </w:t>
      </w:r>
      <w:proofErr w:type="gramStart"/>
      <w:r w:rsidR="00811B99">
        <w:t>is added</w:t>
      </w:r>
      <w:proofErr w:type="gramEnd"/>
      <w:r w:rsidR="00811B99">
        <w:t xml:space="preserve"> to fossil fuels to increase the octane level of fuel and optimize engine performance. </w:t>
      </w:r>
      <w:r w:rsidR="003877FA">
        <w:rPr>
          <w:color w:val="222222"/>
          <w:shd w:val="clear" w:color="auto" w:fill="FFFFFF"/>
        </w:rPr>
        <w:t>As we continue to replace gasoline with ethanol, the emergence of cellulosic along with starch ethanol presents uniqu</w:t>
      </w:r>
      <w:bookmarkStart w:id="0" w:name="_GoBack"/>
      <w:bookmarkEnd w:id="0"/>
      <w:r w:rsidR="003877FA">
        <w:rPr>
          <w:color w:val="222222"/>
          <w:shd w:val="clear" w:color="auto" w:fill="FFFFFF"/>
        </w:rPr>
        <w:t>e opportunities to do so</w:t>
      </w:r>
      <w:r w:rsidR="003877FA">
        <w:rPr>
          <w:color w:val="222222"/>
          <w:shd w:val="clear" w:color="auto" w:fill="FFFFFF"/>
        </w:rPr>
        <w:t>.</w:t>
      </w:r>
    </w:p>
    <w:p w14:paraId="49C15C95" w14:textId="77777777" w:rsidR="00AF5978" w:rsidRPr="00F23F1B" w:rsidRDefault="00AF5978" w:rsidP="00BA2517"/>
    <w:p w14:paraId="7DC99DF6" w14:textId="67FADF16" w:rsidR="00DB684B" w:rsidRDefault="002B704F" w:rsidP="008C560A">
      <w:pPr>
        <w:pStyle w:val="ActivityBody"/>
      </w:pPr>
      <w:r>
        <w:t xml:space="preserve">Cellulose is </w:t>
      </w:r>
      <w:r w:rsidR="00E9585D">
        <w:t xml:space="preserve">a </w:t>
      </w:r>
      <w:r>
        <w:t>potential source of ethanol. Scientists are developing new technological processes to ferment cellulosic material into ethanol. Cellulose is a structural component of plant cell walls.</w:t>
      </w:r>
      <w:r w:rsidR="00F23F1B">
        <w:t xml:space="preserve"> </w:t>
      </w:r>
      <w:r>
        <w:t>Biomasses</w:t>
      </w:r>
      <w:r w:rsidR="00D03759">
        <w:t>,</w:t>
      </w:r>
      <w:r>
        <w:t xml:space="preserve"> such as le</w:t>
      </w:r>
      <w:r w:rsidR="00DB684B">
        <w:t xml:space="preserve">aves, stems, husks, </w:t>
      </w:r>
      <w:r w:rsidR="00366A34">
        <w:t xml:space="preserve">and </w:t>
      </w:r>
      <w:r w:rsidR="00DB684B">
        <w:t>wood chips</w:t>
      </w:r>
      <w:r w:rsidR="00D03759">
        <w:t>,</w:t>
      </w:r>
      <w:r w:rsidR="00DB684B">
        <w:t xml:space="preserve"> </w:t>
      </w:r>
      <w:r>
        <w:t xml:space="preserve">contain cellulose. </w:t>
      </w:r>
      <w:r w:rsidR="00DB684B">
        <w:t>These biomasses</w:t>
      </w:r>
      <w:r w:rsidR="00F23F1B">
        <w:t xml:space="preserve"> do not contain </w:t>
      </w:r>
      <w:proofErr w:type="gramStart"/>
      <w:r w:rsidR="00F23F1B">
        <w:t>high levels</w:t>
      </w:r>
      <w:proofErr w:type="gramEnd"/>
      <w:r w:rsidR="00F23F1B">
        <w:t xml:space="preserve"> of sugar or starch.</w:t>
      </w:r>
      <w:r w:rsidR="00DB684B">
        <w:t xml:space="preserve"> </w:t>
      </w:r>
      <w:r w:rsidR="00F23F1B">
        <w:t xml:space="preserve">Cellulose can </w:t>
      </w:r>
      <w:proofErr w:type="gramStart"/>
      <w:r w:rsidR="00F23F1B">
        <w:t>be broken</w:t>
      </w:r>
      <w:proofErr w:type="gramEnd"/>
      <w:r w:rsidR="00F23F1B">
        <w:t xml:space="preserve"> down into sugars and starches, and then fermented into ethanol. </w:t>
      </w:r>
      <w:r w:rsidR="00DB684B">
        <w:t xml:space="preserve">First, </w:t>
      </w:r>
      <w:r w:rsidR="00E470BE">
        <w:t>processors</w:t>
      </w:r>
      <w:r w:rsidR="00F23F1B">
        <w:t xml:space="preserve"> chop</w:t>
      </w:r>
      <w:r w:rsidR="00DB684B">
        <w:t>, cut,</w:t>
      </w:r>
      <w:r w:rsidR="00F23F1B">
        <w:t xml:space="preserve"> and </w:t>
      </w:r>
      <w:r w:rsidR="00E470BE">
        <w:t>heat the cellulosic material</w:t>
      </w:r>
      <w:r w:rsidR="00DB684B">
        <w:t>. Next, a c</w:t>
      </w:r>
      <w:r w:rsidR="00F23F1B">
        <w:t>hemical treatment with sulfuric acid or enzymes breaks chemical bonds within the cellulose</w:t>
      </w:r>
      <w:r w:rsidR="00DB684B">
        <w:t xml:space="preserve"> to form </w:t>
      </w:r>
      <w:r w:rsidR="00F23F1B">
        <w:t>starches and sugars.</w:t>
      </w:r>
      <w:r w:rsidR="00DB684B">
        <w:t xml:space="preserve"> Finally, </w:t>
      </w:r>
      <w:r w:rsidR="00A65570">
        <w:t>yeast fermentation of the sugars and starches yields</w:t>
      </w:r>
      <w:r w:rsidR="00DB684B">
        <w:t xml:space="preserve"> ethanol.</w:t>
      </w:r>
    </w:p>
    <w:p w14:paraId="2403AC9D" w14:textId="77777777" w:rsidR="00DB684B" w:rsidRPr="008C560A" w:rsidRDefault="00DB684B" w:rsidP="006A1E63"/>
    <w:p w14:paraId="52FE85C2" w14:textId="2B88BDC8" w:rsidR="00F23F1B" w:rsidRDefault="00876784" w:rsidP="00F23F1B">
      <w:pPr>
        <w:pStyle w:val="ActivityBody"/>
      </w:pPr>
      <w:r>
        <w:t>Fermenting agricultural products</w:t>
      </w:r>
      <w:r w:rsidR="005007D7">
        <w:t xml:space="preserve"> </w:t>
      </w:r>
      <w:r>
        <w:t xml:space="preserve">with readily available starches is less expensive than fermenting cellulosic products. However, cellulosic materials are currently waste byproducts that could </w:t>
      </w:r>
      <w:proofErr w:type="gramStart"/>
      <w:r>
        <w:t>be utilized</w:t>
      </w:r>
      <w:proofErr w:type="gramEnd"/>
      <w:r>
        <w:t xml:space="preserve"> in the future. </w:t>
      </w:r>
      <w:r w:rsidR="005007D7">
        <w:t xml:space="preserve">Cellulosic materials such as corn stalks and cobs left in the field after harvest have fuel potential. </w:t>
      </w:r>
      <w:r w:rsidR="00F23F1B">
        <w:t xml:space="preserve">Reducing the cost and increasing the efficiency of cellulosic ethanol </w:t>
      </w:r>
      <w:r w:rsidR="00AD2E81">
        <w:t xml:space="preserve">technology </w:t>
      </w:r>
      <w:r w:rsidR="00F23F1B">
        <w:t>will require investment and research into these processes.</w:t>
      </w:r>
    </w:p>
    <w:p w14:paraId="095E35D4" w14:textId="77777777" w:rsidR="00F23F1B" w:rsidRPr="00F23F1B" w:rsidRDefault="00F23F1B" w:rsidP="00BA2517"/>
    <w:p w14:paraId="05052169" w14:textId="2E0B75C0" w:rsidR="00F23F1B" w:rsidRDefault="00F23F1B" w:rsidP="00F23F1B">
      <w:pPr>
        <w:pStyle w:val="ActivityBody"/>
      </w:pPr>
      <w:r>
        <w:t>What treatment</w:t>
      </w:r>
      <w:r w:rsidR="00357847">
        <w:t xml:space="preserve"> combination</w:t>
      </w:r>
      <w:r>
        <w:t xml:space="preserve"> is the most effective breaking down cellulose and producing ethanol from </w:t>
      </w:r>
      <w:r w:rsidR="000C04C8">
        <w:t>corn byproduct</w:t>
      </w:r>
      <w:r>
        <w:t xml:space="preserve"> material?</w:t>
      </w:r>
      <w:r w:rsidR="00AD2E81">
        <w:t xml:space="preserve"> </w:t>
      </w:r>
      <w:r>
        <w:t>Experiment with physical and chemical processes to discover the answer.</w:t>
      </w:r>
    </w:p>
    <w:p w14:paraId="30DF61FB" w14:textId="77777777" w:rsidR="00F23F1B" w:rsidRPr="00F23F1B" w:rsidRDefault="00F23F1B" w:rsidP="00BA2517"/>
    <w:p w14:paraId="2565E9A0" w14:textId="77777777" w:rsidR="002C5E76" w:rsidRDefault="002C5E76" w:rsidP="002C5E76">
      <w:pPr>
        <w:pStyle w:val="ActivitySection"/>
      </w:pPr>
      <w:r>
        <w:t>Materials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F4057D" w14:paraId="20DC478E" w14:textId="77777777" w:rsidTr="00901C26">
        <w:tc>
          <w:tcPr>
            <w:tcW w:w="5400" w:type="dxa"/>
          </w:tcPr>
          <w:p w14:paraId="266D3394" w14:textId="77777777" w:rsidR="00F4057D" w:rsidRPr="00900B6F" w:rsidRDefault="00F4057D" w:rsidP="00EE7A49">
            <w:pPr>
              <w:pStyle w:val="ActivityBodyBold"/>
            </w:pPr>
            <w:r w:rsidRPr="00900B6F">
              <w:t>Per student:</w:t>
            </w:r>
          </w:p>
          <w:p w14:paraId="466087A3" w14:textId="23218620" w:rsidR="00F4057D" w:rsidRDefault="00DE2A24" w:rsidP="00922595">
            <w:pPr>
              <w:pStyle w:val="Activitybullet"/>
            </w:pPr>
            <w:r>
              <w:t>Safety glasses</w:t>
            </w:r>
          </w:p>
          <w:p w14:paraId="58235051" w14:textId="16A3B352" w:rsidR="00DE2A24" w:rsidRDefault="00DE2A24" w:rsidP="00922595">
            <w:pPr>
              <w:pStyle w:val="Activitybullet"/>
            </w:pPr>
            <w:r>
              <w:t>Lab apron</w:t>
            </w:r>
          </w:p>
          <w:p w14:paraId="2122FD26" w14:textId="6E352499" w:rsidR="000F3B7E" w:rsidRPr="00646682" w:rsidRDefault="000F3B7E" w:rsidP="00922595">
            <w:pPr>
              <w:pStyle w:val="Activitybullet"/>
            </w:pPr>
            <w:r>
              <w:t>Nitrile or plastic gloves</w:t>
            </w:r>
          </w:p>
          <w:p w14:paraId="2EFAE950" w14:textId="6E481E34" w:rsidR="00DE2A24" w:rsidRPr="00646682" w:rsidRDefault="00F4057D" w:rsidP="00DE2A24">
            <w:pPr>
              <w:pStyle w:val="Activitybullet"/>
            </w:pPr>
            <w:r w:rsidRPr="00646682">
              <w:t>Pencil</w:t>
            </w:r>
          </w:p>
        </w:tc>
        <w:tc>
          <w:tcPr>
            <w:tcW w:w="5400" w:type="dxa"/>
            <w:vMerge w:val="restart"/>
          </w:tcPr>
          <w:p w14:paraId="31D9C4C3" w14:textId="77777777" w:rsidR="00F4057D" w:rsidRDefault="00F4057D" w:rsidP="00F4057D">
            <w:pPr>
              <w:pStyle w:val="ActivityBodyBold"/>
            </w:pPr>
            <w:r>
              <w:t>Per group of four students:</w:t>
            </w:r>
          </w:p>
          <w:p w14:paraId="437A2486" w14:textId="77777777" w:rsidR="00F4057D" w:rsidRPr="00646682" w:rsidRDefault="00F4057D" w:rsidP="00922595">
            <w:pPr>
              <w:pStyle w:val="Activitybullet"/>
            </w:pPr>
            <w:r w:rsidRPr="00646682">
              <w:t>Permanent marker</w:t>
            </w:r>
          </w:p>
          <w:p w14:paraId="3FD7F987" w14:textId="77777777" w:rsidR="00F4057D" w:rsidRPr="00646682" w:rsidRDefault="00F4057D" w:rsidP="00922595">
            <w:pPr>
              <w:pStyle w:val="Activitybullet"/>
            </w:pPr>
            <w:r w:rsidRPr="00646682">
              <w:t>Electronic balance</w:t>
            </w:r>
          </w:p>
          <w:p w14:paraId="5B8C8982" w14:textId="77777777" w:rsidR="00F4057D" w:rsidRPr="00646682" w:rsidRDefault="00F4057D" w:rsidP="00922595">
            <w:pPr>
              <w:pStyle w:val="Activitybullet"/>
            </w:pPr>
            <w:r w:rsidRPr="00646682">
              <w:t>4 50ml falcon tubes with caps</w:t>
            </w:r>
          </w:p>
          <w:p w14:paraId="3984156C" w14:textId="77777777" w:rsidR="00F4057D" w:rsidRPr="00646682" w:rsidRDefault="00F4057D" w:rsidP="00922595">
            <w:pPr>
              <w:pStyle w:val="Activitybullet"/>
            </w:pPr>
            <w:r w:rsidRPr="00646682">
              <w:t>Test tube rack</w:t>
            </w:r>
          </w:p>
          <w:p w14:paraId="53DB465C" w14:textId="77777777" w:rsidR="00F4057D" w:rsidRPr="00646682" w:rsidRDefault="00F4057D" w:rsidP="00922595">
            <w:pPr>
              <w:pStyle w:val="Activitybullet"/>
            </w:pPr>
            <w:r w:rsidRPr="00646682">
              <w:t>Test tube tongs</w:t>
            </w:r>
          </w:p>
          <w:p w14:paraId="1E272CB0" w14:textId="77777777" w:rsidR="00F4057D" w:rsidRPr="00646682" w:rsidRDefault="00F4057D" w:rsidP="00922595">
            <w:pPr>
              <w:pStyle w:val="Activitybullet"/>
            </w:pPr>
            <w:r w:rsidRPr="00646682">
              <w:t>LabQuest2</w:t>
            </w:r>
          </w:p>
          <w:p w14:paraId="5FEA19AD" w14:textId="77777777" w:rsidR="00F4057D" w:rsidRPr="00646682" w:rsidRDefault="00F4057D" w:rsidP="00922595">
            <w:pPr>
              <w:pStyle w:val="Activitybullet"/>
            </w:pPr>
            <w:r w:rsidRPr="00646682">
              <w:t>Vernier ethanol sensor</w:t>
            </w:r>
          </w:p>
          <w:p w14:paraId="40E80A34" w14:textId="27B3BE9D" w:rsidR="00F4057D" w:rsidRPr="00646682" w:rsidRDefault="00FE56E4" w:rsidP="00922595">
            <w:pPr>
              <w:pStyle w:val="Activitybullet"/>
            </w:pPr>
            <w:r>
              <w:t>Teflon</w:t>
            </w:r>
            <w:r w:rsidR="00756AD0">
              <w:t>™</w:t>
            </w:r>
            <w:r w:rsidRPr="00646682">
              <w:t xml:space="preserve"> </w:t>
            </w:r>
            <w:r w:rsidR="00F4057D" w:rsidRPr="00646682">
              <w:t>tape</w:t>
            </w:r>
          </w:p>
        </w:tc>
      </w:tr>
      <w:tr w:rsidR="00F4057D" w14:paraId="1DF0D443" w14:textId="77777777" w:rsidTr="00605681">
        <w:tc>
          <w:tcPr>
            <w:tcW w:w="5400" w:type="dxa"/>
          </w:tcPr>
          <w:p w14:paraId="12F2DE8D" w14:textId="77777777" w:rsidR="00F4057D" w:rsidRDefault="00F4057D" w:rsidP="00F4057D">
            <w:pPr>
              <w:pStyle w:val="ActivityBodyBold"/>
            </w:pPr>
            <w:r>
              <w:t>Per class:</w:t>
            </w:r>
          </w:p>
          <w:p w14:paraId="0A509454" w14:textId="77777777" w:rsidR="00F4057D" w:rsidRPr="00646682" w:rsidRDefault="00F4057D" w:rsidP="00922595">
            <w:pPr>
              <w:pStyle w:val="Activitybullet"/>
            </w:pPr>
            <w:r w:rsidRPr="00646682">
              <w:t>Water bath</w:t>
            </w:r>
          </w:p>
          <w:p w14:paraId="6EE80898" w14:textId="105B4840" w:rsidR="00F4057D" w:rsidRPr="00646682" w:rsidRDefault="000C04C8" w:rsidP="00922595">
            <w:pPr>
              <w:pStyle w:val="Activitybullet"/>
            </w:pPr>
            <w:r>
              <w:t>Ground corn stalks</w:t>
            </w:r>
          </w:p>
        </w:tc>
        <w:tc>
          <w:tcPr>
            <w:tcW w:w="5400" w:type="dxa"/>
            <w:vMerge/>
          </w:tcPr>
          <w:p w14:paraId="569E9CC3" w14:textId="77777777" w:rsidR="00F4057D" w:rsidRDefault="00F4057D" w:rsidP="00EE7A49">
            <w:pPr>
              <w:pStyle w:val="ActivityBodyBold"/>
            </w:pPr>
          </w:p>
        </w:tc>
      </w:tr>
    </w:tbl>
    <w:p w14:paraId="2204F75F" w14:textId="77777777" w:rsidR="00F4057D" w:rsidRDefault="00F4057D" w:rsidP="00F4057D">
      <w:pPr>
        <w:pStyle w:val="ActivityBodyItalicandBold"/>
        <w:sectPr w:rsidR="00F4057D" w:rsidSect="00EA7D12">
          <w:footerReference w:type="default" r:id="rId9"/>
          <w:headerReference w:type="first" r:id="rId10"/>
          <w:pgSz w:w="12240" w:h="15840"/>
          <w:pgMar w:top="432" w:right="720" w:bottom="720" w:left="720" w:header="720" w:footer="720" w:gutter="0"/>
          <w:cols w:space="720"/>
          <w:docGrid w:linePitch="360"/>
        </w:sectPr>
      </w:pP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5490"/>
        <w:gridCol w:w="5400"/>
      </w:tblGrid>
      <w:tr w:rsidR="003C5551" w14:paraId="08CC9CC4" w14:textId="77777777" w:rsidTr="00646682">
        <w:tc>
          <w:tcPr>
            <w:tcW w:w="5490" w:type="dxa"/>
          </w:tcPr>
          <w:p w14:paraId="1F43CAAB" w14:textId="2B0D6607" w:rsidR="00F4057D" w:rsidRDefault="00F4057D" w:rsidP="00646682">
            <w:pPr>
              <w:pStyle w:val="ActivityBodyBold"/>
            </w:pPr>
            <w:r>
              <w:lastRenderedPageBreak/>
              <w:t>Per group of four students:</w:t>
            </w:r>
          </w:p>
          <w:p w14:paraId="2CA795D6" w14:textId="39EB9F1C" w:rsidR="00F4057D" w:rsidRDefault="00F4057D" w:rsidP="00646682">
            <w:pPr>
              <w:pStyle w:val="ActivityBodyItalic"/>
            </w:pPr>
            <w:r>
              <w:t>Part One</w:t>
            </w:r>
          </w:p>
          <w:p w14:paraId="342C0983" w14:textId="77777777" w:rsidR="00F4057D" w:rsidRPr="00646682" w:rsidRDefault="00F4057D" w:rsidP="00922595">
            <w:pPr>
              <w:pStyle w:val="Activitybullet"/>
            </w:pPr>
            <w:r w:rsidRPr="00646682">
              <w:t>Scissors</w:t>
            </w:r>
          </w:p>
          <w:p w14:paraId="1875A71B" w14:textId="77777777" w:rsidR="00F4057D" w:rsidRPr="00646682" w:rsidRDefault="00F4057D" w:rsidP="00922595">
            <w:pPr>
              <w:pStyle w:val="Activitybullet"/>
            </w:pPr>
            <w:r w:rsidRPr="00646682">
              <w:t>Hot plate</w:t>
            </w:r>
          </w:p>
          <w:p w14:paraId="74987958" w14:textId="77777777" w:rsidR="00F4057D" w:rsidRPr="00646682" w:rsidRDefault="00F4057D" w:rsidP="00922595">
            <w:pPr>
              <w:pStyle w:val="Activitybullet"/>
            </w:pPr>
            <w:r w:rsidRPr="00646682">
              <w:t>Distilled water</w:t>
            </w:r>
          </w:p>
          <w:p w14:paraId="18740A33" w14:textId="77777777" w:rsidR="00F4057D" w:rsidRPr="00646682" w:rsidRDefault="00F4057D" w:rsidP="00922595">
            <w:pPr>
              <w:pStyle w:val="Activitybullet"/>
            </w:pPr>
            <w:r w:rsidRPr="00646682">
              <w:t>400ml beaker</w:t>
            </w:r>
          </w:p>
          <w:p w14:paraId="36B8094A" w14:textId="77777777" w:rsidR="00F4057D" w:rsidRPr="00646682" w:rsidRDefault="00F4057D" w:rsidP="00922595">
            <w:pPr>
              <w:pStyle w:val="Activitybullet"/>
            </w:pPr>
            <w:r w:rsidRPr="00646682">
              <w:t>250ml beaker</w:t>
            </w:r>
          </w:p>
          <w:p w14:paraId="4D492FA7" w14:textId="77777777" w:rsidR="00F4057D" w:rsidRPr="00646682" w:rsidRDefault="00F4057D" w:rsidP="00922595">
            <w:pPr>
              <w:pStyle w:val="Activitybullet"/>
            </w:pPr>
            <w:r w:rsidRPr="00646682">
              <w:t>100ml graduated cylinder</w:t>
            </w:r>
          </w:p>
          <w:p w14:paraId="15E5D36A" w14:textId="1934E7C7" w:rsidR="00BD7287" w:rsidRPr="00646682" w:rsidRDefault="00F4057D" w:rsidP="00922595">
            <w:pPr>
              <w:pStyle w:val="Activitybullet"/>
            </w:pPr>
            <w:r w:rsidRPr="00646682">
              <w:t>W</w:t>
            </w:r>
            <w:r w:rsidR="00BD7287" w:rsidRPr="00646682">
              <w:t>eigh dishes</w:t>
            </w:r>
          </w:p>
          <w:p w14:paraId="7B0A03D6" w14:textId="04E7800E" w:rsidR="003C5551" w:rsidRPr="00646682" w:rsidRDefault="00F4057D" w:rsidP="00922595">
            <w:pPr>
              <w:pStyle w:val="Activitybullet"/>
            </w:pPr>
            <w:r w:rsidRPr="00646682">
              <w:t>P</w:t>
            </w:r>
            <w:r w:rsidR="00BD7287" w:rsidRPr="00646682">
              <w:t>lastic spoons</w:t>
            </w:r>
          </w:p>
        </w:tc>
        <w:tc>
          <w:tcPr>
            <w:tcW w:w="5400" w:type="dxa"/>
          </w:tcPr>
          <w:p w14:paraId="1869B9E6" w14:textId="77777777" w:rsidR="00F4057D" w:rsidRDefault="00F4057D">
            <w:pPr>
              <w:pStyle w:val="ActivityBodyBold"/>
            </w:pPr>
          </w:p>
          <w:p w14:paraId="64553E40" w14:textId="545A1155" w:rsidR="003C5551" w:rsidRDefault="003C5551" w:rsidP="00646682">
            <w:pPr>
              <w:pStyle w:val="ActivityBodyItalic"/>
            </w:pPr>
            <w:r>
              <w:t>Part Two</w:t>
            </w:r>
          </w:p>
          <w:p w14:paraId="40128F1F" w14:textId="294C8C63" w:rsidR="003C5551" w:rsidRPr="00646682" w:rsidRDefault="003C5551" w:rsidP="00922595">
            <w:pPr>
              <w:pStyle w:val="Activitybullet"/>
            </w:pPr>
            <w:r w:rsidRPr="00646682">
              <w:t>2 1ml graduated pipets</w:t>
            </w:r>
          </w:p>
          <w:p w14:paraId="3B208FFE" w14:textId="715475EA" w:rsidR="003C5551" w:rsidRPr="00646682" w:rsidRDefault="003C5551" w:rsidP="00922595">
            <w:pPr>
              <w:pStyle w:val="Activitybullet"/>
            </w:pPr>
            <w:r w:rsidRPr="00646682">
              <w:t>Celluclast™ enzyme</w:t>
            </w:r>
          </w:p>
          <w:p w14:paraId="6B40C3DC" w14:textId="0045C59A" w:rsidR="003C5551" w:rsidRPr="00646682" w:rsidRDefault="003C5551" w:rsidP="00922595">
            <w:pPr>
              <w:pStyle w:val="Activitybullet"/>
            </w:pPr>
            <w:r w:rsidRPr="00646682">
              <w:t>0.05M sulfuric acid solution</w:t>
            </w:r>
          </w:p>
          <w:p w14:paraId="5EA480B4" w14:textId="77777777" w:rsidR="003C5551" w:rsidRDefault="003C5551" w:rsidP="00646682">
            <w:pPr>
              <w:pStyle w:val="ActivityBodyItalic"/>
            </w:pPr>
            <w:r>
              <w:t>Part Three</w:t>
            </w:r>
          </w:p>
          <w:p w14:paraId="641E08FB" w14:textId="77777777" w:rsidR="00F4057D" w:rsidRPr="00646682" w:rsidRDefault="003C5551" w:rsidP="00922595">
            <w:pPr>
              <w:pStyle w:val="Activitybullet"/>
            </w:pPr>
            <w:r w:rsidRPr="00646682">
              <w:t>Yeast</w:t>
            </w:r>
          </w:p>
          <w:p w14:paraId="40CA8C44" w14:textId="77777777" w:rsidR="00F4057D" w:rsidRPr="00646682" w:rsidRDefault="00F4057D" w:rsidP="00922595">
            <w:pPr>
              <w:pStyle w:val="Activitybullet"/>
            </w:pPr>
            <w:r w:rsidRPr="00646682">
              <w:t>Weigh dish</w:t>
            </w:r>
          </w:p>
          <w:p w14:paraId="72CBA02C" w14:textId="0168E0DB" w:rsidR="003C5551" w:rsidRPr="00646682" w:rsidRDefault="00F4057D" w:rsidP="00922595">
            <w:pPr>
              <w:pStyle w:val="Activitybullet"/>
            </w:pPr>
            <w:r w:rsidRPr="00646682">
              <w:t>Plastic spoon</w:t>
            </w:r>
          </w:p>
        </w:tc>
      </w:tr>
    </w:tbl>
    <w:p w14:paraId="2B2215FA" w14:textId="77777777" w:rsidR="00DB684B" w:rsidRPr="008C560A" w:rsidRDefault="00DB684B" w:rsidP="006A1E63"/>
    <w:p w14:paraId="14BD5841" w14:textId="77777777" w:rsidR="002C5E76" w:rsidRDefault="002C5E76" w:rsidP="002C5E76">
      <w:pPr>
        <w:pStyle w:val="ActivitySection"/>
      </w:pPr>
      <w:r>
        <w:t>Procedure</w:t>
      </w:r>
    </w:p>
    <w:p w14:paraId="50856F55" w14:textId="5EFF709F" w:rsidR="00A600A1" w:rsidRPr="00BA2517" w:rsidRDefault="00DB684B" w:rsidP="00BA2517">
      <w:pPr>
        <w:pStyle w:val="ActivityBody"/>
      </w:pPr>
      <w:r>
        <w:t xml:space="preserve">Work with your group to </w:t>
      </w:r>
      <w:r w:rsidR="00213A8C" w:rsidRPr="00BA2517">
        <w:t xml:space="preserve">examine </w:t>
      </w:r>
      <w:r w:rsidR="00357847" w:rsidRPr="00BA2517">
        <w:t xml:space="preserve">biomass </w:t>
      </w:r>
      <w:r w:rsidR="00E45913" w:rsidRPr="00BA2517">
        <w:t xml:space="preserve">treatment methods </w:t>
      </w:r>
      <w:r>
        <w:t>for producing</w:t>
      </w:r>
      <w:r w:rsidR="00E45913" w:rsidRPr="00BA2517">
        <w:t xml:space="preserve"> cellulosic ethanol</w:t>
      </w:r>
      <w:r w:rsidR="00840530">
        <w:t xml:space="preserve"> from corn stalks</w:t>
      </w:r>
      <w:r w:rsidR="00E45913" w:rsidRPr="00BA2517">
        <w:t>.</w:t>
      </w:r>
      <w:r w:rsidR="00357847" w:rsidRPr="00BA2517">
        <w:t xml:space="preserve"> </w:t>
      </w:r>
      <w:r>
        <w:t>C</w:t>
      </w:r>
      <w:r w:rsidR="00357847" w:rsidRPr="00BA2517">
        <w:t>ompar</w:t>
      </w:r>
      <w:r>
        <w:t>e</w:t>
      </w:r>
      <w:r w:rsidR="00357847" w:rsidRPr="00BA2517">
        <w:t xml:space="preserve"> the effects of </w:t>
      </w:r>
      <w:r>
        <w:t>each treatment and select the most efficient process</w:t>
      </w:r>
      <w:r w:rsidR="00A600A1" w:rsidRPr="00BA2517">
        <w:t>.</w:t>
      </w:r>
    </w:p>
    <w:p w14:paraId="3BF7BDFD" w14:textId="77777777" w:rsidR="00146C22" w:rsidRPr="00146C22" w:rsidRDefault="00146C22" w:rsidP="00146C22"/>
    <w:p w14:paraId="66F66350" w14:textId="21AE6F7C" w:rsidR="00E45913" w:rsidRDefault="00A600A1" w:rsidP="00E45913">
      <w:pPr>
        <w:pStyle w:val="ActivityBodyBold"/>
      </w:pPr>
      <w:r>
        <w:t>Part</w:t>
      </w:r>
      <w:r w:rsidR="00E45913">
        <w:t xml:space="preserve"> One –</w:t>
      </w:r>
      <w:r w:rsidR="0028775C">
        <w:t xml:space="preserve"> Heat Treatment</w:t>
      </w:r>
    </w:p>
    <w:p w14:paraId="639A35D3" w14:textId="3CDC4A9B" w:rsidR="008F7AC5" w:rsidRDefault="008F7AC5" w:rsidP="00E45913">
      <w:pPr>
        <w:pStyle w:val="ActivityNumbers"/>
      </w:pPr>
      <w:r>
        <w:t xml:space="preserve">Answer the following </w:t>
      </w:r>
      <w:r w:rsidR="00187F4D">
        <w:t>p</w:t>
      </w:r>
      <w:r w:rsidRPr="00732EC8">
        <w:t xml:space="preserve">rediction </w:t>
      </w:r>
      <w:r w:rsidR="00187F4D">
        <w:t>q</w:t>
      </w:r>
      <w:r w:rsidRPr="00732EC8">
        <w:t>uestions</w:t>
      </w:r>
      <w:r>
        <w:t xml:space="preserve"> </w:t>
      </w:r>
      <w:r w:rsidR="000C04C8">
        <w:t xml:space="preserve">on </w:t>
      </w:r>
      <w:r w:rsidR="000C04C8" w:rsidRPr="000C04C8">
        <w:rPr>
          <w:rStyle w:val="Italic"/>
        </w:rPr>
        <w:t xml:space="preserve">Ethanol Activity </w:t>
      </w:r>
      <w:r w:rsidR="00DE2A24">
        <w:rPr>
          <w:rStyle w:val="Italic"/>
        </w:rPr>
        <w:t>6</w:t>
      </w:r>
      <w:r w:rsidR="000C04C8" w:rsidRPr="000C04C8">
        <w:rPr>
          <w:rStyle w:val="Italic"/>
        </w:rPr>
        <w:t xml:space="preserve"> Worksheet</w:t>
      </w:r>
      <w:r w:rsidR="000C04C8">
        <w:t>.</w:t>
      </w:r>
    </w:p>
    <w:p w14:paraId="4327132E" w14:textId="351FAE58" w:rsidR="00E45913" w:rsidRDefault="00876784" w:rsidP="00E45913">
      <w:pPr>
        <w:pStyle w:val="ActivityNumbers"/>
      </w:pPr>
      <w:r>
        <w:t>Pour</w:t>
      </w:r>
      <w:r w:rsidR="004447BA">
        <w:t xml:space="preserve"> approximately 200ml of tap water in</w:t>
      </w:r>
      <w:r>
        <w:t xml:space="preserve">to a 400ml </w:t>
      </w:r>
      <w:r w:rsidR="004447BA">
        <w:t>beaker</w:t>
      </w:r>
      <w:r w:rsidR="00AD2E81">
        <w:t>.</w:t>
      </w:r>
      <w:r w:rsidR="00E45913">
        <w:t xml:space="preserve"> </w:t>
      </w:r>
      <w:r w:rsidR="004447BA">
        <w:t>P</w:t>
      </w:r>
      <w:r w:rsidR="00E45913">
        <w:t xml:space="preserve">lace </w:t>
      </w:r>
      <w:r>
        <w:t xml:space="preserve">the beaker on a </w:t>
      </w:r>
      <w:r w:rsidR="00187F4D">
        <w:t>hot plate</w:t>
      </w:r>
      <w:r>
        <w:t xml:space="preserve"> and b</w:t>
      </w:r>
      <w:r w:rsidR="00E45913">
        <w:t xml:space="preserve">ring the water to </w:t>
      </w:r>
      <w:r w:rsidR="00D03759">
        <w:t xml:space="preserve">a </w:t>
      </w:r>
      <w:r w:rsidR="00E45913">
        <w:t>boil.</w:t>
      </w:r>
      <w:r w:rsidR="004447BA">
        <w:t xml:space="preserve"> While the water heats, continue the lab procedure.</w:t>
      </w:r>
    </w:p>
    <w:p w14:paraId="4D179717" w14:textId="6333CA76" w:rsidR="00E45913" w:rsidRDefault="00187F4D" w:rsidP="00E45913">
      <w:pPr>
        <w:pStyle w:val="ActivityNumbers"/>
      </w:pPr>
      <w:r>
        <w:t xml:space="preserve">Label </w:t>
      </w:r>
      <w:r w:rsidR="004447BA">
        <w:t>four</w:t>
      </w:r>
      <w:r w:rsidR="00E45913">
        <w:t xml:space="preserve"> </w:t>
      </w:r>
      <w:r w:rsidR="004447BA">
        <w:t xml:space="preserve">falcon </w:t>
      </w:r>
      <w:r w:rsidR="00E45913">
        <w:t xml:space="preserve">tubes 1 </w:t>
      </w:r>
      <w:r w:rsidR="00143B25">
        <w:t>through</w:t>
      </w:r>
      <w:r w:rsidR="00E45913">
        <w:t xml:space="preserve"> </w:t>
      </w:r>
      <w:r w:rsidR="00ED198D">
        <w:t>4</w:t>
      </w:r>
      <w:r w:rsidR="004447BA">
        <w:t>.</w:t>
      </w:r>
    </w:p>
    <w:p w14:paraId="74BBCCAE" w14:textId="77777777" w:rsidR="00E45913" w:rsidRDefault="00E45913" w:rsidP="00E45913">
      <w:pPr>
        <w:pStyle w:val="ActivityNumbers"/>
      </w:pPr>
      <w:r>
        <w:t>Place the tube</w:t>
      </w:r>
      <w:r w:rsidR="00143B25">
        <w:t>s</w:t>
      </w:r>
      <w:r>
        <w:t xml:space="preserve"> in the test tube rack.</w:t>
      </w:r>
    </w:p>
    <w:p w14:paraId="63A82838" w14:textId="77777777" w:rsidR="00837418" w:rsidRDefault="00837418" w:rsidP="00E45913">
      <w:pPr>
        <w:pStyle w:val="ActivityNumbers"/>
      </w:pPr>
      <w:r>
        <w:t>Remove the caps from the tubes.</w:t>
      </w:r>
    </w:p>
    <w:p w14:paraId="451BD3AB" w14:textId="6525CC8D" w:rsidR="00D16C25" w:rsidRDefault="00876784" w:rsidP="00E45913">
      <w:pPr>
        <w:pStyle w:val="ActivityNumbers"/>
      </w:pPr>
      <w:r>
        <w:t>Use a</w:t>
      </w:r>
      <w:r w:rsidR="00AD2E81">
        <w:t xml:space="preserve"> 100ml graduate</w:t>
      </w:r>
      <w:r>
        <w:t>d cylinder to</w:t>
      </w:r>
      <w:r w:rsidR="00AD2E81">
        <w:t xml:space="preserve"> a</w:t>
      </w:r>
      <w:r w:rsidR="004447BA">
        <w:t>dd 20ml of distilled water to each falcon tube.</w:t>
      </w:r>
    </w:p>
    <w:p w14:paraId="57943377" w14:textId="31C5F332" w:rsidR="00FB74A7" w:rsidRDefault="00E45913" w:rsidP="00FE33B7">
      <w:pPr>
        <w:pStyle w:val="ActivityNumbers"/>
      </w:pPr>
      <w:r>
        <w:t>Us</w:t>
      </w:r>
      <w:r w:rsidR="00876784">
        <w:t>e</w:t>
      </w:r>
      <w:r>
        <w:t xml:space="preserve"> a balanc</w:t>
      </w:r>
      <w:r w:rsidR="004447BA">
        <w:t>e, weigh dish</w:t>
      </w:r>
      <w:r w:rsidR="00876784">
        <w:t>,</w:t>
      </w:r>
      <w:r w:rsidR="004447BA">
        <w:t xml:space="preserve"> and scoop</w:t>
      </w:r>
      <w:r w:rsidR="00876784">
        <w:t xml:space="preserve"> to</w:t>
      </w:r>
      <w:r>
        <w:t xml:space="preserve"> </w:t>
      </w:r>
      <w:r w:rsidR="00187F4D">
        <w:t>add</w:t>
      </w:r>
      <w:r w:rsidR="00876784">
        <w:t xml:space="preserve"> </w:t>
      </w:r>
      <w:r w:rsidR="00FB74A7">
        <w:t xml:space="preserve">1.0g of </w:t>
      </w:r>
      <w:r w:rsidR="000C04C8">
        <w:t>ground corn stalks</w:t>
      </w:r>
      <w:r w:rsidR="00876784">
        <w:t xml:space="preserve"> </w:t>
      </w:r>
      <w:r w:rsidR="00187F4D">
        <w:t>to</w:t>
      </w:r>
      <w:r w:rsidR="00876784">
        <w:t xml:space="preserve"> each tube.</w:t>
      </w:r>
      <w:r w:rsidR="00187F4D">
        <w:t xml:space="preserve"> </w:t>
      </w:r>
      <w:r w:rsidR="00876784">
        <w:t>Make</w:t>
      </w:r>
      <w:r w:rsidR="00FB74A7">
        <w:t xml:space="preserve"> sure </w:t>
      </w:r>
      <w:r w:rsidR="00187F4D">
        <w:t xml:space="preserve">the </w:t>
      </w:r>
      <w:r w:rsidR="000C04C8">
        <w:t>corn stalks</w:t>
      </w:r>
      <w:r w:rsidR="00A600A1">
        <w:t xml:space="preserve"> </w:t>
      </w:r>
      <w:proofErr w:type="gramStart"/>
      <w:r w:rsidR="000C04C8">
        <w:t>are</w:t>
      </w:r>
      <w:r w:rsidR="00213A8C">
        <w:t xml:space="preserve"> completely covered</w:t>
      </w:r>
      <w:proofErr w:type="gramEnd"/>
      <w:r w:rsidR="00213A8C">
        <w:t xml:space="preserve"> by water.</w:t>
      </w:r>
    </w:p>
    <w:p w14:paraId="6B874F18" w14:textId="748F1510" w:rsidR="00837418" w:rsidRDefault="00837418" w:rsidP="00F23F1B">
      <w:pPr>
        <w:pStyle w:val="ActivityNumbers"/>
      </w:pPr>
      <w:r>
        <w:t>Place caps loosely on tubes.</w:t>
      </w:r>
    </w:p>
    <w:p w14:paraId="40F23704" w14:textId="30280332" w:rsidR="00E45913" w:rsidRDefault="00FB74A7" w:rsidP="00F23F1B">
      <w:pPr>
        <w:pStyle w:val="ActivityNumbers"/>
      </w:pPr>
      <w:r>
        <w:t>Place tubes in the boiling water for 10 minutes.</w:t>
      </w:r>
    </w:p>
    <w:p w14:paraId="7D1892B3" w14:textId="7EB3730A" w:rsidR="00B74637" w:rsidRDefault="00876784" w:rsidP="00F23F1B">
      <w:pPr>
        <w:pStyle w:val="ActivityNumbers"/>
      </w:pPr>
      <w:r>
        <w:t>T</w:t>
      </w:r>
      <w:r w:rsidR="00FB74A7">
        <w:t xml:space="preserve">urn off the </w:t>
      </w:r>
      <w:r w:rsidR="00187F4D">
        <w:t>hot plate</w:t>
      </w:r>
      <w:r w:rsidR="005C6987">
        <w:t>.</w:t>
      </w:r>
    </w:p>
    <w:p w14:paraId="4875FDAD" w14:textId="5860166E" w:rsidR="00FB74A7" w:rsidRDefault="005C6987" w:rsidP="007F4CFA">
      <w:pPr>
        <w:pStyle w:val="ActivityNumbers"/>
      </w:pPr>
      <w:r>
        <w:t>Using the tongs</w:t>
      </w:r>
      <w:r w:rsidR="00CE6178">
        <w:t>,</w:t>
      </w:r>
      <w:r>
        <w:t xml:space="preserve"> p</w:t>
      </w:r>
      <w:r w:rsidR="0028775C">
        <w:t>lace the tubes in the test tube rack</w:t>
      </w:r>
      <w:r w:rsidR="00146C22">
        <w:t>, and allow the tubes to cool.</w:t>
      </w:r>
    </w:p>
    <w:tbl>
      <w:tblPr>
        <w:tblW w:w="1089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6930"/>
        <w:gridCol w:w="3960"/>
      </w:tblGrid>
      <w:tr w:rsidR="00FB74A7" w14:paraId="1E6873ED" w14:textId="77777777" w:rsidTr="00646682">
        <w:trPr>
          <w:trHeight w:val="2997"/>
        </w:trPr>
        <w:tc>
          <w:tcPr>
            <w:tcW w:w="69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54F7EEA" w14:textId="6D517F3D" w:rsidR="00146C22" w:rsidRDefault="00146C22" w:rsidP="00146C22">
            <w:pPr>
              <w:pStyle w:val="ActivityNumbers"/>
            </w:pPr>
            <w:r>
              <w:t>Set up the ethanol sensor.</w:t>
            </w:r>
          </w:p>
          <w:p w14:paraId="7191AEA3" w14:textId="28FB8CA6" w:rsidR="00FB74A7" w:rsidRPr="00646682" w:rsidRDefault="00FB74A7" w:rsidP="00922595">
            <w:pPr>
              <w:pStyle w:val="Activitybullet"/>
            </w:pPr>
            <w:r w:rsidRPr="00646682">
              <w:t>Remove the tip of the cap from the ethanol sensor as seen in Figure 1.</w:t>
            </w:r>
          </w:p>
          <w:p w14:paraId="6B3F0A78" w14:textId="66CE2281" w:rsidR="001932A0" w:rsidRPr="00646682" w:rsidRDefault="001932A0" w:rsidP="00922595">
            <w:pPr>
              <w:pStyle w:val="Activitybullet"/>
            </w:pPr>
            <w:r w:rsidRPr="00646682">
              <w:t xml:space="preserve">Remove old </w:t>
            </w:r>
            <w:r w:rsidR="00756AD0">
              <w:t>Teflon™</w:t>
            </w:r>
            <w:r w:rsidR="00FE56E4">
              <w:t xml:space="preserve"> tape</w:t>
            </w:r>
            <w:r w:rsidRPr="00646682">
              <w:t>.</w:t>
            </w:r>
          </w:p>
          <w:p w14:paraId="7CE5866B" w14:textId="4320E845" w:rsidR="00FB74A7" w:rsidRPr="00646682" w:rsidRDefault="00FB74A7" w:rsidP="00922595">
            <w:pPr>
              <w:pStyle w:val="Activitybullet"/>
            </w:pPr>
            <w:r w:rsidRPr="00646682">
              <w:t xml:space="preserve">Cut a 1.5cm piece of </w:t>
            </w:r>
            <w:r w:rsidR="00756AD0">
              <w:t xml:space="preserve">Teflon™ </w:t>
            </w:r>
            <w:r w:rsidR="00FE56E4">
              <w:t>tape</w:t>
            </w:r>
            <w:r w:rsidRPr="00646682">
              <w:t>.</w:t>
            </w:r>
          </w:p>
          <w:p w14:paraId="0C62A398" w14:textId="42E2F49E" w:rsidR="00FB74A7" w:rsidRPr="00646682" w:rsidRDefault="00FB74A7" w:rsidP="00922595">
            <w:pPr>
              <w:pStyle w:val="Activitybullet"/>
            </w:pPr>
            <w:r w:rsidRPr="00646682">
              <w:t>Cover the cap entirely with</w:t>
            </w:r>
            <w:r w:rsidR="001932A0" w:rsidRPr="00646682">
              <w:t xml:space="preserve"> new</w:t>
            </w:r>
            <w:r w:rsidRPr="00646682">
              <w:t xml:space="preserve"> tape and inspect the tape for gaps or wrinkles.</w:t>
            </w:r>
          </w:p>
          <w:p w14:paraId="3F2AC746" w14:textId="7E1CA191" w:rsidR="00FB74A7" w:rsidRPr="00646682" w:rsidRDefault="00FB74A7" w:rsidP="00922595">
            <w:pPr>
              <w:pStyle w:val="Activitybullet"/>
            </w:pPr>
            <w:r w:rsidRPr="00646682">
              <w:t xml:space="preserve">Place the tip over the tape and </w:t>
            </w:r>
            <w:r w:rsidR="00146C22" w:rsidRPr="00646682">
              <w:t>secure</w:t>
            </w:r>
            <w:r w:rsidRPr="00646682">
              <w:t xml:space="preserve"> it.</w:t>
            </w:r>
          </w:p>
          <w:p w14:paraId="672BA617" w14:textId="77777777" w:rsidR="00FB74A7" w:rsidRPr="00646682" w:rsidRDefault="00FB74A7" w:rsidP="00922595">
            <w:pPr>
              <w:pStyle w:val="Activitybullet"/>
            </w:pPr>
            <w:r w:rsidRPr="00646682">
              <w:t>Turn on the LabQuest2.</w:t>
            </w:r>
          </w:p>
          <w:p w14:paraId="108F9C25" w14:textId="304ECBD6" w:rsidR="00FB74A7" w:rsidRPr="00646682" w:rsidRDefault="00FB74A7" w:rsidP="00922595">
            <w:pPr>
              <w:pStyle w:val="Activitybullet"/>
            </w:pPr>
            <w:r w:rsidRPr="00646682">
              <w:t xml:space="preserve">Plug in the ethanol sensor into Channel </w:t>
            </w:r>
            <w:r w:rsidR="0049180A" w:rsidRPr="00646682">
              <w:t>1</w:t>
            </w:r>
            <w:r w:rsidRPr="00646682">
              <w:t>.</w:t>
            </w:r>
          </w:p>
          <w:p w14:paraId="7065FE79" w14:textId="75FEB170" w:rsidR="00D03759" w:rsidRPr="00646682" w:rsidRDefault="00A662B2" w:rsidP="00922595">
            <w:pPr>
              <w:pStyle w:val="Activitybullet"/>
            </w:pPr>
            <w:r w:rsidRPr="00646682">
              <w:t>Wait 5 minutes for the sensor to warm up. Complete Step</w:t>
            </w:r>
            <w:r w:rsidR="00366A34" w:rsidRPr="00646682">
              <w:t xml:space="preserve">s </w:t>
            </w:r>
            <w:r w:rsidR="0097080D" w:rsidRPr="00646682">
              <w:t>1</w:t>
            </w:r>
            <w:r w:rsidR="00DE2A24">
              <w:t>3</w:t>
            </w:r>
            <w:r w:rsidR="0097080D" w:rsidRPr="00646682">
              <w:t xml:space="preserve"> –</w:t>
            </w:r>
            <w:r w:rsidR="00366A34" w:rsidRPr="00646682">
              <w:t xml:space="preserve"> 1</w:t>
            </w:r>
            <w:r w:rsidR="00DE2A24">
              <w:t>4</w:t>
            </w:r>
            <w:r w:rsidR="0097080D" w:rsidRPr="00646682">
              <w:t xml:space="preserve"> </w:t>
            </w:r>
            <w:r w:rsidR="00AD2E81" w:rsidRPr="00646682">
              <w:t>while you wait.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494B" w14:textId="45515599" w:rsidR="00FB74A7" w:rsidRDefault="00E170FB" w:rsidP="0064668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003CCD6" wp14:editId="67B8289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-1360170</wp:posOffset>
                  </wp:positionV>
                  <wp:extent cx="2310765" cy="1731645"/>
                  <wp:effectExtent l="0" t="0" r="0" b="1905"/>
                  <wp:wrapSquare wrapText="bothSides"/>
                  <wp:docPr id="1" name="Picture 3" descr="Ethanol_Sensor_Assemb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Ethanol_Sensor_Assemb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1731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74A7" w14:paraId="6E838B58" w14:textId="77777777" w:rsidTr="00646682">
        <w:tc>
          <w:tcPr>
            <w:tcW w:w="6930" w:type="dxa"/>
            <w:vMerge/>
            <w:shd w:val="clear" w:color="auto" w:fill="auto"/>
          </w:tcPr>
          <w:p w14:paraId="28340EFC" w14:textId="77777777" w:rsidR="00FB74A7" w:rsidRDefault="00FB74A7" w:rsidP="00F23F1B"/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702FA2C0" w14:textId="77777777" w:rsidR="00FB74A7" w:rsidRDefault="00FB74A7" w:rsidP="00F23F1B">
            <w:pPr>
              <w:pStyle w:val="CaptionCentered"/>
            </w:pPr>
            <w:r>
              <w:t>Figure 1. Ethanol Sensor</w:t>
            </w:r>
          </w:p>
        </w:tc>
      </w:tr>
    </w:tbl>
    <w:p w14:paraId="7DAFDB80" w14:textId="1E4C27AE" w:rsidR="00146C22" w:rsidRDefault="00146C22" w:rsidP="0028775C">
      <w:pPr>
        <w:pStyle w:val="ActivityNumbers"/>
      </w:pPr>
      <w:r>
        <w:t>Remove caps from tubes.</w:t>
      </w:r>
    </w:p>
    <w:p w14:paraId="0C3C0C94" w14:textId="3FEAA154" w:rsidR="003C5551" w:rsidRDefault="003C5551" w:rsidP="0028775C">
      <w:pPr>
        <w:pStyle w:val="ActivityNumbers"/>
      </w:pPr>
      <w:r>
        <w:t xml:space="preserve">Observe the physical appearance, such as color, texture, and smell, of each tube. Record your observations in Table </w:t>
      </w:r>
      <w:r w:rsidRPr="009A7936">
        <w:t>1</w:t>
      </w:r>
      <w:r w:rsidRPr="006A1E63">
        <w:t xml:space="preserve"> </w:t>
      </w:r>
      <w:r w:rsidR="000C04C8">
        <w:t>on the student worksheet,</w:t>
      </w:r>
    </w:p>
    <w:p w14:paraId="77242077" w14:textId="7BBC93A8" w:rsidR="0028775C" w:rsidRDefault="0028775C" w:rsidP="0028775C">
      <w:pPr>
        <w:pStyle w:val="ActivityNumbers"/>
      </w:pPr>
      <w:r>
        <w:t xml:space="preserve">Measure the ethanol concentration </w:t>
      </w:r>
      <w:r w:rsidR="00A662B2">
        <w:t xml:space="preserve">of </w:t>
      </w:r>
      <w:r>
        <w:t>each heat-treated mixture.</w:t>
      </w:r>
    </w:p>
    <w:p w14:paraId="3FFE6A92" w14:textId="4E52B863" w:rsidR="0028775C" w:rsidRPr="00646682" w:rsidRDefault="0028775C" w:rsidP="00922595">
      <w:pPr>
        <w:pStyle w:val="Activitybullet"/>
      </w:pPr>
      <w:r w:rsidRPr="00646682">
        <w:t xml:space="preserve">Hold the ethanol sensor </w:t>
      </w:r>
      <w:r w:rsidR="00732EC8" w:rsidRPr="00646682">
        <w:t xml:space="preserve">approximately </w:t>
      </w:r>
      <w:r w:rsidRPr="00646682">
        <w:t>3cm above the liquid mixture in the tube.</w:t>
      </w:r>
    </w:p>
    <w:p w14:paraId="1E4B27E7" w14:textId="77777777" w:rsidR="0028775C" w:rsidRPr="00646682" w:rsidRDefault="0028775C" w:rsidP="00922595">
      <w:pPr>
        <w:pStyle w:val="Activitybullet"/>
      </w:pPr>
      <w:r w:rsidRPr="00646682">
        <w:t>Wait for the reading to stabilize on the Meter screen.</w:t>
      </w:r>
    </w:p>
    <w:p w14:paraId="4446799F" w14:textId="4E44E4DC" w:rsidR="0028775C" w:rsidRDefault="0028775C" w:rsidP="006A1E63">
      <w:pPr>
        <w:pStyle w:val="ActivityNumbers"/>
      </w:pPr>
      <w:r>
        <w:t xml:space="preserve">Record the results for </w:t>
      </w:r>
      <w:r w:rsidR="00B74637">
        <w:t xml:space="preserve">each </w:t>
      </w:r>
      <w:r>
        <w:t xml:space="preserve">heat-treated mixture </w:t>
      </w:r>
      <w:r w:rsidR="000C04C8">
        <w:t>on the student worksheet.</w:t>
      </w:r>
    </w:p>
    <w:p w14:paraId="6DB78D0B" w14:textId="77777777" w:rsidR="00E470BE" w:rsidRPr="00E470BE" w:rsidRDefault="00E470BE" w:rsidP="00E470BE"/>
    <w:p w14:paraId="5EB4A526" w14:textId="27AC09DF" w:rsidR="0028775C" w:rsidRDefault="0028775C" w:rsidP="0028775C">
      <w:pPr>
        <w:pStyle w:val="ActivityBodyBold"/>
      </w:pPr>
      <w:r>
        <w:t>Part Two – Chemical and Enzymatic Treatment</w:t>
      </w:r>
      <w:r w:rsidR="00105CD5">
        <w:t xml:space="preserve"> </w:t>
      </w:r>
    </w:p>
    <w:p w14:paraId="6608CCFB" w14:textId="5C4D97EF" w:rsidR="005C6987" w:rsidRDefault="00E170FB" w:rsidP="00756AD0">
      <w:pPr>
        <w:pStyle w:val="ActivityNumbers"/>
        <w:numPr>
          <w:ilvl w:val="0"/>
          <w:numId w:val="13"/>
        </w:numPr>
        <w:ind w:left="720"/>
      </w:pPr>
      <w:r>
        <w:t>L</w:t>
      </w:r>
      <w:r w:rsidR="005C6987">
        <w:t xml:space="preserve">abel one clean graduated pipet </w:t>
      </w:r>
      <w:r>
        <w:t>“</w:t>
      </w:r>
      <w:r w:rsidR="005C6987">
        <w:t>Acid</w:t>
      </w:r>
      <w:r>
        <w:t>”</w:t>
      </w:r>
      <w:r w:rsidR="005C6987">
        <w:t xml:space="preserve"> and another clean graduated pipet</w:t>
      </w:r>
      <w:r w:rsidR="006F7307" w:rsidRPr="006F7307">
        <w:t xml:space="preserve"> </w:t>
      </w:r>
      <w:r>
        <w:t>“</w:t>
      </w:r>
      <w:r w:rsidR="00493EEC">
        <w:t>Celluclast</w:t>
      </w:r>
      <w:r w:rsidR="00AD2E81">
        <w:t>.</w:t>
      </w:r>
      <w:r>
        <w:t>”</w:t>
      </w:r>
    </w:p>
    <w:p w14:paraId="53307B38" w14:textId="08CFF23A" w:rsidR="0028775C" w:rsidRDefault="00D16C25" w:rsidP="00756AD0">
      <w:pPr>
        <w:pStyle w:val="ActivityNumbers"/>
        <w:numPr>
          <w:ilvl w:val="0"/>
          <w:numId w:val="13"/>
        </w:numPr>
        <w:ind w:left="720"/>
      </w:pPr>
      <w:r>
        <w:t xml:space="preserve">Using </w:t>
      </w:r>
      <w:r w:rsidR="005C6987">
        <w:t xml:space="preserve">the labeled </w:t>
      </w:r>
      <w:r>
        <w:t>graduated pipets a</w:t>
      </w:r>
      <w:r w:rsidR="0005704A">
        <w:t xml:space="preserve">dd </w:t>
      </w:r>
      <w:r w:rsidR="006C7E9E">
        <w:t>0.05M</w:t>
      </w:r>
      <w:r w:rsidR="0028775C">
        <w:t xml:space="preserve"> sulfuric acid and </w:t>
      </w:r>
      <w:r w:rsidR="00837418">
        <w:t>Celluclast™</w:t>
      </w:r>
      <w:r w:rsidR="00493EEC">
        <w:t xml:space="preserve"> </w:t>
      </w:r>
      <w:r w:rsidR="0028775C">
        <w:t>enzyme</w:t>
      </w:r>
      <w:r w:rsidR="0005704A">
        <w:t xml:space="preserve"> to the tubes as</w:t>
      </w:r>
      <w:r w:rsidR="003E7453">
        <w:t xml:space="preserve"> indicated in Table </w:t>
      </w:r>
      <w:r w:rsidR="007F2B7B">
        <w:t>2</w:t>
      </w:r>
      <w:r w:rsidR="003E7453">
        <w:t>.</w:t>
      </w:r>
    </w:p>
    <w:tbl>
      <w:tblPr>
        <w:tblW w:w="0" w:type="auto"/>
        <w:tblInd w:w="1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552"/>
        <w:gridCol w:w="2552"/>
      </w:tblGrid>
      <w:tr w:rsidR="003E7453" w:rsidRPr="003E7453" w14:paraId="7BCD5F80" w14:textId="77777777" w:rsidTr="003C14EC">
        <w:tc>
          <w:tcPr>
            <w:tcW w:w="7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F3FA13" w14:textId="2C8C5BBC" w:rsidR="003E7453" w:rsidRPr="003E7453" w:rsidRDefault="003E7453" w:rsidP="003E7453">
            <w:r w:rsidRPr="003E7453">
              <w:rPr>
                <w:rStyle w:val="KeyTerm"/>
              </w:rPr>
              <w:t xml:space="preserve">Table </w:t>
            </w:r>
            <w:r w:rsidR="007F2B7B">
              <w:rPr>
                <w:rStyle w:val="KeyTerm"/>
              </w:rPr>
              <w:t>2</w:t>
            </w:r>
            <w:r>
              <w:t xml:space="preserve">. </w:t>
            </w:r>
            <w:r w:rsidRPr="003E7453">
              <w:rPr>
                <w:rStyle w:val="KeyTermItalic"/>
              </w:rPr>
              <w:t>Acid and Enzyme Treatments</w:t>
            </w:r>
          </w:p>
        </w:tc>
      </w:tr>
      <w:tr w:rsidR="003E7453" w:rsidRPr="006F7307" w14:paraId="3A4A6B51" w14:textId="77777777" w:rsidTr="003C0EAC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</w:tcPr>
          <w:p w14:paraId="10D59EF9" w14:textId="77777777" w:rsidR="003E7453" w:rsidRPr="003C0EAC" w:rsidRDefault="003E7453" w:rsidP="003E7453">
            <w:pPr>
              <w:pStyle w:val="RubricHeadings"/>
              <w:rPr>
                <w:rStyle w:val="KeyTerm"/>
                <w:b/>
                <w:bCs/>
              </w:rPr>
            </w:pPr>
            <w:r w:rsidRPr="003C0EAC">
              <w:rPr>
                <w:rStyle w:val="KeyTerm"/>
                <w:b/>
                <w:bCs/>
              </w:rPr>
              <w:t>Tube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E407877" w14:textId="77777777" w:rsidR="003E7453" w:rsidRPr="003C0EAC" w:rsidRDefault="006C7E9E" w:rsidP="003E7453">
            <w:pPr>
              <w:pStyle w:val="RubricHeadings"/>
              <w:rPr>
                <w:rStyle w:val="KeyTerm"/>
                <w:b/>
                <w:bCs/>
              </w:rPr>
            </w:pPr>
            <w:r w:rsidRPr="003C0EAC">
              <w:rPr>
                <w:rStyle w:val="KeyTerm"/>
                <w:b/>
                <w:bCs/>
              </w:rPr>
              <w:t>0.05M</w:t>
            </w:r>
            <w:r w:rsidR="003E7453" w:rsidRPr="003C0EAC">
              <w:rPr>
                <w:rStyle w:val="KeyTerm"/>
                <w:b/>
                <w:bCs/>
              </w:rPr>
              <w:t xml:space="preserve"> Sulfuric Acid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A5A6E68" w14:textId="3E2F882C" w:rsidR="003E7453" w:rsidRPr="003C0EAC" w:rsidRDefault="006F7307" w:rsidP="003E7453">
            <w:pPr>
              <w:pStyle w:val="RubricHeadings"/>
              <w:rPr>
                <w:rStyle w:val="KeyTerm"/>
                <w:b/>
                <w:bCs/>
              </w:rPr>
            </w:pPr>
            <w:r>
              <w:t>Celluclast™</w:t>
            </w:r>
          </w:p>
        </w:tc>
      </w:tr>
      <w:tr w:rsidR="003E7453" w:rsidRPr="003E7453" w14:paraId="09142E8E" w14:textId="77777777" w:rsidTr="003C0EAC">
        <w:tc>
          <w:tcPr>
            <w:tcW w:w="2640" w:type="dxa"/>
            <w:shd w:val="clear" w:color="auto" w:fill="auto"/>
            <w:vAlign w:val="center"/>
          </w:tcPr>
          <w:p w14:paraId="5403CC9B" w14:textId="77777777" w:rsidR="003E7453" w:rsidRPr="003E7453" w:rsidRDefault="003E7453" w:rsidP="003C0EAC">
            <w:pPr>
              <w:pStyle w:val="RubricTitles"/>
              <w:jc w:val="center"/>
            </w:pPr>
            <w:r>
              <w:t>Tube 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CD2968" w14:textId="77777777" w:rsidR="003E7453" w:rsidRPr="003E7453" w:rsidRDefault="003E7453" w:rsidP="003C0EAC">
            <w:pPr>
              <w:jc w:val="center"/>
            </w:pPr>
            <w:r>
              <w:t>None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BA3F1E" w14:textId="77777777" w:rsidR="003E7453" w:rsidRPr="003E7453" w:rsidRDefault="003E7453" w:rsidP="003C0EAC">
            <w:pPr>
              <w:jc w:val="center"/>
            </w:pPr>
            <w:r>
              <w:t>None</w:t>
            </w:r>
          </w:p>
        </w:tc>
      </w:tr>
      <w:tr w:rsidR="003E7453" w:rsidRPr="003E7453" w14:paraId="2D6E0E0F" w14:textId="77777777" w:rsidTr="003C0EAC">
        <w:tc>
          <w:tcPr>
            <w:tcW w:w="2640" w:type="dxa"/>
            <w:shd w:val="clear" w:color="auto" w:fill="auto"/>
            <w:vAlign w:val="center"/>
          </w:tcPr>
          <w:p w14:paraId="664AAA17" w14:textId="77777777" w:rsidR="003E7453" w:rsidRPr="003E7453" w:rsidRDefault="003E7453" w:rsidP="003C0EAC">
            <w:pPr>
              <w:pStyle w:val="RubricTitles"/>
              <w:jc w:val="center"/>
            </w:pPr>
            <w:r>
              <w:t>Tube 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6C3083" w14:textId="77777777" w:rsidR="003E7453" w:rsidRPr="003E7453" w:rsidRDefault="006C7E9E" w:rsidP="003C0EAC">
            <w:pPr>
              <w:jc w:val="center"/>
            </w:pPr>
            <w:r>
              <w:t>2.0</w:t>
            </w:r>
            <w:r w:rsidR="003E7453">
              <w:t xml:space="preserve"> ml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8DEA9B" w14:textId="77777777" w:rsidR="003E7453" w:rsidRPr="003E7453" w:rsidRDefault="003E7453" w:rsidP="003C0EAC">
            <w:pPr>
              <w:jc w:val="center"/>
            </w:pPr>
            <w:r>
              <w:t>None</w:t>
            </w:r>
          </w:p>
        </w:tc>
      </w:tr>
      <w:tr w:rsidR="003E7453" w:rsidRPr="003E7453" w14:paraId="1E05B1BE" w14:textId="77777777" w:rsidTr="003C0EAC">
        <w:tc>
          <w:tcPr>
            <w:tcW w:w="2640" w:type="dxa"/>
            <w:shd w:val="clear" w:color="auto" w:fill="auto"/>
            <w:vAlign w:val="center"/>
          </w:tcPr>
          <w:p w14:paraId="721E0F71" w14:textId="77777777" w:rsidR="003E7453" w:rsidRPr="003E7453" w:rsidRDefault="003E7453" w:rsidP="003C0EAC">
            <w:pPr>
              <w:pStyle w:val="RubricTitles"/>
              <w:jc w:val="center"/>
            </w:pPr>
            <w:r>
              <w:t>Tube 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435286" w14:textId="77777777" w:rsidR="003E7453" w:rsidRPr="003E7453" w:rsidRDefault="003E7453" w:rsidP="003C0EAC">
            <w:pPr>
              <w:jc w:val="center"/>
            </w:pPr>
            <w:r>
              <w:t>None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C18484" w14:textId="77777777" w:rsidR="003E7453" w:rsidRPr="003E7453" w:rsidRDefault="003E7453" w:rsidP="003C0EAC">
            <w:pPr>
              <w:jc w:val="center"/>
            </w:pPr>
            <w:r>
              <w:t>1.0 ml</w:t>
            </w:r>
          </w:p>
        </w:tc>
      </w:tr>
      <w:tr w:rsidR="003E7453" w:rsidRPr="003E7453" w14:paraId="31621324" w14:textId="77777777" w:rsidTr="003C0EAC">
        <w:tc>
          <w:tcPr>
            <w:tcW w:w="2640" w:type="dxa"/>
            <w:shd w:val="clear" w:color="auto" w:fill="auto"/>
            <w:vAlign w:val="center"/>
          </w:tcPr>
          <w:p w14:paraId="5B808E2E" w14:textId="77777777" w:rsidR="003E7453" w:rsidRPr="003E7453" w:rsidRDefault="003E7453" w:rsidP="003C0EAC">
            <w:pPr>
              <w:pStyle w:val="RubricTitles"/>
              <w:jc w:val="center"/>
            </w:pPr>
            <w:r>
              <w:t>Tube 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DB517A" w14:textId="77777777" w:rsidR="003E7453" w:rsidRPr="003E7453" w:rsidRDefault="006C7E9E" w:rsidP="003C0EAC">
            <w:pPr>
              <w:jc w:val="center"/>
            </w:pPr>
            <w:r>
              <w:t>2.0</w:t>
            </w:r>
            <w:r w:rsidR="003E7453">
              <w:t xml:space="preserve"> ml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D19C33" w14:textId="77777777" w:rsidR="003E7453" w:rsidRPr="003E7453" w:rsidRDefault="003E7453" w:rsidP="003C0EAC">
            <w:pPr>
              <w:jc w:val="center"/>
            </w:pPr>
            <w:r>
              <w:t>1.0 ml</w:t>
            </w:r>
          </w:p>
        </w:tc>
      </w:tr>
    </w:tbl>
    <w:p w14:paraId="127A4B4E" w14:textId="77777777" w:rsidR="00B74637" w:rsidRPr="008C560A" w:rsidRDefault="00B74637" w:rsidP="006A1E63"/>
    <w:p w14:paraId="62BDFDAB" w14:textId="243685BA" w:rsidR="00E170FB" w:rsidRDefault="00E170FB" w:rsidP="00ED198D">
      <w:pPr>
        <w:pStyle w:val="ActivityNumbers"/>
      </w:pPr>
      <w:r>
        <w:t>Fasten</w:t>
      </w:r>
      <w:r w:rsidR="00ED198D">
        <w:t xml:space="preserve"> the caps </w:t>
      </w:r>
      <w:r>
        <w:t xml:space="preserve">tight </w:t>
      </w:r>
      <w:r w:rsidR="00ED198D">
        <w:t xml:space="preserve">on the </w:t>
      </w:r>
      <w:r>
        <w:t xml:space="preserve">falcon </w:t>
      </w:r>
      <w:r w:rsidR="00ED198D">
        <w:t>tubes. Swirl the tubes.</w:t>
      </w:r>
    </w:p>
    <w:p w14:paraId="04E87E9D" w14:textId="0676B193" w:rsidR="00A600A1" w:rsidRDefault="00837418" w:rsidP="00D825C5">
      <w:pPr>
        <w:pStyle w:val="ActivityNumbers"/>
      </w:pPr>
      <w:r>
        <w:t>Loosen the caps on the tubes</w:t>
      </w:r>
      <w:r w:rsidR="00E170FB">
        <w:t xml:space="preserve"> and p</w:t>
      </w:r>
      <w:r w:rsidR="00ED198D">
        <w:t>lace the tubes in a water bath at 50</w:t>
      </w:r>
      <w:r w:rsidR="00A662B2">
        <w:t>°</w:t>
      </w:r>
      <w:r w:rsidR="008D7AD9">
        <w:t>C for 24 hours.</w:t>
      </w:r>
    </w:p>
    <w:p w14:paraId="7E0CFC92" w14:textId="3274FA6D" w:rsidR="00ED198D" w:rsidRDefault="00837418" w:rsidP="00ED198D">
      <w:pPr>
        <w:pStyle w:val="ActivityNumbers"/>
      </w:pPr>
      <w:r>
        <w:t>Clean the lab as instructed by your teacher.</w:t>
      </w:r>
    </w:p>
    <w:p w14:paraId="6A2C948D" w14:textId="1B1053DE" w:rsidR="005C6987" w:rsidRDefault="005C6987" w:rsidP="00ED198D">
      <w:pPr>
        <w:pStyle w:val="ActivityNumbers"/>
      </w:pPr>
      <w:r>
        <w:t xml:space="preserve">Answer the analysis questions </w:t>
      </w:r>
      <w:r w:rsidR="000C04C8">
        <w:t>on the student worksheet.</w:t>
      </w:r>
    </w:p>
    <w:p w14:paraId="347FEB34" w14:textId="64D119DA" w:rsidR="008D7AD9" w:rsidRDefault="00A24EEA" w:rsidP="008D7AD9">
      <w:pPr>
        <w:pStyle w:val="ActivityNumbers"/>
      </w:pPr>
      <w:r>
        <w:t xml:space="preserve">After the incubation period, </w:t>
      </w:r>
      <w:r w:rsidR="0097080D">
        <w:t>r</w:t>
      </w:r>
      <w:r w:rsidR="008D7AD9">
        <w:t>emove the tubes from the water bath and place in the test tube rack.</w:t>
      </w:r>
    </w:p>
    <w:p w14:paraId="2A6EF0C6" w14:textId="5DC9909D" w:rsidR="008D7AD9" w:rsidRDefault="008D7AD9" w:rsidP="008D7AD9">
      <w:pPr>
        <w:pStyle w:val="ActivityNumbers"/>
      </w:pPr>
      <w:r>
        <w:t xml:space="preserve">Set up the </w:t>
      </w:r>
      <w:r w:rsidR="00837418">
        <w:t xml:space="preserve">ethanol </w:t>
      </w:r>
      <w:r>
        <w:t>sensor as you did in Part One</w:t>
      </w:r>
      <w:r w:rsidR="00105CD5">
        <w:t xml:space="preserve">, Step </w:t>
      </w:r>
      <w:r w:rsidR="0097080D">
        <w:t>1</w:t>
      </w:r>
      <w:r w:rsidR="00DE2A24">
        <w:t>2</w:t>
      </w:r>
      <w:r>
        <w:t xml:space="preserve">, and complete </w:t>
      </w:r>
      <w:r w:rsidR="00105CD5">
        <w:t xml:space="preserve">Steps </w:t>
      </w:r>
      <w:r w:rsidR="0097080D">
        <w:t>9 –</w:t>
      </w:r>
      <w:r w:rsidR="00105CD5">
        <w:t xml:space="preserve"> </w:t>
      </w:r>
      <w:r w:rsidR="00AA4D85">
        <w:t>1</w:t>
      </w:r>
      <w:r w:rsidR="0097080D">
        <w:t xml:space="preserve">0 </w:t>
      </w:r>
      <w:r w:rsidR="00105CD5">
        <w:t xml:space="preserve">below </w:t>
      </w:r>
      <w:r w:rsidR="00AB21C7">
        <w:t>while</w:t>
      </w:r>
      <w:r>
        <w:t xml:space="preserve"> </w:t>
      </w:r>
      <w:r w:rsidR="00AA4D85">
        <w:t>the apparatus</w:t>
      </w:r>
      <w:r>
        <w:t xml:space="preserve"> warms up.</w:t>
      </w:r>
    </w:p>
    <w:p w14:paraId="7D17AF52" w14:textId="77777777" w:rsidR="00837418" w:rsidRDefault="00837418" w:rsidP="00837418">
      <w:pPr>
        <w:pStyle w:val="ActivityNumbers"/>
      </w:pPr>
      <w:r>
        <w:t>Remove the caps from the tubes.</w:t>
      </w:r>
    </w:p>
    <w:p w14:paraId="599FC11E" w14:textId="1DD963C8" w:rsidR="007F2B7B" w:rsidRDefault="008D7AD9" w:rsidP="007F2B7B">
      <w:pPr>
        <w:pStyle w:val="ActivityNumbers"/>
      </w:pPr>
      <w:r>
        <w:t xml:space="preserve">Observe the physical appearance of the material in each tube and record in Table </w:t>
      </w:r>
      <w:r w:rsidR="007F2B7B">
        <w:t xml:space="preserve">1 in your </w:t>
      </w:r>
      <w:r w:rsidR="007F2B7B" w:rsidRPr="006156D7">
        <w:rPr>
          <w:rStyle w:val="Italic"/>
        </w:rPr>
        <w:t>Laboratory Notebook</w:t>
      </w:r>
      <w:r w:rsidR="007F2B7B">
        <w:t>.</w:t>
      </w:r>
    </w:p>
    <w:p w14:paraId="79F822F3" w14:textId="7372EC91" w:rsidR="008D7AD9" w:rsidRDefault="008D7AD9" w:rsidP="00074F3C">
      <w:pPr>
        <w:pStyle w:val="ActivityNumbers"/>
      </w:pPr>
      <w:r>
        <w:t xml:space="preserve">Measure the percentage of ethanol in each tube using the ethanol sensor and record the results </w:t>
      </w:r>
      <w:r w:rsidR="007F2B7B">
        <w:t xml:space="preserve">in Table 1 in your </w:t>
      </w:r>
      <w:r w:rsidR="007F2B7B" w:rsidRPr="006156D7">
        <w:rPr>
          <w:rStyle w:val="Italic"/>
        </w:rPr>
        <w:t xml:space="preserve">Laboratory </w:t>
      </w:r>
      <w:r w:rsidR="00AA47D5" w:rsidRPr="006156D7">
        <w:rPr>
          <w:rStyle w:val="Italic"/>
        </w:rPr>
        <w:t>Notebook</w:t>
      </w:r>
      <w:r w:rsidR="00AA47D5">
        <w:t>.</w:t>
      </w:r>
    </w:p>
    <w:p w14:paraId="46F61FCA" w14:textId="77777777" w:rsidR="00A24EEA" w:rsidRPr="00A24EEA" w:rsidRDefault="00A24EEA" w:rsidP="00A24EEA"/>
    <w:p w14:paraId="3F61BF03" w14:textId="40D58C21" w:rsidR="00ED198D" w:rsidRDefault="00ED198D" w:rsidP="00ED198D">
      <w:pPr>
        <w:pStyle w:val="ActivityBodyBold"/>
      </w:pPr>
      <w:r>
        <w:t>Part Three – Fermentation</w:t>
      </w:r>
    </w:p>
    <w:p w14:paraId="23E99DF3" w14:textId="60FEB67A" w:rsidR="00ED198D" w:rsidRDefault="00ED198D" w:rsidP="004B5079">
      <w:pPr>
        <w:pStyle w:val="ActivityNumbers"/>
        <w:numPr>
          <w:ilvl w:val="0"/>
          <w:numId w:val="27"/>
        </w:numPr>
        <w:ind w:left="720"/>
      </w:pPr>
      <w:r>
        <w:t>Measure one gram of yeast using an electronic balance</w:t>
      </w:r>
      <w:r w:rsidR="00130148">
        <w:t>,</w:t>
      </w:r>
      <w:r>
        <w:t xml:space="preserve"> weigh dish</w:t>
      </w:r>
      <w:r w:rsidR="00146C22">
        <w:t>,</w:t>
      </w:r>
      <w:r w:rsidR="00130148">
        <w:t xml:space="preserve"> and scoop.</w:t>
      </w:r>
    </w:p>
    <w:p w14:paraId="545D2E2C" w14:textId="4EE41348" w:rsidR="00ED198D" w:rsidRDefault="00ED198D" w:rsidP="008D7AD9">
      <w:pPr>
        <w:pStyle w:val="ActivityNumbers"/>
      </w:pPr>
      <w:r>
        <w:t>Pour the yeast into Tube 1.</w:t>
      </w:r>
    </w:p>
    <w:p w14:paraId="15C11EFC" w14:textId="77777777" w:rsidR="00ED198D" w:rsidRDefault="00ED198D" w:rsidP="008D7AD9">
      <w:pPr>
        <w:pStyle w:val="ActivityNumbers"/>
      </w:pPr>
      <w:r>
        <w:t>Tighten the cap and swirl the mixture.</w:t>
      </w:r>
    </w:p>
    <w:p w14:paraId="2CCE6A96" w14:textId="77777777" w:rsidR="00ED198D" w:rsidRDefault="00ED198D" w:rsidP="008D7AD9">
      <w:pPr>
        <w:pStyle w:val="ActivityNumbers"/>
      </w:pPr>
      <w:r>
        <w:t>Loosen the cap on the tube to allow gasses to escape during fermentation.</w:t>
      </w:r>
    </w:p>
    <w:p w14:paraId="05DBC973" w14:textId="5167B1A5" w:rsidR="00ED198D" w:rsidRDefault="00ED198D" w:rsidP="008D7AD9">
      <w:pPr>
        <w:pStyle w:val="ActivityNumbers"/>
      </w:pPr>
      <w:r>
        <w:t xml:space="preserve">Repeat Steps </w:t>
      </w:r>
      <w:r w:rsidR="00143B25">
        <w:t xml:space="preserve">1 </w:t>
      </w:r>
      <w:r w:rsidR="00876BCA">
        <w:t xml:space="preserve">– </w:t>
      </w:r>
      <w:r w:rsidR="00143B25">
        <w:t>4</w:t>
      </w:r>
      <w:r>
        <w:t xml:space="preserve"> for </w:t>
      </w:r>
      <w:r w:rsidR="00876BCA">
        <w:t>T</w:t>
      </w:r>
      <w:r>
        <w:t xml:space="preserve">ubes 2, </w:t>
      </w:r>
      <w:r w:rsidR="00607D96">
        <w:t>3,</w:t>
      </w:r>
      <w:r>
        <w:t xml:space="preserve"> and 4.</w:t>
      </w:r>
    </w:p>
    <w:p w14:paraId="5BCBE2CB" w14:textId="403D5805" w:rsidR="00ED198D" w:rsidRDefault="00ED198D" w:rsidP="008D7AD9">
      <w:pPr>
        <w:pStyle w:val="ActivityNumbers"/>
      </w:pPr>
      <w:r>
        <w:t>Place the tubes in a water bath at 37.5°C for 24 hours.</w:t>
      </w:r>
      <w:r w:rsidR="00837418">
        <w:t xml:space="preserve"> Clean up as instructed b</w:t>
      </w:r>
      <w:r w:rsidR="00876BCA">
        <w:t>y</w:t>
      </w:r>
      <w:r w:rsidR="00837418">
        <w:t xml:space="preserve"> your teacher.</w:t>
      </w:r>
    </w:p>
    <w:p w14:paraId="1FB3F063" w14:textId="0A76B938" w:rsidR="00213A8C" w:rsidRDefault="00A24EEA">
      <w:pPr>
        <w:pStyle w:val="ActivityNumbers"/>
      </w:pPr>
      <w:r>
        <w:t xml:space="preserve">After the incubation period, </w:t>
      </w:r>
      <w:r w:rsidR="0097080D">
        <w:t>s</w:t>
      </w:r>
      <w:r w:rsidR="00213A8C">
        <w:t xml:space="preserve">et up the </w:t>
      </w:r>
      <w:r w:rsidR="00837418">
        <w:t xml:space="preserve">ethanol </w:t>
      </w:r>
      <w:r w:rsidR="00213A8C">
        <w:t>sensor as you did in Part O</w:t>
      </w:r>
      <w:r w:rsidR="00143B25">
        <w:t xml:space="preserve">ne, and complete Steps </w:t>
      </w:r>
      <w:r w:rsidR="00AB21C7">
        <w:t>8</w:t>
      </w:r>
      <w:r w:rsidR="0097080D">
        <w:t xml:space="preserve"> </w:t>
      </w:r>
      <w:r w:rsidR="00C17128">
        <w:t xml:space="preserve">– </w:t>
      </w:r>
      <w:r w:rsidR="00AA4D85">
        <w:t>1</w:t>
      </w:r>
      <w:r w:rsidR="00AB21C7">
        <w:t>0</w:t>
      </w:r>
      <w:r w:rsidR="00213A8C">
        <w:t xml:space="preserve"> </w:t>
      </w:r>
      <w:r w:rsidR="00AB21C7">
        <w:t>during</w:t>
      </w:r>
      <w:r w:rsidR="00213A8C">
        <w:t xml:space="preserve"> </w:t>
      </w:r>
      <w:r w:rsidR="00AB21C7">
        <w:t>the</w:t>
      </w:r>
      <w:r w:rsidR="00213A8C">
        <w:t xml:space="preserve"> warm up</w:t>
      </w:r>
      <w:r w:rsidR="00AB21C7">
        <w:t xml:space="preserve"> period</w:t>
      </w:r>
      <w:r w:rsidR="00607D96">
        <w:t>.</w:t>
      </w:r>
    </w:p>
    <w:p w14:paraId="5519C9A0" w14:textId="423E2A27" w:rsidR="00213A8C" w:rsidRDefault="00213A8C" w:rsidP="008D7AD9">
      <w:pPr>
        <w:pStyle w:val="ActivityNumbers"/>
      </w:pPr>
      <w:r>
        <w:t>Remove tubes from water bath</w:t>
      </w:r>
      <w:r w:rsidR="008C560A">
        <w:t xml:space="preserve"> and</w:t>
      </w:r>
      <w:r w:rsidR="003C1426">
        <w:t xml:space="preserve"> </w:t>
      </w:r>
      <w:r w:rsidR="008C560A">
        <w:t>p</w:t>
      </w:r>
      <w:r w:rsidR="003C6719">
        <w:t xml:space="preserve">lace </w:t>
      </w:r>
      <w:r w:rsidR="008C560A">
        <w:t xml:space="preserve">them in </w:t>
      </w:r>
      <w:r w:rsidR="003C6719">
        <w:t>a test tube rack.</w:t>
      </w:r>
    </w:p>
    <w:p w14:paraId="5958D9C9" w14:textId="65E401F1" w:rsidR="00213A8C" w:rsidRDefault="00213A8C" w:rsidP="008D7AD9">
      <w:pPr>
        <w:pStyle w:val="ActivityNumbers"/>
      </w:pPr>
      <w:r>
        <w:t>Remove caps from each tube.</w:t>
      </w:r>
    </w:p>
    <w:p w14:paraId="4608A8D5" w14:textId="624949AA" w:rsidR="00CB2F5C" w:rsidRDefault="00213A8C" w:rsidP="00CB2F5C">
      <w:pPr>
        <w:pStyle w:val="ActivityNumbers"/>
      </w:pPr>
      <w:r>
        <w:t xml:space="preserve">Observe physical appearance of the material and record in </w:t>
      </w:r>
      <w:r w:rsidR="00CB2F5C">
        <w:t>Table 1</w:t>
      </w:r>
      <w:r w:rsidR="000C04C8">
        <w:t>.</w:t>
      </w:r>
    </w:p>
    <w:p w14:paraId="0514CE9C" w14:textId="19A1168E" w:rsidR="00213A8C" w:rsidRDefault="00213A8C" w:rsidP="00CB2F5C">
      <w:pPr>
        <w:pStyle w:val="ActivityNumbers"/>
      </w:pPr>
      <w:r>
        <w:t xml:space="preserve">Measure </w:t>
      </w:r>
      <w:r w:rsidR="00AA4D85">
        <w:t xml:space="preserve">the </w:t>
      </w:r>
      <w:r>
        <w:t xml:space="preserve">percentage of ethanol using the ethanol sensor and record results in Table </w:t>
      </w:r>
      <w:r w:rsidR="000C04C8">
        <w:t>1.</w:t>
      </w:r>
    </w:p>
    <w:p w14:paraId="5C721268" w14:textId="30791CEB" w:rsidR="00143B25" w:rsidRDefault="00143B25" w:rsidP="008D7AD9">
      <w:pPr>
        <w:pStyle w:val="ActivityNumbers"/>
      </w:pPr>
      <w:r>
        <w:t>Clean up the lab as instructed by your teacher.</w:t>
      </w:r>
    </w:p>
    <w:p w14:paraId="7B79B680" w14:textId="77777777" w:rsidR="000C04C8" w:rsidRDefault="00130148" w:rsidP="00922595">
      <w:pPr>
        <w:pStyle w:val="ActivityNumbers"/>
      </w:pPr>
      <w:r>
        <w:t xml:space="preserve">Answer </w:t>
      </w:r>
      <w:r w:rsidR="000C04C8">
        <w:t>the Part Three A</w:t>
      </w:r>
      <w:r>
        <w:t xml:space="preserve">nalysis </w:t>
      </w:r>
      <w:r w:rsidR="000C04C8">
        <w:t>Q</w:t>
      </w:r>
      <w:r>
        <w:t xml:space="preserve">uestions </w:t>
      </w:r>
      <w:r w:rsidR="000C04C8">
        <w:t>on the student worksheet.</w:t>
      </w:r>
    </w:p>
    <w:p w14:paraId="76A1D539" w14:textId="4374992D" w:rsidR="00A24EEA" w:rsidRDefault="00DF5EA6" w:rsidP="00A24EEA">
      <w:pPr>
        <w:pStyle w:val="ActivityNumbers"/>
      </w:pPr>
      <w:r>
        <w:t xml:space="preserve">Use your answers to prediction and analysis questions along with data tables </w:t>
      </w:r>
      <w:r w:rsidR="00DE2A24">
        <w:t>to write a lab report explaining your findings.</w:t>
      </w:r>
    </w:p>
    <w:p w14:paraId="6B252431" w14:textId="77777777" w:rsidR="00DE2A24" w:rsidRPr="00DE2A24" w:rsidRDefault="00DE2A24" w:rsidP="00DE2A24"/>
    <w:p w14:paraId="1F3915A5" w14:textId="51DBC1AC" w:rsidR="002C5E76" w:rsidRDefault="002C5E76" w:rsidP="002C5E76">
      <w:pPr>
        <w:pStyle w:val="ActivitySection"/>
      </w:pPr>
      <w:r>
        <w:t>Conclusion</w:t>
      </w:r>
    </w:p>
    <w:p w14:paraId="20F1357F" w14:textId="18BDADA8" w:rsidR="00130148" w:rsidRDefault="00130148" w:rsidP="00172F53">
      <w:pPr>
        <w:pStyle w:val="ActivityNumbers"/>
        <w:numPr>
          <w:ilvl w:val="0"/>
          <w:numId w:val="20"/>
        </w:numPr>
      </w:pPr>
      <w:r>
        <w:t>Why is the development of cellulosic ethanol dependent on</w:t>
      </w:r>
      <w:r w:rsidR="008C560A">
        <w:t xml:space="preserve"> new</w:t>
      </w:r>
      <w:r>
        <w:t xml:space="preserve"> technolog</w:t>
      </w:r>
      <w:r w:rsidR="008C560A">
        <w:t>ical processes</w:t>
      </w:r>
      <w:r>
        <w:t>?</w:t>
      </w:r>
    </w:p>
    <w:p w14:paraId="3FBBB89C" w14:textId="1FA60374" w:rsidR="00DE2A24" w:rsidRPr="00DE2A24" w:rsidRDefault="00DE2A24" w:rsidP="00DE2A24"/>
    <w:p w14:paraId="3EDF3742" w14:textId="1457A8B6" w:rsidR="00DE2A24" w:rsidRPr="00DE2A24" w:rsidRDefault="00DE2A24" w:rsidP="00DE2A24"/>
    <w:p w14:paraId="01EFF768" w14:textId="77777777" w:rsidR="00DE2A24" w:rsidRPr="00DE2A24" w:rsidRDefault="00DE2A24" w:rsidP="00DE2A24"/>
    <w:p w14:paraId="2ECA8EA7" w14:textId="77777777" w:rsidR="000C04C8" w:rsidRDefault="002F2A11" w:rsidP="00172F53">
      <w:pPr>
        <w:pStyle w:val="ActivityNumbers"/>
        <w:numPr>
          <w:ilvl w:val="0"/>
          <w:numId w:val="20"/>
        </w:numPr>
        <w:sectPr w:rsidR="000C04C8" w:rsidSect="00EA7D12">
          <w:pgSz w:w="12240" w:h="15840"/>
          <w:pgMar w:top="432" w:right="720" w:bottom="720" w:left="720" w:header="720" w:footer="720" w:gutter="0"/>
          <w:cols w:space="720"/>
          <w:docGrid w:linePitch="360"/>
        </w:sectPr>
      </w:pPr>
      <w:r>
        <w:t>How would the availability of biomass affect development of new biomass energy production?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23AE6" w14:paraId="0A31AC8F" w14:textId="77777777" w:rsidTr="009C7A81">
        <w:trPr>
          <w:trHeight w:val="270"/>
        </w:trPr>
        <w:tc>
          <w:tcPr>
            <w:tcW w:w="10800" w:type="dxa"/>
            <w:vAlign w:val="center"/>
          </w:tcPr>
          <w:p w14:paraId="0E450DDE" w14:textId="77777777" w:rsidR="00723AE6" w:rsidRPr="00723AE6" w:rsidRDefault="00723AE6" w:rsidP="00723AE6">
            <w:pPr>
              <w:pStyle w:val="Header"/>
              <w:rPr>
                <w:noProof/>
              </w:rPr>
            </w:pPr>
            <w:r w:rsidRPr="00723AE6">
              <w:rPr>
                <w:noProof/>
              </w:rPr>
              <w:t>Name______________________________________</w:t>
            </w:r>
            <w:r w:rsidRPr="00723AE6">
              <w:t>_______________</w:t>
            </w:r>
          </w:p>
        </w:tc>
      </w:tr>
    </w:tbl>
    <w:p w14:paraId="34CB5CE9" w14:textId="391C8368" w:rsidR="00130148" w:rsidRDefault="000C04C8" w:rsidP="000C04C8">
      <w:pPr>
        <w:pStyle w:val="ESIHeading"/>
      </w:pPr>
      <w:r>
        <w:t xml:space="preserve">Ethanol Activity </w:t>
      </w:r>
      <w:r w:rsidR="005B606E">
        <w:t>6</w:t>
      </w:r>
      <w:r>
        <w:t xml:space="preserve"> Worksheet</w:t>
      </w:r>
    </w:p>
    <w:p w14:paraId="01BFA7F3" w14:textId="58BB69C8" w:rsidR="000C04C8" w:rsidRDefault="000C04C8" w:rsidP="000C04C8">
      <w:pPr>
        <w:pStyle w:val="ActivityBodyBold"/>
      </w:pPr>
      <w:r>
        <w:t>Prediction Questions</w:t>
      </w:r>
    </w:p>
    <w:p w14:paraId="12F835B1" w14:textId="7C66D8FE" w:rsidR="000C04C8" w:rsidRDefault="000C04C8" w:rsidP="000C04C8">
      <w:pPr>
        <w:pStyle w:val="Activitybullet"/>
      </w:pPr>
      <w:r w:rsidRPr="00646682">
        <w:t>How will heat treatment affect ethanol production?</w:t>
      </w:r>
    </w:p>
    <w:p w14:paraId="109F85A2" w14:textId="52D646FB" w:rsidR="000C04C8" w:rsidRPr="000C04C8" w:rsidRDefault="000C04C8" w:rsidP="000C04C8"/>
    <w:p w14:paraId="57308B8F" w14:textId="716AB82A" w:rsidR="000C04C8" w:rsidRDefault="000C04C8" w:rsidP="000C04C8">
      <w:pPr>
        <w:pStyle w:val="Activitybullet"/>
      </w:pPr>
      <w:r w:rsidRPr="00646682">
        <w:t xml:space="preserve">Which treatment, </w:t>
      </w:r>
      <w:proofErr w:type="gramStart"/>
      <w:r w:rsidRPr="00646682">
        <w:t>acid</w:t>
      </w:r>
      <w:proofErr w:type="gramEnd"/>
      <w:r w:rsidRPr="00646682">
        <w:t xml:space="preserve"> or enzyme</w:t>
      </w:r>
      <w:r>
        <w:t>,</w:t>
      </w:r>
      <w:r w:rsidRPr="00646682">
        <w:t xml:space="preserve"> will produce more ethanol? Why?</w:t>
      </w:r>
    </w:p>
    <w:p w14:paraId="44D0A289" w14:textId="77777777" w:rsidR="000C04C8" w:rsidRDefault="000C04C8" w:rsidP="000C04C8"/>
    <w:tbl>
      <w:tblPr>
        <w:tblW w:w="10157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1675"/>
        <w:gridCol w:w="2468"/>
        <w:gridCol w:w="2557"/>
        <w:gridCol w:w="2488"/>
      </w:tblGrid>
      <w:tr w:rsidR="000C04C8" w14:paraId="64254804" w14:textId="77777777" w:rsidTr="000C04C8">
        <w:trPr>
          <w:trHeight w:val="270"/>
        </w:trPr>
        <w:tc>
          <w:tcPr>
            <w:tcW w:w="101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9ADD37" w14:textId="77777777" w:rsidR="000C04C8" w:rsidRPr="004567BA" w:rsidRDefault="000C04C8" w:rsidP="00A67D06">
            <w:r w:rsidRPr="008E7C92">
              <w:rPr>
                <w:rStyle w:val="KeyTerm"/>
              </w:rPr>
              <w:t xml:space="preserve">Table </w:t>
            </w:r>
            <w:r>
              <w:rPr>
                <w:rStyle w:val="KeyTerm"/>
              </w:rPr>
              <w:t>1</w:t>
            </w:r>
            <w:r w:rsidRPr="008E7C92">
              <w:rPr>
                <w:rStyle w:val="KeyTerm"/>
              </w:rPr>
              <w:t xml:space="preserve">. </w:t>
            </w:r>
            <w:r>
              <w:rPr>
                <w:rStyle w:val="KeyTermItalic"/>
              </w:rPr>
              <w:t>Observations and Ethanol Production</w:t>
            </w:r>
          </w:p>
        </w:tc>
      </w:tr>
      <w:tr w:rsidR="000C04C8" w14:paraId="5369A9A1" w14:textId="77777777" w:rsidTr="000C04C8">
        <w:trPr>
          <w:trHeight w:val="525"/>
        </w:trPr>
        <w:tc>
          <w:tcPr>
            <w:tcW w:w="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8B4C6" w14:textId="77777777" w:rsidR="000C04C8" w:rsidRDefault="000C04C8" w:rsidP="00A67D06">
            <w:pPr>
              <w:pStyle w:val="RubricHeadings"/>
            </w:pPr>
            <w:r>
              <w:t>Tube #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BB1F2" w14:textId="77777777" w:rsidR="000C04C8" w:rsidRDefault="000C04C8" w:rsidP="00A67D06">
            <w:pPr>
              <w:pStyle w:val="RubricHeadings"/>
            </w:pPr>
            <w:r>
              <w:t>Observations</w:t>
            </w:r>
          </w:p>
        </w:tc>
        <w:tc>
          <w:tcPr>
            <w:tcW w:w="24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F67C96" w14:textId="77777777" w:rsidR="000C04C8" w:rsidRDefault="000C04C8" w:rsidP="00A67D06">
            <w:pPr>
              <w:pStyle w:val="RubricHeadings"/>
            </w:pPr>
            <w:r>
              <w:t>Heat Treatment Results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66102" w14:textId="77777777" w:rsidR="000C04C8" w:rsidRDefault="000C04C8" w:rsidP="00A67D06">
            <w:pPr>
              <w:pStyle w:val="RubricHeadings"/>
            </w:pPr>
            <w:r>
              <w:t>Acid/Enzyme Treatment Results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44D64" w14:textId="77777777" w:rsidR="000C04C8" w:rsidRDefault="000C04C8" w:rsidP="00A67D06">
            <w:pPr>
              <w:pStyle w:val="RubricHeadings"/>
            </w:pPr>
            <w:r>
              <w:t>Fermentation Results</w:t>
            </w:r>
          </w:p>
        </w:tc>
      </w:tr>
      <w:tr w:rsidR="000C04C8" w14:paraId="4F3BE5CD" w14:textId="77777777" w:rsidTr="00153FEB">
        <w:trPr>
          <w:trHeight w:val="467"/>
        </w:trPr>
        <w:tc>
          <w:tcPr>
            <w:tcW w:w="969" w:type="dxa"/>
            <w:vMerge w:val="restart"/>
            <w:shd w:val="clear" w:color="auto" w:fill="auto"/>
            <w:vAlign w:val="center"/>
          </w:tcPr>
          <w:p w14:paraId="179D5717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Tube 1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A22B96B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Appearance</w:t>
            </w:r>
          </w:p>
        </w:tc>
        <w:tc>
          <w:tcPr>
            <w:tcW w:w="2468" w:type="dxa"/>
            <w:shd w:val="clear" w:color="auto" w:fill="auto"/>
          </w:tcPr>
          <w:p w14:paraId="712FE9DA" w14:textId="77777777" w:rsidR="000C04C8" w:rsidRDefault="000C04C8" w:rsidP="00A67D06"/>
        </w:tc>
        <w:tc>
          <w:tcPr>
            <w:tcW w:w="2557" w:type="dxa"/>
            <w:shd w:val="clear" w:color="auto" w:fill="auto"/>
          </w:tcPr>
          <w:p w14:paraId="562B41EF" w14:textId="77777777" w:rsidR="000C04C8" w:rsidRDefault="000C04C8" w:rsidP="00A67D06"/>
        </w:tc>
        <w:tc>
          <w:tcPr>
            <w:tcW w:w="2488" w:type="dxa"/>
            <w:shd w:val="clear" w:color="auto" w:fill="auto"/>
          </w:tcPr>
          <w:p w14:paraId="548D63D6" w14:textId="77777777" w:rsidR="000C04C8" w:rsidRDefault="000C04C8" w:rsidP="00A67D06"/>
        </w:tc>
      </w:tr>
      <w:tr w:rsidR="000C04C8" w14:paraId="30B03F2E" w14:textId="77777777" w:rsidTr="000C04C8">
        <w:trPr>
          <w:trHeight w:val="395"/>
        </w:trPr>
        <w:tc>
          <w:tcPr>
            <w:tcW w:w="969" w:type="dxa"/>
            <w:vMerge/>
            <w:shd w:val="clear" w:color="auto" w:fill="auto"/>
            <w:vAlign w:val="center"/>
          </w:tcPr>
          <w:p w14:paraId="47EBDA3D" w14:textId="77777777" w:rsidR="000C04C8" w:rsidRPr="00143B25" w:rsidRDefault="000C04C8" w:rsidP="00A67D06">
            <w:pPr>
              <w:pStyle w:val="RubricTitles"/>
              <w:jc w:val="center"/>
            </w:pP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3E203E29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Ethanol %</w:t>
            </w:r>
          </w:p>
        </w:tc>
        <w:tc>
          <w:tcPr>
            <w:tcW w:w="2468" w:type="dxa"/>
            <w:shd w:val="clear" w:color="auto" w:fill="FFFFFF" w:themeFill="background1"/>
          </w:tcPr>
          <w:p w14:paraId="75FD893A" w14:textId="77777777" w:rsidR="000C04C8" w:rsidRDefault="000C04C8" w:rsidP="00A67D06"/>
        </w:tc>
        <w:tc>
          <w:tcPr>
            <w:tcW w:w="2557" w:type="dxa"/>
            <w:shd w:val="clear" w:color="auto" w:fill="FFFFFF" w:themeFill="background1"/>
          </w:tcPr>
          <w:p w14:paraId="1A866A36" w14:textId="77777777" w:rsidR="000C04C8" w:rsidRDefault="000C04C8" w:rsidP="00A67D06"/>
        </w:tc>
        <w:tc>
          <w:tcPr>
            <w:tcW w:w="2488" w:type="dxa"/>
            <w:shd w:val="clear" w:color="auto" w:fill="FFFFFF" w:themeFill="background1"/>
          </w:tcPr>
          <w:p w14:paraId="31A56213" w14:textId="77777777" w:rsidR="000C04C8" w:rsidRDefault="000C04C8" w:rsidP="00A67D06"/>
        </w:tc>
      </w:tr>
      <w:tr w:rsidR="000C04C8" w14:paraId="28B6D94A" w14:textId="77777777" w:rsidTr="00153FEB">
        <w:trPr>
          <w:trHeight w:val="494"/>
        </w:trPr>
        <w:tc>
          <w:tcPr>
            <w:tcW w:w="969" w:type="dxa"/>
            <w:vMerge w:val="restart"/>
            <w:shd w:val="clear" w:color="auto" w:fill="auto"/>
            <w:vAlign w:val="center"/>
          </w:tcPr>
          <w:p w14:paraId="443B8AE3" w14:textId="04A3E9AE" w:rsidR="000C04C8" w:rsidRPr="00143B25" w:rsidRDefault="000C04C8" w:rsidP="00A67D06">
            <w:pPr>
              <w:pStyle w:val="RubricTitles"/>
              <w:jc w:val="center"/>
            </w:pPr>
            <w:r w:rsidRPr="00143B25">
              <w:t xml:space="preserve">Tube </w:t>
            </w:r>
            <w: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B4C1057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Appearance</w:t>
            </w:r>
          </w:p>
        </w:tc>
        <w:tc>
          <w:tcPr>
            <w:tcW w:w="2468" w:type="dxa"/>
            <w:shd w:val="clear" w:color="auto" w:fill="auto"/>
          </w:tcPr>
          <w:p w14:paraId="701BA654" w14:textId="77777777" w:rsidR="000C04C8" w:rsidRDefault="000C04C8" w:rsidP="00A67D06"/>
        </w:tc>
        <w:tc>
          <w:tcPr>
            <w:tcW w:w="2557" w:type="dxa"/>
            <w:shd w:val="clear" w:color="auto" w:fill="auto"/>
          </w:tcPr>
          <w:p w14:paraId="6FC8E4B7" w14:textId="77777777" w:rsidR="000C04C8" w:rsidRDefault="000C04C8" w:rsidP="00A67D06"/>
        </w:tc>
        <w:tc>
          <w:tcPr>
            <w:tcW w:w="2488" w:type="dxa"/>
            <w:shd w:val="clear" w:color="auto" w:fill="auto"/>
          </w:tcPr>
          <w:p w14:paraId="08FB3898" w14:textId="77777777" w:rsidR="000C04C8" w:rsidRDefault="000C04C8" w:rsidP="00A67D06"/>
        </w:tc>
      </w:tr>
      <w:tr w:rsidR="000C04C8" w14:paraId="4E7A4938" w14:textId="77777777" w:rsidTr="000C04C8">
        <w:trPr>
          <w:trHeight w:val="395"/>
        </w:trPr>
        <w:tc>
          <w:tcPr>
            <w:tcW w:w="969" w:type="dxa"/>
            <w:vMerge/>
            <w:shd w:val="clear" w:color="auto" w:fill="auto"/>
            <w:vAlign w:val="center"/>
          </w:tcPr>
          <w:p w14:paraId="09BABCF5" w14:textId="77777777" w:rsidR="000C04C8" w:rsidRPr="00143B25" w:rsidRDefault="000C04C8" w:rsidP="00A67D06">
            <w:pPr>
              <w:pStyle w:val="RubricTitles"/>
              <w:jc w:val="center"/>
            </w:pP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5BEFCB02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Ethanol %</w:t>
            </w:r>
          </w:p>
        </w:tc>
        <w:tc>
          <w:tcPr>
            <w:tcW w:w="2468" w:type="dxa"/>
            <w:shd w:val="clear" w:color="auto" w:fill="FFFFFF" w:themeFill="background1"/>
          </w:tcPr>
          <w:p w14:paraId="194BFAEC" w14:textId="77777777" w:rsidR="000C04C8" w:rsidRDefault="000C04C8" w:rsidP="00A67D06"/>
        </w:tc>
        <w:tc>
          <w:tcPr>
            <w:tcW w:w="2557" w:type="dxa"/>
            <w:shd w:val="clear" w:color="auto" w:fill="FFFFFF" w:themeFill="background1"/>
          </w:tcPr>
          <w:p w14:paraId="12E5F87E" w14:textId="77777777" w:rsidR="000C04C8" w:rsidRDefault="000C04C8" w:rsidP="00A67D06"/>
        </w:tc>
        <w:tc>
          <w:tcPr>
            <w:tcW w:w="2488" w:type="dxa"/>
            <w:shd w:val="clear" w:color="auto" w:fill="FFFFFF" w:themeFill="background1"/>
          </w:tcPr>
          <w:p w14:paraId="1B7ABB90" w14:textId="77777777" w:rsidR="000C04C8" w:rsidRDefault="000C04C8" w:rsidP="00A67D06"/>
        </w:tc>
      </w:tr>
      <w:tr w:rsidR="000C04C8" w14:paraId="33B5FBE7" w14:textId="77777777" w:rsidTr="00153FEB">
        <w:trPr>
          <w:trHeight w:val="485"/>
        </w:trPr>
        <w:tc>
          <w:tcPr>
            <w:tcW w:w="969" w:type="dxa"/>
            <w:vMerge w:val="restart"/>
            <w:shd w:val="clear" w:color="auto" w:fill="auto"/>
            <w:vAlign w:val="center"/>
          </w:tcPr>
          <w:p w14:paraId="4457D53E" w14:textId="361C0A59" w:rsidR="000C04C8" w:rsidRPr="00143B25" w:rsidRDefault="000C04C8" w:rsidP="00A67D06">
            <w:pPr>
              <w:pStyle w:val="RubricTitles"/>
              <w:jc w:val="center"/>
            </w:pPr>
            <w:r w:rsidRPr="00143B25">
              <w:t xml:space="preserve">Tube </w:t>
            </w:r>
            <w:r>
              <w:t>3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89C7493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Appearance</w:t>
            </w:r>
          </w:p>
        </w:tc>
        <w:tc>
          <w:tcPr>
            <w:tcW w:w="2468" w:type="dxa"/>
            <w:shd w:val="clear" w:color="auto" w:fill="auto"/>
          </w:tcPr>
          <w:p w14:paraId="25312F6E" w14:textId="77777777" w:rsidR="000C04C8" w:rsidRDefault="000C04C8" w:rsidP="00A67D06"/>
        </w:tc>
        <w:tc>
          <w:tcPr>
            <w:tcW w:w="2557" w:type="dxa"/>
            <w:shd w:val="clear" w:color="auto" w:fill="auto"/>
          </w:tcPr>
          <w:p w14:paraId="6AF54488" w14:textId="77777777" w:rsidR="000C04C8" w:rsidRDefault="000C04C8" w:rsidP="00A67D06"/>
        </w:tc>
        <w:tc>
          <w:tcPr>
            <w:tcW w:w="2488" w:type="dxa"/>
            <w:shd w:val="clear" w:color="auto" w:fill="auto"/>
          </w:tcPr>
          <w:p w14:paraId="5E5310BD" w14:textId="77777777" w:rsidR="000C04C8" w:rsidRDefault="000C04C8" w:rsidP="00A67D06"/>
        </w:tc>
      </w:tr>
      <w:tr w:rsidR="000C04C8" w14:paraId="6B9AAF82" w14:textId="77777777" w:rsidTr="00130241">
        <w:trPr>
          <w:trHeight w:val="395"/>
        </w:trPr>
        <w:tc>
          <w:tcPr>
            <w:tcW w:w="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D8D34" w14:textId="77777777" w:rsidR="000C04C8" w:rsidRPr="00143B25" w:rsidRDefault="000C04C8" w:rsidP="00A67D06">
            <w:pPr>
              <w:pStyle w:val="RubricTitles"/>
              <w:jc w:val="center"/>
            </w:pP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3C6EFE40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Ethanol %</w:t>
            </w:r>
          </w:p>
        </w:tc>
        <w:tc>
          <w:tcPr>
            <w:tcW w:w="2468" w:type="dxa"/>
            <w:shd w:val="clear" w:color="auto" w:fill="FFFFFF" w:themeFill="background1"/>
          </w:tcPr>
          <w:p w14:paraId="091CA87B" w14:textId="77777777" w:rsidR="000C04C8" w:rsidRDefault="000C04C8" w:rsidP="00A67D06"/>
        </w:tc>
        <w:tc>
          <w:tcPr>
            <w:tcW w:w="2557" w:type="dxa"/>
            <w:shd w:val="clear" w:color="auto" w:fill="FFFFFF" w:themeFill="background1"/>
          </w:tcPr>
          <w:p w14:paraId="2B78383F" w14:textId="77777777" w:rsidR="000C04C8" w:rsidRDefault="000C04C8" w:rsidP="00A67D06"/>
        </w:tc>
        <w:tc>
          <w:tcPr>
            <w:tcW w:w="2488" w:type="dxa"/>
            <w:shd w:val="clear" w:color="auto" w:fill="FFFFFF" w:themeFill="background1"/>
          </w:tcPr>
          <w:p w14:paraId="3E12A041" w14:textId="77777777" w:rsidR="000C04C8" w:rsidRDefault="000C04C8" w:rsidP="00A67D06"/>
        </w:tc>
      </w:tr>
      <w:tr w:rsidR="000C04C8" w14:paraId="2BA9A234" w14:textId="77777777" w:rsidTr="00130241">
        <w:trPr>
          <w:trHeight w:val="485"/>
        </w:trPr>
        <w:tc>
          <w:tcPr>
            <w:tcW w:w="96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BFC86" w14:textId="78767DAF" w:rsidR="000C04C8" w:rsidRPr="00143B25" w:rsidRDefault="000C04C8" w:rsidP="00A67D06">
            <w:pPr>
              <w:pStyle w:val="RubricTitles"/>
              <w:jc w:val="center"/>
            </w:pPr>
            <w:r w:rsidRPr="00143B25">
              <w:t xml:space="preserve">Tube </w:t>
            </w:r>
            <w:r>
              <w:t>4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623628C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Appearance</w:t>
            </w:r>
          </w:p>
        </w:tc>
        <w:tc>
          <w:tcPr>
            <w:tcW w:w="2468" w:type="dxa"/>
            <w:shd w:val="clear" w:color="auto" w:fill="auto"/>
          </w:tcPr>
          <w:p w14:paraId="16883B60" w14:textId="77777777" w:rsidR="000C04C8" w:rsidRDefault="000C04C8" w:rsidP="00A67D06"/>
        </w:tc>
        <w:tc>
          <w:tcPr>
            <w:tcW w:w="2557" w:type="dxa"/>
            <w:shd w:val="clear" w:color="auto" w:fill="auto"/>
          </w:tcPr>
          <w:p w14:paraId="035A934B" w14:textId="77777777" w:rsidR="000C04C8" w:rsidRDefault="000C04C8" w:rsidP="00A67D06"/>
        </w:tc>
        <w:tc>
          <w:tcPr>
            <w:tcW w:w="2488" w:type="dxa"/>
            <w:shd w:val="clear" w:color="auto" w:fill="auto"/>
          </w:tcPr>
          <w:p w14:paraId="44D14750" w14:textId="77777777" w:rsidR="000C04C8" w:rsidRDefault="000C04C8" w:rsidP="00A67D06"/>
        </w:tc>
      </w:tr>
      <w:tr w:rsidR="000C04C8" w14:paraId="60458892" w14:textId="77777777" w:rsidTr="00130241">
        <w:trPr>
          <w:trHeight w:val="395"/>
        </w:trPr>
        <w:tc>
          <w:tcPr>
            <w:tcW w:w="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06C13" w14:textId="77777777" w:rsidR="000C04C8" w:rsidRPr="00143B25" w:rsidRDefault="000C04C8" w:rsidP="00A67D06">
            <w:pPr>
              <w:pStyle w:val="RubricTitles"/>
              <w:jc w:val="center"/>
            </w:pP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61FEDDCE" w14:textId="77777777" w:rsidR="000C04C8" w:rsidRPr="00143B25" w:rsidRDefault="000C04C8" w:rsidP="00A67D06">
            <w:pPr>
              <w:pStyle w:val="RubricTitles"/>
              <w:jc w:val="center"/>
            </w:pPr>
            <w:r w:rsidRPr="00143B25">
              <w:t>Ethanol %</w:t>
            </w:r>
          </w:p>
        </w:tc>
        <w:tc>
          <w:tcPr>
            <w:tcW w:w="2468" w:type="dxa"/>
            <w:shd w:val="clear" w:color="auto" w:fill="FFFFFF" w:themeFill="background1"/>
          </w:tcPr>
          <w:p w14:paraId="09901DED" w14:textId="77777777" w:rsidR="000C04C8" w:rsidRDefault="000C04C8" w:rsidP="00A67D06"/>
        </w:tc>
        <w:tc>
          <w:tcPr>
            <w:tcW w:w="2557" w:type="dxa"/>
            <w:shd w:val="clear" w:color="auto" w:fill="FFFFFF" w:themeFill="background1"/>
          </w:tcPr>
          <w:p w14:paraId="78D8CAC3" w14:textId="77777777" w:rsidR="000C04C8" w:rsidRDefault="000C04C8" w:rsidP="00A67D06"/>
        </w:tc>
        <w:tc>
          <w:tcPr>
            <w:tcW w:w="2488" w:type="dxa"/>
            <w:shd w:val="clear" w:color="auto" w:fill="FFFFFF" w:themeFill="background1"/>
          </w:tcPr>
          <w:p w14:paraId="2FE7877D" w14:textId="77777777" w:rsidR="000C04C8" w:rsidRDefault="000C04C8" w:rsidP="00A67D06"/>
        </w:tc>
      </w:tr>
    </w:tbl>
    <w:p w14:paraId="56D42BA2" w14:textId="038C48F4" w:rsidR="000C04C8" w:rsidRDefault="000C04C8" w:rsidP="000C04C8"/>
    <w:p w14:paraId="755ECE4C" w14:textId="6D47BCB9" w:rsidR="000C04C8" w:rsidRDefault="000C04C8" w:rsidP="000C04C8">
      <w:pPr>
        <w:pStyle w:val="ActivityBodyBold"/>
      </w:pPr>
      <w:r>
        <w:t>Part Two Analysis Questions</w:t>
      </w:r>
    </w:p>
    <w:p w14:paraId="0B2342D4" w14:textId="55521641" w:rsidR="000C04C8" w:rsidRDefault="000C04C8" w:rsidP="000C04C8">
      <w:pPr>
        <w:pStyle w:val="Activitybullet"/>
      </w:pPr>
      <w:r w:rsidRPr="00646682">
        <w:t>What is the purpose of heating all samples?</w:t>
      </w:r>
    </w:p>
    <w:p w14:paraId="492CB093" w14:textId="527EE5FF" w:rsidR="000C04C8" w:rsidRPr="000C04C8" w:rsidRDefault="000C04C8" w:rsidP="000C04C8"/>
    <w:p w14:paraId="62C77EC7" w14:textId="0416A660" w:rsidR="000C04C8" w:rsidRDefault="000C04C8" w:rsidP="000C04C8">
      <w:pPr>
        <w:pStyle w:val="Activitybullet"/>
      </w:pPr>
      <w:r w:rsidRPr="00646682">
        <w:t>Why was the ethanol concentration small after heat treatment?</w:t>
      </w:r>
    </w:p>
    <w:p w14:paraId="4309F12B" w14:textId="77777777" w:rsidR="000C04C8" w:rsidRPr="000C04C8" w:rsidRDefault="000C04C8" w:rsidP="000C04C8"/>
    <w:p w14:paraId="1A57883D" w14:textId="158B18E5" w:rsidR="000C04C8" w:rsidRDefault="000C04C8" w:rsidP="000C04C8">
      <w:pPr>
        <w:pStyle w:val="Activitybullet"/>
      </w:pPr>
      <w:r w:rsidRPr="00646682">
        <w:t>Why are the samples treated with sulfuric acid and Celluclast™ individually and in combination?</w:t>
      </w:r>
    </w:p>
    <w:p w14:paraId="1446D15A" w14:textId="7BDA1A18" w:rsidR="000C04C8" w:rsidRPr="000C04C8" w:rsidRDefault="000C04C8" w:rsidP="000C04C8"/>
    <w:p w14:paraId="2B124DE0" w14:textId="122BFAFB" w:rsidR="000C04C8" w:rsidRDefault="000C04C8" w:rsidP="000C04C8">
      <w:pPr>
        <w:pStyle w:val="Activitybullet"/>
      </w:pPr>
      <w:r w:rsidRPr="00646682">
        <w:t>Fermentation produces ethanol. Why measure for ethanol prior to fermentation?</w:t>
      </w:r>
    </w:p>
    <w:p w14:paraId="3C483518" w14:textId="39299F41" w:rsidR="000C04C8" w:rsidRPr="000C04C8" w:rsidRDefault="000C04C8" w:rsidP="000C04C8"/>
    <w:p w14:paraId="78424950" w14:textId="074A02C9" w:rsidR="000C04C8" w:rsidRDefault="000C04C8" w:rsidP="000C04C8">
      <w:pPr>
        <w:pStyle w:val="Activitybullet"/>
      </w:pPr>
      <w:r w:rsidRPr="00646682">
        <w:t>If both sulfuric acid and Celluclast™ enzyme increase sugar production, which treatment should produce the most ethanol?</w:t>
      </w:r>
    </w:p>
    <w:p w14:paraId="3D598E72" w14:textId="2FBA7273" w:rsidR="000C04C8" w:rsidRPr="000C04C8" w:rsidRDefault="000C04C8" w:rsidP="000C04C8"/>
    <w:p w14:paraId="22037215" w14:textId="151D575B" w:rsidR="000C04C8" w:rsidRDefault="000C04C8" w:rsidP="000C04C8">
      <w:pPr>
        <w:pStyle w:val="Activitybullet"/>
      </w:pPr>
      <w:r w:rsidRPr="00646682">
        <w:t>Tube 1, which has no sulfuric acid or Celluclast™ enzyme treatment, is the control sample. What is its purpose?</w:t>
      </w:r>
    </w:p>
    <w:p w14:paraId="1DCF74AB" w14:textId="77777777" w:rsidR="000C04C8" w:rsidRPr="000C04C8" w:rsidRDefault="000C04C8" w:rsidP="000C04C8"/>
    <w:p w14:paraId="74200315" w14:textId="7DCB4078" w:rsidR="000C04C8" w:rsidRDefault="000C04C8" w:rsidP="000C04C8">
      <w:pPr>
        <w:pStyle w:val="ActivityBodyBold"/>
      </w:pPr>
      <w:r>
        <w:t>Part Three Analysis Questions</w:t>
      </w:r>
    </w:p>
    <w:p w14:paraId="5AFD4A27" w14:textId="54FE3314" w:rsidR="00153FEB" w:rsidRDefault="00153FEB" w:rsidP="00153FEB">
      <w:pPr>
        <w:pStyle w:val="Activitybullet"/>
      </w:pPr>
      <w:r w:rsidRPr="00646682">
        <w:t>What were the ethanol concentrations after the chemical and enzyme treatments, but prior to the fermentation step?</w:t>
      </w:r>
    </w:p>
    <w:p w14:paraId="36FA5EAF" w14:textId="3E0F1FF0" w:rsidR="00153FEB" w:rsidRPr="00153FEB" w:rsidRDefault="00153FEB" w:rsidP="00153FEB"/>
    <w:p w14:paraId="4212A564" w14:textId="3FBD4046" w:rsidR="00153FEB" w:rsidRDefault="00153FEB" w:rsidP="00153FEB">
      <w:pPr>
        <w:pStyle w:val="Activitybullet"/>
      </w:pPr>
      <w:r w:rsidRPr="00646682">
        <w:t>Based on the data, what hypothesis would you suggest regarding the most effective biomass treatment to produce ethanol? How would you test your hypothesis?</w:t>
      </w:r>
    </w:p>
    <w:p w14:paraId="6F7DCAC7" w14:textId="77777777" w:rsidR="00153FEB" w:rsidRPr="00153FEB" w:rsidRDefault="00153FEB" w:rsidP="00723AE6">
      <w:pPr>
        <w:pStyle w:val="Header"/>
      </w:pPr>
    </w:p>
    <w:p w14:paraId="605FC465" w14:textId="77777777" w:rsidR="00153FEB" w:rsidRPr="00646682" w:rsidRDefault="00153FEB" w:rsidP="00153FEB">
      <w:pPr>
        <w:pStyle w:val="Activitybullet"/>
      </w:pPr>
      <w:r w:rsidRPr="00646682">
        <w:t>Which treatment, sulfuric acid or Celluclast™, produced a larger increase in sugar production? How do you know?</w:t>
      </w:r>
    </w:p>
    <w:sectPr w:rsidR="00153FEB" w:rsidRPr="00646682" w:rsidSect="00EA7D12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9F6BA" w14:textId="77777777" w:rsidR="00E37D01" w:rsidRDefault="00E37D01">
      <w:r>
        <w:separator/>
      </w:r>
    </w:p>
  </w:endnote>
  <w:endnote w:type="continuationSeparator" w:id="0">
    <w:p w14:paraId="109306D3" w14:textId="77777777" w:rsidR="00E37D01" w:rsidRDefault="00E3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BFBFBF" w:themeColor="background1" w:themeShade="BF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ayout w:type="fixed"/>
      <w:tblLook w:val="04A0" w:firstRow="1" w:lastRow="0" w:firstColumn="1" w:lastColumn="0" w:noHBand="0" w:noVBand="1"/>
    </w:tblPr>
    <w:tblGrid>
      <w:gridCol w:w="4945"/>
      <w:gridCol w:w="5845"/>
    </w:tblGrid>
    <w:tr w:rsidR="00CE6178" w14:paraId="4D59E20C" w14:textId="77777777" w:rsidTr="00B53069">
      <w:tc>
        <w:tcPr>
          <w:tcW w:w="4945" w:type="dxa"/>
          <w:shd w:val="clear" w:color="auto" w:fill="F2F2F2" w:themeFill="background1" w:themeFillShade="F2"/>
        </w:tcPr>
        <w:p w14:paraId="57AB985A" w14:textId="1BB7517E" w:rsidR="00CE6178" w:rsidRDefault="00CE6178" w:rsidP="00CE6178">
          <w:pPr>
            <w:pStyle w:val="Footer"/>
            <w:jc w:val="left"/>
          </w:pPr>
        </w:p>
      </w:tc>
      <w:tc>
        <w:tcPr>
          <w:tcW w:w="5845" w:type="dxa"/>
          <w:shd w:val="clear" w:color="auto" w:fill="F2F2F2" w:themeFill="background1" w:themeFillShade="F2"/>
        </w:tcPr>
        <w:p w14:paraId="6D00A8D5" w14:textId="27039AD8" w:rsidR="00CE6178" w:rsidRDefault="00C43672" w:rsidP="00CE6178">
          <w:pPr>
            <w:pStyle w:val="Footer"/>
            <w:rPr>
              <w:noProof/>
            </w:rPr>
          </w:pPr>
          <w:r>
            <w:t>Ethano</w:t>
          </w:r>
          <w:r w:rsidR="00A01767">
            <w:t xml:space="preserve">l </w:t>
          </w:r>
          <w:r w:rsidR="00CE6178">
            <w:t xml:space="preserve">Activity </w:t>
          </w:r>
          <w:r w:rsidR="005B606E">
            <w:t>6</w:t>
          </w:r>
          <w:r>
            <w:t xml:space="preserve"> </w:t>
          </w:r>
          <w:r w:rsidR="00A01767">
            <w:t xml:space="preserve">– </w:t>
          </w:r>
          <w:r>
            <w:t xml:space="preserve">Technology </w:t>
          </w:r>
          <w:r w:rsidR="00CE6178">
            <w:t xml:space="preserve">– Page </w:t>
          </w:r>
          <w:r w:rsidR="00CE6178">
            <w:fldChar w:fldCharType="begin"/>
          </w:r>
          <w:r w:rsidR="00CE6178">
            <w:instrText xml:space="preserve"> PAGE   \* MERGEFORMAT </w:instrText>
          </w:r>
          <w:r w:rsidR="00CE6178">
            <w:fldChar w:fldCharType="separate"/>
          </w:r>
          <w:r w:rsidR="009D0657">
            <w:rPr>
              <w:noProof/>
            </w:rPr>
            <w:t>4</w:t>
          </w:r>
          <w:r w:rsidR="00CE6178">
            <w:rPr>
              <w:noProof/>
            </w:rPr>
            <w:fldChar w:fldCharType="end"/>
          </w:r>
          <w:r w:rsidR="00CE6178">
            <w:rPr>
              <w:noProof/>
            </w:rPr>
            <w:t xml:space="preserve"> </w:t>
          </w:r>
        </w:p>
      </w:tc>
    </w:tr>
  </w:tbl>
  <w:p w14:paraId="67D3B3FA" w14:textId="4ABCD517" w:rsidR="00CE6178" w:rsidRPr="00646682" w:rsidRDefault="00CE617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C9262" w14:textId="77777777" w:rsidR="00E37D01" w:rsidRDefault="00E37D01">
      <w:r>
        <w:separator/>
      </w:r>
    </w:p>
  </w:footnote>
  <w:footnote w:type="continuationSeparator" w:id="0">
    <w:p w14:paraId="0566737B" w14:textId="77777777" w:rsidR="00E37D01" w:rsidRDefault="00E3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C6C6E" w14:textId="54AA3A0E" w:rsidR="002724F5" w:rsidRDefault="00F4057D" w:rsidP="002B0DD0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5FB4E184" wp14:editId="4A41AD8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6260" cy="2762250"/>
              <wp:effectExtent l="0" t="1866900" r="0" b="15144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06260" cy="27622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96201" w14:textId="77777777" w:rsidR="00F4057D" w:rsidRDefault="00F4057D" w:rsidP="00F4057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4E1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43.8pt;height:217.5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41F96201" w14:textId="77777777" w:rsidR="00F4057D" w:rsidRDefault="00F4057D" w:rsidP="00F4057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4.4pt;height:14.4pt" o:bullet="t">
        <v:imagedata r:id="rId1" o:title="mso1DB"/>
      </v:shape>
    </w:pict>
  </w:numPicBullet>
  <w:numPicBullet w:numPicBulletId="1">
    <w:pict>
      <v:shape id="_x0000_i1045" type="#_x0000_t75" style="width:2in;height:129.6pt" o:bullet="t" o:allowoverlap="f">
        <v:imagedata r:id="rId2" o:title="MCj02950710000[1]"/>
      </v:shape>
    </w:pict>
  </w:numPicBullet>
  <w:abstractNum w:abstractNumId="0" w15:restartNumberingAfterBreak="0">
    <w:nsid w:val="00254BE4"/>
    <w:multiLevelType w:val="hybridMultilevel"/>
    <w:tmpl w:val="B4F00222"/>
    <w:lvl w:ilvl="0" w:tplc="0F3CE4F2">
      <w:start w:val="1"/>
      <w:numFmt w:val="bullet"/>
      <w:pStyle w:val="Activitybullet"/>
      <w:lvlText w:val=""/>
      <w:lvlJc w:val="left"/>
      <w:pPr>
        <w:tabs>
          <w:tab w:val="num" w:pos="720"/>
        </w:tabs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415A"/>
    <w:multiLevelType w:val="hybridMultilevel"/>
    <w:tmpl w:val="B6E295CA"/>
    <w:lvl w:ilvl="0" w:tplc="4EB4C294">
      <w:start w:val="1"/>
      <w:numFmt w:val="bullet"/>
      <w:pStyle w:val="Standard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29AB"/>
    <w:multiLevelType w:val="hybridMultilevel"/>
    <w:tmpl w:val="88244404"/>
    <w:lvl w:ilvl="0" w:tplc="FD10155E">
      <w:start w:val="1"/>
      <w:numFmt w:val="bullet"/>
      <w:pStyle w:val="Matrix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504CC"/>
    <w:multiLevelType w:val="hybridMultilevel"/>
    <w:tmpl w:val="79007EA6"/>
    <w:lvl w:ilvl="0" w:tplc="E1CE2DCE">
      <w:start w:val="1"/>
      <w:numFmt w:val="bullet"/>
      <w:pStyle w:val="ScienceStdSub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1D38"/>
    <w:multiLevelType w:val="hybridMultilevel"/>
    <w:tmpl w:val="BC3497E4"/>
    <w:lvl w:ilvl="0" w:tplc="97621BBE">
      <w:start w:val="1"/>
      <w:numFmt w:val="bullet"/>
      <w:pStyle w:val="StdBullets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25106"/>
    <w:multiLevelType w:val="hybridMultilevel"/>
    <w:tmpl w:val="97E81BAA"/>
    <w:lvl w:ilvl="0" w:tplc="FD9619A4">
      <w:start w:val="1"/>
      <w:numFmt w:val="bullet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38FA3E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848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60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A2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C1D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10E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C3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0E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62BEE"/>
    <w:multiLevelType w:val="multilevel"/>
    <w:tmpl w:val="A7F62D6A"/>
    <w:styleLink w:val="StyleBulleted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94E48"/>
    <w:multiLevelType w:val="hybridMultilevel"/>
    <w:tmpl w:val="0ABC16F0"/>
    <w:lvl w:ilvl="0" w:tplc="CF600FFE">
      <w:start w:val="1"/>
      <w:numFmt w:val="decimal"/>
      <w:pStyle w:val="ActivityNumbers"/>
      <w:lvlText w:val="%1."/>
      <w:lvlJc w:val="left"/>
      <w:pPr>
        <w:tabs>
          <w:tab w:val="num" w:pos="81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553CF8"/>
    <w:multiLevelType w:val="hybridMultilevel"/>
    <w:tmpl w:val="552AA044"/>
    <w:lvl w:ilvl="0" w:tplc="C33A3B78">
      <w:start w:val="1"/>
      <w:numFmt w:val="bullet"/>
      <w:pStyle w:val="Activitysub2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6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MbUwMjYxsjQyNDRT0lEKTi0uzszPAykwrAUAeZXbpywAAAA="/>
  </w:docVars>
  <w:rsids>
    <w:rsidRoot w:val="00E45913"/>
    <w:rsid w:val="00004D44"/>
    <w:rsid w:val="00023EF4"/>
    <w:rsid w:val="0004064A"/>
    <w:rsid w:val="0005704A"/>
    <w:rsid w:val="0006381D"/>
    <w:rsid w:val="000643C4"/>
    <w:rsid w:val="00074F3C"/>
    <w:rsid w:val="000857D0"/>
    <w:rsid w:val="00095B65"/>
    <w:rsid w:val="000A6A0F"/>
    <w:rsid w:val="000B79C3"/>
    <w:rsid w:val="000C04C8"/>
    <w:rsid w:val="000C04E3"/>
    <w:rsid w:val="000E30CE"/>
    <w:rsid w:val="000F3B7E"/>
    <w:rsid w:val="000F52E1"/>
    <w:rsid w:val="00105CD5"/>
    <w:rsid w:val="001062A1"/>
    <w:rsid w:val="00120DA8"/>
    <w:rsid w:val="0012412A"/>
    <w:rsid w:val="00125FE3"/>
    <w:rsid w:val="00130148"/>
    <w:rsid w:val="00130241"/>
    <w:rsid w:val="00140531"/>
    <w:rsid w:val="00143B25"/>
    <w:rsid w:val="00146C22"/>
    <w:rsid w:val="001522F9"/>
    <w:rsid w:val="00153705"/>
    <w:rsid w:val="00153FEB"/>
    <w:rsid w:val="001602DC"/>
    <w:rsid w:val="00161E1E"/>
    <w:rsid w:val="00164A78"/>
    <w:rsid w:val="00172F53"/>
    <w:rsid w:val="00173B20"/>
    <w:rsid w:val="00186EA4"/>
    <w:rsid w:val="00187F4D"/>
    <w:rsid w:val="001932A0"/>
    <w:rsid w:val="00196729"/>
    <w:rsid w:val="001A0689"/>
    <w:rsid w:val="001A3B39"/>
    <w:rsid w:val="001C13F0"/>
    <w:rsid w:val="001C23C2"/>
    <w:rsid w:val="001C5732"/>
    <w:rsid w:val="001D3468"/>
    <w:rsid w:val="001E0FF5"/>
    <w:rsid w:val="001E40D7"/>
    <w:rsid w:val="001E706D"/>
    <w:rsid w:val="001F5964"/>
    <w:rsid w:val="002043B6"/>
    <w:rsid w:val="00210996"/>
    <w:rsid w:val="00213A8C"/>
    <w:rsid w:val="00215007"/>
    <w:rsid w:val="00217D4B"/>
    <w:rsid w:val="002212A2"/>
    <w:rsid w:val="002438C6"/>
    <w:rsid w:val="00251483"/>
    <w:rsid w:val="00261D56"/>
    <w:rsid w:val="00266322"/>
    <w:rsid w:val="002677D1"/>
    <w:rsid w:val="00270C46"/>
    <w:rsid w:val="002724F5"/>
    <w:rsid w:val="00276DA5"/>
    <w:rsid w:val="00284145"/>
    <w:rsid w:val="0028775C"/>
    <w:rsid w:val="00292340"/>
    <w:rsid w:val="002A31E4"/>
    <w:rsid w:val="002B0DD0"/>
    <w:rsid w:val="002B2814"/>
    <w:rsid w:val="002B50F0"/>
    <w:rsid w:val="002B704F"/>
    <w:rsid w:val="002C0364"/>
    <w:rsid w:val="002C5E76"/>
    <w:rsid w:val="002E4407"/>
    <w:rsid w:val="002E694C"/>
    <w:rsid w:val="002E7752"/>
    <w:rsid w:val="002E7D6D"/>
    <w:rsid w:val="002F2976"/>
    <w:rsid w:val="002F2A11"/>
    <w:rsid w:val="002F3C64"/>
    <w:rsid w:val="002F5F44"/>
    <w:rsid w:val="003014B2"/>
    <w:rsid w:val="003310C6"/>
    <w:rsid w:val="0034081A"/>
    <w:rsid w:val="00342EA1"/>
    <w:rsid w:val="00352B6E"/>
    <w:rsid w:val="003574C4"/>
    <w:rsid w:val="00357847"/>
    <w:rsid w:val="00366A34"/>
    <w:rsid w:val="00374C78"/>
    <w:rsid w:val="003877FA"/>
    <w:rsid w:val="003930CB"/>
    <w:rsid w:val="00395386"/>
    <w:rsid w:val="003A2FD6"/>
    <w:rsid w:val="003A53AC"/>
    <w:rsid w:val="003B0686"/>
    <w:rsid w:val="003B5A97"/>
    <w:rsid w:val="003C0EAC"/>
    <w:rsid w:val="003C1426"/>
    <w:rsid w:val="003C14EC"/>
    <w:rsid w:val="003C5551"/>
    <w:rsid w:val="003C6719"/>
    <w:rsid w:val="003D0122"/>
    <w:rsid w:val="003D1D09"/>
    <w:rsid w:val="003E2BBD"/>
    <w:rsid w:val="003E7453"/>
    <w:rsid w:val="003F1ABE"/>
    <w:rsid w:val="003F37B4"/>
    <w:rsid w:val="00402C82"/>
    <w:rsid w:val="00403D91"/>
    <w:rsid w:val="0041298F"/>
    <w:rsid w:val="0041647F"/>
    <w:rsid w:val="0042007E"/>
    <w:rsid w:val="00437976"/>
    <w:rsid w:val="004434D0"/>
    <w:rsid w:val="004447BA"/>
    <w:rsid w:val="00446198"/>
    <w:rsid w:val="004567BA"/>
    <w:rsid w:val="004671D0"/>
    <w:rsid w:val="00476131"/>
    <w:rsid w:val="0048295B"/>
    <w:rsid w:val="0049180A"/>
    <w:rsid w:val="00493EEC"/>
    <w:rsid w:val="0049580C"/>
    <w:rsid w:val="004A44E1"/>
    <w:rsid w:val="004B1465"/>
    <w:rsid w:val="004B1A28"/>
    <w:rsid w:val="004B5079"/>
    <w:rsid w:val="004C09EA"/>
    <w:rsid w:val="004C1D05"/>
    <w:rsid w:val="004E4EE9"/>
    <w:rsid w:val="005007D7"/>
    <w:rsid w:val="005016DB"/>
    <w:rsid w:val="00507387"/>
    <w:rsid w:val="00524BCD"/>
    <w:rsid w:val="00527CD5"/>
    <w:rsid w:val="005328FF"/>
    <w:rsid w:val="00537CA6"/>
    <w:rsid w:val="005460BE"/>
    <w:rsid w:val="00546966"/>
    <w:rsid w:val="00555FEB"/>
    <w:rsid w:val="00581DD4"/>
    <w:rsid w:val="00586BFE"/>
    <w:rsid w:val="0059087E"/>
    <w:rsid w:val="005A6A9F"/>
    <w:rsid w:val="005B2542"/>
    <w:rsid w:val="005B606E"/>
    <w:rsid w:val="005C6987"/>
    <w:rsid w:val="005D34DE"/>
    <w:rsid w:val="005E14F5"/>
    <w:rsid w:val="005F2928"/>
    <w:rsid w:val="005F3C3B"/>
    <w:rsid w:val="00605681"/>
    <w:rsid w:val="00607D96"/>
    <w:rsid w:val="006208FA"/>
    <w:rsid w:val="00627274"/>
    <w:rsid w:val="006347F4"/>
    <w:rsid w:val="006360D5"/>
    <w:rsid w:val="00642FCB"/>
    <w:rsid w:val="00644EFE"/>
    <w:rsid w:val="00646682"/>
    <w:rsid w:val="00647F89"/>
    <w:rsid w:val="00654B6C"/>
    <w:rsid w:val="006552C0"/>
    <w:rsid w:val="006656BB"/>
    <w:rsid w:val="006838B0"/>
    <w:rsid w:val="00687D29"/>
    <w:rsid w:val="006A1E63"/>
    <w:rsid w:val="006A4101"/>
    <w:rsid w:val="006A4781"/>
    <w:rsid w:val="006C4146"/>
    <w:rsid w:val="006C7E9E"/>
    <w:rsid w:val="006D10CA"/>
    <w:rsid w:val="006F38A4"/>
    <w:rsid w:val="006F7307"/>
    <w:rsid w:val="00703684"/>
    <w:rsid w:val="00715734"/>
    <w:rsid w:val="00723AE6"/>
    <w:rsid w:val="00732A16"/>
    <w:rsid w:val="00732EC8"/>
    <w:rsid w:val="007338A2"/>
    <w:rsid w:val="00756AD0"/>
    <w:rsid w:val="0076137A"/>
    <w:rsid w:val="00763431"/>
    <w:rsid w:val="0076778F"/>
    <w:rsid w:val="0077472E"/>
    <w:rsid w:val="00776CAC"/>
    <w:rsid w:val="007925F0"/>
    <w:rsid w:val="007A36E5"/>
    <w:rsid w:val="007A566D"/>
    <w:rsid w:val="007B469B"/>
    <w:rsid w:val="007C2998"/>
    <w:rsid w:val="007E6D00"/>
    <w:rsid w:val="007F0280"/>
    <w:rsid w:val="007F1649"/>
    <w:rsid w:val="007F2B7B"/>
    <w:rsid w:val="00805FF4"/>
    <w:rsid w:val="008073F8"/>
    <w:rsid w:val="00811B99"/>
    <w:rsid w:val="0082072B"/>
    <w:rsid w:val="008321FB"/>
    <w:rsid w:val="00837418"/>
    <w:rsid w:val="00840530"/>
    <w:rsid w:val="00842458"/>
    <w:rsid w:val="008575ED"/>
    <w:rsid w:val="00864182"/>
    <w:rsid w:val="00875A5A"/>
    <w:rsid w:val="00876784"/>
    <w:rsid w:val="00876BCA"/>
    <w:rsid w:val="008955CE"/>
    <w:rsid w:val="008A3B43"/>
    <w:rsid w:val="008C560A"/>
    <w:rsid w:val="008D1630"/>
    <w:rsid w:val="008D4E5B"/>
    <w:rsid w:val="008D7AD9"/>
    <w:rsid w:val="008F7AC5"/>
    <w:rsid w:val="00900B6F"/>
    <w:rsid w:val="0090461E"/>
    <w:rsid w:val="00905BAB"/>
    <w:rsid w:val="009208BD"/>
    <w:rsid w:val="00922595"/>
    <w:rsid w:val="00960B08"/>
    <w:rsid w:val="009664A4"/>
    <w:rsid w:val="00966E61"/>
    <w:rsid w:val="0097080D"/>
    <w:rsid w:val="0098363E"/>
    <w:rsid w:val="009A7892"/>
    <w:rsid w:val="009A7936"/>
    <w:rsid w:val="009C4D66"/>
    <w:rsid w:val="009D0657"/>
    <w:rsid w:val="009E0675"/>
    <w:rsid w:val="009F29A8"/>
    <w:rsid w:val="00A01767"/>
    <w:rsid w:val="00A241A8"/>
    <w:rsid w:val="00A24EEA"/>
    <w:rsid w:val="00A31333"/>
    <w:rsid w:val="00A3521E"/>
    <w:rsid w:val="00A41DA8"/>
    <w:rsid w:val="00A4540B"/>
    <w:rsid w:val="00A45FE8"/>
    <w:rsid w:val="00A600A1"/>
    <w:rsid w:val="00A65570"/>
    <w:rsid w:val="00A662B2"/>
    <w:rsid w:val="00A70C87"/>
    <w:rsid w:val="00A7791D"/>
    <w:rsid w:val="00A82C3B"/>
    <w:rsid w:val="00A856C3"/>
    <w:rsid w:val="00A94215"/>
    <w:rsid w:val="00AA47D5"/>
    <w:rsid w:val="00AA4D85"/>
    <w:rsid w:val="00AA52A7"/>
    <w:rsid w:val="00AB21C7"/>
    <w:rsid w:val="00AB3AE0"/>
    <w:rsid w:val="00AB5A6F"/>
    <w:rsid w:val="00AC1398"/>
    <w:rsid w:val="00AC2EAA"/>
    <w:rsid w:val="00AC6CF6"/>
    <w:rsid w:val="00AD2E81"/>
    <w:rsid w:val="00AE0075"/>
    <w:rsid w:val="00AF47E6"/>
    <w:rsid w:val="00AF5978"/>
    <w:rsid w:val="00B032F1"/>
    <w:rsid w:val="00B05D83"/>
    <w:rsid w:val="00B14BDA"/>
    <w:rsid w:val="00B15C5A"/>
    <w:rsid w:val="00B43C31"/>
    <w:rsid w:val="00B45B73"/>
    <w:rsid w:val="00B541ED"/>
    <w:rsid w:val="00B66950"/>
    <w:rsid w:val="00B66BAA"/>
    <w:rsid w:val="00B7174C"/>
    <w:rsid w:val="00B74637"/>
    <w:rsid w:val="00B74DE9"/>
    <w:rsid w:val="00B8002D"/>
    <w:rsid w:val="00B836E8"/>
    <w:rsid w:val="00B94588"/>
    <w:rsid w:val="00BA2517"/>
    <w:rsid w:val="00BB056A"/>
    <w:rsid w:val="00BD7287"/>
    <w:rsid w:val="00BD7B24"/>
    <w:rsid w:val="00BE22F1"/>
    <w:rsid w:val="00BE2F3A"/>
    <w:rsid w:val="00BF121D"/>
    <w:rsid w:val="00BF2C89"/>
    <w:rsid w:val="00BF568E"/>
    <w:rsid w:val="00C03055"/>
    <w:rsid w:val="00C17128"/>
    <w:rsid w:val="00C33247"/>
    <w:rsid w:val="00C412F9"/>
    <w:rsid w:val="00C43672"/>
    <w:rsid w:val="00C53150"/>
    <w:rsid w:val="00C615E1"/>
    <w:rsid w:val="00C6732A"/>
    <w:rsid w:val="00C827B9"/>
    <w:rsid w:val="00CA427F"/>
    <w:rsid w:val="00CB2F5C"/>
    <w:rsid w:val="00CC21A3"/>
    <w:rsid w:val="00CE1E13"/>
    <w:rsid w:val="00CE1E34"/>
    <w:rsid w:val="00CE6178"/>
    <w:rsid w:val="00CF0582"/>
    <w:rsid w:val="00CF0C0A"/>
    <w:rsid w:val="00CF6E1D"/>
    <w:rsid w:val="00D03759"/>
    <w:rsid w:val="00D06620"/>
    <w:rsid w:val="00D10094"/>
    <w:rsid w:val="00D16C25"/>
    <w:rsid w:val="00D26462"/>
    <w:rsid w:val="00D27120"/>
    <w:rsid w:val="00D32535"/>
    <w:rsid w:val="00D449A4"/>
    <w:rsid w:val="00D53234"/>
    <w:rsid w:val="00D70A98"/>
    <w:rsid w:val="00D813DD"/>
    <w:rsid w:val="00D83D7D"/>
    <w:rsid w:val="00D9030F"/>
    <w:rsid w:val="00DB684B"/>
    <w:rsid w:val="00DC3376"/>
    <w:rsid w:val="00DC636E"/>
    <w:rsid w:val="00DC7B55"/>
    <w:rsid w:val="00DE2030"/>
    <w:rsid w:val="00DE2572"/>
    <w:rsid w:val="00DE2A24"/>
    <w:rsid w:val="00DE51D2"/>
    <w:rsid w:val="00DF2C75"/>
    <w:rsid w:val="00DF5EA6"/>
    <w:rsid w:val="00E02AFD"/>
    <w:rsid w:val="00E03370"/>
    <w:rsid w:val="00E0723A"/>
    <w:rsid w:val="00E170FB"/>
    <w:rsid w:val="00E247E5"/>
    <w:rsid w:val="00E33390"/>
    <w:rsid w:val="00E37D01"/>
    <w:rsid w:val="00E430F2"/>
    <w:rsid w:val="00E45913"/>
    <w:rsid w:val="00E470BE"/>
    <w:rsid w:val="00E51C6D"/>
    <w:rsid w:val="00E56BAB"/>
    <w:rsid w:val="00E65C9D"/>
    <w:rsid w:val="00E70B1A"/>
    <w:rsid w:val="00E71418"/>
    <w:rsid w:val="00E718B8"/>
    <w:rsid w:val="00E821B9"/>
    <w:rsid w:val="00E83AB6"/>
    <w:rsid w:val="00E87C38"/>
    <w:rsid w:val="00E9585D"/>
    <w:rsid w:val="00EA7D12"/>
    <w:rsid w:val="00ED198D"/>
    <w:rsid w:val="00EE5805"/>
    <w:rsid w:val="00EF4ED5"/>
    <w:rsid w:val="00EF7B0A"/>
    <w:rsid w:val="00F01A9E"/>
    <w:rsid w:val="00F12274"/>
    <w:rsid w:val="00F23F1B"/>
    <w:rsid w:val="00F4057D"/>
    <w:rsid w:val="00F4061F"/>
    <w:rsid w:val="00F55DDB"/>
    <w:rsid w:val="00F65850"/>
    <w:rsid w:val="00F70783"/>
    <w:rsid w:val="00F72E63"/>
    <w:rsid w:val="00F7359C"/>
    <w:rsid w:val="00F76840"/>
    <w:rsid w:val="00F80D5C"/>
    <w:rsid w:val="00F825C5"/>
    <w:rsid w:val="00FB74A7"/>
    <w:rsid w:val="00FC07EB"/>
    <w:rsid w:val="00FC434E"/>
    <w:rsid w:val="00FC6868"/>
    <w:rsid w:val="00FC767C"/>
    <w:rsid w:val="00FD43FB"/>
    <w:rsid w:val="00FE56E4"/>
    <w:rsid w:val="00FE5F60"/>
    <w:rsid w:val="00FE6A40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A0CE51"/>
  <w15:chartTrackingRefBased/>
  <w15:docId w15:val="{CE6B4332-CF20-4A83-AC5B-DCF8D7AF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057D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E56BAB"/>
    <w:pPr>
      <w:keepNext/>
      <w:spacing w:after="120"/>
      <w:ind w:left="360"/>
      <w:outlineLvl w:val="0"/>
    </w:pPr>
    <w:rPr>
      <w:rFonts w:cs="Arial"/>
      <w:b/>
      <w:bCs/>
    </w:rPr>
  </w:style>
  <w:style w:type="paragraph" w:styleId="Heading2">
    <w:name w:val="heading 2"/>
    <w:basedOn w:val="Normal"/>
    <w:qFormat/>
    <w:rsid w:val="003B0686"/>
    <w:pPr>
      <w:keepNext/>
      <w:outlineLvl w:val="1"/>
    </w:pPr>
    <w:rPr>
      <w:b/>
      <w:b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56BAB"/>
    <w:rPr>
      <w:rFonts w:ascii="Tahoma" w:hAnsi="Tahoma" w:cs="Tahoma"/>
      <w:sz w:val="16"/>
      <w:szCs w:val="16"/>
    </w:rPr>
  </w:style>
  <w:style w:type="character" w:customStyle="1" w:styleId="ActivityBodyBoldCharChar">
    <w:name w:val="ActivityBody + Bold Char Char"/>
    <w:link w:val="ActivityBodyBold"/>
    <w:rsid w:val="00CF6E1D"/>
    <w:rPr>
      <w:rFonts w:ascii="Arial" w:hAnsi="Arial"/>
      <w:b/>
      <w:bCs/>
      <w:sz w:val="22"/>
      <w:szCs w:val="24"/>
    </w:rPr>
  </w:style>
  <w:style w:type="paragraph" w:customStyle="1" w:styleId="ActivityBodyBold">
    <w:name w:val="ActivityBody + Bold"/>
    <w:basedOn w:val="Normal"/>
    <w:link w:val="ActivityBodyBoldCharChar"/>
    <w:rsid w:val="00CF6E1D"/>
    <w:pPr>
      <w:spacing w:before="120" w:after="120"/>
      <w:ind w:left="360"/>
    </w:pPr>
    <w:rPr>
      <w:b/>
      <w:bCs/>
    </w:rPr>
  </w:style>
  <w:style w:type="paragraph" w:styleId="Caption">
    <w:name w:val="caption"/>
    <w:basedOn w:val="Normal"/>
    <w:next w:val="Normal"/>
    <w:qFormat/>
    <w:rsid w:val="00E56BAB"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3B0686"/>
    <w:rPr>
      <w:rFonts w:ascii="Arial" w:hAnsi="Arial"/>
      <w:b/>
      <w:color w:val="0000FF"/>
      <w:sz w:val="22"/>
      <w:szCs w:val="24"/>
      <w:u w:val="none"/>
    </w:rPr>
  </w:style>
  <w:style w:type="character" w:customStyle="1" w:styleId="ScienceStdChar">
    <w:name w:val="ScienceStd Char"/>
    <w:link w:val="ScienceStd"/>
    <w:rsid w:val="00D449A4"/>
    <w:rPr>
      <w:rFonts w:ascii="Arial" w:hAnsi="Arial"/>
      <w:sz w:val="24"/>
      <w:szCs w:val="24"/>
      <w:lang w:val="en-US" w:eastAsia="en-US" w:bidi="ar-SA"/>
    </w:rPr>
  </w:style>
  <w:style w:type="paragraph" w:customStyle="1" w:styleId="ScienceStd">
    <w:name w:val="ScienceStd"/>
    <w:basedOn w:val="Normal"/>
    <w:link w:val="ScienceStdChar"/>
    <w:rsid w:val="00E56BAB"/>
    <w:pPr>
      <w:ind w:left="1267" w:hanging="547"/>
    </w:pPr>
  </w:style>
  <w:style w:type="table" w:styleId="TableGrid">
    <w:name w:val="Table Grid"/>
    <w:basedOn w:val="TableNormal"/>
    <w:uiPriority w:val="39"/>
    <w:rsid w:val="0026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3B0686"/>
    <w:rPr>
      <w:rFonts w:ascii="Arial" w:hAnsi="Arial"/>
      <w:color w:val="800080"/>
      <w:sz w:val="22"/>
      <w:szCs w:val="24"/>
      <w:u w:val="none"/>
    </w:rPr>
  </w:style>
  <w:style w:type="paragraph" w:styleId="Footer">
    <w:name w:val="footer"/>
    <w:basedOn w:val="Normal"/>
    <w:link w:val="FooterChar"/>
    <w:rsid w:val="00E56BAB"/>
    <w:pPr>
      <w:jc w:val="right"/>
    </w:pPr>
    <w:rPr>
      <w:sz w:val="20"/>
    </w:rPr>
  </w:style>
  <w:style w:type="character" w:styleId="PageNumber">
    <w:name w:val="page number"/>
    <w:rsid w:val="00E56BAB"/>
    <w:rPr>
      <w:rFonts w:ascii="Arial" w:hAnsi="Arial"/>
      <w:sz w:val="20"/>
    </w:rPr>
  </w:style>
  <w:style w:type="paragraph" w:customStyle="1" w:styleId="ActivityBody">
    <w:name w:val="ActivityBody"/>
    <w:link w:val="ActivityBodyChar"/>
    <w:rsid w:val="00CF6E1D"/>
    <w:pPr>
      <w:ind w:left="360"/>
    </w:pPr>
    <w:rPr>
      <w:rFonts w:ascii="Arial" w:hAnsi="Arial" w:cs="Arial"/>
      <w:sz w:val="22"/>
      <w:szCs w:val="24"/>
    </w:rPr>
  </w:style>
  <w:style w:type="character" w:customStyle="1" w:styleId="ActivityBodyChar">
    <w:name w:val="ActivityBody Char"/>
    <w:link w:val="ActivityBody"/>
    <w:rsid w:val="00CF6E1D"/>
    <w:rPr>
      <w:rFonts w:ascii="Arial" w:hAnsi="Arial" w:cs="Arial"/>
      <w:sz w:val="22"/>
      <w:szCs w:val="24"/>
    </w:rPr>
  </w:style>
  <w:style w:type="paragraph" w:customStyle="1" w:styleId="ActivitySection">
    <w:name w:val="ActivitySection"/>
    <w:basedOn w:val="Normal"/>
    <w:link w:val="ActivitySectionCharChar"/>
    <w:rsid w:val="00CF6E1D"/>
    <w:pPr>
      <w:spacing w:after="120"/>
      <w:contextualSpacing/>
    </w:pPr>
    <w:rPr>
      <w:b/>
      <w:sz w:val="28"/>
      <w:szCs w:val="32"/>
    </w:rPr>
  </w:style>
  <w:style w:type="character" w:customStyle="1" w:styleId="ActivitySectionCharChar">
    <w:name w:val="ActivitySection Char Char"/>
    <w:link w:val="ActivitySection"/>
    <w:rsid w:val="00CF6E1D"/>
    <w:rPr>
      <w:rFonts w:ascii="Arial" w:hAnsi="Arial"/>
      <w:b/>
      <w:sz w:val="28"/>
      <w:szCs w:val="32"/>
    </w:rPr>
  </w:style>
  <w:style w:type="character" w:styleId="CommentReference">
    <w:name w:val="annotation reference"/>
    <w:semiHidden/>
    <w:rsid w:val="00E56BAB"/>
    <w:rPr>
      <w:sz w:val="16"/>
      <w:szCs w:val="16"/>
    </w:rPr>
  </w:style>
  <w:style w:type="paragraph" w:styleId="CommentText">
    <w:name w:val="annotation text"/>
    <w:basedOn w:val="Normal"/>
    <w:semiHidden/>
    <w:rsid w:val="00E56BA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6BAB"/>
    <w:rPr>
      <w:b/>
      <w:bCs/>
    </w:rPr>
  </w:style>
  <w:style w:type="paragraph" w:customStyle="1" w:styleId="StdHeading">
    <w:name w:val="StdHeading"/>
    <w:rsid w:val="003B0686"/>
    <w:pPr>
      <w:spacing w:after="120"/>
      <w:ind w:left="360"/>
    </w:pPr>
    <w:rPr>
      <w:rFonts w:ascii="Arial" w:hAnsi="Arial"/>
      <w:b/>
      <w:i/>
      <w:sz w:val="28"/>
      <w:szCs w:val="32"/>
    </w:rPr>
  </w:style>
  <w:style w:type="paragraph" w:customStyle="1" w:styleId="StdsTable">
    <w:name w:val="StdsTable"/>
    <w:basedOn w:val="Normal"/>
    <w:rsid w:val="00E56BAB"/>
    <w:pPr>
      <w:ind w:left="288"/>
    </w:pPr>
    <w:rPr>
      <w:rFonts w:cs="Arial"/>
      <w:b/>
      <w:bCs/>
    </w:rPr>
  </w:style>
  <w:style w:type="paragraph" w:customStyle="1" w:styleId="ScienceStdSubBullet">
    <w:name w:val="ScienceStdSubBullet"/>
    <w:rsid w:val="003B0686"/>
    <w:pPr>
      <w:numPr>
        <w:numId w:val="6"/>
      </w:numPr>
      <w:spacing w:after="120"/>
      <w:contextualSpacing/>
    </w:pPr>
    <w:rPr>
      <w:rFonts w:ascii="Arial" w:hAnsi="Arial" w:cs="Arial"/>
      <w:sz w:val="22"/>
      <w:szCs w:val="24"/>
    </w:rPr>
  </w:style>
  <w:style w:type="paragraph" w:customStyle="1" w:styleId="AssessHeading">
    <w:name w:val="AssessHeading"/>
    <w:basedOn w:val="Normal"/>
    <w:rsid w:val="003B0686"/>
    <w:pPr>
      <w:spacing w:after="120"/>
    </w:pPr>
    <w:rPr>
      <w:i/>
    </w:rPr>
  </w:style>
  <w:style w:type="character" w:customStyle="1" w:styleId="KeyTerm">
    <w:name w:val="KeyTerm"/>
    <w:rsid w:val="00CF6E1D"/>
    <w:rPr>
      <w:rFonts w:ascii="Arial" w:hAnsi="Arial"/>
      <w:b/>
      <w:bCs/>
      <w:sz w:val="22"/>
    </w:rPr>
  </w:style>
  <w:style w:type="character" w:customStyle="1" w:styleId="KeyTermItalic">
    <w:name w:val="KeyTerm + Italic"/>
    <w:rsid w:val="00CF6E1D"/>
    <w:rPr>
      <w:rFonts w:ascii="Arial" w:hAnsi="Arial"/>
      <w:b/>
      <w:bCs/>
      <w:i/>
      <w:iCs/>
      <w:sz w:val="22"/>
    </w:rPr>
  </w:style>
  <w:style w:type="paragraph" w:customStyle="1" w:styleId="InstrResList">
    <w:name w:val="InstrResList"/>
    <w:basedOn w:val="Normal"/>
    <w:rsid w:val="00E56BAB"/>
    <w:pPr>
      <w:spacing w:after="120"/>
      <w:ind w:left="720"/>
    </w:pPr>
    <w:rPr>
      <w:b/>
      <w:bCs/>
      <w:szCs w:val="20"/>
    </w:rPr>
  </w:style>
  <w:style w:type="paragraph" w:customStyle="1" w:styleId="InstrResHeading">
    <w:name w:val="InstrResHeading"/>
    <w:basedOn w:val="ActivityBody"/>
    <w:rsid w:val="00E56BAB"/>
    <w:pPr>
      <w:spacing w:before="120" w:after="120"/>
    </w:pPr>
    <w:rPr>
      <w:rFonts w:cs="Times New Roman"/>
      <w:szCs w:val="20"/>
    </w:rPr>
  </w:style>
  <w:style w:type="paragraph" w:customStyle="1" w:styleId="APAStyle">
    <w:name w:val="APAStyle"/>
    <w:basedOn w:val="Normal"/>
    <w:link w:val="APAStyleChar"/>
    <w:rsid w:val="003B0686"/>
    <w:pPr>
      <w:spacing w:after="120"/>
      <w:ind w:left="1800" w:hanging="720"/>
    </w:pPr>
    <w:rPr>
      <w:szCs w:val="20"/>
    </w:rPr>
  </w:style>
  <w:style w:type="character" w:customStyle="1" w:styleId="APAStyleChar">
    <w:name w:val="APAStyle Char"/>
    <w:link w:val="APAStyle"/>
    <w:rsid w:val="003B0686"/>
    <w:rPr>
      <w:rFonts w:ascii="Arial" w:hAnsi="Arial"/>
      <w:sz w:val="22"/>
    </w:rPr>
  </w:style>
  <w:style w:type="paragraph" w:customStyle="1" w:styleId="APAStyleItalic">
    <w:name w:val="APAStyle + Italic"/>
    <w:basedOn w:val="APAStyle"/>
    <w:link w:val="APAStyleItalicCharChar"/>
    <w:rsid w:val="00E56BAB"/>
    <w:rPr>
      <w:i/>
      <w:iCs/>
    </w:rPr>
  </w:style>
  <w:style w:type="character" w:customStyle="1" w:styleId="APAStyleItalicCharChar">
    <w:name w:val="APAStyle + Italic Char Char"/>
    <w:link w:val="APAStyleItalic"/>
    <w:rsid w:val="00E56BAB"/>
    <w:rPr>
      <w:rFonts w:ascii="Arial" w:hAnsi="Arial"/>
      <w:i/>
      <w:iCs/>
      <w:sz w:val="24"/>
      <w:lang w:val="en-US" w:eastAsia="en-US" w:bidi="ar-SA"/>
    </w:rPr>
  </w:style>
  <w:style w:type="paragraph" w:customStyle="1" w:styleId="ScienceStdBold">
    <w:name w:val="ScienceStdBold"/>
    <w:basedOn w:val="ScienceStd"/>
    <w:link w:val="ScienceStdBoldChar"/>
    <w:rsid w:val="00E56BAB"/>
    <w:rPr>
      <w:b/>
      <w:bCs/>
    </w:rPr>
  </w:style>
  <w:style w:type="character" w:customStyle="1" w:styleId="ScienceStdBoldChar">
    <w:name w:val="ScienceStdBold Char"/>
    <w:link w:val="ScienceStdBold"/>
    <w:rsid w:val="00E56BAB"/>
    <w:rPr>
      <w:rFonts w:ascii="Arial" w:hAnsi="Arial"/>
      <w:b/>
      <w:bCs/>
      <w:sz w:val="24"/>
      <w:szCs w:val="24"/>
      <w:lang w:val="en-US" w:eastAsia="en-US" w:bidi="ar-SA"/>
    </w:rPr>
  </w:style>
  <w:style w:type="paragraph" w:customStyle="1" w:styleId="StandardBullet">
    <w:name w:val="StandardBullet"/>
    <w:basedOn w:val="Normal"/>
    <w:rsid w:val="00E56BAB"/>
    <w:pPr>
      <w:numPr>
        <w:numId w:val="5"/>
      </w:numPr>
      <w:spacing w:after="120"/>
      <w:contextualSpacing/>
    </w:pPr>
    <w:rPr>
      <w:b/>
    </w:rPr>
  </w:style>
  <w:style w:type="paragraph" w:customStyle="1" w:styleId="Picture">
    <w:name w:val="Picture"/>
    <w:basedOn w:val="Normal"/>
    <w:rsid w:val="00E56BAB"/>
    <w:pPr>
      <w:jc w:val="right"/>
    </w:pPr>
    <w:rPr>
      <w:szCs w:val="20"/>
    </w:rPr>
  </w:style>
  <w:style w:type="paragraph" w:customStyle="1" w:styleId="ActivityBodyItalic">
    <w:name w:val="ActivityBody + Italic"/>
    <w:basedOn w:val="ActivityBody"/>
    <w:rsid w:val="00E56BAB"/>
    <w:rPr>
      <w:i/>
      <w:iCs/>
    </w:rPr>
  </w:style>
  <w:style w:type="character" w:customStyle="1" w:styleId="Italic">
    <w:name w:val="Italic"/>
    <w:rsid w:val="00CF6E1D"/>
    <w:rPr>
      <w:i/>
      <w:iCs/>
      <w:sz w:val="22"/>
    </w:rPr>
  </w:style>
  <w:style w:type="paragraph" w:customStyle="1" w:styleId="DaytoDay">
    <w:name w:val="DaytoDay"/>
    <w:basedOn w:val="ActivityBody"/>
    <w:rsid w:val="00E56BAB"/>
    <w:pPr>
      <w:spacing w:before="120" w:after="120"/>
    </w:pPr>
    <w:rPr>
      <w:rFonts w:cs="Times New Roman"/>
      <w:b/>
      <w:szCs w:val="20"/>
    </w:rPr>
  </w:style>
  <w:style w:type="paragraph" w:customStyle="1" w:styleId="StdBullets">
    <w:name w:val="StdBullets"/>
    <w:basedOn w:val="StandardBullet"/>
    <w:rsid w:val="00E56BAB"/>
    <w:pPr>
      <w:numPr>
        <w:numId w:val="1"/>
      </w:numPr>
    </w:pPr>
    <w:rPr>
      <w:rFonts w:cs="Arial"/>
      <w:b w:val="0"/>
    </w:rPr>
  </w:style>
  <w:style w:type="paragraph" w:customStyle="1" w:styleId="ActivityBodyItalicandBold">
    <w:name w:val="ActivityBody + Italic and Bold"/>
    <w:basedOn w:val="Normal"/>
    <w:rsid w:val="001F5964"/>
    <w:pPr>
      <w:ind w:left="360"/>
    </w:pPr>
    <w:rPr>
      <w:b/>
      <w:i/>
      <w:iCs/>
    </w:rPr>
  </w:style>
  <w:style w:type="paragraph" w:customStyle="1" w:styleId="RubricHeadings">
    <w:name w:val="Rubric Headings"/>
    <w:basedOn w:val="Normal"/>
    <w:rsid w:val="001F5964"/>
    <w:pPr>
      <w:jc w:val="center"/>
    </w:pPr>
    <w:rPr>
      <w:b/>
      <w:bCs/>
      <w:szCs w:val="20"/>
    </w:rPr>
  </w:style>
  <w:style w:type="paragraph" w:customStyle="1" w:styleId="PictureCentered">
    <w:name w:val="Picture Centered"/>
    <w:basedOn w:val="Picture"/>
    <w:rsid w:val="001F5964"/>
    <w:pPr>
      <w:jc w:val="center"/>
    </w:pPr>
  </w:style>
  <w:style w:type="paragraph" w:customStyle="1" w:styleId="Activitysub2">
    <w:name w:val="Activity sub 2"/>
    <w:basedOn w:val="Normal"/>
    <w:rsid w:val="00CF6E1D"/>
    <w:pPr>
      <w:numPr>
        <w:numId w:val="4"/>
      </w:numPr>
      <w:spacing w:after="120"/>
      <w:contextualSpacing/>
    </w:pPr>
    <w:rPr>
      <w:rFonts w:cs="Arial"/>
    </w:rPr>
  </w:style>
  <w:style w:type="paragraph" w:customStyle="1" w:styleId="AlphaGlossary">
    <w:name w:val="AlphaGlossary"/>
    <w:basedOn w:val="Normal"/>
    <w:rsid w:val="001F5964"/>
    <w:pPr>
      <w:spacing w:before="120" w:after="120"/>
    </w:pPr>
    <w:rPr>
      <w:b/>
      <w:bCs/>
      <w:sz w:val="28"/>
      <w:szCs w:val="20"/>
    </w:rPr>
  </w:style>
  <w:style w:type="paragraph" w:customStyle="1" w:styleId="Perobj">
    <w:name w:val="Perobj"/>
    <w:basedOn w:val="Normal"/>
    <w:rsid w:val="00E56BAB"/>
    <w:pPr>
      <w:spacing w:after="120"/>
      <w:ind w:firstLine="360"/>
    </w:pPr>
    <w:rPr>
      <w:rFonts w:cs="Arial"/>
      <w:i/>
      <w:iCs/>
    </w:rPr>
  </w:style>
  <w:style w:type="character" w:customStyle="1" w:styleId="Bold">
    <w:name w:val="Bold"/>
    <w:rsid w:val="00CF6E1D"/>
    <w:rPr>
      <w:rFonts w:ascii="Arial" w:hAnsi="Arial"/>
      <w:b/>
      <w:sz w:val="22"/>
      <w:u w:val="none"/>
    </w:rPr>
  </w:style>
  <w:style w:type="paragraph" w:customStyle="1" w:styleId="Pictureleft">
    <w:name w:val="Picture left"/>
    <w:basedOn w:val="Picture"/>
    <w:rsid w:val="00E56BAB"/>
    <w:pPr>
      <w:jc w:val="left"/>
    </w:pPr>
  </w:style>
  <w:style w:type="character" w:customStyle="1" w:styleId="RubricEntries10pt">
    <w:name w:val="Rubric Entries 10 pt"/>
    <w:rsid w:val="00E56BAB"/>
    <w:rPr>
      <w:rFonts w:ascii="Arial" w:hAnsi="Arial"/>
      <w:sz w:val="20"/>
    </w:rPr>
  </w:style>
  <w:style w:type="character" w:customStyle="1" w:styleId="RubricTitles10pt">
    <w:name w:val="Rubric Titles 10 pt"/>
    <w:rsid w:val="00E56BAB"/>
    <w:rPr>
      <w:rFonts w:ascii="Arial" w:hAnsi="Arial"/>
      <w:b/>
      <w:bCs/>
      <w:sz w:val="20"/>
    </w:rPr>
  </w:style>
  <w:style w:type="paragraph" w:customStyle="1" w:styleId="RubricHeadings10pt">
    <w:name w:val="Rubric Headings + 10 pt"/>
    <w:basedOn w:val="RubricHeadings"/>
    <w:rsid w:val="00E56BAB"/>
    <w:rPr>
      <w:sz w:val="20"/>
    </w:rPr>
  </w:style>
  <w:style w:type="paragraph" w:customStyle="1" w:styleId="RubricTitles">
    <w:name w:val="Rubric Titles"/>
    <w:basedOn w:val="StdsTable"/>
    <w:rsid w:val="00E56BAB"/>
    <w:pPr>
      <w:ind w:left="0"/>
    </w:pPr>
    <w:rPr>
      <w:rFonts w:cs="Times New Roman"/>
      <w:szCs w:val="20"/>
    </w:rPr>
  </w:style>
  <w:style w:type="paragraph" w:customStyle="1" w:styleId="Activitybullet">
    <w:name w:val="Activitybullet"/>
    <w:basedOn w:val="Normal"/>
    <w:rsid w:val="00374C78"/>
    <w:pPr>
      <w:numPr>
        <w:numId w:val="3"/>
      </w:numPr>
      <w:tabs>
        <w:tab w:val="clear" w:pos="720"/>
        <w:tab w:val="num" w:pos="0"/>
      </w:tabs>
      <w:spacing w:after="60"/>
      <w:ind w:left="1440"/>
      <w:contextualSpacing/>
    </w:pPr>
    <w:rPr>
      <w:szCs w:val="20"/>
    </w:rPr>
  </w:style>
  <w:style w:type="paragraph" w:customStyle="1" w:styleId="GlossaryLettersCenter">
    <w:name w:val="GlossaryLettersCenter"/>
    <w:basedOn w:val="Normal"/>
    <w:rsid w:val="003B0686"/>
    <w:pPr>
      <w:jc w:val="center"/>
    </w:pPr>
    <w:rPr>
      <w:b/>
      <w:bCs/>
      <w:sz w:val="28"/>
      <w:szCs w:val="20"/>
    </w:rPr>
  </w:style>
  <w:style w:type="paragraph" w:customStyle="1" w:styleId="CaptionCentered">
    <w:name w:val="Caption + Centered"/>
    <w:basedOn w:val="Caption"/>
    <w:rsid w:val="00E56BAB"/>
    <w:pPr>
      <w:jc w:val="center"/>
    </w:pPr>
  </w:style>
  <w:style w:type="paragraph" w:customStyle="1" w:styleId="MatrixStdsTable">
    <w:name w:val="Matrix StdsTable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MatrixStdsTableItalic">
    <w:name w:val="Matrix StdsTable + Italic"/>
    <w:basedOn w:val="MatrixStdsTable"/>
    <w:rsid w:val="00E56BAB"/>
    <w:rPr>
      <w:i/>
      <w:iCs/>
    </w:rPr>
  </w:style>
  <w:style w:type="paragraph" w:customStyle="1" w:styleId="MathMatrixEntries">
    <w:name w:val="Math Matrix Entries"/>
    <w:basedOn w:val="Normal"/>
    <w:rsid w:val="00E56BAB"/>
    <w:pPr>
      <w:jc w:val="center"/>
    </w:pPr>
    <w:rPr>
      <w:b/>
      <w:sz w:val="20"/>
    </w:rPr>
  </w:style>
  <w:style w:type="paragraph" w:customStyle="1" w:styleId="ActivityNumbers">
    <w:name w:val="Activity Numbers"/>
    <w:basedOn w:val="Normal"/>
    <w:rsid w:val="00922595"/>
    <w:pPr>
      <w:numPr>
        <w:numId w:val="17"/>
      </w:numPr>
      <w:spacing w:after="120"/>
      <w:ind w:left="720"/>
    </w:pPr>
    <w:rPr>
      <w:rFonts w:cs="Arial"/>
    </w:rPr>
  </w:style>
  <w:style w:type="paragraph" w:customStyle="1" w:styleId="MatrixRubricEntries">
    <w:name w:val="Matrix Rubric Entries"/>
    <w:basedOn w:val="Normal"/>
    <w:rsid w:val="00125FE3"/>
    <w:rPr>
      <w:sz w:val="20"/>
    </w:rPr>
  </w:style>
  <w:style w:type="paragraph" w:customStyle="1" w:styleId="MatrixSymbolEntries">
    <w:name w:val="Matrix Symbol Entries"/>
    <w:basedOn w:val="Normal"/>
    <w:rsid w:val="00E56BAB"/>
    <w:pPr>
      <w:jc w:val="center"/>
    </w:pPr>
    <w:rPr>
      <w:b/>
      <w:sz w:val="20"/>
    </w:rPr>
  </w:style>
  <w:style w:type="paragraph" w:customStyle="1" w:styleId="MatrixStandards">
    <w:name w:val="Matrix Standards"/>
    <w:basedOn w:val="Normal"/>
    <w:rsid w:val="00E56BAB"/>
    <w:rPr>
      <w:sz w:val="20"/>
    </w:rPr>
  </w:style>
  <w:style w:type="paragraph" w:customStyle="1" w:styleId="MatrixStandardsBold">
    <w:name w:val="Matrix Standards Bold"/>
    <w:basedOn w:val="MatrixStandards"/>
    <w:rsid w:val="00E56BAB"/>
    <w:rPr>
      <w:b/>
      <w:bCs/>
    </w:rPr>
  </w:style>
  <w:style w:type="paragraph" w:customStyle="1" w:styleId="MatrixStdsBoldItalic">
    <w:name w:val="Matrix Stds Bold + Italic"/>
    <w:basedOn w:val="MatrixStandardsBold"/>
    <w:rsid w:val="00E56BAB"/>
    <w:rPr>
      <w:i/>
      <w:iCs/>
    </w:rPr>
  </w:style>
  <w:style w:type="paragraph" w:customStyle="1" w:styleId="MatrixBullets">
    <w:name w:val="Matrix Bullets"/>
    <w:rsid w:val="00E56BAB"/>
    <w:pPr>
      <w:numPr>
        <w:numId w:val="7"/>
      </w:numPr>
    </w:pPr>
    <w:rPr>
      <w:rFonts w:ascii="Arial" w:hAnsi="Arial"/>
    </w:rPr>
  </w:style>
  <w:style w:type="paragraph" w:customStyle="1" w:styleId="RubricEntries10ptCentered">
    <w:name w:val="Rubric Entries 10 pt Centered"/>
    <w:basedOn w:val="Normal"/>
    <w:rsid w:val="00125FE3"/>
    <w:pPr>
      <w:jc w:val="center"/>
    </w:pPr>
    <w:rPr>
      <w:sz w:val="20"/>
    </w:rPr>
  </w:style>
  <w:style w:type="paragraph" w:customStyle="1" w:styleId="AnsKeyCentered">
    <w:name w:val="Ans Key Centered"/>
    <w:basedOn w:val="Normal"/>
    <w:rsid w:val="003B0686"/>
    <w:pPr>
      <w:jc w:val="center"/>
    </w:pPr>
    <w:rPr>
      <w:b/>
      <w:bCs/>
      <w:color w:val="FF0000"/>
      <w:szCs w:val="20"/>
    </w:rPr>
  </w:style>
  <w:style w:type="paragraph" w:customStyle="1" w:styleId="StdsTableCentered">
    <w:name w:val="StdsTable Centered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ESIHeading">
    <w:name w:val="ESIHeading"/>
    <w:basedOn w:val="Normal"/>
    <w:rsid w:val="002E7D6D"/>
    <w:pPr>
      <w:shd w:val="clear" w:color="auto" w:fill="4C623C"/>
    </w:pPr>
    <w:rPr>
      <w:color w:val="FFFFFF"/>
      <w:sz w:val="40"/>
      <w:szCs w:val="20"/>
    </w:rPr>
  </w:style>
  <w:style w:type="table" w:customStyle="1" w:styleId="ConnectionsLogos">
    <w:name w:val="Connections Logos"/>
    <w:basedOn w:val="TableNormal"/>
    <w:rsid w:val="00164A78"/>
    <w:rPr>
      <w:rFonts w:ascii="Arial" w:hAnsi="Arial"/>
    </w:rPr>
    <w:tblPr/>
  </w:style>
  <w:style w:type="numbering" w:customStyle="1" w:styleId="StyleBulleted">
    <w:name w:val="Style Bulleted"/>
    <w:basedOn w:val="NoList"/>
    <w:rsid w:val="00E70B1A"/>
    <w:pPr>
      <w:numPr>
        <w:numId w:val="10"/>
      </w:numPr>
    </w:pPr>
  </w:style>
  <w:style w:type="paragraph" w:customStyle="1" w:styleId="StyleRedCentered">
    <w:name w:val="Style Red Centered"/>
    <w:basedOn w:val="Normal"/>
    <w:rsid w:val="00395386"/>
    <w:pPr>
      <w:jc w:val="center"/>
    </w:pPr>
    <w:rPr>
      <w:color w:val="FF0000"/>
      <w:szCs w:val="20"/>
    </w:rPr>
  </w:style>
  <w:style w:type="paragraph" w:styleId="Header">
    <w:name w:val="header"/>
    <w:basedOn w:val="Normal"/>
    <w:link w:val="HeaderChar"/>
    <w:uiPriority w:val="99"/>
    <w:rsid w:val="004671D0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671D0"/>
    <w:rPr>
      <w:rFonts w:ascii="Arial" w:hAnsi="Arial"/>
      <w:szCs w:val="24"/>
    </w:rPr>
  </w:style>
  <w:style w:type="character" w:customStyle="1" w:styleId="FooterChar">
    <w:name w:val="Footer Char"/>
    <w:link w:val="Footer"/>
    <w:rsid w:val="00E03370"/>
    <w:rPr>
      <w:rFonts w:ascii="Arial" w:hAnsi="Arial"/>
      <w:szCs w:val="24"/>
    </w:rPr>
  </w:style>
  <w:style w:type="table" w:styleId="PlainTable4">
    <w:name w:val="Plain Table 4"/>
    <w:basedOn w:val="TableNormal"/>
    <w:uiPriority w:val="44"/>
    <w:rsid w:val="00E0337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rmalWeb">
    <w:name w:val="Normal (Web)"/>
    <w:basedOn w:val="Normal"/>
    <w:uiPriority w:val="99"/>
    <w:unhideWhenUsed/>
    <w:rsid w:val="00F4057D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153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\AppData\Roaming\Microsoft\Templates\ESI_Activity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9DBD-A3B4-4824-A604-D3B393D2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ESI_Activity_Template</Template>
  <TotalTime>37</TotalTime>
  <Pages>5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3.1.1 Biomass Breathrough</vt:lpstr>
    </vt:vector>
  </TitlesOfParts>
  <Manager>Dan Jansen</Manager>
  <Company>Curriculum for Agricultural Science Education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6 Technology</dc:title>
  <dc:subject>Ethanol</dc:subject>
  <dc:creator>John McGinity;Carl Aakre</dc:creator>
  <cp:keywords/>
  <dc:description/>
  <cp:lastModifiedBy>Carl Aakre</cp:lastModifiedBy>
  <cp:revision>21</cp:revision>
  <cp:lastPrinted>2018-07-27T15:34:00Z</cp:lastPrinted>
  <dcterms:created xsi:type="dcterms:W3CDTF">2018-05-15T17:52:00Z</dcterms:created>
  <dcterms:modified xsi:type="dcterms:W3CDTF">2019-02-06T17:05:00Z</dcterms:modified>
</cp:coreProperties>
</file>