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B5D20" w14:textId="77777777" w:rsidR="00112DB2" w:rsidRPr="001B6495" w:rsidRDefault="00112DB2" w:rsidP="00112DB2">
      <w:pPr>
        <w:pStyle w:val="Title"/>
        <w:rPr>
          <w:rFonts w:ascii="Anton" w:hAnsi="Anton"/>
        </w:rPr>
      </w:pPr>
      <w:r w:rsidRPr="001B6495">
        <w:rPr>
          <w:rFonts w:ascii="Anton" w:hAnsi="Anton"/>
          <w:color w:val="003771" w:themeColor="accent1" w:themeShade="BF"/>
        </w:rPr>
        <w:t>E</w:t>
      </w:r>
      <w:bookmarkStart w:id="0" w:name="extraextra"/>
      <w:bookmarkEnd w:id="0"/>
      <w:r w:rsidRPr="001B6495">
        <w:rPr>
          <w:rFonts w:ascii="Anton" w:hAnsi="Anton"/>
          <w:color w:val="003771" w:themeColor="accent1" w:themeShade="BF"/>
        </w:rPr>
        <w:t>xtra, Extra! Read All About It!</w:t>
      </w:r>
    </w:p>
    <w:p w14:paraId="45807E33" w14:textId="77777777" w:rsidR="00112DB2" w:rsidRPr="001B6495" w:rsidRDefault="00112DB2" w:rsidP="00112DB2">
      <w:pPr>
        <w:pStyle w:val="Heading4"/>
        <w:rPr>
          <w:rFonts w:ascii="Anton" w:hAnsi="Anton"/>
          <w:color w:val="FF0000"/>
        </w:rPr>
      </w:pPr>
      <w:r w:rsidRPr="001B6495">
        <w:rPr>
          <w:rFonts w:ascii="Anton" w:hAnsi="Anton"/>
          <w:color w:val="FF0000"/>
        </w:rPr>
        <w:t>Directions:</w:t>
      </w:r>
    </w:p>
    <w:p w14:paraId="6D7641BE" w14:textId="77777777" w:rsidR="00112DB2" w:rsidRPr="001B6495" w:rsidRDefault="00112DB2" w:rsidP="00112DB2">
      <w:pPr>
        <w:pStyle w:val="FFABody"/>
        <w:rPr>
          <w:rFonts w:ascii="Montserrat" w:hAnsi="Montserrat"/>
          <w:sz w:val="18"/>
          <w:szCs w:val="18"/>
        </w:rPr>
      </w:pPr>
      <w:r w:rsidRPr="001B6495">
        <w:rPr>
          <w:rFonts w:ascii="Montserrat" w:hAnsi="Montserrat"/>
          <w:sz w:val="18"/>
          <w:szCs w:val="18"/>
        </w:rPr>
        <w:t xml:space="preserve">Write a two-paragraph news release/article about a main session during convention highlighting the speakers, </w:t>
      </w:r>
      <w:proofErr w:type="gramStart"/>
      <w:r w:rsidRPr="001B6495">
        <w:rPr>
          <w:rFonts w:ascii="Montserrat" w:hAnsi="Montserrat"/>
          <w:sz w:val="18"/>
          <w:szCs w:val="18"/>
        </w:rPr>
        <w:t>messages</w:t>
      </w:r>
      <w:proofErr w:type="gramEnd"/>
      <w:r w:rsidRPr="001B6495">
        <w:rPr>
          <w:rFonts w:ascii="Montserrat" w:hAnsi="Montserrat"/>
          <w:sz w:val="18"/>
          <w:szCs w:val="18"/>
        </w:rPr>
        <w:t xml:space="preserve"> and major happenings. Use the tips below to help you construct your article/news release.</w:t>
      </w:r>
    </w:p>
    <w:p w14:paraId="6CC50058" w14:textId="77777777" w:rsidR="00112DB2" w:rsidRPr="00C706CF" w:rsidRDefault="00112DB2" w:rsidP="00112DB2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46FC94A" wp14:editId="6F89DC65">
                <wp:simplePos x="0" y="0"/>
                <wp:positionH relativeFrom="column">
                  <wp:posOffset>-390525</wp:posOffset>
                </wp:positionH>
                <wp:positionV relativeFrom="paragraph">
                  <wp:posOffset>20320</wp:posOffset>
                </wp:positionV>
                <wp:extent cx="6496050" cy="7058025"/>
                <wp:effectExtent l="57150" t="0" r="19050" b="28575"/>
                <wp:wrapNone/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050" cy="7058025"/>
                          <a:chOff x="0" y="0"/>
                          <a:chExt cx="6496050" cy="7058025"/>
                        </a:xfrm>
                      </wpg:grpSpPr>
                      <wps:wsp>
                        <wps:cNvPr id="48" name="Text Box 48"/>
                        <wps:cNvSpPr txBox="1"/>
                        <wps:spPr>
                          <a:xfrm>
                            <a:off x="393700" y="0"/>
                            <a:ext cx="6102350" cy="6521450"/>
                          </a:xfrm>
                          <a:prstGeom prst="foldedCorner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3A9074E5" w14:textId="77777777" w:rsidR="00112DB2" w:rsidRDefault="00112DB2" w:rsidP="00112DB2">
                              <w:pPr>
                                <w:spacing w:line="360" w:lineRule="auto"/>
                              </w:pPr>
                              <w:r>
  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6"/>
                        <wps:cNvSpPr txBox="1">
                          <a:spLocks noChangeArrowheads="1"/>
                        </wps:cNvSpPr>
                        <wps:spPr bwMode="auto">
                          <a:xfrm rot="344744">
                            <a:off x="4467456" y="5396111"/>
                            <a:ext cx="1872436" cy="15434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E1467D" w14:textId="77777777" w:rsidR="00112DB2" w:rsidRDefault="00112DB2" w:rsidP="00112DB2">
                              <w:pPr>
                                <w:pStyle w:val="FFABody"/>
                              </w:pPr>
                              <w:r>
                                <w:t>TIPS for a successful article:</w:t>
                              </w:r>
                            </w:p>
                            <w:p w14:paraId="275A0653" w14:textId="77777777" w:rsidR="00112DB2" w:rsidRDefault="00112DB2" w:rsidP="00112DB2">
                              <w:pPr>
                                <w:pStyle w:val="FFABody"/>
                              </w:pPr>
                            </w:p>
                            <w:p w14:paraId="43B15A9F" w14:textId="77777777" w:rsidR="00112DB2" w:rsidRDefault="00112DB2" w:rsidP="00112DB2">
                              <w:pPr>
                                <w:pStyle w:val="FFABody"/>
                                <w:numPr>
                                  <w:ilvl w:val="0"/>
                                  <w:numId w:val="27"/>
                                </w:numPr>
                                <w:ind w:left="360"/>
                              </w:pPr>
                              <w:r>
                                <w:t xml:space="preserve">Address the who, what, </w:t>
                              </w:r>
                              <w:proofErr w:type="gramStart"/>
                              <w:r>
                                <w:t>when,</w:t>
                              </w:r>
                              <w:proofErr w:type="gramEnd"/>
                              <w:r>
                                <w:t xml:space="preserve"> where and why.</w:t>
                              </w:r>
                            </w:p>
                            <w:p w14:paraId="05EE4FA5" w14:textId="77777777" w:rsidR="00112DB2" w:rsidRDefault="00112DB2" w:rsidP="00112DB2">
                              <w:pPr>
                                <w:pStyle w:val="FFABody"/>
                                <w:numPr>
                                  <w:ilvl w:val="0"/>
                                  <w:numId w:val="27"/>
                                </w:numPr>
                                <w:ind w:left="360"/>
                              </w:pPr>
                              <w:r>
                                <w:t>Start off with a catchy first sentence.</w:t>
                              </w:r>
                            </w:p>
                            <w:p w14:paraId="2272242A" w14:textId="77777777" w:rsidR="00112DB2" w:rsidRDefault="00112DB2" w:rsidP="00112DB2">
                              <w:pPr>
                                <w:pStyle w:val="FFABody"/>
                                <w:numPr>
                                  <w:ilvl w:val="0"/>
                                  <w:numId w:val="27"/>
                                </w:numPr>
                                <w:ind w:left="360"/>
                              </w:pPr>
                              <w:r>
                                <w:t>Quote important information.</w:t>
                              </w:r>
                            </w:p>
                            <w:p w14:paraId="0FE23414" w14:textId="77777777" w:rsidR="00112DB2" w:rsidRDefault="00112DB2" w:rsidP="00112DB2">
                              <w:pPr>
                                <w:pStyle w:val="FFABody"/>
                                <w:numPr>
                                  <w:ilvl w:val="0"/>
                                  <w:numId w:val="27"/>
                                </w:numPr>
                                <w:ind w:left="360"/>
                              </w:pPr>
                              <w:r>
                                <w:t>Be straightforward.</w:t>
                              </w:r>
                            </w:p>
                            <w:p w14:paraId="73F4AE6A" w14:textId="77777777" w:rsidR="00112DB2" w:rsidRDefault="00112DB2" w:rsidP="00112DB2">
                              <w:pPr>
                                <w:pStyle w:val="FFABody"/>
                                <w:numPr>
                                  <w:ilvl w:val="0"/>
                                  <w:numId w:val="27"/>
                                </w:numPr>
                                <w:ind w:left="360"/>
                              </w:pPr>
                              <w:r>
                                <w:t>Use appropriate/correct vocabulary.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49"/>
                        <wps:cNvSpPr txBox="1"/>
                        <wps:spPr>
                          <a:xfrm>
                            <a:off x="393700" y="5283200"/>
                            <a:ext cx="4019550" cy="17748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0CD41FD5" w14:textId="77777777" w:rsidR="00112DB2" w:rsidRDefault="00112DB2" w:rsidP="00112DB2">
                              <w:r>
                                <w:t>Picture: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607159">
                            <a:off x="0" y="4832350"/>
                            <a:ext cx="545465" cy="579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6FC94A" id="Group 50" o:spid="_x0000_s1026" style="position:absolute;margin-left:-30.75pt;margin-top:1.6pt;width:511.5pt;height:555.75pt;z-index:251660288;mso-height-relative:margin" coordsize="64960,70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"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Text Box 48" o:spid="_x0000_s1027" type="#_x0000_t65" style="position:absolute;left:3937;width:61023;height:65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" adj="18000" fillcolor="white [3201]" strokecolor="#00244b [1604]" strokeweight="1.5pt">
                  <v:textbox>
                    <w:txbxContent>
                      <w:p w14:paraId="3A9074E5" w14:textId="77777777" w:rsidR="00112DB2" w:rsidRDefault="00112DB2" w:rsidP="00112DB2">
                        <w:pPr>
                          <w:spacing w:line="360" w:lineRule="auto"/>
                        </w:pPr>
                        <w:r>
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8" type="#_x0000_t202" style="position:absolute;left:44674;top:53961;width:18724;height:15434;rotation:3765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" strokecolor="#00244b [1604]" strokeweight="1.5pt">
                  <v:textbox>
                    <w:txbxContent>
                      <w:p w14:paraId="52E1467D" w14:textId="77777777" w:rsidR="00112DB2" w:rsidRDefault="00112DB2" w:rsidP="00112DB2">
                        <w:pPr>
                          <w:pStyle w:val="FFABody"/>
                        </w:pPr>
                        <w:r>
                          <w:t>TIPS for a successful article:</w:t>
                        </w:r>
                      </w:p>
                      <w:p w14:paraId="275A0653" w14:textId="77777777" w:rsidR="00112DB2" w:rsidRDefault="00112DB2" w:rsidP="00112DB2">
                        <w:pPr>
                          <w:pStyle w:val="FFABody"/>
                        </w:pPr>
                      </w:p>
                      <w:p w14:paraId="43B15A9F" w14:textId="77777777" w:rsidR="00112DB2" w:rsidRDefault="00112DB2" w:rsidP="00112DB2">
                        <w:pPr>
                          <w:pStyle w:val="FFABody"/>
                          <w:numPr>
                            <w:ilvl w:val="0"/>
                            <w:numId w:val="27"/>
                          </w:numPr>
                          <w:ind w:left="360"/>
                        </w:pPr>
                        <w:r>
                          <w:t xml:space="preserve">Address the who, what, </w:t>
                        </w:r>
                        <w:proofErr w:type="gramStart"/>
                        <w:r>
                          <w:t>when,</w:t>
                        </w:r>
                        <w:proofErr w:type="gramEnd"/>
                        <w:r>
                          <w:t xml:space="preserve"> where and why.</w:t>
                        </w:r>
                      </w:p>
                      <w:p w14:paraId="05EE4FA5" w14:textId="77777777" w:rsidR="00112DB2" w:rsidRDefault="00112DB2" w:rsidP="00112DB2">
                        <w:pPr>
                          <w:pStyle w:val="FFABody"/>
                          <w:numPr>
                            <w:ilvl w:val="0"/>
                            <w:numId w:val="27"/>
                          </w:numPr>
                          <w:ind w:left="360"/>
                        </w:pPr>
                        <w:r>
                          <w:t>Start off with a catchy first sentence.</w:t>
                        </w:r>
                      </w:p>
                      <w:p w14:paraId="2272242A" w14:textId="77777777" w:rsidR="00112DB2" w:rsidRDefault="00112DB2" w:rsidP="00112DB2">
                        <w:pPr>
                          <w:pStyle w:val="FFABody"/>
                          <w:numPr>
                            <w:ilvl w:val="0"/>
                            <w:numId w:val="27"/>
                          </w:numPr>
                          <w:ind w:left="360"/>
                        </w:pPr>
                        <w:r>
                          <w:t>Quote important information.</w:t>
                        </w:r>
                      </w:p>
                      <w:p w14:paraId="0FE23414" w14:textId="77777777" w:rsidR="00112DB2" w:rsidRDefault="00112DB2" w:rsidP="00112DB2">
                        <w:pPr>
                          <w:pStyle w:val="FFABody"/>
                          <w:numPr>
                            <w:ilvl w:val="0"/>
                            <w:numId w:val="27"/>
                          </w:numPr>
                          <w:ind w:left="360"/>
                        </w:pPr>
                        <w:r>
                          <w:t>Be straightforward.</w:t>
                        </w:r>
                      </w:p>
                      <w:p w14:paraId="73F4AE6A" w14:textId="77777777" w:rsidR="00112DB2" w:rsidRDefault="00112DB2" w:rsidP="00112DB2">
                        <w:pPr>
                          <w:pStyle w:val="FFABody"/>
                          <w:numPr>
                            <w:ilvl w:val="0"/>
                            <w:numId w:val="27"/>
                          </w:numPr>
                          <w:ind w:left="360"/>
                        </w:pPr>
                        <w:r>
                          <w:t>Use appropriate/correct vocabulary.</w:t>
                        </w:r>
                      </w:p>
                    </w:txbxContent>
                  </v:textbox>
                </v:shape>
                <v:shape id="Text Box 49" o:spid="_x0000_s1029" type="#_x0000_t202" style="position:absolute;left:3937;top:52832;width:40195;height:17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" fillcolor="white [3201]" strokecolor="#00244b [1604]" strokeweight="1.5pt">
                  <v:textbox>
                    <w:txbxContent>
                      <w:p w14:paraId="0CD41FD5" w14:textId="77777777" w:rsidR="00112DB2" w:rsidRDefault="00112DB2" w:rsidP="00112DB2">
                        <w:r>
                          <w:t>Picture:</w:t>
                        </w:r>
                      </w:p>
                    </w:txbxContent>
                  </v:textbox>
                </v:shape>
                <v:shape id="Picture 45" o:spid="_x0000_s1030" type="#_x0000_t75" style="position:absolute;top:48323;width:5454;height:5798;rotation:66318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">
                  <v:imagedata r:id="rId9" o:title=""/>
                </v:shape>
              </v:group>
            </w:pict>
          </mc:Fallback>
        </mc:AlternateContent>
      </w:r>
    </w:p>
    <w:p w14:paraId="5CAB2694" w14:textId="77777777" w:rsidR="00112DB2" w:rsidRDefault="00112DB2" w:rsidP="00112DB2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6D8F798" wp14:editId="1C9F4116">
                <wp:simplePos x="0" y="0"/>
                <wp:positionH relativeFrom="column">
                  <wp:posOffset>-5191760</wp:posOffset>
                </wp:positionH>
                <wp:positionV relativeFrom="paragraph">
                  <wp:posOffset>52070</wp:posOffset>
                </wp:positionV>
                <wp:extent cx="4038600" cy="2462530"/>
                <wp:effectExtent l="9525" t="5080" r="9525" b="8890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38600" cy="2462530"/>
                          <a:chOff x="1995" y="10003"/>
                          <a:chExt cx="6360" cy="4132"/>
                        </a:xfrm>
                      </wpg:grpSpPr>
                      <wps:wsp>
                        <wps:cNvPr id="4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995" y="10003"/>
                            <a:ext cx="6360" cy="41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995" y="13691"/>
                            <a:ext cx="962" cy="4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D5E3A7" w14:textId="77777777" w:rsidR="00112DB2" w:rsidRPr="0046148E" w:rsidRDefault="00112DB2" w:rsidP="00112DB2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Picture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D8F798" id="Group 42" o:spid="_x0000_s1031" style="position:absolute;margin-left:-408.8pt;margin-top:4.1pt;width:318pt;height:193.9pt;z-index:251659264" coordorigin="1995,10003" coordsize="6360,4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">
                <v:rect id="Rectangle 7" o:spid="_x0000_s1032" style="position:absolute;left:1995;top:10003;width:6360;height:4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"/>
                <v:shape id="Text Box 8" o:spid="_x0000_s1033" type="#_x0000_t202" style="position:absolute;left:1995;top:13691;width:96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">
                  <v:textbox>
                    <w:txbxContent>
                      <w:p w14:paraId="40D5E3A7" w14:textId="77777777" w:rsidR="00112DB2" w:rsidRPr="0046148E" w:rsidRDefault="00112DB2" w:rsidP="00112DB2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>Picture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CF3EA49" w14:textId="77777777" w:rsidR="00112DB2" w:rsidRPr="001B6495" w:rsidRDefault="00112DB2" w:rsidP="00112DB2">
      <w:pPr>
        <w:rPr>
          <w:rFonts w:asciiTheme="majorHAnsi" w:eastAsiaTheme="majorEastAsia" w:hAnsiTheme="majorHAnsi" w:cstheme="majorBidi"/>
          <w:caps/>
          <w:color w:val="004A98" w:themeColor="accent1"/>
          <w:kern w:val="28"/>
          <w:sz w:val="48"/>
          <w:szCs w:val="56"/>
          <w:lang w:val="en-US"/>
        </w:rPr>
      </w:pPr>
    </w:p>
    <w:p w14:paraId="3972B541" w14:textId="77777777" w:rsidR="00D419AC" w:rsidRPr="00D419AC" w:rsidRDefault="00D419AC" w:rsidP="00D419AC">
      <w:pPr>
        <w:rPr>
          <w:b/>
          <w:lang w:val="en-US"/>
        </w:rPr>
      </w:pPr>
    </w:p>
    <w:p w14:paraId="00A055AF" w14:textId="77777777" w:rsidR="00D419AC" w:rsidRPr="00D419AC" w:rsidRDefault="00D419AC" w:rsidP="00D419AC">
      <w:pPr>
        <w:rPr>
          <w:b/>
          <w:lang w:val="en-US"/>
        </w:rPr>
      </w:pPr>
    </w:p>
    <w:p w14:paraId="2203D09A" w14:textId="77777777" w:rsidR="00D419AC" w:rsidRPr="00D419AC" w:rsidRDefault="00D419AC" w:rsidP="00D419AC">
      <w:pPr>
        <w:rPr>
          <w:b/>
          <w:lang w:val="en-US"/>
        </w:rPr>
      </w:pPr>
    </w:p>
    <w:p w14:paraId="07665601" w14:textId="77777777" w:rsidR="00D419AC" w:rsidRPr="00D419AC" w:rsidRDefault="00D419AC" w:rsidP="00D419AC">
      <w:pPr>
        <w:rPr>
          <w:b/>
          <w:lang w:val="en-US"/>
        </w:rPr>
      </w:pPr>
    </w:p>
    <w:p w14:paraId="7BFE09DD" w14:textId="77777777" w:rsidR="00D419AC" w:rsidRPr="00D419AC" w:rsidRDefault="00D419AC" w:rsidP="00D419AC">
      <w:pPr>
        <w:rPr>
          <w:b/>
          <w:lang w:val="en-US"/>
        </w:rPr>
      </w:pPr>
    </w:p>
    <w:p w14:paraId="5BCD4CE5" w14:textId="77777777" w:rsidR="00D419AC" w:rsidRPr="00D419AC" w:rsidRDefault="00D419AC" w:rsidP="00D419AC">
      <w:pPr>
        <w:rPr>
          <w:b/>
          <w:lang w:val="en-US"/>
        </w:rPr>
      </w:pPr>
    </w:p>
    <w:p w14:paraId="6E0BDB1C" w14:textId="77777777" w:rsidR="00D419AC" w:rsidRPr="00D419AC" w:rsidRDefault="00D419AC" w:rsidP="00D419AC">
      <w:pPr>
        <w:rPr>
          <w:b/>
          <w:lang w:val="en-US"/>
        </w:rPr>
      </w:pPr>
    </w:p>
    <w:p w14:paraId="57E1ACEB" w14:textId="77777777" w:rsidR="00D419AC" w:rsidRPr="00D419AC" w:rsidRDefault="00D419AC" w:rsidP="00D419AC">
      <w:pPr>
        <w:rPr>
          <w:b/>
          <w:lang w:val="en-US"/>
        </w:rPr>
      </w:pPr>
    </w:p>
    <w:p w14:paraId="25719658" w14:textId="09B4DD63" w:rsidR="004A6E06" w:rsidRPr="00D6014F" w:rsidRDefault="004A6E06" w:rsidP="00D6014F"/>
    <w:sectPr w:rsidR="004A6E06" w:rsidRPr="00D6014F" w:rsidSect="00B81C2D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2242" w:h="15842" w:code="1"/>
      <w:pgMar w:top="1411" w:right="1411" w:bottom="907" w:left="1411" w:header="706" w:footer="389" w:gutter="0"/>
      <w:cols w:space="12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8190B" w14:textId="77777777" w:rsidR="002E16D1" w:rsidRDefault="002E16D1" w:rsidP="00E974FE">
      <w:pPr>
        <w:spacing w:after="0"/>
      </w:pPr>
      <w:r>
        <w:separator/>
      </w:r>
    </w:p>
  </w:endnote>
  <w:endnote w:type="continuationSeparator" w:id="0">
    <w:p w14:paraId="6ED10BE2" w14:textId="77777777" w:rsidR="002E16D1" w:rsidRDefault="002E16D1" w:rsidP="00E974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  <w:embedRegular r:id="rId1" w:fontKey="{A2F1BFAB-A59A-44E7-9CA7-34F33E398E2E}"/>
    <w:embedBold r:id="rId2" w:fontKey="{BA222BA9-00CC-4C52-B7EE-E41DB86003DC}"/>
    <w:embedItalic r:id="rId3" w:fontKey="{A6E36B29-5593-48C2-B989-E1113D6FB02B}"/>
  </w:font>
  <w:font w:name="Anton">
    <w:altName w:val="Calibri"/>
    <w:charset w:val="00"/>
    <w:family w:val="auto"/>
    <w:pitch w:val="variable"/>
    <w:sig w:usb0="2000000F" w:usb1="00000000" w:usb2="00000000" w:usb3="00000000" w:csb0="00000193" w:csb1="00000000"/>
    <w:embedRegular r:id="rId4" w:fontKey="{9E4A9625-6874-4D47-BACC-001E7325BEAF}"/>
    <w:embedBold r:id="rId5" w:fontKey="{00832162-96B4-4710-96B9-1957BF82EF04}"/>
    <w:embedItalic r:id="rId6" w:fontKey="{3A548552-D8B3-4220-95D5-1A0B3940D79C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A4F69F5B-B864-4E0B-A756-E9632355ED38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1B8AF222-C64A-46D2-99F2-F5C7F266F924}"/>
  </w:font>
  <w:font w:name="DM Serif Text">
    <w:altName w:val="Calibri"/>
    <w:charset w:val="00"/>
    <w:family w:val="auto"/>
    <w:pitch w:val="variable"/>
    <w:sig w:usb0="8000006F" w:usb1="0000004B" w:usb2="00000000" w:usb3="00000000" w:csb0="0000019F" w:csb1="00000000"/>
    <w:embedBold r:id="rId9" w:fontKey="{E2C34A92-9B42-475C-A3D2-352DBB8DF9A6}"/>
  </w:font>
  <w:font w:name="Klinic Slab Medium"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ourier New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0" w:fontKey="{F385E3E4-6DEA-4BFF-9202-C4B711B3CDE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 r:id="rId11" w:fontKey="{21DF188F-32B8-4ED4-BE55-BEB81AFA80E2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186CA" w14:textId="77777777" w:rsidR="00E974FE" w:rsidRDefault="00E87B95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527EA" w14:textId="77777777" w:rsidR="006F45AE" w:rsidRDefault="006F45AE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2E481" w14:textId="77777777" w:rsidR="002E16D1" w:rsidRDefault="002E16D1" w:rsidP="00E974FE">
      <w:pPr>
        <w:spacing w:after="0"/>
      </w:pPr>
      <w:r>
        <w:separator/>
      </w:r>
    </w:p>
  </w:footnote>
  <w:footnote w:type="continuationSeparator" w:id="0">
    <w:p w14:paraId="556FB6AB" w14:textId="77777777" w:rsidR="002E16D1" w:rsidRDefault="002E16D1" w:rsidP="00E974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A847B" w14:textId="77777777" w:rsidR="00E974FE" w:rsidRDefault="00E87B95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52A783B" wp14:editId="36677DF5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495D290D" wp14:editId="15FCC08D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0D48F8" id="Rectangle 2" o:spid="_x0000_s1026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" fillcolor="#f2dab2 [3214]" stroked="f" strokeweight="1pt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73991F" wp14:editId="19C60112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A5EEE9" id="Rectangle 1" o:spid="_x0000_s1026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" fillcolor="#011e41 [3215]" stroked="f" strokeweight="1pt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8F180" w14:textId="76723B0B" w:rsidR="004B7734" w:rsidRDefault="004B7734">
    <w:pPr>
      <w:pStyle w:val="Head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1A765C9C" wp14:editId="404369C3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EB546D7" wp14:editId="47FE2659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DBBF39" id="Rectangle 8" o:spid="_x0000_s1026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" fillcolor="#f2dab2 [3214]" strok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4D64712" wp14:editId="3B71582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8D9495" id="Rectangle 9" o:spid="_x0000_s1026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" fillcolor="#011e41 [3215]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.75pt;height:9.75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1825664F"/>
    <w:multiLevelType w:val="hybridMultilevel"/>
    <w:tmpl w:val="7BB66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827866"/>
    <w:multiLevelType w:val="hybridMultilevel"/>
    <w:tmpl w:val="F14CB7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5C52E5"/>
    <w:multiLevelType w:val="hybridMultilevel"/>
    <w:tmpl w:val="B6C41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1F3CD1"/>
    <w:multiLevelType w:val="hybridMultilevel"/>
    <w:tmpl w:val="8558F14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B531BC"/>
    <w:multiLevelType w:val="hybridMultilevel"/>
    <w:tmpl w:val="7DD6D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B92DD0"/>
    <w:multiLevelType w:val="hybridMultilevel"/>
    <w:tmpl w:val="B9F682D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070F3B"/>
    <w:multiLevelType w:val="hybridMultilevel"/>
    <w:tmpl w:val="DD06B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174CE7"/>
    <w:multiLevelType w:val="hybridMultilevel"/>
    <w:tmpl w:val="CCA2F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69818B4"/>
    <w:multiLevelType w:val="multilevel"/>
    <w:tmpl w:val="B2C23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226042"/>
    <w:multiLevelType w:val="hybridMultilevel"/>
    <w:tmpl w:val="8188B6F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5861D5"/>
    <w:multiLevelType w:val="hybridMultilevel"/>
    <w:tmpl w:val="2A6CF7DE"/>
    <w:lvl w:ilvl="0" w:tplc="CC8CA0BA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FE7A62"/>
    <w:multiLevelType w:val="hybridMultilevel"/>
    <w:tmpl w:val="63A2A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13510F"/>
    <w:multiLevelType w:val="hybridMultilevel"/>
    <w:tmpl w:val="48403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6032AE"/>
    <w:multiLevelType w:val="hybridMultilevel"/>
    <w:tmpl w:val="6CA44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80708252">
    <w:abstractNumId w:val="19"/>
  </w:num>
  <w:num w:numId="2" w16cid:durableId="1205869310">
    <w:abstractNumId w:val="26"/>
  </w:num>
  <w:num w:numId="3" w16cid:durableId="1885436296">
    <w:abstractNumId w:val="10"/>
  </w:num>
  <w:num w:numId="4" w16cid:durableId="790317686">
    <w:abstractNumId w:val="9"/>
  </w:num>
  <w:num w:numId="5" w16cid:durableId="983047117">
    <w:abstractNumId w:val="7"/>
  </w:num>
  <w:num w:numId="6" w16cid:durableId="2127457213">
    <w:abstractNumId w:val="6"/>
  </w:num>
  <w:num w:numId="7" w16cid:durableId="964700601">
    <w:abstractNumId w:val="5"/>
  </w:num>
  <w:num w:numId="8" w16cid:durableId="816266873">
    <w:abstractNumId w:val="4"/>
  </w:num>
  <w:num w:numId="9" w16cid:durableId="1617565083">
    <w:abstractNumId w:val="8"/>
  </w:num>
  <w:num w:numId="10" w16cid:durableId="877812776">
    <w:abstractNumId w:val="3"/>
  </w:num>
  <w:num w:numId="11" w16cid:durableId="1540437854">
    <w:abstractNumId w:val="2"/>
  </w:num>
  <w:num w:numId="12" w16cid:durableId="1022704655">
    <w:abstractNumId w:val="1"/>
  </w:num>
  <w:num w:numId="13" w16cid:durableId="1721132377">
    <w:abstractNumId w:val="0"/>
  </w:num>
  <w:num w:numId="14" w16cid:durableId="381057430">
    <w:abstractNumId w:val="13"/>
  </w:num>
  <w:num w:numId="15" w16cid:durableId="1850832844">
    <w:abstractNumId w:val="22"/>
  </w:num>
  <w:num w:numId="16" w16cid:durableId="126028688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95719885">
    <w:abstractNumId w:val="15"/>
  </w:num>
  <w:num w:numId="18" w16cid:durableId="1234271297">
    <w:abstractNumId w:val="11"/>
  </w:num>
  <w:num w:numId="19" w16cid:durableId="1680742411">
    <w:abstractNumId w:val="12"/>
  </w:num>
  <w:num w:numId="20" w16cid:durableId="553543780">
    <w:abstractNumId w:val="23"/>
  </w:num>
  <w:num w:numId="21" w16cid:durableId="221213012">
    <w:abstractNumId w:val="18"/>
  </w:num>
  <w:num w:numId="22" w16cid:durableId="1952322971">
    <w:abstractNumId w:val="14"/>
  </w:num>
  <w:num w:numId="23" w16cid:durableId="51924432">
    <w:abstractNumId w:val="21"/>
  </w:num>
  <w:num w:numId="24" w16cid:durableId="2020354677">
    <w:abstractNumId w:val="16"/>
  </w:num>
  <w:num w:numId="25" w16cid:durableId="1420562297">
    <w:abstractNumId w:val="24"/>
  </w:num>
  <w:num w:numId="26" w16cid:durableId="2120445984">
    <w:abstractNumId w:val="17"/>
  </w:num>
  <w:num w:numId="27" w16cid:durableId="48504920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zNjEzMTE0tzS1NDFU0lEKTi0uzszPAykwrAUAhAzbiywAAAA="/>
  </w:docVars>
  <w:rsids>
    <w:rsidRoot w:val="005E61C2"/>
    <w:rsid w:val="00056C17"/>
    <w:rsid w:val="000639BF"/>
    <w:rsid w:val="00063CD1"/>
    <w:rsid w:val="00064EDB"/>
    <w:rsid w:val="000D61B7"/>
    <w:rsid w:val="000E424A"/>
    <w:rsid w:val="00106469"/>
    <w:rsid w:val="00112DB2"/>
    <w:rsid w:val="00170A94"/>
    <w:rsid w:val="001772B2"/>
    <w:rsid w:val="001E56D8"/>
    <w:rsid w:val="001E6747"/>
    <w:rsid w:val="00206C6F"/>
    <w:rsid w:val="00226579"/>
    <w:rsid w:val="002266E8"/>
    <w:rsid w:val="0027652A"/>
    <w:rsid w:val="0028785F"/>
    <w:rsid w:val="002A4532"/>
    <w:rsid w:val="002C1378"/>
    <w:rsid w:val="002D1439"/>
    <w:rsid w:val="002E16D1"/>
    <w:rsid w:val="002E4ABB"/>
    <w:rsid w:val="002E7516"/>
    <w:rsid w:val="00394708"/>
    <w:rsid w:val="003C466A"/>
    <w:rsid w:val="003D06F0"/>
    <w:rsid w:val="003F1000"/>
    <w:rsid w:val="003F5A04"/>
    <w:rsid w:val="00417E6E"/>
    <w:rsid w:val="00452EC8"/>
    <w:rsid w:val="00462466"/>
    <w:rsid w:val="0049616A"/>
    <w:rsid w:val="004A4F01"/>
    <w:rsid w:val="004A5EEA"/>
    <w:rsid w:val="004A6E06"/>
    <w:rsid w:val="004B7734"/>
    <w:rsid w:val="004E0DB9"/>
    <w:rsid w:val="00500211"/>
    <w:rsid w:val="00522FEA"/>
    <w:rsid w:val="00542D1F"/>
    <w:rsid w:val="0056299C"/>
    <w:rsid w:val="00575640"/>
    <w:rsid w:val="005A13E5"/>
    <w:rsid w:val="005B0FDD"/>
    <w:rsid w:val="005C6C87"/>
    <w:rsid w:val="005D4595"/>
    <w:rsid w:val="005D64B0"/>
    <w:rsid w:val="005E0E0E"/>
    <w:rsid w:val="005E61C2"/>
    <w:rsid w:val="005F0AE1"/>
    <w:rsid w:val="00605E63"/>
    <w:rsid w:val="00626637"/>
    <w:rsid w:val="00634F33"/>
    <w:rsid w:val="006D1FA7"/>
    <w:rsid w:val="006F45AE"/>
    <w:rsid w:val="007208D7"/>
    <w:rsid w:val="00721B3A"/>
    <w:rsid w:val="00740B4F"/>
    <w:rsid w:val="0079024C"/>
    <w:rsid w:val="007A71A9"/>
    <w:rsid w:val="007B2573"/>
    <w:rsid w:val="007B526E"/>
    <w:rsid w:val="007D72BE"/>
    <w:rsid w:val="007E01A1"/>
    <w:rsid w:val="007E2BC1"/>
    <w:rsid w:val="008036D2"/>
    <w:rsid w:val="00810556"/>
    <w:rsid w:val="008421CB"/>
    <w:rsid w:val="008D32E5"/>
    <w:rsid w:val="008E2A51"/>
    <w:rsid w:val="008E68C2"/>
    <w:rsid w:val="00995841"/>
    <w:rsid w:val="009B007B"/>
    <w:rsid w:val="009B30FC"/>
    <w:rsid w:val="009C0EC8"/>
    <w:rsid w:val="00A23EC1"/>
    <w:rsid w:val="00A47661"/>
    <w:rsid w:val="00A67697"/>
    <w:rsid w:val="00A903FD"/>
    <w:rsid w:val="00A952DF"/>
    <w:rsid w:val="00A97ACA"/>
    <w:rsid w:val="00AA2D70"/>
    <w:rsid w:val="00AB57AC"/>
    <w:rsid w:val="00AC0609"/>
    <w:rsid w:val="00AC3AAE"/>
    <w:rsid w:val="00AD433D"/>
    <w:rsid w:val="00AE319F"/>
    <w:rsid w:val="00B03DBA"/>
    <w:rsid w:val="00B15142"/>
    <w:rsid w:val="00B436E7"/>
    <w:rsid w:val="00B73261"/>
    <w:rsid w:val="00B81C2D"/>
    <w:rsid w:val="00B95B62"/>
    <w:rsid w:val="00B97A03"/>
    <w:rsid w:val="00BC127B"/>
    <w:rsid w:val="00C05B76"/>
    <w:rsid w:val="00C10B54"/>
    <w:rsid w:val="00C43A64"/>
    <w:rsid w:val="00C65667"/>
    <w:rsid w:val="00C82B7A"/>
    <w:rsid w:val="00CA4A0C"/>
    <w:rsid w:val="00CA7966"/>
    <w:rsid w:val="00CC278D"/>
    <w:rsid w:val="00CE1486"/>
    <w:rsid w:val="00D203A2"/>
    <w:rsid w:val="00D212A9"/>
    <w:rsid w:val="00D21C93"/>
    <w:rsid w:val="00D27E09"/>
    <w:rsid w:val="00D419AC"/>
    <w:rsid w:val="00D6014F"/>
    <w:rsid w:val="00DC5AF3"/>
    <w:rsid w:val="00DE7B1B"/>
    <w:rsid w:val="00E20179"/>
    <w:rsid w:val="00E225A5"/>
    <w:rsid w:val="00E52A52"/>
    <w:rsid w:val="00E55329"/>
    <w:rsid w:val="00E7230F"/>
    <w:rsid w:val="00E80D18"/>
    <w:rsid w:val="00E87B95"/>
    <w:rsid w:val="00E974FE"/>
    <w:rsid w:val="00EC27BF"/>
    <w:rsid w:val="00ED284E"/>
    <w:rsid w:val="00ED2C7B"/>
    <w:rsid w:val="00F31947"/>
    <w:rsid w:val="00F4691B"/>
    <w:rsid w:val="00F659D5"/>
    <w:rsid w:val="00F80AB6"/>
    <w:rsid w:val="00F93C8A"/>
    <w:rsid w:val="00FB6CBB"/>
    <w:rsid w:val="00FF1CEF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."/>
  <w:listSeparator w:val=","/>
  <w14:docId w14:val="1473E7F2"/>
  <w15:chartTrackingRefBased/>
  <w15:docId w15:val="{2BEED508-CB1F-41F4-B5C6-6E426CD0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2BE"/>
    <w:pPr>
      <w:widowControl w:val="0"/>
      <w:spacing w:after="120" w:line="240" w:lineRule="auto"/>
    </w:pPr>
  </w:style>
  <w:style w:type="paragraph" w:styleId="Heading1">
    <w:name w:val="heading 1"/>
    <w:basedOn w:val="Normal"/>
    <w:next w:val="Normal"/>
    <w:link w:val="Heading1Char"/>
    <w:uiPriority w:val="2"/>
    <w:qFormat/>
    <w:rsid w:val="00E20179"/>
    <w:pPr>
      <w:keepLines/>
      <w:pageBreakBefore/>
      <w:spacing w:before="360" w:line="440" w:lineRule="exact"/>
      <w:contextualSpacing/>
      <w:outlineLvl w:val="0"/>
    </w:pPr>
    <w:rPr>
      <w:rFonts w:asciiTheme="majorHAnsi" w:eastAsiaTheme="majorEastAsia" w:hAnsiTheme="majorHAnsi" w:cstheme="majorBidi"/>
      <w:caps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B15142"/>
    <w:pPr>
      <w:spacing w:after="0"/>
      <w:outlineLvl w:val="1"/>
    </w:pPr>
    <w:rPr>
      <w:rFonts w:asciiTheme="majorHAnsi" w:eastAsiaTheme="majorEastAsia" w:hAnsiTheme="majorHAnsi" w:cstheme="majorBidi"/>
      <w:cap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20179"/>
    <w:rPr>
      <w:rFonts w:asciiTheme="majorHAnsi" w:eastAsiaTheme="majorEastAsia" w:hAnsiTheme="majorHAnsi" w:cstheme="majorBidi"/>
      <w:caps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B15142"/>
    <w:rPr>
      <w:rFonts w:asciiTheme="majorHAnsi" w:eastAsiaTheme="majorEastAsia" w:hAnsiTheme="majorHAnsi" w:cstheme="majorBidi"/>
      <w:cap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qFormat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0D61B7"/>
    <w:pPr>
      <w:keepLines/>
      <w:pageBreakBefore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0D61B7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paragraph" w:customStyle="1" w:styleId="Numberedlist">
    <w:name w:val="Numbered list"/>
    <w:basedOn w:val="ListParagraph"/>
    <w:qFormat/>
    <w:rsid w:val="005E61C2"/>
    <w:pPr>
      <w:numPr>
        <w:numId w:val="15"/>
      </w:numPr>
      <w:spacing w:line="259" w:lineRule="auto"/>
    </w:pPr>
    <w:rPr>
      <w:rFonts w:ascii="Segoe UI" w:hAnsi="Segoe UI"/>
      <w:color w:val="auto"/>
      <w:sz w:val="22"/>
      <w:szCs w:val="22"/>
      <w:lang w:val="en-US"/>
    </w:rPr>
  </w:style>
  <w:style w:type="paragraph" w:customStyle="1" w:styleId="DocumentTitle">
    <w:name w:val="Document Title"/>
    <w:basedOn w:val="Normal"/>
    <w:rsid w:val="005E61C2"/>
    <w:pPr>
      <w:suppressAutoHyphens/>
      <w:autoSpaceDE w:val="0"/>
      <w:autoSpaceDN w:val="0"/>
      <w:adjustRightInd w:val="0"/>
      <w:spacing w:before="100" w:beforeAutospacing="1" w:after="100" w:afterAutospacing="1"/>
      <w:textAlignment w:val="center"/>
    </w:pPr>
    <w:rPr>
      <w:rFonts w:ascii="Klinic Slab Medium" w:eastAsiaTheme="minorEastAsia" w:hAnsi="Klinic Slab Medium" w:cs="MinionPro-Regular"/>
      <w:color w:val="004C97"/>
      <w:sz w:val="38"/>
      <w:szCs w:val="38"/>
      <w:lang w:val="en-US" w:eastAsia="ja-JP"/>
      <w14:numForm w14:val="lining"/>
    </w:rPr>
  </w:style>
  <w:style w:type="paragraph" w:customStyle="1" w:styleId="DocumentBodyText">
    <w:name w:val="Document Body Text"/>
    <w:basedOn w:val="Normal"/>
    <w:link w:val="DocumentBodyTextChar"/>
    <w:qFormat/>
    <w:rsid w:val="005E61C2"/>
    <w:pPr>
      <w:suppressAutoHyphens/>
      <w:autoSpaceDE w:val="0"/>
      <w:autoSpaceDN w:val="0"/>
      <w:adjustRightInd w:val="0"/>
      <w:spacing w:after="0"/>
      <w:textAlignment w:val="center"/>
    </w:pPr>
    <w:rPr>
      <w:rFonts w:ascii="Lasiver" w:eastAsiaTheme="minorEastAsia" w:hAnsi="Lasiver" w:cs="Lasiver-Regular"/>
      <w:color w:val="0D0D0D" w:themeColor="text1" w:themeTint="F2"/>
      <w:sz w:val="20"/>
      <w:szCs w:val="17"/>
      <w:lang w:val="en-US" w:eastAsia="ja-JP"/>
      <w14:numForm w14:val="lining"/>
    </w:rPr>
  </w:style>
  <w:style w:type="paragraph" w:customStyle="1" w:styleId="DocumentSummary">
    <w:name w:val="Document Summary"/>
    <w:basedOn w:val="Normal"/>
    <w:rsid w:val="005E61C2"/>
    <w:pPr>
      <w:suppressAutoHyphens/>
      <w:autoSpaceDE w:val="0"/>
      <w:autoSpaceDN w:val="0"/>
      <w:adjustRightInd w:val="0"/>
      <w:spacing w:before="100" w:beforeAutospacing="1" w:after="100" w:afterAutospacing="1"/>
      <w:textAlignment w:val="center"/>
    </w:pPr>
    <w:rPr>
      <w:rFonts w:ascii="Klinic Slab Medium" w:eastAsiaTheme="minorEastAsia" w:hAnsi="Klinic Slab Medium" w:cs="KlinicSlab-MediumItalic"/>
      <w:i/>
      <w:iCs/>
      <w:color w:val="505150"/>
      <w:sz w:val="30"/>
      <w:szCs w:val="30"/>
      <w:lang w:val="en-US" w:eastAsia="ja-JP"/>
      <w14:numForm w14:val="lining"/>
    </w:rPr>
  </w:style>
  <w:style w:type="character" w:customStyle="1" w:styleId="DocumentBodyTextChar">
    <w:name w:val="Document Body Text Char"/>
    <w:basedOn w:val="DefaultParagraphFont"/>
    <w:link w:val="DocumentBodyText"/>
    <w:rsid w:val="005E61C2"/>
    <w:rPr>
      <w:rFonts w:ascii="Lasiver" w:eastAsiaTheme="minorEastAsia" w:hAnsi="Lasiver" w:cs="Lasiver-Regular"/>
      <w:color w:val="0D0D0D" w:themeColor="text1" w:themeTint="F2"/>
      <w:sz w:val="20"/>
      <w:szCs w:val="17"/>
      <w:lang w:val="en-US" w:eastAsia="ja-JP"/>
      <w14:numForm w14:val="lining"/>
    </w:rPr>
  </w:style>
  <w:style w:type="paragraph" w:styleId="Revision">
    <w:name w:val="Revision"/>
    <w:hidden/>
    <w:uiPriority w:val="99"/>
    <w:semiHidden/>
    <w:rsid w:val="00CE1486"/>
    <w:pPr>
      <w:spacing w:after="0" w:line="240" w:lineRule="auto"/>
    </w:pPr>
  </w:style>
  <w:style w:type="paragraph" w:customStyle="1" w:styleId="FFABody">
    <w:name w:val="FFA Body"/>
    <w:basedOn w:val="Normal"/>
    <w:link w:val="FFABodyChar"/>
    <w:qFormat/>
    <w:rsid w:val="001772B2"/>
    <w:pPr>
      <w:suppressAutoHyphens/>
      <w:autoSpaceDE w:val="0"/>
      <w:autoSpaceDN w:val="0"/>
      <w:adjustRightInd w:val="0"/>
      <w:spacing w:after="0"/>
      <w:textAlignment w:val="center"/>
    </w:pPr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character" w:customStyle="1" w:styleId="FFABodyChar">
    <w:name w:val="FFA Body Char"/>
    <w:basedOn w:val="DefaultParagraphFont"/>
    <w:link w:val="FFABody"/>
    <w:rsid w:val="001772B2"/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paragraph" w:customStyle="1" w:styleId="BodyCopy">
    <w:name w:val="Body Copy"/>
    <w:basedOn w:val="Normal"/>
    <w:qFormat/>
    <w:rsid w:val="004A6E06"/>
    <w:pPr>
      <w:suppressAutoHyphens/>
      <w:autoSpaceDE w:val="0"/>
      <w:autoSpaceDN w:val="0"/>
      <w:adjustRightInd w:val="0"/>
      <w:spacing w:after="90"/>
      <w:textAlignment w:val="center"/>
    </w:pPr>
    <w:rPr>
      <w:rFonts w:ascii="Verdana" w:eastAsia="Times New Roman" w:hAnsi="Verdana" w:cs="MinionPro-Regular"/>
      <w:color w:val="auto"/>
      <w:szCs w:val="38"/>
      <w:lang w:val="en-US" w:eastAsia="ja-JP"/>
    </w:rPr>
  </w:style>
  <w:style w:type="paragraph" w:customStyle="1" w:styleId="FFATitle">
    <w:name w:val="FFA Title"/>
    <w:basedOn w:val="Normal"/>
    <w:qFormat/>
    <w:rsid w:val="004A5EEA"/>
    <w:pPr>
      <w:suppressAutoHyphens/>
      <w:autoSpaceDE w:val="0"/>
      <w:autoSpaceDN w:val="0"/>
      <w:adjustRightInd w:val="0"/>
      <w:spacing w:after="240"/>
      <w:textAlignment w:val="center"/>
    </w:pPr>
    <w:rPr>
      <w:rFonts w:ascii="Georgia" w:eastAsia="MS Mincho" w:hAnsi="Georgia" w:cs="MinionPro-Regular"/>
      <w:b/>
      <w:color w:val="004C97"/>
      <w:sz w:val="38"/>
      <w:szCs w:val="3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0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miller\OneDrive%20-%20National%20FFA\Desktop\Orientation%20Packets\Word%20Templates-selected\FFA%20Convention%20-%20General%20Audience%20Docu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5FCA0-55E1-493A-A494-F16A3B40D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Convention - General Audience Document Template</Template>
  <TotalTime>1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Geoffrey</dc:creator>
  <cp:keywords/>
  <dc:description/>
  <cp:lastModifiedBy>Mullins, Amanda</cp:lastModifiedBy>
  <cp:revision>2</cp:revision>
  <cp:lastPrinted>2021-08-25T13:01:00Z</cp:lastPrinted>
  <dcterms:created xsi:type="dcterms:W3CDTF">2022-08-17T15:33:00Z</dcterms:created>
  <dcterms:modified xsi:type="dcterms:W3CDTF">2022-08-17T15:33:00Z</dcterms:modified>
</cp:coreProperties>
</file>