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48D93" w14:textId="77777777" w:rsidR="00E365EF" w:rsidRPr="0096287B" w:rsidRDefault="00E365EF" w:rsidP="00E365EF">
      <w:pPr>
        <w:pStyle w:val="Title"/>
        <w:rPr>
          <w:lang w:val="en-US"/>
        </w:rPr>
      </w:pPr>
      <w:bookmarkStart w:id="0" w:name="brexplore"/>
      <w:r w:rsidRPr="0096287B">
        <w:rPr>
          <w:lang w:val="en-US"/>
        </w:rPr>
        <w:t>FFA Blue Room Exploration</w:t>
      </w:r>
    </w:p>
    <w:bookmarkEnd w:id="0"/>
    <w:p w14:paraId="7DA83DE7" w14:textId="77777777" w:rsidR="00E365EF" w:rsidRPr="0096287B" w:rsidRDefault="00E365EF" w:rsidP="00E365EF">
      <w:pPr>
        <w:rPr>
          <w:lang w:val="en-US"/>
        </w:rPr>
      </w:pPr>
      <w:r w:rsidRPr="0096287B"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55168" behindDoc="0" locked="0" layoutInCell="1" allowOverlap="1" wp14:anchorId="33F5446D" wp14:editId="634EC683">
                <wp:simplePos x="0" y="0"/>
                <wp:positionH relativeFrom="column">
                  <wp:posOffset>-133350</wp:posOffset>
                </wp:positionH>
                <wp:positionV relativeFrom="paragraph">
                  <wp:posOffset>283210</wp:posOffset>
                </wp:positionV>
                <wp:extent cx="6096000" cy="7537450"/>
                <wp:effectExtent l="0" t="0" r="19050" b="25400"/>
                <wp:wrapNone/>
                <wp:docPr id="42" name="Group 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96000" cy="7537450"/>
                          <a:chOff x="0" y="0"/>
                          <a:chExt cx="6096000" cy="7537450"/>
                        </a:xfrm>
                      </wpg:grpSpPr>
                      <wpg:grpSp>
                        <wpg:cNvPr id="43" name="Group 43"/>
                        <wpg:cNvGrpSpPr/>
                        <wpg:grpSpPr>
                          <a:xfrm>
                            <a:off x="812800" y="0"/>
                            <a:ext cx="4349750" cy="1708150"/>
                            <a:chOff x="0" y="0"/>
                            <a:chExt cx="4349750" cy="1708150"/>
                          </a:xfrm>
                        </wpg:grpSpPr>
                        <wps:wsp>
                          <wps:cNvPr id="45" name="Rectangle 45"/>
                          <wps:cNvSpPr/>
                          <wps:spPr>
                            <a:xfrm>
                              <a:off x="0" y="0"/>
                              <a:ext cx="4349750" cy="1708150"/>
                            </a:xfrm>
                            <a:prstGeom prst="rect">
                              <a:avLst/>
                            </a:prstGeom>
                          </wps:spPr>
                          <wps:style>
                            <a:lnRef idx="2">
                              <a:schemeClr val="accent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0C138850" w14:textId="77777777" w:rsidR="00E365EF" w:rsidRDefault="00E365EF" w:rsidP="00E365EF">
                                <w:pPr>
                                  <w:jc w:val="center"/>
                                </w:pPr>
                                <w:r>
                                  <w:t>Company/Organization:</w:t>
                                </w:r>
                              </w:p>
                              <w:p w14:paraId="646110AB" w14:textId="77777777" w:rsidR="00E365EF" w:rsidRPr="000837EC" w:rsidRDefault="00E365EF" w:rsidP="00E365EF">
                                <w:pPr>
                                  <w:jc w:val="center"/>
                                  <w:rPr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sz w:val="16"/>
                                    <w:szCs w:val="16"/>
                                  </w:rPr>
                                  <w:t>Draw and label the logo of the company/organization.</w:t>
                                </w:r>
                              </w:p>
                              <w:p w14:paraId="7AC96561" w14:textId="77777777" w:rsidR="00E365EF" w:rsidRDefault="00E365EF" w:rsidP="00E365EF">
                                <w:pPr>
                                  <w:jc w:val="center"/>
                                </w:pPr>
                              </w:p>
                              <w:p w14:paraId="1B4344B5" w14:textId="77777777" w:rsidR="00E365EF" w:rsidRDefault="00E365EF" w:rsidP="00E365EF">
                                <w:pPr>
                                  <w:jc w:val="center"/>
                                </w:pPr>
                              </w:p>
                              <w:p w14:paraId="7EAFA100" w14:textId="77777777" w:rsidR="00E365EF" w:rsidRDefault="00E365EF" w:rsidP="00E365EF">
                                <w:pPr>
                                  <w:jc w:val="center"/>
                                </w:pPr>
                              </w:p>
                              <w:p w14:paraId="32C0879E" w14:textId="77777777" w:rsidR="00E365EF" w:rsidRDefault="00E365EF" w:rsidP="00E365EF">
                                <w:pPr>
                                  <w:jc w:val="center"/>
                                </w:pPr>
                              </w:p>
                              <w:p w14:paraId="1F1F93BD" w14:textId="77777777" w:rsidR="00E365EF" w:rsidRPr="000837EC" w:rsidRDefault="00E365EF" w:rsidP="00E365EF">
                                <w:pPr>
                                  <w:rPr>
                                    <w:sz w:val="12"/>
                                    <w:szCs w:val="12"/>
                                  </w:rPr>
                                </w:pPr>
                                <w:r>
                                  <w:rPr>
                                    <w:sz w:val="12"/>
                                    <w:szCs w:val="12"/>
                                  </w:rPr>
                                  <w:t>Career Focus Area</w:t>
                                </w:r>
                                <w:r>
                                  <w:rPr>
                                    <w:sz w:val="12"/>
                                    <w:szCs w:val="12"/>
                                  </w:rPr>
                                  <w:tab/>
                                </w:r>
                                <w:r>
                                  <w:rPr>
                                    <w:sz w:val="12"/>
                                    <w:szCs w:val="12"/>
                                  </w:rPr>
                                  <w:tab/>
                                </w:r>
                                <w:r>
                                  <w:rPr>
                                    <w:sz w:val="12"/>
                                    <w:szCs w:val="12"/>
                                  </w:rPr>
                                  <w:tab/>
                                </w:r>
                                <w:r>
                                  <w:rPr>
                                    <w:sz w:val="12"/>
                                    <w:szCs w:val="12"/>
                                  </w:rPr>
                                  <w:tab/>
                                </w:r>
                                <w:r>
                                  <w:rPr>
                                    <w:sz w:val="12"/>
                                    <w:szCs w:val="12"/>
                                  </w:rPr>
                                  <w:tab/>
                                </w:r>
                                <w:r>
                                  <w:rPr>
                                    <w:sz w:val="12"/>
                                    <w:szCs w:val="12"/>
                                  </w:rPr>
                                  <w:tab/>
                                  <w:t xml:space="preserve"> Value Chain Segment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6" name="Oval 46"/>
                          <wps:cNvSpPr/>
                          <wps:spPr>
                            <a:xfrm>
                              <a:off x="38100" y="793750"/>
                              <a:ext cx="800100" cy="742950"/>
                            </a:xfrm>
                            <a:prstGeom prst="ellipse">
                              <a:avLst/>
                            </a:prstGeom>
                          </wps:spPr>
                          <wps:style>
                            <a:lnRef idx="2">
                              <a:schemeClr val="accent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7" name="Oval 47"/>
                          <wps:cNvSpPr/>
                          <wps:spPr>
                            <a:xfrm>
                              <a:off x="3479800" y="806450"/>
                              <a:ext cx="800100" cy="742950"/>
                            </a:xfrm>
                            <a:prstGeom prst="ellipse">
                              <a:avLst/>
                            </a:prstGeom>
                          </wps:spPr>
                          <wps:style>
                            <a:lnRef idx="2">
                              <a:schemeClr val="accent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48" name="Arrow: Right 48"/>
                        <wps:cNvSpPr/>
                        <wps:spPr>
                          <a:xfrm rot="6839656">
                            <a:off x="2012950" y="1847850"/>
                            <a:ext cx="571500" cy="298450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Arrow: Right 49"/>
                        <wps:cNvSpPr/>
                        <wps:spPr>
                          <a:xfrm rot="3572072">
                            <a:off x="3211512" y="1855788"/>
                            <a:ext cx="571500" cy="298450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Rectangle 50"/>
                        <wps:cNvSpPr/>
                        <wps:spPr>
                          <a:xfrm>
                            <a:off x="38100" y="2317750"/>
                            <a:ext cx="2647950" cy="23876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9737D40" w14:textId="77777777" w:rsidR="00E365EF" w:rsidRDefault="00E365EF" w:rsidP="00E365EF">
                              <w:r>
                                <w:t>What technology/innovation is featured?</w:t>
                              </w:r>
                            </w:p>
                            <w:p w14:paraId="7E98AD94" w14:textId="77777777" w:rsidR="00E365EF" w:rsidRDefault="00E365EF" w:rsidP="00E365EF">
                              <w:pPr>
                                <w:jc w:val="center"/>
                              </w:pPr>
                            </w:p>
                            <w:p w14:paraId="424802D9" w14:textId="77777777" w:rsidR="00E365EF" w:rsidRDefault="00E365EF" w:rsidP="00E365EF">
                              <w:pPr>
                                <w:jc w:val="center"/>
                              </w:pPr>
                            </w:p>
                            <w:p w14:paraId="5FA210E0" w14:textId="77777777" w:rsidR="00E365EF" w:rsidRDefault="00E365EF" w:rsidP="00E365EF">
                              <w:pPr>
                                <w:jc w:val="center"/>
                              </w:pPr>
                            </w:p>
                            <w:p w14:paraId="676E5D9B" w14:textId="77777777" w:rsidR="00E365EF" w:rsidRDefault="00E365EF" w:rsidP="00E365EF">
                              <w:pPr>
                                <w:jc w:val="center"/>
                              </w:pPr>
                            </w:p>
                            <w:p w14:paraId="1009E34C" w14:textId="77777777" w:rsidR="00E365EF" w:rsidRDefault="00E365EF" w:rsidP="00E365EF">
                              <w:r>
                                <w:t xml:space="preserve">How does/will it impact the agriculture industry?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Rectangle 51"/>
                        <wps:cNvSpPr/>
                        <wps:spPr>
                          <a:xfrm>
                            <a:off x="3448050" y="2324100"/>
                            <a:ext cx="2647950" cy="23622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66181DF" w14:textId="77777777" w:rsidR="00E365EF" w:rsidRDefault="00E365EF" w:rsidP="00E365EF">
                              <w:r>
                                <w:t>What careers are featured?</w:t>
                              </w:r>
                            </w:p>
                            <w:p w14:paraId="45C028BE" w14:textId="77777777" w:rsidR="00E365EF" w:rsidRDefault="00E365EF" w:rsidP="00E365EF"/>
                            <w:p w14:paraId="77E7EDF7" w14:textId="77777777" w:rsidR="00E365EF" w:rsidRDefault="00E365EF" w:rsidP="00E365EF"/>
                            <w:p w14:paraId="17A120FB" w14:textId="77777777" w:rsidR="00E365EF" w:rsidRDefault="00E365EF" w:rsidP="00E365EF"/>
                            <w:p w14:paraId="1B7B0797" w14:textId="77777777" w:rsidR="00E365EF" w:rsidRDefault="00E365EF" w:rsidP="00E365EF"/>
                            <w:p w14:paraId="59DEED7E" w14:textId="77777777" w:rsidR="00E365EF" w:rsidRDefault="00E365EF" w:rsidP="00E365EF">
                              <w:r>
                                <w:t>What skills are needed?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Arrow: Right 52"/>
                        <wps:cNvSpPr/>
                        <wps:spPr>
                          <a:xfrm rot="5400000">
                            <a:off x="2790825" y="4708525"/>
                            <a:ext cx="571500" cy="298450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Rectangle 53"/>
                        <wps:cNvSpPr/>
                        <wps:spPr>
                          <a:xfrm>
                            <a:off x="0" y="5219700"/>
                            <a:ext cx="2940050" cy="231775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849D91B" w14:textId="77777777" w:rsidR="00E365EF" w:rsidRPr="004B5AE6" w:rsidRDefault="00E365EF" w:rsidP="00E365EF">
                              <w:pPr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  <w:r w:rsidRPr="004B5AE6">
                                <w:rPr>
                                  <w:b/>
                                  <w:bCs/>
                                </w:rPr>
                                <w:t>LIVE Session</w:t>
                              </w:r>
                            </w:p>
                            <w:p w14:paraId="241AD4F3" w14:textId="77777777" w:rsidR="00E365EF" w:rsidRDefault="00E365EF" w:rsidP="00E365EF">
                              <w:r>
                                <w:t>Question and Answers: Ask at least one question via the live chat. Record your questions and the answer below.</w:t>
                              </w:r>
                            </w:p>
                            <w:p w14:paraId="34683696" w14:textId="77777777" w:rsidR="00E365EF" w:rsidRDefault="00E365EF" w:rsidP="00E365EF">
                              <w:r>
                                <w:t>Q:</w:t>
                              </w:r>
                            </w:p>
                            <w:p w14:paraId="1D02D6D6" w14:textId="77777777" w:rsidR="00E365EF" w:rsidRDefault="00E365EF" w:rsidP="00E365EF"/>
                            <w:p w14:paraId="10F88804" w14:textId="77777777" w:rsidR="00E365EF" w:rsidRDefault="00E365EF" w:rsidP="00E365EF"/>
                            <w:p w14:paraId="2986C4BE" w14:textId="77777777" w:rsidR="00E365EF" w:rsidRDefault="00E365EF" w:rsidP="00E365EF">
                              <w:r>
                                <w:t>A: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3F5446D" id="Group 42" o:spid="_x0000_s1026" style="position:absolute;margin-left:-10.5pt;margin-top:22.3pt;width:480pt;height:593.5pt;z-index:251655168;mso-width-relative:margin;mso-height-relative:margin" coordsize="60960,75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">
                <v:group id="Group 43" o:spid="_x0000_s1027" style="position:absolute;left:8128;width:43497;height:17081" coordsize="43497,170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HNw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TMbw9yX8ALn8BQAA//8DAFBLAQItABQABgAIAAAAIQDb4fbL7gAAAIUBAAATAAAAAAAAAAAA&#10;AAAAAAAAAABbQ29udGVudF9UeXBlc10ueG1sUEsBAi0AFAAGAAgAAAAhAFr0LFu/AAAAFQEAAAsA&#10;AAAAAAAAAAAAAAAAHwEAAF9yZWxzLy5yZWxzUEsBAi0AFAAGAAgAAAAhAA5cc3DEAAAA2wAAAA8A&#10;AAAAAAAAAAAAAAAABwIAAGRycy9kb3ducmV2LnhtbFBLBQYAAAAAAwADALcAAAD4AgAAAAA=&#10;">
                  <v:rect id="Rectangle 45" o:spid="_x0000_s1028" style="position:absolute;width:43497;height:170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" fillcolor="white [3201]" strokecolor="#004a98 [3204]" strokeweight="1pt">
                    <v:textbox>
                      <w:txbxContent>
                        <w:p w14:paraId="0C138850" w14:textId="77777777" w:rsidR="00E365EF" w:rsidRDefault="00E365EF" w:rsidP="00E365EF">
                          <w:pPr>
                            <w:jc w:val="center"/>
                          </w:pPr>
                          <w:r>
                            <w:t>Company/Organization:</w:t>
                          </w:r>
                        </w:p>
                        <w:p w14:paraId="646110AB" w14:textId="77777777" w:rsidR="00E365EF" w:rsidRPr="000837EC" w:rsidRDefault="00E365EF" w:rsidP="00E365EF">
                          <w:pPr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Draw and label the logo of the company/organization.</w:t>
                          </w:r>
                        </w:p>
                        <w:p w14:paraId="7AC96561" w14:textId="77777777" w:rsidR="00E365EF" w:rsidRDefault="00E365EF" w:rsidP="00E365EF">
                          <w:pPr>
                            <w:jc w:val="center"/>
                          </w:pPr>
                        </w:p>
                        <w:p w14:paraId="1B4344B5" w14:textId="77777777" w:rsidR="00E365EF" w:rsidRDefault="00E365EF" w:rsidP="00E365EF">
                          <w:pPr>
                            <w:jc w:val="center"/>
                          </w:pPr>
                        </w:p>
                        <w:p w14:paraId="7EAFA100" w14:textId="77777777" w:rsidR="00E365EF" w:rsidRDefault="00E365EF" w:rsidP="00E365EF">
                          <w:pPr>
                            <w:jc w:val="center"/>
                          </w:pPr>
                        </w:p>
                        <w:p w14:paraId="32C0879E" w14:textId="77777777" w:rsidR="00E365EF" w:rsidRDefault="00E365EF" w:rsidP="00E365EF">
                          <w:pPr>
                            <w:jc w:val="center"/>
                          </w:pPr>
                        </w:p>
                        <w:p w14:paraId="1F1F93BD" w14:textId="77777777" w:rsidR="00E365EF" w:rsidRPr="000837EC" w:rsidRDefault="00E365EF" w:rsidP="00E365EF">
                          <w:pPr>
                            <w:rPr>
                              <w:sz w:val="12"/>
                              <w:szCs w:val="12"/>
                            </w:rPr>
                          </w:pPr>
                          <w:r>
                            <w:rPr>
                              <w:sz w:val="12"/>
                              <w:szCs w:val="12"/>
                            </w:rPr>
                            <w:t>Career Focus Area</w:t>
                          </w:r>
                          <w:r>
                            <w:rPr>
                              <w:sz w:val="12"/>
                              <w:szCs w:val="12"/>
                            </w:rPr>
                            <w:tab/>
                          </w:r>
                          <w:r>
                            <w:rPr>
                              <w:sz w:val="12"/>
                              <w:szCs w:val="12"/>
                            </w:rPr>
                            <w:tab/>
                          </w:r>
                          <w:r>
                            <w:rPr>
                              <w:sz w:val="12"/>
                              <w:szCs w:val="12"/>
                            </w:rPr>
                            <w:tab/>
                          </w:r>
                          <w:r>
                            <w:rPr>
                              <w:sz w:val="12"/>
                              <w:szCs w:val="12"/>
                            </w:rPr>
                            <w:tab/>
                          </w:r>
                          <w:r>
                            <w:rPr>
                              <w:sz w:val="12"/>
                              <w:szCs w:val="12"/>
                            </w:rPr>
                            <w:tab/>
                          </w:r>
                          <w:r>
                            <w:rPr>
                              <w:sz w:val="12"/>
                              <w:szCs w:val="12"/>
                            </w:rPr>
                            <w:tab/>
                            <w:t xml:space="preserve"> Value Chain Segment</w:t>
                          </w:r>
                        </w:p>
                      </w:txbxContent>
                    </v:textbox>
                  </v:rect>
                  <v:oval id="Oval 46" o:spid="_x0000_s1029" style="position:absolute;left:381;top:7937;width:8001;height:743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" fillcolor="white [3201]" strokecolor="#004a98 [3204]" strokeweight="1pt">
                    <v:stroke joinstyle="miter"/>
                  </v:oval>
                  <v:oval id="Oval 47" o:spid="_x0000_s1030" style="position:absolute;left:34798;top:8064;width:8001;height:743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" fillcolor="white [3201]" strokecolor="#004a98 [3204]" strokeweight="1pt">
                    <v:stroke joinstyle="miter"/>
                  </v:oval>
                </v:group>
                <v:shapetype id="_x0000_t13" coordsize="21600,21600" o:spt="13" adj="16200,5400" path="m@0,l@0@1,0@1,0@2@0@2@0,21600,21600,108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@0,0;0,10800;@0,21600;21600,10800" o:connectangles="270,180,90,0" textboxrect="0,@1,@6,@2"/>
                  <v:handles>
                    <v:h position="#0,#1" xrange="0,21600" yrange="0,10800"/>
                  </v:handles>
                </v:shapetype>
                <v:shape id="Arrow: Right 48" o:spid="_x0000_s1031" type="#_x0000_t13" style="position:absolute;left:20129;top:18478;width:5715;height:2985;rotation:7470728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" adj="15960" fillcolor="#004a98 [3204]" strokecolor="#00244b [1604]" strokeweight="1pt"/>
                <v:shape id="Arrow: Right 49" o:spid="_x0000_s1032" type="#_x0000_t13" style="position:absolute;left:32114;top:18558;width:5715;height:2984;rotation:3901655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" adj="15960" fillcolor="#004a98 [3204]" strokecolor="#00244b [1604]" strokeweight="1pt"/>
                <v:rect id="Rectangle 50" o:spid="_x0000_s1033" style="position:absolute;left:381;top:23177;width:26479;height:23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" fillcolor="white [3201]" strokecolor="#004a98 [3204]" strokeweight="1pt">
                  <v:textbox>
                    <w:txbxContent>
                      <w:p w14:paraId="19737D40" w14:textId="77777777" w:rsidR="00E365EF" w:rsidRDefault="00E365EF" w:rsidP="00E365EF">
                        <w:r>
                          <w:t>What technology/innovation is featured?</w:t>
                        </w:r>
                      </w:p>
                      <w:p w14:paraId="7E98AD94" w14:textId="77777777" w:rsidR="00E365EF" w:rsidRDefault="00E365EF" w:rsidP="00E365EF">
                        <w:pPr>
                          <w:jc w:val="center"/>
                        </w:pPr>
                      </w:p>
                      <w:p w14:paraId="424802D9" w14:textId="77777777" w:rsidR="00E365EF" w:rsidRDefault="00E365EF" w:rsidP="00E365EF">
                        <w:pPr>
                          <w:jc w:val="center"/>
                        </w:pPr>
                      </w:p>
                      <w:p w14:paraId="5FA210E0" w14:textId="77777777" w:rsidR="00E365EF" w:rsidRDefault="00E365EF" w:rsidP="00E365EF">
                        <w:pPr>
                          <w:jc w:val="center"/>
                        </w:pPr>
                      </w:p>
                      <w:p w14:paraId="676E5D9B" w14:textId="77777777" w:rsidR="00E365EF" w:rsidRDefault="00E365EF" w:rsidP="00E365EF">
                        <w:pPr>
                          <w:jc w:val="center"/>
                        </w:pPr>
                      </w:p>
                      <w:p w14:paraId="1009E34C" w14:textId="77777777" w:rsidR="00E365EF" w:rsidRDefault="00E365EF" w:rsidP="00E365EF">
                        <w:r>
                          <w:t xml:space="preserve">How does/will it impact the agriculture industry? </w:t>
                        </w:r>
                      </w:p>
                    </w:txbxContent>
                  </v:textbox>
                </v:rect>
                <v:rect id="Rectangle 51" o:spid="_x0000_s1034" style="position:absolute;left:34480;top:23241;width:26480;height:236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" fillcolor="white [3201]" strokecolor="#004a98 [3204]" strokeweight="1pt">
                  <v:textbox>
                    <w:txbxContent>
                      <w:p w14:paraId="666181DF" w14:textId="77777777" w:rsidR="00E365EF" w:rsidRDefault="00E365EF" w:rsidP="00E365EF">
                        <w:r>
                          <w:t>What careers are featured?</w:t>
                        </w:r>
                      </w:p>
                      <w:p w14:paraId="45C028BE" w14:textId="77777777" w:rsidR="00E365EF" w:rsidRDefault="00E365EF" w:rsidP="00E365EF"/>
                      <w:p w14:paraId="77E7EDF7" w14:textId="77777777" w:rsidR="00E365EF" w:rsidRDefault="00E365EF" w:rsidP="00E365EF"/>
                      <w:p w14:paraId="17A120FB" w14:textId="77777777" w:rsidR="00E365EF" w:rsidRDefault="00E365EF" w:rsidP="00E365EF"/>
                      <w:p w14:paraId="1B7B0797" w14:textId="77777777" w:rsidR="00E365EF" w:rsidRDefault="00E365EF" w:rsidP="00E365EF"/>
                      <w:p w14:paraId="59DEED7E" w14:textId="77777777" w:rsidR="00E365EF" w:rsidRDefault="00E365EF" w:rsidP="00E365EF">
                        <w:r>
                          <w:t>What skills are needed?</w:t>
                        </w:r>
                      </w:p>
                    </w:txbxContent>
                  </v:textbox>
                </v:rect>
                <v:shape id="Arrow: Right 52" o:spid="_x0000_s1035" type="#_x0000_t13" style="position:absolute;left:27908;top:47085;width:5715;height:2985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" adj="15960" fillcolor="#004a98 [3204]" strokecolor="#00244b [1604]" strokeweight="1pt"/>
                <v:rect id="Rectangle 53" o:spid="_x0000_s1036" style="position:absolute;top:52197;width:29400;height:231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" fillcolor="white [3201]" strokecolor="#004a98 [3204]" strokeweight="1pt">
                  <v:textbox>
                    <w:txbxContent>
                      <w:p w14:paraId="5849D91B" w14:textId="77777777" w:rsidR="00E365EF" w:rsidRPr="004B5AE6" w:rsidRDefault="00E365EF" w:rsidP="00E365EF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 w:rsidRPr="004B5AE6">
                          <w:rPr>
                            <w:b/>
                            <w:bCs/>
                          </w:rPr>
                          <w:t>LIVE Session</w:t>
                        </w:r>
                      </w:p>
                      <w:p w14:paraId="241AD4F3" w14:textId="77777777" w:rsidR="00E365EF" w:rsidRDefault="00E365EF" w:rsidP="00E365EF">
                        <w:r>
                          <w:t>Question and Answers: Ask at least one question via the live chat. Record your questions and the answer below.</w:t>
                        </w:r>
                      </w:p>
                      <w:p w14:paraId="34683696" w14:textId="77777777" w:rsidR="00E365EF" w:rsidRDefault="00E365EF" w:rsidP="00E365EF">
                        <w:r>
                          <w:t>Q:</w:t>
                        </w:r>
                      </w:p>
                      <w:p w14:paraId="1D02D6D6" w14:textId="77777777" w:rsidR="00E365EF" w:rsidRDefault="00E365EF" w:rsidP="00E365EF"/>
                      <w:p w14:paraId="10F88804" w14:textId="77777777" w:rsidR="00E365EF" w:rsidRDefault="00E365EF" w:rsidP="00E365EF"/>
                      <w:p w14:paraId="2986C4BE" w14:textId="77777777" w:rsidR="00E365EF" w:rsidRDefault="00E365EF" w:rsidP="00E365EF">
                        <w:r>
                          <w:t>A: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Pr="0096287B">
        <w:rPr>
          <w:lang w:val="en-US"/>
        </w:rPr>
        <w:t>Directions: Choose a space to explore within the FFA Blue Room and complete the following activities for each space.</w:t>
      </w:r>
    </w:p>
    <w:p w14:paraId="3A5BD0A3" w14:textId="77777777" w:rsidR="00E365EF" w:rsidRPr="0096287B" w:rsidRDefault="00E365EF" w:rsidP="00E365EF">
      <w:pPr>
        <w:rPr>
          <w:lang w:val="en-US"/>
        </w:rPr>
      </w:pPr>
      <w:r w:rsidRPr="0096287B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0228347" wp14:editId="27132604">
                <wp:simplePos x="0" y="0"/>
                <wp:positionH relativeFrom="column">
                  <wp:posOffset>-225188</wp:posOffset>
                </wp:positionH>
                <wp:positionV relativeFrom="paragraph">
                  <wp:posOffset>198195</wp:posOffset>
                </wp:positionV>
                <wp:extent cx="762000" cy="1296537"/>
                <wp:effectExtent l="0" t="0" r="0" b="0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00" cy="129653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1"/>
                        </a:fontRef>
                      </wps:style>
                      <wps:txbx>
                        <w:txbxContent>
                          <w:p w14:paraId="323664D9" w14:textId="77777777" w:rsidR="00E365EF" w:rsidRDefault="00E365EF" w:rsidP="00E365EF">
                            <w:hyperlink w:anchor="icons" w:history="1">
                              <w:r w:rsidRPr="00822669">
                                <w:rPr>
                                  <w:rStyle w:val="Hyperlink"/>
                                </w:rPr>
                                <w:t>Click</w:t>
                              </w:r>
                            </w:hyperlink>
                            <w:r>
                              <w:t xml:space="preserve"> for bank of career focus areas and value chain icons.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228347" id="Rectangle 16" o:spid="_x0000_s1037" style="position:absolute;margin-left:-17.75pt;margin-top:15.6pt;width:60pt;height:102.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" filled="f" stroked="f">
                <v:textbox>
                  <w:txbxContent>
                    <w:p w14:paraId="323664D9" w14:textId="77777777" w:rsidR="00E365EF" w:rsidRDefault="00E365EF" w:rsidP="00E365EF">
                      <w:hyperlink w:anchor="icons" w:history="1">
                        <w:r w:rsidRPr="00822669">
                          <w:rPr>
                            <w:rStyle w:val="Hyperlink"/>
                          </w:rPr>
                          <w:t>Click</w:t>
                        </w:r>
                      </w:hyperlink>
                      <w:r>
                        <w:t xml:space="preserve"> for bank of career focus areas and value chain icons.</w:t>
                      </w:r>
                    </w:p>
                  </w:txbxContent>
                </v:textbox>
              </v:rect>
            </w:pict>
          </mc:Fallback>
        </mc:AlternateContent>
      </w:r>
    </w:p>
    <w:p w14:paraId="6F5FD1A8" w14:textId="77777777" w:rsidR="00E365EF" w:rsidRPr="0096287B" w:rsidRDefault="00E365EF" w:rsidP="00E365EF">
      <w:pPr>
        <w:ind w:left="360"/>
        <w:rPr>
          <w:lang w:val="en-US"/>
        </w:rPr>
      </w:pPr>
    </w:p>
    <w:p w14:paraId="49FB0F12" w14:textId="77777777" w:rsidR="00E365EF" w:rsidRPr="0096287B" w:rsidRDefault="00E365EF" w:rsidP="00E365EF">
      <w:pPr>
        <w:rPr>
          <w:lang w:val="en-US"/>
        </w:rPr>
      </w:pPr>
    </w:p>
    <w:p w14:paraId="3F7DF4E3" w14:textId="77777777" w:rsidR="00E365EF" w:rsidRPr="0096287B" w:rsidRDefault="00E365EF" w:rsidP="00E365EF">
      <w:pPr>
        <w:rPr>
          <w:lang w:val="en-US"/>
        </w:rPr>
      </w:pPr>
    </w:p>
    <w:p w14:paraId="5E289004" w14:textId="77777777" w:rsidR="00E365EF" w:rsidRPr="0096287B" w:rsidRDefault="00E365EF" w:rsidP="00E365EF">
      <w:pPr>
        <w:rPr>
          <w:lang w:val="en-US"/>
        </w:rPr>
      </w:pPr>
    </w:p>
    <w:p w14:paraId="5529C457" w14:textId="77777777" w:rsidR="00E365EF" w:rsidRPr="0096287B" w:rsidRDefault="00E365EF" w:rsidP="00E365EF">
      <w:pPr>
        <w:rPr>
          <w:lang w:val="en-US"/>
        </w:rPr>
      </w:pPr>
    </w:p>
    <w:p w14:paraId="3E5E241C" w14:textId="77777777" w:rsidR="00E365EF" w:rsidRPr="0096287B" w:rsidRDefault="00E365EF" w:rsidP="00E365EF">
      <w:pPr>
        <w:rPr>
          <w:lang w:val="en-US"/>
        </w:rPr>
      </w:pPr>
    </w:p>
    <w:p w14:paraId="3C9C0C3B" w14:textId="77777777" w:rsidR="00E365EF" w:rsidRPr="0096287B" w:rsidRDefault="00E365EF" w:rsidP="00E365EF">
      <w:pPr>
        <w:rPr>
          <w:lang w:val="en-US"/>
        </w:rPr>
      </w:pPr>
    </w:p>
    <w:p w14:paraId="498E06E7" w14:textId="77777777" w:rsidR="00E365EF" w:rsidRPr="0096287B" w:rsidRDefault="00E365EF" w:rsidP="00E365EF">
      <w:pPr>
        <w:rPr>
          <w:lang w:val="en-US"/>
        </w:rPr>
      </w:pPr>
    </w:p>
    <w:p w14:paraId="68ABB318" w14:textId="77777777" w:rsidR="00E365EF" w:rsidRPr="0096287B" w:rsidRDefault="00E365EF" w:rsidP="00E365EF">
      <w:pPr>
        <w:rPr>
          <w:lang w:val="en-US"/>
        </w:rPr>
      </w:pPr>
    </w:p>
    <w:p w14:paraId="1E027E21" w14:textId="77777777" w:rsidR="00E365EF" w:rsidRPr="0096287B" w:rsidRDefault="00E365EF" w:rsidP="00E365EF">
      <w:pPr>
        <w:rPr>
          <w:lang w:val="en-US"/>
        </w:rPr>
      </w:pPr>
    </w:p>
    <w:p w14:paraId="60AD8CBB" w14:textId="77777777" w:rsidR="00E365EF" w:rsidRPr="0096287B" w:rsidRDefault="00E365EF" w:rsidP="00E365EF">
      <w:pPr>
        <w:rPr>
          <w:lang w:val="en-US"/>
        </w:rPr>
      </w:pPr>
    </w:p>
    <w:p w14:paraId="7CFCCC7A" w14:textId="77777777" w:rsidR="00E365EF" w:rsidRPr="0096287B" w:rsidRDefault="00E365EF" w:rsidP="00E365EF">
      <w:pPr>
        <w:rPr>
          <w:lang w:val="en-US"/>
        </w:rPr>
      </w:pPr>
    </w:p>
    <w:p w14:paraId="093D6FC4" w14:textId="77777777" w:rsidR="00E365EF" w:rsidRPr="0096287B" w:rsidRDefault="00E365EF" w:rsidP="00E365EF">
      <w:pPr>
        <w:rPr>
          <w:lang w:val="en-US"/>
        </w:rPr>
      </w:pPr>
    </w:p>
    <w:p w14:paraId="14F56708" w14:textId="77777777" w:rsidR="00E365EF" w:rsidRPr="0096287B" w:rsidRDefault="00E365EF" w:rsidP="00E365EF">
      <w:pPr>
        <w:rPr>
          <w:lang w:val="en-US"/>
        </w:rPr>
      </w:pPr>
    </w:p>
    <w:p w14:paraId="257E538F" w14:textId="77777777" w:rsidR="00E365EF" w:rsidRPr="0096287B" w:rsidRDefault="00E365EF" w:rsidP="00E365EF">
      <w:pPr>
        <w:rPr>
          <w:lang w:val="en-US"/>
        </w:rPr>
      </w:pPr>
    </w:p>
    <w:p w14:paraId="7A584A85" w14:textId="77777777" w:rsidR="00E365EF" w:rsidRPr="0096287B" w:rsidRDefault="00E365EF" w:rsidP="00E365EF">
      <w:pPr>
        <w:rPr>
          <w:lang w:val="en-US"/>
        </w:rPr>
      </w:pPr>
    </w:p>
    <w:p w14:paraId="282FCBA6" w14:textId="77777777" w:rsidR="00E365EF" w:rsidRPr="0096287B" w:rsidRDefault="00E365EF" w:rsidP="00E365EF">
      <w:pPr>
        <w:rPr>
          <w:lang w:val="en-US"/>
        </w:rPr>
      </w:pPr>
    </w:p>
    <w:p w14:paraId="4CA4788B" w14:textId="77777777" w:rsidR="00E365EF" w:rsidRPr="0096287B" w:rsidRDefault="00E365EF" w:rsidP="00E365EF">
      <w:pPr>
        <w:rPr>
          <w:lang w:val="en-US"/>
        </w:rPr>
      </w:pPr>
    </w:p>
    <w:p w14:paraId="5CB15325" w14:textId="77777777" w:rsidR="00E365EF" w:rsidRPr="0096287B" w:rsidRDefault="00E365EF" w:rsidP="00E365EF">
      <w:pPr>
        <w:rPr>
          <w:lang w:val="en-US"/>
        </w:rPr>
      </w:pPr>
    </w:p>
    <w:p w14:paraId="19CFACCD" w14:textId="77777777" w:rsidR="00E365EF" w:rsidRPr="0096287B" w:rsidRDefault="00E365EF" w:rsidP="00E365EF">
      <w:pPr>
        <w:rPr>
          <w:lang w:val="en-US"/>
        </w:rPr>
      </w:pPr>
      <w:r w:rsidRPr="0096287B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4A63E86" wp14:editId="18B950B5">
                <wp:simplePos x="0" y="0"/>
                <wp:positionH relativeFrom="column">
                  <wp:posOffset>3238500</wp:posOffset>
                </wp:positionH>
                <wp:positionV relativeFrom="paragraph">
                  <wp:posOffset>213360</wp:posOffset>
                </wp:positionV>
                <wp:extent cx="2940050" cy="2317750"/>
                <wp:effectExtent l="0" t="0" r="0" b="0"/>
                <wp:wrapNone/>
                <wp:docPr id="358" name="Rectangle 3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40050" cy="23177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C798AB" w14:textId="77777777" w:rsidR="00E365EF" w:rsidRPr="004B5AE6" w:rsidRDefault="00E365EF" w:rsidP="00E365EF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ON-DEMAND</w:t>
                            </w:r>
                            <w:r w:rsidRPr="004B5AE6">
                              <w:rPr>
                                <w:b/>
                                <w:bCs/>
                              </w:rPr>
                              <w:t xml:space="preserve"> Session</w:t>
                            </w:r>
                          </w:p>
                          <w:p w14:paraId="6338CF08" w14:textId="77777777" w:rsidR="00E365EF" w:rsidRDefault="00E365EF" w:rsidP="00E365EF">
                            <w:r>
                              <w:t>List two questions you would like to ask about what you experienced.</w:t>
                            </w:r>
                          </w:p>
                          <w:p w14:paraId="156B49F0" w14:textId="77777777" w:rsidR="00E365EF" w:rsidRDefault="00E365EF" w:rsidP="00E365EF">
                            <w:r>
                              <w:t>Q1:</w:t>
                            </w:r>
                          </w:p>
                          <w:p w14:paraId="50004278" w14:textId="77777777" w:rsidR="00E365EF" w:rsidRDefault="00E365EF" w:rsidP="00E365EF"/>
                          <w:p w14:paraId="3502DDF8" w14:textId="77777777" w:rsidR="00E365EF" w:rsidRDefault="00E365EF" w:rsidP="00E365EF"/>
                          <w:p w14:paraId="4A0A4DE8" w14:textId="77777777" w:rsidR="00E365EF" w:rsidRDefault="00E365EF" w:rsidP="00E365EF">
                            <w:r>
                              <w:t>Q2: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4A63E86" id="Rectangle 358" o:spid="_x0000_s1038" style="position:absolute;margin-left:255pt;margin-top:16.8pt;width:231.5pt;height:182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" fillcolor="white [3201]" strokecolor="#004a98 [3204]" strokeweight="1pt">
                <v:textbox>
                  <w:txbxContent>
                    <w:p w14:paraId="6BC798AB" w14:textId="77777777" w:rsidR="00E365EF" w:rsidRPr="004B5AE6" w:rsidRDefault="00E365EF" w:rsidP="00E365EF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ON-DEMAND</w:t>
                      </w:r>
                      <w:r w:rsidRPr="004B5AE6">
                        <w:rPr>
                          <w:b/>
                          <w:bCs/>
                        </w:rPr>
                        <w:t xml:space="preserve"> Session</w:t>
                      </w:r>
                    </w:p>
                    <w:p w14:paraId="6338CF08" w14:textId="77777777" w:rsidR="00E365EF" w:rsidRDefault="00E365EF" w:rsidP="00E365EF">
                      <w:r>
                        <w:t>List two questions you would like to ask about what you experienced.</w:t>
                      </w:r>
                    </w:p>
                    <w:p w14:paraId="156B49F0" w14:textId="77777777" w:rsidR="00E365EF" w:rsidRDefault="00E365EF" w:rsidP="00E365EF">
                      <w:r>
                        <w:t>Q1:</w:t>
                      </w:r>
                    </w:p>
                    <w:p w14:paraId="50004278" w14:textId="77777777" w:rsidR="00E365EF" w:rsidRDefault="00E365EF" w:rsidP="00E365EF"/>
                    <w:p w14:paraId="3502DDF8" w14:textId="77777777" w:rsidR="00E365EF" w:rsidRDefault="00E365EF" w:rsidP="00E365EF"/>
                    <w:p w14:paraId="4A0A4DE8" w14:textId="77777777" w:rsidR="00E365EF" w:rsidRDefault="00E365EF" w:rsidP="00E365EF">
                      <w:r>
                        <w:t>Q2:</w:t>
                      </w:r>
                    </w:p>
                  </w:txbxContent>
                </v:textbox>
              </v:rect>
            </w:pict>
          </mc:Fallback>
        </mc:AlternateContent>
      </w:r>
    </w:p>
    <w:p w14:paraId="4F24FFB3" w14:textId="77777777" w:rsidR="00E365EF" w:rsidRPr="0096287B" w:rsidRDefault="00E365EF" w:rsidP="00E365EF">
      <w:pPr>
        <w:rPr>
          <w:lang w:val="en-US"/>
        </w:rPr>
      </w:pPr>
    </w:p>
    <w:p w14:paraId="59725DF4" w14:textId="77777777" w:rsidR="00E365EF" w:rsidRPr="0096287B" w:rsidRDefault="00E365EF" w:rsidP="00E365EF">
      <w:pPr>
        <w:rPr>
          <w:lang w:val="en-US"/>
        </w:rPr>
      </w:pPr>
    </w:p>
    <w:p w14:paraId="138B3103" w14:textId="77777777" w:rsidR="00E365EF" w:rsidRPr="0096287B" w:rsidRDefault="00E365EF" w:rsidP="00E365EF">
      <w:pPr>
        <w:rPr>
          <w:lang w:val="en-US"/>
        </w:rPr>
      </w:pPr>
    </w:p>
    <w:p w14:paraId="5DE3EB9F" w14:textId="77777777" w:rsidR="00E365EF" w:rsidRPr="0096287B" w:rsidRDefault="00E365EF" w:rsidP="00E365EF">
      <w:pPr>
        <w:rPr>
          <w:lang w:val="en-US"/>
        </w:rPr>
      </w:pPr>
    </w:p>
    <w:p w14:paraId="0BD3210F" w14:textId="77777777" w:rsidR="00E365EF" w:rsidRPr="0096287B" w:rsidRDefault="00E365EF" w:rsidP="00E365EF">
      <w:pPr>
        <w:rPr>
          <w:lang w:val="en-US"/>
        </w:rPr>
      </w:pPr>
    </w:p>
    <w:p w14:paraId="3DA7FE50" w14:textId="77777777" w:rsidR="00E365EF" w:rsidRPr="0096287B" w:rsidRDefault="00E365EF" w:rsidP="00E365EF">
      <w:pPr>
        <w:rPr>
          <w:lang w:val="en-US"/>
        </w:rPr>
      </w:pPr>
    </w:p>
    <w:p w14:paraId="70D40FF0" w14:textId="77777777" w:rsidR="00E365EF" w:rsidRPr="0096287B" w:rsidRDefault="00E365EF" w:rsidP="00E365EF">
      <w:pPr>
        <w:rPr>
          <w:lang w:val="en-US"/>
        </w:rPr>
      </w:pPr>
    </w:p>
    <w:p w14:paraId="127451F7" w14:textId="77777777" w:rsidR="00E365EF" w:rsidRPr="0096287B" w:rsidRDefault="00E365EF" w:rsidP="00E365EF">
      <w:pPr>
        <w:rPr>
          <w:lang w:val="en-US"/>
        </w:rPr>
      </w:pPr>
    </w:p>
    <w:p w14:paraId="13793A3D" w14:textId="77777777" w:rsidR="00E365EF" w:rsidRPr="0096287B" w:rsidRDefault="00E365EF" w:rsidP="00E365EF">
      <w:pPr>
        <w:rPr>
          <w:lang w:val="en-US"/>
        </w:rPr>
      </w:pPr>
    </w:p>
    <w:p w14:paraId="2CBBF0E8" w14:textId="77777777" w:rsidR="00E365EF" w:rsidRPr="0096287B" w:rsidRDefault="00E365EF" w:rsidP="00E365EF">
      <w:pPr>
        <w:pStyle w:val="Title"/>
        <w:rPr>
          <w:lang w:val="en-US"/>
        </w:rPr>
      </w:pPr>
      <w:r w:rsidRPr="0096287B">
        <w:rPr>
          <w:lang w:val="en-US"/>
        </w:rPr>
        <w:lastRenderedPageBreak/>
        <w:t>FFA Blue Room Exploration</w:t>
      </w:r>
      <w:r>
        <w:rPr>
          <w:lang w:val="en-US"/>
        </w:rPr>
        <w:t>,</w:t>
      </w:r>
      <w:r w:rsidRPr="0096287B">
        <w:rPr>
          <w:lang w:val="en-US"/>
        </w:rPr>
        <w:t xml:space="preserve"> Continued</w:t>
      </w:r>
    </w:p>
    <w:p w14:paraId="4115B758" w14:textId="77777777" w:rsidR="00E365EF" w:rsidRPr="0096287B" w:rsidRDefault="00E365EF" w:rsidP="00E365EF">
      <w:pPr>
        <w:tabs>
          <w:tab w:val="left" w:pos="5190"/>
        </w:tabs>
        <w:rPr>
          <w:lang w:val="en-US"/>
        </w:rPr>
      </w:pPr>
      <w:r w:rsidRPr="0096287B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59E1CF" wp14:editId="4B388290">
                <wp:simplePos x="0" y="0"/>
                <wp:positionH relativeFrom="column">
                  <wp:posOffset>2609850</wp:posOffset>
                </wp:positionH>
                <wp:positionV relativeFrom="paragraph">
                  <wp:posOffset>6350</wp:posOffset>
                </wp:positionV>
                <wp:extent cx="571500" cy="298450"/>
                <wp:effectExtent l="0" t="0" r="0" b="0"/>
                <wp:wrapNone/>
                <wp:docPr id="55" name="Arrow: Right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571500" cy="29845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279C36" id="Arrow: Right 55" o:spid="_x0000_s1026" type="#_x0000_t13" style="position:absolute;margin-left:205.5pt;margin-top:.5pt;width:45pt;height:23.5pt;rotation:9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" adj="15960" fillcolor="#004a98 [3204]" strokecolor="#00244b [1604]" strokeweight="1pt"/>
            </w:pict>
          </mc:Fallback>
        </mc:AlternateContent>
      </w:r>
      <w:r w:rsidRPr="0096287B">
        <w:rPr>
          <w:lang w:val="en-US"/>
        </w:rPr>
        <w:tab/>
      </w:r>
    </w:p>
    <w:p w14:paraId="7927743F" w14:textId="77777777" w:rsidR="00E365EF" w:rsidRPr="0096287B" w:rsidRDefault="00E365EF" w:rsidP="00E365EF">
      <w:pPr>
        <w:tabs>
          <w:tab w:val="left" w:pos="5190"/>
        </w:tabs>
        <w:rPr>
          <w:lang w:val="en-US"/>
        </w:rPr>
      </w:pPr>
      <w:r w:rsidRPr="0096287B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1F5A946" wp14:editId="586BCFE6">
                <wp:simplePos x="0" y="0"/>
                <wp:positionH relativeFrom="page">
                  <wp:align>center</wp:align>
                </wp:positionH>
                <wp:positionV relativeFrom="page">
                  <wp:posOffset>1987550</wp:posOffset>
                </wp:positionV>
                <wp:extent cx="6216650" cy="6292850"/>
                <wp:effectExtent l="0" t="0" r="12700" b="12700"/>
                <wp:wrapNone/>
                <wp:docPr id="56" name="Rectangle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16650" cy="62928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5B9CD2" w14:textId="77777777" w:rsidR="00E365EF" w:rsidRDefault="00E365EF" w:rsidP="00E365EF">
                            <w:r>
                              <w:t>Reflect on your time in this space and answer the questions below.</w:t>
                            </w:r>
                          </w:p>
                          <w:p w14:paraId="3D9BC81B" w14:textId="77777777" w:rsidR="00E365EF" w:rsidRDefault="00E365EF" w:rsidP="00E365EF">
                            <w:pPr>
                              <w:pStyle w:val="ListParagraph"/>
                              <w:numPr>
                                <w:ilvl w:val="0"/>
                                <w:numId w:val="22"/>
                              </w:numPr>
                            </w:pPr>
                            <w:r>
                              <w:t>Describe your overall thoughts after visiting this booth.</w:t>
                            </w:r>
                          </w:p>
                          <w:p w14:paraId="1C5886E8" w14:textId="77777777" w:rsidR="00E365EF" w:rsidRDefault="00E365EF" w:rsidP="00E365EF"/>
                          <w:p w14:paraId="0B3C369F" w14:textId="77777777" w:rsidR="00E365EF" w:rsidRDefault="00E365EF" w:rsidP="00E365EF"/>
                          <w:p w14:paraId="2008180D" w14:textId="77777777" w:rsidR="00E365EF" w:rsidRDefault="00E365EF" w:rsidP="00E365EF"/>
                          <w:p w14:paraId="718F7D97" w14:textId="77777777" w:rsidR="00E365EF" w:rsidRDefault="00E365EF" w:rsidP="00E365EF"/>
                          <w:p w14:paraId="28D20603" w14:textId="77777777" w:rsidR="00E365EF" w:rsidRDefault="00E365EF" w:rsidP="00E365EF"/>
                          <w:p w14:paraId="1C3D7A2F" w14:textId="77777777" w:rsidR="00E365EF" w:rsidRDefault="00E365EF" w:rsidP="00E365EF"/>
                          <w:p w14:paraId="7D850F6C" w14:textId="77777777" w:rsidR="00E365EF" w:rsidRDefault="00E365EF" w:rsidP="00E365EF"/>
                          <w:p w14:paraId="74ADA4D5" w14:textId="77777777" w:rsidR="00E365EF" w:rsidRDefault="00E365EF" w:rsidP="00E365EF">
                            <w:pPr>
                              <w:pStyle w:val="ListParagraph"/>
                              <w:numPr>
                                <w:ilvl w:val="0"/>
                                <w:numId w:val="22"/>
                              </w:numPr>
                            </w:pPr>
                            <w:r>
                              <w:t>How does the technology/innovation you learned about impact your life?</w:t>
                            </w:r>
                          </w:p>
                          <w:p w14:paraId="4499704C" w14:textId="77777777" w:rsidR="00E365EF" w:rsidRDefault="00E365EF" w:rsidP="00E365EF"/>
                          <w:p w14:paraId="4D75E342" w14:textId="77777777" w:rsidR="00E365EF" w:rsidRDefault="00E365EF" w:rsidP="00E365EF"/>
                          <w:p w14:paraId="3E9C380A" w14:textId="77777777" w:rsidR="00E365EF" w:rsidRDefault="00E365EF" w:rsidP="00E365EF"/>
                          <w:p w14:paraId="0A1EA20A" w14:textId="77777777" w:rsidR="00E365EF" w:rsidRDefault="00E365EF" w:rsidP="00E365EF"/>
                          <w:p w14:paraId="543B1B45" w14:textId="77777777" w:rsidR="00E365EF" w:rsidRDefault="00E365EF" w:rsidP="00E365EF"/>
                          <w:p w14:paraId="7A920466" w14:textId="77777777" w:rsidR="00E365EF" w:rsidRDefault="00E365EF" w:rsidP="00E365EF"/>
                          <w:p w14:paraId="4EBFB131" w14:textId="77777777" w:rsidR="00E365EF" w:rsidRDefault="00E365EF" w:rsidP="00E365EF"/>
                          <w:p w14:paraId="2AFD939F" w14:textId="77777777" w:rsidR="00E365EF" w:rsidRDefault="00E365EF" w:rsidP="00E365EF"/>
                          <w:p w14:paraId="5D15070A" w14:textId="77777777" w:rsidR="00E365EF" w:rsidRDefault="00E365EF" w:rsidP="00E365EF"/>
                          <w:p w14:paraId="0ABBE107" w14:textId="77777777" w:rsidR="00E365EF" w:rsidRDefault="00E365EF" w:rsidP="00E365EF">
                            <w:pPr>
                              <w:pStyle w:val="ListParagraph"/>
                              <w:numPr>
                                <w:ilvl w:val="0"/>
                                <w:numId w:val="22"/>
                              </w:numPr>
                            </w:pPr>
                            <w:r>
                              <w:t>Summarize your experience in one word.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F5A946" id="Rectangle 56" o:spid="_x0000_s1039" style="position:absolute;margin-left:0;margin-top:156.5pt;width:489.5pt;height:495.5pt;z-index:25165824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" fillcolor="white [3201]" strokecolor="#004a98 [3204]" strokeweight="1pt">
                <v:textbox>
                  <w:txbxContent>
                    <w:p w14:paraId="085B9CD2" w14:textId="77777777" w:rsidR="00E365EF" w:rsidRDefault="00E365EF" w:rsidP="00E365EF">
                      <w:r>
                        <w:t>Reflect on your time in this space and answer the questions below.</w:t>
                      </w:r>
                    </w:p>
                    <w:p w14:paraId="3D9BC81B" w14:textId="77777777" w:rsidR="00E365EF" w:rsidRDefault="00E365EF" w:rsidP="00E365EF">
                      <w:pPr>
                        <w:pStyle w:val="ListParagraph"/>
                        <w:numPr>
                          <w:ilvl w:val="0"/>
                          <w:numId w:val="22"/>
                        </w:numPr>
                      </w:pPr>
                      <w:r>
                        <w:t>Describe your overall thoughts after visiting this booth.</w:t>
                      </w:r>
                    </w:p>
                    <w:p w14:paraId="1C5886E8" w14:textId="77777777" w:rsidR="00E365EF" w:rsidRDefault="00E365EF" w:rsidP="00E365EF"/>
                    <w:p w14:paraId="0B3C369F" w14:textId="77777777" w:rsidR="00E365EF" w:rsidRDefault="00E365EF" w:rsidP="00E365EF"/>
                    <w:p w14:paraId="2008180D" w14:textId="77777777" w:rsidR="00E365EF" w:rsidRDefault="00E365EF" w:rsidP="00E365EF"/>
                    <w:p w14:paraId="718F7D97" w14:textId="77777777" w:rsidR="00E365EF" w:rsidRDefault="00E365EF" w:rsidP="00E365EF"/>
                    <w:p w14:paraId="28D20603" w14:textId="77777777" w:rsidR="00E365EF" w:rsidRDefault="00E365EF" w:rsidP="00E365EF"/>
                    <w:p w14:paraId="1C3D7A2F" w14:textId="77777777" w:rsidR="00E365EF" w:rsidRDefault="00E365EF" w:rsidP="00E365EF"/>
                    <w:p w14:paraId="7D850F6C" w14:textId="77777777" w:rsidR="00E365EF" w:rsidRDefault="00E365EF" w:rsidP="00E365EF"/>
                    <w:p w14:paraId="74ADA4D5" w14:textId="77777777" w:rsidR="00E365EF" w:rsidRDefault="00E365EF" w:rsidP="00E365EF">
                      <w:pPr>
                        <w:pStyle w:val="ListParagraph"/>
                        <w:numPr>
                          <w:ilvl w:val="0"/>
                          <w:numId w:val="22"/>
                        </w:numPr>
                      </w:pPr>
                      <w:r>
                        <w:t>How does the technology/innovation you learned about impact your life?</w:t>
                      </w:r>
                    </w:p>
                    <w:p w14:paraId="4499704C" w14:textId="77777777" w:rsidR="00E365EF" w:rsidRDefault="00E365EF" w:rsidP="00E365EF"/>
                    <w:p w14:paraId="4D75E342" w14:textId="77777777" w:rsidR="00E365EF" w:rsidRDefault="00E365EF" w:rsidP="00E365EF"/>
                    <w:p w14:paraId="3E9C380A" w14:textId="77777777" w:rsidR="00E365EF" w:rsidRDefault="00E365EF" w:rsidP="00E365EF"/>
                    <w:p w14:paraId="0A1EA20A" w14:textId="77777777" w:rsidR="00E365EF" w:rsidRDefault="00E365EF" w:rsidP="00E365EF"/>
                    <w:p w14:paraId="543B1B45" w14:textId="77777777" w:rsidR="00E365EF" w:rsidRDefault="00E365EF" w:rsidP="00E365EF"/>
                    <w:p w14:paraId="7A920466" w14:textId="77777777" w:rsidR="00E365EF" w:rsidRDefault="00E365EF" w:rsidP="00E365EF"/>
                    <w:p w14:paraId="4EBFB131" w14:textId="77777777" w:rsidR="00E365EF" w:rsidRDefault="00E365EF" w:rsidP="00E365EF"/>
                    <w:p w14:paraId="2AFD939F" w14:textId="77777777" w:rsidR="00E365EF" w:rsidRDefault="00E365EF" w:rsidP="00E365EF"/>
                    <w:p w14:paraId="5D15070A" w14:textId="77777777" w:rsidR="00E365EF" w:rsidRDefault="00E365EF" w:rsidP="00E365EF"/>
                    <w:p w14:paraId="0ABBE107" w14:textId="77777777" w:rsidR="00E365EF" w:rsidRDefault="00E365EF" w:rsidP="00E365EF">
                      <w:pPr>
                        <w:pStyle w:val="ListParagraph"/>
                        <w:numPr>
                          <w:ilvl w:val="0"/>
                          <w:numId w:val="22"/>
                        </w:numPr>
                      </w:pPr>
                      <w:r>
                        <w:t>Summarize your experience in one word.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79A38773" w14:textId="77777777" w:rsidR="00E365EF" w:rsidRPr="0096287B" w:rsidRDefault="00E365EF" w:rsidP="00E365EF">
      <w:pPr>
        <w:tabs>
          <w:tab w:val="left" w:pos="5190"/>
        </w:tabs>
        <w:rPr>
          <w:lang w:val="en-US"/>
        </w:rPr>
      </w:pPr>
    </w:p>
    <w:p w14:paraId="11903CA5" w14:textId="77777777" w:rsidR="00E365EF" w:rsidRPr="0096287B" w:rsidRDefault="00E365EF" w:rsidP="00E365EF">
      <w:pPr>
        <w:rPr>
          <w:lang w:val="en-US"/>
        </w:rPr>
      </w:pPr>
    </w:p>
    <w:p w14:paraId="65732EC6" w14:textId="77777777" w:rsidR="00E365EF" w:rsidRPr="0096287B" w:rsidRDefault="00E365EF" w:rsidP="00E365EF">
      <w:pPr>
        <w:rPr>
          <w:lang w:val="en-US"/>
        </w:rPr>
      </w:pPr>
    </w:p>
    <w:p w14:paraId="0ED661E9" w14:textId="77777777" w:rsidR="00E365EF" w:rsidRPr="0096287B" w:rsidRDefault="00E365EF" w:rsidP="00E365EF">
      <w:pPr>
        <w:rPr>
          <w:lang w:val="en-US"/>
        </w:rPr>
      </w:pPr>
    </w:p>
    <w:p w14:paraId="5176E469" w14:textId="77777777" w:rsidR="00E365EF" w:rsidRPr="0096287B" w:rsidRDefault="00E365EF" w:rsidP="00E365EF">
      <w:pPr>
        <w:rPr>
          <w:lang w:val="en-US"/>
        </w:rPr>
      </w:pPr>
    </w:p>
    <w:p w14:paraId="592575E5" w14:textId="77777777" w:rsidR="00E365EF" w:rsidRPr="0096287B" w:rsidRDefault="00E365EF" w:rsidP="00E365EF">
      <w:pPr>
        <w:rPr>
          <w:lang w:val="en-US"/>
        </w:rPr>
      </w:pPr>
    </w:p>
    <w:p w14:paraId="0D28C5A9" w14:textId="77777777" w:rsidR="00E365EF" w:rsidRPr="0096287B" w:rsidRDefault="00E365EF" w:rsidP="00E365EF">
      <w:pPr>
        <w:rPr>
          <w:lang w:val="en-US"/>
        </w:rPr>
      </w:pPr>
    </w:p>
    <w:p w14:paraId="70339459" w14:textId="77777777" w:rsidR="00E365EF" w:rsidRPr="0096287B" w:rsidRDefault="00E365EF" w:rsidP="00E365EF">
      <w:pPr>
        <w:rPr>
          <w:lang w:val="en-US"/>
        </w:rPr>
      </w:pPr>
    </w:p>
    <w:p w14:paraId="05CEFDC4" w14:textId="77777777" w:rsidR="00E365EF" w:rsidRPr="0096287B" w:rsidRDefault="00E365EF" w:rsidP="00E365EF">
      <w:pPr>
        <w:rPr>
          <w:lang w:val="en-US"/>
        </w:rPr>
      </w:pPr>
    </w:p>
    <w:p w14:paraId="70E9FD2D" w14:textId="77777777" w:rsidR="00E365EF" w:rsidRPr="0096287B" w:rsidRDefault="00E365EF" w:rsidP="00E365EF">
      <w:pPr>
        <w:rPr>
          <w:lang w:val="en-US"/>
        </w:rPr>
      </w:pPr>
    </w:p>
    <w:p w14:paraId="5BA2914B" w14:textId="77777777" w:rsidR="00E365EF" w:rsidRPr="0096287B" w:rsidRDefault="00E365EF" w:rsidP="00E365EF">
      <w:pPr>
        <w:rPr>
          <w:lang w:val="en-US"/>
        </w:rPr>
      </w:pPr>
    </w:p>
    <w:p w14:paraId="06ACE475" w14:textId="77777777" w:rsidR="00E365EF" w:rsidRPr="0096287B" w:rsidRDefault="00E365EF" w:rsidP="00E365EF">
      <w:pPr>
        <w:rPr>
          <w:lang w:val="en-US"/>
        </w:rPr>
      </w:pPr>
    </w:p>
    <w:p w14:paraId="31C519CC" w14:textId="77777777" w:rsidR="00E365EF" w:rsidRPr="0096287B" w:rsidRDefault="00E365EF" w:rsidP="00E365EF">
      <w:pPr>
        <w:rPr>
          <w:lang w:val="en-US"/>
        </w:rPr>
      </w:pPr>
    </w:p>
    <w:p w14:paraId="717B70E9" w14:textId="77777777" w:rsidR="00E365EF" w:rsidRPr="0096287B" w:rsidRDefault="00E365EF" w:rsidP="00E365EF">
      <w:pPr>
        <w:rPr>
          <w:lang w:val="en-US"/>
        </w:rPr>
      </w:pPr>
    </w:p>
    <w:p w14:paraId="27A797A0" w14:textId="77777777" w:rsidR="00E365EF" w:rsidRPr="0096287B" w:rsidRDefault="00E365EF" w:rsidP="00E365EF">
      <w:pPr>
        <w:rPr>
          <w:lang w:val="en-US"/>
        </w:rPr>
      </w:pPr>
    </w:p>
    <w:p w14:paraId="6370AE10" w14:textId="77777777" w:rsidR="00E365EF" w:rsidRPr="0096287B" w:rsidRDefault="00E365EF" w:rsidP="00E365EF">
      <w:pPr>
        <w:rPr>
          <w:lang w:val="en-US"/>
        </w:rPr>
      </w:pPr>
    </w:p>
    <w:p w14:paraId="74D28CF4" w14:textId="77777777" w:rsidR="00E365EF" w:rsidRPr="0096287B" w:rsidRDefault="00E365EF" w:rsidP="00E365EF">
      <w:pPr>
        <w:rPr>
          <w:lang w:val="en-US"/>
        </w:rPr>
      </w:pPr>
    </w:p>
    <w:p w14:paraId="4C76511E" w14:textId="77777777" w:rsidR="00E365EF" w:rsidRPr="0096287B" w:rsidRDefault="00E365EF" w:rsidP="00E365EF">
      <w:pPr>
        <w:rPr>
          <w:lang w:val="en-US"/>
        </w:rPr>
      </w:pPr>
    </w:p>
    <w:p w14:paraId="7212DC10" w14:textId="77777777" w:rsidR="00E365EF" w:rsidRPr="0096287B" w:rsidRDefault="00E365EF" w:rsidP="00E365EF">
      <w:pPr>
        <w:rPr>
          <w:lang w:val="en-US"/>
        </w:rPr>
      </w:pPr>
    </w:p>
    <w:p w14:paraId="58914ECB" w14:textId="77777777" w:rsidR="00E365EF" w:rsidRPr="0096287B" w:rsidRDefault="00E365EF" w:rsidP="00E365EF">
      <w:pPr>
        <w:rPr>
          <w:lang w:val="en-US"/>
        </w:rPr>
      </w:pPr>
    </w:p>
    <w:p w14:paraId="59889AAF" w14:textId="77777777" w:rsidR="00E365EF" w:rsidRPr="0096287B" w:rsidRDefault="00E365EF" w:rsidP="00E365EF">
      <w:pPr>
        <w:rPr>
          <w:lang w:val="en-US"/>
        </w:rPr>
      </w:pPr>
    </w:p>
    <w:p w14:paraId="68A31CB7" w14:textId="77777777" w:rsidR="00E365EF" w:rsidRPr="0096287B" w:rsidRDefault="00E365EF" w:rsidP="00E365EF">
      <w:pPr>
        <w:rPr>
          <w:lang w:val="en-US"/>
        </w:rPr>
      </w:pPr>
    </w:p>
    <w:p w14:paraId="54917CF5" w14:textId="77777777" w:rsidR="00E365EF" w:rsidRPr="0096287B" w:rsidRDefault="00E365EF" w:rsidP="00E365EF">
      <w:pPr>
        <w:rPr>
          <w:lang w:val="en-US"/>
        </w:rPr>
      </w:pPr>
    </w:p>
    <w:p w14:paraId="6C73B318" w14:textId="77777777" w:rsidR="00E365EF" w:rsidRPr="0096287B" w:rsidRDefault="00E365EF" w:rsidP="00E365EF">
      <w:pPr>
        <w:rPr>
          <w:lang w:val="en-US"/>
        </w:rPr>
      </w:pPr>
    </w:p>
    <w:p w14:paraId="2DAA95BB" w14:textId="77777777" w:rsidR="00E365EF" w:rsidRPr="0096287B" w:rsidRDefault="00E365EF" w:rsidP="00E365EF">
      <w:pPr>
        <w:rPr>
          <w:lang w:val="en-US"/>
        </w:rPr>
      </w:pPr>
    </w:p>
    <w:p w14:paraId="043F0413" w14:textId="77777777" w:rsidR="00E365EF" w:rsidRPr="0096287B" w:rsidRDefault="00E365EF" w:rsidP="00E365EF">
      <w:pPr>
        <w:rPr>
          <w:lang w:val="en-US"/>
        </w:rPr>
      </w:pPr>
    </w:p>
    <w:p w14:paraId="008BF7EA" w14:textId="77777777" w:rsidR="00E365EF" w:rsidRPr="0096287B" w:rsidRDefault="00E365EF" w:rsidP="00E365EF">
      <w:pPr>
        <w:rPr>
          <w:lang w:val="en-US"/>
        </w:rPr>
      </w:pPr>
    </w:p>
    <w:p w14:paraId="14B28987" w14:textId="77777777" w:rsidR="00E365EF" w:rsidRPr="0096287B" w:rsidRDefault="00E365EF" w:rsidP="00E365EF">
      <w:pPr>
        <w:rPr>
          <w:lang w:val="en-US"/>
        </w:rPr>
      </w:pPr>
    </w:p>
    <w:p w14:paraId="2052B864" w14:textId="77777777" w:rsidR="00E365EF" w:rsidRPr="0096287B" w:rsidRDefault="00E365EF" w:rsidP="00E365EF">
      <w:pPr>
        <w:rPr>
          <w:lang w:val="en-US"/>
        </w:rPr>
      </w:pPr>
    </w:p>
    <w:p w14:paraId="2078AA16" w14:textId="77777777" w:rsidR="00E365EF" w:rsidRPr="0096287B" w:rsidRDefault="00E365EF" w:rsidP="00E365EF">
      <w:pPr>
        <w:pStyle w:val="Title"/>
        <w:rPr>
          <w:lang w:val="en-US"/>
        </w:rPr>
      </w:pPr>
      <w:bookmarkStart w:id="1" w:name="icons"/>
      <w:r w:rsidRPr="0096287B">
        <w:rPr>
          <w:lang w:val="en-US"/>
        </w:rPr>
        <w:lastRenderedPageBreak/>
        <w:t>FFA Blue Room Exploration</w:t>
      </w:r>
      <w:r>
        <w:rPr>
          <w:lang w:val="en-US"/>
        </w:rPr>
        <w:t>,</w:t>
      </w:r>
      <w:r w:rsidRPr="0096287B">
        <w:rPr>
          <w:lang w:val="en-US"/>
        </w:rPr>
        <w:t xml:space="preserve"> Continued</w:t>
      </w:r>
    </w:p>
    <w:bookmarkEnd w:id="1"/>
    <w:p w14:paraId="5021D057" w14:textId="77777777" w:rsidR="00E365EF" w:rsidRPr="0096287B" w:rsidRDefault="00E365EF" w:rsidP="00E365EF">
      <w:pPr>
        <w:rPr>
          <w:rFonts w:asciiTheme="majorHAnsi" w:hAnsiTheme="majorHAnsi"/>
          <w:color w:val="FFFFFF" w:themeColor="background1"/>
          <w:sz w:val="22"/>
          <w:szCs w:val="22"/>
          <w:lang w:val="en-US"/>
        </w:rPr>
        <w:sectPr w:rsidR="00E365EF" w:rsidRPr="0096287B" w:rsidSect="00E365EF">
          <w:headerReference w:type="default" r:id="rId8"/>
          <w:footerReference w:type="default" r:id="rId9"/>
          <w:headerReference w:type="first" r:id="rId10"/>
          <w:footerReference w:type="first" r:id="rId11"/>
          <w:type w:val="continuous"/>
          <w:pgSz w:w="12242" w:h="15842" w:code="1"/>
          <w:pgMar w:top="1412" w:right="1412" w:bottom="1412" w:left="1440" w:header="709" w:footer="384" w:gutter="0"/>
          <w:cols w:space="708"/>
          <w:docGrid w:linePitch="360"/>
        </w:sectPr>
      </w:pPr>
    </w:p>
    <w:tbl>
      <w:tblPr>
        <w:tblStyle w:val="FFATable1"/>
        <w:tblW w:w="0" w:type="auto"/>
        <w:tblInd w:w="-5" w:type="dxa"/>
        <w:tblLook w:val="04A0" w:firstRow="1" w:lastRow="0" w:firstColumn="1" w:lastColumn="0" w:noHBand="0" w:noVBand="1"/>
      </w:tblPr>
      <w:tblGrid>
        <w:gridCol w:w="2771"/>
        <w:gridCol w:w="1575"/>
      </w:tblGrid>
      <w:tr w:rsidR="00E365EF" w:rsidRPr="0096287B" w14:paraId="2A916321" w14:textId="77777777" w:rsidTr="00E8242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168" w:type="dxa"/>
            <w:vAlign w:val="center"/>
          </w:tcPr>
          <w:p w14:paraId="3C428098" w14:textId="77777777" w:rsidR="00E365EF" w:rsidRPr="0096287B" w:rsidRDefault="00E365EF" w:rsidP="00E82421">
            <w:pPr>
              <w:rPr>
                <w:lang w:val="en-US"/>
              </w:rPr>
            </w:pPr>
            <w:bookmarkStart w:id="2" w:name="_Hlk52371972"/>
            <w:r w:rsidRPr="0096287B">
              <w:rPr>
                <w:sz w:val="22"/>
                <w:szCs w:val="22"/>
                <w:lang w:val="en-US"/>
              </w:rPr>
              <w:t xml:space="preserve">Career </w:t>
            </w:r>
            <w:proofErr w:type="spellStart"/>
            <w:r>
              <w:rPr>
                <w:sz w:val="22"/>
                <w:szCs w:val="22"/>
                <w:lang w:val="en-US"/>
              </w:rPr>
              <w:t>Foc</w:t>
            </w:r>
            <w:proofErr w:type="spellEnd"/>
            <w:r>
              <w:rPr>
                <w:sz w:val="22"/>
                <w:szCs w:val="22"/>
              </w:rPr>
              <w:t>us Areas</w:t>
            </w:r>
          </w:p>
        </w:tc>
        <w:tc>
          <w:tcPr>
            <w:tcW w:w="1584" w:type="dxa"/>
          </w:tcPr>
          <w:p w14:paraId="5E4C276D" w14:textId="77777777" w:rsidR="00E365EF" w:rsidRPr="0096287B" w:rsidRDefault="00E365EF" w:rsidP="00E82421">
            <w:pPr>
              <w:rPr>
                <w:lang w:val="en-US"/>
              </w:rPr>
            </w:pPr>
          </w:p>
        </w:tc>
      </w:tr>
      <w:tr w:rsidR="00E365EF" w:rsidRPr="0096287B" w14:paraId="028FD750" w14:textId="77777777" w:rsidTr="00E82421">
        <w:tc>
          <w:tcPr>
            <w:tcW w:w="3168" w:type="dxa"/>
          </w:tcPr>
          <w:p w14:paraId="2694BD5C" w14:textId="77777777" w:rsidR="00E365EF" w:rsidRPr="0096287B" w:rsidRDefault="00E365EF" w:rsidP="00E82421">
            <w:pPr>
              <w:rPr>
                <w:lang w:val="en-US"/>
              </w:rPr>
            </w:pPr>
            <w:r w:rsidRPr="0096287B">
              <w:rPr>
                <w:lang w:val="en-US"/>
              </w:rPr>
              <w:t>Agribusiness Systems</w:t>
            </w:r>
          </w:p>
        </w:tc>
        <w:tc>
          <w:tcPr>
            <w:tcW w:w="1584" w:type="dxa"/>
          </w:tcPr>
          <w:p w14:paraId="33313A21" w14:textId="77777777" w:rsidR="00E365EF" w:rsidRPr="0096287B" w:rsidRDefault="00E365EF" w:rsidP="00E82421">
            <w:pPr>
              <w:rPr>
                <w:lang w:val="en-US"/>
              </w:rPr>
            </w:pPr>
            <w:r w:rsidRPr="0096287B">
              <w:rPr>
                <w:noProof/>
                <w:lang w:val="en-US"/>
              </w:rPr>
              <w:drawing>
                <wp:inline distT="0" distB="0" distL="0" distR="0" wp14:anchorId="3B1392DB" wp14:editId="78F5AF66">
                  <wp:extent cx="577880" cy="533427"/>
                  <wp:effectExtent l="0" t="0" r="0" b="0"/>
                  <wp:docPr id="442" name="Picture 442" descr="A close up of a sig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2" name="Picture 442" descr="A close up of a sign&#10;&#10;Description automatically generated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7880" cy="5334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365EF" w:rsidRPr="0096287B" w14:paraId="6F17061A" w14:textId="77777777" w:rsidTr="00E82421">
        <w:tc>
          <w:tcPr>
            <w:tcW w:w="3168" w:type="dxa"/>
          </w:tcPr>
          <w:p w14:paraId="6343CAF0" w14:textId="77777777" w:rsidR="00E365EF" w:rsidRPr="0096287B" w:rsidRDefault="00E365EF" w:rsidP="00E82421">
            <w:pPr>
              <w:rPr>
                <w:lang w:val="en-US"/>
              </w:rPr>
            </w:pPr>
            <w:r w:rsidRPr="0096287B">
              <w:rPr>
                <w:lang w:val="en-US"/>
              </w:rPr>
              <w:t>Agricultural Education</w:t>
            </w:r>
          </w:p>
        </w:tc>
        <w:tc>
          <w:tcPr>
            <w:tcW w:w="1584" w:type="dxa"/>
          </w:tcPr>
          <w:p w14:paraId="3ACD3FD8" w14:textId="77777777" w:rsidR="00E365EF" w:rsidRPr="0096287B" w:rsidRDefault="00E365EF" w:rsidP="00E82421">
            <w:pPr>
              <w:rPr>
                <w:lang w:val="en-US"/>
              </w:rPr>
            </w:pPr>
            <w:r w:rsidRPr="0096287B">
              <w:rPr>
                <w:noProof/>
                <w:lang w:val="en-US"/>
              </w:rPr>
              <w:drawing>
                <wp:inline distT="0" distB="0" distL="0" distR="0" wp14:anchorId="0456E614" wp14:editId="14C530DC">
                  <wp:extent cx="838243" cy="501676"/>
                  <wp:effectExtent l="0" t="0" r="0" b="0"/>
                  <wp:docPr id="443" name="Picture 443" descr="A picture containing tabl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3" name="Picture 443" descr="A picture containing table&#10;&#10;Description automatically generated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8243" cy="5016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365EF" w:rsidRPr="0096287B" w14:paraId="1FB9B2A2" w14:textId="77777777" w:rsidTr="00E82421">
        <w:tc>
          <w:tcPr>
            <w:tcW w:w="3168" w:type="dxa"/>
          </w:tcPr>
          <w:p w14:paraId="6151FBF8" w14:textId="77777777" w:rsidR="00E365EF" w:rsidRPr="0096287B" w:rsidRDefault="00E365EF" w:rsidP="00E82421">
            <w:pPr>
              <w:rPr>
                <w:lang w:val="en-US"/>
              </w:rPr>
            </w:pPr>
            <w:r w:rsidRPr="0096287B">
              <w:rPr>
                <w:lang w:val="en-US"/>
              </w:rPr>
              <w:t>Animal Systems</w:t>
            </w:r>
          </w:p>
        </w:tc>
        <w:tc>
          <w:tcPr>
            <w:tcW w:w="1584" w:type="dxa"/>
          </w:tcPr>
          <w:p w14:paraId="213C41EC" w14:textId="77777777" w:rsidR="00E365EF" w:rsidRPr="0096287B" w:rsidRDefault="00E365EF" w:rsidP="00E82421">
            <w:pPr>
              <w:rPr>
                <w:lang w:val="en-US"/>
              </w:rPr>
            </w:pPr>
            <w:r w:rsidRPr="0096287B">
              <w:rPr>
                <w:noProof/>
                <w:lang w:val="en-US"/>
              </w:rPr>
              <w:drawing>
                <wp:inline distT="0" distB="0" distL="0" distR="0" wp14:anchorId="6BF0261C" wp14:editId="76F2F73B">
                  <wp:extent cx="844550" cy="577850"/>
                  <wp:effectExtent l="0" t="0" r="0" b="0"/>
                  <wp:docPr id="444" name="Picture 444" descr="A picture containing food, pers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4" name="Picture 444" descr="A picture containing food, person&#10;&#10;Description automatically generated"/>
                          <pic:cNvPicPr/>
                        </pic:nvPicPr>
                        <pic:blipFill rotWithShape="1"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418" t="10083" r="17413" b="13445"/>
                          <a:stretch/>
                        </pic:blipFill>
                        <pic:spPr bwMode="auto">
                          <a:xfrm>
                            <a:off x="0" y="0"/>
                            <a:ext cx="844594" cy="5778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365EF" w:rsidRPr="0096287B" w14:paraId="66004E9E" w14:textId="77777777" w:rsidTr="00E82421">
        <w:tc>
          <w:tcPr>
            <w:tcW w:w="3168" w:type="dxa"/>
          </w:tcPr>
          <w:p w14:paraId="3206B7A9" w14:textId="77777777" w:rsidR="00E365EF" w:rsidRPr="0096287B" w:rsidRDefault="00E365EF" w:rsidP="00E82421">
            <w:pPr>
              <w:rPr>
                <w:lang w:val="en-US"/>
              </w:rPr>
            </w:pPr>
            <w:r w:rsidRPr="0096287B">
              <w:rPr>
                <w:lang w:val="en-US"/>
              </w:rPr>
              <w:t>Biotechnology Systems</w:t>
            </w:r>
          </w:p>
        </w:tc>
        <w:tc>
          <w:tcPr>
            <w:tcW w:w="1584" w:type="dxa"/>
          </w:tcPr>
          <w:p w14:paraId="46C09AD2" w14:textId="77777777" w:rsidR="00E365EF" w:rsidRPr="0096287B" w:rsidRDefault="00E365EF" w:rsidP="00E82421">
            <w:pPr>
              <w:rPr>
                <w:lang w:val="en-US"/>
              </w:rPr>
            </w:pPr>
            <w:r w:rsidRPr="0096287B">
              <w:rPr>
                <w:noProof/>
                <w:lang w:val="en-US"/>
              </w:rPr>
              <w:drawing>
                <wp:inline distT="0" distB="0" distL="0" distR="0" wp14:anchorId="62038466" wp14:editId="3BFB2189">
                  <wp:extent cx="393720" cy="609631"/>
                  <wp:effectExtent l="0" t="0" r="6350" b="0"/>
                  <wp:docPr id="445" name="Picture 445" descr="A close up of a sig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5" name="Picture 445" descr="A close up of a sign&#10;&#10;Description automatically generated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3720" cy="6096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365EF" w:rsidRPr="0096287B" w14:paraId="0A5734A3" w14:textId="77777777" w:rsidTr="00E82421">
        <w:tc>
          <w:tcPr>
            <w:tcW w:w="3168" w:type="dxa"/>
          </w:tcPr>
          <w:p w14:paraId="34D4E58E" w14:textId="77777777" w:rsidR="00E365EF" w:rsidRPr="0096287B" w:rsidRDefault="00E365EF" w:rsidP="00E82421">
            <w:pPr>
              <w:rPr>
                <w:lang w:val="en-US"/>
              </w:rPr>
            </w:pPr>
            <w:r w:rsidRPr="0096287B">
              <w:rPr>
                <w:lang w:val="en-US"/>
              </w:rPr>
              <w:t>Environmental Service Systems</w:t>
            </w:r>
          </w:p>
        </w:tc>
        <w:tc>
          <w:tcPr>
            <w:tcW w:w="1584" w:type="dxa"/>
          </w:tcPr>
          <w:p w14:paraId="6677507A" w14:textId="77777777" w:rsidR="00E365EF" w:rsidRPr="0096287B" w:rsidRDefault="00E365EF" w:rsidP="00E82421">
            <w:pPr>
              <w:rPr>
                <w:lang w:val="en-US"/>
              </w:rPr>
            </w:pPr>
            <w:r w:rsidRPr="0096287B">
              <w:rPr>
                <w:noProof/>
                <w:lang w:val="en-US"/>
              </w:rPr>
              <w:drawing>
                <wp:inline distT="0" distB="0" distL="0" distR="0" wp14:anchorId="2C424E80" wp14:editId="06CA5427">
                  <wp:extent cx="736638" cy="622332"/>
                  <wp:effectExtent l="0" t="0" r="6350" b="6350"/>
                  <wp:docPr id="446" name="Picture 446" descr="A picture containing food, drawing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6" name="Picture 446" descr="A picture containing food, drawing&#10;&#10;Description automatically generated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38" cy="6223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365EF" w:rsidRPr="0096287B" w14:paraId="59B29517" w14:textId="77777777" w:rsidTr="00E82421">
        <w:tc>
          <w:tcPr>
            <w:tcW w:w="3168" w:type="dxa"/>
          </w:tcPr>
          <w:p w14:paraId="4E8AFC4C" w14:textId="77777777" w:rsidR="00E365EF" w:rsidRPr="0096287B" w:rsidRDefault="00E365EF" w:rsidP="00E82421">
            <w:pPr>
              <w:rPr>
                <w:lang w:val="en-US"/>
              </w:rPr>
            </w:pPr>
            <w:r w:rsidRPr="0096287B">
              <w:rPr>
                <w:lang w:val="en-US"/>
              </w:rPr>
              <w:t>Food Products and Processing Systems</w:t>
            </w:r>
          </w:p>
        </w:tc>
        <w:tc>
          <w:tcPr>
            <w:tcW w:w="1584" w:type="dxa"/>
          </w:tcPr>
          <w:p w14:paraId="44FDDA75" w14:textId="77777777" w:rsidR="00E365EF" w:rsidRPr="0096287B" w:rsidRDefault="00E365EF" w:rsidP="00E82421">
            <w:pPr>
              <w:rPr>
                <w:lang w:val="en-US"/>
              </w:rPr>
            </w:pPr>
            <w:r w:rsidRPr="0096287B">
              <w:rPr>
                <w:noProof/>
                <w:lang w:val="en-US"/>
              </w:rPr>
              <w:drawing>
                <wp:inline distT="0" distB="0" distL="0" distR="0" wp14:anchorId="1B0B12DE" wp14:editId="12DF990E">
                  <wp:extent cx="584230" cy="552478"/>
                  <wp:effectExtent l="0" t="0" r="6350" b="0"/>
                  <wp:docPr id="447" name="Picture 447" descr="A picture containing drawing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7" name="Picture 447" descr="A picture containing drawing&#10;&#10;Description automatically generated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30" cy="5524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365EF" w:rsidRPr="0096287B" w14:paraId="20120359" w14:textId="77777777" w:rsidTr="00E82421">
        <w:tc>
          <w:tcPr>
            <w:tcW w:w="3168" w:type="dxa"/>
          </w:tcPr>
          <w:p w14:paraId="330E8459" w14:textId="77777777" w:rsidR="00E365EF" w:rsidRPr="0096287B" w:rsidRDefault="00E365EF" w:rsidP="00E82421">
            <w:pPr>
              <w:rPr>
                <w:lang w:val="en-US"/>
              </w:rPr>
            </w:pPr>
            <w:r w:rsidRPr="0096287B">
              <w:rPr>
                <w:lang w:val="en-US"/>
              </w:rPr>
              <w:t>Natural Resources Systems</w:t>
            </w:r>
          </w:p>
        </w:tc>
        <w:tc>
          <w:tcPr>
            <w:tcW w:w="1584" w:type="dxa"/>
          </w:tcPr>
          <w:p w14:paraId="4EF820E0" w14:textId="77777777" w:rsidR="00E365EF" w:rsidRPr="0096287B" w:rsidRDefault="00E365EF" w:rsidP="00E82421">
            <w:pPr>
              <w:rPr>
                <w:lang w:val="en-US"/>
              </w:rPr>
            </w:pPr>
            <w:r w:rsidRPr="0096287B">
              <w:rPr>
                <w:noProof/>
                <w:lang w:val="en-US"/>
              </w:rPr>
              <w:drawing>
                <wp:inline distT="0" distB="0" distL="0" distR="0" wp14:anchorId="26FF6FBA" wp14:editId="306DEA8B">
                  <wp:extent cx="590580" cy="508026"/>
                  <wp:effectExtent l="0" t="0" r="0" b="6350"/>
                  <wp:docPr id="448" name="Picture 448" descr="A close up of a sig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8" name="Picture 448" descr="A close up of a sign&#10;&#10;Description automatically generated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580" cy="5080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365EF" w:rsidRPr="0096287B" w14:paraId="07528663" w14:textId="77777777" w:rsidTr="00E82421">
        <w:tc>
          <w:tcPr>
            <w:tcW w:w="3168" w:type="dxa"/>
          </w:tcPr>
          <w:p w14:paraId="6E173C3B" w14:textId="77777777" w:rsidR="00E365EF" w:rsidRPr="0096287B" w:rsidRDefault="00E365EF" w:rsidP="00E82421">
            <w:pPr>
              <w:rPr>
                <w:lang w:val="en-US"/>
              </w:rPr>
            </w:pPr>
            <w:r w:rsidRPr="0096287B">
              <w:rPr>
                <w:lang w:val="en-US"/>
              </w:rPr>
              <w:t>Plant Systems</w:t>
            </w:r>
          </w:p>
        </w:tc>
        <w:tc>
          <w:tcPr>
            <w:tcW w:w="1584" w:type="dxa"/>
          </w:tcPr>
          <w:p w14:paraId="0C6E878B" w14:textId="77777777" w:rsidR="00E365EF" w:rsidRPr="0096287B" w:rsidRDefault="00E365EF" w:rsidP="00E82421">
            <w:pPr>
              <w:rPr>
                <w:lang w:val="en-US"/>
              </w:rPr>
            </w:pPr>
            <w:r w:rsidRPr="0096287B">
              <w:rPr>
                <w:noProof/>
                <w:lang w:val="en-US"/>
              </w:rPr>
              <w:drawing>
                <wp:inline distT="0" distB="0" distL="0" distR="0" wp14:anchorId="03CBA447" wp14:editId="3669D9BD">
                  <wp:extent cx="520727" cy="577880"/>
                  <wp:effectExtent l="0" t="0" r="0" b="0"/>
                  <wp:docPr id="449" name="Picture 449" descr="A close up of a sig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9" name="Picture 449" descr="A close up of a sign&#10;&#10;Description automatically generated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0727" cy="577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365EF" w:rsidRPr="0096287B" w14:paraId="22C30067" w14:textId="77777777" w:rsidTr="00E82421">
        <w:tc>
          <w:tcPr>
            <w:tcW w:w="3168" w:type="dxa"/>
          </w:tcPr>
          <w:p w14:paraId="03FA41DC" w14:textId="77777777" w:rsidR="00E365EF" w:rsidRPr="0096287B" w:rsidRDefault="00E365EF" w:rsidP="00E82421">
            <w:pPr>
              <w:rPr>
                <w:lang w:val="en-US"/>
              </w:rPr>
            </w:pPr>
            <w:r w:rsidRPr="0096287B">
              <w:rPr>
                <w:lang w:val="en-US"/>
              </w:rPr>
              <w:t>Power, Structural and Technical Systems</w:t>
            </w:r>
          </w:p>
        </w:tc>
        <w:tc>
          <w:tcPr>
            <w:tcW w:w="1584" w:type="dxa"/>
          </w:tcPr>
          <w:p w14:paraId="32BD49BF" w14:textId="77777777" w:rsidR="00E365EF" w:rsidRPr="0096287B" w:rsidRDefault="00E365EF" w:rsidP="00E82421">
            <w:pPr>
              <w:rPr>
                <w:lang w:val="en-US"/>
              </w:rPr>
            </w:pPr>
            <w:r w:rsidRPr="0096287B">
              <w:rPr>
                <w:noProof/>
                <w:lang w:val="en-US"/>
              </w:rPr>
              <w:drawing>
                <wp:inline distT="0" distB="0" distL="0" distR="0" wp14:anchorId="15D2E601" wp14:editId="56CE6CA2">
                  <wp:extent cx="622332" cy="584230"/>
                  <wp:effectExtent l="0" t="0" r="6350" b="6350"/>
                  <wp:docPr id="450" name="Picture 450" descr="A close up of a blue backgroun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0" name="Picture 450" descr="A close up of a blue background&#10;&#10;Description automatically generated"/>
                          <pic:cNvPicPr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2332" cy="5842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2"/>
    </w:tbl>
    <w:p w14:paraId="2DF324FE" w14:textId="77777777" w:rsidR="00E365EF" w:rsidRPr="0096287B" w:rsidRDefault="00E365EF" w:rsidP="00E365EF">
      <w:pPr>
        <w:rPr>
          <w:lang w:val="en-US"/>
        </w:rPr>
      </w:pPr>
    </w:p>
    <w:p w14:paraId="63DEF93E" w14:textId="77777777" w:rsidR="00E365EF" w:rsidRPr="0096287B" w:rsidRDefault="00E365EF" w:rsidP="00E365EF">
      <w:pPr>
        <w:rPr>
          <w:lang w:val="en-US"/>
        </w:rPr>
      </w:pPr>
    </w:p>
    <w:p w14:paraId="7C0C989C" w14:textId="77777777" w:rsidR="00E365EF" w:rsidRPr="0096287B" w:rsidRDefault="00E365EF" w:rsidP="00E365EF">
      <w:pPr>
        <w:rPr>
          <w:lang w:val="en-US"/>
        </w:rPr>
      </w:pPr>
    </w:p>
    <w:p w14:paraId="0A4797C1" w14:textId="77777777" w:rsidR="00E365EF" w:rsidRPr="0096287B" w:rsidRDefault="00E365EF" w:rsidP="00E365EF">
      <w:pPr>
        <w:rPr>
          <w:lang w:val="en-US"/>
        </w:rPr>
      </w:pPr>
    </w:p>
    <w:p w14:paraId="77957CFC" w14:textId="77777777" w:rsidR="00E365EF" w:rsidRPr="0096287B" w:rsidRDefault="00E365EF" w:rsidP="00E365EF">
      <w:pPr>
        <w:rPr>
          <w:lang w:val="en-US"/>
        </w:rPr>
      </w:pPr>
    </w:p>
    <w:tbl>
      <w:tblPr>
        <w:tblStyle w:val="FFATable1"/>
        <w:tblW w:w="0" w:type="auto"/>
        <w:tblInd w:w="-5" w:type="dxa"/>
        <w:tblLook w:val="04A0" w:firstRow="1" w:lastRow="0" w:firstColumn="1" w:lastColumn="0" w:noHBand="0" w:noVBand="1"/>
      </w:tblPr>
      <w:tblGrid>
        <w:gridCol w:w="2297"/>
        <w:gridCol w:w="2049"/>
      </w:tblGrid>
      <w:tr w:rsidR="00E365EF" w:rsidRPr="0096287B" w14:paraId="7BE35EC7" w14:textId="77777777" w:rsidTr="00E8242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168" w:type="dxa"/>
            <w:vAlign w:val="center"/>
          </w:tcPr>
          <w:p w14:paraId="3CE8C064" w14:textId="77777777" w:rsidR="00E365EF" w:rsidRPr="0096287B" w:rsidRDefault="00E365EF" w:rsidP="00E82421">
            <w:pPr>
              <w:rPr>
                <w:lang w:val="en-US"/>
              </w:rPr>
            </w:pPr>
            <w:r w:rsidRPr="0096287B">
              <w:rPr>
                <w:sz w:val="22"/>
                <w:szCs w:val="22"/>
                <w:lang w:val="en-US"/>
              </w:rPr>
              <w:t>AFNR Value Chain</w:t>
            </w:r>
          </w:p>
        </w:tc>
        <w:tc>
          <w:tcPr>
            <w:tcW w:w="1584" w:type="dxa"/>
          </w:tcPr>
          <w:p w14:paraId="48298515" w14:textId="77777777" w:rsidR="00E365EF" w:rsidRPr="0096287B" w:rsidRDefault="00E365EF" w:rsidP="00E82421">
            <w:pPr>
              <w:rPr>
                <w:lang w:val="en-US"/>
              </w:rPr>
            </w:pPr>
          </w:p>
        </w:tc>
      </w:tr>
      <w:tr w:rsidR="00E365EF" w:rsidRPr="0096287B" w14:paraId="4156448B" w14:textId="77777777" w:rsidTr="00E82421">
        <w:tc>
          <w:tcPr>
            <w:tcW w:w="3168" w:type="dxa"/>
          </w:tcPr>
          <w:p w14:paraId="5CB7E490" w14:textId="77777777" w:rsidR="00E365EF" w:rsidRPr="0096287B" w:rsidRDefault="00E365EF" w:rsidP="00E82421">
            <w:pPr>
              <w:rPr>
                <w:lang w:val="en-US"/>
              </w:rPr>
            </w:pPr>
            <w:r w:rsidRPr="0096287B">
              <w:rPr>
                <w:lang w:val="en-US"/>
              </w:rPr>
              <w:t>R&amp;D</w:t>
            </w:r>
          </w:p>
        </w:tc>
        <w:tc>
          <w:tcPr>
            <w:tcW w:w="1584" w:type="dxa"/>
          </w:tcPr>
          <w:p w14:paraId="15C85449" w14:textId="77777777" w:rsidR="00E365EF" w:rsidRPr="0096287B" w:rsidRDefault="00E365EF" w:rsidP="00E82421">
            <w:pPr>
              <w:rPr>
                <w:lang w:val="en-US"/>
              </w:rPr>
            </w:pPr>
            <w:r w:rsidRPr="0096287B">
              <w:rPr>
                <w:noProof/>
                <w:lang w:val="en-US"/>
              </w:rPr>
              <w:drawing>
                <wp:inline distT="0" distB="0" distL="0" distR="0" wp14:anchorId="482A6C80" wp14:editId="1E9148B0">
                  <wp:extent cx="751055" cy="878661"/>
                  <wp:effectExtent l="0" t="0" r="0" b="0"/>
                  <wp:docPr id="460" name="Picture 460" descr="A picture containing drawing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0" name="Picture 460" descr="A picture containing drawing&#10;&#10;Description automatically generated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9754" cy="9122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365EF" w:rsidRPr="0096287B" w14:paraId="3FDB98D6" w14:textId="77777777" w:rsidTr="00E82421">
        <w:tc>
          <w:tcPr>
            <w:tcW w:w="3168" w:type="dxa"/>
          </w:tcPr>
          <w:p w14:paraId="2590620A" w14:textId="77777777" w:rsidR="00E365EF" w:rsidRPr="0096287B" w:rsidRDefault="00E365EF" w:rsidP="00E82421">
            <w:pPr>
              <w:rPr>
                <w:lang w:val="en-US"/>
              </w:rPr>
            </w:pPr>
            <w:r w:rsidRPr="0096287B">
              <w:rPr>
                <w:lang w:val="en-US"/>
              </w:rPr>
              <w:t>Pre-Production</w:t>
            </w:r>
          </w:p>
        </w:tc>
        <w:tc>
          <w:tcPr>
            <w:tcW w:w="1584" w:type="dxa"/>
          </w:tcPr>
          <w:p w14:paraId="2F0DCF6F" w14:textId="77777777" w:rsidR="00E365EF" w:rsidRPr="0096287B" w:rsidRDefault="00E365EF" w:rsidP="00E82421">
            <w:pPr>
              <w:rPr>
                <w:lang w:val="en-US"/>
              </w:rPr>
            </w:pPr>
            <w:r w:rsidRPr="0096287B">
              <w:rPr>
                <w:noProof/>
                <w:lang w:val="en-US"/>
              </w:rPr>
              <w:drawing>
                <wp:inline distT="0" distB="0" distL="0" distR="0" wp14:anchorId="469E47C7" wp14:editId="41346DD7">
                  <wp:extent cx="956839" cy="944137"/>
                  <wp:effectExtent l="0" t="0" r="0" b="8890"/>
                  <wp:docPr id="461" name="Picture 461" descr="A close up of a sig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1" name="Picture 461" descr="A close up of a sign&#10;&#10;Description automatically generated"/>
                          <pic:cNvPicPr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6839" cy="9441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365EF" w:rsidRPr="0096287B" w14:paraId="37191AFF" w14:textId="77777777" w:rsidTr="00E82421">
        <w:tc>
          <w:tcPr>
            <w:tcW w:w="3168" w:type="dxa"/>
          </w:tcPr>
          <w:p w14:paraId="66831677" w14:textId="77777777" w:rsidR="00E365EF" w:rsidRPr="0096287B" w:rsidRDefault="00E365EF" w:rsidP="00E82421">
            <w:pPr>
              <w:rPr>
                <w:lang w:val="en-US"/>
              </w:rPr>
            </w:pPr>
            <w:r w:rsidRPr="0096287B">
              <w:rPr>
                <w:lang w:val="en-US"/>
              </w:rPr>
              <w:t>Production</w:t>
            </w:r>
          </w:p>
        </w:tc>
        <w:tc>
          <w:tcPr>
            <w:tcW w:w="1584" w:type="dxa"/>
          </w:tcPr>
          <w:p w14:paraId="4E01D36F" w14:textId="77777777" w:rsidR="00E365EF" w:rsidRPr="0096287B" w:rsidRDefault="00E365EF" w:rsidP="00E82421">
            <w:pPr>
              <w:rPr>
                <w:lang w:val="en-US"/>
              </w:rPr>
            </w:pPr>
            <w:r w:rsidRPr="0096287B">
              <w:rPr>
                <w:noProof/>
                <w:lang w:val="en-US"/>
              </w:rPr>
              <w:drawing>
                <wp:inline distT="0" distB="0" distL="0" distR="0" wp14:anchorId="1366B510" wp14:editId="663CE620">
                  <wp:extent cx="1164295" cy="1109256"/>
                  <wp:effectExtent l="0" t="0" r="0" b="0"/>
                  <wp:docPr id="462" name="Picture 462" descr="A picture containing drawing, food, ligh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2" name="Picture 462" descr="A picture containing drawing, food, light&#10;&#10;Description automatically generated"/>
                          <pic:cNvPicPr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4295" cy="11092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365EF" w:rsidRPr="0096287B" w14:paraId="19439552" w14:textId="77777777" w:rsidTr="00E82421">
        <w:tc>
          <w:tcPr>
            <w:tcW w:w="3168" w:type="dxa"/>
          </w:tcPr>
          <w:p w14:paraId="592D8206" w14:textId="77777777" w:rsidR="00E365EF" w:rsidRPr="0096287B" w:rsidRDefault="00E365EF" w:rsidP="00E82421">
            <w:pPr>
              <w:rPr>
                <w:lang w:val="en-US"/>
              </w:rPr>
            </w:pPr>
            <w:r w:rsidRPr="0096287B">
              <w:rPr>
                <w:lang w:val="en-US"/>
              </w:rPr>
              <w:t>Supply Chain</w:t>
            </w:r>
          </w:p>
        </w:tc>
        <w:tc>
          <w:tcPr>
            <w:tcW w:w="1584" w:type="dxa"/>
          </w:tcPr>
          <w:p w14:paraId="41E214C5" w14:textId="77777777" w:rsidR="00E365EF" w:rsidRPr="0096287B" w:rsidRDefault="00E365EF" w:rsidP="00E82421">
            <w:pPr>
              <w:rPr>
                <w:lang w:val="en-US"/>
              </w:rPr>
            </w:pPr>
            <w:r w:rsidRPr="0096287B">
              <w:rPr>
                <w:noProof/>
                <w:lang w:val="en-US"/>
              </w:rPr>
              <w:drawing>
                <wp:inline distT="0" distB="0" distL="0" distR="0" wp14:anchorId="4955461F" wp14:editId="676FEDB3">
                  <wp:extent cx="1092320" cy="757850"/>
                  <wp:effectExtent l="0" t="0" r="0" b="4445"/>
                  <wp:docPr id="463" name="Picture 463" descr="A close up of a sig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3" name="Picture 463" descr="A close up of a sign&#10;&#10;Description automatically generated"/>
                          <pic:cNvPicPr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2320" cy="75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365EF" w:rsidRPr="0096287B" w14:paraId="4ED5C683" w14:textId="77777777" w:rsidTr="00E82421">
        <w:tc>
          <w:tcPr>
            <w:tcW w:w="3168" w:type="dxa"/>
          </w:tcPr>
          <w:p w14:paraId="50C436C4" w14:textId="77777777" w:rsidR="00E365EF" w:rsidRPr="0096287B" w:rsidRDefault="00E365EF" w:rsidP="00E82421">
            <w:pPr>
              <w:rPr>
                <w:lang w:val="en-US"/>
              </w:rPr>
            </w:pPr>
            <w:proofErr w:type="gramStart"/>
            <w:r w:rsidRPr="0096287B">
              <w:rPr>
                <w:lang w:val="en-US"/>
              </w:rPr>
              <w:t>End Product</w:t>
            </w:r>
            <w:proofErr w:type="gramEnd"/>
          </w:p>
        </w:tc>
        <w:tc>
          <w:tcPr>
            <w:tcW w:w="1584" w:type="dxa"/>
          </w:tcPr>
          <w:p w14:paraId="1275DE17" w14:textId="77777777" w:rsidR="00E365EF" w:rsidRPr="0096287B" w:rsidRDefault="00E365EF" w:rsidP="00E82421">
            <w:pPr>
              <w:rPr>
                <w:lang w:val="en-US"/>
              </w:rPr>
            </w:pPr>
            <w:r w:rsidRPr="0096287B">
              <w:rPr>
                <w:noProof/>
                <w:lang w:val="en-US"/>
              </w:rPr>
              <w:drawing>
                <wp:inline distT="0" distB="0" distL="0" distR="0" wp14:anchorId="4BFECF15" wp14:editId="095B376B">
                  <wp:extent cx="935670" cy="804422"/>
                  <wp:effectExtent l="0" t="0" r="0" b="0"/>
                  <wp:docPr id="464" name="Picture 464" descr="A picture containing computer, front, sitting, compute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4" name="Picture 464" descr="A picture containing computer, front, sitting, computer&#10;&#10;Description automatically generated"/>
                          <pic:cNvPicPr/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5670" cy="8044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365EF" w:rsidRPr="0096287B" w14:paraId="79FD6083" w14:textId="77777777" w:rsidTr="00E82421">
        <w:tc>
          <w:tcPr>
            <w:tcW w:w="3168" w:type="dxa"/>
          </w:tcPr>
          <w:p w14:paraId="7A2D653B" w14:textId="77777777" w:rsidR="00E365EF" w:rsidRPr="0096287B" w:rsidRDefault="00E365EF" w:rsidP="00E82421">
            <w:pPr>
              <w:rPr>
                <w:lang w:val="en-US"/>
              </w:rPr>
            </w:pPr>
            <w:r w:rsidRPr="0096287B">
              <w:rPr>
                <w:lang w:val="en-US"/>
              </w:rPr>
              <w:t xml:space="preserve">Sales, Service </w:t>
            </w:r>
            <w:r>
              <w:rPr>
                <w:lang w:val="en-US"/>
              </w:rPr>
              <w:t>a</w:t>
            </w:r>
            <w:proofErr w:type="spellStart"/>
            <w:r>
              <w:t>nd</w:t>
            </w:r>
            <w:proofErr w:type="spellEnd"/>
            <w:r w:rsidRPr="0096287B">
              <w:rPr>
                <w:lang w:val="en-US"/>
              </w:rPr>
              <w:t xml:space="preserve"> Support</w:t>
            </w:r>
          </w:p>
        </w:tc>
        <w:tc>
          <w:tcPr>
            <w:tcW w:w="1584" w:type="dxa"/>
          </w:tcPr>
          <w:p w14:paraId="3A9179E0" w14:textId="77777777" w:rsidR="00E365EF" w:rsidRPr="0096287B" w:rsidRDefault="00E365EF" w:rsidP="00E82421">
            <w:pPr>
              <w:rPr>
                <w:lang w:val="en-US"/>
              </w:rPr>
            </w:pPr>
            <w:r w:rsidRPr="0096287B">
              <w:rPr>
                <w:noProof/>
                <w:lang w:val="en-US"/>
              </w:rPr>
              <w:drawing>
                <wp:inline distT="0" distB="0" distL="0" distR="0" wp14:anchorId="0B69AEBC" wp14:editId="706111E0">
                  <wp:extent cx="571563" cy="1024580"/>
                  <wp:effectExtent l="0" t="0" r="0" b="4445"/>
                  <wp:docPr id="465" name="Picture 465" descr="A close up of a sig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5" name="Picture 465" descr="A close up of a sign&#10;&#10;Description automatically generated"/>
                          <pic:cNvPicPr/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63" cy="1024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365EF" w:rsidRPr="0096287B" w14:paraId="19D7153B" w14:textId="77777777" w:rsidTr="00E82421">
        <w:tc>
          <w:tcPr>
            <w:tcW w:w="3168" w:type="dxa"/>
          </w:tcPr>
          <w:p w14:paraId="086C6F24" w14:textId="77777777" w:rsidR="00E365EF" w:rsidRPr="0096287B" w:rsidRDefault="00E365EF" w:rsidP="00E82421">
            <w:pPr>
              <w:rPr>
                <w:lang w:val="en-US"/>
              </w:rPr>
            </w:pPr>
            <w:r w:rsidRPr="0096287B">
              <w:rPr>
                <w:lang w:val="en-US"/>
              </w:rPr>
              <w:t>Consumers</w:t>
            </w:r>
          </w:p>
        </w:tc>
        <w:tc>
          <w:tcPr>
            <w:tcW w:w="1584" w:type="dxa"/>
          </w:tcPr>
          <w:p w14:paraId="42F05AC5" w14:textId="77777777" w:rsidR="00E365EF" w:rsidRPr="0096287B" w:rsidRDefault="00E365EF" w:rsidP="00E82421">
            <w:pPr>
              <w:rPr>
                <w:lang w:val="en-US"/>
              </w:rPr>
            </w:pPr>
            <w:r w:rsidRPr="0096287B">
              <w:rPr>
                <w:noProof/>
                <w:lang w:val="en-US"/>
              </w:rPr>
              <w:drawing>
                <wp:inline distT="0" distB="0" distL="0" distR="0" wp14:anchorId="56F7A553" wp14:editId="758E512B">
                  <wp:extent cx="563095" cy="901799"/>
                  <wp:effectExtent l="0" t="0" r="8890" b="0"/>
                  <wp:docPr id="466" name="Picture 466" descr="A picture containing food, drawing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6" name="Picture 466" descr="A picture containing food, drawing&#10;&#10;Description automatically generated"/>
                          <pic:cNvPicPr/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3095" cy="9017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B562DDB" w14:textId="77777777" w:rsidR="00E365EF" w:rsidRPr="0096287B" w:rsidRDefault="00E365EF" w:rsidP="00E365EF">
      <w:pPr>
        <w:rPr>
          <w:lang w:val="en-US"/>
        </w:rPr>
        <w:sectPr w:rsidR="00E365EF" w:rsidRPr="0096287B" w:rsidSect="00F14970">
          <w:type w:val="continuous"/>
          <w:pgSz w:w="12242" w:h="15842" w:code="1"/>
          <w:pgMar w:top="1412" w:right="1412" w:bottom="1412" w:left="1440" w:header="709" w:footer="384" w:gutter="0"/>
          <w:cols w:num="2" w:space="708"/>
          <w:docGrid w:linePitch="360"/>
        </w:sectPr>
      </w:pPr>
    </w:p>
    <w:p w14:paraId="642A17F4" w14:textId="77777777" w:rsidR="00E365EF" w:rsidRPr="0096287B" w:rsidRDefault="00E365EF" w:rsidP="00E365EF">
      <w:pPr>
        <w:rPr>
          <w:lang w:val="en-US"/>
        </w:rPr>
      </w:pPr>
    </w:p>
    <w:p w14:paraId="5BA25D2C" w14:textId="20910683" w:rsidR="002E4ABB" w:rsidRPr="00E365EF" w:rsidRDefault="002E4ABB" w:rsidP="00E365EF"/>
    <w:sectPr w:rsidR="002E4ABB" w:rsidRPr="00E365EF" w:rsidSect="00CB1A3F">
      <w:headerReference w:type="default" r:id="rId28"/>
      <w:footerReference w:type="default" r:id="rId29"/>
      <w:headerReference w:type="first" r:id="rId30"/>
      <w:footerReference w:type="first" r:id="rId31"/>
      <w:type w:val="continuous"/>
      <w:pgSz w:w="12242" w:h="15842" w:code="1"/>
      <w:pgMar w:top="1412" w:right="1412" w:bottom="1412" w:left="1412" w:header="709" w:footer="3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F4C1B70" w14:textId="77777777" w:rsidR="00CB1A3F" w:rsidRDefault="00CB1A3F" w:rsidP="00E974FE">
      <w:pPr>
        <w:spacing w:after="0" w:line="240" w:lineRule="auto"/>
      </w:pPr>
      <w:r>
        <w:separator/>
      </w:r>
    </w:p>
  </w:endnote>
  <w:endnote w:type="continuationSeparator" w:id="0">
    <w:p w14:paraId="2F3D00C6" w14:textId="77777777" w:rsidR="00CB1A3F" w:rsidRDefault="00CB1A3F" w:rsidP="00E974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ontserrat">
    <w:altName w:val="Calibri"/>
    <w:panose1 w:val="02000505000000020004"/>
    <w:charset w:val="00"/>
    <w:family w:val="auto"/>
    <w:pitch w:val="variable"/>
    <w:sig w:usb0="8000002F" w:usb1="4000204A" w:usb2="00000000" w:usb3="00000000" w:csb0="00000001" w:csb1="00000000"/>
    <w:embedRegular r:id="rId1" w:fontKey="{88187F12-943D-4600-8F42-B1E5FB4AE20F}"/>
    <w:embedBold r:id="rId2" w:fontKey="{84682D09-CB3E-4137-8EE4-6D8F1E3B2D6F}"/>
    <w:embedItalic r:id="rId3" w:fontKey="{34C06A6A-3E45-4E4C-B30C-1B832B1E6B86}"/>
  </w:font>
  <w:font w:name="Anton">
    <w:altName w:val="Calibri"/>
    <w:panose1 w:val="00000500000000000000"/>
    <w:charset w:val="00"/>
    <w:family w:val="auto"/>
    <w:pitch w:val="variable"/>
    <w:sig w:usb0="2000000F" w:usb1="00000000" w:usb2="00000000" w:usb3="00000000" w:csb0="00000193" w:csb1="00000000"/>
    <w:embedRegular r:id="rId4" w:fontKey="{846915E1-EDC1-4A9B-B7C3-B298B9D3CF10}"/>
    <w:embedBold r:id="rId5" w:fontKey="{C1CFEE5B-48CE-4951-8343-37B678955F26}"/>
    <w:embedItalic r:id="rId6" w:fontKey="{9820A64B-E537-4CC8-8685-9C8B483B1310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7" w:fontKey="{2604FE0F-6C2B-439F-9C17-F6C7C43E3299}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  <w:embedRegular r:id="rId8" w:fontKey="{013F44D0-EE27-4FDA-A6C2-55B66E47FEB3}"/>
  </w:font>
  <w:font w:name="DM Serif Text">
    <w:altName w:val="Calibri"/>
    <w:charset w:val="00"/>
    <w:family w:val="auto"/>
    <w:pitch w:val="variable"/>
    <w:sig w:usb0="A00002EF" w:usb1="0000004B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9" w:fontKey="{88A42B9F-CEB1-4578-82FA-B70D4A902FC5}"/>
  </w:font>
  <w:font w:name="Lasiver-Regular">
    <w:altName w:val="Courier New"/>
    <w:panose1 w:val="00000500000000000000"/>
    <w:charset w:val="4D"/>
    <w:family w:val="auto"/>
    <w:notTrueType/>
    <w:pitch w:val="default"/>
    <w:sig w:usb0="00000003" w:usb1="00000000" w:usb2="00000000" w:usb3="00000000" w:csb0="00000001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A74E66" w14:textId="77777777" w:rsidR="00E365EF" w:rsidRPr="00093178" w:rsidRDefault="00E365EF">
    <w:pPr>
      <w:pStyle w:val="Footer"/>
      <w:rPr>
        <w:color w:val="FFFFFF" w:themeColor="background1"/>
      </w:rPr>
    </w:pPr>
    <w:r w:rsidRPr="00093178">
      <w:rPr>
        <w:noProof/>
        <w:color w:val="FFFFFF" w:themeColor="background1"/>
        <w:lang w:val="en-US"/>
      </w:rPr>
      <mc:AlternateContent>
        <mc:Choice Requires="wps">
          <w:drawing>
            <wp:anchor distT="0" distB="0" distL="114300" distR="114300" simplePos="0" relativeHeight="251665920" behindDoc="1" locked="0" layoutInCell="1" allowOverlap="1" wp14:anchorId="0A8BC3C4" wp14:editId="7EAB5468">
              <wp:simplePos x="0" y="0"/>
              <wp:positionH relativeFrom="page">
                <wp:posOffset>-228600</wp:posOffset>
              </wp:positionH>
              <wp:positionV relativeFrom="page">
                <wp:posOffset>9439275</wp:posOffset>
              </wp:positionV>
              <wp:extent cx="8229600" cy="1304925"/>
              <wp:effectExtent l="0" t="0" r="19050" b="28575"/>
              <wp:wrapNone/>
              <wp:docPr id="110" name="Rectangle 1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229600" cy="1304925"/>
                      </a:xfrm>
                      <a:prstGeom prst="rect">
                        <a:avLst/>
                      </a:prstGeom>
                      <a:solidFill>
                        <a:srgbClr val="DF5931"/>
                      </a:solidFill>
                      <a:ln>
                        <a:solidFill>
                          <a:srgbClr val="17274A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BC0F336" id="Rectangle 110" o:spid="_x0000_s1026" style="position:absolute;margin-left:-18pt;margin-top:743.25pt;width:9in;height:102.75pt;z-index:-251650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" fillcolor="#df5931" strokecolor="#17274a" strokeweight="1pt">
              <w10:wrap anchorx="page" anchory="page"/>
            </v:rect>
          </w:pict>
        </mc:Fallback>
      </mc:AlternateContent>
    </w:r>
    <w:r w:rsidRPr="00093178">
      <w:rPr>
        <w:color w:val="FFFFFF" w:themeColor="background1"/>
      </w:rPr>
      <w:t>National FFA Organization Headquarters 6060 FFA Drive | Indianapolis, IN 46268-0960 | 317-802-6060 | 888-332-2668 | FFA.org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5CB4A9" w14:textId="77777777" w:rsidR="00E365EF" w:rsidRPr="00093178" w:rsidRDefault="00E365EF">
    <w:pPr>
      <w:pStyle w:val="Footer"/>
      <w:rPr>
        <w:color w:val="FFFFFF" w:themeColor="background1"/>
      </w:rPr>
    </w:pPr>
    <w:r w:rsidRPr="00093178">
      <w:rPr>
        <w:noProof/>
        <w:color w:val="FFFFFF" w:themeColor="background1"/>
        <w:lang w:val="en-US"/>
      </w:rPr>
      <mc:AlternateContent>
        <mc:Choice Requires="wps">
          <w:drawing>
            <wp:anchor distT="0" distB="0" distL="114300" distR="114300" simplePos="0" relativeHeight="251651584" behindDoc="1" locked="0" layoutInCell="1" allowOverlap="1" wp14:anchorId="7A6765D3" wp14:editId="0FBDB9F5">
              <wp:simplePos x="0" y="0"/>
              <wp:positionH relativeFrom="page">
                <wp:posOffset>-19050</wp:posOffset>
              </wp:positionH>
              <wp:positionV relativeFrom="page">
                <wp:posOffset>9505950</wp:posOffset>
              </wp:positionV>
              <wp:extent cx="7981950" cy="1219200"/>
              <wp:effectExtent l="0" t="0" r="19050" b="19050"/>
              <wp:wrapNone/>
              <wp:docPr id="215" name="Rectangle 2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81950" cy="1219200"/>
                      </a:xfrm>
                      <a:prstGeom prst="rect">
                        <a:avLst/>
                      </a:prstGeom>
                      <a:solidFill>
                        <a:srgbClr val="DF5931"/>
                      </a:solidFill>
                      <a:ln>
                        <a:solidFill>
                          <a:srgbClr val="17274A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3A5D3A7" id="Rectangle 215" o:spid="_x0000_s1026" style="position:absolute;margin-left:-1.5pt;margin-top:748.5pt;width:628.5pt;height:96pt;z-index:-251664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" fillcolor="#df5931" strokecolor="#17274a" strokeweight="1pt">
              <w10:wrap anchorx="page" anchory="page"/>
            </v:rect>
          </w:pict>
        </mc:Fallback>
      </mc:AlternateContent>
    </w:r>
    <w:r w:rsidRPr="00093178">
      <w:rPr>
        <w:color w:val="FFFFFF" w:themeColor="background1"/>
      </w:rPr>
      <w:t>National FFA Organization Headquarters 6060 FFA Drive | Indianapolis, IN 46268-0960 | 317-802-6060 | 888-332-2668 | FFA.org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249052" w14:textId="77777777" w:rsidR="00E974FE" w:rsidRPr="00093178" w:rsidRDefault="000F2385">
    <w:pPr>
      <w:pStyle w:val="Footer"/>
      <w:rPr>
        <w:color w:val="FFFFFF" w:themeColor="background1"/>
      </w:rPr>
    </w:pPr>
    <w:r w:rsidRPr="00093178">
      <w:rPr>
        <w:noProof/>
        <w:color w:val="FFFFFF" w:themeColor="background1"/>
      </w:rPr>
      <mc:AlternateContent>
        <mc:Choice Requires="wps">
          <w:drawing>
            <wp:anchor distT="0" distB="0" distL="114300" distR="114300" simplePos="0" relativeHeight="251659776" behindDoc="1" locked="0" layoutInCell="1" allowOverlap="1" wp14:anchorId="1D1BA288" wp14:editId="53FAB8DB">
              <wp:simplePos x="0" y="0"/>
              <wp:positionH relativeFrom="page">
                <wp:posOffset>-228600</wp:posOffset>
              </wp:positionH>
              <wp:positionV relativeFrom="page">
                <wp:posOffset>9439275</wp:posOffset>
              </wp:positionV>
              <wp:extent cx="8229600" cy="1304925"/>
              <wp:effectExtent l="0" t="0" r="19050" b="28575"/>
              <wp:wrapNone/>
              <wp:docPr id="7" name="Rectangl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229600" cy="1304925"/>
                      </a:xfrm>
                      <a:prstGeom prst="rect">
                        <a:avLst/>
                      </a:prstGeom>
                      <a:solidFill>
                        <a:srgbClr val="DF5931"/>
                      </a:solidFill>
                      <a:ln>
                        <a:solidFill>
                          <a:srgbClr val="17274A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E9B40FD" id="Rectangle 7" o:spid="_x0000_s1026" style="position:absolute;margin-left:-18pt;margin-top:743.25pt;width:9in;height:102.75pt;z-index:-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" fillcolor="#df5931" strokecolor="#17274a" strokeweight="1pt">
              <w10:wrap anchorx="page" anchory="page"/>
            </v:rect>
          </w:pict>
        </mc:Fallback>
      </mc:AlternateContent>
    </w:r>
    <w:r w:rsidR="00E87B95" w:rsidRPr="00093178">
      <w:rPr>
        <w:color w:val="FFFFFF" w:themeColor="background1"/>
      </w:rPr>
      <w:t>National FFA Organization Headquarters    6060 FFA Drive   |   Indianapolis, IN  46268-0960   |   317-802-6060   |   888-332-2668   |   FFA.org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EDD38C" w14:textId="77777777" w:rsidR="006F45AE" w:rsidRPr="00093178" w:rsidRDefault="000F2385">
    <w:pPr>
      <w:pStyle w:val="Footer"/>
      <w:rPr>
        <w:color w:val="FFFFFF" w:themeColor="background1"/>
      </w:rPr>
    </w:pPr>
    <w:r w:rsidRPr="00093178">
      <w:rPr>
        <w:noProof/>
        <w:color w:val="FFFFFF" w:themeColor="background1"/>
      </w:rPr>
      <mc:AlternateContent>
        <mc:Choice Requires="wps">
          <w:drawing>
            <wp:anchor distT="0" distB="0" distL="114300" distR="114300" simplePos="0" relativeHeight="251644416" behindDoc="1" locked="0" layoutInCell="1" allowOverlap="1" wp14:anchorId="69F0AC3E" wp14:editId="70E24126">
              <wp:simplePos x="0" y="0"/>
              <wp:positionH relativeFrom="page">
                <wp:posOffset>-19050</wp:posOffset>
              </wp:positionH>
              <wp:positionV relativeFrom="page">
                <wp:posOffset>9505950</wp:posOffset>
              </wp:positionV>
              <wp:extent cx="7981950" cy="1219200"/>
              <wp:effectExtent l="0" t="0" r="19050" b="19050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81950" cy="1219200"/>
                      </a:xfrm>
                      <a:prstGeom prst="rect">
                        <a:avLst/>
                      </a:prstGeom>
                      <a:solidFill>
                        <a:srgbClr val="DF5931"/>
                      </a:solidFill>
                      <a:ln>
                        <a:solidFill>
                          <a:srgbClr val="17274A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74E0AA9" id="Rectangle 5" o:spid="_x0000_s1026" style="position:absolute;margin-left:-1.5pt;margin-top:748.5pt;width:628.5pt;height:96pt;z-index:-251672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" fillcolor="#df5931" strokecolor="#17274a" strokeweight="1pt">
              <w10:wrap anchorx="page" anchory="page"/>
            </v:rect>
          </w:pict>
        </mc:Fallback>
      </mc:AlternateContent>
    </w:r>
    <w:r w:rsidR="006F45AE" w:rsidRPr="00093178">
      <w:rPr>
        <w:color w:val="FFFFFF" w:themeColor="background1"/>
      </w:rPr>
      <w:t>National FFA Organization Headquarters    6060 FFA Drive   |   Indianapolis, IN  46268-0960   |   317-802-6060   |   888-332-2668   |   FFA.org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DD5798" w14:textId="77777777" w:rsidR="00CB1A3F" w:rsidRDefault="00CB1A3F" w:rsidP="00E974FE">
      <w:pPr>
        <w:spacing w:after="0" w:line="240" w:lineRule="auto"/>
      </w:pPr>
      <w:r>
        <w:separator/>
      </w:r>
    </w:p>
  </w:footnote>
  <w:footnote w:type="continuationSeparator" w:id="0">
    <w:p w14:paraId="320159B5" w14:textId="77777777" w:rsidR="00CB1A3F" w:rsidRDefault="00CB1A3F" w:rsidP="00E974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CCCDAA" w14:textId="77777777" w:rsidR="00E365EF" w:rsidRDefault="00E365EF">
    <w:pPr>
      <w:pStyle w:val="Header"/>
    </w:pPr>
    <w:r>
      <w:rPr>
        <w:noProof/>
        <w:lang w:val="en-US"/>
      </w:rPr>
      <w:drawing>
        <wp:anchor distT="0" distB="0" distL="114300" distR="114300" simplePos="0" relativeHeight="251668992" behindDoc="1" locked="0" layoutInCell="1" allowOverlap="1" wp14:anchorId="645A7992" wp14:editId="6088C0A3">
          <wp:simplePos x="895350" y="447675"/>
          <wp:positionH relativeFrom="page">
            <wp:align>center</wp:align>
          </wp:positionH>
          <wp:positionV relativeFrom="page">
            <wp:posOffset>264160</wp:posOffset>
          </wp:positionV>
          <wp:extent cx="7138800" cy="9531607"/>
          <wp:effectExtent l="0" t="0" r="5080" b="0"/>
          <wp:wrapNone/>
          <wp:docPr id="72" name="Picture 7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ormal fram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38800" cy="95316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4656" behindDoc="1" locked="0" layoutInCell="1" allowOverlap="1" wp14:anchorId="7D27AC80" wp14:editId="79532433">
              <wp:simplePos x="0" y="0"/>
              <wp:positionH relativeFrom="page">
                <wp:align>center</wp:align>
              </wp:positionH>
              <wp:positionV relativeFrom="page">
                <wp:posOffset>422910</wp:posOffset>
              </wp:positionV>
              <wp:extent cx="7772400" cy="205920"/>
              <wp:effectExtent l="0" t="0" r="0" b="3810"/>
              <wp:wrapNone/>
              <wp:docPr id="83" name="Rectangle 8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205920"/>
                      </a:xfrm>
                      <a:prstGeom prst="rect">
                        <a:avLst/>
                      </a:prstGeom>
                      <a:solidFill>
                        <a:srgbClr val="17274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BC930B7" id="Rectangle 83" o:spid="_x0000_s1026" style="position:absolute;margin-left:0;margin-top:33.3pt;width:612pt;height:16.2pt;z-index:-25166182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" fillcolor="#17274a" stroked="f" strokeweight="1pt">
              <w10:wrap anchorx="page" anchory="page"/>
            </v:rect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1D86DBE2" wp14:editId="05A0A374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772400" cy="557640"/>
              <wp:effectExtent l="0" t="0" r="0" b="0"/>
              <wp:wrapNone/>
              <wp:docPr id="84" name="Rectangle 8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557640"/>
                      </a:xfrm>
                      <a:prstGeom prst="rect">
                        <a:avLst/>
                      </a:prstGeom>
                      <a:solidFill>
                        <a:srgbClr val="DF591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F793FBF" id="Rectangle 84" o:spid="_x0000_s1026" style="position:absolute;margin-left:0;margin-top:0;width:612pt;height:43.9pt;z-index:-25165977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" fillcolor="#df591d" stroked="f" strokeweight="1pt"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1B80C1" w14:textId="77777777" w:rsidR="00E365EF" w:rsidRDefault="00E365EF">
    <w:pPr>
      <w:pStyle w:val="Header"/>
    </w:pPr>
    <w:r>
      <w:rPr>
        <w:noProof/>
      </w:rPr>
      <w:drawing>
        <wp:anchor distT="0" distB="0" distL="114300" distR="114300" simplePos="0" relativeHeight="251671040" behindDoc="1" locked="0" layoutInCell="1" allowOverlap="1" wp14:anchorId="2BCE89E2" wp14:editId="0DD20DA0">
          <wp:simplePos x="0" y="0"/>
          <wp:positionH relativeFrom="margin">
            <wp:posOffset>-543560</wp:posOffset>
          </wp:positionH>
          <wp:positionV relativeFrom="margin">
            <wp:align>center</wp:align>
          </wp:positionV>
          <wp:extent cx="7138800" cy="9531607"/>
          <wp:effectExtent l="0" t="0" r="5080" b="0"/>
          <wp:wrapNone/>
          <wp:docPr id="76" name="Picture 7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ormal fram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38800" cy="95316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n-US"/>
      </w:rPr>
      <w:drawing>
        <wp:anchor distT="0" distB="0" distL="114300" distR="114300" simplePos="0" relativeHeight="251663872" behindDoc="0" locked="0" layoutInCell="1" allowOverlap="1" wp14:anchorId="0190BC01" wp14:editId="4E615FB5">
          <wp:simplePos x="0" y="0"/>
          <wp:positionH relativeFrom="margin">
            <wp:align>center</wp:align>
          </wp:positionH>
          <wp:positionV relativeFrom="paragraph">
            <wp:posOffset>121285</wp:posOffset>
          </wp:positionV>
          <wp:extent cx="1564005" cy="1323975"/>
          <wp:effectExtent l="0" t="0" r="0" b="9525"/>
          <wp:wrapTopAndBottom/>
          <wp:docPr id="207" name="Picture 20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FA Convention Logo_Outlined Container_RGB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4005" cy="13239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2E611318" wp14:editId="08A17F85">
              <wp:simplePos x="0" y="0"/>
              <wp:positionH relativeFrom="page">
                <wp:align>center</wp:align>
              </wp:positionH>
              <wp:positionV relativeFrom="page">
                <wp:posOffset>1257300</wp:posOffset>
              </wp:positionV>
              <wp:extent cx="7772400" cy="205920"/>
              <wp:effectExtent l="0" t="0" r="0" b="3810"/>
              <wp:wrapNone/>
              <wp:docPr id="195" name="Rectangle 19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205920"/>
                      </a:xfrm>
                      <a:prstGeom prst="rect">
                        <a:avLst/>
                      </a:prstGeom>
                      <a:solidFill>
                        <a:srgbClr val="17274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EA15B2B" id="Rectangle 195" o:spid="_x0000_s1026" style="position:absolute;margin-left:0;margin-top:99pt;width:612pt;height:16.2pt;z-index:-25165772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" fillcolor="#17274a" stroked="f" strokeweight="1pt">
              <w10:wrap anchorx="page" anchory="page"/>
            </v:rect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824" behindDoc="1" locked="0" layoutInCell="1" allowOverlap="1" wp14:anchorId="204E46D4" wp14:editId="36A5BFD9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772400" cy="1257480"/>
              <wp:effectExtent l="0" t="0" r="0" b="0"/>
              <wp:wrapNone/>
              <wp:docPr id="212" name="Rectangle 2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1257480"/>
                      </a:xfrm>
                      <a:prstGeom prst="rect">
                        <a:avLst/>
                      </a:prstGeom>
                      <a:solidFill>
                        <a:srgbClr val="DF591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63F9E2E" id="Rectangle 212" o:spid="_x0000_s1026" style="position:absolute;margin-left:0;margin-top:0;width:612pt;height:99pt;z-index:-25165465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" fillcolor="#df591d" stroked="f" strokeweight="1pt"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A4453D" w14:textId="77777777" w:rsidR="00E974FE" w:rsidRDefault="00E87B95">
    <w:pPr>
      <w:pStyle w:val="Header"/>
    </w:pPr>
    <w:r>
      <w:rPr>
        <w:noProof/>
      </w:rPr>
      <w:drawing>
        <wp:anchor distT="0" distB="0" distL="114300" distR="114300" simplePos="0" relativeHeight="251666944" behindDoc="1" locked="0" layoutInCell="1" allowOverlap="1" wp14:anchorId="782F5258" wp14:editId="7C93A279">
          <wp:simplePos x="895350" y="447675"/>
          <wp:positionH relativeFrom="page">
            <wp:align>center</wp:align>
          </wp:positionH>
          <wp:positionV relativeFrom="page">
            <wp:posOffset>264160</wp:posOffset>
          </wp:positionV>
          <wp:extent cx="7138800" cy="9531607"/>
          <wp:effectExtent l="0" t="0" r="508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ormal fram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38800" cy="95316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974FE">
      <w:rPr>
        <w:noProof/>
      </w:rPr>
      <mc:AlternateContent>
        <mc:Choice Requires="wps">
          <w:drawing>
            <wp:anchor distT="0" distB="0" distL="114300" distR="114300" simplePos="0" relativeHeight="251645440" behindDoc="1" locked="0" layoutInCell="1" allowOverlap="1" wp14:anchorId="51E995D6" wp14:editId="46CCFE2F">
              <wp:simplePos x="0" y="0"/>
              <wp:positionH relativeFrom="page">
                <wp:align>center</wp:align>
              </wp:positionH>
              <wp:positionV relativeFrom="page">
                <wp:posOffset>422910</wp:posOffset>
              </wp:positionV>
              <wp:extent cx="7772400" cy="205920"/>
              <wp:effectExtent l="0" t="0" r="0" b="3810"/>
              <wp:wrapNone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205920"/>
                      </a:xfrm>
                      <a:prstGeom prst="rect">
                        <a:avLst/>
                      </a:prstGeom>
                      <a:solidFill>
                        <a:srgbClr val="17274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5289E29" id="Rectangle 2" o:spid="_x0000_s1026" style="position:absolute;margin-left:0;margin-top:33.3pt;width:612pt;height:16.2pt;z-index:-25167104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" fillcolor="#17274a" stroked="f" strokeweight="1pt">
              <w10:wrap anchorx="page" anchory="page"/>
            </v:rect>
          </w:pict>
        </mc:Fallback>
      </mc:AlternateContent>
    </w:r>
    <w:r w:rsidR="00E974FE">
      <w:rPr>
        <w:noProof/>
      </w:rPr>
      <mc:AlternateContent>
        <mc:Choice Requires="wps">
          <w:drawing>
            <wp:anchor distT="0" distB="0" distL="114300" distR="114300" simplePos="0" relativeHeight="251646464" behindDoc="1" locked="0" layoutInCell="1" allowOverlap="1" wp14:anchorId="14A09796" wp14:editId="41401F3A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772400" cy="557640"/>
              <wp:effectExtent l="0" t="0" r="0" b="0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557640"/>
                      </a:xfrm>
                      <a:prstGeom prst="rect">
                        <a:avLst/>
                      </a:prstGeom>
                      <a:solidFill>
                        <a:srgbClr val="DF591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B1944CC" id="Rectangle 1" o:spid="_x0000_s1026" style="position:absolute;margin-left:0;margin-top:0;width:612pt;height:43.9pt;z-index:-25167001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" fillcolor="#df591d" stroked="f" strokeweight="1pt">
              <w10:wrap anchorx="page" anchory="page"/>
            </v:rect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03F99B" w14:textId="77777777" w:rsidR="004B7734" w:rsidRDefault="004A4F01">
    <w:pPr>
      <w:pStyle w:val="Header"/>
    </w:pPr>
    <w:r>
      <w:rPr>
        <w:noProof/>
      </w:rPr>
      <w:drawing>
        <wp:anchor distT="0" distB="0" distL="114300" distR="114300" simplePos="0" relativeHeight="251649536" behindDoc="0" locked="0" layoutInCell="1" allowOverlap="1" wp14:anchorId="00AA8C6E" wp14:editId="549279A8">
          <wp:simplePos x="0" y="0"/>
          <wp:positionH relativeFrom="margin">
            <wp:align>center</wp:align>
          </wp:positionH>
          <wp:positionV relativeFrom="paragraph">
            <wp:posOffset>121285</wp:posOffset>
          </wp:positionV>
          <wp:extent cx="1564005" cy="1323975"/>
          <wp:effectExtent l="0" t="0" r="0" b="9525"/>
          <wp:wrapTopAndBottom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FA Convention Logo_Outlined Container_RG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4005" cy="13239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B7734">
      <w:rPr>
        <w:noProof/>
      </w:rPr>
      <w:drawing>
        <wp:anchor distT="0" distB="0" distL="114300" distR="114300" simplePos="0" relativeHeight="251652608" behindDoc="1" locked="0" layoutInCell="1" allowOverlap="1" wp14:anchorId="2C93DDC2" wp14:editId="1252028B">
          <wp:simplePos x="895350" y="447675"/>
          <wp:positionH relativeFrom="page">
            <wp:align>center</wp:align>
          </wp:positionH>
          <wp:positionV relativeFrom="page">
            <wp:posOffset>264160</wp:posOffset>
          </wp:positionV>
          <wp:extent cx="7138800" cy="9531607"/>
          <wp:effectExtent l="0" t="0" r="5080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ormal frame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38800" cy="95316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B7734">
      <w:rPr>
        <w:noProof/>
      </w:rPr>
      <mc:AlternateContent>
        <mc:Choice Requires="wps">
          <w:drawing>
            <wp:anchor distT="0" distB="0" distL="114300" distR="114300" simplePos="0" relativeHeight="251647488" behindDoc="1" locked="0" layoutInCell="1" allowOverlap="1" wp14:anchorId="3F458A0B" wp14:editId="6F38402C">
              <wp:simplePos x="0" y="0"/>
              <wp:positionH relativeFrom="page">
                <wp:align>center</wp:align>
              </wp:positionH>
              <wp:positionV relativeFrom="page">
                <wp:posOffset>1257300</wp:posOffset>
              </wp:positionV>
              <wp:extent cx="7772400" cy="205920"/>
              <wp:effectExtent l="0" t="0" r="0" b="3810"/>
              <wp:wrapNone/>
              <wp:docPr id="8" name="Rectangl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205920"/>
                      </a:xfrm>
                      <a:prstGeom prst="rect">
                        <a:avLst/>
                      </a:prstGeom>
                      <a:solidFill>
                        <a:srgbClr val="17274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8AF61BE" id="Rectangle 8" o:spid="_x0000_s1026" style="position:absolute;margin-left:0;margin-top:99pt;width:612pt;height:16.2pt;z-index:-25166899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" fillcolor="#17274a" stroked="f" strokeweight="1pt">
              <w10:wrap anchorx="page" anchory="page"/>
            </v:rect>
          </w:pict>
        </mc:Fallback>
      </mc:AlternateContent>
    </w:r>
    <w:r w:rsidR="004B7734">
      <w:rPr>
        <w:noProof/>
      </w:rPr>
      <mc:AlternateContent>
        <mc:Choice Requires="wps">
          <w:drawing>
            <wp:anchor distT="0" distB="0" distL="114300" distR="114300" simplePos="0" relativeHeight="251648512" behindDoc="1" locked="0" layoutInCell="1" allowOverlap="1" wp14:anchorId="0F6A9011" wp14:editId="5C02C23B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772400" cy="1257480"/>
              <wp:effectExtent l="0" t="0" r="0" b="0"/>
              <wp:wrapNone/>
              <wp:docPr id="9" name="Rectangl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1257480"/>
                      </a:xfrm>
                      <a:prstGeom prst="rect">
                        <a:avLst/>
                      </a:prstGeom>
                      <a:solidFill>
                        <a:srgbClr val="DF591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D93DC9A" id="Rectangle 9" o:spid="_x0000_s1026" style="position:absolute;margin-left:0;margin-top:0;width:612pt;height:99pt;z-index:-25166796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" fillcolor="#df591d" stroked="f" strokeweight="1pt"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01" type="#_x0000_t75" style="width:12.75pt;height:9.75pt" o:bullet="t">
        <v:imagedata r:id="rId1" o:title="bullet"/>
      </v:shape>
    </w:pict>
  </w:numPicBullet>
  <w:abstractNum w:abstractNumId="0" w15:restartNumberingAfterBreak="0">
    <w:nsid w:val="FFFFFF7C"/>
    <w:multiLevelType w:val="singleLevel"/>
    <w:tmpl w:val="02EC65E2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BC618D4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61CF66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56606E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4623FC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55014C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68AD020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DA29A5C"/>
    <w:lvl w:ilvl="0">
      <w:start w:val="1"/>
      <w:numFmt w:val="bullet"/>
      <w:pStyle w:val="ListBullet2"/>
      <w:lvlText w:val=""/>
      <w:lvlJc w:val="left"/>
      <w:pPr>
        <w:ind w:left="644" w:hanging="360"/>
      </w:pPr>
      <w:rPr>
        <w:rFonts w:ascii="Wingdings" w:hAnsi="Wingdings" w:hint="default"/>
        <w:color w:val="011E41" w:themeColor="text2"/>
      </w:rPr>
    </w:lvl>
  </w:abstractNum>
  <w:abstractNum w:abstractNumId="8" w15:restartNumberingAfterBreak="0">
    <w:nsid w:val="FFFFFF88"/>
    <w:multiLevelType w:val="singleLevel"/>
    <w:tmpl w:val="0A7EFAB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38E5D10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011E41" w:themeColor="text2"/>
      </w:rPr>
    </w:lvl>
  </w:abstractNum>
  <w:abstractNum w:abstractNumId="10" w15:restartNumberingAfterBreak="0">
    <w:nsid w:val="0A337ABB"/>
    <w:multiLevelType w:val="multilevel"/>
    <w:tmpl w:val="08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 w15:restartNumberingAfterBreak="0">
    <w:nsid w:val="13FB4958"/>
    <w:multiLevelType w:val="hybridMultilevel"/>
    <w:tmpl w:val="04C68E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827866"/>
    <w:multiLevelType w:val="hybridMultilevel"/>
    <w:tmpl w:val="F14CB7A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1F3CD1"/>
    <w:multiLevelType w:val="hybridMultilevel"/>
    <w:tmpl w:val="8558F140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B92DD0"/>
    <w:multiLevelType w:val="hybridMultilevel"/>
    <w:tmpl w:val="B9F682DA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174CE7"/>
    <w:multiLevelType w:val="hybridMultilevel"/>
    <w:tmpl w:val="CCA2F7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D8767A"/>
    <w:multiLevelType w:val="multilevel"/>
    <w:tmpl w:val="08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37226042"/>
    <w:multiLevelType w:val="hybridMultilevel"/>
    <w:tmpl w:val="8188B6FA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743CCB"/>
    <w:multiLevelType w:val="hybridMultilevel"/>
    <w:tmpl w:val="C78CEF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FE7A62"/>
    <w:multiLevelType w:val="hybridMultilevel"/>
    <w:tmpl w:val="63A2A5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FD1D9B"/>
    <w:multiLevelType w:val="hybridMultilevel"/>
    <w:tmpl w:val="6EEE16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C36088"/>
    <w:multiLevelType w:val="multilevel"/>
    <w:tmpl w:val="08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6"/>
  </w:num>
  <w:num w:numId="2">
    <w:abstractNumId w:val="21"/>
  </w:num>
  <w:num w:numId="3">
    <w:abstractNumId w:val="10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9"/>
  </w:num>
  <w:num w:numId="15">
    <w:abstractNumId w:val="12"/>
  </w:num>
  <w:num w:numId="16">
    <w:abstractNumId w:val="15"/>
  </w:num>
  <w:num w:numId="17">
    <w:abstractNumId w:val="13"/>
  </w:num>
  <w:num w:numId="18">
    <w:abstractNumId w:val="17"/>
  </w:num>
  <w:num w:numId="19">
    <w:abstractNumId w:val="14"/>
  </w:num>
  <w:num w:numId="20">
    <w:abstractNumId w:val="11"/>
  </w:num>
  <w:num w:numId="21">
    <w:abstractNumId w:val="18"/>
  </w:num>
  <w:num w:numId="2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TrueTypeFonts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A3F"/>
    <w:rsid w:val="00056C17"/>
    <w:rsid w:val="000639BF"/>
    <w:rsid w:val="00093178"/>
    <w:rsid w:val="000F2385"/>
    <w:rsid w:val="00106469"/>
    <w:rsid w:val="0011064E"/>
    <w:rsid w:val="001E56D8"/>
    <w:rsid w:val="001E6747"/>
    <w:rsid w:val="00206C6F"/>
    <w:rsid w:val="00226579"/>
    <w:rsid w:val="0028785F"/>
    <w:rsid w:val="00296347"/>
    <w:rsid w:val="002D1439"/>
    <w:rsid w:val="002E4ABB"/>
    <w:rsid w:val="0030275F"/>
    <w:rsid w:val="00394708"/>
    <w:rsid w:val="003D06F0"/>
    <w:rsid w:val="003F1000"/>
    <w:rsid w:val="00462466"/>
    <w:rsid w:val="0049616A"/>
    <w:rsid w:val="004A4F01"/>
    <w:rsid w:val="004B7734"/>
    <w:rsid w:val="004E0DB9"/>
    <w:rsid w:val="00500211"/>
    <w:rsid w:val="00575640"/>
    <w:rsid w:val="005B0FDD"/>
    <w:rsid w:val="005C6C87"/>
    <w:rsid w:val="005F0AE1"/>
    <w:rsid w:val="00603F8D"/>
    <w:rsid w:val="006F45AE"/>
    <w:rsid w:val="007208D7"/>
    <w:rsid w:val="00740B4F"/>
    <w:rsid w:val="0078444E"/>
    <w:rsid w:val="0079024C"/>
    <w:rsid w:val="007937F4"/>
    <w:rsid w:val="007B2573"/>
    <w:rsid w:val="007E01A1"/>
    <w:rsid w:val="008421CB"/>
    <w:rsid w:val="00884AD3"/>
    <w:rsid w:val="00995841"/>
    <w:rsid w:val="009B007B"/>
    <w:rsid w:val="00A67E6D"/>
    <w:rsid w:val="00A716EB"/>
    <w:rsid w:val="00AC0609"/>
    <w:rsid w:val="00AC4763"/>
    <w:rsid w:val="00B73261"/>
    <w:rsid w:val="00C05B76"/>
    <w:rsid w:val="00C10B54"/>
    <w:rsid w:val="00C43A64"/>
    <w:rsid w:val="00C65667"/>
    <w:rsid w:val="00C82B7A"/>
    <w:rsid w:val="00CA4A0C"/>
    <w:rsid w:val="00CB1A3F"/>
    <w:rsid w:val="00CC278D"/>
    <w:rsid w:val="00CC2A08"/>
    <w:rsid w:val="00CE11D5"/>
    <w:rsid w:val="00D27E09"/>
    <w:rsid w:val="00E365EF"/>
    <w:rsid w:val="00E402FE"/>
    <w:rsid w:val="00E55329"/>
    <w:rsid w:val="00E80D18"/>
    <w:rsid w:val="00E87B95"/>
    <w:rsid w:val="00E974FE"/>
    <w:rsid w:val="00EC27BF"/>
    <w:rsid w:val="00ED2C7B"/>
    <w:rsid w:val="00FF42E6"/>
    <w:rsid w:val="00FF4CC1"/>
    <w:rsid w:val="00FF6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C4E375"/>
  <w15:chartTrackingRefBased/>
  <w15:docId w15:val="{A5B2A117-0100-4708-A2AB-D3F9C67A3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color w:val="011E41" w:themeColor="text2"/>
        <w:sz w:val="18"/>
        <w:szCs w:val="18"/>
        <w:lang w:val="en-GB" w:eastAsia="en-US" w:bidi="ar-SA"/>
      </w:rPr>
    </w:rPrDefault>
    <w:pPrDefault>
      <w:pPr>
        <w:spacing w:after="160" w:line="225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4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1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6" w:unhideWhenUsed="1" w:qFormat="1"/>
    <w:lsdException w:name="List Number" w:semiHidden="1" w:uiPriority="8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7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uiPriority="12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65EF"/>
  </w:style>
  <w:style w:type="paragraph" w:styleId="Heading1">
    <w:name w:val="heading 1"/>
    <w:basedOn w:val="Normal"/>
    <w:next w:val="Normal"/>
    <w:link w:val="Heading1Char"/>
    <w:uiPriority w:val="9"/>
    <w:qFormat/>
    <w:rsid w:val="00E80D18"/>
    <w:pPr>
      <w:keepNext/>
      <w:keepLines/>
      <w:spacing w:after="200" w:line="592" w:lineRule="atLeast"/>
      <w:outlineLvl w:val="0"/>
    </w:pPr>
    <w:rPr>
      <w:rFonts w:asciiTheme="majorHAnsi" w:eastAsiaTheme="majorEastAsia" w:hAnsiTheme="majorHAnsi" w:cstheme="majorBidi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80D18"/>
    <w:pPr>
      <w:keepNext/>
      <w:keepLines/>
      <w:spacing w:before="40" w:after="0" w:line="336" w:lineRule="atLeast"/>
      <w:outlineLvl w:val="1"/>
    </w:pPr>
    <w:rPr>
      <w:rFonts w:asciiTheme="majorHAnsi" w:eastAsiaTheme="majorEastAsia" w:hAnsiTheme="majorHAnsi" w:cstheme="majorBidi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4"/>
    <w:unhideWhenUsed/>
    <w:qFormat/>
    <w:rsid w:val="00E80D18"/>
    <w:pPr>
      <w:keepNext/>
      <w:keepLines/>
      <w:spacing w:before="40" w:after="0" w:line="288" w:lineRule="atLeast"/>
      <w:outlineLvl w:val="2"/>
    </w:pPr>
    <w:rPr>
      <w:rFonts w:asciiTheme="majorHAnsi" w:eastAsiaTheme="majorEastAsia" w:hAnsiTheme="majorHAnsi" w:cstheme="majorBidi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05B7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Cs/>
      <w:color w:val="E1251B" w:themeColor="accent4"/>
      <w:sz w:val="2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7B257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0377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7B257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0244B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rsid w:val="007B257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244B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rsid w:val="007B257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rsid w:val="007B257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uiPriority w:val="99"/>
    <w:semiHidden/>
    <w:unhideWhenUsed/>
    <w:rsid w:val="007B2573"/>
    <w:pPr>
      <w:numPr>
        <w:numId w:val="1"/>
      </w:numPr>
    </w:pPr>
  </w:style>
  <w:style w:type="numbering" w:styleId="1ai">
    <w:name w:val="Outline List 1"/>
    <w:basedOn w:val="NoList"/>
    <w:uiPriority w:val="99"/>
    <w:semiHidden/>
    <w:unhideWhenUsed/>
    <w:rsid w:val="007B2573"/>
    <w:pPr>
      <w:numPr>
        <w:numId w:val="2"/>
      </w:numPr>
    </w:pPr>
  </w:style>
  <w:style w:type="character" w:customStyle="1" w:styleId="Heading1Char">
    <w:name w:val="Heading 1 Char"/>
    <w:basedOn w:val="DefaultParagraphFont"/>
    <w:link w:val="Heading1"/>
    <w:uiPriority w:val="9"/>
    <w:rsid w:val="00E80D18"/>
    <w:rPr>
      <w:rFonts w:asciiTheme="majorHAnsi" w:eastAsiaTheme="majorEastAsia" w:hAnsiTheme="majorHAnsi" w:cstheme="majorBidi"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E80D18"/>
    <w:rPr>
      <w:rFonts w:asciiTheme="majorHAnsi" w:eastAsiaTheme="majorEastAsia" w:hAnsiTheme="majorHAnsi" w:cstheme="majorBidi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4"/>
    <w:rsid w:val="00E80D18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C05B76"/>
    <w:rPr>
      <w:rFonts w:asciiTheme="majorHAnsi" w:eastAsiaTheme="majorEastAsia" w:hAnsiTheme="majorHAnsi" w:cstheme="majorBidi"/>
      <w:iCs/>
      <w:color w:val="E1251B" w:themeColor="accent4"/>
      <w:sz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2573"/>
    <w:rPr>
      <w:rFonts w:asciiTheme="majorHAnsi" w:eastAsiaTheme="majorEastAsia" w:hAnsiTheme="majorHAnsi" w:cstheme="majorBidi"/>
      <w:color w:val="00377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2573"/>
    <w:rPr>
      <w:rFonts w:asciiTheme="majorHAnsi" w:eastAsiaTheme="majorEastAsia" w:hAnsiTheme="majorHAnsi" w:cstheme="majorBidi"/>
      <w:color w:val="00244B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2573"/>
    <w:rPr>
      <w:rFonts w:asciiTheme="majorHAnsi" w:eastAsiaTheme="majorEastAsia" w:hAnsiTheme="majorHAnsi" w:cstheme="majorBidi"/>
      <w:i/>
      <w:iCs/>
      <w:color w:val="00244B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257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257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numbering" w:styleId="ArticleSection">
    <w:name w:val="Outline List 3"/>
    <w:basedOn w:val="NoList"/>
    <w:uiPriority w:val="99"/>
    <w:semiHidden/>
    <w:unhideWhenUsed/>
    <w:rsid w:val="007B2573"/>
    <w:pPr>
      <w:numPr>
        <w:numId w:val="3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B2573"/>
    <w:pPr>
      <w:spacing w:after="0" w:line="240" w:lineRule="auto"/>
    </w:pPr>
    <w:rPr>
      <w:rFonts w:ascii="Segoe UI" w:hAnsi="Segoe UI" w:cs="Segoe UI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2573"/>
    <w:rPr>
      <w:rFonts w:ascii="Segoe UI" w:hAnsi="Segoe UI" w:cs="Segoe UI"/>
      <w:sz w:val="18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7B2573"/>
  </w:style>
  <w:style w:type="paragraph" w:styleId="BlockText">
    <w:name w:val="Block Text"/>
    <w:basedOn w:val="Normal"/>
    <w:uiPriority w:val="99"/>
    <w:semiHidden/>
    <w:unhideWhenUsed/>
    <w:rsid w:val="007B2573"/>
    <w:pPr>
      <w:pBdr>
        <w:top w:val="single" w:sz="2" w:space="10" w:color="004A98" w:themeColor="accent1"/>
        <w:left w:val="single" w:sz="2" w:space="10" w:color="004A98" w:themeColor="accent1"/>
        <w:bottom w:val="single" w:sz="2" w:space="10" w:color="004A98" w:themeColor="accent1"/>
        <w:right w:val="single" w:sz="2" w:space="10" w:color="004A98" w:themeColor="accent1"/>
      </w:pBdr>
      <w:ind w:left="1152" w:right="1152"/>
    </w:pPr>
    <w:rPr>
      <w:rFonts w:eastAsiaTheme="minorEastAsia"/>
      <w:i/>
      <w:iCs/>
      <w:color w:val="004A98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7B257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7B2573"/>
  </w:style>
  <w:style w:type="paragraph" w:styleId="BodyText2">
    <w:name w:val="Body Text 2"/>
    <w:basedOn w:val="Normal"/>
    <w:link w:val="BodyText2Char"/>
    <w:uiPriority w:val="99"/>
    <w:semiHidden/>
    <w:unhideWhenUsed/>
    <w:rsid w:val="007B257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B2573"/>
  </w:style>
  <w:style w:type="paragraph" w:styleId="BodyText3">
    <w:name w:val="Body Text 3"/>
    <w:basedOn w:val="Normal"/>
    <w:link w:val="BodyText3Char"/>
    <w:uiPriority w:val="99"/>
    <w:semiHidden/>
    <w:unhideWhenUsed/>
    <w:rsid w:val="007B2573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7B2573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7B2573"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7B2573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7B2573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B2573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7B2573"/>
    <w:pPr>
      <w:spacing w:after="16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7B2573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7B2573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7B2573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B2573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B2573"/>
    <w:rPr>
      <w:sz w:val="16"/>
      <w:szCs w:val="16"/>
    </w:rPr>
  </w:style>
  <w:style w:type="character" w:styleId="BookTitle">
    <w:name w:val="Book Title"/>
    <w:basedOn w:val="DefaultParagraphFont"/>
    <w:uiPriority w:val="33"/>
    <w:semiHidden/>
    <w:rsid w:val="007B2573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10"/>
    <w:unhideWhenUsed/>
    <w:qFormat/>
    <w:rsid w:val="00C65667"/>
    <w:pPr>
      <w:spacing w:before="40" w:line="168" w:lineRule="atLeast"/>
    </w:pPr>
    <w:rPr>
      <w:iCs/>
      <w:sz w:val="14"/>
    </w:rPr>
  </w:style>
  <w:style w:type="paragraph" w:styleId="Closing">
    <w:name w:val="Closing"/>
    <w:basedOn w:val="Normal"/>
    <w:link w:val="ClosingChar"/>
    <w:uiPriority w:val="99"/>
    <w:semiHidden/>
    <w:unhideWhenUsed/>
    <w:rsid w:val="007B2573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7B2573"/>
  </w:style>
  <w:style w:type="character" w:styleId="CommentReference">
    <w:name w:val="annotation reference"/>
    <w:basedOn w:val="DefaultParagraphFont"/>
    <w:uiPriority w:val="99"/>
    <w:semiHidden/>
    <w:unhideWhenUsed/>
    <w:rsid w:val="007B257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B257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B257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257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B2573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7B2573"/>
  </w:style>
  <w:style w:type="character" w:customStyle="1" w:styleId="DateChar">
    <w:name w:val="Date Char"/>
    <w:basedOn w:val="DefaultParagraphFont"/>
    <w:link w:val="Date"/>
    <w:uiPriority w:val="99"/>
    <w:semiHidden/>
    <w:rsid w:val="007B2573"/>
  </w:style>
  <w:style w:type="paragraph" w:styleId="DocumentMap">
    <w:name w:val="Document Map"/>
    <w:basedOn w:val="Normal"/>
    <w:link w:val="DocumentMapChar"/>
    <w:uiPriority w:val="99"/>
    <w:semiHidden/>
    <w:unhideWhenUsed/>
    <w:rsid w:val="007B2573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B2573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7B2573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7B2573"/>
  </w:style>
  <w:style w:type="character" w:styleId="Emphasis">
    <w:name w:val="Emphasis"/>
    <w:basedOn w:val="DefaultParagraphFont"/>
    <w:uiPriority w:val="20"/>
    <w:semiHidden/>
    <w:rsid w:val="007B2573"/>
    <w:rPr>
      <w:i/>
      <w:iCs/>
    </w:rPr>
  </w:style>
  <w:style w:type="character" w:styleId="EndnoteReference">
    <w:name w:val="endnote reference"/>
    <w:basedOn w:val="DefaultParagraphFont"/>
    <w:uiPriority w:val="9"/>
    <w:semiHidden/>
    <w:unhideWhenUsed/>
    <w:rsid w:val="007B2573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B2573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B2573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7B2573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7B2573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7B2573"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E87B95"/>
    <w:pPr>
      <w:tabs>
        <w:tab w:val="center" w:pos="4513"/>
        <w:tab w:val="right" w:pos="9026"/>
      </w:tabs>
      <w:spacing w:after="0" w:line="240" w:lineRule="auto"/>
      <w:jc w:val="center"/>
    </w:pPr>
    <w:rPr>
      <w:b/>
      <w:color w:val="004A98" w:themeColor="accent1"/>
      <w:sz w:val="12"/>
    </w:rPr>
  </w:style>
  <w:style w:type="character" w:customStyle="1" w:styleId="FooterChar">
    <w:name w:val="Footer Char"/>
    <w:basedOn w:val="DefaultParagraphFont"/>
    <w:link w:val="Footer"/>
    <w:uiPriority w:val="99"/>
    <w:rsid w:val="00E87B95"/>
    <w:rPr>
      <w:b/>
      <w:color w:val="004A98" w:themeColor="accent1"/>
      <w:sz w:val="12"/>
    </w:rPr>
  </w:style>
  <w:style w:type="character" w:styleId="FootnoteReference">
    <w:name w:val="footnote reference"/>
    <w:basedOn w:val="DefaultParagraphFont"/>
    <w:uiPriority w:val="99"/>
    <w:semiHidden/>
    <w:unhideWhenUsed/>
    <w:rsid w:val="007B2573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B257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B2573"/>
    <w:rPr>
      <w:sz w:val="20"/>
      <w:szCs w:val="20"/>
    </w:rPr>
  </w:style>
  <w:style w:type="character" w:styleId="Hashtag">
    <w:name w:val="Hashtag"/>
    <w:basedOn w:val="DefaultParagraphFont"/>
    <w:uiPriority w:val="99"/>
    <w:semiHidden/>
    <w:unhideWhenUsed/>
    <w:rsid w:val="007B2573"/>
    <w:rPr>
      <w:color w:val="2B579A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B25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2573"/>
  </w:style>
  <w:style w:type="character" w:styleId="HTMLAcronym">
    <w:name w:val="HTML Acronym"/>
    <w:basedOn w:val="DefaultParagraphFont"/>
    <w:uiPriority w:val="99"/>
    <w:semiHidden/>
    <w:unhideWhenUsed/>
    <w:rsid w:val="007B2573"/>
  </w:style>
  <w:style w:type="paragraph" w:styleId="HTMLAddress">
    <w:name w:val="HTML Address"/>
    <w:basedOn w:val="Normal"/>
    <w:link w:val="HTMLAddressChar"/>
    <w:uiPriority w:val="99"/>
    <w:semiHidden/>
    <w:unhideWhenUsed/>
    <w:rsid w:val="007B2573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7B2573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7B2573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7B2573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7B2573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7B2573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B2573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B2573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7B2573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7B2573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7B2573"/>
    <w:rPr>
      <w:i/>
      <w:iCs/>
    </w:rPr>
  </w:style>
  <w:style w:type="character" w:styleId="Hyperlink">
    <w:name w:val="Hyperlink"/>
    <w:basedOn w:val="DefaultParagraphFont"/>
    <w:uiPriority w:val="99"/>
    <w:unhideWhenUsed/>
    <w:rsid w:val="007B2573"/>
    <w:rPr>
      <w:color w:val="0563C1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7B2573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rsid w:val="007B2573"/>
    <w:rPr>
      <w:i/>
      <w:iCs/>
      <w:color w:val="004A98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rsid w:val="007B2573"/>
    <w:pPr>
      <w:pBdr>
        <w:top w:val="single" w:sz="4" w:space="10" w:color="004A98" w:themeColor="accent1"/>
        <w:bottom w:val="single" w:sz="4" w:space="10" w:color="004A98" w:themeColor="accent1"/>
      </w:pBdr>
      <w:spacing w:before="360" w:after="360"/>
      <w:ind w:left="864" w:right="864"/>
      <w:jc w:val="center"/>
    </w:pPr>
    <w:rPr>
      <w:i/>
      <w:iCs/>
      <w:color w:val="004A98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2573"/>
    <w:rPr>
      <w:i/>
      <w:iCs/>
      <w:color w:val="004A98" w:themeColor="accent1"/>
    </w:rPr>
  </w:style>
  <w:style w:type="character" w:styleId="IntenseReference">
    <w:name w:val="Intense Reference"/>
    <w:basedOn w:val="DefaultParagraphFont"/>
    <w:uiPriority w:val="32"/>
    <w:semiHidden/>
    <w:rsid w:val="007B2573"/>
    <w:rPr>
      <w:b/>
      <w:bCs/>
      <w:smallCaps/>
      <w:color w:val="004A98" w:themeColor="accent1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7B2573"/>
  </w:style>
  <w:style w:type="paragraph" w:styleId="List">
    <w:name w:val="List"/>
    <w:basedOn w:val="Normal"/>
    <w:uiPriority w:val="99"/>
    <w:semiHidden/>
    <w:unhideWhenUsed/>
    <w:rsid w:val="007B2573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7B2573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7B2573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7B2573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7B2573"/>
    <w:pPr>
      <w:ind w:left="1415" w:hanging="283"/>
      <w:contextualSpacing/>
    </w:pPr>
  </w:style>
  <w:style w:type="paragraph" w:styleId="ListBullet">
    <w:name w:val="List Bullet"/>
    <w:basedOn w:val="Normal"/>
    <w:uiPriority w:val="6"/>
    <w:unhideWhenUsed/>
    <w:qFormat/>
    <w:rsid w:val="00C65667"/>
    <w:pPr>
      <w:numPr>
        <w:numId w:val="4"/>
      </w:numPr>
    </w:pPr>
  </w:style>
  <w:style w:type="paragraph" w:styleId="ListBullet2">
    <w:name w:val="List Bullet 2"/>
    <w:basedOn w:val="Normal"/>
    <w:uiPriority w:val="7"/>
    <w:unhideWhenUsed/>
    <w:qFormat/>
    <w:rsid w:val="00C65667"/>
    <w:pPr>
      <w:numPr>
        <w:numId w:val="5"/>
      </w:numPr>
    </w:pPr>
  </w:style>
  <w:style w:type="paragraph" w:styleId="ListBullet3">
    <w:name w:val="List Bullet 3"/>
    <w:basedOn w:val="Normal"/>
    <w:uiPriority w:val="99"/>
    <w:semiHidden/>
    <w:unhideWhenUsed/>
    <w:rsid w:val="007B2573"/>
    <w:pPr>
      <w:numPr>
        <w:numId w:val="6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7B2573"/>
    <w:pPr>
      <w:numPr>
        <w:numId w:val="7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7B2573"/>
    <w:pPr>
      <w:numPr>
        <w:numId w:val="8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7B2573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7B2573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7B2573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7B2573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7B2573"/>
    <w:pPr>
      <w:spacing w:after="120"/>
      <w:ind w:left="1415"/>
      <w:contextualSpacing/>
    </w:pPr>
  </w:style>
  <w:style w:type="paragraph" w:styleId="ListNumber">
    <w:name w:val="List Number"/>
    <w:basedOn w:val="Normal"/>
    <w:uiPriority w:val="8"/>
    <w:unhideWhenUsed/>
    <w:qFormat/>
    <w:rsid w:val="00C65667"/>
    <w:pPr>
      <w:numPr>
        <w:numId w:val="9"/>
      </w:numPr>
      <w:ind w:left="357" w:hanging="357"/>
    </w:pPr>
  </w:style>
  <w:style w:type="paragraph" w:styleId="ListNumber2">
    <w:name w:val="List Number 2"/>
    <w:basedOn w:val="Normal"/>
    <w:uiPriority w:val="99"/>
    <w:semiHidden/>
    <w:unhideWhenUsed/>
    <w:rsid w:val="007B2573"/>
    <w:pPr>
      <w:numPr>
        <w:numId w:val="10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7B2573"/>
    <w:pPr>
      <w:numPr>
        <w:numId w:val="11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7B2573"/>
    <w:pPr>
      <w:numPr>
        <w:numId w:val="12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7B2573"/>
    <w:pPr>
      <w:numPr>
        <w:numId w:val="13"/>
      </w:numPr>
      <w:contextualSpacing/>
    </w:pPr>
  </w:style>
  <w:style w:type="paragraph" w:styleId="ListParagraph">
    <w:name w:val="List Paragraph"/>
    <w:basedOn w:val="Normal"/>
    <w:uiPriority w:val="34"/>
    <w:qFormat/>
    <w:rsid w:val="007B2573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7B257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7B2573"/>
    <w:rPr>
      <w:rFonts w:ascii="Consolas" w:hAnsi="Consolas" w:cs="Consolas"/>
      <w:sz w:val="20"/>
      <w:szCs w:val="20"/>
    </w:rPr>
  </w:style>
  <w:style w:type="character" w:styleId="Mention">
    <w:name w:val="Mention"/>
    <w:basedOn w:val="DefaultParagraphFont"/>
    <w:uiPriority w:val="99"/>
    <w:semiHidden/>
    <w:unhideWhenUsed/>
    <w:rsid w:val="007B2573"/>
    <w:rPr>
      <w:color w:val="2B579A"/>
      <w:shd w:val="clear" w:color="auto" w:fill="E1DFDD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7B257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7B2573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aliases w:val="Subhead"/>
    <w:uiPriority w:val="1"/>
    <w:qFormat/>
    <w:rsid w:val="007B2573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7B2573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7B2573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7B2573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7B2573"/>
  </w:style>
  <w:style w:type="character" w:styleId="PageNumber">
    <w:name w:val="page number"/>
    <w:basedOn w:val="DefaultParagraphFont"/>
    <w:uiPriority w:val="99"/>
    <w:semiHidden/>
    <w:unhideWhenUsed/>
    <w:rsid w:val="007B2573"/>
  </w:style>
  <w:style w:type="character" w:styleId="PlaceholderText">
    <w:name w:val="Placeholder Text"/>
    <w:basedOn w:val="DefaultParagraphFont"/>
    <w:uiPriority w:val="99"/>
    <w:semiHidden/>
    <w:rsid w:val="007B2573"/>
    <w:rPr>
      <w:color w:val="80808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7B2573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B2573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9"/>
    <w:qFormat/>
    <w:rsid w:val="00500211"/>
    <w:pPr>
      <w:spacing w:before="240" w:after="240" w:line="330" w:lineRule="atLeast"/>
      <w:ind w:left="1440" w:right="1440"/>
    </w:pPr>
    <w:rPr>
      <w:rFonts w:ascii="DM Serif Text" w:hAnsi="DM Serif Text"/>
      <w:b/>
      <w:iCs/>
      <w:color w:val="00ACE5" w:themeColor="accent5"/>
      <w:sz w:val="24"/>
    </w:rPr>
  </w:style>
  <w:style w:type="character" w:customStyle="1" w:styleId="QuoteChar">
    <w:name w:val="Quote Char"/>
    <w:basedOn w:val="DefaultParagraphFont"/>
    <w:link w:val="Quote"/>
    <w:uiPriority w:val="9"/>
    <w:rsid w:val="00500211"/>
    <w:rPr>
      <w:rFonts w:ascii="DM Serif Text" w:hAnsi="DM Serif Text"/>
      <w:b/>
      <w:iCs/>
      <w:color w:val="00ACE5" w:themeColor="accent5"/>
      <w:sz w:val="24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7B2573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7B2573"/>
  </w:style>
  <w:style w:type="paragraph" w:styleId="Signature">
    <w:name w:val="Signature"/>
    <w:basedOn w:val="Normal"/>
    <w:link w:val="SignatureChar"/>
    <w:uiPriority w:val="99"/>
    <w:semiHidden/>
    <w:unhideWhenUsed/>
    <w:rsid w:val="007B2573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7B2573"/>
  </w:style>
  <w:style w:type="character" w:styleId="SmartHyperlink">
    <w:name w:val="Smart Hyperlink"/>
    <w:basedOn w:val="DefaultParagraphFont"/>
    <w:uiPriority w:val="99"/>
    <w:semiHidden/>
    <w:unhideWhenUsed/>
    <w:rsid w:val="007B2573"/>
    <w:rPr>
      <w:u w:val="dotted"/>
    </w:rPr>
  </w:style>
  <w:style w:type="character" w:customStyle="1" w:styleId="SmartLink1">
    <w:name w:val="SmartLink1"/>
    <w:basedOn w:val="DefaultParagraphFont"/>
    <w:uiPriority w:val="99"/>
    <w:semiHidden/>
    <w:unhideWhenUsed/>
    <w:rsid w:val="007B2573"/>
    <w:rPr>
      <w:color w:val="0000FF"/>
      <w:u w:val="single"/>
      <w:shd w:val="clear" w:color="auto" w:fill="F3F2F1"/>
    </w:rPr>
  </w:style>
  <w:style w:type="character" w:styleId="Strong">
    <w:name w:val="Strong"/>
    <w:basedOn w:val="DefaultParagraphFont"/>
    <w:uiPriority w:val="22"/>
    <w:semiHidden/>
    <w:rsid w:val="007B2573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semiHidden/>
    <w:rsid w:val="007B2573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7B2573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semiHidden/>
    <w:rsid w:val="007B2573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rsid w:val="007B2573"/>
    <w:rPr>
      <w:smallCaps/>
      <w:color w:val="5A5A5A" w:themeColor="text1" w:themeTint="A5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7B2573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7B2573"/>
    <w:pPr>
      <w:spacing w:after="0"/>
    </w:pPr>
  </w:style>
  <w:style w:type="paragraph" w:styleId="Title">
    <w:name w:val="Title"/>
    <w:basedOn w:val="Normal"/>
    <w:next w:val="Normal"/>
    <w:link w:val="TitleChar"/>
    <w:uiPriority w:val="1"/>
    <w:qFormat/>
    <w:rsid w:val="00E80D18"/>
    <w:pPr>
      <w:keepNext/>
      <w:keepLines/>
      <w:pageBreakBefore/>
      <w:spacing w:after="200" w:line="520" w:lineRule="atLeast"/>
      <w:contextualSpacing/>
    </w:pPr>
    <w:rPr>
      <w:rFonts w:asciiTheme="majorHAnsi" w:eastAsiaTheme="majorEastAsia" w:hAnsiTheme="majorHAnsi" w:cstheme="majorBidi"/>
      <w:caps/>
      <w:color w:val="004A98" w:themeColor="accent1"/>
      <w:kern w:val="28"/>
      <w:sz w:val="48"/>
      <w:szCs w:val="56"/>
    </w:rPr>
  </w:style>
  <w:style w:type="character" w:customStyle="1" w:styleId="TitleChar">
    <w:name w:val="Title Char"/>
    <w:basedOn w:val="DefaultParagraphFont"/>
    <w:link w:val="Title"/>
    <w:uiPriority w:val="1"/>
    <w:rsid w:val="00E80D18"/>
    <w:rPr>
      <w:rFonts w:asciiTheme="majorHAnsi" w:eastAsiaTheme="majorEastAsia" w:hAnsiTheme="majorHAnsi" w:cstheme="majorBidi"/>
      <w:caps/>
      <w:color w:val="004A98" w:themeColor="accent1"/>
      <w:kern w:val="28"/>
      <w:sz w:val="48"/>
      <w:szCs w:val="56"/>
    </w:rPr>
  </w:style>
  <w:style w:type="paragraph" w:styleId="TOAHeading">
    <w:name w:val="toa heading"/>
    <w:basedOn w:val="Normal"/>
    <w:next w:val="Normal"/>
    <w:uiPriority w:val="99"/>
    <w:semiHidden/>
    <w:unhideWhenUsed/>
    <w:rsid w:val="007B257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7B2573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7B2573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7B2573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7B2573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7B2573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7B2573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7B2573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7B2573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7B2573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rsid w:val="007B2573"/>
    <w:pPr>
      <w:outlineLvl w:val="9"/>
    </w:pPr>
  </w:style>
  <w:style w:type="character" w:styleId="UnresolvedMention">
    <w:name w:val="Unresolved Mention"/>
    <w:basedOn w:val="DefaultParagraphFont"/>
    <w:uiPriority w:val="99"/>
    <w:semiHidden/>
    <w:unhideWhenUsed/>
    <w:rsid w:val="007B2573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C656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1">
    <w:name w:val="Grid Table 4 Accent 1"/>
    <w:basedOn w:val="TableNormal"/>
    <w:uiPriority w:val="49"/>
    <w:rsid w:val="00C65667"/>
    <w:pPr>
      <w:spacing w:after="0" w:line="240" w:lineRule="auto"/>
    </w:pPr>
    <w:tblPr>
      <w:tblStyleRowBandSize w:val="1"/>
      <w:tblStyleColBandSize w:val="1"/>
      <w:tblBorders>
        <w:top w:val="single" w:sz="4" w:space="0" w:color="2890FF" w:themeColor="accent1" w:themeTint="99"/>
        <w:left w:val="single" w:sz="4" w:space="0" w:color="2890FF" w:themeColor="accent1" w:themeTint="99"/>
        <w:bottom w:val="single" w:sz="4" w:space="0" w:color="2890FF" w:themeColor="accent1" w:themeTint="99"/>
        <w:right w:val="single" w:sz="4" w:space="0" w:color="2890FF" w:themeColor="accent1" w:themeTint="99"/>
        <w:insideH w:val="single" w:sz="4" w:space="0" w:color="2890FF" w:themeColor="accent1" w:themeTint="99"/>
        <w:insideV w:val="single" w:sz="4" w:space="0" w:color="2890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4A98" w:themeColor="accent1"/>
          <w:left w:val="single" w:sz="4" w:space="0" w:color="004A98" w:themeColor="accent1"/>
          <w:bottom w:val="single" w:sz="4" w:space="0" w:color="004A98" w:themeColor="accent1"/>
          <w:right w:val="single" w:sz="4" w:space="0" w:color="004A98" w:themeColor="accent1"/>
          <w:insideH w:val="nil"/>
          <w:insideV w:val="nil"/>
        </w:tcBorders>
        <w:shd w:val="clear" w:color="auto" w:fill="004A98" w:themeFill="accent1"/>
      </w:tcPr>
    </w:tblStylePr>
    <w:tblStylePr w:type="lastRow">
      <w:rPr>
        <w:b/>
        <w:bCs/>
      </w:rPr>
      <w:tblPr/>
      <w:tcPr>
        <w:tcBorders>
          <w:top w:val="double" w:sz="4" w:space="0" w:color="004A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AFF" w:themeFill="accent1" w:themeFillTint="33"/>
      </w:tcPr>
    </w:tblStylePr>
    <w:tblStylePr w:type="band1Horz">
      <w:tblPr/>
      <w:tcPr>
        <w:shd w:val="clear" w:color="auto" w:fill="B7DAFF" w:themeFill="accent1" w:themeFillTint="33"/>
      </w:tcPr>
    </w:tblStylePr>
  </w:style>
  <w:style w:type="table" w:customStyle="1" w:styleId="FFATable1">
    <w:name w:val="FFA Table 1"/>
    <w:basedOn w:val="TableNormal"/>
    <w:uiPriority w:val="99"/>
    <w:rsid w:val="00ED2C7B"/>
    <w:pPr>
      <w:spacing w:after="0" w:line="240" w:lineRule="auto"/>
    </w:pPr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28" w:type="dxa"/>
        <w:bottom w:w="28" w:type="dxa"/>
      </w:tblCellMar>
    </w:tblPr>
    <w:tcPr>
      <w:shd w:val="clear" w:color="auto" w:fill="F2DAB2" w:themeFill="background2"/>
    </w:tcPr>
    <w:tblStylePr w:type="firstRow">
      <w:rPr>
        <w:rFonts w:asciiTheme="majorHAnsi" w:hAnsiTheme="majorHAnsi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11E41" w:themeFill="text2"/>
      </w:tcPr>
    </w:tblStylePr>
  </w:style>
  <w:style w:type="paragraph" w:customStyle="1" w:styleId="FFABody">
    <w:name w:val="FFA Body"/>
    <w:basedOn w:val="Normal"/>
    <w:link w:val="FFABodyChar"/>
    <w:qFormat/>
    <w:rsid w:val="00603F8D"/>
    <w:pPr>
      <w:widowControl w:val="0"/>
      <w:suppressAutoHyphens/>
      <w:autoSpaceDE w:val="0"/>
      <w:autoSpaceDN w:val="0"/>
      <w:adjustRightInd w:val="0"/>
      <w:spacing w:after="0" w:line="240" w:lineRule="auto"/>
      <w:textAlignment w:val="center"/>
    </w:pPr>
    <w:rPr>
      <w:rFonts w:ascii="Verdana" w:eastAsiaTheme="minorEastAsia" w:hAnsi="Verdana" w:cs="Lasiver-Regular"/>
      <w:color w:val="070909"/>
      <w:sz w:val="17"/>
      <w:szCs w:val="17"/>
      <w:lang w:val="en-US" w:eastAsia="ja-JP"/>
    </w:rPr>
  </w:style>
  <w:style w:type="character" w:customStyle="1" w:styleId="FFABodyChar">
    <w:name w:val="FFA Body Char"/>
    <w:basedOn w:val="DefaultParagraphFont"/>
    <w:link w:val="FFABody"/>
    <w:rsid w:val="00603F8D"/>
    <w:rPr>
      <w:rFonts w:ascii="Verdana" w:eastAsiaTheme="minorEastAsia" w:hAnsi="Verdana" w:cs="Lasiver-Regular"/>
      <w:color w:val="070909"/>
      <w:sz w:val="17"/>
      <w:szCs w:val="17"/>
      <w:lang w:val="en-US" w:eastAsia="ja-JP"/>
    </w:rPr>
  </w:style>
  <w:style w:type="character" w:customStyle="1" w:styleId="normaltextrun">
    <w:name w:val="normaltextrun"/>
    <w:basedOn w:val="DefaultParagraphFont"/>
    <w:rsid w:val="00A67E6D"/>
  </w:style>
  <w:style w:type="character" w:customStyle="1" w:styleId="eop">
    <w:name w:val="eop"/>
    <w:basedOn w:val="DefaultParagraphFont"/>
    <w:rsid w:val="00A67E6D"/>
  </w:style>
  <w:style w:type="paragraph" w:customStyle="1" w:styleId="BodyCopy">
    <w:name w:val="Body Copy"/>
    <w:basedOn w:val="Normal"/>
    <w:qFormat/>
    <w:rsid w:val="00CC2A08"/>
    <w:pPr>
      <w:widowControl w:val="0"/>
      <w:suppressAutoHyphens/>
      <w:autoSpaceDE w:val="0"/>
      <w:autoSpaceDN w:val="0"/>
      <w:adjustRightInd w:val="0"/>
      <w:spacing w:after="90" w:line="240" w:lineRule="auto"/>
      <w:textAlignment w:val="center"/>
    </w:pPr>
    <w:rPr>
      <w:rFonts w:ascii="Verdana" w:eastAsia="Times New Roman" w:hAnsi="Verdana" w:cs="MinionPro-Regular"/>
      <w:color w:val="auto"/>
      <w:szCs w:val="38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6.pn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header" Target="header3.xml"/><Relationship Id="rId10" Type="http://schemas.openxmlformats.org/officeDocument/2006/relationships/header" Target="header2.xml"/><Relationship Id="rId19" Type="http://schemas.openxmlformats.org/officeDocument/2006/relationships/image" Target="media/image11.PNG"/><Relationship Id="rId31" Type="http://schemas.openxmlformats.org/officeDocument/2006/relationships/footer" Target="footer4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header" Target="header4.xml"/><Relationship Id="rId8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weinrich\Downloads\FFA%20Convention%20Member%20Document%20Template%20(6).dotx" TargetMode="External"/></Relationships>
</file>

<file path=word/theme/theme1.xml><?xml version="1.0" encoding="utf-8"?>
<a:theme xmlns:a="http://schemas.openxmlformats.org/drawingml/2006/main" name="Office Theme">
  <a:themeElements>
    <a:clrScheme name="FFA">
      <a:dk1>
        <a:sysClr val="windowText" lastClr="000000"/>
      </a:dk1>
      <a:lt1>
        <a:sysClr val="window" lastClr="FFFFFF"/>
      </a:lt1>
      <a:dk2>
        <a:srgbClr val="011E41"/>
      </a:dk2>
      <a:lt2>
        <a:srgbClr val="F2DAB2"/>
      </a:lt2>
      <a:accent1>
        <a:srgbClr val="004A98"/>
      </a:accent1>
      <a:accent2>
        <a:srgbClr val="ED7D31"/>
      </a:accent2>
      <a:accent3>
        <a:srgbClr val="F5B335"/>
      </a:accent3>
      <a:accent4>
        <a:srgbClr val="E1251B"/>
      </a:accent4>
      <a:accent5>
        <a:srgbClr val="00ACE5"/>
      </a:accent5>
      <a:accent6>
        <a:srgbClr val="51A99B"/>
      </a:accent6>
      <a:hlink>
        <a:srgbClr val="0563C1"/>
      </a:hlink>
      <a:folHlink>
        <a:srgbClr val="954F72"/>
      </a:folHlink>
    </a:clrScheme>
    <a:fontScheme name="FFA">
      <a:majorFont>
        <a:latin typeface="Anton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A766EA-9685-4B7C-A741-FAEB41B75C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FFA Convention Member Document Template (6)</Template>
  <TotalTime>1</TotalTime>
  <Pages>3</Pages>
  <Words>104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Weinrich, Ashli</dc:creator>
  <cp:keywords/>
  <dc:description/>
  <cp:lastModifiedBy>Weinrich, Ashli</cp:lastModifiedBy>
  <cp:revision>2</cp:revision>
  <dcterms:created xsi:type="dcterms:W3CDTF">2020-09-30T22:39:00Z</dcterms:created>
  <dcterms:modified xsi:type="dcterms:W3CDTF">2020-09-30T22:39:00Z</dcterms:modified>
</cp:coreProperties>
</file>