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48D93" w14:textId="77777777" w:rsidR="00E365EF" w:rsidRPr="0096287B" w:rsidRDefault="00E365EF" w:rsidP="00E365EF">
      <w:pPr>
        <w:pStyle w:val="Title"/>
        <w:rPr>
          <w:lang w:val="en-US"/>
        </w:rPr>
      </w:pPr>
      <w:bookmarkStart w:id="0" w:name="brexplore"/>
      <w:bookmarkStart w:id="1" w:name="_Hlk83201982"/>
      <w:r w:rsidRPr="0096287B">
        <w:rPr>
          <w:lang w:val="en-US"/>
        </w:rPr>
        <w:t>FFA Blue Room Exploration</w:t>
      </w:r>
    </w:p>
    <w:bookmarkEnd w:id="0"/>
    <w:p w14:paraId="7DA83DE7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3F5446D" wp14:editId="634EC683">
                <wp:simplePos x="0" y="0"/>
                <wp:positionH relativeFrom="column">
                  <wp:posOffset>-133350</wp:posOffset>
                </wp:positionH>
                <wp:positionV relativeFrom="paragraph">
                  <wp:posOffset>283210</wp:posOffset>
                </wp:positionV>
                <wp:extent cx="6096000" cy="7537450"/>
                <wp:effectExtent l="0" t="0" r="19050" b="2540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7537450"/>
                          <a:chOff x="0" y="0"/>
                          <a:chExt cx="6096000" cy="7537450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>
                            <a:off x="812800" y="0"/>
                            <a:ext cx="4349750" cy="1708150"/>
                            <a:chOff x="0" y="0"/>
                            <a:chExt cx="4349750" cy="1708150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0" y="0"/>
                              <a:ext cx="4349750" cy="17081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138850" w14:textId="77777777" w:rsidR="00E365EF" w:rsidRDefault="00E365EF" w:rsidP="00E365EF">
                                <w:pPr>
                                  <w:jc w:val="center"/>
                                </w:pPr>
                                <w:r>
                                  <w:t>Company/Organization:</w:t>
                                </w:r>
                              </w:p>
                              <w:p w14:paraId="646110AB" w14:textId="77777777" w:rsidR="00E365EF" w:rsidRPr="000837EC" w:rsidRDefault="00E365EF" w:rsidP="00E365EF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Draw and label the logo of the company/organization.</w:t>
                                </w:r>
                              </w:p>
                              <w:p w14:paraId="7AC96561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1B4344B5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7EAFA100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32C0879E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1F1F93BD" w14:textId="77777777" w:rsidR="00E365EF" w:rsidRPr="000837EC" w:rsidRDefault="00E365EF" w:rsidP="00E365EF">
                                <w:pPr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Career Focus Area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 xml:space="preserve"> Value Chain Segment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Oval 46"/>
                          <wps:cNvSpPr/>
                          <wps:spPr>
                            <a:xfrm>
                              <a:off x="38100" y="793750"/>
                              <a:ext cx="800100" cy="7429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3479800" y="806450"/>
                              <a:ext cx="800100" cy="7429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" name="Arrow: Right 48"/>
                        <wps:cNvSpPr/>
                        <wps:spPr>
                          <a:xfrm rot="6839656">
                            <a:off x="2012950" y="1847850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Arrow: Right 49"/>
                        <wps:cNvSpPr/>
                        <wps:spPr>
                          <a:xfrm rot="3572072">
                            <a:off x="3211512" y="1855788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8100" y="2317750"/>
                            <a:ext cx="2647950" cy="2387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737D40" w14:textId="77777777" w:rsidR="00E365EF" w:rsidRDefault="00E365EF" w:rsidP="00E365EF">
                              <w:r>
                                <w:t>What technology/innovation is featured?</w:t>
                              </w:r>
                            </w:p>
                            <w:p w14:paraId="7E98AD94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424802D9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5FA210E0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676E5D9B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1009E34C" w14:textId="77777777" w:rsidR="00E365EF" w:rsidRDefault="00E365EF" w:rsidP="00E365EF">
                              <w:r>
                                <w:t xml:space="preserve">How does/will it impact the agriculture industry?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448050" y="2324100"/>
                            <a:ext cx="2647950" cy="2362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6181DF" w14:textId="77777777" w:rsidR="00E365EF" w:rsidRDefault="00E365EF" w:rsidP="00E365EF">
                              <w:r>
                                <w:t>What careers are featured?</w:t>
                              </w:r>
                            </w:p>
                            <w:p w14:paraId="45C028BE" w14:textId="77777777" w:rsidR="00E365EF" w:rsidRDefault="00E365EF" w:rsidP="00E365EF"/>
                            <w:p w14:paraId="77E7EDF7" w14:textId="77777777" w:rsidR="00E365EF" w:rsidRDefault="00E365EF" w:rsidP="00E365EF"/>
                            <w:p w14:paraId="17A120FB" w14:textId="77777777" w:rsidR="00E365EF" w:rsidRDefault="00E365EF" w:rsidP="00E365EF"/>
                            <w:p w14:paraId="1B7B0797" w14:textId="77777777" w:rsidR="00E365EF" w:rsidRDefault="00E365EF" w:rsidP="00E365EF"/>
                            <w:p w14:paraId="59DEED7E" w14:textId="24DE2E14" w:rsidR="00E365EF" w:rsidRDefault="00E365EF" w:rsidP="00E365EF">
                              <w:r>
                                <w:t>What skills are needed?</w:t>
                              </w:r>
                            </w:p>
                            <w:p w14:paraId="7A9A782C" w14:textId="1301380F" w:rsidR="007B4F20" w:rsidRDefault="007B4F20" w:rsidP="00E365EF"/>
                            <w:p w14:paraId="30D04588" w14:textId="4E67C438" w:rsidR="007B4F20" w:rsidRDefault="007B4F20" w:rsidP="00E365E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Arrow: Right 52"/>
                        <wps:cNvSpPr/>
                        <wps:spPr>
                          <a:xfrm rot="5400000">
                            <a:off x="2790825" y="4708525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0" y="5219700"/>
                            <a:ext cx="2940050" cy="2317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1AD4F3" w14:textId="29812676" w:rsidR="00E365EF" w:rsidRDefault="00F54D4C" w:rsidP="00E365EF">
                              <w:r>
                                <w:rPr>
                                  <w:b/>
                                  <w:bCs/>
                                </w:rPr>
                                <w:t>Live Blue Stage Presentation</w:t>
                              </w:r>
                              <w:r w:rsidR="00C91531">
                                <w:rPr>
                                  <w:b/>
                                  <w:bCs/>
                                </w:rPr>
                                <w:t xml:space="preserve">: </w:t>
                              </w:r>
                              <w:r w:rsidR="00E365EF">
                                <w:t>Question and Answers: Ask at least one question via the live chat. Record your question and the answer below.</w:t>
                              </w:r>
                            </w:p>
                            <w:p w14:paraId="34683696" w14:textId="18B045DF" w:rsidR="00E365EF" w:rsidRDefault="00E365EF" w:rsidP="00E365EF">
                              <w:r>
                                <w:t>Q:</w:t>
                              </w:r>
                            </w:p>
                            <w:p w14:paraId="1D02D6D6" w14:textId="3D753C27" w:rsidR="00E365EF" w:rsidRDefault="00E365EF" w:rsidP="00E365EF"/>
                            <w:p w14:paraId="10F88804" w14:textId="55916A3A" w:rsidR="00E365EF" w:rsidRDefault="00E365EF" w:rsidP="00E365EF"/>
                            <w:p w14:paraId="2986C4BE" w14:textId="46A5068A" w:rsidR="00E365EF" w:rsidRDefault="00E365EF" w:rsidP="00E365EF">
                              <w:r>
                                <w:t>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F5446D" id="Group 42" o:spid="_x0000_s1026" style="position:absolute;margin-left:-10.5pt;margin-top:22.3pt;width:480pt;height:593.5pt;z-index:251655168;mso-width-relative:margin;mso-height-relative:margin" coordsize="60960,75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">
                <v:group id="Group 43" o:spid="_x0000_s1027" style="position:absolute;left:8128;width:43497;height:17081" coordsize="43497,17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ect id="Rectangle 45" o:spid="_x0000_s1028" style="position:absolute;width:43497;height:17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" fillcolor="white [3201]" strokecolor="#004a98 [3204]" strokeweight="1pt">
                    <v:textbox>
                      <w:txbxContent>
                        <w:p w14:paraId="0C138850" w14:textId="77777777" w:rsidR="00E365EF" w:rsidRDefault="00E365EF" w:rsidP="00E365EF">
                          <w:pPr>
                            <w:jc w:val="center"/>
                          </w:pPr>
                          <w:r>
                            <w:t>Company/Organization:</w:t>
                          </w:r>
                        </w:p>
                        <w:p w14:paraId="646110AB" w14:textId="77777777" w:rsidR="00E365EF" w:rsidRPr="000837EC" w:rsidRDefault="00E365EF" w:rsidP="00E365EF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Draw and label the logo of the company/organization.</w:t>
                          </w:r>
                        </w:p>
                        <w:p w14:paraId="7AC96561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1B4344B5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7EAFA100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32C0879E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1F1F93BD" w14:textId="77777777" w:rsidR="00E365EF" w:rsidRPr="000837EC" w:rsidRDefault="00E365EF" w:rsidP="00E365EF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Career Focus Area</w:t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  <w:t xml:space="preserve"> Value Chain Segment</w:t>
                          </w:r>
                        </w:p>
                      </w:txbxContent>
                    </v:textbox>
                  </v:rect>
                  <v:oval id="Oval 46" o:spid="_x0000_s1029" style="position:absolute;left:381;top:7937;width:8001;height:7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" fillcolor="white [3201]" strokecolor="#004a98 [3204]" strokeweight="1pt">
                    <v:stroke joinstyle="miter"/>
                  </v:oval>
                  <v:oval id="Oval 47" o:spid="_x0000_s1030" style="position:absolute;left:34798;top:8064;width:8001;height:7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" fillcolor="white [3201]" strokecolor="#004a98 [3204]" strokeweight="1pt">
                    <v:stroke joinstyle="miter"/>
                  </v:oval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8" o:spid="_x0000_s1031" type="#_x0000_t13" style="position:absolute;left:20129;top:18478;width:5715;height:2985;rotation:74707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" adj="15960" fillcolor="#004a98 [3204]" strokecolor="#00244b [1604]" strokeweight="1pt"/>
                <v:shape id="Arrow: Right 49" o:spid="_x0000_s1032" type="#_x0000_t13" style="position:absolute;left:32114;top:18558;width:5715;height:2984;rotation:390165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" adj="15960" fillcolor="#004a98 [3204]" strokecolor="#00244b [1604]" strokeweight="1pt"/>
                <v:rect id="Rectangle 50" o:spid="_x0000_s1033" style="position:absolute;left:381;top:23177;width:26479;height:23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" fillcolor="white [3201]" strokecolor="#004a98 [3204]" strokeweight="1pt">
                  <v:textbox>
                    <w:txbxContent>
                      <w:p w14:paraId="19737D40" w14:textId="77777777" w:rsidR="00E365EF" w:rsidRDefault="00E365EF" w:rsidP="00E365EF">
                        <w:r>
                          <w:t>What technology/innovation is featured?</w:t>
                        </w:r>
                      </w:p>
                      <w:p w14:paraId="7E98AD94" w14:textId="77777777" w:rsidR="00E365EF" w:rsidRDefault="00E365EF" w:rsidP="00E365EF">
                        <w:pPr>
                          <w:jc w:val="center"/>
                        </w:pPr>
                      </w:p>
                      <w:p w14:paraId="424802D9" w14:textId="77777777" w:rsidR="00E365EF" w:rsidRDefault="00E365EF" w:rsidP="00E365EF">
                        <w:pPr>
                          <w:jc w:val="center"/>
                        </w:pPr>
                      </w:p>
                      <w:p w14:paraId="5FA210E0" w14:textId="77777777" w:rsidR="00E365EF" w:rsidRDefault="00E365EF" w:rsidP="00E365EF">
                        <w:pPr>
                          <w:jc w:val="center"/>
                        </w:pPr>
                      </w:p>
                      <w:p w14:paraId="676E5D9B" w14:textId="77777777" w:rsidR="00E365EF" w:rsidRDefault="00E365EF" w:rsidP="00E365EF">
                        <w:pPr>
                          <w:jc w:val="center"/>
                        </w:pPr>
                      </w:p>
                      <w:p w14:paraId="1009E34C" w14:textId="77777777" w:rsidR="00E365EF" w:rsidRDefault="00E365EF" w:rsidP="00E365EF">
                        <w:r>
                          <w:t xml:space="preserve">How does/will it impact the agriculture industry? </w:t>
                        </w:r>
                      </w:p>
                    </w:txbxContent>
                  </v:textbox>
                </v:rect>
                <v:rect id="Rectangle 51" o:spid="_x0000_s1034" style="position:absolute;left:34480;top:23241;width:26480;height:2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" fillcolor="white [3201]" strokecolor="#004a98 [3204]" strokeweight="1pt">
                  <v:textbox>
                    <w:txbxContent>
                      <w:p w14:paraId="666181DF" w14:textId="77777777" w:rsidR="00E365EF" w:rsidRDefault="00E365EF" w:rsidP="00E365EF">
                        <w:r>
                          <w:t>What careers are featured?</w:t>
                        </w:r>
                      </w:p>
                      <w:p w14:paraId="45C028BE" w14:textId="77777777" w:rsidR="00E365EF" w:rsidRDefault="00E365EF" w:rsidP="00E365EF"/>
                      <w:p w14:paraId="77E7EDF7" w14:textId="77777777" w:rsidR="00E365EF" w:rsidRDefault="00E365EF" w:rsidP="00E365EF"/>
                      <w:p w14:paraId="17A120FB" w14:textId="77777777" w:rsidR="00E365EF" w:rsidRDefault="00E365EF" w:rsidP="00E365EF"/>
                      <w:p w14:paraId="1B7B0797" w14:textId="77777777" w:rsidR="00E365EF" w:rsidRDefault="00E365EF" w:rsidP="00E365EF"/>
                      <w:p w14:paraId="59DEED7E" w14:textId="24DE2E14" w:rsidR="00E365EF" w:rsidRDefault="00E365EF" w:rsidP="00E365EF">
                        <w:r>
                          <w:t>What skills are needed?</w:t>
                        </w:r>
                      </w:p>
                      <w:p w14:paraId="7A9A782C" w14:textId="1301380F" w:rsidR="007B4F20" w:rsidRDefault="007B4F20" w:rsidP="00E365EF"/>
                      <w:p w14:paraId="30D04588" w14:textId="4E67C438" w:rsidR="007B4F20" w:rsidRDefault="007B4F20" w:rsidP="00E365EF"/>
                    </w:txbxContent>
                  </v:textbox>
                </v:rect>
                <v:shape id="Arrow: Right 52" o:spid="_x0000_s1035" type="#_x0000_t13" style="position:absolute;left:27908;top:47085;width:5715;height:298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" adj="15960" fillcolor="#004a98 [3204]" strokecolor="#00244b [1604]" strokeweight="1pt"/>
                <v:rect id="Rectangle 53" o:spid="_x0000_s1036" style="position:absolute;top:52197;width:29400;height:2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" fillcolor="white [3201]" strokecolor="#004a98 [3204]" strokeweight="1pt">
                  <v:textbox>
                    <w:txbxContent>
                      <w:p w14:paraId="241AD4F3" w14:textId="29812676" w:rsidR="00E365EF" w:rsidRDefault="00F54D4C" w:rsidP="00E365EF">
                        <w:r>
                          <w:rPr>
                            <w:b/>
                            <w:bCs/>
                          </w:rPr>
                          <w:t>Live Blue Stage Presentation</w:t>
                        </w:r>
                        <w:r w:rsidR="00C91531">
                          <w:rPr>
                            <w:b/>
                            <w:bCs/>
                          </w:rPr>
                          <w:t xml:space="preserve">: </w:t>
                        </w:r>
                        <w:r w:rsidR="00E365EF">
                          <w:t>Question and Answers: Ask at least one question via the live chat. Record your question and the answer below.</w:t>
                        </w:r>
                      </w:p>
                      <w:p w14:paraId="34683696" w14:textId="18B045DF" w:rsidR="00E365EF" w:rsidRDefault="00E365EF" w:rsidP="00E365EF">
                        <w:r>
                          <w:t>Q:</w:t>
                        </w:r>
                      </w:p>
                      <w:p w14:paraId="1D02D6D6" w14:textId="3D753C27" w:rsidR="00E365EF" w:rsidRDefault="00E365EF" w:rsidP="00E365EF"/>
                      <w:p w14:paraId="10F88804" w14:textId="55916A3A" w:rsidR="00E365EF" w:rsidRDefault="00E365EF" w:rsidP="00E365EF"/>
                      <w:p w14:paraId="2986C4BE" w14:textId="46A5068A" w:rsidR="00E365EF" w:rsidRDefault="00E365EF" w:rsidP="00E365EF">
                        <w:r>
                          <w:t>A: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6287B">
        <w:rPr>
          <w:lang w:val="en-US"/>
        </w:rPr>
        <w:t>Directions: Choose a space to explore within the FFA Blue Room and complete the following activities for each space.</w:t>
      </w:r>
    </w:p>
    <w:p w14:paraId="3A5BD0A3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28347" wp14:editId="27132604">
                <wp:simplePos x="0" y="0"/>
                <wp:positionH relativeFrom="column">
                  <wp:posOffset>-225188</wp:posOffset>
                </wp:positionH>
                <wp:positionV relativeFrom="paragraph">
                  <wp:posOffset>198195</wp:posOffset>
                </wp:positionV>
                <wp:extent cx="762000" cy="1296537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2965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323664D9" w14:textId="77777777" w:rsidR="00E365EF" w:rsidRDefault="00C91531" w:rsidP="00E365EF">
                            <w:hyperlink w:anchor="icons" w:history="1">
                              <w:r w:rsidR="00E365EF" w:rsidRPr="00822669">
                                <w:rPr>
                                  <w:rStyle w:val="Hyperlink"/>
                                </w:rPr>
                                <w:t>Cli</w:t>
                              </w:r>
                              <w:r w:rsidR="00E365EF" w:rsidRPr="00822669">
                                <w:rPr>
                                  <w:rStyle w:val="Hyperlink"/>
                                </w:rPr>
                                <w:t>c</w:t>
                              </w:r>
                              <w:r w:rsidR="00E365EF" w:rsidRPr="00822669">
                                <w:rPr>
                                  <w:rStyle w:val="Hyperlink"/>
                                </w:rPr>
                                <w:t>k</w:t>
                              </w:r>
                            </w:hyperlink>
                            <w:r w:rsidR="00E365EF">
                              <w:t xml:space="preserve"> for bank of career focus areas and value chain icons.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28347" id="Rectangle 16" o:spid="_x0000_s1037" style="position:absolute;margin-left:-17.75pt;margin-top:15.6pt;width:60pt;height:10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" filled="f" stroked="f">
                <v:textbox>
                  <w:txbxContent>
                    <w:p w14:paraId="323664D9" w14:textId="77777777" w:rsidR="00E365EF" w:rsidRDefault="00C91531" w:rsidP="00E365EF">
                      <w:hyperlink w:anchor="icons" w:history="1">
                        <w:r w:rsidR="00E365EF" w:rsidRPr="00822669">
                          <w:rPr>
                            <w:rStyle w:val="Hyperlink"/>
                          </w:rPr>
                          <w:t>Cli</w:t>
                        </w:r>
                        <w:r w:rsidR="00E365EF" w:rsidRPr="00822669">
                          <w:rPr>
                            <w:rStyle w:val="Hyperlink"/>
                          </w:rPr>
                          <w:t>c</w:t>
                        </w:r>
                        <w:r w:rsidR="00E365EF" w:rsidRPr="00822669">
                          <w:rPr>
                            <w:rStyle w:val="Hyperlink"/>
                          </w:rPr>
                          <w:t>k</w:t>
                        </w:r>
                      </w:hyperlink>
                      <w:r w:rsidR="00E365EF">
                        <w:t xml:space="preserve"> for bank of career focus areas and value chain icons.</w:t>
                      </w:r>
                    </w:p>
                  </w:txbxContent>
                </v:textbox>
              </v:rect>
            </w:pict>
          </mc:Fallback>
        </mc:AlternateContent>
      </w:r>
    </w:p>
    <w:p w14:paraId="6F5FD1A8" w14:textId="77777777" w:rsidR="00E365EF" w:rsidRPr="0096287B" w:rsidRDefault="00E365EF" w:rsidP="00E365EF">
      <w:pPr>
        <w:ind w:left="360"/>
        <w:rPr>
          <w:lang w:val="en-US"/>
        </w:rPr>
      </w:pPr>
    </w:p>
    <w:p w14:paraId="49FB0F12" w14:textId="77777777" w:rsidR="00E365EF" w:rsidRPr="0096287B" w:rsidRDefault="00E365EF" w:rsidP="00E365EF">
      <w:pPr>
        <w:rPr>
          <w:lang w:val="en-US"/>
        </w:rPr>
      </w:pPr>
    </w:p>
    <w:p w14:paraId="3F7DF4E3" w14:textId="77777777" w:rsidR="00E365EF" w:rsidRPr="0096287B" w:rsidRDefault="00E365EF" w:rsidP="00E365EF">
      <w:pPr>
        <w:rPr>
          <w:lang w:val="en-US"/>
        </w:rPr>
      </w:pPr>
    </w:p>
    <w:p w14:paraId="5E289004" w14:textId="77777777" w:rsidR="00E365EF" w:rsidRPr="0096287B" w:rsidRDefault="00E365EF" w:rsidP="00E365EF">
      <w:pPr>
        <w:rPr>
          <w:lang w:val="en-US"/>
        </w:rPr>
      </w:pPr>
    </w:p>
    <w:p w14:paraId="5529C457" w14:textId="77777777" w:rsidR="00E365EF" w:rsidRPr="0096287B" w:rsidRDefault="00E365EF" w:rsidP="00E365EF">
      <w:pPr>
        <w:rPr>
          <w:lang w:val="en-US"/>
        </w:rPr>
      </w:pPr>
    </w:p>
    <w:p w14:paraId="3E5E241C" w14:textId="77777777" w:rsidR="00E365EF" w:rsidRPr="0096287B" w:rsidRDefault="00E365EF" w:rsidP="00E365EF">
      <w:pPr>
        <w:rPr>
          <w:lang w:val="en-US"/>
        </w:rPr>
      </w:pPr>
    </w:p>
    <w:p w14:paraId="3C9C0C3B" w14:textId="77777777" w:rsidR="00E365EF" w:rsidRPr="0096287B" w:rsidRDefault="00E365EF" w:rsidP="00E365EF">
      <w:pPr>
        <w:rPr>
          <w:lang w:val="en-US"/>
        </w:rPr>
      </w:pPr>
    </w:p>
    <w:p w14:paraId="498E06E7" w14:textId="77777777" w:rsidR="00E365EF" w:rsidRPr="0096287B" w:rsidRDefault="00E365EF" w:rsidP="00E365EF">
      <w:pPr>
        <w:rPr>
          <w:lang w:val="en-US"/>
        </w:rPr>
      </w:pPr>
    </w:p>
    <w:p w14:paraId="68ABB318" w14:textId="77777777" w:rsidR="00E365EF" w:rsidRPr="0096287B" w:rsidRDefault="00E365EF" w:rsidP="00E365EF">
      <w:pPr>
        <w:rPr>
          <w:lang w:val="en-US"/>
        </w:rPr>
      </w:pPr>
    </w:p>
    <w:p w14:paraId="1E027E21" w14:textId="77777777" w:rsidR="00E365EF" w:rsidRPr="0096287B" w:rsidRDefault="00E365EF" w:rsidP="00E365EF">
      <w:pPr>
        <w:rPr>
          <w:lang w:val="en-US"/>
        </w:rPr>
      </w:pPr>
    </w:p>
    <w:p w14:paraId="60AD8CBB" w14:textId="77777777" w:rsidR="00E365EF" w:rsidRPr="0096287B" w:rsidRDefault="00E365EF" w:rsidP="00E365EF">
      <w:pPr>
        <w:rPr>
          <w:lang w:val="en-US"/>
        </w:rPr>
      </w:pPr>
    </w:p>
    <w:p w14:paraId="7CFCCC7A" w14:textId="77777777" w:rsidR="00E365EF" w:rsidRPr="0096287B" w:rsidRDefault="00E365EF" w:rsidP="00E365EF">
      <w:pPr>
        <w:rPr>
          <w:lang w:val="en-US"/>
        </w:rPr>
      </w:pPr>
    </w:p>
    <w:p w14:paraId="093D6FC4" w14:textId="77777777" w:rsidR="00E365EF" w:rsidRPr="0096287B" w:rsidRDefault="00E365EF" w:rsidP="00E365EF">
      <w:pPr>
        <w:rPr>
          <w:lang w:val="en-US"/>
        </w:rPr>
      </w:pPr>
    </w:p>
    <w:p w14:paraId="14F56708" w14:textId="77777777" w:rsidR="00E365EF" w:rsidRPr="0096287B" w:rsidRDefault="00E365EF" w:rsidP="00E365EF">
      <w:pPr>
        <w:rPr>
          <w:lang w:val="en-US"/>
        </w:rPr>
      </w:pPr>
    </w:p>
    <w:p w14:paraId="257E538F" w14:textId="77777777" w:rsidR="00E365EF" w:rsidRPr="0096287B" w:rsidRDefault="00E365EF" w:rsidP="00E365EF">
      <w:pPr>
        <w:rPr>
          <w:lang w:val="en-US"/>
        </w:rPr>
      </w:pPr>
    </w:p>
    <w:p w14:paraId="7A584A85" w14:textId="77777777" w:rsidR="00E365EF" w:rsidRPr="0096287B" w:rsidRDefault="00E365EF" w:rsidP="00E365EF">
      <w:pPr>
        <w:rPr>
          <w:lang w:val="en-US"/>
        </w:rPr>
      </w:pPr>
    </w:p>
    <w:p w14:paraId="282FCBA6" w14:textId="77777777" w:rsidR="00E365EF" w:rsidRPr="0096287B" w:rsidRDefault="00E365EF" w:rsidP="00E365EF">
      <w:pPr>
        <w:rPr>
          <w:lang w:val="en-US"/>
        </w:rPr>
      </w:pPr>
    </w:p>
    <w:p w14:paraId="4CA4788B" w14:textId="77777777" w:rsidR="00E365EF" w:rsidRPr="0096287B" w:rsidRDefault="00E365EF" w:rsidP="00E365EF">
      <w:pPr>
        <w:rPr>
          <w:lang w:val="en-US"/>
        </w:rPr>
      </w:pPr>
    </w:p>
    <w:p w14:paraId="5CB15325" w14:textId="77777777" w:rsidR="00E365EF" w:rsidRPr="0096287B" w:rsidRDefault="00E365EF" w:rsidP="00E365EF">
      <w:pPr>
        <w:rPr>
          <w:lang w:val="en-US"/>
        </w:rPr>
      </w:pPr>
    </w:p>
    <w:p w14:paraId="19CFACCD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A63E86" wp14:editId="18B950B5">
                <wp:simplePos x="0" y="0"/>
                <wp:positionH relativeFrom="column">
                  <wp:posOffset>3238500</wp:posOffset>
                </wp:positionH>
                <wp:positionV relativeFrom="paragraph">
                  <wp:posOffset>213360</wp:posOffset>
                </wp:positionV>
                <wp:extent cx="2940050" cy="2317750"/>
                <wp:effectExtent l="0" t="0" r="0" b="0"/>
                <wp:wrapNone/>
                <wp:docPr id="358" name="Rectangle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3FFA7" w14:textId="611100E9" w:rsidR="00DE0664" w:rsidRDefault="00F54D4C" w:rsidP="00E365EF"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5428247" w14:textId="4ADB29EB" w:rsidR="00F54D4C" w:rsidRDefault="00DE0664" w:rsidP="00E365EF">
                            <w:r>
                              <w:t>What is one new thing you learned?</w:t>
                            </w:r>
                          </w:p>
                          <w:p w14:paraId="668FF1C5" w14:textId="77777777" w:rsidR="00F54D4C" w:rsidRDefault="00F54D4C" w:rsidP="00E365EF"/>
                          <w:p w14:paraId="1D7B1967" w14:textId="77777777" w:rsidR="00F54D4C" w:rsidRDefault="00F54D4C" w:rsidP="00E365EF"/>
                          <w:p w14:paraId="1E253E94" w14:textId="138CD95A" w:rsidR="00F54D4C" w:rsidRDefault="00F54D4C" w:rsidP="00E365EF">
                            <w:r>
                              <w:t>What are you curious about after visiting the Blue Room?</w:t>
                            </w:r>
                          </w:p>
                          <w:p w14:paraId="148F74A2" w14:textId="77777777" w:rsidR="00F54D4C" w:rsidRDefault="00F54D4C" w:rsidP="00E365EF"/>
                          <w:p w14:paraId="4A0A4DE8" w14:textId="7C6158EE" w:rsidR="00E365EF" w:rsidRDefault="00E365EF" w:rsidP="00E36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63E86" id="Rectangle 358" o:spid="_x0000_s1038" style="position:absolute;margin-left:255pt;margin-top:16.8pt;width:231.5pt;height:18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" fillcolor="white [3201]" strokecolor="#004a98 [3204]" strokeweight="1pt">
                <v:textbox>
                  <w:txbxContent>
                    <w:p w14:paraId="54E3FFA7" w14:textId="611100E9" w:rsidR="00DE0664" w:rsidRDefault="00F54D4C" w:rsidP="00E365EF"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5428247" w14:textId="4ADB29EB" w:rsidR="00F54D4C" w:rsidRDefault="00DE0664" w:rsidP="00E365EF">
                      <w:r>
                        <w:t>What is one new thing you learned?</w:t>
                      </w:r>
                    </w:p>
                    <w:p w14:paraId="668FF1C5" w14:textId="77777777" w:rsidR="00F54D4C" w:rsidRDefault="00F54D4C" w:rsidP="00E365EF"/>
                    <w:p w14:paraId="1D7B1967" w14:textId="77777777" w:rsidR="00F54D4C" w:rsidRDefault="00F54D4C" w:rsidP="00E365EF"/>
                    <w:p w14:paraId="1E253E94" w14:textId="138CD95A" w:rsidR="00F54D4C" w:rsidRDefault="00F54D4C" w:rsidP="00E365EF">
                      <w:r>
                        <w:t>What are you curious about after visiting the Blue Room?</w:t>
                      </w:r>
                    </w:p>
                    <w:p w14:paraId="148F74A2" w14:textId="77777777" w:rsidR="00F54D4C" w:rsidRDefault="00F54D4C" w:rsidP="00E365EF"/>
                    <w:p w14:paraId="4A0A4DE8" w14:textId="7C6158EE" w:rsidR="00E365EF" w:rsidRDefault="00E365EF" w:rsidP="00E365EF"/>
                  </w:txbxContent>
                </v:textbox>
              </v:rect>
            </w:pict>
          </mc:Fallback>
        </mc:AlternateContent>
      </w:r>
    </w:p>
    <w:p w14:paraId="4F24FFB3" w14:textId="77777777" w:rsidR="00E365EF" w:rsidRPr="0096287B" w:rsidRDefault="00E365EF" w:rsidP="00E365EF">
      <w:pPr>
        <w:rPr>
          <w:lang w:val="en-US"/>
        </w:rPr>
      </w:pPr>
    </w:p>
    <w:p w14:paraId="59725DF4" w14:textId="77777777" w:rsidR="00E365EF" w:rsidRPr="0096287B" w:rsidRDefault="00E365EF" w:rsidP="00E365EF">
      <w:pPr>
        <w:rPr>
          <w:lang w:val="en-US"/>
        </w:rPr>
      </w:pPr>
    </w:p>
    <w:p w14:paraId="138B3103" w14:textId="77777777" w:rsidR="00E365EF" w:rsidRPr="0096287B" w:rsidRDefault="00E365EF" w:rsidP="00E365EF">
      <w:pPr>
        <w:rPr>
          <w:lang w:val="en-US"/>
        </w:rPr>
      </w:pPr>
    </w:p>
    <w:p w14:paraId="5DE3EB9F" w14:textId="77777777" w:rsidR="00E365EF" w:rsidRPr="0096287B" w:rsidRDefault="00E365EF" w:rsidP="00E365EF">
      <w:pPr>
        <w:rPr>
          <w:lang w:val="en-US"/>
        </w:rPr>
      </w:pPr>
    </w:p>
    <w:p w14:paraId="0BD3210F" w14:textId="77777777" w:rsidR="00E365EF" w:rsidRPr="0096287B" w:rsidRDefault="00E365EF" w:rsidP="00E365EF">
      <w:pPr>
        <w:rPr>
          <w:lang w:val="en-US"/>
        </w:rPr>
      </w:pPr>
    </w:p>
    <w:p w14:paraId="3DA7FE50" w14:textId="77777777" w:rsidR="00E365EF" w:rsidRPr="0096287B" w:rsidRDefault="00E365EF" w:rsidP="00E365EF">
      <w:pPr>
        <w:rPr>
          <w:lang w:val="en-US"/>
        </w:rPr>
      </w:pPr>
    </w:p>
    <w:p w14:paraId="70D40FF0" w14:textId="77777777" w:rsidR="00E365EF" w:rsidRPr="0096287B" w:rsidRDefault="00E365EF" w:rsidP="00E365EF">
      <w:pPr>
        <w:rPr>
          <w:lang w:val="en-US"/>
        </w:rPr>
      </w:pPr>
    </w:p>
    <w:p w14:paraId="127451F7" w14:textId="77777777" w:rsidR="00E365EF" w:rsidRPr="0096287B" w:rsidRDefault="00E365EF" w:rsidP="00E365EF">
      <w:pPr>
        <w:rPr>
          <w:lang w:val="en-US"/>
        </w:rPr>
      </w:pPr>
    </w:p>
    <w:p w14:paraId="13793A3D" w14:textId="77777777" w:rsidR="00E365EF" w:rsidRPr="0096287B" w:rsidRDefault="00E365EF" w:rsidP="00E365EF">
      <w:pPr>
        <w:rPr>
          <w:lang w:val="en-US"/>
        </w:rPr>
      </w:pPr>
    </w:p>
    <w:p w14:paraId="2CBBF0E8" w14:textId="77777777" w:rsidR="00E365EF" w:rsidRPr="0096287B" w:rsidRDefault="00E365EF" w:rsidP="00E365EF">
      <w:pPr>
        <w:pStyle w:val="Title"/>
        <w:rPr>
          <w:lang w:val="en-US"/>
        </w:rPr>
      </w:pPr>
      <w:r w:rsidRPr="0096287B">
        <w:rPr>
          <w:lang w:val="en-US"/>
        </w:rPr>
        <w:lastRenderedPageBreak/>
        <w:t>FFA Blue Room Exploration</w:t>
      </w:r>
      <w:r>
        <w:rPr>
          <w:lang w:val="en-US"/>
        </w:rPr>
        <w:t>,</w:t>
      </w:r>
      <w:r w:rsidRPr="0096287B">
        <w:rPr>
          <w:lang w:val="en-US"/>
        </w:rPr>
        <w:t xml:space="preserve"> Continued</w:t>
      </w:r>
    </w:p>
    <w:p w14:paraId="4115B758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9E1CF" wp14:editId="4B388290">
                <wp:simplePos x="0" y="0"/>
                <wp:positionH relativeFrom="column">
                  <wp:posOffset>2609850</wp:posOffset>
                </wp:positionH>
                <wp:positionV relativeFrom="paragraph">
                  <wp:posOffset>6350</wp:posOffset>
                </wp:positionV>
                <wp:extent cx="571500" cy="298450"/>
                <wp:effectExtent l="0" t="0" r="0" b="0"/>
                <wp:wrapNone/>
                <wp:docPr id="55" name="Arrow: Righ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1500" cy="298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79C36" id="Arrow: Right 55" o:spid="_x0000_s1026" type="#_x0000_t13" style="position:absolute;margin-left:205.5pt;margin-top:.5pt;width:45pt;height:23.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" adj="15960" fillcolor="#004a98 [3204]" strokecolor="#00244b [1604]" strokeweight="1pt"/>
            </w:pict>
          </mc:Fallback>
        </mc:AlternateContent>
      </w:r>
      <w:r w:rsidRPr="0096287B">
        <w:rPr>
          <w:lang w:val="en-US"/>
        </w:rPr>
        <w:tab/>
      </w:r>
    </w:p>
    <w:p w14:paraId="7927743F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5A946" wp14:editId="586BCFE6">
                <wp:simplePos x="0" y="0"/>
                <wp:positionH relativeFrom="page">
                  <wp:align>center</wp:align>
                </wp:positionH>
                <wp:positionV relativeFrom="page">
                  <wp:posOffset>1987550</wp:posOffset>
                </wp:positionV>
                <wp:extent cx="6216650" cy="6292850"/>
                <wp:effectExtent l="0" t="0" r="1270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650" cy="6292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B9CD2" w14:textId="77777777" w:rsidR="00E365EF" w:rsidRDefault="00E365EF" w:rsidP="00E365EF">
                            <w:r>
                              <w:t>Reflect on your time in this space and answer the questions below.</w:t>
                            </w:r>
                          </w:p>
                          <w:p w14:paraId="3D9BC81B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Describe your overall thoughts after visiting this booth.</w:t>
                            </w:r>
                          </w:p>
                          <w:p w14:paraId="1C5886E8" w14:textId="77777777" w:rsidR="00E365EF" w:rsidRDefault="00E365EF" w:rsidP="00E365EF"/>
                          <w:p w14:paraId="0B3C369F" w14:textId="77777777" w:rsidR="00E365EF" w:rsidRDefault="00E365EF" w:rsidP="00E365EF"/>
                          <w:p w14:paraId="2008180D" w14:textId="77777777" w:rsidR="00E365EF" w:rsidRDefault="00E365EF" w:rsidP="00E365EF"/>
                          <w:p w14:paraId="718F7D97" w14:textId="77777777" w:rsidR="00E365EF" w:rsidRDefault="00E365EF" w:rsidP="00E365EF"/>
                          <w:p w14:paraId="28D20603" w14:textId="77777777" w:rsidR="00E365EF" w:rsidRDefault="00E365EF" w:rsidP="00E365EF"/>
                          <w:p w14:paraId="1C3D7A2F" w14:textId="77777777" w:rsidR="00E365EF" w:rsidRDefault="00E365EF" w:rsidP="00E365EF"/>
                          <w:p w14:paraId="7D850F6C" w14:textId="77777777" w:rsidR="00E365EF" w:rsidRDefault="00E365EF" w:rsidP="00E365EF"/>
                          <w:p w14:paraId="74ADA4D5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How does the technology/innovation you learned about impact your life?</w:t>
                            </w:r>
                          </w:p>
                          <w:p w14:paraId="4499704C" w14:textId="77777777" w:rsidR="00E365EF" w:rsidRDefault="00E365EF" w:rsidP="00E365EF"/>
                          <w:p w14:paraId="4D75E342" w14:textId="77777777" w:rsidR="00E365EF" w:rsidRDefault="00E365EF" w:rsidP="00E365EF"/>
                          <w:p w14:paraId="3E9C380A" w14:textId="77777777" w:rsidR="00E365EF" w:rsidRDefault="00E365EF" w:rsidP="00E365EF"/>
                          <w:p w14:paraId="0A1EA20A" w14:textId="77777777" w:rsidR="00E365EF" w:rsidRDefault="00E365EF" w:rsidP="00E365EF"/>
                          <w:p w14:paraId="543B1B45" w14:textId="77777777" w:rsidR="00E365EF" w:rsidRDefault="00E365EF" w:rsidP="00E365EF"/>
                          <w:p w14:paraId="7A920466" w14:textId="77777777" w:rsidR="00E365EF" w:rsidRDefault="00E365EF" w:rsidP="00E365EF"/>
                          <w:p w14:paraId="4EBFB131" w14:textId="77777777" w:rsidR="00E365EF" w:rsidRDefault="00E365EF" w:rsidP="00E365EF"/>
                          <w:p w14:paraId="2AFD939F" w14:textId="77777777" w:rsidR="00E365EF" w:rsidRDefault="00E365EF" w:rsidP="00E365EF"/>
                          <w:p w14:paraId="5D15070A" w14:textId="77777777" w:rsidR="00E365EF" w:rsidRDefault="00E365EF" w:rsidP="00E365EF"/>
                          <w:p w14:paraId="0ABBE107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Summarize your experience in one word.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5A946" id="Rectangle 56" o:spid="_x0000_s1039" style="position:absolute;margin-left:0;margin-top:156.5pt;width:489.5pt;height:495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" fillcolor="white [3201]" strokecolor="#004a98 [3204]" strokeweight="1pt">
                <v:textbox>
                  <w:txbxContent>
                    <w:p w14:paraId="085B9CD2" w14:textId="77777777" w:rsidR="00E365EF" w:rsidRDefault="00E365EF" w:rsidP="00E365EF">
                      <w:r>
                        <w:t>Reflect on your time in this space and answer the questions below.</w:t>
                      </w:r>
                    </w:p>
                    <w:p w14:paraId="3D9BC81B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Describe your overall thoughts after visiting this booth.</w:t>
                      </w:r>
                    </w:p>
                    <w:p w14:paraId="1C5886E8" w14:textId="77777777" w:rsidR="00E365EF" w:rsidRDefault="00E365EF" w:rsidP="00E365EF"/>
                    <w:p w14:paraId="0B3C369F" w14:textId="77777777" w:rsidR="00E365EF" w:rsidRDefault="00E365EF" w:rsidP="00E365EF"/>
                    <w:p w14:paraId="2008180D" w14:textId="77777777" w:rsidR="00E365EF" w:rsidRDefault="00E365EF" w:rsidP="00E365EF"/>
                    <w:p w14:paraId="718F7D97" w14:textId="77777777" w:rsidR="00E365EF" w:rsidRDefault="00E365EF" w:rsidP="00E365EF"/>
                    <w:p w14:paraId="28D20603" w14:textId="77777777" w:rsidR="00E365EF" w:rsidRDefault="00E365EF" w:rsidP="00E365EF"/>
                    <w:p w14:paraId="1C3D7A2F" w14:textId="77777777" w:rsidR="00E365EF" w:rsidRDefault="00E365EF" w:rsidP="00E365EF"/>
                    <w:p w14:paraId="7D850F6C" w14:textId="77777777" w:rsidR="00E365EF" w:rsidRDefault="00E365EF" w:rsidP="00E365EF"/>
                    <w:p w14:paraId="74ADA4D5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How does the technology/innovation you learned about impact your life?</w:t>
                      </w:r>
                    </w:p>
                    <w:p w14:paraId="4499704C" w14:textId="77777777" w:rsidR="00E365EF" w:rsidRDefault="00E365EF" w:rsidP="00E365EF"/>
                    <w:p w14:paraId="4D75E342" w14:textId="77777777" w:rsidR="00E365EF" w:rsidRDefault="00E365EF" w:rsidP="00E365EF"/>
                    <w:p w14:paraId="3E9C380A" w14:textId="77777777" w:rsidR="00E365EF" w:rsidRDefault="00E365EF" w:rsidP="00E365EF"/>
                    <w:p w14:paraId="0A1EA20A" w14:textId="77777777" w:rsidR="00E365EF" w:rsidRDefault="00E365EF" w:rsidP="00E365EF"/>
                    <w:p w14:paraId="543B1B45" w14:textId="77777777" w:rsidR="00E365EF" w:rsidRDefault="00E365EF" w:rsidP="00E365EF"/>
                    <w:p w14:paraId="7A920466" w14:textId="77777777" w:rsidR="00E365EF" w:rsidRDefault="00E365EF" w:rsidP="00E365EF"/>
                    <w:p w14:paraId="4EBFB131" w14:textId="77777777" w:rsidR="00E365EF" w:rsidRDefault="00E365EF" w:rsidP="00E365EF"/>
                    <w:p w14:paraId="2AFD939F" w14:textId="77777777" w:rsidR="00E365EF" w:rsidRDefault="00E365EF" w:rsidP="00E365EF"/>
                    <w:p w14:paraId="5D15070A" w14:textId="77777777" w:rsidR="00E365EF" w:rsidRDefault="00E365EF" w:rsidP="00E365EF"/>
                    <w:p w14:paraId="0ABBE107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Summarize your experience in one word.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9A38773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</w:p>
    <w:p w14:paraId="11903CA5" w14:textId="77777777" w:rsidR="00E365EF" w:rsidRPr="0096287B" w:rsidRDefault="00E365EF" w:rsidP="00E365EF">
      <w:pPr>
        <w:rPr>
          <w:lang w:val="en-US"/>
        </w:rPr>
      </w:pPr>
    </w:p>
    <w:p w14:paraId="65732EC6" w14:textId="77777777" w:rsidR="00E365EF" w:rsidRPr="0096287B" w:rsidRDefault="00E365EF" w:rsidP="00E365EF">
      <w:pPr>
        <w:rPr>
          <w:lang w:val="en-US"/>
        </w:rPr>
      </w:pPr>
    </w:p>
    <w:p w14:paraId="0ED661E9" w14:textId="77777777" w:rsidR="00E365EF" w:rsidRPr="0096287B" w:rsidRDefault="00E365EF" w:rsidP="00E365EF">
      <w:pPr>
        <w:rPr>
          <w:lang w:val="en-US"/>
        </w:rPr>
      </w:pPr>
    </w:p>
    <w:p w14:paraId="5176E469" w14:textId="77777777" w:rsidR="00E365EF" w:rsidRPr="0096287B" w:rsidRDefault="00E365EF" w:rsidP="00E365EF">
      <w:pPr>
        <w:rPr>
          <w:lang w:val="en-US"/>
        </w:rPr>
      </w:pPr>
    </w:p>
    <w:p w14:paraId="592575E5" w14:textId="77777777" w:rsidR="00E365EF" w:rsidRPr="0096287B" w:rsidRDefault="00E365EF" w:rsidP="00E365EF">
      <w:pPr>
        <w:rPr>
          <w:lang w:val="en-US"/>
        </w:rPr>
      </w:pPr>
    </w:p>
    <w:p w14:paraId="0D28C5A9" w14:textId="77777777" w:rsidR="00E365EF" w:rsidRPr="0096287B" w:rsidRDefault="00E365EF" w:rsidP="00E365EF">
      <w:pPr>
        <w:rPr>
          <w:lang w:val="en-US"/>
        </w:rPr>
      </w:pPr>
    </w:p>
    <w:p w14:paraId="70339459" w14:textId="77777777" w:rsidR="00E365EF" w:rsidRPr="0096287B" w:rsidRDefault="00E365EF" w:rsidP="00E365EF">
      <w:pPr>
        <w:rPr>
          <w:lang w:val="en-US"/>
        </w:rPr>
      </w:pPr>
    </w:p>
    <w:p w14:paraId="05CEFDC4" w14:textId="77777777" w:rsidR="00E365EF" w:rsidRPr="0096287B" w:rsidRDefault="00E365EF" w:rsidP="00E365EF">
      <w:pPr>
        <w:rPr>
          <w:lang w:val="en-US"/>
        </w:rPr>
      </w:pPr>
    </w:p>
    <w:p w14:paraId="70E9FD2D" w14:textId="77777777" w:rsidR="00E365EF" w:rsidRPr="0096287B" w:rsidRDefault="00E365EF" w:rsidP="00E365EF">
      <w:pPr>
        <w:rPr>
          <w:lang w:val="en-US"/>
        </w:rPr>
      </w:pPr>
    </w:p>
    <w:p w14:paraId="5BA2914B" w14:textId="77777777" w:rsidR="00E365EF" w:rsidRPr="0096287B" w:rsidRDefault="00E365EF" w:rsidP="00E365EF">
      <w:pPr>
        <w:rPr>
          <w:lang w:val="en-US"/>
        </w:rPr>
      </w:pPr>
    </w:p>
    <w:p w14:paraId="06ACE475" w14:textId="77777777" w:rsidR="00E365EF" w:rsidRPr="0096287B" w:rsidRDefault="00E365EF" w:rsidP="00E365EF">
      <w:pPr>
        <w:rPr>
          <w:lang w:val="en-US"/>
        </w:rPr>
      </w:pPr>
    </w:p>
    <w:p w14:paraId="31C519CC" w14:textId="77777777" w:rsidR="00E365EF" w:rsidRPr="0096287B" w:rsidRDefault="00E365EF" w:rsidP="00E365EF">
      <w:pPr>
        <w:rPr>
          <w:lang w:val="en-US"/>
        </w:rPr>
      </w:pPr>
    </w:p>
    <w:p w14:paraId="717B70E9" w14:textId="77777777" w:rsidR="00E365EF" w:rsidRPr="0096287B" w:rsidRDefault="00E365EF" w:rsidP="00E365EF">
      <w:pPr>
        <w:rPr>
          <w:lang w:val="en-US"/>
        </w:rPr>
      </w:pPr>
    </w:p>
    <w:p w14:paraId="27A797A0" w14:textId="77777777" w:rsidR="00E365EF" w:rsidRPr="0096287B" w:rsidRDefault="00E365EF" w:rsidP="00E365EF">
      <w:pPr>
        <w:rPr>
          <w:lang w:val="en-US"/>
        </w:rPr>
      </w:pPr>
    </w:p>
    <w:p w14:paraId="6370AE10" w14:textId="77777777" w:rsidR="00E365EF" w:rsidRPr="0096287B" w:rsidRDefault="00E365EF" w:rsidP="00E365EF">
      <w:pPr>
        <w:rPr>
          <w:lang w:val="en-US"/>
        </w:rPr>
      </w:pPr>
    </w:p>
    <w:p w14:paraId="74D28CF4" w14:textId="77777777" w:rsidR="00E365EF" w:rsidRPr="0096287B" w:rsidRDefault="00E365EF" w:rsidP="00E365EF">
      <w:pPr>
        <w:rPr>
          <w:lang w:val="en-US"/>
        </w:rPr>
      </w:pPr>
    </w:p>
    <w:p w14:paraId="4C76511E" w14:textId="77777777" w:rsidR="00E365EF" w:rsidRPr="0096287B" w:rsidRDefault="00E365EF" w:rsidP="00E365EF">
      <w:pPr>
        <w:rPr>
          <w:lang w:val="en-US"/>
        </w:rPr>
      </w:pPr>
    </w:p>
    <w:p w14:paraId="7212DC10" w14:textId="77777777" w:rsidR="00E365EF" w:rsidRPr="0096287B" w:rsidRDefault="00E365EF" w:rsidP="00E365EF">
      <w:pPr>
        <w:rPr>
          <w:lang w:val="en-US"/>
        </w:rPr>
      </w:pPr>
    </w:p>
    <w:p w14:paraId="58914ECB" w14:textId="77777777" w:rsidR="00E365EF" w:rsidRPr="0096287B" w:rsidRDefault="00E365EF" w:rsidP="00E365EF">
      <w:pPr>
        <w:rPr>
          <w:lang w:val="en-US"/>
        </w:rPr>
      </w:pPr>
    </w:p>
    <w:p w14:paraId="59889AAF" w14:textId="77777777" w:rsidR="00E365EF" w:rsidRPr="0096287B" w:rsidRDefault="00E365EF" w:rsidP="00E365EF">
      <w:pPr>
        <w:rPr>
          <w:lang w:val="en-US"/>
        </w:rPr>
      </w:pPr>
    </w:p>
    <w:p w14:paraId="68A31CB7" w14:textId="77777777" w:rsidR="00E365EF" w:rsidRPr="0096287B" w:rsidRDefault="00E365EF" w:rsidP="00E365EF">
      <w:pPr>
        <w:rPr>
          <w:lang w:val="en-US"/>
        </w:rPr>
      </w:pPr>
    </w:p>
    <w:p w14:paraId="54917CF5" w14:textId="77777777" w:rsidR="00E365EF" w:rsidRPr="0096287B" w:rsidRDefault="00E365EF" w:rsidP="00E365EF">
      <w:pPr>
        <w:rPr>
          <w:lang w:val="en-US"/>
        </w:rPr>
      </w:pPr>
    </w:p>
    <w:p w14:paraId="6C73B318" w14:textId="77777777" w:rsidR="00E365EF" w:rsidRPr="0096287B" w:rsidRDefault="00E365EF" w:rsidP="00E365EF">
      <w:pPr>
        <w:rPr>
          <w:lang w:val="en-US"/>
        </w:rPr>
      </w:pPr>
    </w:p>
    <w:p w14:paraId="2DAA95BB" w14:textId="77777777" w:rsidR="00E365EF" w:rsidRPr="0096287B" w:rsidRDefault="00E365EF" w:rsidP="00E365EF">
      <w:pPr>
        <w:rPr>
          <w:lang w:val="en-US"/>
        </w:rPr>
      </w:pPr>
    </w:p>
    <w:bookmarkEnd w:id="1"/>
    <w:p w14:paraId="043F0413" w14:textId="77777777" w:rsidR="00E365EF" w:rsidRPr="0096287B" w:rsidRDefault="00E365EF" w:rsidP="00E365EF">
      <w:pPr>
        <w:rPr>
          <w:lang w:val="en-US"/>
        </w:rPr>
      </w:pPr>
    </w:p>
    <w:p w14:paraId="008BF7EA" w14:textId="77777777" w:rsidR="00E365EF" w:rsidRPr="0096287B" w:rsidRDefault="00E365EF" w:rsidP="00E365EF">
      <w:pPr>
        <w:rPr>
          <w:lang w:val="en-US"/>
        </w:rPr>
      </w:pPr>
    </w:p>
    <w:p w14:paraId="14B28987" w14:textId="77777777" w:rsidR="00E365EF" w:rsidRPr="0096287B" w:rsidRDefault="00E365EF" w:rsidP="00E365EF">
      <w:pPr>
        <w:rPr>
          <w:lang w:val="en-US"/>
        </w:rPr>
      </w:pPr>
    </w:p>
    <w:p w14:paraId="2052B864" w14:textId="77777777" w:rsidR="00E365EF" w:rsidRPr="0096287B" w:rsidRDefault="00E365EF" w:rsidP="00E365EF">
      <w:pPr>
        <w:rPr>
          <w:lang w:val="en-US"/>
        </w:rPr>
      </w:pPr>
    </w:p>
    <w:p w14:paraId="2078AA16" w14:textId="77777777" w:rsidR="00E365EF" w:rsidRPr="0096287B" w:rsidRDefault="00E365EF" w:rsidP="00E365EF">
      <w:pPr>
        <w:pStyle w:val="Title"/>
        <w:rPr>
          <w:lang w:val="en-US"/>
        </w:rPr>
      </w:pPr>
      <w:bookmarkStart w:id="2" w:name="icons"/>
      <w:bookmarkStart w:id="3" w:name="_Hlk83202142"/>
      <w:r w:rsidRPr="0096287B">
        <w:rPr>
          <w:lang w:val="en-US"/>
        </w:rPr>
        <w:lastRenderedPageBreak/>
        <w:t>FFA Blue Room Exploration</w:t>
      </w:r>
      <w:r>
        <w:rPr>
          <w:lang w:val="en-US"/>
        </w:rPr>
        <w:t>,</w:t>
      </w:r>
      <w:r w:rsidRPr="0096287B">
        <w:rPr>
          <w:lang w:val="en-US"/>
        </w:rPr>
        <w:t xml:space="preserve"> Continued</w:t>
      </w:r>
      <w:bookmarkEnd w:id="3"/>
    </w:p>
    <w:bookmarkEnd w:id="2"/>
    <w:p w14:paraId="5021D057" w14:textId="77777777" w:rsidR="00E365EF" w:rsidRPr="0096287B" w:rsidRDefault="00E365EF" w:rsidP="00E365EF">
      <w:pPr>
        <w:rPr>
          <w:rFonts w:asciiTheme="majorHAnsi" w:hAnsiTheme="majorHAnsi"/>
          <w:color w:val="FFFFFF" w:themeColor="background1"/>
          <w:sz w:val="22"/>
          <w:szCs w:val="22"/>
          <w:lang w:val="en-US"/>
        </w:rPr>
        <w:sectPr w:rsidR="00E365EF" w:rsidRPr="0096287B" w:rsidSect="00E365EF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2" w:h="15842" w:code="1"/>
          <w:pgMar w:top="1412" w:right="1412" w:bottom="1412" w:left="1440" w:header="709" w:footer="384" w:gutter="0"/>
          <w:cols w:space="708"/>
          <w:docGrid w:linePitch="360"/>
        </w:sectPr>
      </w:pPr>
    </w:p>
    <w:tbl>
      <w:tblPr>
        <w:tblStyle w:val="FFATable1"/>
        <w:tblW w:w="0" w:type="auto"/>
        <w:tblInd w:w="-5" w:type="dxa"/>
        <w:tblLook w:val="04A0" w:firstRow="1" w:lastRow="0" w:firstColumn="1" w:lastColumn="0" w:noHBand="0" w:noVBand="1"/>
      </w:tblPr>
      <w:tblGrid>
        <w:gridCol w:w="2771"/>
        <w:gridCol w:w="1575"/>
      </w:tblGrid>
      <w:tr w:rsidR="00E365EF" w:rsidRPr="0096287B" w14:paraId="2A916321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68" w:type="dxa"/>
            <w:vAlign w:val="center"/>
          </w:tcPr>
          <w:p w14:paraId="3C428098" w14:textId="77777777" w:rsidR="00E365EF" w:rsidRPr="0096287B" w:rsidRDefault="00E365EF" w:rsidP="00E82421">
            <w:pPr>
              <w:rPr>
                <w:lang w:val="en-US"/>
              </w:rPr>
            </w:pPr>
            <w:bookmarkStart w:id="4" w:name="_Hlk52371972"/>
            <w:r w:rsidRPr="0096287B">
              <w:rPr>
                <w:sz w:val="22"/>
                <w:szCs w:val="22"/>
                <w:lang w:val="en-US"/>
              </w:rPr>
              <w:t xml:space="preserve">Career </w:t>
            </w:r>
            <w:proofErr w:type="spellStart"/>
            <w:r>
              <w:rPr>
                <w:sz w:val="22"/>
                <w:szCs w:val="22"/>
                <w:lang w:val="en-US"/>
              </w:rPr>
              <w:t>Foc</w:t>
            </w:r>
            <w:proofErr w:type="spellEnd"/>
            <w:r>
              <w:rPr>
                <w:sz w:val="22"/>
                <w:szCs w:val="22"/>
              </w:rPr>
              <w:t>us Areas</w:t>
            </w:r>
          </w:p>
        </w:tc>
        <w:tc>
          <w:tcPr>
            <w:tcW w:w="1584" w:type="dxa"/>
          </w:tcPr>
          <w:p w14:paraId="5E4C276D" w14:textId="77777777" w:rsidR="00E365EF" w:rsidRPr="0096287B" w:rsidRDefault="00E365EF" w:rsidP="00E82421">
            <w:pPr>
              <w:rPr>
                <w:lang w:val="en-US"/>
              </w:rPr>
            </w:pPr>
          </w:p>
        </w:tc>
      </w:tr>
      <w:tr w:rsidR="00E365EF" w:rsidRPr="0096287B" w14:paraId="028FD750" w14:textId="77777777" w:rsidTr="00E82421">
        <w:tc>
          <w:tcPr>
            <w:tcW w:w="3168" w:type="dxa"/>
          </w:tcPr>
          <w:p w14:paraId="2694BD5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Agribusiness Systems</w:t>
            </w:r>
          </w:p>
        </w:tc>
        <w:tc>
          <w:tcPr>
            <w:tcW w:w="1584" w:type="dxa"/>
          </w:tcPr>
          <w:p w14:paraId="33313A21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3B1392DB" wp14:editId="78F5AF66">
                  <wp:extent cx="577880" cy="533427"/>
                  <wp:effectExtent l="0" t="0" r="0" b="0"/>
                  <wp:docPr id="442" name="Picture 44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Picture 442" descr="A close up of a sign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80" cy="53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6F17061A" w14:textId="77777777" w:rsidTr="00E82421">
        <w:tc>
          <w:tcPr>
            <w:tcW w:w="3168" w:type="dxa"/>
          </w:tcPr>
          <w:p w14:paraId="6343CAF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Education</w:t>
            </w:r>
          </w:p>
        </w:tc>
        <w:tc>
          <w:tcPr>
            <w:tcW w:w="1584" w:type="dxa"/>
          </w:tcPr>
          <w:p w14:paraId="3ACD3FD8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456E614" wp14:editId="14C530DC">
                  <wp:extent cx="838243" cy="501676"/>
                  <wp:effectExtent l="0" t="0" r="0" b="0"/>
                  <wp:docPr id="443" name="Picture 443" descr="A picture containing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Picture 443" descr="A picture containing table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43" cy="501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FB9B2A2" w14:textId="77777777" w:rsidTr="00E82421">
        <w:tc>
          <w:tcPr>
            <w:tcW w:w="3168" w:type="dxa"/>
          </w:tcPr>
          <w:p w14:paraId="6151FBF8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Animal Systems</w:t>
            </w:r>
          </w:p>
        </w:tc>
        <w:tc>
          <w:tcPr>
            <w:tcW w:w="1584" w:type="dxa"/>
          </w:tcPr>
          <w:p w14:paraId="213C41E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6BF0261C" wp14:editId="76F2F73B">
                  <wp:extent cx="844550" cy="577850"/>
                  <wp:effectExtent l="0" t="0" r="0" b="0"/>
                  <wp:docPr id="444" name="Picture 444" descr="A picture containing food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Picture 444" descr="A picture containing food, person&#10;&#10;Description automatically generated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8" t="10083" r="17413" b="13445"/>
                          <a:stretch/>
                        </pic:blipFill>
                        <pic:spPr bwMode="auto">
                          <a:xfrm>
                            <a:off x="0" y="0"/>
                            <a:ext cx="844594" cy="577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66004E9E" w14:textId="77777777" w:rsidTr="00E82421">
        <w:tc>
          <w:tcPr>
            <w:tcW w:w="3168" w:type="dxa"/>
          </w:tcPr>
          <w:p w14:paraId="3206B7A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Biotechnology Systems</w:t>
            </w:r>
          </w:p>
        </w:tc>
        <w:tc>
          <w:tcPr>
            <w:tcW w:w="1584" w:type="dxa"/>
          </w:tcPr>
          <w:p w14:paraId="46C09AD2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62038466" wp14:editId="3BFB2189">
                  <wp:extent cx="393720" cy="609631"/>
                  <wp:effectExtent l="0" t="0" r="6350" b="0"/>
                  <wp:docPr id="445" name="Picture 445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Picture 445" descr="A close up of a sign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20" cy="60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0A5734A3" w14:textId="77777777" w:rsidTr="00E82421">
        <w:tc>
          <w:tcPr>
            <w:tcW w:w="3168" w:type="dxa"/>
          </w:tcPr>
          <w:p w14:paraId="34D4E58E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Environmental Service Systems</w:t>
            </w:r>
          </w:p>
        </w:tc>
        <w:tc>
          <w:tcPr>
            <w:tcW w:w="1584" w:type="dxa"/>
          </w:tcPr>
          <w:p w14:paraId="6677507A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2C424E80" wp14:editId="06CA5427">
                  <wp:extent cx="736638" cy="622332"/>
                  <wp:effectExtent l="0" t="0" r="6350" b="6350"/>
                  <wp:docPr id="446" name="Picture 446" descr="A picture containing food,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Picture 446" descr="A picture containing food, drawing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38" cy="622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59B29517" w14:textId="77777777" w:rsidTr="00E82421">
        <w:tc>
          <w:tcPr>
            <w:tcW w:w="3168" w:type="dxa"/>
          </w:tcPr>
          <w:p w14:paraId="4E8AFC4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Food Products and Processing Systems</w:t>
            </w:r>
          </w:p>
        </w:tc>
        <w:tc>
          <w:tcPr>
            <w:tcW w:w="1584" w:type="dxa"/>
          </w:tcPr>
          <w:p w14:paraId="44FDDA7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B0B12DE" wp14:editId="12DF990E">
                  <wp:extent cx="584230" cy="552478"/>
                  <wp:effectExtent l="0" t="0" r="6350" b="0"/>
                  <wp:docPr id="447" name="Picture 447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Picture 447" descr="A picture containing drawing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30" cy="552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20120359" w14:textId="77777777" w:rsidTr="00E82421">
        <w:tc>
          <w:tcPr>
            <w:tcW w:w="3168" w:type="dxa"/>
          </w:tcPr>
          <w:p w14:paraId="330E845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Natural Resources Systems</w:t>
            </w:r>
          </w:p>
        </w:tc>
        <w:tc>
          <w:tcPr>
            <w:tcW w:w="1584" w:type="dxa"/>
          </w:tcPr>
          <w:p w14:paraId="4EF820E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26FF6FBA" wp14:editId="306DEA8B">
                  <wp:extent cx="590580" cy="508026"/>
                  <wp:effectExtent l="0" t="0" r="0" b="6350"/>
                  <wp:docPr id="448" name="Picture 448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Picture 448" descr="A close up of a sign&#10;&#10;Description automatically generated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80" cy="50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07528663" w14:textId="77777777" w:rsidTr="00E82421">
        <w:tc>
          <w:tcPr>
            <w:tcW w:w="3168" w:type="dxa"/>
          </w:tcPr>
          <w:p w14:paraId="6E173C3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Plant Systems</w:t>
            </w:r>
          </w:p>
        </w:tc>
        <w:tc>
          <w:tcPr>
            <w:tcW w:w="1584" w:type="dxa"/>
          </w:tcPr>
          <w:p w14:paraId="0C6E878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3CBA447" wp14:editId="3669D9BD">
                  <wp:extent cx="520727" cy="577880"/>
                  <wp:effectExtent l="0" t="0" r="0" b="0"/>
                  <wp:docPr id="449" name="Picture 449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Picture 449" descr="A close up of a sign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27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22C30067" w14:textId="77777777" w:rsidTr="00E82421">
        <w:tc>
          <w:tcPr>
            <w:tcW w:w="3168" w:type="dxa"/>
          </w:tcPr>
          <w:p w14:paraId="03FA41D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Power, Structural and Technical Systems</w:t>
            </w:r>
          </w:p>
        </w:tc>
        <w:tc>
          <w:tcPr>
            <w:tcW w:w="1584" w:type="dxa"/>
          </w:tcPr>
          <w:p w14:paraId="32BD49B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5D2E601" wp14:editId="56CE6CA2">
                  <wp:extent cx="622332" cy="584230"/>
                  <wp:effectExtent l="0" t="0" r="6350" b="6350"/>
                  <wp:docPr id="450" name="Picture 450" descr="A close up of a blu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Picture 450" descr="A close up of a blue background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2" cy="58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2DF324FE" w14:textId="77777777" w:rsidR="00E365EF" w:rsidRPr="0096287B" w:rsidRDefault="00E365EF" w:rsidP="00E365EF">
      <w:pPr>
        <w:rPr>
          <w:lang w:val="en-US"/>
        </w:rPr>
      </w:pPr>
    </w:p>
    <w:p w14:paraId="63DEF93E" w14:textId="77777777" w:rsidR="00E365EF" w:rsidRPr="0096287B" w:rsidRDefault="00E365EF" w:rsidP="00E365EF">
      <w:pPr>
        <w:rPr>
          <w:lang w:val="en-US"/>
        </w:rPr>
      </w:pPr>
    </w:p>
    <w:p w14:paraId="7C0C989C" w14:textId="77777777" w:rsidR="00E365EF" w:rsidRPr="0096287B" w:rsidRDefault="00E365EF" w:rsidP="00E365EF">
      <w:pPr>
        <w:rPr>
          <w:lang w:val="en-US"/>
        </w:rPr>
      </w:pPr>
    </w:p>
    <w:p w14:paraId="0A4797C1" w14:textId="77777777" w:rsidR="00E365EF" w:rsidRPr="0096287B" w:rsidRDefault="00E365EF" w:rsidP="00E365EF">
      <w:pPr>
        <w:rPr>
          <w:lang w:val="en-US"/>
        </w:rPr>
      </w:pPr>
    </w:p>
    <w:p w14:paraId="77957CFC" w14:textId="77777777" w:rsidR="00E365EF" w:rsidRPr="0096287B" w:rsidRDefault="00E365EF" w:rsidP="00E365EF">
      <w:pPr>
        <w:rPr>
          <w:lang w:val="en-US"/>
        </w:rPr>
      </w:pPr>
    </w:p>
    <w:tbl>
      <w:tblPr>
        <w:tblStyle w:val="FFATable1"/>
        <w:tblW w:w="0" w:type="auto"/>
        <w:tblInd w:w="-5" w:type="dxa"/>
        <w:tblLook w:val="04A0" w:firstRow="1" w:lastRow="0" w:firstColumn="1" w:lastColumn="0" w:noHBand="0" w:noVBand="1"/>
      </w:tblPr>
      <w:tblGrid>
        <w:gridCol w:w="2297"/>
        <w:gridCol w:w="2049"/>
      </w:tblGrid>
      <w:tr w:rsidR="00E365EF" w:rsidRPr="0096287B" w14:paraId="7BE35EC7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68" w:type="dxa"/>
            <w:vAlign w:val="center"/>
          </w:tcPr>
          <w:p w14:paraId="3CE8C064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sz w:val="22"/>
                <w:szCs w:val="22"/>
                <w:lang w:val="en-US"/>
              </w:rPr>
              <w:t>AFNR Value Chain</w:t>
            </w:r>
          </w:p>
        </w:tc>
        <w:tc>
          <w:tcPr>
            <w:tcW w:w="1584" w:type="dxa"/>
          </w:tcPr>
          <w:p w14:paraId="48298515" w14:textId="77777777" w:rsidR="00E365EF" w:rsidRPr="0096287B" w:rsidRDefault="00E365EF" w:rsidP="00E82421">
            <w:pPr>
              <w:rPr>
                <w:lang w:val="en-US"/>
              </w:rPr>
            </w:pPr>
          </w:p>
        </w:tc>
      </w:tr>
      <w:tr w:rsidR="00E365EF" w:rsidRPr="0096287B" w14:paraId="4156448B" w14:textId="77777777" w:rsidTr="00E82421">
        <w:tc>
          <w:tcPr>
            <w:tcW w:w="3168" w:type="dxa"/>
          </w:tcPr>
          <w:p w14:paraId="5CB7E49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R&amp;D</w:t>
            </w:r>
          </w:p>
        </w:tc>
        <w:tc>
          <w:tcPr>
            <w:tcW w:w="1584" w:type="dxa"/>
          </w:tcPr>
          <w:p w14:paraId="15C8544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82A6C80" wp14:editId="1E9148B0">
                  <wp:extent cx="751055" cy="878661"/>
                  <wp:effectExtent l="0" t="0" r="0" b="0"/>
                  <wp:docPr id="460" name="Picture 460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Picture 460" descr="A picture containing drawing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54" cy="91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3FDB98D6" w14:textId="77777777" w:rsidTr="00E82421">
        <w:tc>
          <w:tcPr>
            <w:tcW w:w="3168" w:type="dxa"/>
          </w:tcPr>
          <w:p w14:paraId="2590620A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Pre-Production</w:t>
            </w:r>
          </w:p>
        </w:tc>
        <w:tc>
          <w:tcPr>
            <w:tcW w:w="1584" w:type="dxa"/>
          </w:tcPr>
          <w:p w14:paraId="2F0DCF6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69E47C7" wp14:editId="41346DD7">
                  <wp:extent cx="956839" cy="944137"/>
                  <wp:effectExtent l="0" t="0" r="0" b="8890"/>
                  <wp:docPr id="461" name="Picture 461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Picture 461" descr="A close up of a sign&#10;&#10;Description automatically generated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839" cy="94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37191AFF" w14:textId="77777777" w:rsidTr="00E82421">
        <w:tc>
          <w:tcPr>
            <w:tcW w:w="3168" w:type="dxa"/>
          </w:tcPr>
          <w:p w14:paraId="66831677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Production</w:t>
            </w:r>
          </w:p>
        </w:tc>
        <w:tc>
          <w:tcPr>
            <w:tcW w:w="1584" w:type="dxa"/>
          </w:tcPr>
          <w:p w14:paraId="4E01D36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366B510" wp14:editId="663CE620">
                  <wp:extent cx="1164295" cy="1109256"/>
                  <wp:effectExtent l="0" t="0" r="0" b="0"/>
                  <wp:docPr id="462" name="Picture 462" descr="A picture containing drawing, food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Picture 462" descr="A picture containing drawing, food, light&#10;&#10;Description automatically generated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295" cy="1109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9439552" w14:textId="77777777" w:rsidTr="00E82421">
        <w:tc>
          <w:tcPr>
            <w:tcW w:w="3168" w:type="dxa"/>
          </w:tcPr>
          <w:p w14:paraId="592D8206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Supply Chain</w:t>
            </w:r>
          </w:p>
        </w:tc>
        <w:tc>
          <w:tcPr>
            <w:tcW w:w="1584" w:type="dxa"/>
          </w:tcPr>
          <w:p w14:paraId="41E214C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955461F" wp14:editId="676FEDB3">
                  <wp:extent cx="1092320" cy="757850"/>
                  <wp:effectExtent l="0" t="0" r="0" b="4445"/>
                  <wp:docPr id="463" name="Picture 463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Picture 463" descr="A close up of a sign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320" cy="75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4ED5C683" w14:textId="77777777" w:rsidTr="00E82421">
        <w:tc>
          <w:tcPr>
            <w:tcW w:w="3168" w:type="dxa"/>
          </w:tcPr>
          <w:p w14:paraId="50C436C4" w14:textId="77777777" w:rsidR="00E365EF" w:rsidRPr="0096287B" w:rsidRDefault="00E365EF" w:rsidP="00E82421">
            <w:pPr>
              <w:rPr>
                <w:lang w:val="en-US"/>
              </w:rPr>
            </w:pPr>
            <w:proofErr w:type="gramStart"/>
            <w:r w:rsidRPr="0096287B">
              <w:rPr>
                <w:lang w:val="en-US"/>
              </w:rPr>
              <w:t>End Product</w:t>
            </w:r>
            <w:proofErr w:type="gramEnd"/>
          </w:p>
        </w:tc>
        <w:tc>
          <w:tcPr>
            <w:tcW w:w="1584" w:type="dxa"/>
          </w:tcPr>
          <w:p w14:paraId="1275DE17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BFECF15" wp14:editId="095B376B">
                  <wp:extent cx="935670" cy="804422"/>
                  <wp:effectExtent l="0" t="0" r="0" b="0"/>
                  <wp:docPr id="464" name="Picture 464" descr="A picture containing computer, front, sitting,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Picture 464" descr="A picture containing computer, front, sitting, computer&#10;&#10;Description automatically generated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70" cy="80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79FD6083" w14:textId="77777777" w:rsidTr="00E82421">
        <w:tc>
          <w:tcPr>
            <w:tcW w:w="3168" w:type="dxa"/>
          </w:tcPr>
          <w:p w14:paraId="7A2D653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Sales, Service </w:t>
            </w:r>
            <w:r>
              <w:rPr>
                <w:lang w:val="en-US"/>
              </w:rPr>
              <w:t>a</w:t>
            </w:r>
            <w:proofErr w:type="spellStart"/>
            <w:r>
              <w:t>nd</w:t>
            </w:r>
            <w:proofErr w:type="spellEnd"/>
            <w:r w:rsidRPr="0096287B">
              <w:rPr>
                <w:lang w:val="en-US"/>
              </w:rPr>
              <w:t xml:space="preserve"> Support</w:t>
            </w:r>
          </w:p>
        </w:tc>
        <w:tc>
          <w:tcPr>
            <w:tcW w:w="1584" w:type="dxa"/>
          </w:tcPr>
          <w:p w14:paraId="3A9179E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B69AEBC" wp14:editId="706111E0">
                  <wp:extent cx="571563" cy="1024580"/>
                  <wp:effectExtent l="0" t="0" r="0" b="4445"/>
                  <wp:docPr id="465" name="Picture 465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 descr="A close up of a sign&#10;&#10;Description automatically generated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63" cy="102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9D7153B" w14:textId="77777777" w:rsidTr="00E82421">
        <w:tc>
          <w:tcPr>
            <w:tcW w:w="3168" w:type="dxa"/>
          </w:tcPr>
          <w:p w14:paraId="086C6F24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Consumers</w:t>
            </w:r>
          </w:p>
        </w:tc>
        <w:tc>
          <w:tcPr>
            <w:tcW w:w="1584" w:type="dxa"/>
          </w:tcPr>
          <w:p w14:paraId="42F05AC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56F7A553" wp14:editId="758E512B">
                  <wp:extent cx="563095" cy="901799"/>
                  <wp:effectExtent l="0" t="0" r="8890" b="0"/>
                  <wp:docPr id="466" name="Picture 466" descr="A picture containing food,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 466" descr="A picture containing food, drawing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95" cy="901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562DDB" w14:textId="77777777" w:rsidR="00E365EF" w:rsidRPr="0096287B" w:rsidRDefault="00E365EF" w:rsidP="00E365EF">
      <w:pPr>
        <w:rPr>
          <w:lang w:val="en-US"/>
        </w:rPr>
        <w:sectPr w:rsidR="00E365EF" w:rsidRPr="0096287B" w:rsidSect="00F14970">
          <w:type w:val="continuous"/>
          <w:pgSz w:w="12242" w:h="15842" w:code="1"/>
          <w:pgMar w:top="1412" w:right="1412" w:bottom="1412" w:left="1440" w:header="709" w:footer="384" w:gutter="0"/>
          <w:cols w:num="2" w:space="708"/>
          <w:docGrid w:linePitch="360"/>
        </w:sectPr>
      </w:pPr>
    </w:p>
    <w:p w14:paraId="642A17F4" w14:textId="77777777" w:rsidR="00E365EF" w:rsidRPr="0096287B" w:rsidRDefault="00E365EF" w:rsidP="00E365EF">
      <w:pPr>
        <w:rPr>
          <w:lang w:val="en-US"/>
        </w:rPr>
      </w:pPr>
    </w:p>
    <w:p w14:paraId="5BA25D2C" w14:textId="20910683" w:rsidR="002E4ABB" w:rsidRPr="00E365EF" w:rsidRDefault="002E4ABB" w:rsidP="00E365EF"/>
    <w:sectPr w:rsidR="002E4ABB" w:rsidRPr="00E365EF" w:rsidSect="00CB1A3F">
      <w:headerReference w:type="default" r:id="rId28"/>
      <w:footerReference w:type="default" r:id="rId29"/>
      <w:headerReference w:type="first" r:id="rId30"/>
      <w:footerReference w:type="first" r:id="rId3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A6DC9" w14:textId="77777777" w:rsidR="00BB2603" w:rsidRDefault="00BB2603" w:rsidP="00E974FE">
      <w:pPr>
        <w:spacing w:after="0" w:line="240" w:lineRule="auto"/>
      </w:pPr>
      <w:r>
        <w:separator/>
      </w:r>
    </w:p>
  </w:endnote>
  <w:endnote w:type="continuationSeparator" w:id="0">
    <w:p w14:paraId="42184B37" w14:textId="77777777" w:rsidR="00BB2603" w:rsidRDefault="00BB2603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B530FA53-419C-447B-B246-8F36BF6B4B20}"/>
    <w:embedBold r:id="rId2" w:fontKey="{DA3742A3-7405-4007-82CF-A327CF40E929}"/>
    <w:embedItalic r:id="rId3" w:fontKey="{F79AA05D-E0E8-464B-A2A8-6FD3C1919018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867AACFB-0DFF-4807-8798-6809C9D02525}"/>
    <w:embedBold r:id="rId5" w:fontKey="{94E67454-704B-401F-B765-06C295572312}"/>
    <w:embedItalic r:id="rId6" w:fontKey="{3767A2FE-2141-45D4-B9DE-33B81734235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89BD1F5-3567-44D1-8BA9-F9FB3E0A2BB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17A45B69-EAA7-44F2-A11F-33DF8F4941EE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B089248F-8CD3-42BA-898C-B4B05CB30A1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B8620E0C-CE5B-4EA3-940F-60139325B7DB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4E66" w14:textId="77777777" w:rsidR="00E365EF" w:rsidRPr="00093178" w:rsidRDefault="00E365EF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  <w:lang w:val="en-US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0A8BC3C4" wp14:editId="7EAB5468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110" name="Rectangle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0F336" id="Rectangle 110" o:spid="_x0000_s1026" style="position:absolute;margin-left:-18pt;margin-top:743.25pt;width:9in;height:102.7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" fillcolor="#df5931" strokecolor="#17274a" strokeweight="1pt">
              <w10:wrap anchorx="page" anchory="page"/>
            </v:rect>
          </w:pict>
        </mc:Fallback>
      </mc:AlternateContent>
    </w:r>
    <w:r w:rsidRPr="00093178">
      <w:rPr>
        <w:color w:val="FFFFFF" w:themeColor="background1"/>
      </w:rPr>
      <w:t>National FFA Organization Headquarters 6060 FFA Drive | Indianapolis, IN 46268-0960 | 317-802-6060 | 888-332-2668 |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CB4A9" w14:textId="77777777" w:rsidR="00E365EF" w:rsidRPr="00093178" w:rsidRDefault="00E365EF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  <w:lang w:val="en-US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7A6765D3" wp14:editId="0FBDB9F5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215" name="Rectangle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A5D3A7" id="Rectangle 215" o:spid="_x0000_s1026" style="position:absolute;margin-left:-1.5pt;margin-top:748.5pt;width:628.5pt;height:96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" fillcolor="#df5931" strokecolor="#17274a" strokeweight="1pt">
              <w10:wrap anchorx="page" anchory="page"/>
            </v:rect>
          </w:pict>
        </mc:Fallback>
      </mc:AlternateContent>
    </w:r>
    <w:r w:rsidRPr="00093178">
      <w:rPr>
        <w:color w:val="FFFFFF" w:themeColor="background1"/>
      </w:rPr>
      <w:t>National FFA Organization Headquarters 6060 FFA Drive | Indianapolis, IN 46268-0960 | 317-802-6060 | 888-332-2668 |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9B40FD" id="Rectangle 7" o:spid="_x0000_s1026" style="position:absolute;margin-left:-18pt;margin-top:743.25pt;width:9in;height:102.7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44416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4E0AA9" id="Rectangle 5" o:spid="_x0000_s1026" style="position:absolute;margin-left:-1.5pt;margin-top:748.5pt;width:628.5pt;height:96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677F5" w14:textId="77777777" w:rsidR="00BB2603" w:rsidRDefault="00BB2603" w:rsidP="00E974FE">
      <w:pPr>
        <w:spacing w:after="0" w:line="240" w:lineRule="auto"/>
      </w:pPr>
      <w:r>
        <w:separator/>
      </w:r>
    </w:p>
  </w:footnote>
  <w:footnote w:type="continuationSeparator" w:id="0">
    <w:p w14:paraId="3A2C7D51" w14:textId="77777777" w:rsidR="00BB2603" w:rsidRDefault="00BB2603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CDAA" w14:textId="77777777" w:rsidR="00E365EF" w:rsidRDefault="00E365EF">
    <w:pPr>
      <w:pStyle w:val="Header"/>
    </w:pPr>
    <w:r>
      <w:rPr>
        <w:noProof/>
        <w:lang w:val="en-US"/>
      </w:rPr>
      <w:drawing>
        <wp:anchor distT="0" distB="0" distL="114300" distR="114300" simplePos="0" relativeHeight="251668992" behindDoc="1" locked="0" layoutInCell="1" allowOverlap="1" wp14:anchorId="645A7992" wp14:editId="6088C0A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D27AC80" wp14:editId="79532433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83" name="Rectangle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930B7" id="Rectangle 83" o:spid="_x0000_s1026" style="position:absolute;margin-left:0;margin-top:33.3pt;width:612pt;height:16.2pt;z-index:-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" fillcolor="#17274a" stroked="f" strokeweight="1pt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D86DBE2" wp14:editId="05A0A37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84" name="Rectangle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793FBF" id="Rectangle 84" o:spid="_x0000_s1026" style="position:absolute;margin-left:0;margin-top:0;width:612pt;height:43.9pt;z-index:-251659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B80C1" w14:textId="77777777" w:rsidR="00E365EF" w:rsidRDefault="00E365EF">
    <w:pPr>
      <w:pStyle w:val="Header"/>
    </w:pPr>
    <w:r>
      <w:rPr>
        <w:noProof/>
      </w:rPr>
      <w:drawing>
        <wp:anchor distT="0" distB="0" distL="114300" distR="114300" simplePos="0" relativeHeight="251671040" behindDoc="1" locked="0" layoutInCell="1" allowOverlap="1" wp14:anchorId="2BCE89E2" wp14:editId="0DD20DA0">
          <wp:simplePos x="0" y="0"/>
          <wp:positionH relativeFrom="margin">
            <wp:posOffset>-543560</wp:posOffset>
          </wp:positionH>
          <wp:positionV relativeFrom="margin">
            <wp:align>center</wp:align>
          </wp:positionV>
          <wp:extent cx="7138800" cy="9531607"/>
          <wp:effectExtent l="0" t="0" r="5080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872" behindDoc="0" locked="0" layoutInCell="1" allowOverlap="1" wp14:anchorId="0190BC01" wp14:editId="4E615FB5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207" name="Picture 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E611318" wp14:editId="08A17F85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195" name="Rectangle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15B2B" id="Rectangle 195" o:spid="_x0000_s1026" style="position:absolute;margin-left:0;margin-top:99pt;width:612pt;height:16.2pt;z-index:-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" fillcolor="#17274a" stroked="f" strokeweight="1pt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04E46D4" wp14:editId="36A5BFD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212" name="Rectangle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3F9E2E" id="Rectangle 212" o:spid="_x0000_s1026" style="position:absolute;margin-left:0;margin-top:0;width:612pt;height:99pt;z-index:-251654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" fillcolor="#df591d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289E29" id="Rectangle 2" o:spid="_x0000_s1026" style="position:absolute;margin-left:0;margin-top:33.3pt;width:612pt;height:16.2pt;z-index:-251671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6464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1944CC" id="Rectangle 1" o:spid="_x0000_s1026" style="position:absolute;margin-left:0;margin-top:0;width:612pt;height:43.9pt;z-index:-251670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9536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52608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7488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AF61BE" id="Rectangle 8" o:spid="_x0000_s1026" style="position:absolute;margin-left:0;margin-top:99pt;width:612pt;height:16.2pt;z-index:-2516689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3DC9A" id="Rectangle 9" o:spid="_x0000_s1026" style="position:absolute;margin-left:0;margin-top:0;width:612pt;height:99pt;z-index:-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69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B4F20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BB2603"/>
    <w:rsid w:val="00C05B76"/>
    <w:rsid w:val="00C10B54"/>
    <w:rsid w:val="00C43A64"/>
    <w:rsid w:val="00C65667"/>
    <w:rsid w:val="00C82B7A"/>
    <w:rsid w:val="00C91531"/>
    <w:rsid w:val="00CA4A0C"/>
    <w:rsid w:val="00CB1A3F"/>
    <w:rsid w:val="00CC278D"/>
    <w:rsid w:val="00CC2A08"/>
    <w:rsid w:val="00CE11D5"/>
    <w:rsid w:val="00D27E09"/>
    <w:rsid w:val="00DE0664"/>
    <w:rsid w:val="00E365EF"/>
    <w:rsid w:val="00E402FE"/>
    <w:rsid w:val="00E55329"/>
    <w:rsid w:val="00E80D18"/>
    <w:rsid w:val="00E87B95"/>
    <w:rsid w:val="00E974FE"/>
    <w:rsid w:val="00EC27BF"/>
    <w:rsid w:val="00ED2C7B"/>
    <w:rsid w:val="00F54D4C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5EF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4.xml"/><Relationship Id="rId8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0</TotalTime>
  <Pages>3</Pages>
  <Words>104</Words>
  <Characters>597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2021-09-22T15:22:00Z</dcterms:created>
  <dcterms:modified xsi:type="dcterms:W3CDTF">2021-09-22T15:22:00Z</dcterms:modified>
</cp:coreProperties>
</file>