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8B22" w14:textId="104B798E" w:rsidR="00BC127B" w:rsidRPr="008F64C5" w:rsidRDefault="00803AD8" w:rsidP="00933237">
      <w:pPr>
        <w:widowControl/>
        <w:spacing w:before="2000"/>
        <w:rPr>
          <w:sz w:val="2"/>
          <w:szCs w:val="2"/>
        </w:rPr>
      </w:pPr>
      <w:r>
        <w:rPr>
          <w:sz w:val="2"/>
          <w:szCs w:val="2"/>
        </w:rPr>
        <w:t xml:space="preserve">Edit of </w:t>
      </w:r>
    </w:p>
    <w:p w14:paraId="0A909ACC" w14:textId="6578D803" w:rsidR="00D97C40" w:rsidRPr="00086492" w:rsidRDefault="00A03B9A" w:rsidP="00D97C40">
      <w:pPr>
        <w:pStyle w:val="FFAHeader-Anton"/>
        <w:rPr>
          <w:sz w:val="40"/>
          <w:szCs w:val="40"/>
        </w:rPr>
      </w:pPr>
      <w:r w:rsidRPr="00086492">
        <w:rPr>
          <w:sz w:val="40"/>
          <w:szCs w:val="40"/>
        </w:rPr>
        <w:t>FFA Official Dress</w:t>
      </w:r>
    </w:p>
    <w:p w14:paraId="688F3B8E" w14:textId="77777777" w:rsidR="00D97C40" w:rsidRPr="00A8426B" w:rsidRDefault="00D97C40" w:rsidP="00D97C40">
      <w:pPr>
        <w:pStyle w:val="FFASubhead-MontserratBold"/>
        <w:rPr>
          <w:sz w:val="20"/>
        </w:rPr>
      </w:pPr>
    </w:p>
    <w:p w14:paraId="2F5812DB" w14:textId="7AB69940" w:rsidR="00A03B9A" w:rsidRPr="00086492" w:rsidRDefault="00A03B9A" w:rsidP="00D924AA">
      <w:pPr>
        <w:pStyle w:val="FFASubhead-MontserratBold"/>
      </w:pPr>
      <w:r>
        <w:t>Historical Official Dress Items</w:t>
      </w:r>
    </w:p>
    <w:p w14:paraId="43BB335E" w14:textId="1C4F9D2B" w:rsidR="00D77E62" w:rsidRPr="00086492" w:rsidRDefault="7909E5F7" w:rsidP="00D77E62">
      <w:pPr>
        <w:widowControl/>
        <w:spacing w:after="160" w:line="225" w:lineRule="atLeast"/>
        <w:rPr>
          <w:sz w:val="20"/>
          <w:szCs w:val="20"/>
        </w:rPr>
      </w:pPr>
      <w:r w:rsidRPr="7909E5F7">
        <w:rPr>
          <w:sz w:val="20"/>
          <w:szCs w:val="20"/>
        </w:rPr>
        <w:t xml:space="preserve">In the late 1960s and early 1970s, all FFA members wore the same </w:t>
      </w:r>
      <w:r w:rsidR="00AB0FFC" w:rsidRPr="7909E5F7">
        <w:rPr>
          <w:sz w:val="20"/>
          <w:szCs w:val="20"/>
        </w:rPr>
        <w:t>necktie</w:t>
      </w:r>
      <w:r w:rsidRPr="7909E5F7">
        <w:rPr>
          <w:sz w:val="20"/>
          <w:szCs w:val="20"/>
        </w:rPr>
        <w:t>, fashioned after the traditional male necktie. But by the mid 1970s</w:t>
      </w:r>
      <w:r w:rsidR="00F22C4A">
        <w:rPr>
          <w:sz w:val="20"/>
          <w:szCs w:val="20"/>
        </w:rPr>
        <w:t>,</w:t>
      </w:r>
      <w:r w:rsidRPr="7909E5F7">
        <w:rPr>
          <w:sz w:val="20"/>
          <w:szCs w:val="20"/>
        </w:rPr>
        <w:t xml:space="preserve"> the FFA Supply Service began selling a dress scarf as official dress for female members. On this mannequin, we have the “Standing FFA” scarf, which is the earliest version of the scarf offered for young women. This scarf required a gold ring to tie it together around the neck. Eventually, the FFA Supply Service offered the “Waterfall” scarf that we know today</w:t>
      </w:r>
      <w:r w:rsidR="00F22C4A">
        <w:rPr>
          <w:sz w:val="20"/>
          <w:szCs w:val="20"/>
        </w:rPr>
        <w:t>; it</w:t>
      </w:r>
      <w:r w:rsidRPr="7909E5F7">
        <w:rPr>
          <w:sz w:val="20"/>
          <w:szCs w:val="20"/>
        </w:rPr>
        <w:t xml:space="preserve"> is dressier and does not require a gold ring, which often got lost. </w:t>
      </w:r>
    </w:p>
    <w:p w14:paraId="2C1DF1A9" w14:textId="3EEFF8B2" w:rsidR="00F86B09" w:rsidRDefault="00A8426B" w:rsidP="00D77E62">
      <w:pPr>
        <w:widowControl/>
        <w:spacing w:after="160" w:line="225" w:lineRule="atLeast"/>
        <w:rPr>
          <w:sz w:val="20"/>
          <w:szCs w:val="20"/>
        </w:rPr>
      </w:pPr>
      <w:r>
        <w:rPr>
          <w:noProof/>
          <w:sz w:val="20"/>
          <w:szCs w:val="20"/>
        </w:rPr>
        <mc:AlternateContent>
          <mc:Choice Requires="wpg">
            <w:drawing>
              <wp:anchor distT="0" distB="0" distL="114300" distR="114300" simplePos="0" relativeHeight="251659264" behindDoc="0" locked="0" layoutInCell="1" allowOverlap="1" wp14:anchorId="2BE394D9" wp14:editId="57B99D71">
                <wp:simplePos x="0" y="0"/>
                <wp:positionH relativeFrom="margin">
                  <wp:align>center</wp:align>
                </wp:positionH>
                <wp:positionV relativeFrom="paragraph">
                  <wp:posOffset>1202055</wp:posOffset>
                </wp:positionV>
                <wp:extent cx="5074285" cy="2868930"/>
                <wp:effectExtent l="19050" t="19050" r="12065" b="26670"/>
                <wp:wrapTight wrapText="bothSides">
                  <wp:wrapPolygon edited="0">
                    <wp:start x="-81" y="-143"/>
                    <wp:lineTo x="-81" y="21657"/>
                    <wp:lineTo x="21570" y="21657"/>
                    <wp:lineTo x="21570" y="-143"/>
                    <wp:lineTo x="-81" y="-143"/>
                  </wp:wrapPolygon>
                </wp:wrapTight>
                <wp:docPr id="922599560" name="Group 4"/>
                <wp:cNvGraphicFramePr/>
                <a:graphic xmlns:a="http://schemas.openxmlformats.org/drawingml/2006/main">
                  <a:graphicData uri="http://schemas.microsoft.com/office/word/2010/wordprocessingGroup">
                    <wpg:wgp>
                      <wpg:cNvGrpSpPr/>
                      <wpg:grpSpPr>
                        <a:xfrm>
                          <a:off x="0" y="0"/>
                          <a:ext cx="5074285" cy="2868930"/>
                          <a:chOff x="0" y="0"/>
                          <a:chExt cx="5074285" cy="2868930"/>
                        </a:xfrm>
                      </wpg:grpSpPr>
                      <pic:pic xmlns:pic="http://schemas.openxmlformats.org/drawingml/2006/picture">
                        <pic:nvPicPr>
                          <pic:cNvPr id="827483430" name="Picture 1" descr="A person in a uniform smiling&#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1840" cy="2868930"/>
                          </a:xfrm>
                          <a:prstGeom prst="rect">
                            <a:avLst/>
                          </a:prstGeom>
                          <a:ln>
                            <a:solidFill>
                              <a:schemeClr val="tx1"/>
                            </a:solidFill>
                          </a:ln>
                        </pic:spPr>
                      </pic:pic>
                      <pic:pic xmlns:pic="http://schemas.openxmlformats.org/drawingml/2006/picture">
                        <pic:nvPicPr>
                          <pic:cNvPr id="898305059" name="Picture 2" descr="A person and person wearing matching jackets&#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202180" y="0"/>
                            <a:ext cx="2872105" cy="2868930"/>
                          </a:xfrm>
                          <a:prstGeom prst="rect">
                            <a:avLst/>
                          </a:prstGeom>
                          <a:noFill/>
                          <a:ln>
                            <a:solidFill>
                              <a:schemeClr val="tx1"/>
                            </a:solidFill>
                          </a:ln>
                        </pic:spPr>
                      </pic:pic>
                    </wpg:wgp>
                  </a:graphicData>
                </a:graphic>
              </wp:anchor>
            </w:drawing>
          </mc:Choice>
          <mc:Fallback xmlns:a14="http://schemas.microsoft.com/office/drawing/2010/main" xmlns:pic="http://schemas.openxmlformats.org/drawingml/2006/picture" xmlns:a="http://schemas.openxmlformats.org/drawingml/2006/main">
            <w:pict>
              <v:group id="Group 4" style="position:absolute;margin-left:0;margin-top:94.65pt;width:399.55pt;height:225.9pt;z-index:251659264;mso-position-horizontal:center;mso-position-horizontal-relative:margin" coordsize="50742,28689" o:spid="_x0000_s1026" w14:anchorId="0A1611C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">
                <v:shape id="Picture 1" style="position:absolute;width:20218;height:28689;visibility:visible;mso-wrap-style:square" alt="A person in a uniform smiling&#10;&#10;Description automatically generated"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">
                  <v:imagedata o:title="A person in a uniform smiling&#10;&#10;Description automatically generated" r:id="rId10"/>
                  <v:path arrowok="t"/>
                </v:shape>
                <v:shape id="Picture 2" style="position:absolute;left:22021;width:28721;height:28689;visibility:visible;mso-wrap-style:square" alt="A person and person wearing matching jackets&#10;&#10;Description automatically generated" o:spid="_x0000_s102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">
                  <v:imagedata o:title="A person and person wearing matching jackets&#10;&#10;Description automatically generated" r:id="rId11"/>
                  <v:path arrowok="t"/>
                </v:shape>
                <w10:wrap type="tight" anchorx="margin"/>
              </v:group>
            </w:pict>
          </mc:Fallback>
        </mc:AlternateContent>
      </w:r>
      <w:r w:rsidR="00F86B09" w:rsidRPr="00086492">
        <w:rPr>
          <w:sz w:val="20"/>
          <w:szCs w:val="20"/>
        </w:rPr>
        <w:t xml:space="preserve">In addition to the scarf on the mannequin, we also have a shadow box displaying iconic historical pieces of official dress. Included in this shadow box are the </w:t>
      </w:r>
      <w:r w:rsidR="00B81BE3" w:rsidRPr="00086492">
        <w:rPr>
          <w:sz w:val="20"/>
          <w:szCs w:val="20"/>
        </w:rPr>
        <w:t xml:space="preserve">blue bolo tie, wide yellow tie, wide blue tie, a tie bar, a tie tack, an alumni tie tack and a 1953 silver anniversary button. The earliest FFA ties were made from linen and were sold in royal blue with the letters FFA screen printed in a contrasting yellow. Later, a similar tie was produced in yellow with contrasting blue letters. During the 1950s and </w:t>
      </w:r>
      <w:r w:rsidR="00F22C4A">
        <w:rPr>
          <w:sz w:val="20"/>
          <w:szCs w:val="20"/>
        </w:rPr>
        <w:t>19</w:t>
      </w:r>
      <w:r w:rsidR="00B81BE3" w:rsidRPr="00086492">
        <w:rPr>
          <w:sz w:val="20"/>
          <w:szCs w:val="20"/>
        </w:rPr>
        <w:t>60s</w:t>
      </w:r>
      <w:r w:rsidR="00F22C4A">
        <w:rPr>
          <w:sz w:val="20"/>
          <w:szCs w:val="20"/>
        </w:rPr>
        <w:t>,</w:t>
      </w:r>
      <w:r w:rsidR="00B81BE3" w:rsidRPr="00086492">
        <w:rPr>
          <w:sz w:val="20"/>
          <w:szCs w:val="20"/>
        </w:rPr>
        <w:t xml:space="preserve"> the FFA Supply Service offered the </w:t>
      </w:r>
      <w:r w:rsidR="00F22C4A">
        <w:rPr>
          <w:sz w:val="20"/>
          <w:szCs w:val="20"/>
        </w:rPr>
        <w:t xml:space="preserve">cord of </w:t>
      </w:r>
      <w:r w:rsidR="00B81BE3" w:rsidRPr="00086492">
        <w:rPr>
          <w:sz w:val="20"/>
          <w:szCs w:val="20"/>
        </w:rPr>
        <w:t>western</w:t>
      </w:r>
      <w:r w:rsidR="00F22C4A">
        <w:rPr>
          <w:sz w:val="20"/>
          <w:szCs w:val="20"/>
        </w:rPr>
        <w:t>-</w:t>
      </w:r>
      <w:r w:rsidR="00B81BE3" w:rsidRPr="00086492">
        <w:rPr>
          <w:sz w:val="20"/>
          <w:szCs w:val="20"/>
        </w:rPr>
        <w:t xml:space="preserve">style bolo ties in three colors: blue, yellow and red. </w:t>
      </w:r>
    </w:p>
    <w:p w14:paraId="1A1C0665" w14:textId="77777777" w:rsidR="00D924AA" w:rsidRDefault="00D924AA" w:rsidP="00D77E62">
      <w:pPr>
        <w:widowControl/>
        <w:spacing w:after="160" w:line="225" w:lineRule="atLeast"/>
        <w:rPr>
          <w:sz w:val="20"/>
          <w:szCs w:val="20"/>
        </w:rPr>
      </w:pPr>
    </w:p>
    <w:p w14:paraId="0EBAAC25" w14:textId="43E9A6FF" w:rsidR="00FD560A" w:rsidRDefault="7909E5F7" w:rsidP="00D77E62">
      <w:pPr>
        <w:widowControl/>
        <w:spacing w:after="160" w:line="225" w:lineRule="atLeast"/>
        <w:rPr>
          <w:sz w:val="20"/>
          <w:szCs w:val="20"/>
        </w:rPr>
      </w:pPr>
      <w:r w:rsidRPr="7909E5F7">
        <w:rPr>
          <w:sz w:val="20"/>
          <w:szCs w:val="20"/>
        </w:rPr>
        <w:t>Above left: Julie Smiley, the first woman elected to a National Officer position in 1976</w:t>
      </w:r>
      <w:r w:rsidR="00F22C4A">
        <w:rPr>
          <w:sz w:val="20"/>
          <w:szCs w:val="20"/>
        </w:rPr>
        <w:t>,</w:t>
      </w:r>
      <w:r w:rsidRPr="7909E5F7">
        <w:rPr>
          <w:sz w:val="20"/>
          <w:szCs w:val="20"/>
        </w:rPr>
        <w:t xml:space="preserve"> is wearing a scarf like the one on display. Above right: When the female FFA jacket was first introduced in the supply catalog</w:t>
      </w:r>
      <w:r w:rsidR="00F22C4A">
        <w:rPr>
          <w:sz w:val="20"/>
          <w:szCs w:val="20"/>
        </w:rPr>
        <w:t>,</w:t>
      </w:r>
      <w:r w:rsidRPr="7909E5F7">
        <w:rPr>
          <w:sz w:val="20"/>
          <w:szCs w:val="20"/>
        </w:rPr>
        <w:t xml:space="preserve"> it was shown paired with an FFA-branded sleeveless mock-neck sweater shell. Photo is from the 1972-73 FFA Supply Service catalog. </w:t>
      </w:r>
    </w:p>
    <w:p w14:paraId="1BDF16B1" w14:textId="17249FEE" w:rsidR="002D7C9B" w:rsidRPr="002D7C9B" w:rsidRDefault="002D7C9B" w:rsidP="002D7C9B">
      <w:pPr>
        <w:widowControl/>
        <w:spacing w:after="160" w:line="225" w:lineRule="atLeast"/>
        <w:jc w:val="center"/>
        <w:rPr>
          <w:sz w:val="16"/>
          <w:szCs w:val="16"/>
        </w:rPr>
      </w:pPr>
      <w:r w:rsidRPr="002D7C9B">
        <w:rPr>
          <w:sz w:val="16"/>
          <w:szCs w:val="16"/>
        </w:rPr>
        <w:t>Special thank you to David Laatsch, retired agriculture teacher in Wisconsin, for contributing items, stories and facts for this display.</w:t>
      </w:r>
    </w:p>
    <w:sectPr w:rsidR="002D7C9B" w:rsidRPr="002D7C9B" w:rsidSect="00345EAC">
      <w:headerReference w:type="default" r:id="rId12"/>
      <w:headerReference w:type="first" r:id="rId13"/>
      <w:type w:val="continuous"/>
      <w:pgSz w:w="12242" w:h="15842" w:code="1"/>
      <w:pgMar w:top="1412" w:right="1412" w:bottom="900" w:left="1412" w:header="709" w:footer="384" w:gutter="0"/>
      <w:cols w:space="1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8A038" w14:textId="77777777" w:rsidR="00064E32" w:rsidRDefault="00064E32" w:rsidP="00E974FE">
      <w:pPr>
        <w:spacing w:after="0"/>
      </w:pPr>
      <w:r>
        <w:separator/>
      </w:r>
    </w:p>
  </w:endnote>
  <w:endnote w:type="continuationSeparator" w:id="0">
    <w:p w14:paraId="41C2E5B9" w14:textId="77777777" w:rsidR="00064E32" w:rsidRDefault="00064E32"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AF5327FA-B3B2-4E88-A310-0E170A8A7D33}"/>
    <w:embedBold r:id="rId2" w:fontKey="{364BC045-CE1D-4EC9-BD4C-C808C048150B}"/>
    <w:embedItalic r:id="rId3" w:fontKey="{5B3F73AA-0D21-493A-B9AE-4FCC347AE9DB}"/>
  </w:font>
  <w:font w:name="Anton">
    <w:panose1 w:val="00000500000000000000"/>
    <w:charset w:val="00"/>
    <w:family w:val="auto"/>
    <w:pitch w:val="variable"/>
    <w:sig w:usb0="A00000FF" w:usb1="4000207B" w:usb2="00000000" w:usb3="00000000" w:csb0="00000193" w:csb1="00000000"/>
    <w:embedRegular r:id="rId4" w:fontKey="{A6928280-BCC8-42BE-9CC7-47F867ABD1C0}"/>
    <w:embedBold r:id="rId5" w:fontKey="{5D4C554D-F37B-4832-A15E-02CEB0A4C45E}"/>
    <w:embedItalic r:id="rId6" w:fontKey="{482AB59B-4E80-4FD2-8135-05DE3B55FD9D}"/>
  </w:font>
  <w:font w:name="Segoe UI">
    <w:panose1 w:val="020B0502040204020203"/>
    <w:charset w:val="00"/>
    <w:family w:val="swiss"/>
    <w:pitch w:val="variable"/>
    <w:sig w:usb0="E4002EFF" w:usb1="C000E47F" w:usb2="00000009" w:usb3="00000000" w:csb0="000001FF" w:csb1="00000000"/>
    <w:embedRegular r:id="rId7" w:fontKey="{B6EDEEBB-B9E4-4CAB-B962-ACF12896C5BF}"/>
  </w:font>
  <w:font w:name="Consolas">
    <w:panose1 w:val="020B0609020204030204"/>
    <w:charset w:val="00"/>
    <w:family w:val="modern"/>
    <w:pitch w:val="fixed"/>
    <w:sig w:usb0="E00006FF" w:usb1="0000FCFF" w:usb2="00000001" w:usb3="00000000" w:csb0="0000019F" w:csb1="00000000"/>
    <w:embedRegular r:id="rId8" w:fontKey="{044995DC-0D83-40AB-9F43-8F655E158A92}"/>
  </w:font>
  <w:font w:name="DM Serif Text">
    <w:panose1 w:val="00000000000000000000"/>
    <w:charset w:val="00"/>
    <w:family w:val="auto"/>
    <w:pitch w:val="variable"/>
    <w:sig w:usb0="A00002EF" w:usb1="0000004B" w:usb2="00000000" w:usb3="00000000" w:csb0="0000019F" w:csb1="00000000"/>
    <w:embedBold r:id="rId9" w:fontKey="{C972E39A-33AA-4F80-8462-2971C6B0EAB6}"/>
  </w:font>
  <w:font w:name="Klinic Slab Medium">
    <w:panose1 w:val="00000000000000000000"/>
    <w:charset w:val="00"/>
    <w:family w:val="auto"/>
    <w:notTrueType/>
    <w:pitch w:val="variable"/>
    <w:sig w:usb0="8000002F" w:usb1="5000004A" w:usb2="00000000" w:usb3="00000000" w:csb0="00000093" w:csb1="00000000"/>
  </w:font>
  <w:font w:name="MinionPro-Regular">
    <w:altName w:val="Calibri"/>
    <w:panose1 w:val="00000000000000000000"/>
    <w:charset w:val="00"/>
    <w:family w:val="roman"/>
    <w:notTrueType/>
    <w:pitch w:val="variable"/>
    <w:sig w:usb0="60000287" w:usb1="00000001" w:usb2="00000000" w:usb3="00000000" w:csb0="0000019F" w:csb1="00000000"/>
  </w:font>
  <w:font w:name="Lasiver">
    <w:altName w:val="Calibri"/>
    <w:panose1 w:val="00000000000000000000"/>
    <w:charset w:val="4D"/>
    <w:family w:val="auto"/>
    <w:notTrueType/>
    <w:pitch w:val="variable"/>
    <w:sig w:usb0="00000007" w:usb1="00000000" w:usb2="00000000" w:usb3="00000000" w:csb0="00000093" w:csb1="00000000"/>
  </w:font>
  <w:font w:name="Lasiver-Regular">
    <w:altName w:val="Calibri"/>
    <w:panose1 w:val="00000000000000000000"/>
    <w:charset w:val="4D"/>
    <w:family w:val="auto"/>
    <w:notTrueType/>
    <w:pitch w:val="variable"/>
    <w:sig w:usb0="00000007" w:usb1="00000000" w:usb2="00000000" w:usb3="00000000" w:csb0="000000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FBC26" w14:textId="77777777" w:rsidR="00064E32" w:rsidRDefault="00064E32" w:rsidP="00E974FE">
      <w:pPr>
        <w:spacing w:after="0"/>
      </w:pPr>
      <w:r>
        <w:separator/>
      </w:r>
    </w:p>
  </w:footnote>
  <w:footnote w:type="continuationSeparator" w:id="0">
    <w:p w14:paraId="30D7358F" w14:textId="77777777" w:rsidR="00064E32" w:rsidRDefault="00064E32"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847B" w14:textId="563EB313" w:rsidR="00E974FE" w:rsidRPr="0020577D" w:rsidRDefault="0020577D" w:rsidP="0020577D">
    <w:pPr>
      <w:pStyle w:val="Header"/>
      <w:jc w:val="center"/>
    </w:pPr>
    <w:r>
      <w:rPr>
        <w:noProof/>
      </w:rPr>
      <w:drawing>
        <wp:anchor distT="0" distB="0" distL="114300" distR="114300" simplePos="0" relativeHeight="251662336" behindDoc="1" locked="0" layoutInCell="1" allowOverlap="1" wp14:anchorId="5B78752F" wp14:editId="7DCE6CA5">
          <wp:simplePos x="0" y="0"/>
          <wp:positionH relativeFrom="column">
            <wp:posOffset>-886572</wp:posOffset>
          </wp:positionH>
          <wp:positionV relativeFrom="page">
            <wp:posOffset>10048</wp:posOffset>
          </wp:positionV>
          <wp:extent cx="7767037" cy="10051463"/>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31168" cy="1026386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8F180" w14:textId="4B787E55" w:rsidR="004B7734" w:rsidRPr="008F64C5" w:rsidRDefault="008F64C5" w:rsidP="008F64C5">
    <w:pPr>
      <w:pStyle w:val="Header"/>
    </w:pPr>
    <w:r>
      <w:rPr>
        <w:noProof/>
      </w:rPr>
      <w:drawing>
        <wp:anchor distT="0" distB="0" distL="114300" distR="114300" simplePos="0" relativeHeight="251661312" behindDoc="1" locked="0" layoutInCell="1" allowOverlap="1" wp14:anchorId="5D9757D7" wp14:editId="14C2A966">
          <wp:simplePos x="0" y="0"/>
          <wp:positionH relativeFrom="column">
            <wp:posOffset>-906559</wp:posOffset>
          </wp:positionH>
          <wp:positionV relativeFrom="page">
            <wp:posOffset>9938</wp:posOffset>
          </wp:positionV>
          <wp:extent cx="7771875" cy="10057721"/>
          <wp:effectExtent l="0" t="0" r="63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85095" cy="102042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0C3A2A"/>
    <w:multiLevelType w:val="hybridMultilevel"/>
    <w:tmpl w:val="911A1272"/>
    <w:lvl w:ilvl="0" w:tplc="E7B80B4C">
      <w:start w:val="1"/>
      <w:numFmt w:val="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5"/>
  </w:num>
  <w:num w:numId="2" w16cid:durableId="1205869310">
    <w:abstractNumId w:val="20"/>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2"/>
  </w:num>
  <w:num w:numId="15" w16cid:durableId="1850832844">
    <w:abstractNumId w:val="18"/>
  </w:num>
  <w:num w:numId="16" w16cid:durableId="1260286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4"/>
  </w:num>
  <w:num w:numId="18" w16cid:durableId="1234271297">
    <w:abstractNumId w:val="11"/>
  </w:num>
  <w:num w:numId="19" w16cid:durableId="697126390">
    <w:abstractNumId w:val="19"/>
  </w:num>
  <w:num w:numId="20" w16cid:durableId="560407048">
    <w:abstractNumId w:val="16"/>
  </w:num>
  <w:num w:numId="21" w16cid:durableId="13404297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56C17"/>
    <w:rsid w:val="000639BF"/>
    <w:rsid w:val="00063CD1"/>
    <w:rsid w:val="00064E32"/>
    <w:rsid w:val="00064EDB"/>
    <w:rsid w:val="00086492"/>
    <w:rsid w:val="000D61B7"/>
    <w:rsid w:val="000E424A"/>
    <w:rsid w:val="001008A6"/>
    <w:rsid w:val="00106469"/>
    <w:rsid w:val="00170A94"/>
    <w:rsid w:val="00180F34"/>
    <w:rsid w:val="001A048D"/>
    <w:rsid w:val="001E56D8"/>
    <w:rsid w:val="001E6747"/>
    <w:rsid w:val="0020577D"/>
    <w:rsid w:val="00205FC5"/>
    <w:rsid w:val="00206C6F"/>
    <w:rsid w:val="00226579"/>
    <w:rsid w:val="002266E8"/>
    <w:rsid w:val="00237B19"/>
    <w:rsid w:val="002410C3"/>
    <w:rsid w:val="0027652A"/>
    <w:rsid w:val="0028785F"/>
    <w:rsid w:val="002A4532"/>
    <w:rsid w:val="002C1378"/>
    <w:rsid w:val="002C3071"/>
    <w:rsid w:val="002D1439"/>
    <w:rsid w:val="002D7C9B"/>
    <w:rsid w:val="002E16D1"/>
    <w:rsid w:val="002E4ABB"/>
    <w:rsid w:val="002E7516"/>
    <w:rsid w:val="00345EAC"/>
    <w:rsid w:val="00394708"/>
    <w:rsid w:val="003C466A"/>
    <w:rsid w:val="003D06F0"/>
    <w:rsid w:val="003F1000"/>
    <w:rsid w:val="003F5A04"/>
    <w:rsid w:val="00417E6E"/>
    <w:rsid w:val="00452EC8"/>
    <w:rsid w:val="00462466"/>
    <w:rsid w:val="0049616A"/>
    <w:rsid w:val="004A4F01"/>
    <w:rsid w:val="004A6859"/>
    <w:rsid w:val="004B7734"/>
    <w:rsid w:val="004E0DB9"/>
    <w:rsid w:val="00500211"/>
    <w:rsid w:val="00542D1F"/>
    <w:rsid w:val="005545F6"/>
    <w:rsid w:val="0056299C"/>
    <w:rsid w:val="00575640"/>
    <w:rsid w:val="005A13E5"/>
    <w:rsid w:val="005B0FDD"/>
    <w:rsid w:val="005C6C87"/>
    <w:rsid w:val="005D1CE0"/>
    <w:rsid w:val="005D3613"/>
    <w:rsid w:val="005D4595"/>
    <w:rsid w:val="005D64B0"/>
    <w:rsid w:val="005E0E0E"/>
    <w:rsid w:val="005E61C2"/>
    <w:rsid w:val="005E63F3"/>
    <w:rsid w:val="005F0AE1"/>
    <w:rsid w:val="00605E63"/>
    <w:rsid w:val="00626637"/>
    <w:rsid w:val="00634F33"/>
    <w:rsid w:val="006645D9"/>
    <w:rsid w:val="006D1FA7"/>
    <w:rsid w:val="006D5418"/>
    <w:rsid w:val="006E0BB0"/>
    <w:rsid w:val="006F45AE"/>
    <w:rsid w:val="00701EE7"/>
    <w:rsid w:val="007208D7"/>
    <w:rsid w:val="00721B3A"/>
    <w:rsid w:val="00740B4F"/>
    <w:rsid w:val="0077223F"/>
    <w:rsid w:val="0079024C"/>
    <w:rsid w:val="007A71A9"/>
    <w:rsid w:val="007B2573"/>
    <w:rsid w:val="007B526E"/>
    <w:rsid w:val="007D72BE"/>
    <w:rsid w:val="007E01A1"/>
    <w:rsid w:val="007E2BC1"/>
    <w:rsid w:val="00803AD8"/>
    <w:rsid w:val="00810556"/>
    <w:rsid w:val="008421CB"/>
    <w:rsid w:val="0088435B"/>
    <w:rsid w:val="008D32E5"/>
    <w:rsid w:val="008E1755"/>
    <w:rsid w:val="008E2A51"/>
    <w:rsid w:val="008F64C5"/>
    <w:rsid w:val="00933237"/>
    <w:rsid w:val="00981829"/>
    <w:rsid w:val="00995841"/>
    <w:rsid w:val="009B007B"/>
    <w:rsid w:val="009B30FC"/>
    <w:rsid w:val="009C0EC8"/>
    <w:rsid w:val="00A03B9A"/>
    <w:rsid w:val="00A23EC1"/>
    <w:rsid w:val="00A47661"/>
    <w:rsid w:val="00A67697"/>
    <w:rsid w:val="00A8426B"/>
    <w:rsid w:val="00AA2D70"/>
    <w:rsid w:val="00AB0FFC"/>
    <w:rsid w:val="00AB57AC"/>
    <w:rsid w:val="00AC0609"/>
    <w:rsid w:val="00AC3AAE"/>
    <w:rsid w:val="00AD433D"/>
    <w:rsid w:val="00AE319F"/>
    <w:rsid w:val="00B03DBA"/>
    <w:rsid w:val="00B15142"/>
    <w:rsid w:val="00B73261"/>
    <w:rsid w:val="00B81BE3"/>
    <w:rsid w:val="00B95B62"/>
    <w:rsid w:val="00B97A03"/>
    <w:rsid w:val="00BC127B"/>
    <w:rsid w:val="00C05B76"/>
    <w:rsid w:val="00C10B54"/>
    <w:rsid w:val="00C2442A"/>
    <w:rsid w:val="00C27A6F"/>
    <w:rsid w:val="00C43A64"/>
    <w:rsid w:val="00C65667"/>
    <w:rsid w:val="00C71FD3"/>
    <w:rsid w:val="00C82B7A"/>
    <w:rsid w:val="00CA4A0C"/>
    <w:rsid w:val="00CA7966"/>
    <w:rsid w:val="00CC278D"/>
    <w:rsid w:val="00CE1486"/>
    <w:rsid w:val="00D212A9"/>
    <w:rsid w:val="00D21C93"/>
    <w:rsid w:val="00D27E09"/>
    <w:rsid w:val="00D35D9E"/>
    <w:rsid w:val="00D579FE"/>
    <w:rsid w:val="00D77E62"/>
    <w:rsid w:val="00D924AA"/>
    <w:rsid w:val="00D97C40"/>
    <w:rsid w:val="00DC5AF3"/>
    <w:rsid w:val="00DE7B1B"/>
    <w:rsid w:val="00E20179"/>
    <w:rsid w:val="00E225A5"/>
    <w:rsid w:val="00E37BD8"/>
    <w:rsid w:val="00E52A52"/>
    <w:rsid w:val="00E55329"/>
    <w:rsid w:val="00E55A6E"/>
    <w:rsid w:val="00E80D18"/>
    <w:rsid w:val="00E87B95"/>
    <w:rsid w:val="00E974FE"/>
    <w:rsid w:val="00EC27BF"/>
    <w:rsid w:val="00ED1322"/>
    <w:rsid w:val="00ED284E"/>
    <w:rsid w:val="00ED2C7B"/>
    <w:rsid w:val="00F22C4A"/>
    <w:rsid w:val="00F31947"/>
    <w:rsid w:val="00F659D5"/>
    <w:rsid w:val="00F85833"/>
    <w:rsid w:val="00F86B09"/>
    <w:rsid w:val="00F93C8A"/>
    <w:rsid w:val="00FB6CBB"/>
    <w:rsid w:val="00FD560A"/>
    <w:rsid w:val="00FD7444"/>
    <w:rsid w:val="00FE709B"/>
    <w:rsid w:val="00FF1CEF"/>
    <w:rsid w:val="00FF42E6"/>
    <w:rsid w:val="00FF6472"/>
    <w:rsid w:val="7909E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0"/>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0"/>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Subhead-MontserratBold">
    <w:name w:val="FFA Subhead - Montserrat Bold"/>
    <w:basedOn w:val="Normal"/>
    <w:qFormat/>
    <w:rsid w:val="00D97C40"/>
    <w:pPr>
      <w:widowControl/>
      <w:spacing w:after="0"/>
    </w:pPr>
    <w:rPr>
      <w:rFonts w:ascii="Montserrat" w:hAnsi="Montserrat" w:cs="Arial"/>
      <w:b/>
      <w:bCs/>
      <w:color w:val="003771" w:themeColor="accent1" w:themeShade="BF"/>
      <w:sz w:val="24"/>
      <w:szCs w:val="20"/>
    </w:rPr>
  </w:style>
  <w:style w:type="paragraph" w:customStyle="1" w:styleId="FFABodyText-Montserrat">
    <w:name w:val="FFA Body Text - Montserrat"/>
    <w:basedOn w:val="Normal"/>
    <w:qFormat/>
    <w:rsid w:val="00D97C40"/>
    <w:pPr>
      <w:widowControl/>
      <w:spacing w:after="0"/>
    </w:pPr>
    <w:rPr>
      <w:rFonts w:ascii="Montserrat" w:hAnsi="Montserrat" w:cs="Arial"/>
      <w:color w:val="00102C"/>
      <w:sz w:val="20"/>
      <w:szCs w:val="20"/>
    </w:rPr>
  </w:style>
  <w:style w:type="table" w:styleId="PlainTable4">
    <w:name w:val="Plain Table 4"/>
    <w:basedOn w:val="TableNormal"/>
    <w:uiPriority w:val="44"/>
    <w:rsid w:val="00D97C40"/>
    <w:pPr>
      <w:spacing w:after="0" w:line="240" w:lineRule="auto"/>
    </w:pPr>
    <w:rPr>
      <w:color w:val="auto"/>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FAHeader-Anton">
    <w:name w:val="FFA Header - Anton"/>
    <w:basedOn w:val="Normal"/>
    <w:qFormat/>
    <w:rsid w:val="00D97C40"/>
    <w:pPr>
      <w:widowControl/>
      <w:spacing w:after="0"/>
    </w:pPr>
    <w:rPr>
      <w:rFonts w:ascii="Anton" w:hAnsi="Anton" w:cs="Times New Roman (Body CS)"/>
      <w:color w:val="003771" w:themeColor="accent1" w:themeShade="BF"/>
      <w:spacing w:val="20"/>
      <w:sz w:val="44"/>
      <w:szCs w:val="44"/>
    </w:rPr>
  </w:style>
  <w:style w:type="paragraph" w:customStyle="1" w:styleId="FFAListBullet-Montserrat">
    <w:name w:val="FFA List Bullet - Montserrat"/>
    <w:basedOn w:val="ListBullet"/>
    <w:qFormat/>
    <w:rsid w:val="00D97C40"/>
    <w:pPr>
      <w:widowControl/>
      <w:spacing w:after="160" w:line="225" w:lineRule="atLeast"/>
      <w:ind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D97C40"/>
    <w:pPr>
      <w:widowControl/>
      <w:numPr>
        <w:numId w:val="20"/>
      </w:numPr>
      <w:spacing w:after="160" w:line="225" w:lineRule="atLeast"/>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D97C40"/>
    <w:pPr>
      <w:widowControl/>
      <w:numPr>
        <w:numId w:val="21"/>
      </w:numPr>
      <w:spacing w:after="0"/>
    </w:pPr>
    <w:rPr>
      <w:rFonts w:ascii="Montserrat" w:hAnsi="Montserrat" w:cs="Arial"/>
      <w:color w:val="000000" w:themeColor="text1"/>
      <w:sz w:val="20"/>
      <w:szCs w:val="20"/>
    </w:rPr>
  </w:style>
  <w:style w:type="paragraph" w:customStyle="1" w:styleId="FFAChartType-Bold">
    <w:name w:val="FFA Chart Type - Bold"/>
    <w:basedOn w:val="Normal"/>
    <w:qFormat/>
    <w:rsid w:val="00D97C40"/>
    <w:pPr>
      <w:widowControl/>
      <w:spacing w:after="0"/>
      <w:ind w:left="144"/>
    </w:pPr>
    <w:rPr>
      <w:rFonts w:ascii="Montserrat" w:hAnsi="Montserrat"/>
      <w:b/>
      <w:bCs/>
      <w:color w:val="003771" w:themeColor="accent1" w:themeShade="BF"/>
      <w:sz w:val="20"/>
      <w:szCs w:val="20"/>
      <w:lang w:val="en-US"/>
    </w:rPr>
  </w:style>
  <w:style w:type="paragraph" w:customStyle="1" w:styleId="FFAChartType-Regular">
    <w:name w:val="FFA Chart Type - Regular"/>
    <w:basedOn w:val="Normal"/>
    <w:qFormat/>
    <w:rsid w:val="00D97C40"/>
    <w:pPr>
      <w:widowControl/>
      <w:spacing w:after="0"/>
      <w:ind w:left="144"/>
    </w:pPr>
    <w:rPr>
      <w:rFonts w:ascii="Montserrat" w:hAnsi="Montserrat"/>
      <w:color w:val="auto"/>
      <w:lang w:val="en-US"/>
    </w:rPr>
  </w:style>
  <w:style w:type="paragraph" w:customStyle="1" w:styleId="FFAChartHeader">
    <w:name w:val="FFA Chart Header"/>
    <w:basedOn w:val="Normal"/>
    <w:qFormat/>
    <w:rsid w:val="00D97C40"/>
    <w:pPr>
      <w:widowControl/>
      <w:spacing w:after="0"/>
      <w:jc w:val="center"/>
    </w:pPr>
    <w:rPr>
      <w:rFonts w:ascii="Montserrat" w:hAnsi="Montserrat"/>
      <w:color w:val="FFFFFF" w:themeColor="background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28376">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 w:id="20967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30</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8</cp:revision>
  <cp:lastPrinted>2021-08-25T13:01:00Z</cp:lastPrinted>
  <dcterms:created xsi:type="dcterms:W3CDTF">2024-09-18T12:58:00Z</dcterms:created>
  <dcterms:modified xsi:type="dcterms:W3CDTF">2024-09-24T13:10:00Z</dcterms:modified>
</cp:coreProperties>
</file>