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493C9E60" w:rsidR="00C05B76" w:rsidRDefault="004837D5" w:rsidP="00C05B76">
      <w:pPr>
        <w:pStyle w:val="Title"/>
      </w:pPr>
      <w:r>
        <w:t xml:space="preserve">From A-Z There’s an Ag Career for ME </w:t>
      </w:r>
      <w:r w:rsidR="00FB0CE8">
        <w:t>Workshop Reflection Guide</w:t>
      </w:r>
    </w:p>
    <w:p w14:paraId="358BBE63" w14:textId="77B99108" w:rsidR="00E80D18" w:rsidRDefault="00FB0CE8" w:rsidP="00E80D18">
      <w:r>
        <w:t xml:space="preserve">Directions: </w:t>
      </w:r>
      <w:r w:rsidR="004837D5">
        <w:t>A</w:t>
      </w:r>
      <w:r>
        <w:t>fter watching the workshop</w:t>
      </w:r>
      <w:r w:rsidR="008354EA">
        <w:t>,</w:t>
      </w:r>
      <w:r>
        <w:t xml:space="preserve"> complete the reflection questions below.</w:t>
      </w:r>
    </w:p>
    <w:p w14:paraId="7DE2DF16" w14:textId="32D6C24E" w:rsidR="00C73789" w:rsidRDefault="00C73789" w:rsidP="00C73789">
      <w:pPr>
        <w:pStyle w:val="ListParagraph"/>
        <w:numPr>
          <w:ilvl w:val="0"/>
          <w:numId w:val="14"/>
        </w:numPr>
      </w:pPr>
      <w:r>
        <w:t>Before this workshop, what career were you interested in? How is that career connected to agriculture?</w:t>
      </w:r>
    </w:p>
    <w:p w14:paraId="73E90585" w14:textId="7FD2634A" w:rsidR="001C44D3" w:rsidRDefault="001C44D3" w:rsidP="001C44D3"/>
    <w:p w14:paraId="4537FA9B" w14:textId="0F95D55E" w:rsidR="001C44D3" w:rsidRDefault="001C44D3" w:rsidP="001C44D3"/>
    <w:p w14:paraId="6C1AF291" w14:textId="71F52096" w:rsidR="001C44D3" w:rsidRDefault="001C44D3" w:rsidP="001C44D3"/>
    <w:p w14:paraId="1DF1DB71" w14:textId="77777777" w:rsidR="001C44D3" w:rsidRDefault="001C44D3" w:rsidP="001C44D3"/>
    <w:p w14:paraId="7E1BBF75" w14:textId="0AD6A01C" w:rsidR="00BD0E6B" w:rsidRDefault="00C73789" w:rsidP="00BD0E6B">
      <w:pPr>
        <w:pStyle w:val="ListParagraph"/>
        <w:numPr>
          <w:ilvl w:val="0"/>
          <w:numId w:val="14"/>
        </w:numPr>
      </w:pPr>
      <w:r>
        <w:t xml:space="preserve">Log on to Journey 2050 and play </w:t>
      </w:r>
      <w:r w:rsidR="008354EA">
        <w:t>L</w:t>
      </w:r>
      <w:r>
        <w:t>evel 6. Which career was recommended for you? What steps can you take to see if this career is right for you?</w:t>
      </w:r>
    </w:p>
    <w:p w14:paraId="4B88F773" w14:textId="627C3BCA" w:rsidR="001C44D3" w:rsidRDefault="001C44D3" w:rsidP="001C44D3"/>
    <w:p w14:paraId="33679704" w14:textId="63F01107" w:rsidR="001C44D3" w:rsidRDefault="001C44D3" w:rsidP="001C44D3"/>
    <w:p w14:paraId="6E33A109" w14:textId="4DB5CD7B" w:rsidR="001C44D3" w:rsidRDefault="001C44D3" w:rsidP="001C44D3"/>
    <w:p w14:paraId="5298C139" w14:textId="77777777" w:rsidR="001C44D3" w:rsidRDefault="001C44D3" w:rsidP="001C44D3"/>
    <w:p w14:paraId="16A460DA" w14:textId="5ABF3292" w:rsidR="00C73789" w:rsidRDefault="00C73789" w:rsidP="00C73789">
      <w:pPr>
        <w:pStyle w:val="ListParagraph"/>
        <w:numPr>
          <w:ilvl w:val="0"/>
          <w:numId w:val="14"/>
        </w:numPr>
      </w:pPr>
      <w:r>
        <w:t>Who can benefit from this workshop besides you? How can you get this information to them?</w:t>
      </w:r>
    </w:p>
    <w:p w14:paraId="7403EDDE" w14:textId="493983DE" w:rsidR="001C44D3" w:rsidRDefault="001C44D3" w:rsidP="001C44D3"/>
    <w:p w14:paraId="3E84C586" w14:textId="069A7269" w:rsidR="001C44D3" w:rsidRDefault="001C44D3" w:rsidP="001C44D3"/>
    <w:p w14:paraId="4045CDDD" w14:textId="0BCA212C" w:rsidR="001C44D3" w:rsidRDefault="001C44D3" w:rsidP="001C44D3"/>
    <w:p w14:paraId="4017A629" w14:textId="77777777" w:rsidR="001C44D3" w:rsidRDefault="001C44D3" w:rsidP="001C44D3"/>
    <w:p w14:paraId="7821B15C" w14:textId="7EFEAF66" w:rsidR="00C73789" w:rsidRDefault="00C73789" w:rsidP="00C73789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8354EA">
        <w:t xml:space="preserve">sparked </w:t>
      </w:r>
      <w:r>
        <w:t xml:space="preserve">your interest </w:t>
      </w:r>
      <w:r w:rsidR="008354EA">
        <w:t>and made you want</w:t>
      </w:r>
      <w:r>
        <w:t xml:space="preserve"> to learn more?</w:t>
      </w:r>
    </w:p>
    <w:p w14:paraId="017FEBA1" w14:textId="664E3B7F" w:rsidR="001C44D3" w:rsidRDefault="001C44D3" w:rsidP="001C44D3"/>
    <w:p w14:paraId="624D77B6" w14:textId="50F675A1" w:rsidR="001C44D3" w:rsidRDefault="001C44D3" w:rsidP="001C44D3"/>
    <w:p w14:paraId="1A0B8CA3" w14:textId="77777777" w:rsidR="001C44D3" w:rsidRDefault="001C44D3" w:rsidP="001C44D3"/>
    <w:p w14:paraId="3E6655F8" w14:textId="4E2C15B8" w:rsidR="00C73789" w:rsidRDefault="001C44D3" w:rsidP="00BD0E6B">
      <w:pPr>
        <w:pStyle w:val="ListParagraph"/>
        <w:numPr>
          <w:ilvl w:val="0"/>
          <w:numId w:val="14"/>
        </w:numPr>
      </w:pPr>
      <w:r>
        <w:t>How can you use Journey 2050 in the future?</w:t>
      </w:r>
    </w:p>
    <w:p w14:paraId="6AD9AC66" w14:textId="0C4A17BA" w:rsidR="00FB0CE8" w:rsidRPr="00E80D18" w:rsidRDefault="00FB0CE8" w:rsidP="00E80D18"/>
    <w:sectPr w:rsidR="00FB0CE8" w:rsidRPr="00E80D18" w:rsidSect="000F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E77E7" w14:textId="77777777" w:rsidR="001D0F8D" w:rsidRDefault="001D0F8D" w:rsidP="00E974FE">
      <w:pPr>
        <w:spacing w:after="0" w:line="240" w:lineRule="auto"/>
      </w:pPr>
      <w:r>
        <w:separator/>
      </w:r>
    </w:p>
  </w:endnote>
  <w:endnote w:type="continuationSeparator" w:id="0">
    <w:p w14:paraId="795B48A8" w14:textId="77777777" w:rsidR="001D0F8D" w:rsidRDefault="001D0F8D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A6E01FCD-69F6-44DB-B93B-577CA50008C2}"/>
    <w:embedBold r:id="rId2" w:fontKey="{E3B94441-90F4-4F29-B9B5-D1FB644D0F8B}"/>
    <w:embedItalic r:id="rId3" w:fontKey="{163008E1-625B-4CDF-819F-034FD7C52117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6BACA8E8-CA14-46F5-81C7-13951B0B9E36}"/>
    <w:embedBold r:id="rId5" w:fontKey="{6D5F09C7-8E9A-4150-95FE-224DE27B6A95}"/>
    <w:embedItalic r:id="rId6" w:fontKey="{B325E80A-9545-4034-BCE0-A9E8FF93640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508B855-76E0-4153-A1F8-05A9D7EC119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994C8DAD-754C-4833-8609-8C1AD254508D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6DC7D1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35F2BD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D35C8" w14:textId="77777777" w:rsidR="001D0F8D" w:rsidRDefault="001D0F8D" w:rsidP="00E974FE">
      <w:pPr>
        <w:spacing w:after="0" w:line="240" w:lineRule="auto"/>
      </w:pPr>
      <w:r>
        <w:separator/>
      </w:r>
    </w:p>
  </w:footnote>
  <w:footnote w:type="continuationSeparator" w:id="0">
    <w:p w14:paraId="2AAEE937" w14:textId="77777777" w:rsidR="001D0F8D" w:rsidRDefault="001D0F8D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2E401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DCAC02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2ABC09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08C38A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C9F0C5F"/>
    <w:multiLevelType w:val="hybridMultilevel"/>
    <w:tmpl w:val="A678D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0E4"/>
    <w:rsid w:val="000200EC"/>
    <w:rsid w:val="00056C17"/>
    <w:rsid w:val="000639BF"/>
    <w:rsid w:val="000643E1"/>
    <w:rsid w:val="00093178"/>
    <w:rsid w:val="000F2385"/>
    <w:rsid w:val="00106469"/>
    <w:rsid w:val="0011064E"/>
    <w:rsid w:val="001C44D3"/>
    <w:rsid w:val="001D0F8D"/>
    <w:rsid w:val="001D40E4"/>
    <w:rsid w:val="001E56D8"/>
    <w:rsid w:val="001E6747"/>
    <w:rsid w:val="00206C6F"/>
    <w:rsid w:val="00226579"/>
    <w:rsid w:val="0028785F"/>
    <w:rsid w:val="002D1439"/>
    <w:rsid w:val="002E4ABB"/>
    <w:rsid w:val="00374FE4"/>
    <w:rsid w:val="00394708"/>
    <w:rsid w:val="003A477F"/>
    <w:rsid w:val="003D06F0"/>
    <w:rsid w:val="003F1000"/>
    <w:rsid w:val="00462466"/>
    <w:rsid w:val="004837D5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9024C"/>
    <w:rsid w:val="007B2573"/>
    <w:rsid w:val="007C6FF1"/>
    <w:rsid w:val="007E01A1"/>
    <w:rsid w:val="008354EA"/>
    <w:rsid w:val="008421CB"/>
    <w:rsid w:val="00995841"/>
    <w:rsid w:val="009B007B"/>
    <w:rsid w:val="009C175D"/>
    <w:rsid w:val="00A552DD"/>
    <w:rsid w:val="00A818CA"/>
    <w:rsid w:val="00AC0609"/>
    <w:rsid w:val="00B73261"/>
    <w:rsid w:val="00BD0E6B"/>
    <w:rsid w:val="00C05B76"/>
    <w:rsid w:val="00C10B54"/>
    <w:rsid w:val="00C43A64"/>
    <w:rsid w:val="00C65667"/>
    <w:rsid w:val="00C73789"/>
    <w:rsid w:val="00C82B7A"/>
    <w:rsid w:val="00CA4A0C"/>
    <w:rsid w:val="00CB4C05"/>
    <w:rsid w:val="00CC278D"/>
    <w:rsid w:val="00D00546"/>
    <w:rsid w:val="00D27E09"/>
    <w:rsid w:val="00E06FB6"/>
    <w:rsid w:val="00E55329"/>
    <w:rsid w:val="00E80D18"/>
    <w:rsid w:val="00E87B95"/>
    <w:rsid w:val="00E974FE"/>
    <w:rsid w:val="00EC27BF"/>
    <w:rsid w:val="00ED2C7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1">
    <w:name w:val="Hashtag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1">
    <w:name w:val="Smart Hyperlink1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8DA75A691FC43A484EC2DE580ECE4" ma:contentTypeVersion="8" ma:contentTypeDescription="Create a new document." ma:contentTypeScope="" ma:versionID="b7c38eb627a99a0fe676f27282e5c0eb">
  <xsd:schema xmlns:xsd="http://www.w3.org/2001/XMLSchema" xmlns:xs="http://www.w3.org/2001/XMLSchema" xmlns:p="http://schemas.microsoft.com/office/2006/metadata/properties" xmlns:ns3="1012e17b-32f3-4a79-8a3f-98796352ead8" targetNamespace="http://schemas.microsoft.com/office/2006/metadata/properties" ma:root="true" ma:fieldsID="ceef3d9a144e79f567483126a1b55efc" ns3:_="">
    <xsd:import namespace="1012e17b-32f3-4a79-8a3f-98796352ea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2e17b-32f3-4a79-8a3f-98796352e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D4569C-F357-4A97-9BC8-170B684768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4FB878-79B3-4990-B76E-7B9FB377D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2e17b-32f3-4a79-8a3f-98796352e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98A281-FEC9-4AFE-B6C6-215BFA6643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C4F31D-A331-4EF5-A0A5-E905A5E4B5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5</cp:revision>
  <dcterms:created xsi:type="dcterms:W3CDTF">2020-10-12T19:51:00Z</dcterms:created>
  <dcterms:modified xsi:type="dcterms:W3CDTF">2020-10-22T11:55:00Z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0x010100DBF8DA75A691FC43A484EC2DE580ECE4</vt:lpwstr>
  </property>
</Properties>
</file>