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30A5B" w14:textId="77777777" w:rsidR="007C6C98" w:rsidRPr="00807326" w:rsidRDefault="007C6C98" w:rsidP="007C6C98">
      <w:pPr>
        <w:pStyle w:val="Title"/>
        <w:spacing w:after="60"/>
      </w:pPr>
      <w:r w:rsidRPr="00807326">
        <w:t>Career Development Event</w:t>
      </w:r>
    </w:p>
    <w:p w14:paraId="2FF0FF2B" w14:textId="71BD10A1" w:rsidR="007C6C98" w:rsidRPr="00374A0F" w:rsidRDefault="007C6C98" w:rsidP="007C6C98">
      <w:pPr>
        <w:pStyle w:val="FFABody"/>
        <w:rPr>
          <w:bCs/>
          <w:color w:val="272929"/>
        </w:rPr>
      </w:pPr>
      <w:r w:rsidRPr="00374A0F">
        <w:t xml:space="preserve">Created: </w:t>
      </w:r>
      <w:r>
        <w:fldChar w:fldCharType="begin"/>
      </w:r>
      <w:r>
        <w:instrText xml:space="preserve"> DATE \@ "MMM-yy" </w:instrText>
      </w:r>
      <w:r>
        <w:fldChar w:fldCharType="separate"/>
      </w:r>
      <w:r w:rsidR="0077566C">
        <w:rPr>
          <w:noProof/>
        </w:rPr>
        <w:t>Oct-21</w:t>
      </w:r>
      <w:r>
        <w:fldChar w:fldCharType="end"/>
      </w:r>
    </w:p>
    <w:p w14:paraId="4B79D5FF" w14:textId="7AA92A2C" w:rsidR="007C6C98" w:rsidRPr="00C65667" w:rsidRDefault="0077566C" w:rsidP="007C6C98">
      <w:pPr>
        <w:pStyle w:val="Heading2"/>
      </w:pPr>
      <w:r>
        <w:t>Genetics</w:t>
      </w:r>
      <w:r w:rsidR="007C6C98" w:rsidRPr="008E7990">
        <w:t xml:space="preserve"> Exam</w:t>
      </w:r>
      <w:r w:rsidR="007C6C98">
        <w:t xml:space="preserve"> Key</w:t>
      </w:r>
    </w:p>
    <w:tbl>
      <w:tblPr>
        <w:tblStyle w:val="FFATable1"/>
        <w:tblW w:w="9545" w:type="dxa"/>
        <w:tblLook w:val="04A0" w:firstRow="1" w:lastRow="0" w:firstColumn="1" w:lastColumn="0" w:noHBand="0" w:noVBand="1"/>
      </w:tblPr>
      <w:tblGrid>
        <w:gridCol w:w="1017"/>
        <w:gridCol w:w="1459"/>
        <w:gridCol w:w="654"/>
        <w:gridCol w:w="2138"/>
        <w:gridCol w:w="2138"/>
        <w:gridCol w:w="2139"/>
      </w:tblGrid>
      <w:tr w:rsidR="007C6C98" w:rsidRPr="00E76953" w14:paraId="2CD5FA3E" w14:textId="77777777" w:rsidTr="00545C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6"/>
        </w:trPr>
        <w:tc>
          <w:tcPr>
            <w:tcW w:w="1017" w:type="dxa"/>
          </w:tcPr>
          <w:p w14:paraId="1C1370C4" w14:textId="77777777" w:rsidR="007C6C98" w:rsidRPr="00E76953" w:rsidRDefault="007C6C98" w:rsidP="007D1CB0">
            <w:r w:rsidRPr="00E76953">
              <w:t>Question</w:t>
            </w:r>
          </w:p>
        </w:tc>
        <w:tc>
          <w:tcPr>
            <w:tcW w:w="1459" w:type="dxa"/>
          </w:tcPr>
          <w:p w14:paraId="30D9D82F" w14:textId="77777777" w:rsidR="007C6C98" w:rsidRPr="00E76953" w:rsidRDefault="007C6C98" w:rsidP="007D1CB0">
            <w:r w:rsidRPr="00E76953">
              <w:t>Answer</w:t>
            </w:r>
          </w:p>
        </w:tc>
        <w:tc>
          <w:tcPr>
            <w:tcW w:w="654" w:type="dxa"/>
          </w:tcPr>
          <w:p w14:paraId="304759C4" w14:textId="77777777" w:rsidR="007C6C98" w:rsidRPr="00E76953" w:rsidRDefault="007C6C98" w:rsidP="007D1CB0">
            <w:r w:rsidRPr="00E76953">
              <w:t>Point Value</w:t>
            </w:r>
          </w:p>
        </w:tc>
        <w:tc>
          <w:tcPr>
            <w:tcW w:w="2138" w:type="dxa"/>
          </w:tcPr>
          <w:p w14:paraId="3C4B941D" w14:textId="77777777" w:rsidR="007C6C98" w:rsidRPr="00E76953" w:rsidRDefault="007C6C98" w:rsidP="007D1CB0">
            <w:r w:rsidRPr="00E76953">
              <w:t>Standard</w:t>
            </w:r>
          </w:p>
        </w:tc>
        <w:tc>
          <w:tcPr>
            <w:tcW w:w="2138" w:type="dxa"/>
          </w:tcPr>
          <w:p w14:paraId="3A7DE331" w14:textId="77777777" w:rsidR="007C6C98" w:rsidRPr="00E76953" w:rsidRDefault="007C6C98" w:rsidP="007D1CB0">
            <w:r w:rsidRPr="00E76953">
              <w:t>Standard</w:t>
            </w:r>
          </w:p>
        </w:tc>
        <w:tc>
          <w:tcPr>
            <w:tcW w:w="2139" w:type="dxa"/>
          </w:tcPr>
          <w:p w14:paraId="0A81B3A8" w14:textId="77777777" w:rsidR="007C6C98" w:rsidRPr="00E76953" w:rsidRDefault="007C6C98" w:rsidP="007D1CB0">
            <w:r w:rsidRPr="00E76953">
              <w:t>Standard</w:t>
            </w:r>
          </w:p>
        </w:tc>
      </w:tr>
      <w:tr w:rsidR="007C6C98" w:rsidRPr="00407E49" w14:paraId="588291BC" w14:textId="77777777" w:rsidTr="00545CC2">
        <w:trPr>
          <w:trHeight w:val="346"/>
          <w:tblHeader w:val="0"/>
        </w:trPr>
        <w:tc>
          <w:tcPr>
            <w:tcW w:w="1017" w:type="dxa"/>
          </w:tcPr>
          <w:p w14:paraId="27EDD792" w14:textId="77777777" w:rsidR="007C6C98" w:rsidRPr="00407E49" w:rsidRDefault="007C6C98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14:paraId="6A73B49C" w14:textId="46C3E5CD" w:rsidR="007C6C98" w:rsidRPr="00407E49" w:rsidRDefault="0077566C" w:rsidP="007D1CB0">
            <w:pPr>
              <w:jc w:val="center"/>
            </w:pPr>
            <w:r>
              <w:t>1</w:t>
            </w:r>
          </w:p>
        </w:tc>
        <w:tc>
          <w:tcPr>
            <w:tcW w:w="654" w:type="dxa"/>
          </w:tcPr>
          <w:p w14:paraId="73E4A3D4" w14:textId="22716AC4" w:rsidR="007C6C98" w:rsidRPr="00407E49" w:rsidRDefault="007C6C98" w:rsidP="007D1CB0">
            <w:pPr>
              <w:jc w:val="center"/>
            </w:pPr>
          </w:p>
        </w:tc>
        <w:tc>
          <w:tcPr>
            <w:tcW w:w="2138" w:type="dxa"/>
          </w:tcPr>
          <w:p w14:paraId="256DF015" w14:textId="273B2118" w:rsidR="007C6C98" w:rsidRPr="00407E49" w:rsidRDefault="007C6C98" w:rsidP="007D1CB0"/>
        </w:tc>
        <w:tc>
          <w:tcPr>
            <w:tcW w:w="2138" w:type="dxa"/>
          </w:tcPr>
          <w:p w14:paraId="05A0170C" w14:textId="77777777" w:rsidR="007C6C98" w:rsidRPr="00407E49" w:rsidRDefault="007C6C98" w:rsidP="007D1CB0"/>
        </w:tc>
        <w:tc>
          <w:tcPr>
            <w:tcW w:w="2139" w:type="dxa"/>
          </w:tcPr>
          <w:p w14:paraId="69A0CA6C" w14:textId="77777777" w:rsidR="007C6C98" w:rsidRPr="00407E49" w:rsidRDefault="007C6C98" w:rsidP="007D1CB0"/>
        </w:tc>
      </w:tr>
      <w:tr w:rsidR="007C6C98" w:rsidRPr="00407E49" w14:paraId="3BCC1F07" w14:textId="77777777" w:rsidTr="00545CC2">
        <w:trPr>
          <w:trHeight w:val="346"/>
          <w:tblHeader w:val="0"/>
        </w:trPr>
        <w:tc>
          <w:tcPr>
            <w:tcW w:w="1017" w:type="dxa"/>
          </w:tcPr>
          <w:p w14:paraId="241DC6D8" w14:textId="77777777" w:rsidR="007C6C98" w:rsidRPr="00407E49" w:rsidRDefault="007C6C98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14:paraId="25621560" w14:textId="18A0FED5" w:rsidR="007C6C98" w:rsidRPr="00407E49" w:rsidRDefault="0077566C" w:rsidP="007D1CB0">
            <w:pPr>
              <w:jc w:val="center"/>
            </w:pPr>
            <w:r>
              <w:t>1 or 3</w:t>
            </w:r>
          </w:p>
        </w:tc>
        <w:tc>
          <w:tcPr>
            <w:tcW w:w="654" w:type="dxa"/>
          </w:tcPr>
          <w:p w14:paraId="3EDAD399" w14:textId="7555147D" w:rsidR="007C6C98" w:rsidRPr="00407E49" w:rsidRDefault="007C6C98" w:rsidP="007D1CB0">
            <w:pPr>
              <w:jc w:val="center"/>
            </w:pPr>
          </w:p>
        </w:tc>
        <w:tc>
          <w:tcPr>
            <w:tcW w:w="2138" w:type="dxa"/>
          </w:tcPr>
          <w:p w14:paraId="6BF4789C" w14:textId="15583E27" w:rsidR="007C6C98" w:rsidRPr="00407E49" w:rsidRDefault="007C6C98" w:rsidP="007D1CB0"/>
        </w:tc>
        <w:tc>
          <w:tcPr>
            <w:tcW w:w="2138" w:type="dxa"/>
          </w:tcPr>
          <w:p w14:paraId="1CC3E552" w14:textId="77777777" w:rsidR="007C6C98" w:rsidRPr="00407E49" w:rsidRDefault="007C6C98" w:rsidP="007D1CB0"/>
        </w:tc>
        <w:tc>
          <w:tcPr>
            <w:tcW w:w="2139" w:type="dxa"/>
          </w:tcPr>
          <w:p w14:paraId="22413CF4" w14:textId="77777777" w:rsidR="007C6C98" w:rsidRPr="00407E49" w:rsidRDefault="007C6C98" w:rsidP="007D1CB0"/>
        </w:tc>
      </w:tr>
      <w:tr w:rsidR="00611EA2" w:rsidRPr="00407E49" w14:paraId="70D62D90" w14:textId="77777777" w:rsidTr="00545CC2">
        <w:trPr>
          <w:trHeight w:val="346"/>
          <w:tblHeader w:val="0"/>
        </w:trPr>
        <w:tc>
          <w:tcPr>
            <w:tcW w:w="1017" w:type="dxa"/>
          </w:tcPr>
          <w:p w14:paraId="20CF26D6" w14:textId="77777777" w:rsidR="007C6C98" w:rsidRPr="00407E49" w:rsidRDefault="007C6C98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14:paraId="4611AAAC" w14:textId="146B46CC" w:rsidR="007C6C98" w:rsidRPr="00407E49" w:rsidRDefault="0077566C" w:rsidP="007D1CB0">
            <w:pPr>
              <w:jc w:val="center"/>
              <w:rPr>
                <w:highlight w:val="yellow"/>
              </w:rPr>
            </w:pPr>
            <w:r w:rsidRPr="0077566C">
              <w:t>1 or 3</w:t>
            </w:r>
          </w:p>
        </w:tc>
        <w:tc>
          <w:tcPr>
            <w:tcW w:w="654" w:type="dxa"/>
          </w:tcPr>
          <w:p w14:paraId="2ECD548A" w14:textId="0534F046" w:rsidR="007C6C98" w:rsidRPr="00407E49" w:rsidRDefault="007C6C98" w:rsidP="007D1CB0">
            <w:pPr>
              <w:jc w:val="center"/>
            </w:pPr>
          </w:p>
        </w:tc>
        <w:tc>
          <w:tcPr>
            <w:tcW w:w="2138" w:type="dxa"/>
          </w:tcPr>
          <w:p w14:paraId="1630F39F" w14:textId="77777777" w:rsidR="007C6C98" w:rsidRPr="00407E49" w:rsidRDefault="007C6C98" w:rsidP="007D1CB0"/>
        </w:tc>
        <w:tc>
          <w:tcPr>
            <w:tcW w:w="2138" w:type="dxa"/>
          </w:tcPr>
          <w:p w14:paraId="6EFEEB28" w14:textId="77777777" w:rsidR="007C6C98" w:rsidRPr="00407E49" w:rsidRDefault="007C6C98" w:rsidP="007D1CB0"/>
        </w:tc>
        <w:tc>
          <w:tcPr>
            <w:tcW w:w="2139" w:type="dxa"/>
          </w:tcPr>
          <w:p w14:paraId="449059EA" w14:textId="77777777" w:rsidR="007C6C98" w:rsidRPr="00407E49" w:rsidRDefault="007C6C98" w:rsidP="007D1CB0"/>
        </w:tc>
      </w:tr>
      <w:tr w:rsidR="00611EA2" w:rsidRPr="00407E49" w14:paraId="6C9315C8" w14:textId="77777777" w:rsidTr="00545CC2">
        <w:trPr>
          <w:trHeight w:val="346"/>
          <w:tblHeader w:val="0"/>
        </w:trPr>
        <w:tc>
          <w:tcPr>
            <w:tcW w:w="1017" w:type="dxa"/>
          </w:tcPr>
          <w:p w14:paraId="639ED90F" w14:textId="77777777" w:rsidR="007C6C98" w:rsidRPr="00407E49" w:rsidRDefault="007C6C98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14:paraId="5FF9F614" w14:textId="1FECD2C3" w:rsidR="007C6C98" w:rsidRPr="00407E49" w:rsidRDefault="0077566C" w:rsidP="007D1CB0">
            <w:pPr>
              <w:jc w:val="center"/>
            </w:pPr>
            <w:r>
              <w:t>4</w:t>
            </w:r>
          </w:p>
        </w:tc>
        <w:tc>
          <w:tcPr>
            <w:tcW w:w="654" w:type="dxa"/>
          </w:tcPr>
          <w:p w14:paraId="1362511C" w14:textId="18666535" w:rsidR="007C6C98" w:rsidRPr="00407E49" w:rsidRDefault="007C6C98" w:rsidP="007D1CB0">
            <w:pPr>
              <w:jc w:val="center"/>
            </w:pPr>
          </w:p>
        </w:tc>
        <w:tc>
          <w:tcPr>
            <w:tcW w:w="2138" w:type="dxa"/>
          </w:tcPr>
          <w:p w14:paraId="3DCE4B9B" w14:textId="1FE1116E" w:rsidR="007C6C98" w:rsidRPr="00407E49" w:rsidRDefault="007C6C98" w:rsidP="007D1CB0"/>
        </w:tc>
        <w:tc>
          <w:tcPr>
            <w:tcW w:w="2138" w:type="dxa"/>
          </w:tcPr>
          <w:p w14:paraId="2E374822" w14:textId="77777777" w:rsidR="007C6C98" w:rsidRPr="00407E49" w:rsidRDefault="007C6C98" w:rsidP="007D1CB0"/>
        </w:tc>
        <w:tc>
          <w:tcPr>
            <w:tcW w:w="2139" w:type="dxa"/>
          </w:tcPr>
          <w:p w14:paraId="19D71D7D" w14:textId="77777777" w:rsidR="007C6C98" w:rsidRPr="00407E49" w:rsidRDefault="007C6C98" w:rsidP="007D1CB0"/>
        </w:tc>
      </w:tr>
      <w:tr w:rsidR="00611EA2" w:rsidRPr="00407E49" w14:paraId="2ED25741" w14:textId="77777777" w:rsidTr="00545CC2">
        <w:trPr>
          <w:trHeight w:val="346"/>
          <w:tblHeader w:val="0"/>
        </w:trPr>
        <w:tc>
          <w:tcPr>
            <w:tcW w:w="1017" w:type="dxa"/>
          </w:tcPr>
          <w:p w14:paraId="61B77D89" w14:textId="77777777" w:rsidR="007C6C98" w:rsidRPr="00407E49" w:rsidRDefault="007C6C98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14:paraId="5757CF8D" w14:textId="5B5E4ED1" w:rsidR="007C6C98" w:rsidRPr="00407E49" w:rsidRDefault="0077566C" w:rsidP="007D1CB0">
            <w:pPr>
              <w:jc w:val="center"/>
            </w:pPr>
            <w:r>
              <w:t>2</w:t>
            </w:r>
          </w:p>
        </w:tc>
        <w:tc>
          <w:tcPr>
            <w:tcW w:w="654" w:type="dxa"/>
          </w:tcPr>
          <w:p w14:paraId="5EC24BCF" w14:textId="3A953183" w:rsidR="007C6C98" w:rsidRPr="00407E49" w:rsidRDefault="007C6C98" w:rsidP="007D1CB0">
            <w:pPr>
              <w:jc w:val="center"/>
            </w:pPr>
          </w:p>
        </w:tc>
        <w:tc>
          <w:tcPr>
            <w:tcW w:w="2138" w:type="dxa"/>
          </w:tcPr>
          <w:p w14:paraId="5EE31A24" w14:textId="1E303605" w:rsidR="007C6C98" w:rsidRPr="00407E49" w:rsidRDefault="007C6C98" w:rsidP="007D1CB0"/>
        </w:tc>
        <w:tc>
          <w:tcPr>
            <w:tcW w:w="2138" w:type="dxa"/>
          </w:tcPr>
          <w:p w14:paraId="496EBE08" w14:textId="77777777" w:rsidR="007C6C98" w:rsidRPr="00407E49" w:rsidRDefault="007C6C98" w:rsidP="007D1CB0"/>
        </w:tc>
        <w:tc>
          <w:tcPr>
            <w:tcW w:w="2139" w:type="dxa"/>
          </w:tcPr>
          <w:p w14:paraId="387D0269" w14:textId="77777777" w:rsidR="007C6C98" w:rsidRPr="00407E49" w:rsidRDefault="007C6C98" w:rsidP="007D1CB0"/>
        </w:tc>
      </w:tr>
      <w:tr w:rsidR="00611EA2" w:rsidRPr="00407E49" w14:paraId="62D006C4" w14:textId="77777777" w:rsidTr="00545CC2">
        <w:trPr>
          <w:trHeight w:val="346"/>
          <w:tblHeader w:val="0"/>
        </w:trPr>
        <w:tc>
          <w:tcPr>
            <w:tcW w:w="1017" w:type="dxa"/>
          </w:tcPr>
          <w:p w14:paraId="566A1BAC" w14:textId="77777777" w:rsidR="007C6C98" w:rsidRPr="00407E49" w:rsidRDefault="007C6C98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14:paraId="3FB48521" w14:textId="4C0288CF" w:rsidR="007C6C98" w:rsidRPr="00407E49" w:rsidRDefault="0077566C" w:rsidP="007D1CB0">
            <w:pPr>
              <w:jc w:val="center"/>
            </w:pPr>
            <w:r>
              <w:t>1</w:t>
            </w:r>
          </w:p>
        </w:tc>
        <w:tc>
          <w:tcPr>
            <w:tcW w:w="654" w:type="dxa"/>
          </w:tcPr>
          <w:p w14:paraId="0B640F32" w14:textId="3F98E141" w:rsidR="007C6C98" w:rsidRPr="00407E49" w:rsidRDefault="007C6C98" w:rsidP="007D1CB0">
            <w:pPr>
              <w:jc w:val="center"/>
            </w:pPr>
          </w:p>
        </w:tc>
        <w:tc>
          <w:tcPr>
            <w:tcW w:w="2138" w:type="dxa"/>
          </w:tcPr>
          <w:p w14:paraId="18A79A3A" w14:textId="7ADE5CBE" w:rsidR="007C6C98" w:rsidRPr="00407E49" w:rsidRDefault="007C6C98" w:rsidP="007D1CB0"/>
        </w:tc>
        <w:tc>
          <w:tcPr>
            <w:tcW w:w="2138" w:type="dxa"/>
          </w:tcPr>
          <w:p w14:paraId="70D46B39" w14:textId="77777777" w:rsidR="007C6C98" w:rsidRPr="00407E49" w:rsidRDefault="007C6C98" w:rsidP="007D1CB0"/>
        </w:tc>
        <w:tc>
          <w:tcPr>
            <w:tcW w:w="2139" w:type="dxa"/>
          </w:tcPr>
          <w:p w14:paraId="202266D7" w14:textId="77777777" w:rsidR="007C6C98" w:rsidRPr="00407E49" w:rsidRDefault="007C6C98" w:rsidP="007D1CB0"/>
        </w:tc>
      </w:tr>
      <w:tr w:rsidR="00611EA2" w:rsidRPr="00407E49" w14:paraId="655143D6" w14:textId="77777777" w:rsidTr="00545CC2">
        <w:trPr>
          <w:trHeight w:val="346"/>
          <w:tblHeader w:val="0"/>
        </w:trPr>
        <w:tc>
          <w:tcPr>
            <w:tcW w:w="1017" w:type="dxa"/>
          </w:tcPr>
          <w:p w14:paraId="61A0840A" w14:textId="77777777" w:rsidR="007C6C98" w:rsidRPr="00407E49" w:rsidRDefault="007C6C98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14:paraId="65F6509E" w14:textId="6BEDD2F9" w:rsidR="007C6C98" w:rsidRPr="00407E49" w:rsidRDefault="007C6C98" w:rsidP="007D1CB0">
            <w:pPr>
              <w:jc w:val="center"/>
            </w:pPr>
          </w:p>
        </w:tc>
        <w:tc>
          <w:tcPr>
            <w:tcW w:w="654" w:type="dxa"/>
          </w:tcPr>
          <w:p w14:paraId="357FA733" w14:textId="5BCD3EC4" w:rsidR="007C6C98" w:rsidRPr="00407E49" w:rsidRDefault="007C6C98" w:rsidP="007D1CB0">
            <w:pPr>
              <w:jc w:val="center"/>
            </w:pPr>
          </w:p>
        </w:tc>
        <w:tc>
          <w:tcPr>
            <w:tcW w:w="2138" w:type="dxa"/>
          </w:tcPr>
          <w:p w14:paraId="7D3E1548" w14:textId="79D42CF2" w:rsidR="007C6C98" w:rsidRPr="00407E49" w:rsidRDefault="007C6C98" w:rsidP="007D1CB0"/>
        </w:tc>
        <w:tc>
          <w:tcPr>
            <w:tcW w:w="2138" w:type="dxa"/>
          </w:tcPr>
          <w:p w14:paraId="51C36F7B" w14:textId="77777777" w:rsidR="007C6C98" w:rsidRPr="00407E49" w:rsidRDefault="007C6C98" w:rsidP="007D1CB0"/>
        </w:tc>
        <w:tc>
          <w:tcPr>
            <w:tcW w:w="2139" w:type="dxa"/>
          </w:tcPr>
          <w:p w14:paraId="51989321" w14:textId="77777777" w:rsidR="007C6C98" w:rsidRPr="00407E49" w:rsidRDefault="007C6C98" w:rsidP="007D1CB0"/>
        </w:tc>
      </w:tr>
      <w:tr w:rsidR="00611EA2" w:rsidRPr="00407E49" w14:paraId="28A136A1" w14:textId="77777777" w:rsidTr="00545CC2">
        <w:trPr>
          <w:trHeight w:val="346"/>
          <w:tblHeader w:val="0"/>
        </w:trPr>
        <w:tc>
          <w:tcPr>
            <w:tcW w:w="1017" w:type="dxa"/>
          </w:tcPr>
          <w:p w14:paraId="79A44354" w14:textId="77777777" w:rsidR="007C6C98" w:rsidRPr="00407E49" w:rsidRDefault="007C6C98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14:paraId="2DB7DE82" w14:textId="166EE4C1" w:rsidR="007C6C98" w:rsidRPr="00407E49" w:rsidRDefault="007C6C98" w:rsidP="007D1CB0">
            <w:pPr>
              <w:jc w:val="center"/>
            </w:pPr>
          </w:p>
        </w:tc>
        <w:tc>
          <w:tcPr>
            <w:tcW w:w="654" w:type="dxa"/>
          </w:tcPr>
          <w:p w14:paraId="01DFF7C6" w14:textId="6EE9B26D" w:rsidR="007C6C98" w:rsidRPr="00407E49" w:rsidRDefault="007C6C98" w:rsidP="007D1CB0">
            <w:pPr>
              <w:jc w:val="center"/>
            </w:pPr>
          </w:p>
        </w:tc>
        <w:tc>
          <w:tcPr>
            <w:tcW w:w="2138" w:type="dxa"/>
          </w:tcPr>
          <w:p w14:paraId="0831128B" w14:textId="1DC37845" w:rsidR="007C6C98" w:rsidRPr="00407E49" w:rsidRDefault="007C6C98" w:rsidP="007D1CB0"/>
        </w:tc>
        <w:tc>
          <w:tcPr>
            <w:tcW w:w="2138" w:type="dxa"/>
          </w:tcPr>
          <w:p w14:paraId="5DA10708" w14:textId="77777777" w:rsidR="007C6C98" w:rsidRPr="00407E49" w:rsidRDefault="007C6C98" w:rsidP="007D1CB0"/>
        </w:tc>
        <w:tc>
          <w:tcPr>
            <w:tcW w:w="2139" w:type="dxa"/>
          </w:tcPr>
          <w:p w14:paraId="0597B902" w14:textId="77777777" w:rsidR="007C6C98" w:rsidRPr="00407E49" w:rsidRDefault="007C6C98" w:rsidP="007D1CB0"/>
        </w:tc>
      </w:tr>
      <w:tr w:rsidR="00611EA2" w:rsidRPr="00407E49" w14:paraId="6EBE6C35" w14:textId="77777777" w:rsidTr="00545CC2">
        <w:trPr>
          <w:trHeight w:val="346"/>
          <w:tblHeader w:val="0"/>
        </w:trPr>
        <w:tc>
          <w:tcPr>
            <w:tcW w:w="1017" w:type="dxa"/>
          </w:tcPr>
          <w:p w14:paraId="4BB97B1B" w14:textId="77777777" w:rsidR="007C6C98" w:rsidRPr="00407E49" w:rsidRDefault="007C6C98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14:paraId="25B492A0" w14:textId="5FC78C42" w:rsidR="007C6C98" w:rsidRPr="00407E49" w:rsidRDefault="007C6C98" w:rsidP="007D1CB0">
            <w:pPr>
              <w:jc w:val="center"/>
            </w:pPr>
          </w:p>
        </w:tc>
        <w:tc>
          <w:tcPr>
            <w:tcW w:w="654" w:type="dxa"/>
          </w:tcPr>
          <w:p w14:paraId="1B69D979" w14:textId="26171D30" w:rsidR="007C6C98" w:rsidRPr="00407E49" w:rsidRDefault="007C6C98" w:rsidP="007D1CB0">
            <w:pPr>
              <w:jc w:val="center"/>
            </w:pPr>
          </w:p>
        </w:tc>
        <w:tc>
          <w:tcPr>
            <w:tcW w:w="2138" w:type="dxa"/>
          </w:tcPr>
          <w:p w14:paraId="46C8A629" w14:textId="3F832B0B" w:rsidR="007C6C98" w:rsidRPr="00407E49" w:rsidRDefault="007C6C98" w:rsidP="007D1CB0"/>
        </w:tc>
        <w:tc>
          <w:tcPr>
            <w:tcW w:w="2138" w:type="dxa"/>
          </w:tcPr>
          <w:p w14:paraId="1A9B5D5F" w14:textId="374A7BFB" w:rsidR="007C6C98" w:rsidRPr="00407E49" w:rsidRDefault="007C6C98" w:rsidP="007D1CB0"/>
        </w:tc>
        <w:tc>
          <w:tcPr>
            <w:tcW w:w="2139" w:type="dxa"/>
          </w:tcPr>
          <w:p w14:paraId="5559BD42" w14:textId="77777777" w:rsidR="007C6C98" w:rsidRPr="00407E49" w:rsidRDefault="007C6C98" w:rsidP="007D1CB0"/>
        </w:tc>
      </w:tr>
      <w:tr w:rsidR="00611EA2" w:rsidRPr="00407E49" w14:paraId="3FFE43D4" w14:textId="77777777" w:rsidTr="00545CC2">
        <w:trPr>
          <w:trHeight w:val="346"/>
          <w:tblHeader w:val="0"/>
        </w:trPr>
        <w:tc>
          <w:tcPr>
            <w:tcW w:w="1017" w:type="dxa"/>
          </w:tcPr>
          <w:p w14:paraId="1A4A284A" w14:textId="77777777" w:rsidR="007C6C98" w:rsidRPr="00407E49" w:rsidRDefault="007C6C98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14:paraId="29F85C40" w14:textId="4A8A134A" w:rsidR="007C6C98" w:rsidRPr="00407E49" w:rsidRDefault="007C6C98" w:rsidP="007D1CB0">
            <w:pPr>
              <w:jc w:val="center"/>
            </w:pPr>
          </w:p>
        </w:tc>
        <w:tc>
          <w:tcPr>
            <w:tcW w:w="654" w:type="dxa"/>
          </w:tcPr>
          <w:p w14:paraId="37F7D406" w14:textId="4E8B2152" w:rsidR="007C6C98" w:rsidRPr="00407E49" w:rsidRDefault="007C6C98" w:rsidP="007D1CB0">
            <w:pPr>
              <w:jc w:val="center"/>
            </w:pPr>
          </w:p>
        </w:tc>
        <w:tc>
          <w:tcPr>
            <w:tcW w:w="2138" w:type="dxa"/>
          </w:tcPr>
          <w:p w14:paraId="398DBCAD" w14:textId="055CA74E" w:rsidR="007C6C98" w:rsidRPr="00407E49" w:rsidRDefault="007C6C98" w:rsidP="007D1CB0"/>
        </w:tc>
        <w:tc>
          <w:tcPr>
            <w:tcW w:w="2138" w:type="dxa"/>
          </w:tcPr>
          <w:p w14:paraId="0D8C122A" w14:textId="77777777" w:rsidR="007C6C98" w:rsidRPr="00407E49" w:rsidRDefault="007C6C98" w:rsidP="007D1CB0"/>
        </w:tc>
        <w:tc>
          <w:tcPr>
            <w:tcW w:w="2139" w:type="dxa"/>
          </w:tcPr>
          <w:p w14:paraId="51A19C84" w14:textId="77777777" w:rsidR="007C6C98" w:rsidRPr="00407E49" w:rsidRDefault="007C6C98" w:rsidP="007D1CB0"/>
        </w:tc>
      </w:tr>
      <w:tr w:rsidR="00611EA2" w:rsidRPr="00407E49" w14:paraId="7D295D48" w14:textId="77777777" w:rsidTr="00545CC2">
        <w:trPr>
          <w:trHeight w:val="346"/>
          <w:tblHeader w:val="0"/>
        </w:trPr>
        <w:tc>
          <w:tcPr>
            <w:tcW w:w="1017" w:type="dxa"/>
          </w:tcPr>
          <w:p w14:paraId="187CE79F" w14:textId="77777777" w:rsidR="007C6C98" w:rsidRPr="00407E49" w:rsidRDefault="007C6C98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14:paraId="0ACE7CCE" w14:textId="5A00E2A7" w:rsidR="007C6C98" w:rsidRPr="00407E49" w:rsidRDefault="007C6C98" w:rsidP="007D1CB0">
            <w:pPr>
              <w:jc w:val="center"/>
            </w:pPr>
          </w:p>
        </w:tc>
        <w:tc>
          <w:tcPr>
            <w:tcW w:w="654" w:type="dxa"/>
          </w:tcPr>
          <w:p w14:paraId="2E96AD99" w14:textId="268867BF" w:rsidR="007C6C98" w:rsidRPr="00407E49" w:rsidRDefault="007C6C98" w:rsidP="007D1CB0">
            <w:pPr>
              <w:jc w:val="center"/>
            </w:pPr>
          </w:p>
        </w:tc>
        <w:tc>
          <w:tcPr>
            <w:tcW w:w="2138" w:type="dxa"/>
          </w:tcPr>
          <w:p w14:paraId="658E9A5A" w14:textId="2E12E92E" w:rsidR="007C6C98" w:rsidRPr="00407E49" w:rsidRDefault="007C6C98" w:rsidP="007D1CB0"/>
        </w:tc>
        <w:tc>
          <w:tcPr>
            <w:tcW w:w="2138" w:type="dxa"/>
          </w:tcPr>
          <w:p w14:paraId="2AC44B62" w14:textId="77777777" w:rsidR="007C6C98" w:rsidRPr="00407E49" w:rsidRDefault="007C6C98" w:rsidP="007D1CB0"/>
        </w:tc>
        <w:tc>
          <w:tcPr>
            <w:tcW w:w="2139" w:type="dxa"/>
          </w:tcPr>
          <w:p w14:paraId="478CBC87" w14:textId="77777777" w:rsidR="007C6C98" w:rsidRPr="00407E49" w:rsidRDefault="007C6C98" w:rsidP="007D1CB0"/>
        </w:tc>
      </w:tr>
      <w:tr w:rsidR="00611EA2" w:rsidRPr="00407E49" w14:paraId="725D6156" w14:textId="77777777" w:rsidTr="00545CC2">
        <w:trPr>
          <w:trHeight w:val="346"/>
          <w:tblHeader w:val="0"/>
        </w:trPr>
        <w:tc>
          <w:tcPr>
            <w:tcW w:w="1017" w:type="dxa"/>
          </w:tcPr>
          <w:p w14:paraId="36EC95FB" w14:textId="77777777" w:rsidR="007C6C98" w:rsidRPr="00407E49" w:rsidRDefault="007C6C98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14:paraId="2D429DB8" w14:textId="40D259AA" w:rsidR="007C6C98" w:rsidRPr="00407E49" w:rsidRDefault="007C6C98" w:rsidP="007D1CB0">
            <w:pPr>
              <w:jc w:val="center"/>
            </w:pPr>
          </w:p>
        </w:tc>
        <w:tc>
          <w:tcPr>
            <w:tcW w:w="654" w:type="dxa"/>
          </w:tcPr>
          <w:p w14:paraId="6FA96605" w14:textId="7FF04D4C" w:rsidR="007C6C98" w:rsidRPr="00407E49" w:rsidRDefault="007C6C98" w:rsidP="007D1CB0">
            <w:pPr>
              <w:jc w:val="center"/>
            </w:pPr>
          </w:p>
        </w:tc>
        <w:tc>
          <w:tcPr>
            <w:tcW w:w="2138" w:type="dxa"/>
          </w:tcPr>
          <w:p w14:paraId="50BBC746" w14:textId="590A6C79" w:rsidR="007C6C98" w:rsidRPr="00407E49" w:rsidRDefault="007C6C98" w:rsidP="007D1CB0"/>
        </w:tc>
        <w:tc>
          <w:tcPr>
            <w:tcW w:w="2138" w:type="dxa"/>
          </w:tcPr>
          <w:p w14:paraId="4ED8B334" w14:textId="0685E0B6" w:rsidR="007C6C98" w:rsidRPr="00407E49" w:rsidRDefault="007C6C98" w:rsidP="007D1CB0"/>
        </w:tc>
        <w:tc>
          <w:tcPr>
            <w:tcW w:w="2139" w:type="dxa"/>
          </w:tcPr>
          <w:p w14:paraId="6A5FA582" w14:textId="6F03F975" w:rsidR="007C6C98" w:rsidRPr="00407E49" w:rsidRDefault="007C6C98" w:rsidP="007D1CB0"/>
        </w:tc>
      </w:tr>
      <w:tr w:rsidR="00611EA2" w:rsidRPr="00407E49" w14:paraId="10CC91A0" w14:textId="77777777" w:rsidTr="00545CC2">
        <w:trPr>
          <w:trHeight w:val="346"/>
          <w:tblHeader w:val="0"/>
        </w:trPr>
        <w:tc>
          <w:tcPr>
            <w:tcW w:w="1017" w:type="dxa"/>
          </w:tcPr>
          <w:p w14:paraId="036C1CC7" w14:textId="77777777" w:rsidR="007C6C98" w:rsidRPr="00407E49" w:rsidRDefault="007C6C98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14:paraId="6598AD92" w14:textId="15FCCD0A" w:rsidR="007C6C98" w:rsidRPr="00407E49" w:rsidRDefault="007C6C98" w:rsidP="007D1CB0">
            <w:pPr>
              <w:jc w:val="center"/>
            </w:pPr>
          </w:p>
        </w:tc>
        <w:tc>
          <w:tcPr>
            <w:tcW w:w="654" w:type="dxa"/>
          </w:tcPr>
          <w:p w14:paraId="2D47AB7B" w14:textId="412A7CA6" w:rsidR="007C6C98" w:rsidRPr="00407E49" w:rsidRDefault="007C6C98" w:rsidP="007D1CB0">
            <w:pPr>
              <w:jc w:val="center"/>
            </w:pPr>
          </w:p>
        </w:tc>
        <w:tc>
          <w:tcPr>
            <w:tcW w:w="2138" w:type="dxa"/>
          </w:tcPr>
          <w:p w14:paraId="318A67AC" w14:textId="60C6AEBD" w:rsidR="007C6C98" w:rsidRPr="00407E49" w:rsidRDefault="007C6C98" w:rsidP="007D1CB0"/>
        </w:tc>
        <w:tc>
          <w:tcPr>
            <w:tcW w:w="2138" w:type="dxa"/>
          </w:tcPr>
          <w:p w14:paraId="25B81118" w14:textId="77777777" w:rsidR="007C6C98" w:rsidRPr="00407E49" w:rsidRDefault="007C6C98" w:rsidP="007D1CB0"/>
        </w:tc>
        <w:tc>
          <w:tcPr>
            <w:tcW w:w="2139" w:type="dxa"/>
          </w:tcPr>
          <w:p w14:paraId="217496DE" w14:textId="77777777" w:rsidR="007C6C98" w:rsidRPr="00407E49" w:rsidRDefault="007C6C98" w:rsidP="007D1CB0"/>
        </w:tc>
      </w:tr>
      <w:tr w:rsidR="00611EA2" w:rsidRPr="00407E49" w14:paraId="7B325875" w14:textId="77777777" w:rsidTr="00545CC2">
        <w:trPr>
          <w:trHeight w:val="346"/>
          <w:tblHeader w:val="0"/>
        </w:trPr>
        <w:tc>
          <w:tcPr>
            <w:tcW w:w="1017" w:type="dxa"/>
          </w:tcPr>
          <w:p w14:paraId="12FB6BD6" w14:textId="77777777" w:rsidR="007C6C98" w:rsidRPr="00407E49" w:rsidRDefault="007C6C98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14:paraId="5264B9DF" w14:textId="677E7EDD" w:rsidR="007C6C98" w:rsidRPr="00407E49" w:rsidRDefault="007C6C98" w:rsidP="007D1CB0">
            <w:pPr>
              <w:jc w:val="center"/>
            </w:pPr>
          </w:p>
        </w:tc>
        <w:tc>
          <w:tcPr>
            <w:tcW w:w="654" w:type="dxa"/>
          </w:tcPr>
          <w:p w14:paraId="7D3B84A3" w14:textId="1E52BF38" w:rsidR="007C6C98" w:rsidRPr="00407E49" w:rsidRDefault="007C6C98" w:rsidP="007D1CB0">
            <w:pPr>
              <w:jc w:val="center"/>
            </w:pPr>
          </w:p>
        </w:tc>
        <w:tc>
          <w:tcPr>
            <w:tcW w:w="2138" w:type="dxa"/>
          </w:tcPr>
          <w:p w14:paraId="6F5C5F3E" w14:textId="77777777" w:rsidR="007C6C98" w:rsidRPr="00407E49" w:rsidRDefault="007C6C98" w:rsidP="007D1CB0"/>
        </w:tc>
        <w:tc>
          <w:tcPr>
            <w:tcW w:w="2138" w:type="dxa"/>
          </w:tcPr>
          <w:p w14:paraId="45BEBB71" w14:textId="77777777" w:rsidR="007C6C98" w:rsidRPr="00407E49" w:rsidRDefault="007C6C98" w:rsidP="007D1CB0"/>
        </w:tc>
        <w:tc>
          <w:tcPr>
            <w:tcW w:w="2139" w:type="dxa"/>
          </w:tcPr>
          <w:p w14:paraId="4129C9DF" w14:textId="77777777" w:rsidR="007C6C98" w:rsidRPr="00407E49" w:rsidRDefault="007C6C98" w:rsidP="007D1CB0"/>
        </w:tc>
      </w:tr>
      <w:tr w:rsidR="00611EA2" w:rsidRPr="00407E49" w14:paraId="46319434" w14:textId="77777777" w:rsidTr="00545CC2">
        <w:trPr>
          <w:trHeight w:val="346"/>
          <w:tblHeader w:val="0"/>
        </w:trPr>
        <w:tc>
          <w:tcPr>
            <w:tcW w:w="1017" w:type="dxa"/>
          </w:tcPr>
          <w:p w14:paraId="557888A6" w14:textId="77777777" w:rsidR="007C6C98" w:rsidRPr="00407E49" w:rsidRDefault="007C6C98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14:paraId="0C1F23CC" w14:textId="78585BD9" w:rsidR="007C6C98" w:rsidRPr="00407E49" w:rsidRDefault="007C6C98" w:rsidP="007D1CB0">
            <w:pPr>
              <w:jc w:val="center"/>
            </w:pPr>
          </w:p>
        </w:tc>
        <w:tc>
          <w:tcPr>
            <w:tcW w:w="654" w:type="dxa"/>
          </w:tcPr>
          <w:p w14:paraId="21ACF445" w14:textId="7AD5D4F9" w:rsidR="007C6C98" w:rsidRPr="00407E49" w:rsidRDefault="007C6C98" w:rsidP="007D1CB0">
            <w:pPr>
              <w:jc w:val="center"/>
            </w:pPr>
          </w:p>
        </w:tc>
        <w:tc>
          <w:tcPr>
            <w:tcW w:w="2138" w:type="dxa"/>
          </w:tcPr>
          <w:p w14:paraId="0323C686" w14:textId="77777777" w:rsidR="007C6C98" w:rsidRPr="00407E49" w:rsidRDefault="007C6C98" w:rsidP="007D1CB0"/>
        </w:tc>
        <w:tc>
          <w:tcPr>
            <w:tcW w:w="2138" w:type="dxa"/>
          </w:tcPr>
          <w:p w14:paraId="0E83B2C9" w14:textId="77777777" w:rsidR="007C6C98" w:rsidRPr="00407E49" w:rsidRDefault="007C6C98" w:rsidP="007D1CB0"/>
        </w:tc>
        <w:tc>
          <w:tcPr>
            <w:tcW w:w="2139" w:type="dxa"/>
          </w:tcPr>
          <w:p w14:paraId="6D6E9406" w14:textId="77777777" w:rsidR="007C6C98" w:rsidRPr="00407E49" w:rsidRDefault="007C6C98" w:rsidP="007D1CB0"/>
        </w:tc>
      </w:tr>
      <w:tr w:rsidR="00611EA2" w:rsidRPr="00407E49" w14:paraId="10D0C2F9" w14:textId="77777777" w:rsidTr="00545CC2">
        <w:trPr>
          <w:trHeight w:val="346"/>
          <w:tblHeader w:val="0"/>
        </w:trPr>
        <w:tc>
          <w:tcPr>
            <w:tcW w:w="1017" w:type="dxa"/>
          </w:tcPr>
          <w:p w14:paraId="770F69A0" w14:textId="77777777" w:rsidR="007C6C98" w:rsidRPr="00407E49" w:rsidRDefault="007C6C98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14:paraId="25541E0E" w14:textId="5B316003" w:rsidR="007C6C98" w:rsidRPr="00407E49" w:rsidRDefault="007C6C98" w:rsidP="007D1CB0">
            <w:pPr>
              <w:jc w:val="center"/>
            </w:pPr>
          </w:p>
        </w:tc>
        <w:tc>
          <w:tcPr>
            <w:tcW w:w="654" w:type="dxa"/>
          </w:tcPr>
          <w:p w14:paraId="2711CD8A" w14:textId="70C89CB9" w:rsidR="007C6C98" w:rsidRPr="00407E49" w:rsidRDefault="007C6C98" w:rsidP="007D1CB0">
            <w:pPr>
              <w:jc w:val="center"/>
            </w:pPr>
          </w:p>
        </w:tc>
        <w:tc>
          <w:tcPr>
            <w:tcW w:w="2138" w:type="dxa"/>
          </w:tcPr>
          <w:p w14:paraId="7106E16D" w14:textId="77777777" w:rsidR="007C6C98" w:rsidRPr="00407E49" w:rsidRDefault="007C6C98" w:rsidP="007D1CB0"/>
        </w:tc>
        <w:tc>
          <w:tcPr>
            <w:tcW w:w="2138" w:type="dxa"/>
          </w:tcPr>
          <w:p w14:paraId="3002F894" w14:textId="77777777" w:rsidR="007C6C98" w:rsidRPr="00407E49" w:rsidRDefault="007C6C98" w:rsidP="007D1CB0"/>
        </w:tc>
        <w:tc>
          <w:tcPr>
            <w:tcW w:w="2139" w:type="dxa"/>
          </w:tcPr>
          <w:p w14:paraId="7D07017B" w14:textId="77777777" w:rsidR="007C6C98" w:rsidRPr="00407E49" w:rsidRDefault="007C6C98" w:rsidP="007D1CB0"/>
        </w:tc>
      </w:tr>
      <w:tr w:rsidR="00611EA2" w:rsidRPr="00407E49" w14:paraId="03C82C25" w14:textId="77777777" w:rsidTr="00545CC2">
        <w:trPr>
          <w:trHeight w:val="346"/>
          <w:tblHeader w:val="0"/>
        </w:trPr>
        <w:tc>
          <w:tcPr>
            <w:tcW w:w="1017" w:type="dxa"/>
          </w:tcPr>
          <w:p w14:paraId="33D48487" w14:textId="77777777" w:rsidR="007C6C98" w:rsidRPr="00407E49" w:rsidRDefault="007C6C98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14:paraId="7AED001D" w14:textId="37B919F1" w:rsidR="007C6C98" w:rsidRPr="00407E49" w:rsidRDefault="007C6C98" w:rsidP="007D1CB0">
            <w:pPr>
              <w:jc w:val="center"/>
            </w:pPr>
          </w:p>
        </w:tc>
        <w:tc>
          <w:tcPr>
            <w:tcW w:w="654" w:type="dxa"/>
          </w:tcPr>
          <w:p w14:paraId="712A46E7" w14:textId="1A07C910" w:rsidR="007C6C98" w:rsidRPr="00407E49" w:rsidRDefault="007C6C98" w:rsidP="007D1CB0">
            <w:pPr>
              <w:jc w:val="center"/>
            </w:pPr>
          </w:p>
        </w:tc>
        <w:tc>
          <w:tcPr>
            <w:tcW w:w="2138" w:type="dxa"/>
          </w:tcPr>
          <w:p w14:paraId="7DEEFB2F" w14:textId="103D4835" w:rsidR="007C6C98" w:rsidRPr="00407E49" w:rsidRDefault="007C6C98" w:rsidP="007D1CB0"/>
        </w:tc>
        <w:tc>
          <w:tcPr>
            <w:tcW w:w="2138" w:type="dxa"/>
          </w:tcPr>
          <w:p w14:paraId="5427303C" w14:textId="77777777" w:rsidR="007C6C98" w:rsidRPr="00407E49" w:rsidRDefault="007C6C98" w:rsidP="007D1CB0"/>
        </w:tc>
        <w:tc>
          <w:tcPr>
            <w:tcW w:w="2139" w:type="dxa"/>
          </w:tcPr>
          <w:p w14:paraId="7E7258DE" w14:textId="77777777" w:rsidR="007C6C98" w:rsidRPr="00407E49" w:rsidRDefault="007C6C98" w:rsidP="007D1CB0"/>
        </w:tc>
      </w:tr>
      <w:tr w:rsidR="00611EA2" w:rsidRPr="00407E49" w14:paraId="687FAF4E" w14:textId="77777777" w:rsidTr="00545CC2">
        <w:trPr>
          <w:trHeight w:val="346"/>
          <w:tblHeader w:val="0"/>
        </w:trPr>
        <w:tc>
          <w:tcPr>
            <w:tcW w:w="1017" w:type="dxa"/>
          </w:tcPr>
          <w:p w14:paraId="315245B5" w14:textId="77777777" w:rsidR="007C6C98" w:rsidRPr="00407E49" w:rsidRDefault="007C6C98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14:paraId="3C49086C" w14:textId="777503B5" w:rsidR="007C6C98" w:rsidRPr="00407E49" w:rsidRDefault="007C6C98" w:rsidP="007D1CB0">
            <w:pPr>
              <w:jc w:val="center"/>
            </w:pPr>
          </w:p>
        </w:tc>
        <w:tc>
          <w:tcPr>
            <w:tcW w:w="654" w:type="dxa"/>
          </w:tcPr>
          <w:p w14:paraId="58D4DEA4" w14:textId="3C287749" w:rsidR="007C6C98" w:rsidRPr="00407E49" w:rsidRDefault="007C6C98" w:rsidP="007D1CB0">
            <w:pPr>
              <w:jc w:val="center"/>
            </w:pPr>
          </w:p>
        </w:tc>
        <w:tc>
          <w:tcPr>
            <w:tcW w:w="2138" w:type="dxa"/>
          </w:tcPr>
          <w:p w14:paraId="796E1763" w14:textId="50CBF951" w:rsidR="007C6C98" w:rsidRPr="00407E49" w:rsidRDefault="007C6C98" w:rsidP="007D1CB0"/>
        </w:tc>
        <w:tc>
          <w:tcPr>
            <w:tcW w:w="2138" w:type="dxa"/>
          </w:tcPr>
          <w:p w14:paraId="0F841AB1" w14:textId="5325160E" w:rsidR="007C6C98" w:rsidRPr="00407E49" w:rsidRDefault="007C6C98" w:rsidP="007D1CB0"/>
        </w:tc>
        <w:tc>
          <w:tcPr>
            <w:tcW w:w="2139" w:type="dxa"/>
          </w:tcPr>
          <w:p w14:paraId="5A00B72A" w14:textId="77777777" w:rsidR="007C6C98" w:rsidRPr="00407E49" w:rsidRDefault="007C6C98" w:rsidP="007D1CB0"/>
        </w:tc>
      </w:tr>
      <w:tr w:rsidR="00611EA2" w:rsidRPr="00407E49" w14:paraId="601C4353" w14:textId="77777777" w:rsidTr="00545CC2">
        <w:trPr>
          <w:trHeight w:val="346"/>
          <w:tblHeader w:val="0"/>
        </w:trPr>
        <w:tc>
          <w:tcPr>
            <w:tcW w:w="1017" w:type="dxa"/>
          </w:tcPr>
          <w:p w14:paraId="79B372A4" w14:textId="77777777" w:rsidR="00611EA2" w:rsidRPr="00407E49" w:rsidRDefault="00611EA2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14:paraId="7441F6A9" w14:textId="77777777" w:rsidR="00611EA2" w:rsidRPr="00407E49" w:rsidRDefault="00611EA2" w:rsidP="007D1CB0">
            <w:pPr>
              <w:jc w:val="center"/>
            </w:pPr>
          </w:p>
        </w:tc>
        <w:tc>
          <w:tcPr>
            <w:tcW w:w="654" w:type="dxa"/>
          </w:tcPr>
          <w:p w14:paraId="21A09F9E" w14:textId="77777777" w:rsidR="00611EA2" w:rsidRPr="00407E49" w:rsidRDefault="00611EA2" w:rsidP="007D1CB0">
            <w:pPr>
              <w:jc w:val="center"/>
            </w:pPr>
          </w:p>
        </w:tc>
        <w:tc>
          <w:tcPr>
            <w:tcW w:w="2138" w:type="dxa"/>
          </w:tcPr>
          <w:p w14:paraId="2A182B5E" w14:textId="77777777" w:rsidR="00611EA2" w:rsidRPr="00407E49" w:rsidRDefault="00611EA2" w:rsidP="007D1CB0"/>
        </w:tc>
        <w:tc>
          <w:tcPr>
            <w:tcW w:w="2138" w:type="dxa"/>
          </w:tcPr>
          <w:p w14:paraId="7C448D1C" w14:textId="77777777" w:rsidR="00611EA2" w:rsidRPr="00407E49" w:rsidRDefault="00611EA2" w:rsidP="007D1CB0"/>
        </w:tc>
        <w:tc>
          <w:tcPr>
            <w:tcW w:w="2139" w:type="dxa"/>
          </w:tcPr>
          <w:p w14:paraId="6CE674D0" w14:textId="77777777" w:rsidR="00611EA2" w:rsidRPr="00407E49" w:rsidRDefault="00611EA2" w:rsidP="007D1CB0"/>
        </w:tc>
      </w:tr>
      <w:tr w:rsidR="00611EA2" w:rsidRPr="00407E49" w14:paraId="7F0BA0F8" w14:textId="77777777" w:rsidTr="00545CC2">
        <w:trPr>
          <w:trHeight w:val="346"/>
          <w:tblHeader w:val="0"/>
        </w:trPr>
        <w:tc>
          <w:tcPr>
            <w:tcW w:w="1017" w:type="dxa"/>
          </w:tcPr>
          <w:p w14:paraId="0DCDB347" w14:textId="77777777" w:rsidR="00611EA2" w:rsidRPr="00407E49" w:rsidRDefault="00611EA2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14:paraId="27636311" w14:textId="77777777" w:rsidR="00611EA2" w:rsidRPr="00407E49" w:rsidRDefault="00611EA2" w:rsidP="007D1CB0">
            <w:pPr>
              <w:jc w:val="center"/>
            </w:pPr>
          </w:p>
        </w:tc>
        <w:tc>
          <w:tcPr>
            <w:tcW w:w="654" w:type="dxa"/>
          </w:tcPr>
          <w:p w14:paraId="2ADC4677" w14:textId="77777777" w:rsidR="00611EA2" w:rsidRPr="00407E49" w:rsidRDefault="00611EA2" w:rsidP="007D1CB0">
            <w:pPr>
              <w:jc w:val="center"/>
            </w:pPr>
          </w:p>
        </w:tc>
        <w:tc>
          <w:tcPr>
            <w:tcW w:w="2138" w:type="dxa"/>
          </w:tcPr>
          <w:p w14:paraId="5F87FB0D" w14:textId="77777777" w:rsidR="00611EA2" w:rsidRPr="00407E49" w:rsidRDefault="00611EA2" w:rsidP="007D1CB0"/>
        </w:tc>
        <w:tc>
          <w:tcPr>
            <w:tcW w:w="2138" w:type="dxa"/>
          </w:tcPr>
          <w:p w14:paraId="7EB707EC" w14:textId="77777777" w:rsidR="00611EA2" w:rsidRPr="00407E49" w:rsidRDefault="00611EA2" w:rsidP="007D1CB0"/>
        </w:tc>
        <w:tc>
          <w:tcPr>
            <w:tcW w:w="2139" w:type="dxa"/>
          </w:tcPr>
          <w:p w14:paraId="4EB7DFA5" w14:textId="77777777" w:rsidR="00611EA2" w:rsidRPr="00407E49" w:rsidRDefault="00611EA2" w:rsidP="007D1CB0"/>
        </w:tc>
      </w:tr>
      <w:tr w:rsidR="00545CC2" w:rsidRPr="00407E49" w14:paraId="7362F54D" w14:textId="77777777" w:rsidTr="00545CC2">
        <w:trPr>
          <w:trHeight w:val="346"/>
          <w:tblHeader w:val="0"/>
        </w:trPr>
        <w:tc>
          <w:tcPr>
            <w:tcW w:w="1017" w:type="dxa"/>
          </w:tcPr>
          <w:p w14:paraId="6D56647F" w14:textId="77777777" w:rsidR="00545CC2" w:rsidRPr="00407E49" w:rsidRDefault="00545CC2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14:paraId="265A5573" w14:textId="77777777" w:rsidR="00545CC2" w:rsidRPr="00407E49" w:rsidRDefault="00545CC2" w:rsidP="007D1CB0">
            <w:pPr>
              <w:jc w:val="center"/>
            </w:pPr>
          </w:p>
        </w:tc>
        <w:tc>
          <w:tcPr>
            <w:tcW w:w="654" w:type="dxa"/>
          </w:tcPr>
          <w:p w14:paraId="728CD33F" w14:textId="77777777" w:rsidR="00545CC2" w:rsidRPr="00407E49" w:rsidRDefault="00545CC2" w:rsidP="007D1CB0">
            <w:pPr>
              <w:jc w:val="center"/>
            </w:pPr>
          </w:p>
        </w:tc>
        <w:tc>
          <w:tcPr>
            <w:tcW w:w="2138" w:type="dxa"/>
          </w:tcPr>
          <w:p w14:paraId="1F911A1D" w14:textId="77777777" w:rsidR="00545CC2" w:rsidRPr="00407E49" w:rsidRDefault="00545CC2" w:rsidP="007D1CB0"/>
        </w:tc>
        <w:tc>
          <w:tcPr>
            <w:tcW w:w="2138" w:type="dxa"/>
          </w:tcPr>
          <w:p w14:paraId="1CA398B0" w14:textId="77777777" w:rsidR="00545CC2" w:rsidRPr="00407E49" w:rsidRDefault="00545CC2" w:rsidP="007D1CB0"/>
        </w:tc>
        <w:tc>
          <w:tcPr>
            <w:tcW w:w="2139" w:type="dxa"/>
          </w:tcPr>
          <w:p w14:paraId="4B255CB9" w14:textId="77777777" w:rsidR="00545CC2" w:rsidRPr="00407E49" w:rsidRDefault="00545CC2" w:rsidP="007D1CB0"/>
        </w:tc>
      </w:tr>
      <w:tr w:rsidR="00545CC2" w:rsidRPr="00407E49" w14:paraId="096F4345" w14:textId="77777777" w:rsidTr="00545CC2">
        <w:trPr>
          <w:trHeight w:val="346"/>
          <w:tblHeader w:val="0"/>
        </w:trPr>
        <w:tc>
          <w:tcPr>
            <w:tcW w:w="1017" w:type="dxa"/>
          </w:tcPr>
          <w:p w14:paraId="31CDFD63" w14:textId="77777777" w:rsidR="00545CC2" w:rsidRPr="00407E49" w:rsidRDefault="00545CC2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14:paraId="467E9967" w14:textId="77777777" w:rsidR="00545CC2" w:rsidRPr="00407E49" w:rsidRDefault="00545CC2" w:rsidP="007D1CB0">
            <w:pPr>
              <w:jc w:val="center"/>
            </w:pPr>
          </w:p>
        </w:tc>
        <w:tc>
          <w:tcPr>
            <w:tcW w:w="654" w:type="dxa"/>
          </w:tcPr>
          <w:p w14:paraId="01CFE77A" w14:textId="77777777" w:rsidR="00545CC2" w:rsidRPr="00407E49" w:rsidRDefault="00545CC2" w:rsidP="007D1CB0">
            <w:pPr>
              <w:jc w:val="center"/>
            </w:pPr>
          </w:p>
        </w:tc>
        <w:tc>
          <w:tcPr>
            <w:tcW w:w="2138" w:type="dxa"/>
          </w:tcPr>
          <w:p w14:paraId="1FEFEBBE" w14:textId="77777777" w:rsidR="00545CC2" w:rsidRPr="00407E49" w:rsidRDefault="00545CC2" w:rsidP="007D1CB0"/>
        </w:tc>
        <w:tc>
          <w:tcPr>
            <w:tcW w:w="2138" w:type="dxa"/>
          </w:tcPr>
          <w:p w14:paraId="5233A93F" w14:textId="77777777" w:rsidR="00545CC2" w:rsidRPr="00407E49" w:rsidRDefault="00545CC2" w:rsidP="007D1CB0"/>
        </w:tc>
        <w:tc>
          <w:tcPr>
            <w:tcW w:w="2139" w:type="dxa"/>
          </w:tcPr>
          <w:p w14:paraId="22F0C2D6" w14:textId="77777777" w:rsidR="00545CC2" w:rsidRPr="00407E49" w:rsidRDefault="00545CC2" w:rsidP="007D1CB0"/>
        </w:tc>
      </w:tr>
      <w:tr w:rsidR="00545CC2" w:rsidRPr="00407E49" w14:paraId="5D82D490" w14:textId="77777777" w:rsidTr="00545CC2">
        <w:trPr>
          <w:trHeight w:val="346"/>
          <w:tblHeader w:val="0"/>
        </w:trPr>
        <w:tc>
          <w:tcPr>
            <w:tcW w:w="1017" w:type="dxa"/>
          </w:tcPr>
          <w:p w14:paraId="5DE11ED8" w14:textId="77777777" w:rsidR="00545CC2" w:rsidRPr="00407E49" w:rsidRDefault="00545CC2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14:paraId="20693FBA" w14:textId="77777777" w:rsidR="00545CC2" w:rsidRPr="00407E49" w:rsidRDefault="00545CC2" w:rsidP="007D1CB0">
            <w:pPr>
              <w:jc w:val="center"/>
            </w:pPr>
          </w:p>
        </w:tc>
        <w:tc>
          <w:tcPr>
            <w:tcW w:w="654" w:type="dxa"/>
          </w:tcPr>
          <w:p w14:paraId="00BE94B2" w14:textId="77777777" w:rsidR="00545CC2" w:rsidRPr="00407E49" w:rsidRDefault="00545CC2" w:rsidP="007D1CB0">
            <w:pPr>
              <w:jc w:val="center"/>
            </w:pPr>
          </w:p>
        </w:tc>
        <w:tc>
          <w:tcPr>
            <w:tcW w:w="2138" w:type="dxa"/>
          </w:tcPr>
          <w:p w14:paraId="2A5B2723" w14:textId="77777777" w:rsidR="00545CC2" w:rsidRPr="00407E49" w:rsidRDefault="00545CC2" w:rsidP="007D1CB0"/>
        </w:tc>
        <w:tc>
          <w:tcPr>
            <w:tcW w:w="2138" w:type="dxa"/>
          </w:tcPr>
          <w:p w14:paraId="05F94595" w14:textId="77777777" w:rsidR="00545CC2" w:rsidRPr="00407E49" w:rsidRDefault="00545CC2" w:rsidP="007D1CB0"/>
        </w:tc>
        <w:tc>
          <w:tcPr>
            <w:tcW w:w="2139" w:type="dxa"/>
          </w:tcPr>
          <w:p w14:paraId="46EF1844" w14:textId="77777777" w:rsidR="00545CC2" w:rsidRPr="00407E49" w:rsidRDefault="00545CC2" w:rsidP="007D1CB0"/>
        </w:tc>
      </w:tr>
      <w:tr w:rsidR="00545CC2" w:rsidRPr="00407E49" w14:paraId="67C06F6A" w14:textId="77777777" w:rsidTr="00545CC2">
        <w:trPr>
          <w:trHeight w:val="346"/>
          <w:tblHeader w:val="0"/>
        </w:trPr>
        <w:tc>
          <w:tcPr>
            <w:tcW w:w="1017" w:type="dxa"/>
          </w:tcPr>
          <w:p w14:paraId="7583731A" w14:textId="77777777" w:rsidR="00545CC2" w:rsidRPr="00407E49" w:rsidRDefault="00545CC2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14:paraId="4EE3B4AA" w14:textId="77777777" w:rsidR="00545CC2" w:rsidRPr="00407E49" w:rsidRDefault="00545CC2" w:rsidP="007D1CB0">
            <w:pPr>
              <w:jc w:val="center"/>
            </w:pPr>
          </w:p>
        </w:tc>
        <w:tc>
          <w:tcPr>
            <w:tcW w:w="654" w:type="dxa"/>
          </w:tcPr>
          <w:p w14:paraId="1096C04B" w14:textId="77777777" w:rsidR="00545CC2" w:rsidRPr="00407E49" w:rsidRDefault="00545CC2" w:rsidP="007D1CB0">
            <w:pPr>
              <w:jc w:val="center"/>
            </w:pPr>
          </w:p>
        </w:tc>
        <w:tc>
          <w:tcPr>
            <w:tcW w:w="2138" w:type="dxa"/>
          </w:tcPr>
          <w:p w14:paraId="025BAB42" w14:textId="77777777" w:rsidR="00545CC2" w:rsidRPr="00407E49" w:rsidRDefault="00545CC2" w:rsidP="007D1CB0"/>
        </w:tc>
        <w:tc>
          <w:tcPr>
            <w:tcW w:w="2138" w:type="dxa"/>
          </w:tcPr>
          <w:p w14:paraId="11C5A453" w14:textId="77777777" w:rsidR="00545CC2" w:rsidRPr="00407E49" w:rsidRDefault="00545CC2" w:rsidP="007D1CB0"/>
        </w:tc>
        <w:tc>
          <w:tcPr>
            <w:tcW w:w="2139" w:type="dxa"/>
          </w:tcPr>
          <w:p w14:paraId="663DB11C" w14:textId="77777777" w:rsidR="00545CC2" w:rsidRPr="00407E49" w:rsidRDefault="00545CC2" w:rsidP="007D1CB0"/>
        </w:tc>
      </w:tr>
      <w:tr w:rsidR="00545CC2" w:rsidRPr="00407E49" w14:paraId="210AF893" w14:textId="77777777" w:rsidTr="00545CC2">
        <w:trPr>
          <w:trHeight w:val="346"/>
          <w:tblHeader w:val="0"/>
        </w:trPr>
        <w:tc>
          <w:tcPr>
            <w:tcW w:w="1017" w:type="dxa"/>
          </w:tcPr>
          <w:p w14:paraId="3C8B3397" w14:textId="77777777" w:rsidR="00545CC2" w:rsidRPr="00407E49" w:rsidRDefault="00545CC2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14:paraId="43470D15" w14:textId="77777777" w:rsidR="00545CC2" w:rsidRPr="00407E49" w:rsidRDefault="00545CC2" w:rsidP="007D1CB0">
            <w:pPr>
              <w:jc w:val="center"/>
            </w:pPr>
          </w:p>
        </w:tc>
        <w:tc>
          <w:tcPr>
            <w:tcW w:w="654" w:type="dxa"/>
          </w:tcPr>
          <w:p w14:paraId="17CDC7AE" w14:textId="77777777" w:rsidR="00545CC2" w:rsidRPr="00407E49" w:rsidRDefault="00545CC2" w:rsidP="007D1CB0">
            <w:pPr>
              <w:jc w:val="center"/>
            </w:pPr>
          </w:p>
        </w:tc>
        <w:tc>
          <w:tcPr>
            <w:tcW w:w="2138" w:type="dxa"/>
          </w:tcPr>
          <w:p w14:paraId="4C722B03" w14:textId="77777777" w:rsidR="00545CC2" w:rsidRPr="00407E49" w:rsidRDefault="00545CC2" w:rsidP="007D1CB0"/>
        </w:tc>
        <w:tc>
          <w:tcPr>
            <w:tcW w:w="2138" w:type="dxa"/>
          </w:tcPr>
          <w:p w14:paraId="52E8F2E5" w14:textId="77777777" w:rsidR="00545CC2" w:rsidRPr="00407E49" w:rsidRDefault="00545CC2" w:rsidP="007D1CB0"/>
        </w:tc>
        <w:tc>
          <w:tcPr>
            <w:tcW w:w="2139" w:type="dxa"/>
          </w:tcPr>
          <w:p w14:paraId="4DBB2F1B" w14:textId="77777777" w:rsidR="00545CC2" w:rsidRPr="00407E49" w:rsidRDefault="00545CC2" w:rsidP="007D1CB0"/>
        </w:tc>
      </w:tr>
    </w:tbl>
    <w:p w14:paraId="148BE748" w14:textId="4CBB7F2B" w:rsidR="007C6C98" w:rsidRDefault="007C6C98" w:rsidP="007C6C98">
      <w:r w:rsidRPr="00E76953">
        <w:lastRenderedPageBreak/>
        <w:tab/>
      </w:r>
    </w:p>
    <w:sectPr w:rsidR="007C6C98" w:rsidSect="00181E77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2242" w:h="15842" w:code="1"/>
      <w:pgMar w:top="1411" w:right="1411" w:bottom="1008" w:left="1411" w:header="720" w:footer="3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1D255" w14:textId="77777777" w:rsidR="00295E9D" w:rsidRDefault="00295E9D" w:rsidP="006B318B">
      <w:r>
        <w:separator/>
      </w:r>
    </w:p>
  </w:endnote>
  <w:endnote w:type="continuationSeparator" w:id="0">
    <w:p w14:paraId="46A60F71" w14:textId="77777777" w:rsidR="00295E9D" w:rsidRDefault="00295E9D" w:rsidP="006B3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6AE7BC1B-560B-47A0-B947-902538D1AFC0}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r:id="rId2" w:fontKey="{C6EA3F61-5AB2-47FD-912F-081C67D921C7}"/>
    <w:embedBold r:id="rId3" w:fontKey="{95F9F8DB-46D1-498C-A00D-DB737244930A}"/>
    <w:embedItalic r:id="rId4" w:fontKey="{5327A5D4-7D99-4D14-85FD-5C7A518F950C}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  <w:embedRegular r:id="rId5" w:fontKey="{248A76B2-82FF-46D0-9FFB-9359DECA5A6E}"/>
    <w:embedBold r:id="rId6" w:fontKey="{0B4DCF08-A29D-4878-9A88-3C668A5B4FB3}"/>
    <w:embedItalic r:id="rId7" w:fontKey="{9D94FE71-B299-4EFC-8636-F5A002399A03}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  <w:embedRegular r:id="rId8" w:fontKey="{B113B261-37AA-4596-92D9-F7FDD512A920}"/>
    <w:embedBold r:id="rId9" w:fontKey="{3F38C206-DFDC-4073-B9AF-6C77122D725B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0" w:fontKey="{2A6344D6-9163-4D98-B9B2-D5980A043927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1" w:fontKey="{97813CB9-96A9-4F4D-86F1-093AC9C18708}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4EDA0" w14:textId="77777777" w:rsidR="00E974FE" w:rsidRDefault="00E87B95" w:rsidP="006B318B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DD046" w14:textId="77777777" w:rsidR="006F45AE" w:rsidRDefault="006F45AE" w:rsidP="006B318B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7B924" w14:textId="77777777" w:rsidR="00295E9D" w:rsidRDefault="00295E9D" w:rsidP="006B318B">
      <w:r>
        <w:separator/>
      </w:r>
    </w:p>
  </w:footnote>
  <w:footnote w:type="continuationSeparator" w:id="0">
    <w:p w14:paraId="7D979C62" w14:textId="77777777" w:rsidR="00295E9D" w:rsidRDefault="00295E9D" w:rsidP="006B31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4FE0D" w14:textId="77777777" w:rsidR="001C4D9D" w:rsidRDefault="001C4D9D" w:rsidP="006B318B">
    <w:pPr>
      <w:pStyle w:val="Header"/>
      <w:rPr>
        <w:noProof/>
      </w:rPr>
    </w:pPr>
  </w:p>
  <w:p w14:paraId="32830EAB" w14:textId="77777777" w:rsidR="00E974FE" w:rsidRDefault="00E87B95" w:rsidP="006B318B">
    <w:pPr>
      <w:pStyle w:val="Head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2AAE5C45" wp14:editId="7E168394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2A712" w14:textId="447B3528" w:rsidR="004B7734" w:rsidRDefault="001C4D9D" w:rsidP="00A07A5C">
    <w:pPr>
      <w:pStyle w:val="Header"/>
      <w:tabs>
        <w:tab w:val="left" w:pos="8985"/>
      </w:tabs>
    </w:pPr>
    <w:r>
      <w:rPr>
        <w:noProof/>
      </w:rPr>
      <w:drawing>
        <wp:anchor distT="0" distB="0" distL="114300" distR="114300" simplePos="0" relativeHeight="251670528" behindDoc="0" locked="0" layoutInCell="1" allowOverlap="1" wp14:anchorId="40C2ADAA" wp14:editId="078D37FD">
          <wp:simplePos x="0" y="0"/>
          <wp:positionH relativeFrom="margin">
            <wp:align>left</wp:align>
          </wp:positionH>
          <wp:positionV relativeFrom="paragraph">
            <wp:posOffset>135890</wp:posOffset>
          </wp:positionV>
          <wp:extent cx="1559362" cy="676275"/>
          <wp:effectExtent l="0" t="0" r="3175" b="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FA Lettermark_Solid Filled Container_Blue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9362" cy="676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7734">
      <w:rPr>
        <w:noProof/>
      </w:rPr>
      <w:drawing>
        <wp:anchor distT="0" distB="0" distL="114300" distR="114300" simplePos="0" relativeHeight="251671552" behindDoc="1" locked="0" layoutInCell="1" allowOverlap="1" wp14:anchorId="4FA9A799" wp14:editId="3A8F6562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3pt;height:9.5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5DB69F6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AD25B64"/>
    <w:multiLevelType w:val="multilevel"/>
    <w:tmpl w:val="0A7EFA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05077"/>
    <w:multiLevelType w:val="hybridMultilevel"/>
    <w:tmpl w:val="780E3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B539B8"/>
    <w:multiLevelType w:val="multilevel"/>
    <w:tmpl w:val="13D2D0CC"/>
    <w:lvl w:ilvl="0">
      <w:start w:val="1"/>
      <w:numFmt w:val="upperLetter"/>
      <w:pStyle w:val="ExamAnswer"/>
      <w:lvlText w:val="%1."/>
      <w:lvlJc w:val="left"/>
      <w:pPr>
        <w:ind w:left="648" w:hanging="360"/>
      </w:p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14" w15:restartNumberingAfterBreak="0">
    <w:nsid w:val="29E31AEF"/>
    <w:multiLevelType w:val="multilevel"/>
    <w:tmpl w:val="13D2D0CC"/>
    <w:styleLink w:val="Style1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0C1E04"/>
    <w:multiLevelType w:val="multilevel"/>
    <w:tmpl w:val="0A7EFA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0F3D8A"/>
    <w:multiLevelType w:val="hybridMultilevel"/>
    <w:tmpl w:val="D526AE72"/>
    <w:lvl w:ilvl="0" w:tplc="E3663AD4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87F0FA3"/>
    <w:multiLevelType w:val="multilevel"/>
    <w:tmpl w:val="DF288A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7D200F73"/>
    <w:multiLevelType w:val="hybridMultilevel"/>
    <w:tmpl w:val="C4687FC2"/>
    <w:lvl w:ilvl="0" w:tplc="D42C3E9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7"/>
  </w:num>
  <w:num w:numId="2">
    <w:abstractNumId w:val="20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5"/>
  </w:num>
  <w:num w:numId="15">
    <w:abstractNumId w:val="11"/>
  </w:num>
  <w:num w:numId="16">
    <w:abstractNumId w:val="13"/>
  </w:num>
  <w:num w:numId="17">
    <w:abstractNumId w:val="14"/>
  </w:num>
  <w:num w:numId="18">
    <w:abstractNumId w:val="8"/>
  </w:num>
  <w:num w:numId="19">
    <w:abstractNumId w:val="12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8"/>
  </w:num>
  <w:num w:numId="26">
    <w:abstractNumId w:val="8"/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9"/>
  </w:num>
  <w:num w:numId="43">
    <w:abstractNumId w:val="16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28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A5C"/>
    <w:rsid w:val="00056C17"/>
    <w:rsid w:val="000639BF"/>
    <w:rsid w:val="00106469"/>
    <w:rsid w:val="001541FB"/>
    <w:rsid w:val="00181E77"/>
    <w:rsid w:val="001C4D9D"/>
    <w:rsid w:val="001E56D8"/>
    <w:rsid w:val="001E6747"/>
    <w:rsid w:val="00206C6F"/>
    <w:rsid w:val="00226579"/>
    <w:rsid w:val="00275C8D"/>
    <w:rsid w:val="0028785F"/>
    <w:rsid w:val="00295E9D"/>
    <w:rsid w:val="002A4C33"/>
    <w:rsid w:val="002D1439"/>
    <w:rsid w:val="0030297C"/>
    <w:rsid w:val="00305907"/>
    <w:rsid w:val="00394708"/>
    <w:rsid w:val="003D06F0"/>
    <w:rsid w:val="003F1000"/>
    <w:rsid w:val="00406D3B"/>
    <w:rsid w:val="00433EA0"/>
    <w:rsid w:val="00462466"/>
    <w:rsid w:val="004625E0"/>
    <w:rsid w:val="0049616A"/>
    <w:rsid w:val="004B7734"/>
    <w:rsid w:val="004E0DB9"/>
    <w:rsid w:val="00500211"/>
    <w:rsid w:val="00545CC2"/>
    <w:rsid w:val="00575640"/>
    <w:rsid w:val="005B0FDD"/>
    <w:rsid w:val="005C6C87"/>
    <w:rsid w:val="005F0AE1"/>
    <w:rsid w:val="00611EA2"/>
    <w:rsid w:val="006B318B"/>
    <w:rsid w:val="006B533D"/>
    <w:rsid w:val="006F45AE"/>
    <w:rsid w:val="007208D7"/>
    <w:rsid w:val="0072530E"/>
    <w:rsid w:val="00740B4F"/>
    <w:rsid w:val="0077566C"/>
    <w:rsid w:val="0079024C"/>
    <w:rsid w:val="007B2573"/>
    <w:rsid w:val="007C6C98"/>
    <w:rsid w:val="007E01A1"/>
    <w:rsid w:val="008421CB"/>
    <w:rsid w:val="0084595C"/>
    <w:rsid w:val="00887564"/>
    <w:rsid w:val="008D3073"/>
    <w:rsid w:val="00974B3A"/>
    <w:rsid w:val="00995841"/>
    <w:rsid w:val="009B007B"/>
    <w:rsid w:val="00A07A5C"/>
    <w:rsid w:val="00A766D4"/>
    <w:rsid w:val="00A903C8"/>
    <w:rsid w:val="00AC0609"/>
    <w:rsid w:val="00B73261"/>
    <w:rsid w:val="00BC37A9"/>
    <w:rsid w:val="00BD0C51"/>
    <w:rsid w:val="00C05B76"/>
    <w:rsid w:val="00C10B54"/>
    <w:rsid w:val="00C15363"/>
    <w:rsid w:val="00C35BB5"/>
    <w:rsid w:val="00C43A64"/>
    <w:rsid w:val="00C65667"/>
    <w:rsid w:val="00C82B7A"/>
    <w:rsid w:val="00C908BF"/>
    <w:rsid w:val="00CA4A0C"/>
    <w:rsid w:val="00CC278D"/>
    <w:rsid w:val="00D02CE2"/>
    <w:rsid w:val="00D27E09"/>
    <w:rsid w:val="00D77E96"/>
    <w:rsid w:val="00DE1200"/>
    <w:rsid w:val="00DF73FA"/>
    <w:rsid w:val="00E55329"/>
    <w:rsid w:val="00E80D18"/>
    <w:rsid w:val="00E87B95"/>
    <w:rsid w:val="00E974FE"/>
    <w:rsid w:val="00EC27BF"/>
    <w:rsid w:val="00ED2C7B"/>
    <w:rsid w:val="00FB59A5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A726B2"/>
  <w15:chartTrackingRefBased/>
  <w15:docId w15:val="{6A8FFE32-DC63-4C42-B2CB-994790656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/>
    <w:lsdException w:name="heading 2" w:semiHidden="1" w:uiPriority="9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C98"/>
    <w:rPr>
      <w:lang w:val="en-US"/>
    </w:rPr>
  </w:style>
  <w:style w:type="paragraph" w:styleId="Heading1">
    <w:name w:val="heading 1"/>
    <w:basedOn w:val="Normal"/>
    <w:next w:val="Normal"/>
    <w:link w:val="Heading1Char"/>
    <w:uiPriority w:val="2"/>
    <w:rsid w:val="00E80D18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sz w:val="36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0D18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sz w:val="28"/>
      <w:szCs w:val="26"/>
      <w:lang w:val="en-GB"/>
    </w:rPr>
  </w:style>
  <w:style w:type="paragraph" w:styleId="Heading3">
    <w:name w:val="heading 3"/>
    <w:aliases w:val="Heading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lang w:val="en-GB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406D3B"/>
    <w:pPr>
      <w:keepNext/>
      <w:keepLines/>
      <w:spacing w:before="40" w:after="0"/>
      <w:outlineLvl w:val="3"/>
    </w:pPr>
    <w:rPr>
      <w:rFonts w:ascii="DM Serif Text" w:eastAsiaTheme="majorEastAsia" w:hAnsi="DM Serif Text" w:cstheme="majorBidi"/>
      <w:iCs/>
      <w:color w:val="E1251B" w:themeColor="accent4"/>
      <w:sz w:val="20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80D18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80D18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aliases w:val="Heading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406D3B"/>
    <w:rPr>
      <w:rFonts w:ascii="DM Serif Text" w:eastAsiaTheme="majorEastAsia" w:hAnsi="DM Serif Text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  <w:rPr>
      <w:lang w:val="en-GB"/>
    </w:rPr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  <w:rPr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  <w:rPr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  <w:rPr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  <w:rPr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  <w:rPr>
      <w:lang w:val="en-GB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line="240" w:lineRule="auto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  <w:rPr>
      <w:lang w:val="en-GB"/>
    </w:rPr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  <w:lang w:val="en-GB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  <w:rPr>
      <w:lang w:val="en-GB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lang w:val="en-GB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 w:line="240" w:lineRule="auto"/>
      <w:jc w:val="center"/>
    </w:pPr>
    <w:rPr>
      <w:b/>
      <w:color w:val="004A98" w:themeColor="accent1"/>
      <w:sz w:val="1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  <w:lang w:val="en-GB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  <w:lang w:val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  <w:rPr>
      <w:lang w:val="en-GB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  <w:rPr>
      <w:lang w:val="en-GB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  <w:rPr>
      <w:lang w:val="en-GB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  <w:rPr>
      <w:lang w:val="en-GB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  <w:rPr>
      <w:lang w:val="en-GB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  <w:rPr>
      <w:lang w:val="en-GB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  <w:rPr>
      <w:lang w:val="en-GB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  <w:rPr>
      <w:lang w:val="en-GB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  <w:rPr>
      <w:lang w:val="en-GB"/>
    </w:r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  <w:lang w:val="en-GB"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  <w:rPr>
      <w:lang w:val="en-GB"/>
    </w:r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  <w:rPr>
      <w:lang w:val="en-GB"/>
    </w:r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  <w:rPr>
      <w:lang w:val="en-GB"/>
    </w:r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  <w:rPr>
      <w:lang w:val="en-GB"/>
    </w:r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  <w:rPr>
      <w:lang w:val="en-GB"/>
    </w:rPr>
  </w:style>
  <w:style w:type="paragraph" w:styleId="ListBullet">
    <w:name w:val="List Bullet"/>
    <w:basedOn w:val="Normal"/>
    <w:uiPriority w:val="6"/>
    <w:unhideWhenUsed/>
    <w:rsid w:val="00C65667"/>
    <w:pPr>
      <w:numPr>
        <w:numId w:val="4"/>
      </w:numPr>
    </w:pPr>
    <w:rPr>
      <w:lang w:val="en-GB"/>
    </w:rPr>
  </w:style>
  <w:style w:type="paragraph" w:styleId="ListBullet2">
    <w:name w:val="List Bullet 2"/>
    <w:basedOn w:val="Normal"/>
    <w:uiPriority w:val="7"/>
    <w:unhideWhenUsed/>
    <w:rsid w:val="00C65667"/>
    <w:pPr>
      <w:numPr>
        <w:numId w:val="5"/>
      </w:numPr>
    </w:pPr>
    <w:rPr>
      <w:lang w:val="en-GB"/>
    </w:r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  <w:rPr>
      <w:lang w:val="en-GB"/>
    </w:r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  <w:rPr>
      <w:lang w:val="en-GB"/>
    </w:r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  <w:rPr>
      <w:lang w:val="en-GB"/>
    </w:r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  <w:rPr>
      <w:lang w:val="en-GB"/>
    </w:r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  <w:rPr>
      <w:lang w:val="en-GB"/>
    </w:r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  <w:rPr>
      <w:lang w:val="en-GB"/>
    </w:r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  <w:rPr>
      <w:lang w:val="en-GB"/>
    </w:r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  <w:rPr>
      <w:lang w:val="en-GB"/>
    </w:rPr>
  </w:style>
  <w:style w:type="paragraph" w:styleId="ListNumber">
    <w:name w:val="List Number"/>
    <w:aliases w:val="Exam Question"/>
    <w:basedOn w:val="ListNumber2"/>
    <w:link w:val="ListNumberChar"/>
    <w:uiPriority w:val="8"/>
    <w:unhideWhenUsed/>
    <w:qFormat/>
    <w:rsid w:val="00974B3A"/>
    <w:pPr>
      <w:numPr>
        <w:numId w:val="9"/>
      </w:numPr>
      <w:tabs>
        <w:tab w:val="clear" w:pos="360"/>
        <w:tab w:val="left" w:pos="720"/>
      </w:tabs>
      <w:spacing w:after="240"/>
      <w:ind w:left="720" w:hanging="720"/>
      <w:contextualSpacing w:val="0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  <w:rPr>
      <w:lang w:val="en-GB"/>
    </w:r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  <w:rPr>
      <w:lang w:val="en-GB"/>
    </w:r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  <w:rPr>
      <w:lang w:val="en-GB"/>
    </w:r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  <w:rPr>
      <w:lang w:val="en-GB"/>
    </w:r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  <w:rPr>
      <w:lang w:val="en-GB"/>
    </w:r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lang w:val="en-GB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lang w:val="en-GB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  <w:rPr>
      <w:lang w:val="en-GB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  <w:rPr>
      <w:lang w:val="en-GB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lang w:val="en-GB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  <w:rPr>
      <w:lang w:val="en-GB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  <w:rPr>
      <w:lang w:val="en-GB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  <w:rPr>
      <w:lang w:val="en-GB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  <w:rPr>
      <w:lang w:val="en-GB"/>
    </w:rPr>
  </w:style>
  <w:style w:type="paragraph" w:styleId="Title">
    <w:name w:val="Title"/>
    <w:basedOn w:val="Normal"/>
    <w:next w:val="Normal"/>
    <w:link w:val="TitleChar"/>
    <w:uiPriority w:val="1"/>
    <w:qFormat/>
    <w:rsid w:val="00E80D1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E80D18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lang w:val="en-GB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  <w:rPr>
      <w:lang w:val="en-GB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  <w:rPr>
      <w:lang w:val="en-GB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  <w:rPr>
      <w:lang w:val="en-GB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  <w:rPr>
      <w:lang w:val="en-GB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  <w:rPr>
      <w:lang w:val="en-GB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  <w:rPr>
      <w:lang w:val="en-GB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  <w:rPr>
      <w:lang w:val="en-GB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  <w:rPr>
      <w:lang w:val="en-GB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  <w:rPr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611EA2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bottom w:w="28" w:type="dxa"/>
      </w:tblCellMar>
    </w:tblPr>
    <w:trPr>
      <w:tblHeader/>
    </w:trPr>
    <w:tcPr>
      <w:shd w:val="clear" w:color="auto" w:fill="FFFFFF" w:themeFill="background1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numbering" w:customStyle="1" w:styleId="Style1">
    <w:name w:val="Style1"/>
    <w:uiPriority w:val="99"/>
    <w:rsid w:val="00305907"/>
    <w:pPr>
      <w:numPr>
        <w:numId w:val="17"/>
      </w:numPr>
    </w:pPr>
  </w:style>
  <w:style w:type="paragraph" w:customStyle="1" w:styleId="ExamAnswer">
    <w:name w:val="Exam Answer"/>
    <w:basedOn w:val="ListNumber"/>
    <w:link w:val="ExamAnswerChar"/>
    <w:qFormat/>
    <w:rsid w:val="00A07A5C"/>
    <w:pPr>
      <w:numPr>
        <w:numId w:val="16"/>
      </w:numPr>
      <w:spacing w:line="120" w:lineRule="atLeast"/>
    </w:pPr>
  </w:style>
  <w:style w:type="paragraph" w:customStyle="1" w:styleId="Instructions">
    <w:name w:val="Instructions"/>
    <w:basedOn w:val="Normal"/>
    <w:link w:val="InstructionsChar"/>
    <w:qFormat/>
    <w:rsid w:val="00A07A5C"/>
    <w:pPr>
      <w:spacing w:after="240"/>
    </w:pPr>
    <w:rPr>
      <w:i/>
      <w:iCs/>
    </w:rPr>
  </w:style>
  <w:style w:type="character" w:customStyle="1" w:styleId="ListNumberChar">
    <w:name w:val="List Number Char"/>
    <w:aliases w:val="Exam Question Char"/>
    <w:basedOn w:val="DefaultParagraphFont"/>
    <w:link w:val="ListNumber"/>
    <w:uiPriority w:val="8"/>
    <w:rsid w:val="00974B3A"/>
    <w:rPr>
      <w:sz w:val="24"/>
      <w:szCs w:val="24"/>
    </w:rPr>
  </w:style>
  <w:style w:type="character" w:customStyle="1" w:styleId="ExamAnswerChar">
    <w:name w:val="Exam Answer Char"/>
    <w:basedOn w:val="ListNumberChar"/>
    <w:link w:val="ExamAnswer"/>
    <w:rsid w:val="00A07A5C"/>
    <w:rPr>
      <w:sz w:val="24"/>
      <w:szCs w:val="24"/>
    </w:rPr>
  </w:style>
  <w:style w:type="character" w:customStyle="1" w:styleId="InstructionsChar">
    <w:name w:val="Instructions Char"/>
    <w:basedOn w:val="DefaultParagraphFont"/>
    <w:link w:val="Instructions"/>
    <w:rsid w:val="00A07A5C"/>
    <w:rPr>
      <w:i/>
      <w:iCs/>
      <w:sz w:val="24"/>
      <w:szCs w:val="24"/>
      <w:lang w:val="en-US"/>
    </w:rPr>
  </w:style>
  <w:style w:type="paragraph" w:customStyle="1" w:styleId="FFABody">
    <w:name w:val="FFA Body"/>
    <w:basedOn w:val="Normal"/>
    <w:link w:val="FFABodyChar"/>
    <w:qFormat/>
    <w:rsid w:val="007C6C98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Verdana" w:eastAsiaTheme="minorEastAsia" w:hAnsi="Verdana" w:cs="Lasiver-Regular"/>
      <w:color w:val="505150"/>
      <w:sz w:val="17"/>
      <w:szCs w:val="17"/>
      <w:lang w:eastAsia="ja-JP"/>
    </w:rPr>
  </w:style>
  <w:style w:type="character" w:customStyle="1" w:styleId="FFABodyChar">
    <w:name w:val="FFA Body Char"/>
    <w:basedOn w:val="DefaultParagraphFont"/>
    <w:link w:val="FFABody"/>
    <w:rsid w:val="007C6C98"/>
    <w:rPr>
      <w:rFonts w:ascii="Verdana" w:eastAsiaTheme="minorEastAsia" w:hAnsi="Verdana" w:cs="Lasiver-Regular"/>
      <w:color w:val="505150"/>
      <w:sz w:val="17"/>
      <w:szCs w:val="17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0623E-8D6E-439A-B335-C00587DE5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Genetics Exam Key</Template>
  <TotalTime>1</TotalTime>
  <Pages>2</Pages>
  <Words>49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Written Exam</vt:lpstr>
      <vt:lpstr>        Essay questions</vt:lpstr>
      <vt:lpstr>        Multiple Choice </vt:lpstr>
      <vt:lpstr>        Heading</vt:lpstr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Herl,Carol</dc:creator>
  <cp:keywords/>
  <dc:description/>
  <cp:lastModifiedBy>Herl,Carol</cp:lastModifiedBy>
  <cp:revision>2</cp:revision>
  <dcterms:created xsi:type="dcterms:W3CDTF">2021-10-14T12:13:00Z</dcterms:created>
  <dcterms:modified xsi:type="dcterms:W3CDTF">2021-10-14T12:13:00Z</dcterms:modified>
</cp:coreProperties>
</file>