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B349A" w14:textId="77777777" w:rsidR="00270B1D" w:rsidRPr="00270B1D" w:rsidRDefault="00270B1D" w:rsidP="00270B1D">
      <w:pPr>
        <w:keepLines/>
        <w:pageBreakBefore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  <w:bookmarkStart w:id="0" w:name="_Hlk52358012"/>
      <w:bookmarkStart w:id="1" w:name="company"/>
      <w:bookmarkStart w:id="2" w:name="_Hlk111636743"/>
      <w:r w:rsidRPr="00270B1D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 xml:space="preserve">Get to Know </w:t>
      </w:r>
      <w:bookmarkEnd w:id="0"/>
      <w:r w:rsidRPr="00270B1D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>Agricultural Companies and Organizations</w:t>
      </w:r>
      <w:bookmarkEnd w:id="1"/>
    </w:p>
    <w:p w14:paraId="1C1DAC8D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lang w:val="en-US"/>
        </w:rPr>
        <w:t xml:space="preserve">Directions: Choose a company or organization featured in the </w:t>
      </w:r>
      <w:hyperlink r:id="rId8" w:history="1">
        <w:r w:rsidRPr="00270B1D">
          <w:rPr>
            <w:rFonts w:ascii="Montserrat" w:hAnsi="Montserrat"/>
            <w:color w:val="0563C1" w:themeColor="hyperlink"/>
            <w:u w:val="single"/>
            <w:lang w:val="en-US"/>
          </w:rPr>
          <w:t>National FFA Expo</w:t>
        </w:r>
      </w:hyperlink>
      <w:r w:rsidRPr="00270B1D">
        <w:rPr>
          <w:rFonts w:ascii="Montserrat" w:hAnsi="Montserrat"/>
          <w:lang w:val="en-US"/>
        </w:rPr>
        <w:t xml:space="preserve"> (look at the floor plan) that you are interested in learning about and complete the questions below.</w:t>
      </w:r>
    </w:p>
    <w:p w14:paraId="39714C58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AEAE71" wp14:editId="5667119F">
                <wp:simplePos x="0" y="0"/>
                <wp:positionH relativeFrom="column">
                  <wp:posOffset>-229870</wp:posOffset>
                </wp:positionH>
                <wp:positionV relativeFrom="paragraph">
                  <wp:posOffset>31115</wp:posOffset>
                </wp:positionV>
                <wp:extent cx="6442075" cy="7121525"/>
                <wp:effectExtent l="0" t="0" r="15875" b="222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2075" cy="7121525"/>
                          <a:chOff x="0" y="0"/>
                          <a:chExt cx="6442075" cy="7121525"/>
                        </a:xfrm>
                      </wpg:grpSpPr>
                      <wps:wsp>
                        <wps:cNvPr id="57" name="Scroll: Horizontal 57"/>
                        <wps:cNvSpPr/>
                        <wps:spPr>
                          <a:xfrm>
                            <a:off x="3943350" y="0"/>
                            <a:ext cx="2254250" cy="869950"/>
                          </a:xfrm>
                          <a:prstGeom prst="horizontalScroll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64993A" w14:textId="77777777" w:rsidR="00270B1D" w:rsidRDefault="00270B1D" w:rsidP="00270B1D">
                              <w:r>
                                <w:t>Pathway: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0" y="104775"/>
                            <a:ext cx="3568700" cy="153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1574BD1" w14:textId="77777777" w:rsidR="00270B1D" w:rsidRDefault="00270B1D" w:rsidP="00270B1D">
                              <w:r>
                                <w:t>Company/Organization:</w:t>
                              </w:r>
                            </w:p>
                            <w:p w14:paraId="1D04739C" w14:textId="77777777" w:rsidR="00270B1D" w:rsidRDefault="00270B1D" w:rsidP="00270B1D"/>
                            <w:p w14:paraId="4ED3E39D" w14:textId="77777777" w:rsidR="00270B1D" w:rsidRDefault="00270B1D" w:rsidP="00270B1D"/>
                            <w:p w14:paraId="31CFE3DD" w14:textId="77777777" w:rsidR="00270B1D" w:rsidRDefault="00270B1D" w:rsidP="00270B1D">
                              <w:r>
                                <w:t>Why did you choose this company?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867150" y="1095375"/>
                            <a:ext cx="2317750" cy="284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65695C" w14:textId="77777777" w:rsidR="00270B1D" w:rsidRDefault="00270B1D" w:rsidP="00270B1D">
                              <w:r>
                                <w:t>What does the company do?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28600" y="1857375"/>
                            <a:ext cx="3295650" cy="320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879A41" w14:textId="77777777" w:rsidR="00270B1D" w:rsidRDefault="00270B1D" w:rsidP="00270B1D">
                              <w:r>
                                <w:t xml:space="preserve">What career opportunities are available with the company/organization? </w:t>
                              </w:r>
                            </w:p>
                            <w:p w14:paraId="2D35936B" w14:textId="77777777" w:rsidR="00270B1D" w:rsidRDefault="00270B1D" w:rsidP="00270B1D"/>
                            <w:p w14:paraId="7B65479C" w14:textId="77777777" w:rsidR="00270B1D" w:rsidRDefault="00270B1D" w:rsidP="00270B1D"/>
                            <w:p w14:paraId="77792068" w14:textId="77777777" w:rsidR="00270B1D" w:rsidRDefault="00270B1D" w:rsidP="00270B1D"/>
                            <w:p w14:paraId="7CDD35FB" w14:textId="77777777" w:rsidR="00270B1D" w:rsidRDefault="00270B1D" w:rsidP="00270B1D"/>
                            <w:p w14:paraId="4D6CD64B" w14:textId="77777777" w:rsidR="00270B1D" w:rsidRDefault="00270B1D" w:rsidP="00270B1D"/>
                            <w:p w14:paraId="6365DBAD" w14:textId="77777777" w:rsidR="00270B1D" w:rsidRDefault="00270B1D" w:rsidP="00270B1D">
                              <w:r>
                                <w:t xml:space="preserve">What skills are needed for these careers? (If you need help finding this, utilize </w:t>
                              </w:r>
                              <w:hyperlink r:id="rId9" w:history="1">
                                <w:r>
                                  <w:rPr>
                                    <w:rStyle w:val="Hyperlink"/>
                                  </w:rPr>
                                  <w:t>AgExplorer.FFA.org</w:t>
                                </w:r>
                              </w:hyperlink>
                              <w:r>
                                <w:t>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1925" y="5286375"/>
                            <a:ext cx="6280150" cy="1835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A97348" w14:textId="77777777" w:rsidR="00270B1D" w:rsidRDefault="00270B1D" w:rsidP="00270B1D">
                              <w:r>
                                <w:t>How would you describe, in one word, this company/organization to your best friend?</w:t>
                              </w:r>
                            </w:p>
                            <w:p w14:paraId="60B87F86" w14:textId="77777777" w:rsidR="00270B1D" w:rsidRDefault="00270B1D" w:rsidP="00270B1D"/>
                            <w:p w14:paraId="210126E0" w14:textId="77777777" w:rsidR="00270B1D" w:rsidRDefault="00270B1D" w:rsidP="00270B1D"/>
                            <w:p w14:paraId="443D2821" w14:textId="77777777" w:rsidR="00270B1D" w:rsidRDefault="00270B1D" w:rsidP="00270B1D"/>
                            <w:p w14:paraId="79396223" w14:textId="77777777" w:rsidR="00270B1D" w:rsidRDefault="00270B1D" w:rsidP="00270B1D">
                              <w:r>
                                <w:t>Would you be interested in working for this company? Why or why not?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EAE71" id="Group 14" o:spid="_x0000_s1026" style="position:absolute;margin-left:-18.1pt;margin-top:2.45pt;width:507.25pt;height:560.75pt;z-index:251659264" coordsize="64420,7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Scroll: Horizontal 57" o:spid="_x0000_s1027" type="#_x0000_t98" style="position:absolute;left:39433;width:22543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" fillcolor="window" strokecolor="#004a98" strokeweight="1pt">
                  <v:stroke joinstyle="miter"/>
                  <v:textbox>
                    <w:txbxContent>
                      <w:p w14:paraId="7F64993A" w14:textId="77777777" w:rsidR="00270B1D" w:rsidRDefault="00270B1D" w:rsidP="00270B1D">
                        <w:r>
                          <w:t>Pathway:</w:t>
                        </w:r>
                      </w:p>
                    </w:txbxContent>
                  </v:textbox>
                </v:shape>
                <v:rect id="Rectangle 58" o:spid="_x0000_s1028" style="position:absolute;top:1047;width:35687;height:1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" fillcolor="window" strokecolor="#004a98" strokeweight="1pt">
                  <v:textbox>
                    <w:txbxContent>
                      <w:p w14:paraId="51574BD1" w14:textId="77777777" w:rsidR="00270B1D" w:rsidRDefault="00270B1D" w:rsidP="00270B1D">
                        <w:r>
                          <w:t>Company/Organization:</w:t>
                        </w:r>
                      </w:p>
                      <w:p w14:paraId="1D04739C" w14:textId="77777777" w:rsidR="00270B1D" w:rsidRDefault="00270B1D" w:rsidP="00270B1D"/>
                      <w:p w14:paraId="4ED3E39D" w14:textId="77777777" w:rsidR="00270B1D" w:rsidRDefault="00270B1D" w:rsidP="00270B1D"/>
                      <w:p w14:paraId="31CFE3DD" w14:textId="77777777" w:rsidR="00270B1D" w:rsidRDefault="00270B1D" w:rsidP="00270B1D">
                        <w:r>
                          <w:t>Why did you choose this company?</w:t>
                        </w:r>
                      </w:p>
                    </w:txbxContent>
                  </v:textbox>
                </v:rect>
                <v:rect id="Rectangle 73" o:spid="_x0000_s1029" style="position:absolute;left:38671;top:10953;width:23178;height:28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" fillcolor="window" strokecolor="#004a98" strokeweight="1pt">
                  <v:textbox>
                    <w:txbxContent>
                      <w:p w14:paraId="0F65695C" w14:textId="77777777" w:rsidR="00270B1D" w:rsidRDefault="00270B1D" w:rsidP="00270B1D">
                        <w:r>
                          <w:t>What does the company do?</w:t>
                        </w:r>
                      </w:p>
                    </w:txbxContent>
                  </v:textbox>
                </v:rect>
                <v:rect id="Rectangle 77" o:spid="_x0000_s1030" style="position:absolute;left:2286;top:18573;width:32956;height:3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" fillcolor="window" strokecolor="#004a98" strokeweight="1pt">
                  <v:textbox>
                    <w:txbxContent>
                      <w:p w14:paraId="40879A41" w14:textId="77777777" w:rsidR="00270B1D" w:rsidRDefault="00270B1D" w:rsidP="00270B1D">
                        <w:r>
                          <w:t xml:space="preserve">What career opportunities are available with the company/organization? </w:t>
                        </w:r>
                      </w:p>
                      <w:p w14:paraId="2D35936B" w14:textId="77777777" w:rsidR="00270B1D" w:rsidRDefault="00270B1D" w:rsidP="00270B1D"/>
                      <w:p w14:paraId="7B65479C" w14:textId="77777777" w:rsidR="00270B1D" w:rsidRDefault="00270B1D" w:rsidP="00270B1D"/>
                      <w:p w14:paraId="77792068" w14:textId="77777777" w:rsidR="00270B1D" w:rsidRDefault="00270B1D" w:rsidP="00270B1D"/>
                      <w:p w14:paraId="7CDD35FB" w14:textId="77777777" w:rsidR="00270B1D" w:rsidRDefault="00270B1D" w:rsidP="00270B1D"/>
                      <w:p w14:paraId="4D6CD64B" w14:textId="77777777" w:rsidR="00270B1D" w:rsidRDefault="00270B1D" w:rsidP="00270B1D"/>
                      <w:p w14:paraId="6365DBAD" w14:textId="77777777" w:rsidR="00270B1D" w:rsidRDefault="00270B1D" w:rsidP="00270B1D">
                        <w:r>
                          <w:t xml:space="preserve">What skills are needed for these careers? (If you need help finding this, utilize </w:t>
                        </w:r>
                        <w:hyperlink r:id="rId10" w:history="1">
                          <w:r>
                            <w:rPr>
                              <w:rStyle w:val="Hyperlink"/>
                            </w:rPr>
                            <w:t>AgExplorer.FFA.org</w:t>
                          </w:r>
                        </w:hyperlink>
                        <w:r>
                          <w:t>.)</w:t>
                        </w:r>
                      </w:p>
                    </w:txbxContent>
                  </v:textbox>
                </v:rect>
                <v:rect id="Rectangle 82" o:spid="_x0000_s1031" style="position:absolute;left:1619;top:52863;width:62801;height:18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" fillcolor="window" strokecolor="#004a98" strokeweight="1pt">
                  <v:textbox>
                    <w:txbxContent>
                      <w:p w14:paraId="55A97348" w14:textId="77777777" w:rsidR="00270B1D" w:rsidRDefault="00270B1D" w:rsidP="00270B1D">
                        <w:r>
                          <w:t>How would you describe, in one word, this company/organization to your best friend?</w:t>
                        </w:r>
                      </w:p>
                      <w:p w14:paraId="60B87F86" w14:textId="77777777" w:rsidR="00270B1D" w:rsidRDefault="00270B1D" w:rsidP="00270B1D"/>
                      <w:p w14:paraId="210126E0" w14:textId="77777777" w:rsidR="00270B1D" w:rsidRDefault="00270B1D" w:rsidP="00270B1D"/>
                      <w:p w14:paraId="443D2821" w14:textId="77777777" w:rsidR="00270B1D" w:rsidRDefault="00270B1D" w:rsidP="00270B1D"/>
                      <w:p w14:paraId="79396223" w14:textId="77777777" w:rsidR="00270B1D" w:rsidRDefault="00270B1D" w:rsidP="00270B1D">
                        <w:r>
                          <w:t>Would you be interested in working for this company? Why or why not?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8AA03A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331A18B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20F2E7B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B770E7B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17370CF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4BB6CDE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54C7F4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2BB9F95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2E5FA55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BC17B9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8AF8BED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197D9C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98AFA4A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13B0D5E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20AE3C7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6D0E922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78CC52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E732C45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376567E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DE0EA55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88A681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0C81073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62BDA4D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B62A39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22B067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7A2D93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D740DB7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383EED30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lang w:val="en-US"/>
        </w:rPr>
        <w:t xml:space="preserve">Directions: Choose a company or organization featured in </w:t>
      </w:r>
      <w:hyperlink r:id="rId11" w:history="1">
        <w:r w:rsidRPr="00270B1D">
          <w:rPr>
            <w:rFonts w:ascii="Montserrat" w:hAnsi="Montserrat"/>
            <w:color w:val="0563C1" w:themeColor="hyperlink"/>
            <w:u w:val="single"/>
            <w:lang w:val="en-US"/>
          </w:rPr>
          <w:t>National FFA Convention Expo</w:t>
        </w:r>
      </w:hyperlink>
      <w:r w:rsidRPr="00270B1D">
        <w:rPr>
          <w:rFonts w:ascii="Montserrat" w:hAnsi="Montserrat"/>
          <w:lang w:val="en-US"/>
        </w:rPr>
        <w:t xml:space="preserve"> that you are interested in learning about and complete the questions below.</w:t>
      </w:r>
    </w:p>
    <w:p w14:paraId="611E1DC2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B6874B7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1527722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lang w:val="en-US"/>
        </w:rPr>
        <w:t xml:space="preserve">Directions: Choose a company or organization featured in the </w:t>
      </w:r>
      <w:hyperlink r:id="rId12" w:history="1">
        <w:r w:rsidRPr="00270B1D">
          <w:rPr>
            <w:rFonts w:ascii="Montserrat" w:hAnsi="Montserrat"/>
            <w:color w:val="0563C1" w:themeColor="hyperlink"/>
            <w:u w:val="single"/>
            <w:lang w:val="en-US"/>
          </w:rPr>
          <w:t>National FFA Expo</w:t>
        </w:r>
      </w:hyperlink>
      <w:r w:rsidRPr="00270B1D">
        <w:rPr>
          <w:rFonts w:ascii="Montserrat" w:hAnsi="Montserrat"/>
          <w:lang w:val="en-US"/>
        </w:rPr>
        <w:t xml:space="preserve"> (look at the floor plan) that you are interested in learning about and complete the questions below.</w:t>
      </w:r>
    </w:p>
    <w:p w14:paraId="63B1275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1E3F4C90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1BE22B" wp14:editId="07C06A8F">
                <wp:simplePos x="0" y="0"/>
                <wp:positionH relativeFrom="margin">
                  <wp:posOffset>-263525</wp:posOffset>
                </wp:positionH>
                <wp:positionV relativeFrom="paragraph">
                  <wp:posOffset>6985</wp:posOffset>
                </wp:positionV>
                <wp:extent cx="3568700" cy="1536700"/>
                <wp:effectExtent l="0" t="0" r="12700" b="25400"/>
                <wp:wrapTight wrapText="bothSides">
                  <wp:wrapPolygon edited="0">
                    <wp:start x="0" y="0"/>
                    <wp:lineTo x="0" y="21689"/>
                    <wp:lineTo x="21562" y="21689"/>
                    <wp:lineTo x="21562" y="0"/>
                    <wp:lineTo x="0" y="0"/>
                  </wp:wrapPolygon>
                </wp:wrapTight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8700" cy="153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76C4FD" w14:textId="77777777" w:rsidR="00270B1D" w:rsidRDefault="00270B1D" w:rsidP="00270B1D">
                            <w:r>
                              <w:t>Company/Organization:</w:t>
                            </w:r>
                          </w:p>
                          <w:p w14:paraId="4C6FE385" w14:textId="77777777" w:rsidR="00270B1D" w:rsidRDefault="00270B1D" w:rsidP="00270B1D"/>
                          <w:p w14:paraId="7B783556" w14:textId="77777777" w:rsidR="00270B1D" w:rsidRDefault="00270B1D" w:rsidP="00270B1D"/>
                          <w:p w14:paraId="4DA32425" w14:textId="77777777" w:rsidR="00270B1D" w:rsidRDefault="00270B1D" w:rsidP="00270B1D">
                            <w:r>
                              <w:t>Why did you choose this company?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BE22B" id="Rectangle 264" o:spid="_x0000_s1032" style="position:absolute;margin-left:-20.75pt;margin-top:.55pt;width:281pt;height:121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" fillcolor="window" strokecolor="#004a98" strokeweight="1pt">
                <v:textbox>
                  <w:txbxContent>
                    <w:p w14:paraId="2976C4FD" w14:textId="77777777" w:rsidR="00270B1D" w:rsidRDefault="00270B1D" w:rsidP="00270B1D">
                      <w:r>
                        <w:t>Company/Organization:</w:t>
                      </w:r>
                    </w:p>
                    <w:p w14:paraId="4C6FE385" w14:textId="77777777" w:rsidR="00270B1D" w:rsidRDefault="00270B1D" w:rsidP="00270B1D"/>
                    <w:p w14:paraId="7B783556" w14:textId="77777777" w:rsidR="00270B1D" w:rsidRDefault="00270B1D" w:rsidP="00270B1D"/>
                    <w:p w14:paraId="4DA32425" w14:textId="77777777" w:rsidR="00270B1D" w:rsidRDefault="00270B1D" w:rsidP="00270B1D">
                      <w:r>
                        <w:t>Why did you choose this company?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D68F1DF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BC4A8BE" wp14:editId="428A7516">
                <wp:simplePos x="0" y="0"/>
                <wp:positionH relativeFrom="margin">
                  <wp:posOffset>3822700</wp:posOffset>
                </wp:positionH>
                <wp:positionV relativeFrom="paragraph">
                  <wp:posOffset>5715</wp:posOffset>
                </wp:positionV>
                <wp:extent cx="2254250" cy="869950"/>
                <wp:effectExtent l="0" t="0" r="12700" b="25400"/>
                <wp:wrapTight wrapText="bothSides">
                  <wp:wrapPolygon edited="0">
                    <wp:start x="20261" y="0"/>
                    <wp:lineTo x="0" y="1892"/>
                    <wp:lineTo x="0" y="21758"/>
                    <wp:lineTo x="1278" y="21758"/>
                    <wp:lineTo x="21539" y="19866"/>
                    <wp:lineTo x="21539" y="0"/>
                    <wp:lineTo x="20261" y="0"/>
                  </wp:wrapPolygon>
                </wp:wrapTight>
                <wp:docPr id="252" name="Scroll: Horizontal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8699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AE7BAF" w14:textId="77777777" w:rsidR="00270B1D" w:rsidRDefault="00270B1D" w:rsidP="00270B1D">
                            <w:r>
                              <w:t>Pathway: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4A8BE" id="Scroll: Horizontal 252" o:spid="_x0000_s1033" type="#_x0000_t98" style="position:absolute;margin-left:301pt;margin-top:.45pt;width:177.5pt;height:68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" fillcolor="window" strokecolor="#004a98" strokeweight="1pt">
                <v:stroke joinstyle="miter"/>
                <v:textbox>
                  <w:txbxContent>
                    <w:p w14:paraId="06AE7BAF" w14:textId="77777777" w:rsidR="00270B1D" w:rsidRDefault="00270B1D" w:rsidP="00270B1D">
                      <w:r>
                        <w:t>Pathway: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E13F5BE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1EC74C13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EBE246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3F8789C4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DBCF1D4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4BAB4C4" wp14:editId="19B5B300">
                <wp:simplePos x="0" y="0"/>
                <wp:positionH relativeFrom="margin">
                  <wp:posOffset>-81280</wp:posOffset>
                </wp:positionH>
                <wp:positionV relativeFrom="paragraph">
                  <wp:posOffset>417195</wp:posOffset>
                </wp:positionV>
                <wp:extent cx="3295650" cy="3206750"/>
                <wp:effectExtent l="0" t="0" r="19050" b="12700"/>
                <wp:wrapTight wrapText="bothSides">
                  <wp:wrapPolygon edited="0">
                    <wp:start x="0" y="0"/>
                    <wp:lineTo x="0" y="21557"/>
                    <wp:lineTo x="21600" y="21557"/>
                    <wp:lineTo x="21600" y="0"/>
                    <wp:lineTo x="0" y="0"/>
                  </wp:wrapPolygon>
                </wp:wrapTight>
                <wp:docPr id="273" name="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320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CB8CB0" w14:textId="77777777" w:rsidR="00270B1D" w:rsidRDefault="00270B1D" w:rsidP="00270B1D">
                            <w:r>
                              <w:t xml:space="preserve">What career opportunities are available with the company/organization? </w:t>
                            </w:r>
                          </w:p>
                          <w:p w14:paraId="11E12AE9" w14:textId="77777777" w:rsidR="00270B1D" w:rsidRDefault="00270B1D" w:rsidP="00270B1D"/>
                          <w:p w14:paraId="0637E093" w14:textId="77777777" w:rsidR="00270B1D" w:rsidRDefault="00270B1D" w:rsidP="00270B1D"/>
                          <w:p w14:paraId="28AF1629" w14:textId="77777777" w:rsidR="00270B1D" w:rsidRDefault="00270B1D" w:rsidP="00270B1D"/>
                          <w:p w14:paraId="5FF1E38E" w14:textId="77777777" w:rsidR="00270B1D" w:rsidRDefault="00270B1D" w:rsidP="00270B1D"/>
                          <w:p w14:paraId="5DB3B56C" w14:textId="77777777" w:rsidR="00270B1D" w:rsidRDefault="00270B1D" w:rsidP="00270B1D"/>
                          <w:p w14:paraId="5243CD38" w14:textId="77777777" w:rsidR="00270B1D" w:rsidRDefault="00270B1D" w:rsidP="00270B1D">
                            <w:r>
                              <w:t xml:space="preserve">What skills are needed for these careers? (If you need help finding this, utilize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</w:rPr>
                                <w:t>AgExplorer.FFA.org</w:t>
                              </w:r>
                            </w:hyperlink>
                            <w:r>
                              <w:t>.)</w:t>
                            </w:r>
                            <w:r w:rsidDel="002B34D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AB4C4" id="Rectangle 273" o:spid="_x0000_s1034" style="position:absolute;margin-left:-6.4pt;margin-top:32.85pt;width:259.5pt;height:252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" fillcolor="window" strokecolor="#004a98" strokeweight="1pt">
                <v:textbox>
                  <w:txbxContent>
                    <w:p w14:paraId="6ECB8CB0" w14:textId="77777777" w:rsidR="00270B1D" w:rsidRDefault="00270B1D" w:rsidP="00270B1D">
                      <w:r>
                        <w:t xml:space="preserve">What career opportunities are available with the company/organization? </w:t>
                      </w:r>
                    </w:p>
                    <w:p w14:paraId="11E12AE9" w14:textId="77777777" w:rsidR="00270B1D" w:rsidRDefault="00270B1D" w:rsidP="00270B1D"/>
                    <w:p w14:paraId="0637E093" w14:textId="77777777" w:rsidR="00270B1D" w:rsidRDefault="00270B1D" w:rsidP="00270B1D"/>
                    <w:p w14:paraId="28AF1629" w14:textId="77777777" w:rsidR="00270B1D" w:rsidRDefault="00270B1D" w:rsidP="00270B1D"/>
                    <w:p w14:paraId="5FF1E38E" w14:textId="77777777" w:rsidR="00270B1D" w:rsidRDefault="00270B1D" w:rsidP="00270B1D"/>
                    <w:p w14:paraId="5DB3B56C" w14:textId="77777777" w:rsidR="00270B1D" w:rsidRDefault="00270B1D" w:rsidP="00270B1D"/>
                    <w:p w14:paraId="5243CD38" w14:textId="77777777" w:rsidR="00270B1D" w:rsidRDefault="00270B1D" w:rsidP="00270B1D">
                      <w:r>
                        <w:t xml:space="preserve">What skills are needed for these careers? (If you need help finding this, utilize </w:t>
                      </w:r>
                      <w:hyperlink r:id="rId14" w:history="1">
                        <w:r>
                          <w:rPr>
                            <w:rStyle w:val="Hyperlink"/>
                          </w:rPr>
                          <w:t>AgExplorer.FFA.org</w:t>
                        </w:r>
                      </w:hyperlink>
                      <w:r>
                        <w:t>.)</w:t>
                      </w:r>
                      <w:r w:rsidDel="002B34DD">
                        <w:t xml:space="preserve"> 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A0BAC6" wp14:editId="332A2B7A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2317750" cy="2844800"/>
                <wp:effectExtent l="0" t="0" r="25400" b="12700"/>
                <wp:wrapTight wrapText="bothSides">
                  <wp:wrapPolygon edited="0">
                    <wp:start x="0" y="0"/>
                    <wp:lineTo x="0" y="21552"/>
                    <wp:lineTo x="21659" y="21552"/>
                    <wp:lineTo x="21659" y="0"/>
                    <wp:lineTo x="0" y="0"/>
                  </wp:wrapPolygon>
                </wp:wrapTight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284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24C725" w14:textId="77777777" w:rsidR="00270B1D" w:rsidRDefault="00270B1D" w:rsidP="00270B1D">
                            <w:r>
                              <w:t>What does the company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0BAC6" id="Rectangle 265" o:spid="_x0000_s1035" style="position:absolute;margin-left:131.3pt;margin-top:15.35pt;width:182.5pt;height:224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" fillcolor="window" strokecolor="#004a98" strokeweight="1pt">
                <v:textbox>
                  <w:txbxContent>
                    <w:p w14:paraId="0E24C725" w14:textId="77777777" w:rsidR="00270B1D" w:rsidRDefault="00270B1D" w:rsidP="00270B1D">
                      <w:r>
                        <w:t>What does the company do?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649632BF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125B654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ED0B8C3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384D019C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D437F4E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177D809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2B039" wp14:editId="74BF70CB">
                <wp:simplePos x="0" y="0"/>
                <wp:positionH relativeFrom="column">
                  <wp:posOffset>-123508</wp:posOffset>
                </wp:positionH>
                <wp:positionV relativeFrom="paragraph">
                  <wp:posOffset>87312</wp:posOffset>
                </wp:positionV>
                <wp:extent cx="6280150" cy="1835150"/>
                <wp:effectExtent l="0" t="0" r="25400" b="12700"/>
                <wp:wrapNone/>
                <wp:docPr id="285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0" cy="183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F89C33" w14:textId="77777777" w:rsidR="00270B1D" w:rsidRDefault="00270B1D" w:rsidP="00270B1D">
                            <w:r>
                              <w:t>How would you describe, in one word, this company/organization to your best friend?</w:t>
                            </w:r>
                          </w:p>
                          <w:p w14:paraId="638D2E7C" w14:textId="77777777" w:rsidR="00270B1D" w:rsidRDefault="00270B1D" w:rsidP="00270B1D"/>
                          <w:p w14:paraId="3A3D42B5" w14:textId="77777777" w:rsidR="00270B1D" w:rsidRDefault="00270B1D" w:rsidP="00270B1D"/>
                          <w:p w14:paraId="5B34F6AA" w14:textId="77777777" w:rsidR="00270B1D" w:rsidRDefault="00270B1D" w:rsidP="00270B1D"/>
                          <w:p w14:paraId="19E7BA97" w14:textId="77777777" w:rsidR="00270B1D" w:rsidRDefault="00270B1D" w:rsidP="00270B1D">
                            <w:r>
                              <w:t>Would you be interested in working for this company? Why or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2B039" id="Rectangle 285" o:spid="_x0000_s1036" style="position:absolute;margin-left:-9.75pt;margin-top:6.85pt;width:494.5pt;height:144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" fillcolor="window" strokecolor="#004a98" strokeweight="1pt">
                <v:textbox>
                  <w:txbxContent>
                    <w:p w14:paraId="33F89C33" w14:textId="77777777" w:rsidR="00270B1D" w:rsidRDefault="00270B1D" w:rsidP="00270B1D">
                      <w:r>
                        <w:t>How would you describe, in one word, this company/organization to your best friend?</w:t>
                      </w:r>
                    </w:p>
                    <w:p w14:paraId="638D2E7C" w14:textId="77777777" w:rsidR="00270B1D" w:rsidRDefault="00270B1D" w:rsidP="00270B1D"/>
                    <w:p w14:paraId="3A3D42B5" w14:textId="77777777" w:rsidR="00270B1D" w:rsidRDefault="00270B1D" w:rsidP="00270B1D"/>
                    <w:p w14:paraId="5B34F6AA" w14:textId="77777777" w:rsidR="00270B1D" w:rsidRDefault="00270B1D" w:rsidP="00270B1D"/>
                    <w:p w14:paraId="19E7BA97" w14:textId="77777777" w:rsidR="00270B1D" w:rsidRDefault="00270B1D" w:rsidP="00270B1D">
                      <w:r>
                        <w:t>Would you be interested in working for this company? Why or why not?</w:t>
                      </w:r>
                    </w:p>
                  </w:txbxContent>
                </v:textbox>
              </v:rect>
            </w:pict>
          </mc:Fallback>
        </mc:AlternateContent>
      </w:r>
    </w:p>
    <w:p w14:paraId="0DA79F2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290378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1AF635B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08352C7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90B8964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3AA286CA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819B57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D539E6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BEFA44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797B10B" w14:textId="77777777" w:rsidR="00270B1D" w:rsidRDefault="00270B1D" w:rsidP="00270B1D">
      <w:pPr>
        <w:rPr>
          <w:rFonts w:ascii="Montserrat" w:hAnsi="Montserrat"/>
          <w:lang w:val="en-US"/>
        </w:rPr>
      </w:pPr>
    </w:p>
    <w:p w14:paraId="35EA43C1" w14:textId="77777777" w:rsidR="00270B1D" w:rsidRDefault="00270B1D" w:rsidP="00270B1D">
      <w:pPr>
        <w:rPr>
          <w:rFonts w:ascii="Montserrat" w:hAnsi="Montserrat"/>
          <w:lang w:val="en-US"/>
        </w:rPr>
      </w:pPr>
    </w:p>
    <w:p w14:paraId="73016E44" w14:textId="77777777" w:rsidR="00270B1D" w:rsidRDefault="00270B1D" w:rsidP="00270B1D">
      <w:pPr>
        <w:rPr>
          <w:rFonts w:ascii="Montserrat" w:hAnsi="Montserrat"/>
          <w:lang w:val="en-US"/>
        </w:rPr>
      </w:pPr>
    </w:p>
    <w:p w14:paraId="4B9397C2" w14:textId="77777777" w:rsidR="00270B1D" w:rsidRDefault="00270B1D" w:rsidP="00270B1D">
      <w:pPr>
        <w:rPr>
          <w:rFonts w:ascii="Montserrat" w:hAnsi="Montserrat"/>
          <w:lang w:val="en-US"/>
        </w:rPr>
      </w:pPr>
    </w:p>
    <w:p w14:paraId="298456EB" w14:textId="77777777" w:rsidR="00270B1D" w:rsidRDefault="00270B1D" w:rsidP="00270B1D">
      <w:pPr>
        <w:rPr>
          <w:rFonts w:ascii="Montserrat" w:hAnsi="Montserrat"/>
          <w:lang w:val="en-US"/>
        </w:rPr>
      </w:pPr>
    </w:p>
    <w:p w14:paraId="637E756F" w14:textId="7831CCA2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lang w:val="en-US"/>
        </w:rPr>
        <w:t xml:space="preserve">Directions: Choose a company or organization featured in the </w:t>
      </w:r>
      <w:hyperlink r:id="rId15" w:history="1">
        <w:r w:rsidRPr="00270B1D">
          <w:rPr>
            <w:rFonts w:ascii="Montserrat" w:hAnsi="Montserrat"/>
            <w:color w:val="0563C1" w:themeColor="hyperlink"/>
            <w:u w:val="single"/>
            <w:lang w:val="en-US"/>
          </w:rPr>
          <w:t>National FFA Expo</w:t>
        </w:r>
      </w:hyperlink>
      <w:r w:rsidRPr="00270B1D">
        <w:rPr>
          <w:rFonts w:ascii="Montserrat" w:hAnsi="Montserrat"/>
          <w:lang w:val="en-US"/>
        </w:rPr>
        <w:t xml:space="preserve"> (look at the floor plan) that you are interested in learning about and complete the questions below.</w:t>
      </w:r>
    </w:p>
    <w:p w14:paraId="056C1957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6FFC6" wp14:editId="779F3BA6">
                <wp:simplePos x="0" y="0"/>
                <wp:positionH relativeFrom="margin">
                  <wp:posOffset>-229870</wp:posOffset>
                </wp:positionH>
                <wp:positionV relativeFrom="paragraph">
                  <wp:posOffset>133985</wp:posOffset>
                </wp:positionV>
                <wp:extent cx="3568700" cy="1536700"/>
                <wp:effectExtent l="0" t="0" r="12700" b="2540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8700" cy="153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EDFCBC" w14:textId="77777777" w:rsidR="00270B1D" w:rsidRDefault="00270B1D" w:rsidP="00270B1D">
                            <w:r>
                              <w:t>Company/Organization:</w:t>
                            </w:r>
                          </w:p>
                          <w:p w14:paraId="6A0595E1" w14:textId="77777777" w:rsidR="00270B1D" w:rsidRDefault="00270B1D" w:rsidP="00270B1D"/>
                          <w:p w14:paraId="7353D3EB" w14:textId="77777777" w:rsidR="00270B1D" w:rsidRDefault="00270B1D" w:rsidP="00270B1D"/>
                          <w:p w14:paraId="71F5CFE2" w14:textId="77777777" w:rsidR="00270B1D" w:rsidRDefault="00270B1D" w:rsidP="00270B1D">
                            <w:r>
                              <w:t>Why did you choose this company?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6FFC6" id="Rectangle 287" o:spid="_x0000_s1037" style="position:absolute;margin-left:-18.1pt;margin-top:10.55pt;width:281pt;height:12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" fillcolor="window" strokecolor="#004a98" strokeweight="1pt">
                <v:textbox>
                  <w:txbxContent>
                    <w:p w14:paraId="69EDFCBC" w14:textId="77777777" w:rsidR="00270B1D" w:rsidRDefault="00270B1D" w:rsidP="00270B1D">
                      <w:r>
                        <w:t>Company/Organization:</w:t>
                      </w:r>
                    </w:p>
                    <w:p w14:paraId="6A0595E1" w14:textId="77777777" w:rsidR="00270B1D" w:rsidRDefault="00270B1D" w:rsidP="00270B1D"/>
                    <w:p w14:paraId="7353D3EB" w14:textId="77777777" w:rsidR="00270B1D" w:rsidRDefault="00270B1D" w:rsidP="00270B1D"/>
                    <w:p w14:paraId="71F5CFE2" w14:textId="77777777" w:rsidR="00270B1D" w:rsidRDefault="00270B1D" w:rsidP="00270B1D">
                      <w:r>
                        <w:t>Why did you choose this company?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14D54E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C03EB9" wp14:editId="14331CF2">
                <wp:simplePos x="0" y="0"/>
                <wp:positionH relativeFrom="margin">
                  <wp:posOffset>3825875</wp:posOffset>
                </wp:positionH>
                <wp:positionV relativeFrom="paragraph">
                  <wp:posOffset>74930</wp:posOffset>
                </wp:positionV>
                <wp:extent cx="2254250" cy="869950"/>
                <wp:effectExtent l="0" t="19050" r="12700" b="25400"/>
                <wp:wrapNone/>
                <wp:docPr id="286" name="Scroll: Horizontal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8699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35187E" w14:textId="77777777" w:rsidR="00270B1D" w:rsidRDefault="00270B1D" w:rsidP="00270B1D">
                            <w:r>
                              <w:t>Pathway: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03EB9" id="Scroll: Horizontal 286" o:spid="_x0000_s1038" type="#_x0000_t98" style="position:absolute;margin-left:301.25pt;margin-top:5.9pt;width:177.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" fillcolor="window" strokecolor="#004a98" strokeweight="1pt">
                <v:stroke joinstyle="miter"/>
                <v:textbox>
                  <w:txbxContent>
                    <w:p w14:paraId="7E35187E" w14:textId="77777777" w:rsidR="00270B1D" w:rsidRDefault="00270B1D" w:rsidP="00270B1D">
                      <w:r>
                        <w:t>Pathway: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47DBBC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8C5C9A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6D636BA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2FE71B6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365D1B6D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CF1E2F1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569BEFD2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EA2C4F" wp14:editId="3DB2959C">
                <wp:simplePos x="0" y="0"/>
                <wp:positionH relativeFrom="margin">
                  <wp:posOffset>-172721</wp:posOffset>
                </wp:positionH>
                <wp:positionV relativeFrom="paragraph">
                  <wp:posOffset>196215</wp:posOffset>
                </wp:positionV>
                <wp:extent cx="3362325" cy="3206750"/>
                <wp:effectExtent l="0" t="0" r="28575" b="12700"/>
                <wp:wrapNone/>
                <wp:docPr id="306" name="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20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F9A2AB" w14:textId="77777777" w:rsidR="00270B1D" w:rsidRDefault="00270B1D" w:rsidP="00270B1D">
                            <w:r>
                              <w:t xml:space="preserve">What career opportunities are available with the company/organization? </w:t>
                            </w:r>
                          </w:p>
                          <w:p w14:paraId="64E24E90" w14:textId="77777777" w:rsidR="00270B1D" w:rsidRDefault="00270B1D" w:rsidP="00270B1D"/>
                          <w:p w14:paraId="58ECDF59" w14:textId="77777777" w:rsidR="00270B1D" w:rsidRDefault="00270B1D" w:rsidP="00270B1D"/>
                          <w:p w14:paraId="12414EE6" w14:textId="77777777" w:rsidR="00270B1D" w:rsidRDefault="00270B1D" w:rsidP="00270B1D"/>
                          <w:p w14:paraId="6E7C80CE" w14:textId="77777777" w:rsidR="00270B1D" w:rsidRDefault="00270B1D" w:rsidP="00270B1D"/>
                          <w:p w14:paraId="396641F8" w14:textId="77777777" w:rsidR="00270B1D" w:rsidRDefault="00270B1D" w:rsidP="00270B1D"/>
                          <w:p w14:paraId="22FD868F" w14:textId="77777777" w:rsidR="00270B1D" w:rsidRDefault="00270B1D" w:rsidP="00270B1D">
                            <w:r>
                              <w:t xml:space="preserve">What skills are needed for these careers? (If you need help finding this, utilize </w:t>
                            </w:r>
                            <w:hyperlink r:id="rId16" w:history="1">
                              <w:r>
                                <w:rPr>
                                  <w:rStyle w:val="Hyperlink"/>
                                </w:rPr>
                                <w:t>AgExplorer.FFA.org</w:t>
                              </w:r>
                            </w:hyperlink>
                            <w:r>
                              <w:t>.)</w:t>
                            </w:r>
                            <w:r w:rsidDel="002B34D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A2C4F" id="Rectangle 306" o:spid="_x0000_s1039" style="position:absolute;margin-left:-13.6pt;margin-top:15.45pt;width:264.75pt;height:252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" fillcolor="window" strokecolor="#004a98" strokeweight="1pt">
                <v:textbox>
                  <w:txbxContent>
                    <w:p w14:paraId="55F9A2AB" w14:textId="77777777" w:rsidR="00270B1D" w:rsidRDefault="00270B1D" w:rsidP="00270B1D">
                      <w:r>
                        <w:t xml:space="preserve">What career opportunities are available with the company/organization? </w:t>
                      </w:r>
                    </w:p>
                    <w:p w14:paraId="64E24E90" w14:textId="77777777" w:rsidR="00270B1D" w:rsidRDefault="00270B1D" w:rsidP="00270B1D"/>
                    <w:p w14:paraId="58ECDF59" w14:textId="77777777" w:rsidR="00270B1D" w:rsidRDefault="00270B1D" w:rsidP="00270B1D"/>
                    <w:p w14:paraId="12414EE6" w14:textId="77777777" w:rsidR="00270B1D" w:rsidRDefault="00270B1D" w:rsidP="00270B1D"/>
                    <w:p w14:paraId="6E7C80CE" w14:textId="77777777" w:rsidR="00270B1D" w:rsidRDefault="00270B1D" w:rsidP="00270B1D"/>
                    <w:p w14:paraId="396641F8" w14:textId="77777777" w:rsidR="00270B1D" w:rsidRDefault="00270B1D" w:rsidP="00270B1D"/>
                    <w:p w14:paraId="22FD868F" w14:textId="77777777" w:rsidR="00270B1D" w:rsidRDefault="00270B1D" w:rsidP="00270B1D">
                      <w:r>
                        <w:t xml:space="preserve">What skills are needed for these careers? (If you need help finding this, utilize </w:t>
                      </w:r>
                      <w:hyperlink r:id="rId17" w:history="1">
                        <w:r>
                          <w:rPr>
                            <w:rStyle w:val="Hyperlink"/>
                          </w:rPr>
                          <w:t>AgExplorer.FFA.org</w:t>
                        </w:r>
                      </w:hyperlink>
                      <w:r>
                        <w:t>.)</w:t>
                      </w:r>
                      <w:r w:rsidDel="002B34DD"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226362" wp14:editId="4D4B54AF">
                <wp:simplePos x="0" y="0"/>
                <wp:positionH relativeFrom="margin">
                  <wp:posOffset>3745230</wp:posOffset>
                </wp:positionH>
                <wp:positionV relativeFrom="paragraph">
                  <wp:posOffset>4127</wp:posOffset>
                </wp:positionV>
                <wp:extent cx="2317750" cy="2844800"/>
                <wp:effectExtent l="0" t="0" r="25400" b="12700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284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1FF004" w14:textId="77777777" w:rsidR="00270B1D" w:rsidRDefault="00270B1D" w:rsidP="00270B1D">
                            <w:r>
                              <w:t>What does the company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26362" id="Rectangle 301" o:spid="_x0000_s1040" style="position:absolute;margin-left:294.9pt;margin-top:.3pt;width:182.5pt;height:2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" fillcolor="window" strokecolor="#004a98" strokeweight="1pt">
                <v:textbox>
                  <w:txbxContent>
                    <w:p w14:paraId="731FF004" w14:textId="77777777" w:rsidR="00270B1D" w:rsidRDefault="00270B1D" w:rsidP="00270B1D">
                      <w:r>
                        <w:t>What does the company do?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4C34F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0197B96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34AF57B7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5C4D80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BA0740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58EF1ED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17E3E758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1D2ED112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8175890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2AD488F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CC54AEC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7D829AE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6AC3F26B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A37D686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4B2DC2D9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3598D586" w14:textId="77777777" w:rsidR="00270B1D" w:rsidRPr="00270B1D" w:rsidRDefault="00270B1D" w:rsidP="00270B1D">
      <w:pPr>
        <w:rPr>
          <w:rFonts w:ascii="Montserrat" w:hAnsi="Montserrat"/>
          <w:lang w:val="en-US"/>
        </w:rPr>
      </w:pPr>
      <w:r w:rsidRPr="00270B1D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DFC8C3F" wp14:editId="3C9D4273">
                <wp:simplePos x="0" y="0"/>
                <wp:positionH relativeFrom="column">
                  <wp:posOffset>-53975</wp:posOffset>
                </wp:positionH>
                <wp:positionV relativeFrom="paragraph">
                  <wp:posOffset>285750</wp:posOffset>
                </wp:positionV>
                <wp:extent cx="6280150" cy="1835150"/>
                <wp:effectExtent l="0" t="0" r="25400" b="12700"/>
                <wp:wrapTight wrapText="bothSides">
                  <wp:wrapPolygon edited="0">
                    <wp:start x="0" y="0"/>
                    <wp:lineTo x="0" y="21525"/>
                    <wp:lineTo x="21622" y="21525"/>
                    <wp:lineTo x="21622" y="0"/>
                    <wp:lineTo x="0" y="0"/>
                  </wp:wrapPolygon>
                </wp:wrapTight>
                <wp:docPr id="307" name="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0" cy="183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47C204" w14:textId="77777777" w:rsidR="00270B1D" w:rsidRDefault="00270B1D" w:rsidP="00270B1D">
                            <w:r>
                              <w:t>How would you describe, in one word, this company/organization to your best friend?</w:t>
                            </w:r>
                          </w:p>
                          <w:p w14:paraId="7AEAD0F7" w14:textId="77777777" w:rsidR="00270B1D" w:rsidRDefault="00270B1D" w:rsidP="00270B1D"/>
                          <w:p w14:paraId="1D5F98CE" w14:textId="77777777" w:rsidR="00270B1D" w:rsidRDefault="00270B1D" w:rsidP="00270B1D"/>
                          <w:p w14:paraId="7775E116" w14:textId="77777777" w:rsidR="00270B1D" w:rsidRDefault="00270B1D" w:rsidP="00270B1D"/>
                          <w:p w14:paraId="0049096C" w14:textId="77777777" w:rsidR="00270B1D" w:rsidRDefault="00270B1D" w:rsidP="00270B1D">
                            <w:r>
                              <w:t>Would you be interested in working for this company? Why or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C8C3F" id="Rectangle 307" o:spid="_x0000_s1041" style="position:absolute;margin-left:-4.25pt;margin-top:22.5pt;width:494.5pt;height:144.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" fillcolor="window" strokecolor="#004a98" strokeweight="1pt">
                <v:textbox>
                  <w:txbxContent>
                    <w:p w14:paraId="2B47C204" w14:textId="77777777" w:rsidR="00270B1D" w:rsidRDefault="00270B1D" w:rsidP="00270B1D">
                      <w:r>
                        <w:t>How would you describe, in one word, this company/organization to your best friend?</w:t>
                      </w:r>
                    </w:p>
                    <w:p w14:paraId="7AEAD0F7" w14:textId="77777777" w:rsidR="00270B1D" w:rsidRDefault="00270B1D" w:rsidP="00270B1D"/>
                    <w:p w14:paraId="1D5F98CE" w14:textId="77777777" w:rsidR="00270B1D" w:rsidRDefault="00270B1D" w:rsidP="00270B1D"/>
                    <w:p w14:paraId="7775E116" w14:textId="77777777" w:rsidR="00270B1D" w:rsidRDefault="00270B1D" w:rsidP="00270B1D"/>
                    <w:p w14:paraId="0049096C" w14:textId="77777777" w:rsidR="00270B1D" w:rsidRDefault="00270B1D" w:rsidP="00270B1D">
                      <w:r>
                        <w:t>Would you be interested in working for this company? Why or why not?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bookmarkEnd w:id="2"/>
    <w:p w14:paraId="43445597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2F944884" w14:textId="77777777" w:rsidR="00270B1D" w:rsidRPr="00270B1D" w:rsidRDefault="00270B1D" w:rsidP="00270B1D">
      <w:pPr>
        <w:rPr>
          <w:rFonts w:ascii="Montserrat" w:hAnsi="Montserrat"/>
          <w:lang w:val="en-US"/>
        </w:rPr>
      </w:pPr>
    </w:p>
    <w:p w14:paraId="7C83E556" w14:textId="3489980B" w:rsidR="00C02C0B" w:rsidRPr="006207DA" w:rsidRDefault="00C02C0B" w:rsidP="006207DA"/>
    <w:sectPr w:rsidR="00C02C0B" w:rsidRPr="006207DA" w:rsidSect="00CB45E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C77DE" w14:textId="77777777" w:rsidR="004A3FD3" w:rsidRDefault="004A3FD3" w:rsidP="00E974FE">
      <w:pPr>
        <w:spacing w:after="0"/>
      </w:pPr>
      <w:r>
        <w:separator/>
      </w:r>
    </w:p>
  </w:endnote>
  <w:endnote w:type="continuationSeparator" w:id="0">
    <w:p w14:paraId="6224F4A6" w14:textId="77777777" w:rsidR="004A3FD3" w:rsidRDefault="004A3FD3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ABA9170C-4B4B-4549-A4DD-DE2A6726F081}"/>
    <w:embedBold r:id="rId2" w:fontKey="{92029F04-430C-4D8B-B995-190618E75D4A}"/>
    <w:embedItalic r:id="rId3" w:fontKey="{96E55BD1-199D-46D1-BEC5-07B8E9FDC76A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4" w:fontKey="{97585489-0C4E-4F77-9978-951E33F27C8C}"/>
    <w:embedBold r:id="rId5" w:fontKey="{F93F1C0E-4FE0-4224-99C9-D25C6410F850}"/>
    <w:embedItalic r:id="rId6" w:fontKey="{6C095ED6-1B0D-4966-9B14-CD1846C95A2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8679364-7D62-43D0-90A6-16AC5FFA5F02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BCDF776A-DA1A-4A5A-A84E-AF5FB0565EFF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9" w:fontKey="{5E354A98-B4CA-4A95-80FF-85EA3FF44D4B}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F793C00D-D25E-4219-B850-3732278B021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EAB3553D-4818-421A-8B0A-B208702165C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F2690" w14:textId="77777777" w:rsidR="004A3FD3" w:rsidRDefault="004A3FD3" w:rsidP="00E974FE">
      <w:pPr>
        <w:spacing w:after="0"/>
      </w:pPr>
      <w:r>
        <w:separator/>
      </w:r>
    </w:p>
  </w:footnote>
  <w:footnote w:type="continuationSeparator" w:id="0">
    <w:p w14:paraId="4CA5D10E" w14:textId="77777777" w:rsidR="004A3FD3" w:rsidRDefault="004A3FD3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75" name="Picture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42C29556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76" name="Picture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71CDEE" id="Rectangle 2" o:spid="_x0000_s1026" style="position:absolute;margin-left:0;margin-top:33.3pt;width:612pt;height:16.2pt;z-index:-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92E9C4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77" name="Picture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78" name="Picture 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473110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C556E9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6169C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5733"/>
    <w:rsid w:val="00216BB7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40DD9"/>
    <w:rsid w:val="00247D6C"/>
    <w:rsid w:val="0025166C"/>
    <w:rsid w:val="0025187C"/>
    <w:rsid w:val="00256214"/>
    <w:rsid w:val="00257358"/>
    <w:rsid w:val="002628FE"/>
    <w:rsid w:val="00270B1D"/>
    <w:rsid w:val="0027226D"/>
    <w:rsid w:val="0027652A"/>
    <w:rsid w:val="00276A68"/>
    <w:rsid w:val="002831F7"/>
    <w:rsid w:val="0028684E"/>
    <w:rsid w:val="0028785F"/>
    <w:rsid w:val="002902EB"/>
    <w:rsid w:val="00290F43"/>
    <w:rsid w:val="002911F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66DC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3FD3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07DA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E1DF2"/>
    <w:rsid w:val="006E4AD9"/>
    <w:rsid w:val="006F45AE"/>
    <w:rsid w:val="006F5CFD"/>
    <w:rsid w:val="006F5E22"/>
    <w:rsid w:val="006F62FD"/>
    <w:rsid w:val="006F68A9"/>
    <w:rsid w:val="00706BC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1D1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1F2D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E3BC0"/>
    <w:rsid w:val="00DE7B1B"/>
    <w:rsid w:val="00DF1173"/>
    <w:rsid w:val="00DF2330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  <w:style w:type="table" w:customStyle="1" w:styleId="FFATable11">
    <w:name w:val="FFA Table 11"/>
    <w:basedOn w:val="TableNormal"/>
    <w:uiPriority w:val="99"/>
    <w:rsid w:val="00CE1F2D"/>
    <w:pPr>
      <w:spacing w:after="0" w:line="240" w:lineRule="auto"/>
    </w:pPr>
    <w:rPr>
      <w:rFonts w:ascii="Montserrat" w:hAnsi="Montserrat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ention.ffa.org/national-ffa-expo-and-shopffa-mega-store/" TargetMode="External"/><Relationship Id="rId13" Type="http://schemas.openxmlformats.org/officeDocument/2006/relationships/hyperlink" Target="https://agexplorer.ffa.or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convention.ffa.org/national-ffa-expo-and-shopffa-mega-store/" TargetMode="External"/><Relationship Id="rId17" Type="http://schemas.openxmlformats.org/officeDocument/2006/relationships/hyperlink" Target="https://agexplorer.ffa.or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gexplorer.ffa.or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vention.ffa.org/national-ffa-expo-and-shopffa-mega-store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onvention.ffa.org/national-ffa-expo-and-shopffa-mega-store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agexplorer.ffa.or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agexplorer.ffa.org" TargetMode="External"/><Relationship Id="rId14" Type="http://schemas.openxmlformats.org/officeDocument/2006/relationships/hyperlink" Target="https://agexplorer.ffa.org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5</TotalTime>
  <Pages>3</Pages>
  <Words>118</Words>
  <Characters>637</Characters>
  <Application>Microsoft Office Word</Application>
  <DocSecurity>0</DocSecurity>
  <Lines>95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White, Emoni</cp:lastModifiedBy>
  <cp:revision>5</cp:revision>
  <cp:lastPrinted>2023-08-17T13:43:00Z</cp:lastPrinted>
  <dcterms:created xsi:type="dcterms:W3CDTF">2023-08-17T19:31:00Z</dcterms:created>
  <dcterms:modified xsi:type="dcterms:W3CDTF">2024-07-11T12:12:00Z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