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8C43" w14:textId="77777777" w:rsidR="00885FA2" w:rsidRPr="0096287B" w:rsidRDefault="00885FA2" w:rsidP="00885FA2">
      <w:pPr>
        <w:pStyle w:val="Title"/>
        <w:rPr>
          <w:lang w:val="en-US"/>
        </w:rPr>
      </w:pPr>
      <w:bookmarkStart w:id="0" w:name="_Hlk52358012"/>
      <w:bookmarkStart w:id="1" w:name="company"/>
      <w:bookmarkStart w:id="2" w:name="_Hlk111636743"/>
      <w:bookmarkStart w:id="3" w:name="_Hlk83153777"/>
      <w:r w:rsidRPr="0096287B">
        <w:rPr>
          <w:lang w:val="en-US"/>
        </w:rPr>
        <w:t xml:space="preserve">Get to Know </w:t>
      </w:r>
      <w:bookmarkEnd w:id="0"/>
      <w:r w:rsidRPr="0096287B">
        <w:rPr>
          <w:lang w:val="en-US"/>
        </w:rPr>
        <w:t>Agricultural Companies and Organizations</w:t>
      </w:r>
      <w:bookmarkEnd w:id="1"/>
    </w:p>
    <w:p w14:paraId="17E6CF64" w14:textId="2B68E724" w:rsidR="00885FA2" w:rsidRPr="0096287B" w:rsidRDefault="00885FA2" w:rsidP="00885FA2">
      <w:pPr>
        <w:rPr>
          <w:lang w:val="en-US"/>
        </w:rPr>
      </w:pPr>
      <w:r w:rsidRPr="0096287B">
        <w:rPr>
          <w:lang w:val="en-US"/>
        </w:rPr>
        <w:t xml:space="preserve">Directions: Choose a company or organization featured in the </w:t>
      </w:r>
      <w:hyperlink r:id="rId8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</w:t>
      </w:r>
      <w:r w:rsidR="005E728B">
        <w:rPr>
          <w:lang w:val="en-US"/>
        </w:rPr>
        <w:t xml:space="preserve">(look at the floor plan) </w:t>
      </w:r>
      <w:r>
        <w:rPr>
          <w:lang w:val="en-US"/>
        </w:rPr>
        <w:t>that</w:t>
      </w:r>
      <w:r w:rsidRPr="0096287B">
        <w:rPr>
          <w:lang w:val="en-US"/>
        </w:rPr>
        <w:t xml:space="preserve"> 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0CAEFC22" w14:textId="22563774" w:rsidR="00885FA2" w:rsidRPr="0096287B" w:rsidRDefault="00D50EB0" w:rsidP="00885FA2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09A14A9" wp14:editId="0039244A">
                <wp:simplePos x="0" y="0"/>
                <wp:positionH relativeFrom="column">
                  <wp:posOffset>-229870</wp:posOffset>
                </wp:positionH>
                <wp:positionV relativeFrom="paragraph">
                  <wp:posOffset>31115</wp:posOffset>
                </wp:positionV>
                <wp:extent cx="6442075" cy="7121525"/>
                <wp:effectExtent l="0" t="0" r="15875" b="222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2075" cy="7121525"/>
                          <a:chOff x="0" y="0"/>
                          <a:chExt cx="6442075" cy="7121525"/>
                        </a:xfrm>
                      </wpg:grpSpPr>
                      <wps:wsp>
                        <wps:cNvPr id="57" name="Scroll: Horizontal 57"/>
                        <wps:cNvSpPr/>
                        <wps:spPr>
                          <a:xfrm>
                            <a:off x="3943350" y="0"/>
                            <a:ext cx="2254250" cy="869950"/>
                          </a:xfrm>
                          <a:prstGeom prst="horizontalScroll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D5BA12" w14:textId="77777777" w:rsidR="00885FA2" w:rsidRDefault="00885FA2" w:rsidP="00885FA2">
                              <w:r>
                                <w:t>Pathway: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104775"/>
                            <a:ext cx="3568700" cy="15367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4E708F" w14:textId="77777777" w:rsidR="00885FA2" w:rsidRDefault="00885FA2" w:rsidP="00885FA2">
                              <w:r>
                                <w:t>Company/Organization:</w:t>
                              </w:r>
                            </w:p>
                            <w:p w14:paraId="1140F744" w14:textId="77777777" w:rsidR="00885FA2" w:rsidRDefault="00885FA2" w:rsidP="00885FA2"/>
                            <w:p w14:paraId="045AB2F7" w14:textId="77777777" w:rsidR="00885FA2" w:rsidRDefault="00885FA2" w:rsidP="00885FA2"/>
                            <w:p w14:paraId="2690573E" w14:textId="236883E3" w:rsidR="00885FA2" w:rsidRDefault="00885FA2" w:rsidP="00885FA2">
                              <w:r>
                                <w:t xml:space="preserve">Why did you choose </w:t>
                              </w:r>
                              <w:r w:rsidR="000C7A65">
                                <w:t>this company</w:t>
                              </w:r>
                              <w: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867150" y="1095375"/>
                            <a:ext cx="2317750" cy="284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EAFD07" w14:textId="74246E9D" w:rsidR="00885FA2" w:rsidRDefault="00885FA2" w:rsidP="00885FA2">
                              <w:r>
                                <w:t>What do</w:t>
                              </w:r>
                              <w:r w:rsidR="000C7A65">
                                <w:t>es</w:t>
                              </w:r>
                              <w:r>
                                <w:t xml:space="preserve"> </w:t>
                              </w:r>
                              <w:r w:rsidR="000C7A65">
                                <w:t xml:space="preserve">the company </w:t>
                              </w:r>
                              <w:r>
                                <w:t>do?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28600" y="1857375"/>
                            <a:ext cx="3295650" cy="3206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019F6" w14:textId="77777777" w:rsidR="00885FA2" w:rsidRDefault="00885FA2" w:rsidP="00885FA2">
                              <w:r>
                                <w:t xml:space="preserve">What career opportunities are available with the company/organization? </w:t>
                              </w:r>
                            </w:p>
                            <w:p w14:paraId="0250FC64" w14:textId="77777777" w:rsidR="00885FA2" w:rsidRDefault="00885FA2" w:rsidP="00885FA2"/>
                            <w:p w14:paraId="77EF2BEA" w14:textId="77777777" w:rsidR="00885FA2" w:rsidRDefault="00885FA2" w:rsidP="00885FA2"/>
                            <w:p w14:paraId="2D74BAEE" w14:textId="77777777" w:rsidR="00885FA2" w:rsidRDefault="00885FA2" w:rsidP="00885FA2"/>
                            <w:p w14:paraId="7233FDDF" w14:textId="77777777" w:rsidR="00885FA2" w:rsidRDefault="00885FA2" w:rsidP="00885FA2"/>
                            <w:p w14:paraId="4F9F43CE" w14:textId="77777777" w:rsidR="00885FA2" w:rsidRDefault="00885FA2" w:rsidP="00885FA2"/>
                            <w:p w14:paraId="2BF90FFA" w14:textId="77777777" w:rsidR="00885FA2" w:rsidRDefault="00885FA2" w:rsidP="00885FA2">
                              <w:r>
                                <w:t xml:space="preserve">What skills are needed for these careers? (If you need help finding this, utilize </w:t>
                              </w:r>
                              <w:hyperlink r:id="rId9" w:history="1">
                                <w:r>
                                  <w:rPr>
                                    <w:rStyle w:val="Hyperlink"/>
                                  </w:rPr>
                                  <w:t>AgExplorer.FFA.org</w:t>
                                </w:r>
                              </w:hyperlink>
                              <w:r>
                                <w:t>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61925" y="5286375"/>
                            <a:ext cx="6280150" cy="18351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213C46" w14:textId="77777777" w:rsidR="00885FA2" w:rsidRDefault="00885FA2" w:rsidP="00885FA2">
                              <w:r>
                                <w:t>How would you describe this company/organization to your best friend in one word?</w:t>
                              </w:r>
                            </w:p>
                            <w:p w14:paraId="5B11F2CA" w14:textId="77777777" w:rsidR="00885FA2" w:rsidRDefault="00885FA2" w:rsidP="00885FA2"/>
                            <w:p w14:paraId="5A9C1369" w14:textId="77777777" w:rsidR="00885FA2" w:rsidRDefault="00885FA2" w:rsidP="00885FA2"/>
                            <w:p w14:paraId="30A18FCB" w14:textId="77777777" w:rsidR="00885FA2" w:rsidRDefault="00885FA2" w:rsidP="00885FA2"/>
                            <w:p w14:paraId="411620C2" w14:textId="77777777" w:rsidR="00885FA2" w:rsidRDefault="00885FA2" w:rsidP="00885FA2">
                              <w:r>
                                <w:t>Would you be interested in working for this company? Why or why not?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9A14A9" id="Group 14" o:spid="_x0000_s1026" style="position:absolute;margin-left:-18.1pt;margin-top:2.45pt;width:507.25pt;height:560.75pt;z-index:251691008" coordsize="64420,7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Scroll: Horizontal 57" o:spid="_x0000_s1027" type="#_x0000_t98" style="position:absolute;left:39433;width:22543;height:8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" fillcolor="white [3201]" strokecolor="#004a98 [3204]" strokeweight="1pt">
                  <v:stroke joinstyle="miter"/>
                  <v:textbox>
                    <w:txbxContent>
                      <w:p w14:paraId="24D5BA12" w14:textId="77777777" w:rsidR="00885FA2" w:rsidRDefault="00885FA2" w:rsidP="00885FA2">
                        <w:r>
                          <w:t>Pathway:</w:t>
                        </w:r>
                      </w:p>
                    </w:txbxContent>
                  </v:textbox>
                </v:shape>
                <v:rect id="Rectangle 58" o:spid="_x0000_s1028" style="position:absolute;top:1047;width:35687;height:15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" fillcolor="white [3201]" strokecolor="#004a98 [3204]" strokeweight="1pt">
                  <v:textbox>
                    <w:txbxContent>
                      <w:p w14:paraId="394E708F" w14:textId="77777777" w:rsidR="00885FA2" w:rsidRDefault="00885FA2" w:rsidP="00885FA2">
                        <w:r>
                          <w:t>Company/Organization:</w:t>
                        </w:r>
                      </w:p>
                      <w:p w14:paraId="1140F744" w14:textId="77777777" w:rsidR="00885FA2" w:rsidRDefault="00885FA2" w:rsidP="00885FA2"/>
                      <w:p w14:paraId="045AB2F7" w14:textId="77777777" w:rsidR="00885FA2" w:rsidRDefault="00885FA2" w:rsidP="00885FA2"/>
                      <w:p w14:paraId="2690573E" w14:textId="236883E3" w:rsidR="00885FA2" w:rsidRDefault="00885FA2" w:rsidP="00885FA2">
                        <w:r>
                          <w:t xml:space="preserve">Why did you choose </w:t>
                        </w:r>
                        <w:r w:rsidR="000C7A65">
                          <w:t>this company</w:t>
                        </w:r>
                        <w:r>
                          <w:t>?</w:t>
                        </w:r>
                      </w:p>
                    </w:txbxContent>
                  </v:textbox>
                </v:rect>
                <v:rect id="Rectangle 73" o:spid="_x0000_s1029" style="position:absolute;left:38671;top:10953;width:23178;height:2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" fillcolor="white [3201]" strokecolor="#004a98 [3204]" strokeweight="1pt">
                  <v:textbox>
                    <w:txbxContent>
                      <w:p w14:paraId="79EAFD07" w14:textId="74246E9D" w:rsidR="00885FA2" w:rsidRDefault="00885FA2" w:rsidP="00885FA2">
                        <w:r>
                          <w:t>What do</w:t>
                        </w:r>
                        <w:r w:rsidR="000C7A65">
                          <w:t>es</w:t>
                        </w:r>
                        <w:r>
                          <w:t xml:space="preserve"> </w:t>
                        </w:r>
                        <w:r w:rsidR="000C7A65">
                          <w:t xml:space="preserve">the company </w:t>
                        </w:r>
                        <w:r>
                          <w:t>do?</w:t>
                        </w:r>
                      </w:p>
                    </w:txbxContent>
                  </v:textbox>
                </v:rect>
                <v:rect id="Rectangle 77" o:spid="_x0000_s1030" style="position:absolute;left:2286;top:18573;width:32956;height:3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" fillcolor="white [3201]" strokecolor="#004a98 [3204]" strokeweight="1pt">
                  <v:textbox>
                    <w:txbxContent>
                      <w:p w14:paraId="7AE019F6" w14:textId="77777777" w:rsidR="00885FA2" w:rsidRDefault="00885FA2" w:rsidP="00885FA2">
                        <w:r>
                          <w:t xml:space="preserve">What career opportunities are available with the company/organization? </w:t>
                        </w:r>
                      </w:p>
                      <w:p w14:paraId="0250FC64" w14:textId="77777777" w:rsidR="00885FA2" w:rsidRDefault="00885FA2" w:rsidP="00885FA2"/>
                      <w:p w14:paraId="77EF2BEA" w14:textId="77777777" w:rsidR="00885FA2" w:rsidRDefault="00885FA2" w:rsidP="00885FA2"/>
                      <w:p w14:paraId="2D74BAEE" w14:textId="77777777" w:rsidR="00885FA2" w:rsidRDefault="00885FA2" w:rsidP="00885FA2"/>
                      <w:p w14:paraId="7233FDDF" w14:textId="77777777" w:rsidR="00885FA2" w:rsidRDefault="00885FA2" w:rsidP="00885FA2"/>
                      <w:p w14:paraId="4F9F43CE" w14:textId="77777777" w:rsidR="00885FA2" w:rsidRDefault="00885FA2" w:rsidP="00885FA2"/>
                      <w:p w14:paraId="2BF90FFA" w14:textId="77777777" w:rsidR="00885FA2" w:rsidRDefault="00885FA2" w:rsidP="00885FA2">
                        <w:r>
                          <w:t xml:space="preserve">What skills are needed for these careers? (If you need help finding this, utilize </w:t>
                        </w:r>
                        <w:hyperlink r:id="rId10" w:history="1">
                          <w:r>
                            <w:rPr>
                              <w:rStyle w:val="Hyperlink"/>
                            </w:rPr>
                            <w:t>AgExplorer.FFA.org</w:t>
                          </w:r>
                        </w:hyperlink>
                        <w:r>
                          <w:t>.)</w:t>
                        </w:r>
                      </w:p>
                    </w:txbxContent>
                  </v:textbox>
                </v:rect>
                <v:rect id="Rectangle 82" o:spid="_x0000_s1031" style="position:absolute;left:1619;top:52863;width:62801;height:18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" fillcolor="white [3201]" strokecolor="#004a98 [3204]" strokeweight="1pt">
                  <v:textbox>
                    <w:txbxContent>
                      <w:p w14:paraId="09213C46" w14:textId="77777777" w:rsidR="00885FA2" w:rsidRDefault="00885FA2" w:rsidP="00885FA2">
                        <w:r>
                          <w:t>How would you describe this company/organization to your best friend in one word?</w:t>
                        </w:r>
                      </w:p>
                      <w:p w14:paraId="5B11F2CA" w14:textId="77777777" w:rsidR="00885FA2" w:rsidRDefault="00885FA2" w:rsidP="00885FA2"/>
                      <w:p w14:paraId="5A9C1369" w14:textId="77777777" w:rsidR="00885FA2" w:rsidRDefault="00885FA2" w:rsidP="00885FA2"/>
                      <w:p w14:paraId="30A18FCB" w14:textId="77777777" w:rsidR="00885FA2" w:rsidRDefault="00885FA2" w:rsidP="00885FA2"/>
                      <w:p w14:paraId="411620C2" w14:textId="77777777" w:rsidR="00885FA2" w:rsidRDefault="00885FA2" w:rsidP="00885FA2">
                        <w:r>
                          <w:t>Would you be interested in working for this company? Why or why not?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00B5ECC" w14:textId="77777777" w:rsidR="00885FA2" w:rsidRPr="0096287B" w:rsidRDefault="00885FA2" w:rsidP="00885FA2">
      <w:pPr>
        <w:rPr>
          <w:lang w:val="en-US"/>
        </w:rPr>
      </w:pPr>
    </w:p>
    <w:p w14:paraId="3F4085A9" w14:textId="77777777" w:rsidR="00885FA2" w:rsidRPr="0096287B" w:rsidRDefault="00885FA2" w:rsidP="00885FA2">
      <w:pPr>
        <w:rPr>
          <w:lang w:val="en-US"/>
        </w:rPr>
      </w:pPr>
    </w:p>
    <w:p w14:paraId="29547E29" w14:textId="77777777" w:rsidR="00885FA2" w:rsidRPr="0096287B" w:rsidRDefault="00885FA2" w:rsidP="00885FA2">
      <w:pPr>
        <w:rPr>
          <w:lang w:val="en-US"/>
        </w:rPr>
      </w:pPr>
    </w:p>
    <w:p w14:paraId="2978B59A" w14:textId="77777777" w:rsidR="00885FA2" w:rsidRPr="0096287B" w:rsidRDefault="00885FA2" w:rsidP="00885FA2">
      <w:pPr>
        <w:rPr>
          <w:lang w:val="en-US"/>
        </w:rPr>
      </w:pPr>
    </w:p>
    <w:p w14:paraId="16DB8C18" w14:textId="0806C218" w:rsidR="00885FA2" w:rsidRPr="0096287B" w:rsidRDefault="00885FA2" w:rsidP="00885FA2">
      <w:pPr>
        <w:rPr>
          <w:lang w:val="en-US"/>
        </w:rPr>
      </w:pPr>
    </w:p>
    <w:p w14:paraId="7F9A4291" w14:textId="77777777" w:rsidR="00885FA2" w:rsidRPr="0096287B" w:rsidRDefault="00885FA2" w:rsidP="00885FA2">
      <w:pPr>
        <w:rPr>
          <w:lang w:val="en-US"/>
        </w:rPr>
      </w:pPr>
    </w:p>
    <w:p w14:paraId="5BF8AA50" w14:textId="3E175E92" w:rsidR="00885FA2" w:rsidRPr="0096287B" w:rsidRDefault="00885FA2" w:rsidP="00885FA2">
      <w:pPr>
        <w:rPr>
          <w:lang w:val="en-US"/>
        </w:rPr>
      </w:pPr>
    </w:p>
    <w:p w14:paraId="6DAA9FCB" w14:textId="0BC2E35E" w:rsidR="00885FA2" w:rsidRPr="0096287B" w:rsidRDefault="00885FA2" w:rsidP="00885FA2">
      <w:pPr>
        <w:rPr>
          <w:lang w:val="en-US"/>
        </w:rPr>
      </w:pPr>
    </w:p>
    <w:p w14:paraId="45C11BB1" w14:textId="77777777" w:rsidR="00885FA2" w:rsidRPr="0096287B" w:rsidRDefault="00885FA2" w:rsidP="00885FA2">
      <w:pPr>
        <w:rPr>
          <w:lang w:val="en-US"/>
        </w:rPr>
      </w:pPr>
    </w:p>
    <w:p w14:paraId="1C503357" w14:textId="77777777" w:rsidR="00885FA2" w:rsidRPr="0096287B" w:rsidRDefault="00885FA2" w:rsidP="00885FA2">
      <w:pPr>
        <w:rPr>
          <w:lang w:val="en-US"/>
        </w:rPr>
      </w:pPr>
    </w:p>
    <w:p w14:paraId="4BCE4282" w14:textId="77777777" w:rsidR="00885FA2" w:rsidRPr="0096287B" w:rsidRDefault="00885FA2" w:rsidP="00885FA2">
      <w:pPr>
        <w:rPr>
          <w:lang w:val="en-US"/>
        </w:rPr>
      </w:pPr>
    </w:p>
    <w:p w14:paraId="42DA4E04" w14:textId="77777777" w:rsidR="00885FA2" w:rsidRPr="0096287B" w:rsidRDefault="00885FA2" w:rsidP="00885FA2">
      <w:pPr>
        <w:rPr>
          <w:lang w:val="en-US"/>
        </w:rPr>
      </w:pPr>
    </w:p>
    <w:p w14:paraId="4BEFD2A8" w14:textId="77777777" w:rsidR="00885FA2" w:rsidRPr="0096287B" w:rsidRDefault="00885FA2" w:rsidP="00885FA2">
      <w:pPr>
        <w:rPr>
          <w:lang w:val="en-US"/>
        </w:rPr>
      </w:pPr>
    </w:p>
    <w:p w14:paraId="4A7163C0" w14:textId="77777777" w:rsidR="00885FA2" w:rsidRPr="0096287B" w:rsidRDefault="00885FA2" w:rsidP="00885FA2">
      <w:pPr>
        <w:rPr>
          <w:lang w:val="en-US"/>
        </w:rPr>
      </w:pPr>
    </w:p>
    <w:p w14:paraId="7B0CAC17" w14:textId="77777777" w:rsidR="00885FA2" w:rsidRPr="0096287B" w:rsidRDefault="00885FA2" w:rsidP="00885FA2">
      <w:pPr>
        <w:rPr>
          <w:lang w:val="en-US"/>
        </w:rPr>
      </w:pPr>
    </w:p>
    <w:p w14:paraId="3032EB69" w14:textId="77777777" w:rsidR="00885FA2" w:rsidRPr="0096287B" w:rsidRDefault="00885FA2" w:rsidP="00885FA2">
      <w:pPr>
        <w:rPr>
          <w:lang w:val="en-US"/>
        </w:rPr>
      </w:pPr>
    </w:p>
    <w:p w14:paraId="2C7DFB21" w14:textId="77777777" w:rsidR="00885FA2" w:rsidRPr="0096287B" w:rsidRDefault="00885FA2" w:rsidP="00885FA2">
      <w:pPr>
        <w:rPr>
          <w:lang w:val="en-US"/>
        </w:rPr>
      </w:pPr>
    </w:p>
    <w:p w14:paraId="7817EE9C" w14:textId="77777777" w:rsidR="00885FA2" w:rsidRPr="0096287B" w:rsidRDefault="00885FA2" w:rsidP="00885FA2">
      <w:pPr>
        <w:rPr>
          <w:lang w:val="en-US"/>
        </w:rPr>
      </w:pPr>
    </w:p>
    <w:p w14:paraId="4929DDC4" w14:textId="77777777" w:rsidR="00885FA2" w:rsidRPr="0096287B" w:rsidRDefault="00885FA2" w:rsidP="00885FA2">
      <w:pPr>
        <w:rPr>
          <w:lang w:val="en-US"/>
        </w:rPr>
      </w:pPr>
    </w:p>
    <w:p w14:paraId="662D9539" w14:textId="693F7EA9" w:rsidR="00885FA2" w:rsidRPr="0096287B" w:rsidRDefault="00885FA2" w:rsidP="00885FA2">
      <w:pPr>
        <w:rPr>
          <w:lang w:val="en-US"/>
        </w:rPr>
      </w:pPr>
    </w:p>
    <w:p w14:paraId="7DC2908F" w14:textId="28978E1A" w:rsidR="00885FA2" w:rsidRPr="0096287B" w:rsidRDefault="00885FA2" w:rsidP="00885FA2">
      <w:pPr>
        <w:rPr>
          <w:lang w:val="en-US"/>
        </w:rPr>
      </w:pPr>
    </w:p>
    <w:p w14:paraId="2C30AA86" w14:textId="589E1C9E" w:rsidR="00885FA2" w:rsidRPr="0096287B" w:rsidRDefault="00885FA2" w:rsidP="00885FA2">
      <w:pPr>
        <w:rPr>
          <w:lang w:val="en-US"/>
        </w:rPr>
      </w:pPr>
    </w:p>
    <w:p w14:paraId="620A91CC" w14:textId="21E89247" w:rsidR="00885FA2" w:rsidRPr="0096287B" w:rsidRDefault="00885FA2" w:rsidP="00885FA2">
      <w:pPr>
        <w:rPr>
          <w:lang w:val="en-US"/>
        </w:rPr>
      </w:pPr>
    </w:p>
    <w:p w14:paraId="4A882503" w14:textId="47B76656" w:rsidR="00885FA2" w:rsidRPr="0096287B" w:rsidRDefault="00885FA2" w:rsidP="00885FA2">
      <w:pPr>
        <w:rPr>
          <w:lang w:val="en-US"/>
        </w:rPr>
      </w:pPr>
    </w:p>
    <w:p w14:paraId="6400BF20" w14:textId="77777777" w:rsidR="00885FA2" w:rsidRPr="0096287B" w:rsidRDefault="00885FA2" w:rsidP="00885FA2">
      <w:pPr>
        <w:rPr>
          <w:lang w:val="en-US"/>
        </w:rPr>
      </w:pPr>
    </w:p>
    <w:p w14:paraId="0BB12311" w14:textId="77777777" w:rsidR="00885FA2" w:rsidRPr="0096287B" w:rsidRDefault="00885FA2" w:rsidP="00885FA2">
      <w:pPr>
        <w:rPr>
          <w:lang w:val="en-US"/>
        </w:rPr>
      </w:pPr>
    </w:p>
    <w:p w14:paraId="259B00FE" w14:textId="40F0090E" w:rsidR="00885FA2" w:rsidRPr="0096287B" w:rsidRDefault="00885FA2" w:rsidP="00885FA2">
      <w:pPr>
        <w:rPr>
          <w:lang w:val="en-US"/>
        </w:rPr>
      </w:pPr>
    </w:p>
    <w:p w14:paraId="4681E47E" w14:textId="65EFAFBA" w:rsidR="00885FA2" w:rsidRPr="0096287B" w:rsidRDefault="00885FA2" w:rsidP="00885FA2">
      <w:pPr>
        <w:rPr>
          <w:lang w:val="en-US"/>
        </w:rPr>
      </w:pPr>
      <w:r w:rsidRPr="0096287B">
        <w:rPr>
          <w:lang w:val="en-US"/>
        </w:rPr>
        <w:t xml:space="preserve">Directions: Choose a company or organization featured in </w:t>
      </w:r>
      <w:hyperlink r:id="rId11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002795E9" w14:textId="15B1D9D0" w:rsidR="00885FA2" w:rsidRPr="0096287B" w:rsidRDefault="00885FA2" w:rsidP="00885FA2">
      <w:pPr>
        <w:rPr>
          <w:lang w:val="en-US"/>
        </w:rPr>
      </w:pPr>
    </w:p>
    <w:p w14:paraId="03EE4928" w14:textId="77777777" w:rsidR="00D503ED" w:rsidRDefault="00D503ED" w:rsidP="00885FA2">
      <w:pPr>
        <w:rPr>
          <w:lang w:val="en-US"/>
        </w:rPr>
      </w:pPr>
    </w:p>
    <w:p w14:paraId="0E971114" w14:textId="05F27CAF" w:rsidR="00885FA2" w:rsidRDefault="00D503ED" w:rsidP="00885FA2">
      <w:pPr>
        <w:rPr>
          <w:lang w:val="en-US"/>
        </w:rPr>
      </w:pPr>
      <w:r w:rsidRPr="0096287B">
        <w:rPr>
          <w:lang w:val="en-US"/>
        </w:rPr>
        <w:t>Directions: Choose a company or organization featured in</w:t>
      </w:r>
      <w:r w:rsidR="00ED0D0F"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12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</w:t>
      </w:r>
      <w:r w:rsidR="005E728B">
        <w:rPr>
          <w:lang w:val="en-US"/>
        </w:rPr>
        <w:t xml:space="preserve">(look at the floor plan) </w:t>
      </w:r>
      <w:r>
        <w:rPr>
          <w:lang w:val="en-US"/>
        </w:rPr>
        <w:t xml:space="preserve">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4613A86A" w14:textId="77777777" w:rsidR="002A341E" w:rsidRPr="0096287B" w:rsidRDefault="002A341E" w:rsidP="002A341E">
      <w:pPr>
        <w:rPr>
          <w:lang w:val="en-US"/>
        </w:rPr>
      </w:pPr>
      <w:r w:rsidRPr="0096287B">
        <w:rPr>
          <w:lang w:val="en-US"/>
        </w:rPr>
        <w:t>Directions: Choose a company or organization featured in</w:t>
      </w:r>
      <w:r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13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(look at the floor plan) 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164AA76F" w14:textId="77777777" w:rsidR="002A341E" w:rsidRPr="0096287B" w:rsidRDefault="002A341E" w:rsidP="00885FA2">
      <w:pPr>
        <w:rPr>
          <w:lang w:val="en-US"/>
        </w:rPr>
      </w:pPr>
    </w:p>
    <w:p w14:paraId="5476EF10" w14:textId="1EB781AC" w:rsidR="00885FA2" w:rsidRPr="0096287B" w:rsidRDefault="00D503ED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2DDE035" wp14:editId="221EB83C">
                <wp:simplePos x="0" y="0"/>
                <wp:positionH relativeFrom="margin">
                  <wp:posOffset>-263525</wp:posOffset>
                </wp:positionH>
                <wp:positionV relativeFrom="paragraph">
                  <wp:posOffset>6985</wp:posOffset>
                </wp:positionV>
                <wp:extent cx="3568700" cy="1536700"/>
                <wp:effectExtent l="0" t="0" r="12700" b="25400"/>
                <wp:wrapTight wrapText="bothSides">
                  <wp:wrapPolygon edited="0">
                    <wp:start x="0" y="0"/>
                    <wp:lineTo x="0" y="21689"/>
                    <wp:lineTo x="21562" y="21689"/>
                    <wp:lineTo x="21562" y="0"/>
                    <wp:lineTo x="0" y="0"/>
                  </wp:wrapPolygon>
                </wp:wrapTight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153D2" w14:textId="77777777" w:rsidR="00885FA2" w:rsidRDefault="00885FA2" w:rsidP="00885FA2">
                            <w:r>
                              <w:t>Company/Organization:</w:t>
                            </w:r>
                          </w:p>
                          <w:p w14:paraId="0D697A9F" w14:textId="77777777" w:rsidR="00885FA2" w:rsidRDefault="00885FA2" w:rsidP="00885FA2"/>
                          <w:p w14:paraId="2291DA10" w14:textId="77777777" w:rsidR="00885FA2" w:rsidRDefault="00885FA2" w:rsidP="00885FA2"/>
                          <w:p w14:paraId="50676969" w14:textId="78DEBD08" w:rsidR="00885FA2" w:rsidRDefault="00885FA2" w:rsidP="00885FA2">
                            <w:r>
                              <w:t xml:space="preserve">Why did you choose </w:t>
                            </w:r>
                            <w:r w:rsidR="00AF0F73">
                              <w:t>this company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DE035" id="Rectangle 264" o:spid="_x0000_s1032" style="position:absolute;margin-left:-20.75pt;margin-top:.55pt;width:281pt;height:121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" fillcolor="white [3201]" strokecolor="#004a98 [3204]" strokeweight="1pt">
                <v:textbox>
                  <w:txbxContent>
                    <w:p w14:paraId="663153D2" w14:textId="77777777" w:rsidR="00885FA2" w:rsidRDefault="00885FA2" w:rsidP="00885FA2">
                      <w:r>
                        <w:t>Company/Organization:</w:t>
                      </w:r>
                    </w:p>
                    <w:p w14:paraId="0D697A9F" w14:textId="77777777" w:rsidR="00885FA2" w:rsidRDefault="00885FA2" w:rsidP="00885FA2"/>
                    <w:p w14:paraId="2291DA10" w14:textId="77777777" w:rsidR="00885FA2" w:rsidRDefault="00885FA2" w:rsidP="00885FA2"/>
                    <w:p w14:paraId="50676969" w14:textId="78DEBD08" w:rsidR="00885FA2" w:rsidRDefault="00885FA2" w:rsidP="00885FA2">
                      <w:r>
                        <w:t xml:space="preserve">Why did you choose </w:t>
                      </w:r>
                      <w:r w:rsidR="00AF0F73">
                        <w:t>this company</w:t>
                      </w:r>
                      <w:r>
                        <w:t>?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71BE233F" w14:textId="373552B4" w:rsidR="00885FA2" w:rsidRPr="0096287B" w:rsidRDefault="00D503ED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1F80B75" wp14:editId="345453C7">
                <wp:simplePos x="0" y="0"/>
                <wp:positionH relativeFrom="margin">
                  <wp:posOffset>3822700</wp:posOffset>
                </wp:positionH>
                <wp:positionV relativeFrom="paragraph">
                  <wp:posOffset>5715</wp:posOffset>
                </wp:positionV>
                <wp:extent cx="2254250" cy="869950"/>
                <wp:effectExtent l="0" t="0" r="12700" b="25400"/>
                <wp:wrapTight wrapText="bothSides">
                  <wp:wrapPolygon edited="0">
                    <wp:start x="20261" y="0"/>
                    <wp:lineTo x="0" y="1892"/>
                    <wp:lineTo x="0" y="21758"/>
                    <wp:lineTo x="1278" y="21758"/>
                    <wp:lineTo x="21539" y="19866"/>
                    <wp:lineTo x="21539" y="0"/>
                    <wp:lineTo x="20261" y="0"/>
                  </wp:wrapPolygon>
                </wp:wrapTight>
                <wp:docPr id="252" name="Scroll: Horizontal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02F6C" w14:textId="77777777" w:rsidR="00885FA2" w:rsidRDefault="00885FA2" w:rsidP="00885FA2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80B75" id="Scroll: Horizontal 252" o:spid="_x0000_s1033" type="#_x0000_t98" style="position:absolute;margin-left:301pt;margin-top:.45pt;width:177.5pt;height:68.5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" fillcolor="white [3201]" strokecolor="#004a98 [3204]" strokeweight="1pt">
                <v:stroke joinstyle="miter"/>
                <v:textbox>
                  <w:txbxContent>
                    <w:p w14:paraId="02802F6C" w14:textId="77777777" w:rsidR="00885FA2" w:rsidRDefault="00885FA2" w:rsidP="00885FA2">
                      <w:r>
                        <w:t>Pathway: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65B15BC" w14:textId="1BEF9AB9" w:rsidR="00885FA2" w:rsidRPr="0096287B" w:rsidRDefault="00885FA2" w:rsidP="00885FA2">
      <w:pPr>
        <w:rPr>
          <w:lang w:val="en-US"/>
        </w:rPr>
      </w:pPr>
    </w:p>
    <w:p w14:paraId="0F5D8BDE" w14:textId="69112104" w:rsidR="00885FA2" w:rsidRPr="0096287B" w:rsidRDefault="00885FA2" w:rsidP="00885FA2">
      <w:pPr>
        <w:rPr>
          <w:lang w:val="en-US"/>
        </w:rPr>
      </w:pPr>
    </w:p>
    <w:p w14:paraId="12CB6A77" w14:textId="77777777" w:rsidR="00885FA2" w:rsidRPr="0096287B" w:rsidRDefault="00885FA2" w:rsidP="00885FA2">
      <w:pPr>
        <w:rPr>
          <w:lang w:val="en-US"/>
        </w:rPr>
      </w:pPr>
    </w:p>
    <w:p w14:paraId="20C00E28" w14:textId="7C7EC6AE" w:rsidR="00885FA2" w:rsidRPr="0096287B" w:rsidRDefault="00885FA2" w:rsidP="00885FA2">
      <w:pPr>
        <w:rPr>
          <w:lang w:val="en-US"/>
        </w:rPr>
      </w:pPr>
    </w:p>
    <w:p w14:paraId="02EBCD7B" w14:textId="3046331E" w:rsidR="00885FA2" w:rsidRPr="0096287B" w:rsidRDefault="00D50EB0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3B505B1" wp14:editId="6D87EDD2">
                <wp:simplePos x="0" y="0"/>
                <wp:positionH relativeFrom="margin">
                  <wp:posOffset>-81280</wp:posOffset>
                </wp:positionH>
                <wp:positionV relativeFrom="paragraph">
                  <wp:posOffset>417195</wp:posOffset>
                </wp:positionV>
                <wp:extent cx="3295650" cy="3206750"/>
                <wp:effectExtent l="0" t="0" r="19050" b="12700"/>
                <wp:wrapTight wrapText="bothSides">
                  <wp:wrapPolygon edited="0">
                    <wp:start x="0" y="0"/>
                    <wp:lineTo x="0" y="21557"/>
                    <wp:lineTo x="21600" y="21557"/>
                    <wp:lineTo x="21600" y="0"/>
                    <wp:lineTo x="0" y="0"/>
                  </wp:wrapPolygon>
                </wp:wrapTight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5BE73" w14:textId="77777777" w:rsidR="00885FA2" w:rsidRDefault="00885FA2" w:rsidP="00885FA2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4F2827E7" w14:textId="77777777" w:rsidR="00885FA2" w:rsidRDefault="00885FA2" w:rsidP="00885FA2"/>
                          <w:p w14:paraId="528FB8DC" w14:textId="77777777" w:rsidR="00885FA2" w:rsidRDefault="00885FA2" w:rsidP="00885FA2"/>
                          <w:p w14:paraId="6EB3B7FF" w14:textId="77777777" w:rsidR="00885FA2" w:rsidRDefault="00885FA2" w:rsidP="00885FA2"/>
                          <w:p w14:paraId="7FA696F0" w14:textId="77777777" w:rsidR="00885FA2" w:rsidRDefault="00885FA2" w:rsidP="00885FA2"/>
                          <w:p w14:paraId="34F96535" w14:textId="77777777" w:rsidR="00885FA2" w:rsidRDefault="00885FA2" w:rsidP="00885FA2"/>
                          <w:p w14:paraId="5EAC6B02" w14:textId="77777777" w:rsidR="00885FA2" w:rsidRDefault="00885FA2" w:rsidP="00885FA2">
                            <w:r>
                              <w:t xml:space="preserve">What skills are needed for these careers? (If you need help finding this, utilize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505B1" id="Rectangle 273" o:spid="_x0000_s1034" style="position:absolute;margin-left:-6.4pt;margin-top:32.85pt;width:259.5pt;height:252.5pt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" fillcolor="white [3201]" strokecolor="#004a98 [3204]" strokeweight="1pt">
                <v:textbox>
                  <w:txbxContent>
                    <w:p w14:paraId="3AC5BE73" w14:textId="77777777" w:rsidR="00885FA2" w:rsidRDefault="00885FA2" w:rsidP="00885FA2">
                      <w:r>
                        <w:t xml:space="preserve">What career opportunities are available with the company/organization? </w:t>
                      </w:r>
                    </w:p>
                    <w:p w14:paraId="4F2827E7" w14:textId="77777777" w:rsidR="00885FA2" w:rsidRDefault="00885FA2" w:rsidP="00885FA2"/>
                    <w:p w14:paraId="528FB8DC" w14:textId="77777777" w:rsidR="00885FA2" w:rsidRDefault="00885FA2" w:rsidP="00885FA2"/>
                    <w:p w14:paraId="6EB3B7FF" w14:textId="77777777" w:rsidR="00885FA2" w:rsidRDefault="00885FA2" w:rsidP="00885FA2"/>
                    <w:p w14:paraId="7FA696F0" w14:textId="77777777" w:rsidR="00885FA2" w:rsidRDefault="00885FA2" w:rsidP="00885FA2"/>
                    <w:p w14:paraId="34F96535" w14:textId="77777777" w:rsidR="00885FA2" w:rsidRDefault="00885FA2" w:rsidP="00885FA2"/>
                    <w:p w14:paraId="5EAC6B02" w14:textId="77777777" w:rsidR="00885FA2" w:rsidRDefault="00885FA2" w:rsidP="00885FA2">
                      <w:r>
                        <w:t xml:space="preserve">What skills are needed for these careers? (If you need help finding this, utilize </w:t>
                      </w:r>
                      <w:hyperlink r:id="rId15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D503ED"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8ED0BAB" wp14:editId="0F8E9F74">
                <wp:simplePos x="0" y="0"/>
                <wp:positionH relativeFrom="margin">
                  <wp:align>right</wp:align>
                </wp:positionH>
                <wp:positionV relativeFrom="paragraph">
                  <wp:posOffset>194945</wp:posOffset>
                </wp:positionV>
                <wp:extent cx="2317750" cy="2844800"/>
                <wp:effectExtent l="0" t="0" r="25400" b="12700"/>
                <wp:wrapTight wrapText="bothSides">
                  <wp:wrapPolygon edited="0">
                    <wp:start x="0" y="0"/>
                    <wp:lineTo x="0" y="21552"/>
                    <wp:lineTo x="21659" y="21552"/>
                    <wp:lineTo x="21659" y="0"/>
                    <wp:lineTo x="0" y="0"/>
                  </wp:wrapPolygon>
                </wp:wrapTight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C9407" w14:textId="521D4565" w:rsidR="00885FA2" w:rsidRDefault="00885FA2" w:rsidP="00885FA2">
                            <w:r>
                              <w:t>What do</w:t>
                            </w:r>
                            <w:r w:rsidR="00AF0F73">
                              <w:t>es</w:t>
                            </w:r>
                            <w:r>
                              <w:t xml:space="preserve"> </w:t>
                            </w:r>
                            <w:r w:rsidR="00AF0F73">
                              <w:t xml:space="preserve">the company </w:t>
                            </w:r>
                            <w:r>
                              <w:t>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ED0BAB" id="Rectangle 265" o:spid="_x0000_s1035" style="position:absolute;margin-left:131.3pt;margin-top:15.35pt;width:182.5pt;height:224pt;z-index:-251620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" fillcolor="white [3201]" strokecolor="#004a98 [3204]" strokeweight="1pt">
                <v:textbox>
                  <w:txbxContent>
                    <w:p w14:paraId="024C9407" w14:textId="521D4565" w:rsidR="00885FA2" w:rsidRDefault="00885FA2" w:rsidP="00885FA2">
                      <w:r>
                        <w:t>What do</w:t>
                      </w:r>
                      <w:r w:rsidR="00AF0F73">
                        <w:t>es</w:t>
                      </w:r>
                      <w:r>
                        <w:t xml:space="preserve"> </w:t>
                      </w:r>
                      <w:r w:rsidR="00AF0F73">
                        <w:t xml:space="preserve">the company </w:t>
                      </w:r>
                      <w:r>
                        <w:t>do?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2B369CF6" w14:textId="37F0E9CD" w:rsidR="00885FA2" w:rsidRPr="0096287B" w:rsidRDefault="00885FA2" w:rsidP="00885FA2">
      <w:pPr>
        <w:rPr>
          <w:lang w:val="en-US"/>
        </w:rPr>
      </w:pPr>
    </w:p>
    <w:p w14:paraId="78DB4890" w14:textId="77777777" w:rsidR="00885FA2" w:rsidRPr="0096287B" w:rsidRDefault="00885FA2" w:rsidP="00885FA2">
      <w:pPr>
        <w:rPr>
          <w:lang w:val="en-US"/>
        </w:rPr>
      </w:pPr>
    </w:p>
    <w:p w14:paraId="0F7BA78A" w14:textId="77777777" w:rsidR="00885FA2" w:rsidRPr="0096287B" w:rsidRDefault="00885FA2" w:rsidP="00885FA2">
      <w:pPr>
        <w:rPr>
          <w:lang w:val="en-US"/>
        </w:rPr>
      </w:pPr>
    </w:p>
    <w:p w14:paraId="15D709EA" w14:textId="1A66D94A" w:rsidR="00885FA2" w:rsidRPr="0096287B" w:rsidRDefault="00D503ED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44885A" wp14:editId="12BB7279">
                <wp:simplePos x="0" y="0"/>
                <wp:positionH relativeFrom="column">
                  <wp:posOffset>-123508</wp:posOffset>
                </wp:positionH>
                <wp:positionV relativeFrom="paragraph">
                  <wp:posOffset>87312</wp:posOffset>
                </wp:positionV>
                <wp:extent cx="6280150" cy="1835150"/>
                <wp:effectExtent l="0" t="0" r="25400" b="12700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164A5" w14:textId="77777777" w:rsidR="00885FA2" w:rsidRDefault="00885FA2" w:rsidP="00885FA2">
                            <w:r>
                              <w:t>How would you describe this company/organization to your best friend in one word?</w:t>
                            </w:r>
                          </w:p>
                          <w:p w14:paraId="684EF9D6" w14:textId="77777777" w:rsidR="00885FA2" w:rsidRDefault="00885FA2" w:rsidP="00885FA2"/>
                          <w:p w14:paraId="38D37629" w14:textId="77777777" w:rsidR="00885FA2" w:rsidRDefault="00885FA2" w:rsidP="00885FA2"/>
                          <w:p w14:paraId="2368E08F" w14:textId="77777777" w:rsidR="00885FA2" w:rsidRDefault="00885FA2" w:rsidP="00885FA2"/>
                          <w:p w14:paraId="097B8360" w14:textId="77777777" w:rsidR="00885FA2" w:rsidRDefault="00885FA2" w:rsidP="00885FA2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4885A" id="Rectangle 285" o:spid="_x0000_s1036" style="position:absolute;margin-left:-9.75pt;margin-top:6.85pt;width:494.5pt;height:144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" fillcolor="white [3201]" strokecolor="#004a98 [3204]" strokeweight="1pt">
                <v:textbox>
                  <w:txbxContent>
                    <w:p w14:paraId="5A1164A5" w14:textId="77777777" w:rsidR="00885FA2" w:rsidRDefault="00885FA2" w:rsidP="00885FA2">
                      <w:r>
                        <w:t>How would you describe this company/organization to your best friend in one word?</w:t>
                      </w:r>
                    </w:p>
                    <w:p w14:paraId="684EF9D6" w14:textId="77777777" w:rsidR="00885FA2" w:rsidRDefault="00885FA2" w:rsidP="00885FA2"/>
                    <w:p w14:paraId="38D37629" w14:textId="77777777" w:rsidR="00885FA2" w:rsidRDefault="00885FA2" w:rsidP="00885FA2"/>
                    <w:p w14:paraId="2368E08F" w14:textId="77777777" w:rsidR="00885FA2" w:rsidRDefault="00885FA2" w:rsidP="00885FA2"/>
                    <w:p w14:paraId="097B8360" w14:textId="77777777" w:rsidR="00885FA2" w:rsidRDefault="00885FA2" w:rsidP="00885FA2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75A412FF" w14:textId="68CDABFB" w:rsidR="00885FA2" w:rsidRPr="0096287B" w:rsidRDefault="00885FA2" w:rsidP="00885FA2">
      <w:pPr>
        <w:rPr>
          <w:lang w:val="en-US"/>
        </w:rPr>
      </w:pPr>
    </w:p>
    <w:p w14:paraId="3279BB4C" w14:textId="518C5FDC" w:rsidR="00885FA2" w:rsidRPr="0096287B" w:rsidRDefault="00885FA2" w:rsidP="00885FA2">
      <w:pPr>
        <w:rPr>
          <w:lang w:val="en-US"/>
        </w:rPr>
      </w:pPr>
    </w:p>
    <w:p w14:paraId="0313136D" w14:textId="00244055" w:rsidR="00885FA2" w:rsidRPr="0096287B" w:rsidRDefault="00885FA2" w:rsidP="00885FA2">
      <w:pPr>
        <w:rPr>
          <w:lang w:val="en-US"/>
        </w:rPr>
      </w:pPr>
    </w:p>
    <w:p w14:paraId="0DDCF4A6" w14:textId="3E0329C9" w:rsidR="00885FA2" w:rsidRPr="0096287B" w:rsidRDefault="00885FA2" w:rsidP="00885FA2">
      <w:pPr>
        <w:rPr>
          <w:lang w:val="en-US"/>
        </w:rPr>
      </w:pPr>
    </w:p>
    <w:p w14:paraId="70A232AF" w14:textId="77777777" w:rsidR="00885FA2" w:rsidRPr="0096287B" w:rsidRDefault="00885FA2" w:rsidP="00885FA2">
      <w:pPr>
        <w:rPr>
          <w:lang w:val="en-US"/>
        </w:rPr>
      </w:pPr>
    </w:p>
    <w:p w14:paraId="197F6521" w14:textId="77777777" w:rsidR="00885FA2" w:rsidRPr="0096287B" w:rsidRDefault="00885FA2" w:rsidP="00885FA2">
      <w:pPr>
        <w:rPr>
          <w:lang w:val="en-US"/>
        </w:rPr>
      </w:pPr>
    </w:p>
    <w:p w14:paraId="475758B6" w14:textId="77777777" w:rsidR="00885FA2" w:rsidRPr="0096287B" w:rsidRDefault="00885FA2" w:rsidP="00885FA2">
      <w:pPr>
        <w:rPr>
          <w:lang w:val="en-US"/>
        </w:rPr>
      </w:pPr>
    </w:p>
    <w:p w14:paraId="7CF32105" w14:textId="77777777" w:rsidR="00885FA2" w:rsidRPr="0096287B" w:rsidRDefault="00885FA2" w:rsidP="00885FA2">
      <w:pPr>
        <w:rPr>
          <w:lang w:val="en-US"/>
        </w:rPr>
      </w:pPr>
    </w:p>
    <w:p w14:paraId="066C04FC" w14:textId="77777777" w:rsidR="00F708A8" w:rsidRDefault="00F708A8" w:rsidP="00885FA2">
      <w:pPr>
        <w:rPr>
          <w:lang w:val="en-US"/>
        </w:rPr>
      </w:pPr>
    </w:p>
    <w:p w14:paraId="20343C5D" w14:textId="77777777" w:rsidR="002A341E" w:rsidRDefault="002A341E" w:rsidP="00885FA2">
      <w:pPr>
        <w:rPr>
          <w:lang w:val="en-US"/>
        </w:rPr>
      </w:pPr>
    </w:p>
    <w:p w14:paraId="09AEDC31" w14:textId="77777777" w:rsidR="002A341E" w:rsidRDefault="002A341E" w:rsidP="00885FA2">
      <w:pPr>
        <w:rPr>
          <w:lang w:val="en-US"/>
        </w:rPr>
      </w:pPr>
    </w:p>
    <w:p w14:paraId="4067DF99" w14:textId="77777777" w:rsidR="002A341E" w:rsidRDefault="002A341E" w:rsidP="00885FA2">
      <w:pPr>
        <w:rPr>
          <w:lang w:val="en-US"/>
        </w:rPr>
      </w:pPr>
    </w:p>
    <w:p w14:paraId="0EE0A54B" w14:textId="618A5290" w:rsidR="00885FA2" w:rsidRPr="0096287B" w:rsidRDefault="00885FA2" w:rsidP="00885FA2">
      <w:pPr>
        <w:rPr>
          <w:lang w:val="en-US"/>
        </w:rPr>
      </w:pPr>
      <w:r w:rsidRPr="0096287B">
        <w:rPr>
          <w:lang w:val="en-US"/>
        </w:rPr>
        <w:t>Directions: Choose a company or organization featured in</w:t>
      </w:r>
      <w:r w:rsidR="00ED0D0F"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16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</w:t>
      </w:r>
      <w:r w:rsidR="005E728B">
        <w:rPr>
          <w:lang w:val="en-US"/>
        </w:rPr>
        <w:t xml:space="preserve">(look at the floor plan) </w:t>
      </w:r>
      <w:r>
        <w:rPr>
          <w:lang w:val="en-US"/>
        </w:rPr>
        <w:t xml:space="preserve">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5B31F953" w14:textId="78D014F6" w:rsidR="00885FA2" w:rsidRPr="0096287B" w:rsidRDefault="00885FA2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893ECCF" wp14:editId="32A96FF1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1B347" w14:textId="77777777" w:rsidR="00885FA2" w:rsidRDefault="00885FA2" w:rsidP="00885FA2">
                            <w:r>
                              <w:t>Company/Organization:</w:t>
                            </w:r>
                          </w:p>
                          <w:p w14:paraId="57379E7B" w14:textId="77777777" w:rsidR="00885FA2" w:rsidRDefault="00885FA2" w:rsidP="00885FA2"/>
                          <w:p w14:paraId="0BC7BFE9" w14:textId="77777777" w:rsidR="00885FA2" w:rsidRDefault="00885FA2" w:rsidP="00885FA2"/>
                          <w:p w14:paraId="0919FE5A" w14:textId="2990649F" w:rsidR="00885FA2" w:rsidRDefault="00885FA2" w:rsidP="00885FA2">
                            <w:r>
                              <w:t xml:space="preserve">Why did you choose </w:t>
                            </w:r>
                            <w:r w:rsidR="000C7A65">
                              <w:t>this company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3ECCF" id="Rectangle 287" o:spid="_x0000_s1037" style="position:absolute;margin-left:-18.1pt;margin-top:10.55pt;width:281pt;height:121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" fillcolor="white [3201]" strokecolor="#004a98 [3204]" strokeweight="1pt">
                <v:textbox>
                  <w:txbxContent>
                    <w:p w14:paraId="57B1B347" w14:textId="77777777" w:rsidR="00885FA2" w:rsidRDefault="00885FA2" w:rsidP="00885FA2">
                      <w:r>
                        <w:t>Company/Organization:</w:t>
                      </w:r>
                    </w:p>
                    <w:p w14:paraId="57379E7B" w14:textId="77777777" w:rsidR="00885FA2" w:rsidRDefault="00885FA2" w:rsidP="00885FA2"/>
                    <w:p w14:paraId="0BC7BFE9" w14:textId="77777777" w:rsidR="00885FA2" w:rsidRDefault="00885FA2" w:rsidP="00885FA2"/>
                    <w:p w14:paraId="0919FE5A" w14:textId="2990649F" w:rsidR="00885FA2" w:rsidRDefault="00885FA2" w:rsidP="00885FA2">
                      <w:r>
                        <w:t xml:space="preserve">Why did you choose </w:t>
                      </w:r>
                      <w:r w:rsidR="000C7A65">
                        <w:t>this company</w:t>
                      </w:r>
                      <w:r>
                        <w:t>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36BF25" w14:textId="7234162E" w:rsidR="00885FA2" w:rsidRPr="0096287B" w:rsidRDefault="00D503ED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29A7EB" wp14:editId="3C235610">
                <wp:simplePos x="0" y="0"/>
                <wp:positionH relativeFrom="margin">
                  <wp:posOffset>3825875</wp:posOffset>
                </wp:positionH>
                <wp:positionV relativeFrom="paragraph">
                  <wp:posOffset>74930</wp:posOffset>
                </wp:positionV>
                <wp:extent cx="2254250" cy="869950"/>
                <wp:effectExtent l="0" t="19050" r="12700" b="25400"/>
                <wp:wrapNone/>
                <wp:docPr id="286" name="Scroll: Horizontal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4659D" w14:textId="77777777" w:rsidR="00885FA2" w:rsidRDefault="00885FA2" w:rsidP="00885FA2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9A7EB" id="Scroll: Horizontal 286" o:spid="_x0000_s1038" type="#_x0000_t98" style="position:absolute;margin-left:301.25pt;margin-top:5.9pt;width:177.5pt;height:68.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" fillcolor="white [3201]" strokecolor="#004a98 [3204]" strokeweight="1pt">
                <v:stroke joinstyle="miter"/>
                <v:textbox>
                  <w:txbxContent>
                    <w:p w14:paraId="5AD4659D" w14:textId="77777777" w:rsidR="00885FA2" w:rsidRDefault="00885FA2" w:rsidP="00885FA2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4FA7AF" w14:textId="77777777" w:rsidR="00885FA2" w:rsidRPr="0096287B" w:rsidRDefault="00885FA2" w:rsidP="00885FA2">
      <w:pPr>
        <w:rPr>
          <w:lang w:val="en-US"/>
        </w:rPr>
      </w:pPr>
    </w:p>
    <w:p w14:paraId="5CE0DC15" w14:textId="602E7130" w:rsidR="00885FA2" w:rsidRPr="0096287B" w:rsidRDefault="00885FA2" w:rsidP="00885FA2">
      <w:pPr>
        <w:rPr>
          <w:lang w:val="en-US"/>
        </w:rPr>
      </w:pPr>
    </w:p>
    <w:p w14:paraId="3968070B" w14:textId="7137B998" w:rsidR="00885FA2" w:rsidRPr="0096287B" w:rsidRDefault="00885FA2" w:rsidP="00885FA2">
      <w:pPr>
        <w:rPr>
          <w:lang w:val="en-US"/>
        </w:rPr>
      </w:pPr>
    </w:p>
    <w:p w14:paraId="66E2FCAC" w14:textId="77777777" w:rsidR="00885FA2" w:rsidRPr="0096287B" w:rsidRDefault="00885FA2" w:rsidP="00885FA2">
      <w:pPr>
        <w:rPr>
          <w:lang w:val="en-US"/>
        </w:rPr>
      </w:pPr>
    </w:p>
    <w:p w14:paraId="2D043DDC" w14:textId="77777777" w:rsidR="00885FA2" w:rsidRPr="0096287B" w:rsidRDefault="00885FA2" w:rsidP="00885FA2">
      <w:pPr>
        <w:rPr>
          <w:lang w:val="en-US"/>
        </w:rPr>
      </w:pPr>
    </w:p>
    <w:p w14:paraId="16C5DF91" w14:textId="0C04AADF" w:rsidR="00885FA2" w:rsidRPr="0096287B" w:rsidRDefault="00885FA2" w:rsidP="00885FA2">
      <w:pPr>
        <w:rPr>
          <w:lang w:val="en-US"/>
        </w:rPr>
      </w:pPr>
    </w:p>
    <w:p w14:paraId="401E6B75" w14:textId="79E969ED" w:rsidR="00885FA2" w:rsidRPr="0096287B" w:rsidRDefault="00D50EB0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EFCA8B7" wp14:editId="6CEFCE00">
                <wp:simplePos x="0" y="0"/>
                <wp:positionH relativeFrom="margin">
                  <wp:posOffset>-172721</wp:posOffset>
                </wp:positionH>
                <wp:positionV relativeFrom="paragraph">
                  <wp:posOffset>196215</wp:posOffset>
                </wp:positionV>
                <wp:extent cx="3362325" cy="3206750"/>
                <wp:effectExtent l="0" t="0" r="28575" b="12700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3915B" w14:textId="77777777" w:rsidR="00885FA2" w:rsidRDefault="00885FA2" w:rsidP="00885FA2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0E8C172B" w14:textId="77777777" w:rsidR="00885FA2" w:rsidRDefault="00885FA2" w:rsidP="00885FA2"/>
                          <w:p w14:paraId="2F618E8F" w14:textId="77777777" w:rsidR="00885FA2" w:rsidRDefault="00885FA2" w:rsidP="00885FA2"/>
                          <w:p w14:paraId="4CA6D7CB" w14:textId="77777777" w:rsidR="00885FA2" w:rsidRDefault="00885FA2" w:rsidP="00885FA2"/>
                          <w:p w14:paraId="37B16A67" w14:textId="77777777" w:rsidR="00885FA2" w:rsidRDefault="00885FA2" w:rsidP="00885FA2"/>
                          <w:p w14:paraId="2C4BBB39" w14:textId="77777777" w:rsidR="00885FA2" w:rsidRDefault="00885FA2" w:rsidP="00885FA2"/>
                          <w:p w14:paraId="705A5052" w14:textId="77777777" w:rsidR="00885FA2" w:rsidRDefault="00885FA2" w:rsidP="00885FA2">
                            <w:r>
                              <w:t xml:space="preserve">What skills are needed for these careers? (If you need help finding this, utilize </w:t>
                            </w:r>
                            <w:hyperlink r:id="rId17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CA8B7" id="Rectangle 306" o:spid="_x0000_s1039" style="position:absolute;margin-left:-13.6pt;margin-top:15.45pt;width:264.75pt;height:252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" fillcolor="white [3201]" strokecolor="#004a98 [3204]" strokeweight="1pt">
                <v:textbox>
                  <w:txbxContent>
                    <w:p w14:paraId="2B23915B" w14:textId="77777777" w:rsidR="00885FA2" w:rsidRDefault="00885FA2" w:rsidP="00885FA2">
                      <w:r>
                        <w:t xml:space="preserve">What career opportunities are available with the company/organization? </w:t>
                      </w:r>
                    </w:p>
                    <w:p w14:paraId="0E8C172B" w14:textId="77777777" w:rsidR="00885FA2" w:rsidRDefault="00885FA2" w:rsidP="00885FA2"/>
                    <w:p w14:paraId="2F618E8F" w14:textId="77777777" w:rsidR="00885FA2" w:rsidRDefault="00885FA2" w:rsidP="00885FA2"/>
                    <w:p w14:paraId="4CA6D7CB" w14:textId="77777777" w:rsidR="00885FA2" w:rsidRDefault="00885FA2" w:rsidP="00885FA2"/>
                    <w:p w14:paraId="37B16A67" w14:textId="77777777" w:rsidR="00885FA2" w:rsidRDefault="00885FA2" w:rsidP="00885FA2"/>
                    <w:p w14:paraId="2C4BBB39" w14:textId="77777777" w:rsidR="00885FA2" w:rsidRDefault="00885FA2" w:rsidP="00885FA2"/>
                    <w:p w14:paraId="705A5052" w14:textId="77777777" w:rsidR="00885FA2" w:rsidRDefault="00885FA2" w:rsidP="00885FA2">
                      <w:r>
                        <w:t xml:space="preserve">What skills are needed for these careers? (If you need help finding this, utilize </w:t>
                      </w:r>
                      <w:hyperlink r:id="rId18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03ED"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492281E" wp14:editId="29383902">
                <wp:simplePos x="0" y="0"/>
                <wp:positionH relativeFrom="margin">
                  <wp:posOffset>3745230</wp:posOffset>
                </wp:positionH>
                <wp:positionV relativeFrom="paragraph">
                  <wp:posOffset>4127</wp:posOffset>
                </wp:positionV>
                <wp:extent cx="2317750" cy="2844800"/>
                <wp:effectExtent l="0" t="0" r="25400" b="1270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70343" w14:textId="6ACBCFF6" w:rsidR="00885FA2" w:rsidRDefault="00885FA2" w:rsidP="00885FA2">
                            <w:r>
                              <w:t>What do</w:t>
                            </w:r>
                            <w:r w:rsidR="000C7A65">
                              <w:t>es</w:t>
                            </w:r>
                            <w:r>
                              <w:t xml:space="preserve"> </w:t>
                            </w:r>
                            <w:r w:rsidR="000C7A65">
                              <w:t xml:space="preserve">the company </w:t>
                            </w:r>
                            <w:r>
                              <w:t>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2281E" id="Rectangle 301" o:spid="_x0000_s1040" style="position:absolute;margin-left:294.9pt;margin-top:.3pt;width:182.5pt;height:224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" fillcolor="white [3201]" strokecolor="#004a98 [3204]" strokeweight="1pt">
                <v:textbox>
                  <w:txbxContent>
                    <w:p w14:paraId="2F070343" w14:textId="6ACBCFF6" w:rsidR="00885FA2" w:rsidRDefault="00885FA2" w:rsidP="00885FA2">
                      <w:r>
                        <w:t>What do</w:t>
                      </w:r>
                      <w:r w:rsidR="000C7A65">
                        <w:t>es</w:t>
                      </w:r>
                      <w:r>
                        <w:t xml:space="preserve"> </w:t>
                      </w:r>
                      <w:r w:rsidR="000C7A65">
                        <w:t xml:space="preserve">the company </w:t>
                      </w:r>
                      <w:r>
                        <w:t>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0D40AB" w14:textId="6F1E5680" w:rsidR="00885FA2" w:rsidRPr="0096287B" w:rsidRDefault="00885FA2" w:rsidP="00885FA2">
      <w:pPr>
        <w:rPr>
          <w:lang w:val="en-US"/>
        </w:rPr>
      </w:pPr>
    </w:p>
    <w:p w14:paraId="1976BFCF" w14:textId="77777777" w:rsidR="00885FA2" w:rsidRPr="0096287B" w:rsidRDefault="00885FA2" w:rsidP="00885FA2">
      <w:pPr>
        <w:rPr>
          <w:lang w:val="en-US"/>
        </w:rPr>
      </w:pPr>
    </w:p>
    <w:p w14:paraId="7BA919F3" w14:textId="77777777" w:rsidR="00885FA2" w:rsidRPr="0096287B" w:rsidRDefault="00885FA2" w:rsidP="00885FA2">
      <w:pPr>
        <w:rPr>
          <w:lang w:val="en-US"/>
        </w:rPr>
      </w:pPr>
    </w:p>
    <w:p w14:paraId="2155707F" w14:textId="77777777" w:rsidR="00885FA2" w:rsidRPr="0096287B" w:rsidRDefault="00885FA2" w:rsidP="00885FA2">
      <w:pPr>
        <w:rPr>
          <w:lang w:val="en-US"/>
        </w:rPr>
      </w:pPr>
    </w:p>
    <w:p w14:paraId="65C97D4B" w14:textId="77777777" w:rsidR="00885FA2" w:rsidRPr="0096287B" w:rsidRDefault="00885FA2" w:rsidP="00885FA2">
      <w:pPr>
        <w:rPr>
          <w:lang w:val="en-US"/>
        </w:rPr>
      </w:pPr>
    </w:p>
    <w:p w14:paraId="7DD8992F" w14:textId="77777777" w:rsidR="00885FA2" w:rsidRPr="0096287B" w:rsidRDefault="00885FA2" w:rsidP="00885FA2">
      <w:pPr>
        <w:rPr>
          <w:lang w:val="en-US"/>
        </w:rPr>
      </w:pPr>
    </w:p>
    <w:p w14:paraId="79799256" w14:textId="77777777" w:rsidR="00885FA2" w:rsidRPr="0096287B" w:rsidRDefault="00885FA2" w:rsidP="00885FA2">
      <w:pPr>
        <w:rPr>
          <w:lang w:val="en-US"/>
        </w:rPr>
      </w:pPr>
    </w:p>
    <w:p w14:paraId="47EFED98" w14:textId="77777777" w:rsidR="00885FA2" w:rsidRPr="0096287B" w:rsidRDefault="00885FA2" w:rsidP="00885FA2">
      <w:pPr>
        <w:rPr>
          <w:lang w:val="en-US"/>
        </w:rPr>
      </w:pPr>
    </w:p>
    <w:p w14:paraId="5A7ABFE7" w14:textId="77777777" w:rsidR="00885FA2" w:rsidRPr="0096287B" w:rsidRDefault="00885FA2" w:rsidP="00885FA2">
      <w:pPr>
        <w:rPr>
          <w:lang w:val="en-US"/>
        </w:rPr>
      </w:pPr>
    </w:p>
    <w:p w14:paraId="3220D909" w14:textId="77777777" w:rsidR="00885FA2" w:rsidRPr="0096287B" w:rsidRDefault="00885FA2" w:rsidP="00885FA2">
      <w:pPr>
        <w:rPr>
          <w:lang w:val="en-US"/>
        </w:rPr>
      </w:pPr>
    </w:p>
    <w:p w14:paraId="3132F920" w14:textId="77777777" w:rsidR="00885FA2" w:rsidRPr="0096287B" w:rsidRDefault="00885FA2" w:rsidP="00885FA2">
      <w:pPr>
        <w:rPr>
          <w:lang w:val="en-US"/>
        </w:rPr>
      </w:pPr>
    </w:p>
    <w:p w14:paraId="0B8C05B6" w14:textId="16AF4672" w:rsidR="00885FA2" w:rsidRPr="0096287B" w:rsidRDefault="00885FA2" w:rsidP="00885FA2">
      <w:pPr>
        <w:rPr>
          <w:lang w:val="en-US"/>
        </w:rPr>
      </w:pPr>
    </w:p>
    <w:p w14:paraId="15C3DCBA" w14:textId="1F5D8B34" w:rsidR="00885FA2" w:rsidRPr="0096287B" w:rsidRDefault="00885FA2" w:rsidP="00885FA2">
      <w:pPr>
        <w:rPr>
          <w:lang w:val="en-US"/>
        </w:rPr>
      </w:pPr>
    </w:p>
    <w:p w14:paraId="15F79B99" w14:textId="78382362" w:rsidR="00885FA2" w:rsidRPr="0096287B" w:rsidRDefault="00885FA2" w:rsidP="00885FA2">
      <w:pPr>
        <w:rPr>
          <w:lang w:val="en-US"/>
        </w:rPr>
      </w:pPr>
    </w:p>
    <w:p w14:paraId="5718EFC2" w14:textId="0B5064EC" w:rsidR="00885FA2" w:rsidRPr="0096287B" w:rsidRDefault="00885FA2" w:rsidP="00885FA2">
      <w:pPr>
        <w:rPr>
          <w:lang w:val="en-US"/>
        </w:rPr>
      </w:pPr>
    </w:p>
    <w:p w14:paraId="72B2C1A3" w14:textId="5D2E4859" w:rsidR="00885FA2" w:rsidRPr="0096287B" w:rsidRDefault="00D503ED" w:rsidP="00885FA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4475B4C4" wp14:editId="46BED2C1">
                <wp:simplePos x="0" y="0"/>
                <wp:positionH relativeFrom="column">
                  <wp:posOffset>-53975</wp:posOffset>
                </wp:positionH>
                <wp:positionV relativeFrom="paragraph">
                  <wp:posOffset>285750</wp:posOffset>
                </wp:positionV>
                <wp:extent cx="6280150" cy="1835150"/>
                <wp:effectExtent l="0" t="0" r="25400" b="12700"/>
                <wp:wrapTight wrapText="bothSides">
                  <wp:wrapPolygon edited="0">
                    <wp:start x="0" y="0"/>
                    <wp:lineTo x="0" y="21525"/>
                    <wp:lineTo x="21622" y="21525"/>
                    <wp:lineTo x="21622" y="0"/>
                    <wp:lineTo x="0" y="0"/>
                  </wp:wrapPolygon>
                </wp:wrapTight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EB892" w14:textId="77777777" w:rsidR="00885FA2" w:rsidRDefault="00885FA2" w:rsidP="00885FA2">
                            <w:r>
                              <w:t>How would you describe this company/organization to your best friend in one word?</w:t>
                            </w:r>
                          </w:p>
                          <w:p w14:paraId="77CBA47C" w14:textId="77777777" w:rsidR="00885FA2" w:rsidRDefault="00885FA2" w:rsidP="00885FA2"/>
                          <w:p w14:paraId="5A721504" w14:textId="77777777" w:rsidR="00885FA2" w:rsidRDefault="00885FA2" w:rsidP="00885FA2"/>
                          <w:p w14:paraId="659D30EA" w14:textId="77777777" w:rsidR="00885FA2" w:rsidRDefault="00885FA2" w:rsidP="00885FA2"/>
                          <w:p w14:paraId="5A6A6184" w14:textId="77777777" w:rsidR="00885FA2" w:rsidRDefault="00885FA2" w:rsidP="00885FA2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75B4C4" id="Rectangle 307" o:spid="_x0000_s1041" style="position:absolute;margin-left:-4.25pt;margin-top:22.5pt;width:494.5pt;height:144.5pt;z-index:-251601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" fillcolor="white [3201]" strokecolor="#004a98 [3204]" strokeweight="1pt">
                <v:textbox>
                  <w:txbxContent>
                    <w:p w14:paraId="480EB892" w14:textId="77777777" w:rsidR="00885FA2" w:rsidRDefault="00885FA2" w:rsidP="00885FA2">
                      <w:r>
                        <w:t>How would you describe this company/organization to your best friend in one word?</w:t>
                      </w:r>
                    </w:p>
                    <w:p w14:paraId="77CBA47C" w14:textId="77777777" w:rsidR="00885FA2" w:rsidRDefault="00885FA2" w:rsidP="00885FA2"/>
                    <w:p w14:paraId="5A721504" w14:textId="77777777" w:rsidR="00885FA2" w:rsidRDefault="00885FA2" w:rsidP="00885FA2"/>
                    <w:p w14:paraId="659D30EA" w14:textId="77777777" w:rsidR="00885FA2" w:rsidRDefault="00885FA2" w:rsidP="00885FA2"/>
                    <w:p w14:paraId="5A6A6184" w14:textId="77777777" w:rsidR="00885FA2" w:rsidRDefault="00885FA2" w:rsidP="00885FA2">
                      <w:r>
                        <w:t>Would you be interested in working for this company? Why or why not?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bookmarkEnd w:id="2"/>
    <w:p w14:paraId="4EBB7417" w14:textId="77777777" w:rsidR="00885FA2" w:rsidRPr="0096287B" w:rsidRDefault="00885FA2" w:rsidP="00885FA2">
      <w:pPr>
        <w:rPr>
          <w:lang w:val="en-US"/>
        </w:rPr>
      </w:pPr>
    </w:p>
    <w:p w14:paraId="08616329" w14:textId="77777777" w:rsidR="00885FA2" w:rsidRPr="0096287B" w:rsidRDefault="00885FA2" w:rsidP="00885FA2">
      <w:pPr>
        <w:rPr>
          <w:lang w:val="en-US"/>
        </w:rPr>
      </w:pPr>
    </w:p>
    <w:p w14:paraId="1B25D657" w14:textId="77777777" w:rsidR="00885FA2" w:rsidRPr="0096287B" w:rsidRDefault="00885FA2" w:rsidP="00885FA2">
      <w:pPr>
        <w:rPr>
          <w:lang w:val="en-US"/>
        </w:rPr>
      </w:pPr>
    </w:p>
    <w:bookmarkEnd w:id="3"/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E6F0DE11-3493-4C18-AAE9-708C59166476}"/>
    <w:embedBold r:id="rId2" w:fontKey="{8250845A-B66F-4EFA-95F0-E87A861EA7B4}"/>
    <w:embedItalic r:id="rId3" w:fontKey="{08274B05-9E77-4508-893E-B7ADB4394889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3DBFCF3C-40B6-442B-BFE9-FF7BF0481171}"/>
    <w:embedBold r:id="rId5" w:fontKey="{5DD35037-DC02-49BE-8020-733BDCF87E3C}"/>
    <w:embedItalic r:id="rId6" w:fontKey="{9DC1A7B9-6C87-4C8F-869E-AC023499A6C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9357E7F-8514-4569-BFD1-2E8657A3B42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BC0EFF3-2F88-474E-AECA-570CD0884D2E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7BED2D11-2A87-41F4-B204-4666AF9A79F3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D783D7CE-3632-4B7A-8B25-2EBA7ADE61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F6379FBF-60A7-4B6D-AE75-11E245EE006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3A7689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85EE8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6CDEBA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739C61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F45AE"/>
    <w:rsid w:val="006F5CFD"/>
    <w:rsid w:val="006F5E22"/>
    <w:rsid w:val="006F62FD"/>
    <w:rsid w:val="006F68A9"/>
    <w:rsid w:val="00706BC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ffa.org/national-ffa-expo-and-shopffa-mega-store/" TargetMode="External"/><Relationship Id="rId13" Type="http://schemas.openxmlformats.org/officeDocument/2006/relationships/hyperlink" Target="https://convention.ffa.org/national-ffa-expo-and-shopffa-mega-store/" TargetMode="External"/><Relationship Id="rId18" Type="http://schemas.openxmlformats.org/officeDocument/2006/relationships/hyperlink" Target="https://agexplorer.ffa.or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onvention.ffa.org/national-ffa-expo-and-shopffa-mega-store/" TargetMode="External"/><Relationship Id="rId17" Type="http://schemas.openxmlformats.org/officeDocument/2006/relationships/hyperlink" Target="https://agexplorer.ffa.org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onvention.ffa.org/national-ffa-expo-and-shopffa-mega-store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vention.ffa.org/national-ffa-expo-and-shopffa-mega-store/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agexplorer.ffa.org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agexplorer.ffa.or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" TargetMode="External"/><Relationship Id="rId14" Type="http://schemas.openxmlformats.org/officeDocument/2006/relationships/hyperlink" Target="https://agexplorer.ffa.org" TargetMode="External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2</TotalTime>
  <Pages>3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2023-08-17T13:43:00Z</cp:lastPrinted>
  <dcterms:created xsi:type="dcterms:W3CDTF">2023-08-17T19:33:00Z</dcterms:created>
  <dcterms:modified xsi:type="dcterms:W3CDTF">2023-08-17T19:33:00Z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