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51DFE" w14:textId="77777777" w:rsidR="00CE11D5" w:rsidRPr="0096287B" w:rsidRDefault="00CE11D5" w:rsidP="00CE11D5">
      <w:pPr>
        <w:pStyle w:val="Title"/>
        <w:rPr>
          <w:lang w:val="en-US"/>
        </w:rPr>
      </w:pPr>
      <w:bookmarkStart w:id="0" w:name="_Hlk52358012"/>
      <w:bookmarkStart w:id="1" w:name="company"/>
      <w:r w:rsidRPr="0096287B">
        <w:rPr>
          <w:lang w:val="en-US"/>
        </w:rPr>
        <w:t xml:space="preserve">Get to Know </w:t>
      </w:r>
      <w:bookmarkEnd w:id="0"/>
      <w:r w:rsidRPr="0096287B">
        <w:rPr>
          <w:lang w:val="en-US"/>
        </w:rPr>
        <w:t>Agricultural Companies and Organizations</w:t>
      </w:r>
      <w:bookmarkEnd w:id="1"/>
    </w:p>
    <w:p w14:paraId="6FBC5789" w14:textId="77777777" w:rsidR="00CE11D5" w:rsidRPr="0096287B" w:rsidRDefault="00CE11D5" w:rsidP="00CE11D5">
      <w:pPr>
        <w:rPr>
          <w:lang w:val="en-US"/>
        </w:rPr>
      </w:pPr>
      <w:r w:rsidRPr="0096287B">
        <w:rPr>
          <w:lang w:val="en-US"/>
        </w:rPr>
        <w:t>Directions: Choose a company or organization featured in the “National FFA Foundation Top Tier Sponsors” expo hall</w:t>
      </w:r>
      <w:r>
        <w:rPr>
          <w:lang w:val="en-US"/>
        </w:rPr>
        <w:t xml:space="preserve"> that</w:t>
      </w:r>
      <w:r w:rsidRPr="0096287B">
        <w:rPr>
          <w:lang w:val="en-US"/>
        </w:rPr>
        <w:t xml:space="preserve"> you are interested in learning about</w:t>
      </w:r>
      <w:r>
        <w:rPr>
          <w:lang w:val="en-US"/>
        </w:rPr>
        <w:t>,</w:t>
      </w:r>
      <w:r w:rsidRPr="0096287B">
        <w:rPr>
          <w:lang w:val="en-US"/>
        </w:rPr>
        <w:t xml:space="preserve"> and complete the questions below.</w:t>
      </w:r>
    </w:p>
    <w:p w14:paraId="277720CD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0AFC631" wp14:editId="32530AD0">
                <wp:simplePos x="0" y="0"/>
                <wp:positionH relativeFrom="margin">
                  <wp:align>right</wp:align>
                </wp:positionH>
                <wp:positionV relativeFrom="paragraph">
                  <wp:posOffset>32385</wp:posOffset>
                </wp:positionV>
                <wp:extent cx="2254250" cy="869950"/>
                <wp:effectExtent l="0" t="19050" r="12700" b="25400"/>
                <wp:wrapNone/>
                <wp:docPr id="57" name="Scroll: Horizont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56D2A5" w14:textId="77777777" w:rsidR="00CE11D5" w:rsidRDefault="00CE11D5" w:rsidP="00CE11D5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AFC631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57" o:spid="_x0000_s1026" type="#_x0000_t98" style="position:absolute;margin-left:126.3pt;margin-top:2.55pt;width:177.5pt;height:68.5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" fillcolor="white [3201]" strokecolor="#004a98 [3204]" strokeweight="1pt">
                <v:stroke joinstyle="miter"/>
                <v:textbox>
                  <w:txbxContent>
                    <w:p w14:paraId="1A56D2A5" w14:textId="77777777" w:rsidR="00CE11D5" w:rsidRDefault="00CE11D5" w:rsidP="00CE11D5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D28C34" wp14:editId="46597B09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DBD158" w14:textId="77777777" w:rsidR="00CE11D5" w:rsidRDefault="00CE11D5" w:rsidP="00CE11D5">
                            <w:r>
                              <w:t>Company/Organization</w:t>
                            </w:r>
                          </w:p>
                          <w:p w14:paraId="7EFAE8CB" w14:textId="77777777" w:rsidR="00CE11D5" w:rsidRDefault="00CE11D5" w:rsidP="00CE11D5"/>
                          <w:p w14:paraId="7AC1AD0D" w14:textId="77777777" w:rsidR="00CE11D5" w:rsidRDefault="00CE11D5" w:rsidP="00CE11D5"/>
                          <w:p w14:paraId="7318CEEB" w14:textId="77777777" w:rsidR="00CE11D5" w:rsidRDefault="00CE11D5" w:rsidP="00CE11D5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28C34" id="Rectangle 58" o:spid="_x0000_s1027" style="position:absolute;margin-left:-18.1pt;margin-top:10.55pt;width:281pt;height:121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" fillcolor="white [3201]" strokecolor="#004a98 [3204]" strokeweight="1pt">
                <v:textbox>
                  <w:txbxContent>
                    <w:p w14:paraId="0FDBD158" w14:textId="77777777" w:rsidR="00CE11D5" w:rsidRDefault="00CE11D5" w:rsidP="00CE11D5">
                      <w:r>
                        <w:t>Company/Organization</w:t>
                      </w:r>
                    </w:p>
                    <w:p w14:paraId="7EFAE8CB" w14:textId="77777777" w:rsidR="00CE11D5" w:rsidRDefault="00CE11D5" w:rsidP="00CE11D5"/>
                    <w:p w14:paraId="7AC1AD0D" w14:textId="77777777" w:rsidR="00CE11D5" w:rsidRDefault="00CE11D5" w:rsidP="00CE11D5"/>
                    <w:p w14:paraId="7318CEEB" w14:textId="77777777" w:rsidR="00CE11D5" w:rsidRDefault="00CE11D5" w:rsidP="00CE11D5">
                      <w:r>
                        <w:t>Why did you choose them?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0322008" w14:textId="77777777" w:rsidR="00CE11D5" w:rsidRPr="0096287B" w:rsidRDefault="00CE11D5" w:rsidP="00CE11D5">
      <w:pPr>
        <w:rPr>
          <w:lang w:val="en-US"/>
        </w:rPr>
      </w:pPr>
    </w:p>
    <w:p w14:paraId="3E03984A" w14:textId="77777777" w:rsidR="00CE11D5" w:rsidRPr="0096287B" w:rsidRDefault="00CE11D5" w:rsidP="00CE11D5">
      <w:pPr>
        <w:rPr>
          <w:lang w:val="en-US"/>
        </w:rPr>
      </w:pPr>
    </w:p>
    <w:p w14:paraId="2AF6305E" w14:textId="77777777" w:rsidR="00CE11D5" w:rsidRPr="0096287B" w:rsidRDefault="00CE11D5" w:rsidP="00CE11D5">
      <w:pPr>
        <w:rPr>
          <w:lang w:val="en-US"/>
        </w:rPr>
      </w:pPr>
    </w:p>
    <w:p w14:paraId="41AA45B0" w14:textId="77777777" w:rsidR="00CE11D5" w:rsidRPr="0096287B" w:rsidRDefault="00CE11D5" w:rsidP="00CE11D5">
      <w:pPr>
        <w:rPr>
          <w:lang w:val="en-US"/>
        </w:rPr>
      </w:pPr>
    </w:p>
    <w:p w14:paraId="3C404BFA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D1E16E" wp14:editId="1BC23F03">
                <wp:simplePos x="0" y="0"/>
                <wp:positionH relativeFrom="margin">
                  <wp:align>right</wp:align>
                </wp:positionH>
                <wp:positionV relativeFrom="paragraph">
                  <wp:posOffset>48260</wp:posOffset>
                </wp:positionV>
                <wp:extent cx="2317750" cy="2844800"/>
                <wp:effectExtent l="0" t="0" r="25400" b="1270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C70FAD" w14:textId="77777777" w:rsidR="00CE11D5" w:rsidRDefault="00CE11D5" w:rsidP="00CE11D5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1E16E" id="Rectangle 73" o:spid="_x0000_s1028" style="position:absolute;margin-left:131.3pt;margin-top:3.8pt;width:182.5pt;height:224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" fillcolor="white [3201]" strokecolor="#004a98 [3204]" strokeweight="1pt">
                <v:textbox>
                  <w:txbxContent>
                    <w:p w14:paraId="19C70FAD" w14:textId="77777777" w:rsidR="00CE11D5" w:rsidRDefault="00CE11D5" w:rsidP="00CE11D5">
                      <w:r>
                        <w:t>What do they 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AF83E6" w14:textId="77777777" w:rsidR="00CE11D5" w:rsidRPr="0096287B" w:rsidRDefault="00CE11D5" w:rsidP="00CE11D5">
      <w:pPr>
        <w:rPr>
          <w:lang w:val="en-US"/>
        </w:rPr>
      </w:pPr>
    </w:p>
    <w:p w14:paraId="2D63CC5F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5F807EC" wp14:editId="17549432">
                <wp:simplePos x="0" y="0"/>
                <wp:positionH relativeFrom="margin">
                  <wp:posOffset>189230</wp:posOffset>
                </wp:positionH>
                <wp:positionV relativeFrom="paragraph">
                  <wp:posOffset>73660</wp:posOffset>
                </wp:positionV>
                <wp:extent cx="3295650" cy="3206750"/>
                <wp:effectExtent l="0" t="0" r="19050" b="1270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B10E88" w14:textId="77777777" w:rsidR="00CE11D5" w:rsidRDefault="00CE11D5" w:rsidP="00CE11D5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1787311B" w14:textId="77777777" w:rsidR="00CE11D5" w:rsidRDefault="00CE11D5" w:rsidP="00CE11D5"/>
                          <w:p w14:paraId="3873870A" w14:textId="77777777" w:rsidR="00CE11D5" w:rsidRDefault="00CE11D5" w:rsidP="00CE11D5"/>
                          <w:p w14:paraId="4310673F" w14:textId="77777777" w:rsidR="00CE11D5" w:rsidRDefault="00CE11D5" w:rsidP="00CE11D5"/>
                          <w:p w14:paraId="6755A2D7" w14:textId="77777777" w:rsidR="00CE11D5" w:rsidRDefault="00CE11D5" w:rsidP="00CE11D5"/>
                          <w:p w14:paraId="5B5512D5" w14:textId="77777777" w:rsidR="00CE11D5" w:rsidRDefault="00CE11D5" w:rsidP="00CE11D5"/>
                          <w:p w14:paraId="69C05177" w14:textId="6C421984" w:rsidR="00CE11D5" w:rsidRDefault="00CE11D5" w:rsidP="00CE11D5">
                            <w:r>
                              <w:t xml:space="preserve">What skills are needed for these careers? (If you need help finding this, utilize </w:t>
                            </w:r>
                            <w:hyperlink r:id="rId8" w:history="1">
                              <w:r w:rsidR="00A60265">
                                <w:rPr>
                                  <w:rStyle w:val="Hyperlink"/>
                                </w:rPr>
                                <w:t>AgExp</w:t>
                              </w:r>
                              <w:r w:rsidR="00A60265">
                                <w:rPr>
                                  <w:rStyle w:val="Hyperlink"/>
                                </w:rPr>
                                <w:t>lorer.ffa.org</w:t>
                              </w:r>
                            </w:hyperlink>
                            <w:r>
                              <w:t>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F807EC" id="Rectangle 77" o:spid="_x0000_s1029" style="position:absolute;margin-left:14.9pt;margin-top:5.8pt;width:259.5pt;height:252.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" fillcolor="white [3201]" strokecolor="#004a98 [3204]" strokeweight="1pt">
                <v:textbox>
                  <w:txbxContent>
                    <w:p w14:paraId="04B10E88" w14:textId="77777777" w:rsidR="00CE11D5" w:rsidRDefault="00CE11D5" w:rsidP="00CE11D5">
                      <w:r>
                        <w:t xml:space="preserve">What career opportunities are available with the company/organization? </w:t>
                      </w:r>
                    </w:p>
                    <w:p w14:paraId="1787311B" w14:textId="77777777" w:rsidR="00CE11D5" w:rsidRDefault="00CE11D5" w:rsidP="00CE11D5"/>
                    <w:p w14:paraId="3873870A" w14:textId="77777777" w:rsidR="00CE11D5" w:rsidRDefault="00CE11D5" w:rsidP="00CE11D5"/>
                    <w:p w14:paraId="4310673F" w14:textId="77777777" w:rsidR="00CE11D5" w:rsidRDefault="00CE11D5" w:rsidP="00CE11D5"/>
                    <w:p w14:paraId="6755A2D7" w14:textId="77777777" w:rsidR="00CE11D5" w:rsidRDefault="00CE11D5" w:rsidP="00CE11D5"/>
                    <w:p w14:paraId="5B5512D5" w14:textId="77777777" w:rsidR="00CE11D5" w:rsidRDefault="00CE11D5" w:rsidP="00CE11D5"/>
                    <w:p w14:paraId="69C05177" w14:textId="6C421984" w:rsidR="00CE11D5" w:rsidRDefault="00CE11D5" w:rsidP="00CE11D5">
                      <w:r>
                        <w:t xml:space="preserve">What skills are needed for these careers? (If you need help finding this, utilize </w:t>
                      </w:r>
                      <w:hyperlink r:id="rId9" w:history="1">
                        <w:r w:rsidR="00A60265">
                          <w:rPr>
                            <w:rStyle w:val="Hyperlink"/>
                          </w:rPr>
                          <w:t>AgExp</w:t>
                        </w:r>
                        <w:r w:rsidR="00A60265">
                          <w:rPr>
                            <w:rStyle w:val="Hyperlink"/>
                          </w:rPr>
                          <w:t>lorer.ffa.org</w:t>
                        </w:r>
                      </w:hyperlink>
                      <w:r>
                        <w:t>.)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8A42CBB" w14:textId="77777777" w:rsidR="00CE11D5" w:rsidRPr="0096287B" w:rsidRDefault="00CE11D5" w:rsidP="00CE11D5">
      <w:pPr>
        <w:rPr>
          <w:lang w:val="en-US"/>
        </w:rPr>
      </w:pPr>
    </w:p>
    <w:p w14:paraId="7D54E210" w14:textId="77777777" w:rsidR="00CE11D5" w:rsidRPr="0096287B" w:rsidRDefault="00CE11D5" w:rsidP="00CE11D5">
      <w:pPr>
        <w:rPr>
          <w:lang w:val="en-US"/>
        </w:rPr>
      </w:pPr>
    </w:p>
    <w:p w14:paraId="3C7181BD" w14:textId="77777777" w:rsidR="00CE11D5" w:rsidRPr="0096287B" w:rsidRDefault="00CE11D5" w:rsidP="00CE11D5">
      <w:pPr>
        <w:rPr>
          <w:lang w:val="en-US"/>
        </w:rPr>
      </w:pPr>
    </w:p>
    <w:p w14:paraId="698B084C" w14:textId="77777777" w:rsidR="00CE11D5" w:rsidRPr="0096287B" w:rsidRDefault="00CE11D5" w:rsidP="00CE11D5">
      <w:pPr>
        <w:rPr>
          <w:lang w:val="en-US"/>
        </w:rPr>
      </w:pPr>
    </w:p>
    <w:p w14:paraId="15CA473E" w14:textId="77777777" w:rsidR="00CE11D5" w:rsidRPr="0096287B" w:rsidRDefault="00CE11D5" w:rsidP="00CE11D5">
      <w:pPr>
        <w:rPr>
          <w:lang w:val="en-US"/>
        </w:rPr>
      </w:pPr>
    </w:p>
    <w:p w14:paraId="0C1BE420" w14:textId="77777777" w:rsidR="00CE11D5" w:rsidRPr="0096287B" w:rsidRDefault="00CE11D5" w:rsidP="00CE11D5">
      <w:pPr>
        <w:rPr>
          <w:lang w:val="en-US"/>
        </w:rPr>
      </w:pPr>
    </w:p>
    <w:p w14:paraId="250B67DC" w14:textId="77777777" w:rsidR="00CE11D5" w:rsidRPr="0096287B" w:rsidRDefault="00CE11D5" w:rsidP="00CE11D5">
      <w:pPr>
        <w:rPr>
          <w:lang w:val="en-US"/>
        </w:rPr>
      </w:pPr>
    </w:p>
    <w:p w14:paraId="419C1A4B" w14:textId="77777777" w:rsidR="00CE11D5" w:rsidRPr="0096287B" w:rsidRDefault="00CE11D5" w:rsidP="00CE11D5">
      <w:pPr>
        <w:rPr>
          <w:lang w:val="en-US"/>
        </w:rPr>
      </w:pPr>
    </w:p>
    <w:p w14:paraId="1CA99201" w14:textId="77777777" w:rsidR="00CE11D5" w:rsidRPr="0096287B" w:rsidRDefault="00CE11D5" w:rsidP="00CE11D5">
      <w:pPr>
        <w:rPr>
          <w:lang w:val="en-US"/>
        </w:rPr>
      </w:pPr>
    </w:p>
    <w:p w14:paraId="3052F347" w14:textId="77777777" w:rsidR="00CE11D5" w:rsidRPr="0096287B" w:rsidRDefault="00CE11D5" w:rsidP="00CE11D5">
      <w:pPr>
        <w:rPr>
          <w:lang w:val="en-US"/>
        </w:rPr>
      </w:pPr>
    </w:p>
    <w:p w14:paraId="794BA622" w14:textId="77777777" w:rsidR="00CE11D5" w:rsidRPr="0096287B" w:rsidRDefault="00CE11D5" w:rsidP="00CE11D5">
      <w:pPr>
        <w:rPr>
          <w:lang w:val="en-US"/>
        </w:rPr>
      </w:pPr>
    </w:p>
    <w:p w14:paraId="66316128" w14:textId="77777777" w:rsidR="00CE11D5" w:rsidRPr="0096287B" w:rsidRDefault="00CE11D5" w:rsidP="00CE11D5">
      <w:pPr>
        <w:rPr>
          <w:lang w:val="en-US"/>
        </w:rPr>
      </w:pPr>
    </w:p>
    <w:p w14:paraId="0F6930A6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2C60321" wp14:editId="2172CEF9">
                <wp:simplePos x="0" y="0"/>
                <wp:positionH relativeFrom="column">
                  <wp:posOffset>-109220</wp:posOffset>
                </wp:positionH>
                <wp:positionV relativeFrom="paragraph">
                  <wp:posOffset>249555</wp:posOffset>
                </wp:positionV>
                <wp:extent cx="6280150" cy="1835150"/>
                <wp:effectExtent l="0" t="0" r="25400" b="12700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022524" w14:textId="77777777" w:rsidR="00CE11D5" w:rsidRDefault="00CE11D5" w:rsidP="00CE11D5">
                            <w:r>
                              <w:t>How would you describe this company/organization to your best friend in one word?</w:t>
                            </w:r>
                          </w:p>
                          <w:p w14:paraId="7757808F" w14:textId="77777777" w:rsidR="00CE11D5" w:rsidRDefault="00CE11D5" w:rsidP="00CE11D5"/>
                          <w:p w14:paraId="72EBEDC6" w14:textId="77777777" w:rsidR="00CE11D5" w:rsidRDefault="00CE11D5" w:rsidP="00CE11D5"/>
                          <w:p w14:paraId="600DC0A2" w14:textId="77777777" w:rsidR="00CE11D5" w:rsidRDefault="00CE11D5" w:rsidP="00CE11D5"/>
                          <w:p w14:paraId="0AA402DD" w14:textId="77777777" w:rsidR="00CE11D5" w:rsidRDefault="00CE11D5" w:rsidP="00CE11D5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60321" id="Rectangle 82" o:spid="_x0000_s1030" style="position:absolute;margin-left:-8.6pt;margin-top:19.65pt;width:494.5pt;height:144.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" fillcolor="white [3201]" strokecolor="#004a98 [3204]" strokeweight="1pt">
                <v:textbox>
                  <w:txbxContent>
                    <w:p w14:paraId="12022524" w14:textId="77777777" w:rsidR="00CE11D5" w:rsidRDefault="00CE11D5" w:rsidP="00CE11D5">
                      <w:r>
                        <w:t>How would you describe this company/organization to your best friend in one word?</w:t>
                      </w:r>
                    </w:p>
                    <w:p w14:paraId="7757808F" w14:textId="77777777" w:rsidR="00CE11D5" w:rsidRDefault="00CE11D5" w:rsidP="00CE11D5"/>
                    <w:p w14:paraId="72EBEDC6" w14:textId="77777777" w:rsidR="00CE11D5" w:rsidRDefault="00CE11D5" w:rsidP="00CE11D5"/>
                    <w:p w14:paraId="600DC0A2" w14:textId="77777777" w:rsidR="00CE11D5" w:rsidRDefault="00CE11D5" w:rsidP="00CE11D5"/>
                    <w:p w14:paraId="0AA402DD" w14:textId="77777777" w:rsidR="00CE11D5" w:rsidRDefault="00CE11D5" w:rsidP="00CE11D5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517C001C" w14:textId="77777777" w:rsidR="00CE11D5" w:rsidRPr="0096287B" w:rsidRDefault="00CE11D5" w:rsidP="00CE11D5">
      <w:pPr>
        <w:rPr>
          <w:lang w:val="en-US"/>
        </w:rPr>
      </w:pPr>
    </w:p>
    <w:p w14:paraId="1D1D07AB" w14:textId="77777777" w:rsidR="00CE11D5" w:rsidRPr="0096287B" w:rsidRDefault="00CE11D5" w:rsidP="00CE11D5">
      <w:pPr>
        <w:rPr>
          <w:lang w:val="en-US"/>
        </w:rPr>
      </w:pPr>
    </w:p>
    <w:p w14:paraId="7DBBE842" w14:textId="77777777" w:rsidR="00CE11D5" w:rsidRPr="0096287B" w:rsidRDefault="00CE11D5" w:rsidP="00CE11D5">
      <w:pPr>
        <w:rPr>
          <w:lang w:val="en-US"/>
        </w:rPr>
      </w:pPr>
    </w:p>
    <w:p w14:paraId="2CCA3493" w14:textId="77777777" w:rsidR="00CE11D5" w:rsidRPr="0096287B" w:rsidRDefault="00CE11D5" w:rsidP="00CE11D5">
      <w:pPr>
        <w:rPr>
          <w:lang w:val="en-US"/>
        </w:rPr>
      </w:pPr>
    </w:p>
    <w:p w14:paraId="644FA3F9" w14:textId="77777777" w:rsidR="00CE11D5" w:rsidRPr="0096287B" w:rsidRDefault="00CE11D5" w:rsidP="00CE11D5">
      <w:pPr>
        <w:rPr>
          <w:lang w:val="en-US"/>
        </w:rPr>
      </w:pPr>
    </w:p>
    <w:p w14:paraId="5E52669D" w14:textId="77777777" w:rsidR="00CE11D5" w:rsidRPr="0096287B" w:rsidRDefault="00CE11D5" w:rsidP="00CE11D5">
      <w:pPr>
        <w:rPr>
          <w:lang w:val="en-US"/>
        </w:rPr>
      </w:pPr>
    </w:p>
    <w:p w14:paraId="1A37891A" w14:textId="77777777" w:rsidR="00CE11D5" w:rsidRPr="0096287B" w:rsidRDefault="00CE11D5" w:rsidP="00CE11D5">
      <w:pPr>
        <w:rPr>
          <w:lang w:val="en-US"/>
        </w:rPr>
      </w:pPr>
    </w:p>
    <w:p w14:paraId="5F936BC8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C7AF2F5" wp14:editId="23C78C4E">
                <wp:simplePos x="0" y="0"/>
                <wp:positionH relativeFrom="margin">
                  <wp:posOffset>3930650</wp:posOffset>
                </wp:positionH>
                <wp:positionV relativeFrom="paragraph">
                  <wp:posOffset>159385</wp:posOffset>
                </wp:positionV>
                <wp:extent cx="2254250" cy="869950"/>
                <wp:effectExtent l="0" t="19050" r="12700" b="25400"/>
                <wp:wrapNone/>
                <wp:docPr id="252" name="Scroll: Horizontal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E7D00" w14:textId="77777777" w:rsidR="00CE11D5" w:rsidRDefault="00CE11D5" w:rsidP="00CE11D5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AF2F5" id="Scroll: Horizontal 252" o:spid="_x0000_s1031" type="#_x0000_t98" style="position:absolute;margin-left:309.5pt;margin-top:12.55pt;width:177.5pt;height:68.5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" fillcolor="white [3201]" strokecolor="#004a98 [3204]" strokeweight="1pt">
                <v:stroke joinstyle="miter"/>
                <v:textbox>
                  <w:txbxContent>
                    <w:p w14:paraId="510E7D00" w14:textId="77777777" w:rsidR="00CE11D5" w:rsidRDefault="00CE11D5" w:rsidP="00CE11D5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287B">
        <w:rPr>
          <w:lang w:val="en-US"/>
        </w:rPr>
        <w:t xml:space="preserve">Directions: Choose a company or organization featured in the “Form Connections” expo hall </w:t>
      </w:r>
      <w:r>
        <w:rPr>
          <w:lang w:val="en-US"/>
        </w:rPr>
        <w:t xml:space="preserve">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>,</w:t>
      </w:r>
      <w:r w:rsidRPr="0096287B">
        <w:rPr>
          <w:lang w:val="en-US"/>
        </w:rPr>
        <w:t xml:space="preserve"> and complete the questions below.</w:t>
      </w:r>
    </w:p>
    <w:p w14:paraId="359AC07B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95E4402" wp14:editId="7063D8FD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264" name="Rectangle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E42FD" w14:textId="77777777" w:rsidR="00CE11D5" w:rsidRDefault="00CE11D5" w:rsidP="00CE11D5">
                            <w:r>
                              <w:t>Company/Organization:</w:t>
                            </w:r>
                          </w:p>
                          <w:p w14:paraId="70BCC384" w14:textId="77777777" w:rsidR="00CE11D5" w:rsidRDefault="00CE11D5" w:rsidP="00CE11D5"/>
                          <w:p w14:paraId="14A59677" w14:textId="77777777" w:rsidR="00CE11D5" w:rsidRDefault="00CE11D5" w:rsidP="00CE11D5"/>
                          <w:p w14:paraId="2F8A2248" w14:textId="77777777" w:rsidR="00CE11D5" w:rsidRDefault="00CE11D5" w:rsidP="00CE11D5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5E4402" id="Rectangle 264" o:spid="_x0000_s1032" style="position:absolute;margin-left:-18.1pt;margin-top:10.55pt;width:281pt;height:121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" fillcolor="white [3201]" strokecolor="#004a98 [3204]" strokeweight="1pt">
                <v:textbox>
                  <w:txbxContent>
                    <w:p w14:paraId="33DE42FD" w14:textId="77777777" w:rsidR="00CE11D5" w:rsidRDefault="00CE11D5" w:rsidP="00CE11D5">
                      <w:r>
                        <w:t>Company/Organization:</w:t>
                      </w:r>
                    </w:p>
                    <w:p w14:paraId="70BCC384" w14:textId="77777777" w:rsidR="00CE11D5" w:rsidRDefault="00CE11D5" w:rsidP="00CE11D5"/>
                    <w:p w14:paraId="14A59677" w14:textId="77777777" w:rsidR="00CE11D5" w:rsidRDefault="00CE11D5" w:rsidP="00CE11D5"/>
                    <w:p w14:paraId="2F8A2248" w14:textId="77777777" w:rsidR="00CE11D5" w:rsidRDefault="00CE11D5" w:rsidP="00CE11D5">
                      <w:r>
                        <w:t>Why did you choose them?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D70CF2" w14:textId="77777777" w:rsidR="00CE11D5" w:rsidRPr="0096287B" w:rsidRDefault="00CE11D5" w:rsidP="00CE11D5">
      <w:pPr>
        <w:rPr>
          <w:lang w:val="en-US"/>
        </w:rPr>
      </w:pPr>
    </w:p>
    <w:p w14:paraId="311866B9" w14:textId="77777777" w:rsidR="00CE11D5" w:rsidRPr="0096287B" w:rsidRDefault="00CE11D5" w:rsidP="00CE11D5">
      <w:pPr>
        <w:rPr>
          <w:lang w:val="en-US"/>
        </w:rPr>
      </w:pPr>
    </w:p>
    <w:p w14:paraId="102993A3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1886110" wp14:editId="28008618">
                <wp:simplePos x="0" y="0"/>
                <wp:positionH relativeFrom="margin">
                  <wp:posOffset>3630930</wp:posOffset>
                </wp:positionH>
                <wp:positionV relativeFrom="paragraph">
                  <wp:posOffset>10160</wp:posOffset>
                </wp:positionV>
                <wp:extent cx="2317750" cy="2844800"/>
                <wp:effectExtent l="0" t="0" r="25400" b="12700"/>
                <wp:wrapNone/>
                <wp:docPr id="265" name="Rectangle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6AA9C1" w14:textId="77777777" w:rsidR="00CE11D5" w:rsidRDefault="00CE11D5" w:rsidP="00CE11D5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886110" id="Rectangle 265" o:spid="_x0000_s1033" style="position:absolute;margin-left:285.9pt;margin-top:.8pt;width:182.5pt;height:224pt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" fillcolor="white [3201]" strokecolor="#004a98 [3204]" strokeweight="1pt">
                <v:textbox>
                  <w:txbxContent>
                    <w:p w14:paraId="1F6AA9C1" w14:textId="77777777" w:rsidR="00CE11D5" w:rsidRDefault="00CE11D5" w:rsidP="00CE11D5">
                      <w:r>
                        <w:t>What do they 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11922F" w14:textId="77777777" w:rsidR="00CE11D5" w:rsidRPr="0096287B" w:rsidRDefault="00CE11D5" w:rsidP="00CE11D5">
      <w:pPr>
        <w:rPr>
          <w:lang w:val="en-US"/>
        </w:rPr>
      </w:pPr>
    </w:p>
    <w:p w14:paraId="0B21D0DF" w14:textId="77777777" w:rsidR="00CE11D5" w:rsidRPr="0096287B" w:rsidRDefault="00CE11D5" w:rsidP="00CE11D5">
      <w:pPr>
        <w:rPr>
          <w:lang w:val="en-US"/>
        </w:rPr>
      </w:pPr>
    </w:p>
    <w:p w14:paraId="2B56AC8A" w14:textId="77777777" w:rsidR="00CE11D5" w:rsidRPr="0096287B" w:rsidRDefault="00CE11D5" w:rsidP="00CE11D5">
      <w:pPr>
        <w:rPr>
          <w:lang w:val="en-US"/>
        </w:rPr>
      </w:pPr>
    </w:p>
    <w:p w14:paraId="37260672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725140C" wp14:editId="247ED538">
                <wp:simplePos x="0" y="0"/>
                <wp:positionH relativeFrom="margin">
                  <wp:posOffset>189230</wp:posOffset>
                </wp:positionH>
                <wp:positionV relativeFrom="paragraph">
                  <wp:posOffset>73660</wp:posOffset>
                </wp:positionV>
                <wp:extent cx="3295650" cy="3206750"/>
                <wp:effectExtent l="0" t="0" r="19050" b="12700"/>
                <wp:wrapNone/>
                <wp:docPr id="273" name="Rectangle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0C3342" w14:textId="77777777" w:rsidR="00CE11D5" w:rsidRDefault="00CE11D5" w:rsidP="00CE11D5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54174424" w14:textId="77777777" w:rsidR="00CE11D5" w:rsidRDefault="00CE11D5" w:rsidP="00CE11D5"/>
                          <w:p w14:paraId="1B9DF8C4" w14:textId="77777777" w:rsidR="00CE11D5" w:rsidRDefault="00CE11D5" w:rsidP="00CE11D5"/>
                          <w:p w14:paraId="165D28F5" w14:textId="77777777" w:rsidR="00CE11D5" w:rsidRDefault="00CE11D5" w:rsidP="00CE11D5"/>
                          <w:p w14:paraId="0EF909DC" w14:textId="77777777" w:rsidR="00CE11D5" w:rsidRDefault="00CE11D5" w:rsidP="00CE11D5"/>
                          <w:p w14:paraId="02FC0203" w14:textId="77777777" w:rsidR="00CE11D5" w:rsidRDefault="00CE11D5" w:rsidP="00CE11D5"/>
                          <w:p w14:paraId="18E5CC56" w14:textId="6F803D31" w:rsidR="00CE11D5" w:rsidRDefault="00CE11D5" w:rsidP="00CE11D5">
                            <w:r>
                              <w:t xml:space="preserve">What skills are needed for these careers? (If you need help finding this, utilize </w:t>
                            </w:r>
                            <w:hyperlink r:id="rId10" w:history="1">
                              <w:r w:rsidR="00C957C7"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5140C" id="Rectangle 273" o:spid="_x0000_s1034" style="position:absolute;margin-left:14.9pt;margin-top:5.8pt;width:259.5pt;height:252.5pt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" fillcolor="white [3201]" strokecolor="#004a98 [3204]" strokeweight="1pt">
                <v:textbox>
                  <w:txbxContent>
                    <w:p w14:paraId="290C3342" w14:textId="77777777" w:rsidR="00CE11D5" w:rsidRDefault="00CE11D5" w:rsidP="00CE11D5">
                      <w:r>
                        <w:t xml:space="preserve">What career opportunities are available with the company/organization? </w:t>
                      </w:r>
                    </w:p>
                    <w:p w14:paraId="54174424" w14:textId="77777777" w:rsidR="00CE11D5" w:rsidRDefault="00CE11D5" w:rsidP="00CE11D5"/>
                    <w:p w14:paraId="1B9DF8C4" w14:textId="77777777" w:rsidR="00CE11D5" w:rsidRDefault="00CE11D5" w:rsidP="00CE11D5"/>
                    <w:p w14:paraId="165D28F5" w14:textId="77777777" w:rsidR="00CE11D5" w:rsidRDefault="00CE11D5" w:rsidP="00CE11D5"/>
                    <w:p w14:paraId="0EF909DC" w14:textId="77777777" w:rsidR="00CE11D5" w:rsidRDefault="00CE11D5" w:rsidP="00CE11D5"/>
                    <w:p w14:paraId="02FC0203" w14:textId="77777777" w:rsidR="00CE11D5" w:rsidRDefault="00CE11D5" w:rsidP="00CE11D5"/>
                    <w:p w14:paraId="18E5CC56" w14:textId="6F803D31" w:rsidR="00CE11D5" w:rsidRDefault="00CE11D5" w:rsidP="00CE11D5">
                      <w:r>
                        <w:t xml:space="preserve">What skills are needed for these careers? (If you need help finding this, utilize </w:t>
                      </w:r>
                      <w:hyperlink r:id="rId11" w:history="1">
                        <w:r w:rsidR="00C957C7"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8D214DC" w14:textId="77777777" w:rsidR="00CE11D5" w:rsidRPr="0096287B" w:rsidRDefault="00CE11D5" w:rsidP="00CE11D5">
      <w:pPr>
        <w:rPr>
          <w:lang w:val="en-US"/>
        </w:rPr>
      </w:pPr>
    </w:p>
    <w:p w14:paraId="3E7726C5" w14:textId="77777777" w:rsidR="00CE11D5" w:rsidRPr="0096287B" w:rsidRDefault="00CE11D5" w:rsidP="00CE11D5">
      <w:pPr>
        <w:rPr>
          <w:lang w:val="en-US"/>
        </w:rPr>
      </w:pPr>
    </w:p>
    <w:p w14:paraId="7C172E27" w14:textId="77777777" w:rsidR="00CE11D5" w:rsidRPr="0096287B" w:rsidRDefault="00CE11D5" w:rsidP="00CE11D5">
      <w:pPr>
        <w:rPr>
          <w:lang w:val="en-US"/>
        </w:rPr>
      </w:pPr>
    </w:p>
    <w:p w14:paraId="20527F29" w14:textId="77777777" w:rsidR="00CE11D5" w:rsidRPr="0096287B" w:rsidRDefault="00CE11D5" w:rsidP="00CE11D5">
      <w:pPr>
        <w:rPr>
          <w:lang w:val="en-US"/>
        </w:rPr>
      </w:pPr>
    </w:p>
    <w:p w14:paraId="17E51E71" w14:textId="77777777" w:rsidR="00CE11D5" w:rsidRPr="0096287B" w:rsidRDefault="00CE11D5" w:rsidP="00CE11D5">
      <w:pPr>
        <w:rPr>
          <w:lang w:val="en-US"/>
        </w:rPr>
      </w:pPr>
    </w:p>
    <w:p w14:paraId="4BCD80A9" w14:textId="77777777" w:rsidR="00CE11D5" w:rsidRPr="0096287B" w:rsidRDefault="00CE11D5" w:rsidP="00CE11D5">
      <w:pPr>
        <w:rPr>
          <w:lang w:val="en-US"/>
        </w:rPr>
      </w:pPr>
    </w:p>
    <w:p w14:paraId="25CDA24C" w14:textId="77777777" w:rsidR="00CE11D5" w:rsidRPr="0096287B" w:rsidRDefault="00CE11D5" w:rsidP="00CE11D5">
      <w:pPr>
        <w:rPr>
          <w:lang w:val="en-US"/>
        </w:rPr>
      </w:pPr>
    </w:p>
    <w:p w14:paraId="5CD7FB59" w14:textId="77777777" w:rsidR="00CE11D5" w:rsidRPr="0096287B" w:rsidRDefault="00CE11D5" w:rsidP="00CE11D5">
      <w:pPr>
        <w:rPr>
          <w:lang w:val="en-US"/>
        </w:rPr>
      </w:pPr>
    </w:p>
    <w:p w14:paraId="64D278F2" w14:textId="77777777" w:rsidR="00CE11D5" w:rsidRPr="0096287B" w:rsidRDefault="00CE11D5" w:rsidP="00CE11D5">
      <w:pPr>
        <w:rPr>
          <w:lang w:val="en-US"/>
        </w:rPr>
      </w:pPr>
    </w:p>
    <w:p w14:paraId="7976C02A" w14:textId="77777777" w:rsidR="00CE11D5" w:rsidRPr="0096287B" w:rsidRDefault="00CE11D5" w:rsidP="00CE11D5">
      <w:pPr>
        <w:rPr>
          <w:lang w:val="en-US"/>
        </w:rPr>
      </w:pPr>
    </w:p>
    <w:p w14:paraId="5BB70CCF" w14:textId="77777777" w:rsidR="00CE11D5" w:rsidRPr="0096287B" w:rsidRDefault="00CE11D5" w:rsidP="00CE11D5">
      <w:pPr>
        <w:rPr>
          <w:lang w:val="en-US"/>
        </w:rPr>
      </w:pPr>
    </w:p>
    <w:p w14:paraId="18733D4A" w14:textId="77777777" w:rsidR="00CE11D5" w:rsidRPr="0096287B" w:rsidRDefault="00CE11D5" w:rsidP="00CE11D5">
      <w:pPr>
        <w:rPr>
          <w:lang w:val="en-US"/>
        </w:rPr>
      </w:pPr>
    </w:p>
    <w:p w14:paraId="1802FC6D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0C69C69" wp14:editId="4E6B4488">
                <wp:simplePos x="0" y="0"/>
                <wp:positionH relativeFrom="column">
                  <wp:posOffset>-109220</wp:posOffset>
                </wp:positionH>
                <wp:positionV relativeFrom="paragraph">
                  <wp:posOffset>249555</wp:posOffset>
                </wp:positionV>
                <wp:extent cx="6280150" cy="1835150"/>
                <wp:effectExtent l="0" t="0" r="25400" b="12700"/>
                <wp:wrapNone/>
                <wp:docPr id="285" name="Rectangle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08543F" w14:textId="77777777" w:rsidR="00CE11D5" w:rsidRDefault="00CE11D5" w:rsidP="00CE11D5">
                            <w:r>
                              <w:t>How would you describe this company/organization to your best friend in one word?</w:t>
                            </w:r>
                          </w:p>
                          <w:p w14:paraId="5694C7FB" w14:textId="77777777" w:rsidR="00CE11D5" w:rsidRDefault="00CE11D5" w:rsidP="00CE11D5"/>
                          <w:p w14:paraId="24C8D2E2" w14:textId="77777777" w:rsidR="00CE11D5" w:rsidRDefault="00CE11D5" w:rsidP="00CE11D5"/>
                          <w:p w14:paraId="474EF4C1" w14:textId="77777777" w:rsidR="00CE11D5" w:rsidRDefault="00CE11D5" w:rsidP="00CE11D5"/>
                          <w:p w14:paraId="3B1062FC" w14:textId="77777777" w:rsidR="00CE11D5" w:rsidRDefault="00CE11D5" w:rsidP="00CE11D5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C69C69" id="Rectangle 285" o:spid="_x0000_s1035" style="position:absolute;margin-left:-8.6pt;margin-top:19.65pt;width:494.5pt;height:144.5pt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" fillcolor="white [3201]" strokecolor="#004a98 [3204]" strokeweight="1pt">
                <v:textbox>
                  <w:txbxContent>
                    <w:p w14:paraId="2C08543F" w14:textId="77777777" w:rsidR="00CE11D5" w:rsidRDefault="00CE11D5" w:rsidP="00CE11D5">
                      <w:r>
                        <w:t>How would you describe this company/organization to your best friend in one word?</w:t>
                      </w:r>
                    </w:p>
                    <w:p w14:paraId="5694C7FB" w14:textId="77777777" w:rsidR="00CE11D5" w:rsidRDefault="00CE11D5" w:rsidP="00CE11D5"/>
                    <w:p w14:paraId="24C8D2E2" w14:textId="77777777" w:rsidR="00CE11D5" w:rsidRDefault="00CE11D5" w:rsidP="00CE11D5"/>
                    <w:p w14:paraId="474EF4C1" w14:textId="77777777" w:rsidR="00CE11D5" w:rsidRDefault="00CE11D5" w:rsidP="00CE11D5"/>
                    <w:p w14:paraId="3B1062FC" w14:textId="77777777" w:rsidR="00CE11D5" w:rsidRDefault="00CE11D5" w:rsidP="00CE11D5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459AB272" w14:textId="77777777" w:rsidR="00CE11D5" w:rsidRPr="0096287B" w:rsidRDefault="00CE11D5" w:rsidP="00CE11D5">
      <w:pPr>
        <w:rPr>
          <w:lang w:val="en-US"/>
        </w:rPr>
      </w:pPr>
    </w:p>
    <w:p w14:paraId="5ABC98E1" w14:textId="77777777" w:rsidR="00CE11D5" w:rsidRPr="0096287B" w:rsidRDefault="00CE11D5" w:rsidP="00CE11D5">
      <w:pPr>
        <w:rPr>
          <w:lang w:val="en-US"/>
        </w:rPr>
      </w:pPr>
    </w:p>
    <w:p w14:paraId="1041C4EF" w14:textId="77777777" w:rsidR="00CE11D5" w:rsidRPr="0096287B" w:rsidRDefault="00CE11D5" w:rsidP="00CE11D5">
      <w:pPr>
        <w:rPr>
          <w:lang w:val="en-US"/>
        </w:rPr>
      </w:pPr>
    </w:p>
    <w:p w14:paraId="462CCC75" w14:textId="77777777" w:rsidR="00CE11D5" w:rsidRPr="0096287B" w:rsidRDefault="00CE11D5" w:rsidP="00CE11D5">
      <w:pPr>
        <w:rPr>
          <w:lang w:val="en-US"/>
        </w:rPr>
      </w:pPr>
    </w:p>
    <w:p w14:paraId="3FAC70DB" w14:textId="77777777" w:rsidR="00CE11D5" w:rsidRPr="0096287B" w:rsidRDefault="00CE11D5" w:rsidP="00CE11D5">
      <w:pPr>
        <w:rPr>
          <w:lang w:val="en-US"/>
        </w:rPr>
      </w:pPr>
    </w:p>
    <w:p w14:paraId="55725EEB" w14:textId="77777777" w:rsidR="00CE11D5" w:rsidRPr="0096287B" w:rsidRDefault="00CE11D5" w:rsidP="00CE11D5">
      <w:pPr>
        <w:rPr>
          <w:lang w:val="en-US"/>
        </w:rPr>
      </w:pPr>
    </w:p>
    <w:p w14:paraId="1FB043A7" w14:textId="77777777" w:rsidR="00CE11D5" w:rsidRPr="0096287B" w:rsidRDefault="00CE11D5" w:rsidP="00CE11D5">
      <w:pPr>
        <w:rPr>
          <w:lang w:val="en-US"/>
        </w:rPr>
      </w:pPr>
    </w:p>
    <w:p w14:paraId="48200ED2" w14:textId="77777777" w:rsidR="00CE11D5" w:rsidRPr="0096287B" w:rsidRDefault="00CE11D5" w:rsidP="00CE11D5">
      <w:pPr>
        <w:rPr>
          <w:lang w:val="en-US"/>
        </w:rPr>
      </w:pPr>
    </w:p>
    <w:p w14:paraId="10E56E20" w14:textId="77777777" w:rsidR="00CE11D5" w:rsidRPr="0096287B" w:rsidRDefault="00CE11D5" w:rsidP="00CE11D5">
      <w:pPr>
        <w:rPr>
          <w:lang w:val="en-US"/>
        </w:rPr>
      </w:pPr>
    </w:p>
    <w:p w14:paraId="4CBE8150" w14:textId="77777777" w:rsidR="00CE11D5" w:rsidRPr="0096287B" w:rsidRDefault="00CE11D5" w:rsidP="00CE11D5">
      <w:pPr>
        <w:rPr>
          <w:lang w:val="en-US"/>
        </w:rPr>
      </w:pPr>
    </w:p>
    <w:p w14:paraId="4373C30A" w14:textId="77777777" w:rsidR="00CE11D5" w:rsidRPr="0096287B" w:rsidRDefault="00CE11D5" w:rsidP="00CE11D5">
      <w:pPr>
        <w:rPr>
          <w:lang w:val="en-US"/>
        </w:rPr>
      </w:pPr>
    </w:p>
    <w:p w14:paraId="4B0E1C77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430EDD3" wp14:editId="64207804">
                <wp:simplePos x="0" y="0"/>
                <wp:positionH relativeFrom="margin">
                  <wp:posOffset>3930650</wp:posOffset>
                </wp:positionH>
                <wp:positionV relativeFrom="paragraph">
                  <wp:posOffset>159385</wp:posOffset>
                </wp:positionV>
                <wp:extent cx="2254250" cy="869950"/>
                <wp:effectExtent l="0" t="19050" r="12700" b="25400"/>
                <wp:wrapNone/>
                <wp:docPr id="286" name="Scroll: Horizontal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0" cy="869950"/>
                        </a:xfrm>
                        <a:prstGeom prst="horizontalScroll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6869A0" w14:textId="77777777" w:rsidR="00CE11D5" w:rsidRDefault="00CE11D5" w:rsidP="00CE11D5">
                            <w:r>
                              <w:t>Pathway: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0EDD3" id="Scroll: Horizontal 286" o:spid="_x0000_s1036" type="#_x0000_t98" style="position:absolute;margin-left:309.5pt;margin-top:12.55pt;width:177.5pt;height:68.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" fillcolor="white [3201]" strokecolor="#004a98 [3204]" strokeweight="1pt">
                <v:stroke joinstyle="miter"/>
                <v:textbox>
                  <w:txbxContent>
                    <w:p w14:paraId="156869A0" w14:textId="77777777" w:rsidR="00CE11D5" w:rsidRDefault="00CE11D5" w:rsidP="00CE11D5">
                      <w:r>
                        <w:t>Pathway: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6287B">
        <w:rPr>
          <w:lang w:val="en-US"/>
        </w:rPr>
        <w:t xml:space="preserve">Directions: Choose a company or organization featured in the “Grow Opportunities” expo hall </w:t>
      </w:r>
      <w:r>
        <w:rPr>
          <w:lang w:val="en-US"/>
        </w:rPr>
        <w:t xml:space="preserve">that </w:t>
      </w:r>
      <w:r w:rsidRPr="0096287B">
        <w:rPr>
          <w:lang w:val="en-US"/>
        </w:rPr>
        <w:t>you are interested in learning about</w:t>
      </w:r>
      <w:r>
        <w:rPr>
          <w:lang w:val="en-US"/>
        </w:rPr>
        <w:t>,</w:t>
      </w:r>
      <w:r w:rsidRPr="0096287B">
        <w:rPr>
          <w:lang w:val="en-US"/>
        </w:rPr>
        <w:t xml:space="preserve"> and complete the questions below.</w:t>
      </w:r>
    </w:p>
    <w:p w14:paraId="7766E628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CA90C6A" wp14:editId="0C4E2BFB">
                <wp:simplePos x="0" y="0"/>
                <wp:positionH relativeFrom="margin">
                  <wp:posOffset>-229870</wp:posOffset>
                </wp:positionH>
                <wp:positionV relativeFrom="paragraph">
                  <wp:posOffset>133985</wp:posOffset>
                </wp:positionV>
                <wp:extent cx="3568700" cy="1536700"/>
                <wp:effectExtent l="0" t="0" r="12700" b="25400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8700" cy="1536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6DBD96" w14:textId="77777777" w:rsidR="00CE11D5" w:rsidRDefault="00CE11D5" w:rsidP="00CE11D5">
                            <w:r>
                              <w:t>Company/Organization:</w:t>
                            </w:r>
                          </w:p>
                          <w:p w14:paraId="440EED99" w14:textId="77777777" w:rsidR="00CE11D5" w:rsidRDefault="00CE11D5" w:rsidP="00CE11D5"/>
                          <w:p w14:paraId="0BBDD2B6" w14:textId="77777777" w:rsidR="00CE11D5" w:rsidRDefault="00CE11D5" w:rsidP="00CE11D5"/>
                          <w:p w14:paraId="0C495894" w14:textId="77777777" w:rsidR="00CE11D5" w:rsidRDefault="00CE11D5" w:rsidP="00CE11D5">
                            <w:r>
                              <w:t>Why did you choose them?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A90C6A" id="Rectangle 287" o:spid="_x0000_s1037" style="position:absolute;margin-left:-18.1pt;margin-top:10.55pt;width:281pt;height:121pt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" fillcolor="white [3201]" strokecolor="#004a98 [3204]" strokeweight="1pt">
                <v:textbox>
                  <w:txbxContent>
                    <w:p w14:paraId="236DBD96" w14:textId="77777777" w:rsidR="00CE11D5" w:rsidRDefault="00CE11D5" w:rsidP="00CE11D5">
                      <w:r>
                        <w:t>Company/Organization:</w:t>
                      </w:r>
                    </w:p>
                    <w:p w14:paraId="440EED99" w14:textId="77777777" w:rsidR="00CE11D5" w:rsidRDefault="00CE11D5" w:rsidP="00CE11D5"/>
                    <w:p w14:paraId="0BBDD2B6" w14:textId="77777777" w:rsidR="00CE11D5" w:rsidRDefault="00CE11D5" w:rsidP="00CE11D5"/>
                    <w:p w14:paraId="0C495894" w14:textId="77777777" w:rsidR="00CE11D5" w:rsidRDefault="00CE11D5" w:rsidP="00CE11D5">
                      <w:r>
                        <w:t>Why did you choose them?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988012" w14:textId="77777777" w:rsidR="00CE11D5" w:rsidRPr="0096287B" w:rsidRDefault="00CE11D5" w:rsidP="00CE11D5">
      <w:pPr>
        <w:rPr>
          <w:lang w:val="en-US"/>
        </w:rPr>
      </w:pPr>
    </w:p>
    <w:p w14:paraId="12760FFA" w14:textId="77777777" w:rsidR="00CE11D5" w:rsidRPr="0096287B" w:rsidRDefault="00CE11D5" w:rsidP="00CE11D5">
      <w:pPr>
        <w:rPr>
          <w:lang w:val="en-US"/>
        </w:rPr>
      </w:pPr>
    </w:p>
    <w:p w14:paraId="564FB0B4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DF9FE1F" wp14:editId="6A96BF1B">
                <wp:simplePos x="0" y="0"/>
                <wp:positionH relativeFrom="margin">
                  <wp:posOffset>3630930</wp:posOffset>
                </wp:positionH>
                <wp:positionV relativeFrom="paragraph">
                  <wp:posOffset>10160</wp:posOffset>
                </wp:positionV>
                <wp:extent cx="2317750" cy="2844800"/>
                <wp:effectExtent l="0" t="0" r="25400" b="12700"/>
                <wp:wrapNone/>
                <wp:docPr id="301" name="Rectangle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284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ADA89B" w14:textId="77777777" w:rsidR="00CE11D5" w:rsidRDefault="00CE11D5" w:rsidP="00CE11D5">
                            <w:r>
                              <w:t>What do they do?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F9FE1F" id="Rectangle 301" o:spid="_x0000_s1038" style="position:absolute;margin-left:285.9pt;margin-top:.8pt;width:182.5pt;height:224pt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" fillcolor="white [3201]" strokecolor="#004a98 [3204]" strokeweight="1pt">
                <v:textbox>
                  <w:txbxContent>
                    <w:p w14:paraId="15ADA89B" w14:textId="77777777" w:rsidR="00CE11D5" w:rsidRDefault="00CE11D5" w:rsidP="00CE11D5">
                      <w:r>
                        <w:t>What do they do?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3ABCC9" w14:textId="77777777" w:rsidR="00CE11D5" w:rsidRPr="0096287B" w:rsidRDefault="00CE11D5" w:rsidP="00CE11D5">
      <w:pPr>
        <w:rPr>
          <w:lang w:val="en-US"/>
        </w:rPr>
      </w:pPr>
    </w:p>
    <w:p w14:paraId="4A694B3A" w14:textId="77777777" w:rsidR="00CE11D5" w:rsidRPr="0096287B" w:rsidRDefault="00CE11D5" w:rsidP="00CE11D5">
      <w:pPr>
        <w:rPr>
          <w:lang w:val="en-US"/>
        </w:rPr>
      </w:pPr>
    </w:p>
    <w:p w14:paraId="4477D29A" w14:textId="77777777" w:rsidR="00CE11D5" w:rsidRPr="0096287B" w:rsidRDefault="00CE11D5" w:rsidP="00CE11D5">
      <w:pPr>
        <w:rPr>
          <w:lang w:val="en-US"/>
        </w:rPr>
      </w:pPr>
    </w:p>
    <w:p w14:paraId="43D73251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2E5277" wp14:editId="701E6908">
                <wp:simplePos x="0" y="0"/>
                <wp:positionH relativeFrom="margin">
                  <wp:posOffset>189230</wp:posOffset>
                </wp:positionH>
                <wp:positionV relativeFrom="paragraph">
                  <wp:posOffset>73660</wp:posOffset>
                </wp:positionV>
                <wp:extent cx="3295650" cy="3206750"/>
                <wp:effectExtent l="0" t="0" r="19050" b="12700"/>
                <wp:wrapNone/>
                <wp:docPr id="306" name="Rectangle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0" cy="3206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514FB" w14:textId="77777777" w:rsidR="00CE11D5" w:rsidRDefault="00CE11D5" w:rsidP="00CE11D5">
                            <w:r>
                              <w:t xml:space="preserve">What career opportunities are available with the company/organization? </w:t>
                            </w:r>
                          </w:p>
                          <w:p w14:paraId="3242C06B" w14:textId="77777777" w:rsidR="00CE11D5" w:rsidRDefault="00CE11D5" w:rsidP="00CE11D5"/>
                          <w:p w14:paraId="45DC9D8A" w14:textId="77777777" w:rsidR="00CE11D5" w:rsidRDefault="00CE11D5" w:rsidP="00CE11D5"/>
                          <w:p w14:paraId="3B949AB7" w14:textId="77777777" w:rsidR="00CE11D5" w:rsidRDefault="00CE11D5" w:rsidP="00CE11D5"/>
                          <w:p w14:paraId="4F002151" w14:textId="77777777" w:rsidR="00CE11D5" w:rsidRDefault="00CE11D5" w:rsidP="00CE11D5"/>
                          <w:p w14:paraId="530AFB2A" w14:textId="77777777" w:rsidR="00CE11D5" w:rsidRDefault="00CE11D5" w:rsidP="00CE11D5"/>
                          <w:p w14:paraId="675252D2" w14:textId="5DDB0BF3" w:rsidR="00CE11D5" w:rsidRDefault="00CE11D5" w:rsidP="00CE11D5">
                            <w:r>
                              <w:t xml:space="preserve">What skills are needed for these careers? (If you need help finding this, utilize </w:t>
                            </w:r>
                            <w:hyperlink r:id="rId12" w:history="1">
                              <w:r w:rsidR="00C957C7">
                                <w:rPr>
                                  <w:rStyle w:val="Hyperlink"/>
                                </w:rPr>
                                <w:t>AgExplorer.ffa.org</w:t>
                              </w:r>
                            </w:hyperlink>
                            <w:r>
                              <w:t>.)</w:t>
                            </w:r>
                            <w:r w:rsidDel="002B34DD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E5277" id="Rectangle 306" o:spid="_x0000_s1039" style="position:absolute;margin-left:14.9pt;margin-top:5.8pt;width:259.5pt;height:252.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" fillcolor="white [3201]" strokecolor="#004a98 [3204]" strokeweight="1pt">
                <v:textbox>
                  <w:txbxContent>
                    <w:p w14:paraId="614514FB" w14:textId="77777777" w:rsidR="00CE11D5" w:rsidRDefault="00CE11D5" w:rsidP="00CE11D5">
                      <w:r>
                        <w:t xml:space="preserve">What career opportunities are available with the company/organization? </w:t>
                      </w:r>
                    </w:p>
                    <w:p w14:paraId="3242C06B" w14:textId="77777777" w:rsidR="00CE11D5" w:rsidRDefault="00CE11D5" w:rsidP="00CE11D5"/>
                    <w:p w14:paraId="45DC9D8A" w14:textId="77777777" w:rsidR="00CE11D5" w:rsidRDefault="00CE11D5" w:rsidP="00CE11D5"/>
                    <w:p w14:paraId="3B949AB7" w14:textId="77777777" w:rsidR="00CE11D5" w:rsidRDefault="00CE11D5" w:rsidP="00CE11D5"/>
                    <w:p w14:paraId="4F002151" w14:textId="77777777" w:rsidR="00CE11D5" w:rsidRDefault="00CE11D5" w:rsidP="00CE11D5"/>
                    <w:p w14:paraId="530AFB2A" w14:textId="77777777" w:rsidR="00CE11D5" w:rsidRDefault="00CE11D5" w:rsidP="00CE11D5"/>
                    <w:p w14:paraId="675252D2" w14:textId="5DDB0BF3" w:rsidR="00CE11D5" w:rsidRDefault="00CE11D5" w:rsidP="00CE11D5">
                      <w:r>
                        <w:t xml:space="preserve">What skills are needed for these careers? (If you need help finding this, utilize </w:t>
                      </w:r>
                      <w:hyperlink r:id="rId13" w:history="1">
                        <w:r w:rsidR="00C957C7">
                          <w:rPr>
                            <w:rStyle w:val="Hyperlink"/>
                          </w:rPr>
                          <w:t>AgExplorer.ffa.org</w:t>
                        </w:r>
                      </w:hyperlink>
                      <w:r>
                        <w:t>.)</w:t>
                      </w:r>
                      <w:r w:rsidDel="002B34DD"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B21522" w14:textId="77777777" w:rsidR="00CE11D5" w:rsidRPr="0096287B" w:rsidRDefault="00CE11D5" w:rsidP="00CE11D5">
      <w:pPr>
        <w:rPr>
          <w:lang w:val="en-US"/>
        </w:rPr>
      </w:pPr>
    </w:p>
    <w:p w14:paraId="17E18CAD" w14:textId="77777777" w:rsidR="00CE11D5" w:rsidRPr="0096287B" w:rsidRDefault="00CE11D5" w:rsidP="00CE11D5">
      <w:pPr>
        <w:rPr>
          <w:lang w:val="en-US"/>
        </w:rPr>
      </w:pPr>
    </w:p>
    <w:p w14:paraId="42DE7BB9" w14:textId="77777777" w:rsidR="00CE11D5" w:rsidRPr="0096287B" w:rsidRDefault="00CE11D5" w:rsidP="00CE11D5">
      <w:pPr>
        <w:rPr>
          <w:lang w:val="en-US"/>
        </w:rPr>
      </w:pPr>
    </w:p>
    <w:p w14:paraId="6C3D4EDB" w14:textId="77777777" w:rsidR="00CE11D5" w:rsidRPr="0096287B" w:rsidRDefault="00CE11D5" w:rsidP="00CE11D5">
      <w:pPr>
        <w:rPr>
          <w:lang w:val="en-US"/>
        </w:rPr>
      </w:pPr>
    </w:p>
    <w:p w14:paraId="070721EC" w14:textId="77777777" w:rsidR="00CE11D5" w:rsidRPr="0096287B" w:rsidRDefault="00CE11D5" w:rsidP="00CE11D5">
      <w:pPr>
        <w:rPr>
          <w:lang w:val="en-US"/>
        </w:rPr>
      </w:pPr>
    </w:p>
    <w:p w14:paraId="37ACFFAD" w14:textId="77777777" w:rsidR="00CE11D5" w:rsidRPr="0096287B" w:rsidRDefault="00CE11D5" w:rsidP="00CE11D5">
      <w:pPr>
        <w:rPr>
          <w:lang w:val="en-US"/>
        </w:rPr>
      </w:pPr>
    </w:p>
    <w:p w14:paraId="02D95862" w14:textId="77777777" w:rsidR="00CE11D5" w:rsidRPr="0096287B" w:rsidRDefault="00CE11D5" w:rsidP="00CE11D5">
      <w:pPr>
        <w:rPr>
          <w:lang w:val="en-US"/>
        </w:rPr>
      </w:pPr>
    </w:p>
    <w:p w14:paraId="6720547B" w14:textId="77777777" w:rsidR="00CE11D5" w:rsidRPr="0096287B" w:rsidRDefault="00CE11D5" w:rsidP="00CE11D5">
      <w:pPr>
        <w:rPr>
          <w:lang w:val="en-US"/>
        </w:rPr>
      </w:pPr>
    </w:p>
    <w:p w14:paraId="5E55EB52" w14:textId="77777777" w:rsidR="00CE11D5" w:rsidRPr="0096287B" w:rsidRDefault="00CE11D5" w:rsidP="00CE11D5">
      <w:pPr>
        <w:rPr>
          <w:lang w:val="en-US"/>
        </w:rPr>
      </w:pPr>
    </w:p>
    <w:p w14:paraId="21318434" w14:textId="77777777" w:rsidR="00CE11D5" w:rsidRPr="0096287B" w:rsidRDefault="00CE11D5" w:rsidP="00CE11D5">
      <w:pPr>
        <w:rPr>
          <w:lang w:val="en-US"/>
        </w:rPr>
      </w:pPr>
    </w:p>
    <w:p w14:paraId="03A98973" w14:textId="77777777" w:rsidR="00CE11D5" w:rsidRPr="0096287B" w:rsidRDefault="00CE11D5" w:rsidP="00CE11D5">
      <w:pPr>
        <w:rPr>
          <w:lang w:val="en-US"/>
        </w:rPr>
      </w:pPr>
    </w:p>
    <w:p w14:paraId="1A0AA9FE" w14:textId="77777777" w:rsidR="00CE11D5" w:rsidRPr="0096287B" w:rsidRDefault="00CE11D5" w:rsidP="00CE11D5">
      <w:pPr>
        <w:rPr>
          <w:lang w:val="en-US"/>
        </w:rPr>
      </w:pPr>
    </w:p>
    <w:p w14:paraId="26282501" w14:textId="77777777" w:rsidR="00CE11D5" w:rsidRPr="0096287B" w:rsidRDefault="00CE11D5" w:rsidP="00CE11D5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9B054E3" wp14:editId="5CB56167">
                <wp:simplePos x="0" y="0"/>
                <wp:positionH relativeFrom="column">
                  <wp:posOffset>-109220</wp:posOffset>
                </wp:positionH>
                <wp:positionV relativeFrom="paragraph">
                  <wp:posOffset>249555</wp:posOffset>
                </wp:positionV>
                <wp:extent cx="6280150" cy="1835150"/>
                <wp:effectExtent l="0" t="0" r="25400" b="12700"/>
                <wp:wrapNone/>
                <wp:docPr id="307" name="Rectangle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150" cy="1835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89015D" w14:textId="77777777" w:rsidR="00CE11D5" w:rsidRDefault="00CE11D5" w:rsidP="00CE11D5">
                            <w:r>
                              <w:t>How would you describe this company/organization to your best friend in one word?</w:t>
                            </w:r>
                          </w:p>
                          <w:p w14:paraId="710614A4" w14:textId="77777777" w:rsidR="00CE11D5" w:rsidRDefault="00CE11D5" w:rsidP="00CE11D5"/>
                          <w:p w14:paraId="1152B8D7" w14:textId="77777777" w:rsidR="00CE11D5" w:rsidRDefault="00CE11D5" w:rsidP="00CE11D5"/>
                          <w:p w14:paraId="2D89BAE4" w14:textId="77777777" w:rsidR="00CE11D5" w:rsidRDefault="00CE11D5" w:rsidP="00CE11D5"/>
                          <w:p w14:paraId="17D38BCE" w14:textId="77777777" w:rsidR="00CE11D5" w:rsidRDefault="00CE11D5" w:rsidP="00CE11D5">
                            <w:r>
                              <w:t>Would you be interested in working for this company? Why or why not?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B054E3" id="Rectangle 307" o:spid="_x0000_s1040" style="position:absolute;margin-left:-8.6pt;margin-top:19.65pt;width:494.5pt;height:144.5pt;z-index:251679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" fillcolor="white [3201]" strokecolor="#004a98 [3204]" strokeweight="1pt">
                <v:textbox>
                  <w:txbxContent>
                    <w:p w14:paraId="2689015D" w14:textId="77777777" w:rsidR="00CE11D5" w:rsidRDefault="00CE11D5" w:rsidP="00CE11D5">
                      <w:r>
                        <w:t>How would you describe this company/organization to your best friend in one word?</w:t>
                      </w:r>
                    </w:p>
                    <w:p w14:paraId="710614A4" w14:textId="77777777" w:rsidR="00CE11D5" w:rsidRDefault="00CE11D5" w:rsidP="00CE11D5"/>
                    <w:p w14:paraId="1152B8D7" w14:textId="77777777" w:rsidR="00CE11D5" w:rsidRDefault="00CE11D5" w:rsidP="00CE11D5"/>
                    <w:p w14:paraId="2D89BAE4" w14:textId="77777777" w:rsidR="00CE11D5" w:rsidRDefault="00CE11D5" w:rsidP="00CE11D5"/>
                    <w:p w14:paraId="17D38BCE" w14:textId="77777777" w:rsidR="00CE11D5" w:rsidRDefault="00CE11D5" w:rsidP="00CE11D5">
                      <w:r>
                        <w:t>Would you be interested in working for this company? Why or why not?</w:t>
                      </w:r>
                    </w:p>
                  </w:txbxContent>
                </v:textbox>
              </v:rect>
            </w:pict>
          </mc:Fallback>
        </mc:AlternateContent>
      </w:r>
    </w:p>
    <w:p w14:paraId="6D2065E3" w14:textId="77777777" w:rsidR="00CE11D5" w:rsidRPr="0096287B" w:rsidRDefault="00CE11D5" w:rsidP="00CE11D5">
      <w:pPr>
        <w:rPr>
          <w:lang w:val="en-US"/>
        </w:rPr>
      </w:pPr>
    </w:p>
    <w:p w14:paraId="0EF19D18" w14:textId="77777777" w:rsidR="00CE11D5" w:rsidRPr="0096287B" w:rsidRDefault="00CE11D5" w:rsidP="00CE11D5">
      <w:pPr>
        <w:rPr>
          <w:lang w:val="en-US"/>
        </w:rPr>
      </w:pPr>
    </w:p>
    <w:p w14:paraId="66245D49" w14:textId="77777777" w:rsidR="00CE11D5" w:rsidRPr="0096287B" w:rsidRDefault="00CE11D5" w:rsidP="00CE11D5">
      <w:pPr>
        <w:rPr>
          <w:lang w:val="en-US"/>
        </w:rPr>
      </w:pPr>
    </w:p>
    <w:p w14:paraId="1C1BA2DF" w14:textId="77777777" w:rsidR="00CE11D5" w:rsidRPr="0096287B" w:rsidRDefault="00CE11D5" w:rsidP="00CE11D5">
      <w:pPr>
        <w:rPr>
          <w:lang w:val="en-US"/>
        </w:rPr>
      </w:pPr>
    </w:p>
    <w:p w14:paraId="6B440752" w14:textId="77777777" w:rsidR="00CE11D5" w:rsidRPr="0096287B" w:rsidRDefault="00CE11D5" w:rsidP="00CE11D5">
      <w:pPr>
        <w:rPr>
          <w:lang w:val="en-US"/>
        </w:rPr>
      </w:pPr>
    </w:p>
    <w:p w14:paraId="2BD9CB7A" w14:textId="77777777" w:rsidR="00CE11D5" w:rsidRPr="0096287B" w:rsidRDefault="00CE11D5" w:rsidP="00CE11D5">
      <w:pPr>
        <w:rPr>
          <w:lang w:val="en-US"/>
        </w:rPr>
      </w:pPr>
    </w:p>
    <w:p w14:paraId="5D5FD65E" w14:textId="77777777" w:rsidR="00CE11D5" w:rsidRPr="0096287B" w:rsidRDefault="00CE11D5" w:rsidP="00CE11D5">
      <w:pPr>
        <w:rPr>
          <w:lang w:val="en-US"/>
        </w:rPr>
      </w:pPr>
    </w:p>
    <w:p w14:paraId="5BA25D2C" w14:textId="478C2DBE" w:rsidR="002E4ABB" w:rsidRPr="00CE11D5" w:rsidRDefault="002E4ABB" w:rsidP="00CE11D5"/>
    <w:sectPr w:rsidR="002E4ABB" w:rsidRPr="00CE11D5" w:rsidSect="00CB1A3F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9DED9D" w14:textId="77777777" w:rsidR="003F785D" w:rsidRDefault="003F785D" w:rsidP="00E974FE">
      <w:pPr>
        <w:spacing w:after="0" w:line="240" w:lineRule="auto"/>
      </w:pPr>
      <w:r>
        <w:separator/>
      </w:r>
    </w:p>
  </w:endnote>
  <w:endnote w:type="continuationSeparator" w:id="0">
    <w:p w14:paraId="374A274F" w14:textId="77777777" w:rsidR="003F785D" w:rsidRDefault="003F785D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BB99B0E7-5C65-465B-B9EB-10D54BDBCCC1}"/>
    <w:embedBold r:id="rId2" w:fontKey="{97BC93BE-990A-4581-868B-BDBF9E802D1C}"/>
    <w:embedItalic r:id="rId3" w:fontKey="{534DA13E-82B2-4317-8A0A-4358056F7F81}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B190AAE0-802C-4B08-9105-921C7D53C4F2}"/>
    <w:embedBold r:id="rId5" w:fontKey="{23BBC3F4-A6B9-4DA4-952D-E1C2DD90DF8F}"/>
    <w:embedItalic r:id="rId6" w:fontKey="{77B6AC77-A829-46DF-9FA6-BFE0BE76F6A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05F33D2-5A79-4896-ABD2-6B71AF9815D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3356F0CF-3ECE-4785-BD20-E61B9CDBF1F6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DFBA08CF-EE8A-4ECF-8573-72354E26A4D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4C3A9BE3-E0E1-4AB2-B32A-6963662CC5A9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A274E2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20E0C9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F848FD" w14:textId="77777777" w:rsidR="003F785D" w:rsidRDefault="003F785D" w:rsidP="00E974FE">
      <w:pPr>
        <w:spacing w:after="0" w:line="240" w:lineRule="auto"/>
      </w:pPr>
      <w:r>
        <w:separator/>
      </w:r>
    </w:p>
  </w:footnote>
  <w:footnote w:type="continuationSeparator" w:id="0">
    <w:p w14:paraId="56F2676B" w14:textId="77777777" w:rsidR="003F785D" w:rsidRDefault="003F785D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5849035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13094B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7708590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1C4B854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9" type="#_x0000_t75" style="width:12.6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embedTrueTypeFonts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D1439"/>
    <w:rsid w:val="002E4ABB"/>
    <w:rsid w:val="00394708"/>
    <w:rsid w:val="003D06F0"/>
    <w:rsid w:val="003F1000"/>
    <w:rsid w:val="003F785D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9024C"/>
    <w:rsid w:val="007937F4"/>
    <w:rsid w:val="007B2573"/>
    <w:rsid w:val="007E01A1"/>
    <w:rsid w:val="008421CB"/>
    <w:rsid w:val="00995841"/>
    <w:rsid w:val="009B007B"/>
    <w:rsid w:val="00A60265"/>
    <w:rsid w:val="00A67E6D"/>
    <w:rsid w:val="00AC0609"/>
    <w:rsid w:val="00B73261"/>
    <w:rsid w:val="00C05B76"/>
    <w:rsid w:val="00C10B54"/>
    <w:rsid w:val="00C43A64"/>
    <w:rsid w:val="00C65667"/>
    <w:rsid w:val="00C82B7A"/>
    <w:rsid w:val="00C957C7"/>
    <w:rsid w:val="00CA4A0C"/>
    <w:rsid w:val="00CB1A3F"/>
    <w:rsid w:val="00CC278D"/>
    <w:rsid w:val="00CE11D5"/>
    <w:rsid w:val="00D27E09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1D5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semiHidden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gexplorer.ffa.org" TargetMode="External"/><Relationship Id="rId13" Type="http://schemas.openxmlformats.org/officeDocument/2006/relationships/hyperlink" Target="https://agexplorer.ffa.or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gexplorer.ffa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gexplorer.ffa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agexplorer.ffa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agexplorer.ffa.org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2</TotalTime>
  <Pages>3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Dickinson, Sarah</cp:lastModifiedBy>
  <cp:revision>4</cp:revision>
  <dcterms:created xsi:type="dcterms:W3CDTF">2020-09-30T22:27:00Z</dcterms:created>
  <dcterms:modified xsi:type="dcterms:W3CDTF">2021-03-24T17:03:00Z</dcterms:modified>
</cp:coreProperties>
</file>