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467AF" w14:textId="77777777" w:rsidR="007478C1" w:rsidRPr="0096287B" w:rsidRDefault="007478C1" w:rsidP="007478C1">
      <w:pPr>
        <w:pStyle w:val="Title"/>
        <w:rPr>
          <w:lang w:val="en-US"/>
        </w:rPr>
      </w:pPr>
      <w:bookmarkStart w:id="0" w:name="_Hlk52358012"/>
      <w:bookmarkStart w:id="1" w:name="company"/>
      <w:r w:rsidRPr="0096287B">
        <w:rPr>
          <w:lang w:val="en-US"/>
        </w:rPr>
        <w:t xml:space="preserve">Get to Know </w:t>
      </w:r>
      <w:bookmarkEnd w:id="0"/>
      <w:r w:rsidRPr="0096287B">
        <w:rPr>
          <w:lang w:val="en-US"/>
        </w:rPr>
        <w:t>Agricultural Companies and Organizations</w:t>
      </w:r>
      <w:bookmarkEnd w:id="1"/>
    </w:p>
    <w:p w14:paraId="16EA841C" w14:textId="77777777" w:rsidR="007478C1" w:rsidRPr="0096287B" w:rsidRDefault="007478C1" w:rsidP="007478C1">
      <w:pPr>
        <w:rPr>
          <w:lang w:val="en-US"/>
        </w:rPr>
      </w:pPr>
      <w:r w:rsidRPr="0096287B">
        <w:rPr>
          <w:lang w:val="en-US"/>
        </w:rPr>
        <w:t xml:space="preserve">Directions: Choose a company or organization featured in the </w:t>
      </w:r>
      <w:hyperlink r:id="rId8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that</w:t>
      </w:r>
      <w:r w:rsidRPr="0096287B">
        <w:rPr>
          <w:lang w:val="en-US"/>
        </w:rPr>
        <w:t xml:space="preserve"> 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3DDAF05A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65535" wp14:editId="6E2FC245">
                <wp:simplePos x="0" y="0"/>
                <wp:positionH relativeFrom="margin">
                  <wp:align>right</wp:align>
                </wp:positionH>
                <wp:positionV relativeFrom="paragraph">
                  <wp:posOffset>32385</wp:posOffset>
                </wp:positionV>
                <wp:extent cx="2254250" cy="869950"/>
                <wp:effectExtent l="0" t="19050" r="12700" b="25400"/>
                <wp:wrapNone/>
                <wp:docPr id="57" name="Scroll: Horizont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03C32" w14:textId="77777777" w:rsidR="007478C1" w:rsidRDefault="007478C1" w:rsidP="007478C1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F65535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7" o:spid="_x0000_s1026" type="#_x0000_t98" style="position:absolute;margin-left:126.3pt;margin-top:2.55pt;width:177.5pt;height:68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" fillcolor="white [3201]" strokecolor="#004a98 [3204]" strokeweight="1pt">
                <v:stroke joinstyle="miter"/>
                <v:textbox>
                  <w:txbxContent>
                    <w:p w14:paraId="6D803C32" w14:textId="77777777" w:rsidR="007478C1" w:rsidRDefault="007478C1" w:rsidP="007478C1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3CC030" wp14:editId="6AA5B34C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22C2B" w14:textId="77777777" w:rsidR="007478C1" w:rsidRDefault="007478C1" w:rsidP="007478C1">
                            <w:r>
                              <w:t>Company/Organization:</w:t>
                            </w:r>
                          </w:p>
                          <w:p w14:paraId="61B55DF0" w14:textId="77777777" w:rsidR="007478C1" w:rsidRDefault="007478C1" w:rsidP="007478C1"/>
                          <w:p w14:paraId="05E1A4D2" w14:textId="77777777" w:rsidR="007478C1" w:rsidRDefault="007478C1" w:rsidP="007478C1"/>
                          <w:p w14:paraId="3C7CBD98" w14:textId="77777777" w:rsidR="007478C1" w:rsidRDefault="007478C1" w:rsidP="007478C1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CC030" id="Rectangle 58" o:spid="_x0000_s1027" style="position:absolute;margin-left:-18.1pt;margin-top:10.55pt;width:281pt;height:12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" fillcolor="white [3201]" strokecolor="#004a98 [3204]" strokeweight="1pt">
                <v:textbox>
                  <w:txbxContent>
                    <w:p w14:paraId="6B922C2B" w14:textId="77777777" w:rsidR="007478C1" w:rsidRDefault="007478C1" w:rsidP="007478C1">
                      <w:r>
                        <w:t>Company/Organization:</w:t>
                      </w:r>
                    </w:p>
                    <w:p w14:paraId="61B55DF0" w14:textId="77777777" w:rsidR="007478C1" w:rsidRDefault="007478C1" w:rsidP="007478C1"/>
                    <w:p w14:paraId="05E1A4D2" w14:textId="77777777" w:rsidR="007478C1" w:rsidRDefault="007478C1" w:rsidP="007478C1"/>
                    <w:p w14:paraId="3C7CBD98" w14:textId="77777777" w:rsidR="007478C1" w:rsidRDefault="007478C1" w:rsidP="007478C1">
                      <w:r>
                        <w:t>Why did you choose them?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437FCB" w14:textId="77777777" w:rsidR="007478C1" w:rsidRPr="0096287B" w:rsidRDefault="007478C1" w:rsidP="007478C1">
      <w:pPr>
        <w:rPr>
          <w:lang w:val="en-US"/>
        </w:rPr>
      </w:pPr>
    </w:p>
    <w:p w14:paraId="1F8A5315" w14:textId="77777777" w:rsidR="007478C1" w:rsidRPr="0096287B" w:rsidRDefault="007478C1" w:rsidP="007478C1">
      <w:pPr>
        <w:rPr>
          <w:lang w:val="en-US"/>
        </w:rPr>
      </w:pPr>
    </w:p>
    <w:p w14:paraId="18A21949" w14:textId="77777777" w:rsidR="007478C1" w:rsidRPr="0096287B" w:rsidRDefault="007478C1" w:rsidP="007478C1">
      <w:pPr>
        <w:rPr>
          <w:lang w:val="en-US"/>
        </w:rPr>
      </w:pPr>
    </w:p>
    <w:p w14:paraId="1DB0B208" w14:textId="77777777" w:rsidR="007478C1" w:rsidRPr="0096287B" w:rsidRDefault="007478C1" w:rsidP="007478C1">
      <w:pPr>
        <w:rPr>
          <w:lang w:val="en-US"/>
        </w:rPr>
      </w:pPr>
    </w:p>
    <w:p w14:paraId="1EAA8C57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DC5DD9" wp14:editId="2E09359C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2317750" cy="2844800"/>
                <wp:effectExtent l="0" t="0" r="25400" b="1270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237A1" w14:textId="77777777" w:rsidR="007478C1" w:rsidRDefault="007478C1" w:rsidP="007478C1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C5DD9" id="Rectangle 73" o:spid="_x0000_s1028" style="position:absolute;margin-left:131.3pt;margin-top:3.8pt;width:182.5pt;height:22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" fillcolor="white [3201]" strokecolor="#004a98 [3204]" strokeweight="1pt">
                <v:textbox>
                  <w:txbxContent>
                    <w:p w14:paraId="188237A1" w14:textId="77777777" w:rsidR="007478C1" w:rsidRDefault="007478C1" w:rsidP="007478C1">
                      <w:r>
                        <w:t>What do they 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D69843" w14:textId="77777777" w:rsidR="007478C1" w:rsidRPr="0096287B" w:rsidRDefault="007478C1" w:rsidP="007478C1">
      <w:pPr>
        <w:rPr>
          <w:lang w:val="en-US"/>
        </w:rPr>
      </w:pPr>
    </w:p>
    <w:p w14:paraId="369BEDB9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5A6B2D" wp14:editId="51CE7E74">
                <wp:simplePos x="0" y="0"/>
                <wp:positionH relativeFrom="margin">
                  <wp:posOffset>189230</wp:posOffset>
                </wp:positionH>
                <wp:positionV relativeFrom="paragraph">
                  <wp:posOffset>73660</wp:posOffset>
                </wp:positionV>
                <wp:extent cx="3295650" cy="3206750"/>
                <wp:effectExtent l="0" t="0" r="19050" b="1270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9CD2EF" w14:textId="77777777" w:rsidR="007478C1" w:rsidRDefault="007478C1" w:rsidP="007478C1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5955048C" w14:textId="77777777" w:rsidR="007478C1" w:rsidRDefault="007478C1" w:rsidP="007478C1"/>
                          <w:p w14:paraId="2D9C5404" w14:textId="77777777" w:rsidR="007478C1" w:rsidRDefault="007478C1" w:rsidP="007478C1"/>
                          <w:p w14:paraId="614FD92B" w14:textId="77777777" w:rsidR="007478C1" w:rsidRDefault="007478C1" w:rsidP="007478C1"/>
                          <w:p w14:paraId="4F4B3DE8" w14:textId="77777777" w:rsidR="007478C1" w:rsidRDefault="007478C1" w:rsidP="007478C1"/>
                          <w:p w14:paraId="1492CDB8" w14:textId="77777777" w:rsidR="007478C1" w:rsidRDefault="007478C1" w:rsidP="007478C1"/>
                          <w:p w14:paraId="5EEAB68D" w14:textId="77777777" w:rsidR="007478C1" w:rsidRDefault="007478C1" w:rsidP="007478C1">
                            <w:r>
                              <w:t xml:space="preserve">What skills are needed for these careers? (If you need help finding this, utilize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A6B2D" id="Rectangle 77" o:spid="_x0000_s1029" style="position:absolute;margin-left:14.9pt;margin-top:5.8pt;width:259.5pt;height:252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" fillcolor="white [3201]" strokecolor="#004a98 [3204]" strokeweight="1pt">
                <v:textbox>
                  <w:txbxContent>
                    <w:p w14:paraId="569CD2EF" w14:textId="77777777" w:rsidR="007478C1" w:rsidRDefault="007478C1" w:rsidP="007478C1">
                      <w:r>
                        <w:t xml:space="preserve">What career opportunities are available with the company/organization? </w:t>
                      </w:r>
                    </w:p>
                    <w:p w14:paraId="5955048C" w14:textId="77777777" w:rsidR="007478C1" w:rsidRDefault="007478C1" w:rsidP="007478C1"/>
                    <w:p w14:paraId="2D9C5404" w14:textId="77777777" w:rsidR="007478C1" w:rsidRDefault="007478C1" w:rsidP="007478C1"/>
                    <w:p w14:paraId="614FD92B" w14:textId="77777777" w:rsidR="007478C1" w:rsidRDefault="007478C1" w:rsidP="007478C1"/>
                    <w:p w14:paraId="4F4B3DE8" w14:textId="77777777" w:rsidR="007478C1" w:rsidRDefault="007478C1" w:rsidP="007478C1"/>
                    <w:p w14:paraId="1492CDB8" w14:textId="77777777" w:rsidR="007478C1" w:rsidRDefault="007478C1" w:rsidP="007478C1"/>
                    <w:p w14:paraId="5EEAB68D" w14:textId="77777777" w:rsidR="007478C1" w:rsidRDefault="007478C1" w:rsidP="007478C1">
                      <w:r>
                        <w:t xml:space="preserve">What skills are needed for these careers? (If you need help finding this, utilize </w:t>
                      </w:r>
                      <w:hyperlink r:id="rId10" w:history="1">
                        <w:r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FBB291" w14:textId="77777777" w:rsidR="007478C1" w:rsidRPr="0096287B" w:rsidRDefault="007478C1" w:rsidP="007478C1">
      <w:pPr>
        <w:rPr>
          <w:lang w:val="en-US"/>
        </w:rPr>
      </w:pPr>
    </w:p>
    <w:p w14:paraId="50FE2EC7" w14:textId="77777777" w:rsidR="007478C1" w:rsidRPr="0096287B" w:rsidRDefault="007478C1" w:rsidP="007478C1">
      <w:pPr>
        <w:rPr>
          <w:lang w:val="en-US"/>
        </w:rPr>
      </w:pPr>
    </w:p>
    <w:p w14:paraId="42557AC9" w14:textId="77777777" w:rsidR="007478C1" w:rsidRPr="0096287B" w:rsidRDefault="007478C1" w:rsidP="007478C1">
      <w:pPr>
        <w:rPr>
          <w:lang w:val="en-US"/>
        </w:rPr>
      </w:pPr>
    </w:p>
    <w:p w14:paraId="64543979" w14:textId="77777777" w:rsidR="007478C1" w:rsidRPr="0096287B" w:rsidRDefault="007478C1" w:rsidP="007478C1">
      <w:pPr>
        <w:rPr>
          <w:lang w:val="en-US"/>
        </w:rPr>
      </w:pPr>
    </w:p>
    <w:p w14:paraId="0E2DC99A" w14:textId="77777777" w:rsidR="007478C1" w:rsidRPr="0096287B" w:rsidRDefault="007478C1" w:rsidP="007478C1">
      <w:pPr>
        <w:rPr>
          <w:lang w:val="en-US"/>
        </w:rPr>
      </w:pPr>
    </w:p>
    <w:p w14:paraId="0D9BC8FA" w14:textId="77777777" w:rsidR="007478C1" w:rsidRPr="0096287B" w:rsidRDefault="007478C1" w:rsidP="007478C1">
      <w:pPr>
        <w:rPr>
          <w:lang w:val="en-US"/>
        </w:rPr>
      </w:pPr>
    </w:p>
    <w:p w14:paraId="2C79E2DB" w14:textId="77777777" w:rsidR="007478C1" w:rsidRPr="0096287B" w:rsidRDefault="007478C1" w:rsidP="007478C1">
      <w:pPr>
        <w:rPr>
          <w:lang w:val="en-US"/>
        </w:rPr>
      </w:pPr>
    </w:p>
    <w:p w14:paraId="5B00C2B3" w14:textId="77777777" w:rsidR="007478C1" w:rsidRPr="0096287B" w:rsidRDefault="007478C1" w:rsidP="007478C1">
      <w:pPr>
        <w:rPr>
          <w:lang w:val="en-US"/>
        </w:rPr>
      </w:pPr>
    </w:p>
    <w:p w14:paraId="473A3062" w14:textId="77777777" w:rsidR="007478C1" w:rsidRPr="0096287B" w:rsidRDefault="007478C1" w:rsidP="007478C1">
      <w:pPr>
        <w:rPr>
          <w:lang w:val="en-US"/>
        </w:rPr>
      </w:pPr>
    </w:p>
    <w:p w14:paraId="1E5EF3E6" w14:textId="77777777" w:rsidR="007478C1" w:rsidRPr="0096287B" w:rsidRDefault="007478C1" w:rsidP="007478C1">
      <w:pPr>
        <w:rPr>
          <w:lang w:val="en-US"/>
        </w:rPr>
      </w:pPr>
    </w:p>
    <w:p w14:paraId="3BBF7F4B" w14:textId="77777777" w:rsidR="007478C1" w:rsidRPr="0096287B" w:rsidRDefault="007478C1" w:rsidP="007478C1">
      <w:pPr>
        <w:rPr>
          <w:lang w:val="en-US"/>
        </w:rPr>
      </w:pPr>
    </w:p>
    <w:p w14:paraId="3C8337B0" w14:textId="77777777" w:rsidR="007478C1" w:rsidRPr="0096287B" w:rsidRDefault="007478C1" w:rsidP="007478C1">
      <w:pPr>
        <w:rPr>
          <w:lang w:val="en-US"/>
        </w:rPr>
      </w:pPr>
    </w:p>
    <w:p w14:paraId="10FC33CE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D61190" wp14:editId="246CB0F5">
                <wp:simplePos x="0" y="0"/>
                <wp:positionH relativeFrom="column">
                  <wp:posOffset>-109220</wp:posOffset>
                </wp:positionH>
                <wp:positionV relativeFrom="paragraph">
                  <wp:posOffset>249555</wp:posOffset>
                </wp:positionV>
                <wp:extent cx="6280150" cy="1835150"/>
                <wp:effectExtent l="0" t="0" r="25400" b="1270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A2D97" w14:textId="77777777" w:rsidR="007478C1" w:rsidRDefault="007478C1" w:rsidP="007478C1">
                            <w:r>
                              <w:t>How would you describe this company/organization to your best friend in one word?</w:t>
                            </w:r>
                          </w:p>
                          <w:p w14:paraId="1D63E90D" w14:textId="77777777" w:rsidR="007478C1" w:rsidRDefault="007478C1" w:rsidP="007478C1"/>
                          <w:p w14:paraId="1CF0607B" w14:textId="77777777" w:rsidR="007478C1" w:rsidRDefault="007478C1" w:rsidP="007478C1"/>
                          <w:p w14:paraId="4CB21078" w14:textId="77777777" w:rsidR="007478C1" w:rsidRDefault="007478C1" w:rsidP="007478C1"/>
                          <w:p w14:paraId="662EB7DD" w14:textId="77777777" w:rsidR="007478C1" w:rsidRDefault="007478C1" w:rsidP="007478C1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61190" id="Rectangle 82" o:spid="_x0000_s1030" style="position:absolute;margin-left:-8.6pt;margin-top:19.65pt;width:494.5pt;height:144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" fillcolor="white [3201]" strokecolor="#004a98 [3204]" strokeweight="1pt">
                <v:textbox>
                  <w:txbxContent>
                    <w:p w14:paraId="6D6A2D97" w14:textId="77777777" w:rsidR="007478C1" w:rsidRDefault="007478C1" w:rsidP="007478C1">
                      <w:r>
                        <w:t>How would you describe this company/organization to your best friend in one word?</w:t>
                      </w:r>
                    </w:p>
                    <w:p w14:paraId="1D63E90D" w14:textId="77777777" w:rsidR="007478C1" w:rsidRDefault="007478C1" w:rsidP="007478C1"/>
                    <w:p w14:paraId="1CF0607B" w14:textId="77777777" w:rsidR="007478C1" w:rsidRDefault="007478C1" w:rsidP="007478C1"/>
                    <w:p w14:paraId="4CB21078" w14:textId="77777777" w:rsidR="007478C1" w:rsidRDefault="007478C1" w:rsidP="007478C1"/>
                    <w:p w14:paraId="662EB7DD" w14:textId="77777777" w:rsidR="007478C1" w:rsidRDefault="007478C1" w:rsidP="007478C1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365C29A6" w14:textId="77777777" w:rsidR="007478C1" w:rsidRPr="0096287B" w:rsidRDefault="007478C1" w:rsidP="007478C1">
      <w:pPr>
        <w:rPr>
          <w:lang w:val="en-US"/>
        </w:rPr>
      </w:pPr>
    </w:p>
    <w:p w14:paraId="08B6878C" w14:textId="77777777" w:rsidR="007478C1" w:rsidRPr="0096287B" w:rsidRDefault="007478C1" w:rsidP="007478C1">
      <w:pPr>
        <w:rPr>
          <w:lang w:val="en-US"/>
        </w:rPr>
      </w:pPr>
    </w:p>
    <w:p w14:paraId="5D7AA8D9" w14:textId="77777777" w:rsidR="007478C1" w:rsidRPr="0096287B" w:rsidRDefault="007478C1" w:rsidP="007478C1">
      <w:pPr>
        <w:rPr>
          <w:lang w:val="en-US"/>
        </w:rPr>
      </w:pPr>
    </w:p>
    <w:p w14:paraId="45AC865E" w14:textId="77777777" w:rsidR="007478C1" w:rsidRPr="0096287B" w:rsidRDefault="007478C1" w:rsidP="007478C1">
      <w:pPr>
        <w:rPr>
          <w:lang w:val="en-US"/>
        </w:rPr>
      </w:pPr>
    </w:p>
    <w:p w14:paraId="06AB8F75" w14:textId="77777777" w:rsidR="007478C1" w:rsidRPr="0096287B" w:rsidRDefault="007478C1" w:rsidP="007478C1">
      <w:pPr>
        <w:rPr>
          <w:lang w:val="en-US"/>
        </w:rPr>
      </w:pPr>
    </w:p>
    <w:p w14:paraId="7EAB1DAB" w14:textId="77777777" w:rsidR="007478C1" w:rsidRPr="0096287B" w:rsidRDefault="007478C1" w:rsidP="007478C1">
      <w:pPr>
        <w:rPr>
          <w:lang w:val="en-US"/>
        </w:rPr>
      </w:pPr>
    </w:p>
    <w:p w14:paraId="059E22BC" w14:textId="77777777" w:rsidR="007478C1" w:rsidRPr="0096287B" w:rsidRDefault="007478C1" w:rsidP="007478C1">
      <w:pPr>
        <w:rPr>
          <w:lang w:val="en-US"/>
        </w:rPr>
      </w:pPr>
    </w:p>
    <w:p w14:paraId="1EA73248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CD735A" wp14:editId="7CCF476A">
                <wp:simplePos x="0" y="0"/>
                <wp:positionH relativeFrom="margin">
                  <wp:posOffset>3930650</wp:posOffset>
                </wp:positionH>
                <wp:positionV relativeFrom="paragraph">
                  <wp:posOffset>159385</wp:posOffset>
                </wp:positionV>
                <wp:extent cx="2254250" cy="869950"/>
                <wp:effectExtent l="0" t="19050" r="12700" b="25400"/>
                <wp:wrapNone/>
                <wp:docPr id="252" name="Scroll: Horizontal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50852F" w14:textId="77777777" w:rsidR="007478C1" w:rsidRDefault="007478C1" w:rsidP="007478C1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D735A" id="Scroll: Horizontal 252" o:spid="_x0000_s1031" type="#_x0000_t98" style="position:absolute;margin-left:309.5pt;margin-top:12.55pt;width:177.5pt;height:68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" fillcolor="white [3201]" strokecolor="#004a98 [3204]" strokeweight="1pt">
                <v:stroke joinstyle="miter"/>
                <v:textbox>
                  <w:txbxContent>
                    <w:p w14:paraId="2950852F" w14:textId="77777777" w:rsidR="007478C1" w:rsidRDefault="007478C1" w:rsidP="007478C1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287B">
        <w:rPr>
          <w:lang w:val="en-US"/>
        </w:rPr>
        <w:t xml:space="preserve">Directions: Choose a company or organization featured in </w:t>
      </w:r>
      <w:hyperlink r:id="rId11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0F40BF8A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F3BA4D" wp14:editId="3F3EDB23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122522" w14:textId="77777777" w:rsidR="007478C1" w:rsidRDefault="007478C1" w:rsidP="007478C1">
                            <w:r>
                              <w:t>Company/Organization:</w:t>
                            </w:r>
                          </w:p>
                          <w:p w14:paraId="002740A7" w14:textId="77777777" w:rsidR="007478C1" w:rsidRDefault="007478C1" w:rsidP="007478C1"/>
                          <w:p w14:paraId="7CE7FC17" w14:textId="77777777" w:rsidR="007478C1" w:rsidRDefault="007478C1" w:rsidP="007478C1"/>
                          <w:p w14:paraId="6ABEEBC0" w14:textId="77777777" w:rsidR="007478C1" w:rsidRDefault="007478C1" w:rsidP="007478C1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3BA4D" id="Rectangle 264" o:spid="_x0000_s1032" style="position:absolute;margin-left:-18.1pt;margin-top:10.55pt;width:281pt;height:12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" fillcolor="white [3201]" strokecolor="#004a98 [3204]" strokeweight="1pt">
                <v:textbox>
                  <w:txbxContent>
                    <w:p w14:paraId="11122522" w14:textId="77777777" w:rsidR="007478C1" w:rsidRDefault="007478C1" w:rsidP="007478C1">
                      <w:r>
                        <w:t>Company/Organization:</w:t>
                      </w:r>
                    </w:p>
                    <w:p w14:paraId="002740A7" w14:textId="77777777" w:rsidR="007478C1" w:rsidRDefault="007478C1" w:rsidP="007478C1"/>
                    <w:p w14:paraId="7CE7FC17" w14:textId="77777777" w:rsidR="007478C1" w:rsidRDefault="007478C1" w:rsidP="007478C1"/>
                    <w:p w14:paraId="6ABEEBC0" w14:textId="77777777" w:rsidR="007478C1" w:rsidRDefault="007478C1" w:rsidP="007478C1">
                      <w:r>
                        <w:t>Why did you choose them?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00BA45" w14:textId="77777777" w:rsidR="007478C1" w:rsidRPr="0096287B" w:rsidRDefault="007478C1" w:rsidP="007478C1">
      <w:pPr>
        <w:rPr>
          <w:lang w:val="en-US"/>
        </w:rPr>
      </w:pPr>
    </w:p>
    <w:p w14:paraId="30F6B831" w14:textId="77777777" w:rsidR="007478C1" w:rsidRPr="0096287B" w:rsidRDefault="007478C1" w:rsidP="007478C1">
      <w:pPr>
        <w:rPr>
          <w:lang w:val="en-US"/>
        </w:rPr>
      </w:pPr>
    </w:p>
    <w:p w14:paraId="04050273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69AC46" wp14:editId="1602DC1D">
                <wp:simplePos x="0" y="0"/>
                <wp:positionH relativeFrom="margin">
                  <wp:posOffset>3630930</wp:posOffset>
                </wp:positionH>
                <wp:positionV relativeFrom="paragraph">
                  <wp:posOffset>10160</wp:posOffset>
                </wp:positionV>
                <wp:extent cx="2317750" cy="2844800"/>
                <wp:effectExtent l="0" t="0" r="25400" b="1270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71478" w14:textId="77777777" w:rsidR="007478C1" w:rsidRDefault="007478C1" w:rsidP="007478C1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9AC46" id="Rectangle 265" o:spid="_x0000_s1033" style="position:absolute;margin-left:285.9pt;margin-top:.8pt;width:182.5pt;height:22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" fillcolor="white [3201]" strokecolor="#004a98 [3204]" strokeweight="1pt">
                <v:textbox>
                  <w:txbxContent>
                    <w:p w14:paraId="39671478" w14:textId="77777777" w:rsidR="007478C1" w:rsidRDefault="007478C1" w:rsidP="007478C1">
                      <w:r>
                        <w:t>What do they 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3BB6AA" w14:textId="77777777" w:rsidR="007478C1" w:rsidRPr="0096287B" w:rsidRDefault="007478C1" w:rsidP="007478C1">
      <w:pPr>
        <w:rPr>
          <w:lang w:val="en-US"/>
        </w:rPr>
      </w:pPr>
    </w:p>
    <w:p w14:paraId="40DB7D23" w14:textId="77777777" w:rsidR="007478C1" w:rsidRPr="0096287B" w:rsidRDefault="007478C1" w:rsidP="007478C1">
      <w:pPr>
        <w:rPr>
          <w:lang w:val="en-US"/>
        </w:rPr>
      </w:pPr>
    </w:p>
    <w:p w14:paraId="3F5C7857" w14:textId="77777777" w:rsidR="007478C1" w:rsidRPr="0096287B" w:rsidRDefault="007478C1" w:rsidP="007478C1">
      <w:pPr>
        <w:rPr>
          <w:lang w:val="en-US"/>
        </w:rPr>
      </w:pPr>
    </w:p>
    <w:p w14:paraId="5981662A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C3007B" wp14:editId="01F62E27">
                <wp:simplePos x="0" y="0"/>
                <wp:positionH relativeFrom="margin">
                  <wp:posOffset>189230</wp:posOffset>
                </wp:positionH>
                <wp:positionV relativeFrom="paragraph">
                  <wp:posOffset>73660</wp:posOffset>
                </wp:positionV>
                <wp:extent cx="3295650" cy="3206750"/>
                <wp:effectExtent l="0" t="0" r="19050" b="12700"/>
                <wp:wrapNone/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912C4" w14:textId="77777777" w:rsidR="007478C1" w:rsidRDefault="007478C1" w:rsidP="007478C1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1FA1B482" w14:textId="77777777" w:rsidR="007478C1" w:rsidRDefault="007478C1" w:rsidP="007478C1"/>
                          <w:p w14:paraId="1996A7C3" w14:textId="77777777" w:rsidR="007478C1" w:rsidRDefault="007478C1" w:rsidP="007478C1"/>
                          <w:p w14:paraId="43AE90B9" w14:textId="77777777" w:rsidR="007478C1" w:rsidRDefault="007478C1" w:rsidP="007478C1"/>
                          <w:p w14:paraId="1AF2DB7B" w14:textId="77777777" w:rsidR="007478C1" w:rsidRDefault="007478C1" w:rsidP="007478C1"/>
                          <w:p w14:paraId="71DAC217" w14:textId="77777777" w:rsidR="007478C1" w:rsidRDefault="007478C1" w:rsidP="007478C1"/>
                          <w:p w14:paraId="7054E656" w14:textId="77777777" w:rsidR="007478C1" w:rsidRDefault="007478C1" w:rsidP="007478C1">
                            <w:r>
                              <w:t xml:space="preserve">What skills are needed for these careers? (If you need help finding this, utilize 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C3007B" id="Rectangle 273" o:spid="_x0000_s1034" style="position:absolute;margin-left:14.9pt;margin-top:5.8pt;width:259.5pt;height:25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" fillcolor="white [3201]" strokecolor="#004a98 [3204]" strokeweight="1pt">
                <v:textbox>
                  <w:txbxContent>
                    <w:p w14:paraId="428912C4" w14:textId="77777777" w:rsidR="007478C1" w:rsidRDefault="007478C1" w:rsidP="007478C1">
                      <w:r>
                        <w:t xml:space="preserve">What career opportunities are available with the company/organization? </w:t>
                      </w:r>
                    </w:p>
                    <w:p w14:paraId="1FA1B482" w14:textId="77777777" w:rsidR="007478C1" w:rsidRDefault="007478C1" w:rsidP="007478C1"/>
                    <w:p w14:paraId="1996A7C3" w14:textId="77777777" w:rsidR="007478C1" w:rsidRDefault="007478C1" w:rsidP="007478C1"/>
                    <w:p w14:paraId="43AE90B9" w14:textId="77777777" w:rsidR="007478C1" w:rsidRDefault="007478C1" w:rsidP="007478C1"/>
                    <w:p w14:paraId="1AF2DB7B" w14:textId="77777777" w:rsidR="007478C1" w:rsidRDefault="007478C1" w:rsidP="007478C1"/>
                    <w:p w14:paraId="71DAC217" w14:textId="77777777" w:rsidR="007478C1" w:rsidRDefault="007478C1" w:rsidP="007478C1"/>
                    <w:p w14:paraId="7054E656" w14:textId="77777777" w:rsidR="007478C1" w:rsidRDefault="007478C1" w:rsidP="007478C1">
                      <w:r>
                        <w:t xml:space="preserve">What skills are needed for these careers? (If you need help finding this, utilize </w:t>
                      </w:r>
                      <w:hyperlink r:id="rId13" w:history="1">
                        <w:r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393AD0" w14:textId="77777777" w:rsidR="007478C1" w:rsidRPr="0096287B" w:rsidRDefault="007478C1" w:rsidP="007478C1">
      <w:pPr>
        <w:rPr>
          <w:lang w:val="en-US"/>
        </w:rPr>
      </w:pPr>
    </w:p>
    <w:p w14:paraId="32922A6F" w14:textId="77777777" w:rsidR="007478C1" w:rsidRPr="0096287B" w:rsidRDefault="007478C1" w:rsidP="007478C1">
      <w:pPr>
        <w:rPr>
          <w:lang w:val="en-US"/>
        </w:rPr>
      </w:pPr>
    </w:p>
    <w:p w14:paraId="2C72BB3E" w14:textId="77777777" w:rsidR="007478C1" w:rsidRPr="0096287B" w:rsidRDefault="007478C1" w:rsidP="007478C1">
      <w:pPr>
        <w:rPr>
          <w:lang w:val="en-US"/>
        </w:rPr>
      </w:pPr>
    </w:p>
    <w:p w14:paraId="488607F9" w14:textId="77777777" w:rsidR="007478C1" w:rsidRPr="0096287B" w:rsidRDefault="007478C1" w:rsidP="007478C1">
      <w:pPr>
        <w:rPr>
          <w:lang w:val="en-US"/>
        </w:rPr>
      </w:pPr>
    </w:p>
    <w:p w14:paraId="58ECBC1D" w14:textId="77777777" w:rsidR="007478C1" w:rsidRPr="0096287B" w:rsidRDefault="007478C1" w:rsidP="007478C1">
      <w:pPr>
        <w:rPr>
          <w:lang w:val="en-US"/>
        </w:rPr>
      </w:pPr>
    </w:p>
    <w:p w14:paraId="0CF98A84" w14:textId="77777777" w:rsidR="007478C1" w:rsidRPr="0096287B" w:rsidRDefault="007478C1" w:rsidP="007478C1">
      <w:pPr>
        <w:rPr>
          <w:lang w:val="en-US"/>
        </w:rPr>
      </w:pPr>
    </w:p>
    <w:p w14:paraId="5C43A598" w14:textId="77777777" w:rsidR="007478C1" w:rsidRPr="0096287B" w:rsidRDefault="007478C1" w:rsidP="007478C1">
      <w:pPr>
        <w:rPr>
          <w:lang w:val="en-US"/>
        </w:rPr>
      </w:pPr>
    </w:p>
    <w:p w14:paraId="2A34A88A" w14:textId="77777777" w:rsidR="007478C1" w:rsidRPr="0096287B" w:rsidRDefault="007478C1" w:rsidP="007478C1">
      <w:pPr>
        <w:rPr>
          <w:lang w:val="en-US"/>
        </w:rPr>
      </w:pPr>
    </w:p>
    <w:p w14:paraId="41327453" w14:textId="77777777" w:rsidR="007478C1" w:rsidRPr="0096287B" w:rsidRDefault="007478C1" w:rsidP="007478C1">
      <w:pPr>
        <w:rPr>
          <w:lang w:val="en-US"/>
        </w:rPr>
      </w:pPr>
    </w:p>
    <w:p w14:paraId="47A564DA" w14:textId="77777777" w:rsidR="007478C1" w:rsidRPr="0096287B" w:rsidRDefault="007478C1" w:rsidP="007478C1">
      <w:pPr>
        <w:rPr>
          <w:lang w:val="en-US"/>
        </w:rPr>
      </w:pPr>
    </w:p>
    <w:p w14:paraId="2F1ACAB9" w14:textId="77777777" w:rsidR="007478C1" w:rsidRPr="0096287B" w:rsidRDefault="007478C1" w:rsidP="007478C1">
      <w:pPr>
        <w:rPr>
          <w:lang w:val="en-US"/>
        </w:rPr>
      </w:pPr>
    </w:p>
    <w:p w14:paraId="31DFF8A5" w14:textId="77777777" w:rsidR="007478C1" w:rsidRPr="0096287B" w:rsidRDefault="007478C1" w:rsidP="007478C1">
      <w:pPr>
        <w:rPr>
          <w:lang w:val="en-US"/>
        </w:rPr>
      </w:pPr>
    </w:p>
    <w:p w14:paraId="785298D2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553BDF" wp14:editId="4CE6D293">
                <wp:simplePos x="0" y="0"/>
                <wp:positionH relativeFrom="column">
                  <wp:posOffset>-109220</wp:posOffset>
                </wp:positionH>
                <wp:positionV relativeFrom="paragraph">
                  <wp:posOffset>249555</wp:posOffset>
                </wp:positionV>
                <wp:extent cx="6280150" cy="1835150"/>
                <wp:effectExtent l="0" t="0" r="25400" b="12700"/>
                <wp:wrapNone/>
                <wp:docPr id="285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5665C" w14:textId="77777777" w:rsidR="007478C1" w:rsidRDefault="007478C1" w:rsidP="007478C1">
                            <w:r>
                              <w:t>How would you describe this company/organization to your best friend in one word?</w:t>
                            </w:r>
                          </w:p>
                          <w:p w14:paraId="4404874D" w14:textId="77777777" w:rsidR="007478C1" w:rsidRDefault="007478C1" w:rsidP="007478C1"/>
                          <w:p w14:paraId="7CC7716E" w14:textId="77777777" w:rsidR="007478C1" w:rsidRDefault="007478C1" w:rsidP="007478C1"/>
                          <w:p w14:paraId="0A578EB6" w14:textId="77777777" w:rsidR="007478C1" w:rsidRDefault="007478C1" w:rsidP="007478C1"/>
                          <w:p w14:paraId="5C0A986F" w14:textId="77777777" w:rsidR="007478C1" w:rsidRDefault="007478C1" w:rsidP="007478C1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53BDF" id="Rectangle 285" o:spid="_x0000_s1035" style="position:absolute;margin-left:-8.6pt;margin-top:19.65pt;width:494.5pt;height:144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" fillcolor="white [3201]" strokecolor="#004a98 [3204]" strokeweight="1pt">
                <v:textbox>
                  <w:txbxContent>
                    <w:p w14:paraId="0415665C" w14:textId="77777777" w:rsidR="007478C1" w:rsidRDefault="007478C1" w:rsidP="007478C1">
                      <w:r>
                        <w:t>How would you describe this company/organization to your best friend in one word?</w:t>
                      </w:r>
                    </w:p>
                    <w:p w14:paraId="4404874D" w14:textId="77777777" w:rsidR="007478C1" w:rsidRDefault="007478C1" w:rsidP="007478C1"/>
                    <w:p w14:paraId="7CC7716E" w14:textId="77777777" w:rsidR="007478C1" w:rsidRDefault="007478C1" w:rsidP="007478C1"/>
                    <w:p w14:paraId="0A578EB6" w14:textId="77777777" w:rsidR="007478C1" w:rsidRDefault="007478C1" w:rsidP="007478C1"/>
                    <w:p w14:paraId="5C0A986F" w14:textId="77777777" w:rsidR="007478C1" w:rsidRDefault="007478C1" w:rsidP="007478C1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13BDAA0D" w14:textId="77777777" w:rsidR="007478C1" w:rsidRPr="0096287B" w:rsidRDefault="007478C1" w:rsidP="007478C1">
      <w:pPr>
        <w:rPr>
          <w:lang w:val="en-US"/>
        </w:rPr>
      </w:pPr>
    </w:p>
    <w:p w14:paraId="6E316EA4" w14:textId="77777777" w:rsidR="007478C1" w:rsidRPr="0096287B" w:rsidRDefault="007478C1" w:rsidP="007478C1">
      <w:pPr>
        <w:rPr>
          <w:lang w:val="en-US"/>
        </w:rPr>
      </w:pPr>
    </w:p>
    <w:p w14:paraId="796E7313" w14:textId="77777777" w:rsidR="007478C1" w:rsidRPr="0096287B" w:rsidRDefault="007478C1" w:rsidP="007478C1">
      <w:pPr>
        <w:rPr>
          <w:lang w:val="en-US"/>
        </w:rPr>
      </w:pPr>
    </w:p>
    <w:p w14:paraId="1D419684" w14:textId="77777777" w:rsidR="007478C1" w:rsidRPr="0096287B" w:rsidRDefault="007478C1" w:rsidP="007478C1">
      <w:pPr>
        <w:rPr>
          <w:lang w:val="en-US"/>
        </w:rPr>
      </w:pPr>
    </w:p>
    <w:p w14:paraId="78380E1B" w14:textId="77777777" w:rsidR="007478C1" w:rsidRPr="0096287B" w:rsidRDefault="007478C1" w:rsidP="007478C1">
      <w:pPr>
        <w:rPr>
          <w:lang w:val="en-US"/>
        </w:rPr>
      </w:pPr>
    </w:p>
    <w:p w14:paraId="19821EF1" w14:textId="77777777" w:rsidR="007478C1" w:rsidRPr="0096287B" w:rsidRDefault="007478C1" w:rsidP="007478C1">
      <w:pPr>
        <w:rPr>
          <w:lang w:val="en-US"/>
        </w:rPr>
      </w:pPr>
    </w:p>
    <w:p w14:paraId="2FE9C437" w14:textId="77777777" w:rsidR="007478C1" w:rsidRPr="0096287B" w:rsidRDefault="007478C1" w:rsidP="007478C1">
      <w:pPr>
        <w:rPr>
          <w:lang w:val="en-US"/>
        </w:rPr>
      </w:pPr>
    </w:p>
    <w:p w14:paraId="36194274" w14:textId="77777777" w:rsidR="007478C1" w:rsidRPr="0096287B" w:rsidRDefault="007478C1" w:rsidP="007478C1">
      <w:pPr>
        <w:rPr>
          <w:lang w:val="en-US"/>
        </w:rPr>
      </w:pPr>
    </w:p>
    <w:p w14:paraId="02173921" w14:textId="77777777" w:rsidR="007478C1" w:rsidRPr="0096287B" w:rsidRDefault="007478C1" w:rsidP="007478C1">
      <w:pPr>
        <w:rPr>
          <w:lang w:val="en-US"/>
        </w:rPr>
      </w:pPr>
    </w:p>
    <w:p w14:paraId="4FF76A6C" w14:textId="77777777" w:rsidR="007478C1" w:rsidRPr="0096287B" w:rsidRDefault="007478C1" w:rsidP="007478C1">
      <w:pPr>
        <w:rPr>
          <w:lang w:val="en-US"/>
        </w:rPr>
      </w:pPr>
    </w:p>
    <w:p w14:paraId="61BA9D5B" w14:textId="77777777" w:rsidR="007478C1" w:rsidRPr="0096287B" w:rsidRDefault="007478C1" w:rsidP="007478C1">
      <w:pPr>
        <w:rPr>
          <w:lang w:val="en-US"/>
        </w:rPr>
      </w:pPr>
    </w:p>
    <w:p w14:paraId="4F33A105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2925D9" wp14:editId="1B9DC482">
                <wp:simplePos x="0" y="0"/>
                <wp:positionH relativeFrom="margin">
                  <wp:posOffset>3930650</wp:posOffset>
                </wp:positionH>
                <wp:positionV relativeFrom="paragraph">
                  <wp:posOffset>159385</wp:posOffset>
                </wp:positionV>
                <wp:extent cx="2254250" cy="869950"/>
                <wp:effectExtent l="0" t="19050" r="12700" b="25400"/>
                <wp:wrapNone/>
                <wp:docPr id="286" name="Scroll: Horizontal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6BCA2" w14:textId="77777777" w:rsidR="007478C1" w:rsidRDefault="007478C1" w:rsidP="007478C1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25D9" id="Scroll: Horizontal 286" o:spid="_x0000_s1036" type="#_x0000_t98" style="position:absolute;margin-left:309.5pt;margin-top:12.55pt;width:177.5pt;height:6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" fillcolor="white [3201]" strokecolor="#004a98 [3204]" strokeweight="1pt">
                <v:stroke joinstyle="miter"/>
                <v:textbox>
                  <w:txbxContent>
                    <w:p w14:paraId="1D86BCA2" w14:textId="77777777" w:rsidR="007478C1" w:rsidRDefault="007478C1" w:rsidP="007478C1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287B">
        <w:rPr>
          <w:lang w:val="en-US"/>
        </w:rPr>
        <w:t xml:space="preserve">Directions: Choose a company or organization featured in </w:t>
      </w:r>
      <w:hyperlink r:id="rId14" w:history="1">
        <w:r w:rsidRPr="007E0CCF">
          <w:rPr>
            <w:rStyle w:val="Hyperlink"/>
            <w:lang w:val="en-US"/>
          </w:rPr>
          <w:t>National FFA Convention Expo</w:t>
        </w:r>
      </w:hyperlink>
      <w:r>
        <w:rPr>
          <w:lang w:val="en-US"/>
        </w:rPr>
        <w:t xml:space="preserve"> 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 xml:space="preserve"> and</w:t>
      </w:r>
      <w:r w:rsidRPr="0096287B">
        <w:rPr>
          <w:lang w:val="en-US"/>
        </w:rPr>
        <w:t xml:space="preserve"> complete the questions below.</w:t>
      </w:r>
    </w:p>
    <w:p w14:paraId="0AB52B6A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887E6E" wp14:editId="2566F537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FF5251" w14:textId="77777777" w:rsidR="007478C1" w:rsidRDefault="007478C1" w:rsidP="007478C1">
                            <w:r>
                              <w:t>Company/Organization:</w:t>
                            </w:r>
                          </w:p>
                          <w:p w14:paraId="6205C17E" w14:textId="77777777" w:rsidR="007478C1" w:rsidRDefault="007478C1" w:rsidP="007478C1"/>
                          <w:p w14:paraId="11DCF756" w14:textId="77777777" w:rsidR="007478C1" w:rsidRDefault="007478C1" w:rsidP="007478C1"/>
                          <w:p w14:paraId="65095BAE" w14:textId="77777777" w:rsidR="007478C1" w:rsidRDefault="007478C1" w:rsidP="007478C1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887E6E" id="Rectangle 287" o:spid="_x0000_s1037" style="position:absolute;margin-left:-18.1pt;margin-top:10.55pt;width:281pt;height:12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" fillcolor="white [3201]" strokecolor="#004a98 [3204]" strokeweight="1pt">
                <v:textbox>
                  <w:txbxContent>
                    <w:p w14:paraId="54FF5251" w14:textId="77777777" w:rsidR="007478C1" w:rsidRDefault="007478C1" w:rsidP="007478C1">
                      <w:r>
                        <w:t>Company/Organization:</w:t>
                      </w:r>
                    </w:p>
                    <w:p w14:paraId="6205C17E" w14:textId="77777777" w:rsidR="007478C1" w:rsidRDefault="007478C1" w:rsidP="007478C1"/>
                    <w:p w14:paraId="11DCF756" w14:textId="77777777" w:rsidR="007478C1" w:rsidRDefault="007478C1" w:rsidP="007478C1"/>
                    <w:p w14:paraId="65095BAE" w14:textId="77777777" w:rsidR="007478C1" w:rsidRDefault="007478C1" w:rsidP="007478C1">
                      <w:r>
                        <w:t>Why did you choose them?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4F38E1" w14:textId="77777777" w:rsidR="007478C1" w:rsidRPr="0096287B" w:rsidRDefault="007478C1" w:rsidP="007478C1">
      <w:pPr>
        <w:rPr>
          <w:lang w:val="en-US"/>
        </w:rPr>
      </w:pPr>
    </w:p>
    <w:p w14:paraId="7145F27E" w14:textId="77777777" w:rsidR="007478C1" w:rsidRPr="0096287B" w:rsidRDefault="007478C1" w:rsidP="007478C1">
      <w:pPr>
        <w:rPr>
          <w:lang w:val="en-US"/>
        </w:rPr>
      </w:pPr>
    </w:p>
    <w:p w14:paraId="2374B50D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D9FBBE" wp14:editId="3A9BB424">
                <wp:simplePos x="0" y="0"/>
                <wp:positionH relativeFrom="margin">
                  <wp:posOffset>3630930</wp:posOffset>
                </wp:positionH>
                <wp:positionV relativeFrom="paragraph">
                  <wp:posOffset>10160</wp:posOffset>
                </wp:positionV>
                <wp:extent cx="2317750" cy="2844800"/>
                <wp:effectExtent l="0" t="0" r="25400" b="12700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F2051" w14:textId="77777777" w:rsidR="007478C1" w:rsidRDefault="007478C1" w:rsidP="007478C1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9FBBE" id="Rectangle 301" o:spid="_x0000_s1038" style="position:absolute;margin-left:285.9pt;margin-top:.8pt;width:182.5pt;height:22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" fillcolor="white [3201]" strokecolor="#004a98 [3204]" strokeweight="1pt">
                <v:textbox>
                  <w:txbxContent>
                    <w:p w14:paraId="330F2051" w14:textId="77777777" w:rsidR="007478C1" w:rsidRDefault="007478C1" w:rsidP="007478C1">
                      <w:r>
                        <w:t>What do they 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526F24" w14:textId="77777777" w:rsidR="007478C1" w:rsidRPr="0096287B" w:rsidRDefault="007478C1" w:rsidP="007478C1">
      <w:pPr>
        <w:rPr>
          <w:lang w:val="en-US"/>
        </w:rPr>
      </w:pPr>
    </w:p>
    <w:p w14:paraId="287E937E" w14:textId="77777777" w:rsidR="007478C1" w:rsidRPr="0096287B" w:rsidRDefault="007478C1" w:rsidP="007478C1">
      <w:pPr>
        <w:rPr>
          <w:lang w:val="en-US"/>
        </w:rPr>
      </w:pPr>
    </w:p>
    <w:p w14:paraId="1AED1354" w14:textId="77777777" w:rsidR="007478C1" w:rsidRPr="0096287B" w:rsidRDefault="007478C1" w:rsidP="007478C1">
      <w:pPr>
        <w:rPr>
          <w:lang w:val="en-US"/>
        </w:rPr>
      </w:pPr>
    </w:p>
    <w:p w14:paraId="140B4D18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5A9655" wp14:editId="6845F8C4">
                <wp:simplePos x="0" y="0"/>
                <wp:positionH relativeFrom="margin">
                  <wp:posOffset>189230</wp:posOffset>
                </wp:positionH>
                <wp:positionV relativeFrom="paragraph">
                  <wp:posOffset>73660</wp:posOffset>
                </wp:positionV>
                <wp:extent cx="3295650" cy="3206750"/>
                <wp:effectExtent l="0" t="0" r="19050" b="12700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791CC" w14:textId="77777777" w:rsidR="007478C1" w:rsidRDefault="007478C1" w:rsidP="007478C1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48813F29" w14:textId="77777777" w:rsidR="007478C1" w:rsidRDefault="007478C1" w:rsidP="007478C1"/>
                          <w:p w14:paraId="2160F1FF" w14:textId="77777777" w:rsidR="007478C1" w:rsidRDefault="007478C1" w:rsidP="007478C1"/>
                          <w:p w14:paraId="1F307EE8" w14:textId="77777777" w:rsidR="007478C1" w:rsidRDefault="007478C1" w:rsidP="007478C1"/>
                          <w:p w14:paraId="228157C2" w14:textId="77777777" w:rsidR="007478C1" w:rsidRDefault="007478C1" w:rsidP="007478C1"/>
                          <w:p w14:paraId="57108045" w14:textId="77777777" w:rsidR="007478C1" w:rsidRDefault="007478C1" w:rsidP="007478C1"/>
                          <w:p w14:paraId="2F15CC41" w14:textId="77777777" w:rsidR="007478C1" w:rsidRDefault="007478C1" w:rsidP="007478C1">
                            <w:r>
                              <w:t xml:space="preserve">What skills are needed for these careers? (If you need help finding this, utilize </w:t>
                            </w:r>
                            <w:hyperlink r:id="rId15" w:history="1">
                              <w:r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A9655" id="Rectangle 306" o:spid="_x0000_s1039" style="position:absolute;margin-left:14.9pt;margin-top:5.8pt;width:259.5pt;height:252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" fillcolor="white [3201]" strokecolor="#004a98 [3204]" strokeweight="1pt">
                <v:textbox>
                  <w:txbxContent>
                    <w:p w14:paraId="665791CC" w14:textId="77777777" w:rsidR="007478C1" w:rsidRDefault="007478C1" w:rsidP="007478C1">
                      <w:r>
                        <w:t xml:space="preserve">What career opportunities are available with the company/organization? </w:t>
                      </w:r>
                    </w:p>
                    <w:p w14:paraId="48813F29" w14:textId="77777777" w:rsidR="007478C1" w:rsidRDefault="007478C1" w:rsidP="007478C1"/>
                    <w:p w14:paraId="2160F1FF" w14:textId="77777777" w:rsidR="007478C1" w:rsidRDefault="007478C1" w:rsidP="007478C1"/>
                    <w:p w14:paraId="1F307EE8" w14:textId="77777777" w:rsidR="007478C1" w:rsidRDefault="007478C1" w:rsidP="007478C1"/>
                    <w:p w14:paraId="228157C2" w14:textId="77777777" w:rsidR="007478C1" w:rsidRDefault="007478C1" w:rsidP="007478C1"/>
                    <w:p w14:paraId="57108045" w14:textId="77777777" w:rsidR="007478C1" w:rsidRDefault="007478C1" w:rsidP="007478C1"/>
                    <w:p w14:paraId="2F15CC41" w14:textId="77777777" w:rsidR="007478C1" w:rsidRDefault="007478C1" w:rsidP="007478C1">
                      <w:r>
                        <w:t xml:space="preserve">What skills are needed for these careers? (If you need help finding this, utilize </w:t>
                      </w:r>
                      <w:hyperlink r:id="rId16" w:history="1">
                        <w:r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994174" w14:textId="77777777" w:rsidR="007478C1" w:rsidRPr="0096287B" w:rsidRDefault="007478C1" w:rsidP="007478C1">
      <w:pPr>
        <w:rPr>
          <w:lang w:val="en-US"/>
        </w:rPr>
      </w:pPr>
    </w:p>
    <w:p w14:paraId="6270A74D" w14:textId="77777777" w:rsidR="007478C1" w:rsidRPr="0096287B" w:rsidRDefault="007478C1" w:rsidP="007478C1">
      <w:pPr>
        <w:rPr>
          <w:lang w:val="en-US"/>
        </w:rPr>
      </w:pPr>
    </w:p>
    <w:p w14:paraId="16CF1C9A" w14:textId="77777777" w:rsidR="007478C1" w:rsidRPr="0096287B" w:rsidRDefault="007478C1" w:rsidP="007478C1">
      <w:pPr>
        <w:rPr>
          <w:lang w:val="en-US"/>
        </w:rPr>
      </w:pPr>
    </w:p>
    <w:p w14:paraId="2288FB71" w14:textId="77777777" w:rsidR="007478C1" w:rsidRPr="0096287B" w:rsidRDefault="007478C1" w:rsidP="007478C1">
      <w:pPr>
        <w:rPr>
          <w:lang w:val="en-US"/>
        </w:rPr>
      </w:pPr>
    </w:p>
    <w:p w14:paraId="7C22DA11" w14:textId="77777777" w:rsidR="007478C1" w:rsidRPr="0096287B" w:rsidRDefault="007478C1" w:rsidP="007478C1">
      <w:pPr>
        <w:rPr>
          <w:lang w:val="en-US"/>
        </w:rPr>
      </w:pPr>
    </w:p>
    <w:p w14:paraId="6014AAF8" w14:textId="77777777" w:rsidR="007478C1" w:rsidRPr="0096287B" w:rsidRDefault="007478C1" w:rsidP="007478C1">
      <w:pPr>
        <w:rPr>
          <w:lang w:val="en-US"/>
        </w:rPr>
      </w:pPr>
    </w:p>
    <w:p w14:paraId="13EFE269" w14:textId="77777777" w:rsidR="007478C1" w:rsidRPr="0096287B" w:rsidRDefault="007478C1" w:rsidP="007478C1">
      <w:pPr>
        <w:rPr>
          <w:lang w:val="en-US"/>
        </w:rPr>
      </w:pPr>
    </w:p>
    <w:p w14:paraId="74CD8259" w14:textId="77777777" w:rsidR="007478C1" w:rsidRPr="0096287B" w:rsidRDefault="007478C1" w:rsidP="007478C1">
      <w:pPr>
        <w:rPr>
          <w:lang w:val="en-US"/>
        </w:rPr>
      </w:pPr>
    </w:p>
    <w:p w14:paraId="0B0E96FB" w14:textId="77777777" w:rsidR="007478C1" w:rsidRPr="0096287B" w:rsidRDefault="007478C1" w:rsidP="007478C1">
      <w:pPr>
        <w:rPr>
          <w:lang w:val="en-US"/>
        </w:rPr>
      </w:pPr>
    </w:p>
    <w:p w14:paraId="49C2DE65" w14:textId="77777777" w:rsidR="007478C1" w:rsidRPr="0096287B" w:rsidRDefault="007478C1" w:rsidP="007478C1">
      <w:pPr>
        <w:rPr>
          <w:lang w:val="en-US"/>
        </w:rPr>
      </w:pPr>
    </w:p>
    <w:p w14:paraId="53DA9FE8" w14:textId="77777777" w:rsidR="007478C1" w:rsidRPr="0096287B" w:rsidRDefault="007478C1" w:rsidP="007478C1">
      <w:pPr>
        <w:rPr>
          <w:lang w:val="en-US"/>
        </w:rPr>
      </w:pPr>
    </w:p>
    <w:p w14:paraId="0535719C" w14:textId="77777777" w:rsidR="007478C1" w:rsidRPr="0096287B" w:rsidRDefault="007478C1" w:rsidP="007478C1">
      <w:pPr>
        <w:rPr>
          <w:lang w:val="en-US"/>
        </w:rPr>
      </w:pPr>
    </w:p>
    <w:p w14:paraId="6E54177B" w14:textId="77777777" w:rsidR="007478C1" w:rsidRPr="0096287B" w:rsidRDefault="007478C1" w:rsidP="007478C1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6578C1" wp14:editId="52D67721">
                <wp:simplePos x="0" y="0"/>
                <wp:positionH relativeFrom="column">
                  <wp:posOffset>-109220</wp:posOffset>
                </wp:positionH>
                <wp:positionV relativeFrom="paragraph">
                  <wp:posOffset>249555</wp:posOffset>
                </wp:positionV>
                <wp:extent cx="6280150" cy="1835150"/>
                <wp:effectExtent l="0" t="0" r="25400" b="12700"/>
                <wp:wrapNone/>
                <wp:docPr id="307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9B6BF" w14:textId="77777777" w:rsidR="007478C1" w:rsidRDefault="007478C1" w:rsidP="007478C1">
                            <w:r>
                              <w:t>How would you describe this company/organization to your best friend in one word?</w:t>
                            </w:r>
                          </w:p>
                          <w:p w14:paraId="10F4B520" w14:textId="77777777" w:rsidR="007478C1" w:rsidRDefault="007478C1" w:rsidP="007478C1"/>
                          <w:p w14:paraId="16D54A4B" w14:textId="77777777" w:rsidR="007478C1" w:rsidRDefault="007478C1" w:rsidP="007478C1"/>
                          <w:p w14:paraId="0F8FE588" w14:textId="77777777" w:rsidR="007478C1" w:rsidRDefault="007478C1" w:rsidP="007478C1"/>
                          <w:p w14:paraId="1E65546C" w14:textId="77777777" w:rsidR="007478C1" w:rsidRDefault="007478C1" w:rsidP="007478C1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578C1" id="Rectangle 307" o:spid="_x0000_s1040" style="position:absolute;margin-left:-8.6pt;margin-top:19.65pt;width:494.5pt;height:144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" fillcolor="white [3201]" strokecolor="#004a98 [3204]" strokeweight="1pt">
                <v:textbox>
                  <w:txbxContent>
                    <w:p w14:paraId="7249B6BF" w14:textId="77777777" w:rsidR="007478C1" w:rsidRDefault="007478C1" w:rsidP="007478C1">
                      <w:r>
                        <w:t>How would you describe this company/organization to your best friend in one word?</w:t>
                      </w:r>
                    </w:p>
                    <w:p w14:paraId="10F4B520" w14:textId="77777777" w:rsidR="007478C1" w:rsidRDefault="007478C1" w:rsidP="007478C1"/>
                    <w:p w14:paraId="16D54A4B" w14:textId="77777777" w:rsidR="007478C1" w:rsidRDefault="007478C1" w:rsidP="007478C1"/>
                    <w:p w14:paraId="0F8FE588" w14:textId="77777777" w:rsidR="007478C1" w:rsidRDefault="007478C1" w:rsidP="007478C1"/>
                    <w:p w14:paraId="1E65546C" w14:textId="77777777" w:rsidR="007478C1" w:rsidRDefault="007478C1" w:rsidP="007478C1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2B15B129" w14:textId="77777777" w:rsidR="007478C1" w:rsidRPr="0096287B" w:rsidRDefault="007478C1" w:rsidP="007478C1">
      <w:pPr>
        <w:rPr>
          <w:lang w:val="en-US"/>
        </w:rPr>
      </w:pPr>
    </w:p>
    <w:p w14:paraId="7A3A45E3" w14:textId="77777777" w:rsidR="007478C1" w:rsidRPr="0096287B" w:rsidRDefault="007478C1" w:rsidP="007478C1">
      <w:pPr>
        <w:rPr>
          <w:lang w:val="en-US"/>
        </w:rPr>
      </w:pPr>
    </w:p>
    <w:p w14:paraId="2898070F" w14:textId="77777777" w:rsidR="007478C1" w:rsidRPr="0096287B" w:rsidRDefault="007478C1" w:rsidP="007478C1">
      <w:pPr>
        <w:rPr>
          <w:lang w:val="en-US"/>
        </w:rPr>
      </w:pPr>
    </w:p>
    <w:p w14:paraId="6B538C02" w14:textId="77777777" w:rsidR="007478C1" w:rsidRPr="0096287B" w:rsidRDefault="007478C1" w:rsidP="007478C1">
      <w:pPr>
        <w:rPr>
          <w:lang w:val="en-US"/>
        </w:rPr>
      </w:pPr>
    </w:p>
    <w:p w14:paraId="7F2F2674" w14:textId="77777777" w:rsidR="007478C1" w:rsidRPr="0096287B" w:rsidRDefault="007478C1" w:rsidP="007478C1">
      <w:pPr>
        <w:rPr>
          <w:lang w:val="en-US"/>
        </w:rPr>
      </w:pPr>
    </w:p>
    <w:p w14:paraId="4EE3288D" w14:textId="77777777" w:rsidR="007478C1" w:rsidRPr="0096287B" w:rsidRDefault="007478C1" w:rsidP="007478C1">
      <w:pPr>
        <w:rPr>
          <w:lang w:val="en-US"/>
        </w:rPr>
      </w:pPr>
    </w:p>
    <w:p w14:paraId="7B977F29" w14:textId="77777777" w:rsidR="007478C1" w:rsidRPr="0096287B" w:rsidRDefault="007478C1" w:rsidP="007478C1">
      <w:pPr>
        <w:rPr>
          <w:lang w:val="en-US"/>
        </w:rPr>
      </w:pPr>
    </w:p>
    <w:p w14:paraId="5BA25D2C" w14:textId="478C2DBE" w:rsidR="002E4ABB" w:rsidRPr="00CE11D5" w:rsidRDefault="002E4ABB" w:rsidP="00CE11D5"/>
    <w:sectPr w:rsidR="002E4ABB" w:rsidRPr="00CE11D5" w:rsidSect="00CB1A3F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DED9D" w14:textId="77777777" w:rsidR="003F785D" w:rsidRDefault="003F785D" w:rsidP="00E974FE">
      <w:pPr>
        <w:spacing w:after="0" w:line="240" w:lineRule="auto"/>
      </w:pPr>
      <w:r>
        <w:separator/>
      </w:r>
    </w:p>
  </w:endnote>
  <w:endnote w:type="continuationSeparator" w:id="0">
    <w:p w14:paraId="374A274F" w14:textId="77777777" w:rsidR="003F785D" w:rsidRDefault="003F785D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68FA81D4-7369-41FB-A7A6-FD37E5E2A25C}"/>
    <w:embedBold r:id="rId2" w:fontKey="{86CD17C7-3B91-4552-8FBE-5522542FFF1A}"/>
    <w:embedItalic r:id="rId3" w:fontKey="{3A37B51C-90AF-40A5-A211-80067F3333D1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6A70FA60-EC0D-4519-AAE5-D7FFAC5863D9}"/>
    <w:embedBold r:id="rId5" w:fontKey="{19C7A17E-660B-4BCA-B6FA-3D000F33A147}"/>
    <w:embedItalic r:id="rId6" w:fontKey="{4EF01FCD-6F77-4E68-8EF6-2D9B9DDEEA3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FB7D45E-062F-4733-B264-AFE085A0DAE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4019A812-B178-422A-8FB3-E0D63045E553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4A383FB4-0246-46A5-9F5A-2BB3267BCCA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D79FED68-63BC-4BEE-A5FF-965E26F834CC}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A274E2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20E0C9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848FD" w14:textId="77777777" w:rsidR="003F785D" w:rsidRDefault="003F785D" w:rsidP="00E974FE">
      <w:pPr>
        <w:spacing w:after="0" w:line="240" w:lineRule="auto"/>
      </w:pPr>
      <w:r>
        <w:separator/>
      </w:r>
    </w:p>
  </w:footnote>
  <w:footnote w:type="continuationSeparator" w:id="0">
    <w:p w14:paraId="56F2676B" w14:textId="77777777" w:rsidR="003F785D" w:rsidRDefault="003F785D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849035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13094B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708590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C4B854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37" type="#_x0000_t75" style="width:12.5pt;height:9.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D1439"/>
    <w:rsid w:val="002E4ABB"/>
    <w:rsid w:val="00394708"/>
    <w:rsid w:val="003D06F0"/>
    <w:rsid w:val="003F1000"/>
    <w:rsid w:val="003F785D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478C1"/>
    <w:rsid w:val="0079024C"/>
    <w:rsid w:val="007937F4"/>
    <w:rsid w:val="007B2573"/>
    <w:rsid w:val="007E01A1"/>
    <w:rsid w:val="008421CB"/>
    <w:rsid w:val="00995841"/>
    <w:rsid w:val="009B007B"/>
    <w:rsid w:val="00A60265"/>
    <w:rsid w:val="00A67E6D"/>
    <w:rsid w:val="00AC0609"/>
    <w:rsid w:val="00B73261"/>
    <w:rsid w:val="00C05B76"/>
    <w:rsid w:val="00C10B54"/>
    <w:rsid w:val="00C43A64"/>
    <w:rsid w:val="00C65667"/>
    <w:rsid w:val="00C82B7A"/>
    <w:rsid w:val="00C957C7"/>
    <w:rsid w:val="00CA4A0C"/>
    <w:rsid w:val="00CB1A3F"/>
    <w:rsid w:val="00CC278D"/>
    <w:rsid w:val="00CE11D5"/>
    <w:rsid w:val="00D27E09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D5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ntion.ffa.org/national-ffa-expo-and-shopffa-mega-store/" TargetMode="External"/><Relationship Id="rId13" Type="http://schemas.openxmlformats.org/officeDocument/2006/relationships/hyperlink" Target="https://agexplorer.ffa.org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gexplorer.ffa.org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agexplorer.ffa.or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vention.ffa.org/national-ffa-expo-and-shopffa-mega-stor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gexplorer.ffa.org" TargetMode="External"/><Relationship Id="rId10" Type="http://schemas.openxmlformats.org/officeDocument/2006/relationships/hyperlink" Target="https://agexplorer.ffa.org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agexplorer.ffa.org" TargetMode="External"/><Relationship Id="rId14" Type="http://schemas.openxmlformats.org/officeDocument/2006/relationships/hyperlink" Target="https://convention.ffa.org/national-ffa-expo-and-shopffa-mega-store/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</TotalTime>
  <Pages>3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2021-09-22T01:56:00Z</dcterms:created>
  <dcterms:modified xsi:type="dcterms:W3CDTF">2021-09-22T01:56:00Z</dcterms:modified>
</cp:coreProperties>
</file>