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3A8DF" w14:textId="77777777" w:rsidR="00131378" w:rsidRPr="00131378" w:rsidRDefault="00131378" w:rsidP="00131378">
      <w:pPr>
        <w:keepLines/>
        <w:pageBreakBefore/>
        <w:contextualSpacing/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</w:pPr>
      <w:bookmarkStart w:id="0" w:name="_Hlk52358012"/>
      <w:bookmarkStart w:id="1" w:name="company"/>
      <w:bookmarkStart w:id="2" w:name="_Hlk111636743"/>
      <w:r w:rsidRPr="00131378"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  <w:t xml:space="preserve">Get to Know </w:t>
      </w:r>
      <w:bookmarkEnd w:id="0"/>
      <w:r w:rsidRPr="00131378">
        <w:rPr>
          <w:rFonts w:asciiTheme="majorHAnsi" w:eastAsiaTheme="majorEastAsia" w:hAnsiTheme="majorHAnsi" w:cstheme="majorBidi"/>
          <w:caps/>
          <w:color w:val="004A98" w:themeColor="accent1"/>
          <w:kern w:val="28"/>
          <w:sz w:val="48"/>
          <w:szCs w:val="56"/>
          <w:lang w:val="en-US"/>
        </w:rPr>
        <w:t>Agricultural Companies and Organizations</w:t>
      </w:r>
      <w:bookmarkEnd w:id="1"/>
    </w:p>
    <w:p w14:paraId="75127469" w14:textId="77777777" w:rsidR="00131378" w:rsidRPr="00131378" w:rsidRDefault="00131378" w:rsidP="00131378">
      <w:pPr>
        <w:rPr>
          <w:lang w:val="en-US"/>
        </w:rPr>
      </w:pPr>
      <w:r w:rsidRPr="00131378">
        <w:rPr>
          <w:lang w:val="en-US"/>
        </w:rPr>
        <w:t xml:space="preserve">Directions: Choose a company or organization featured in the </w:t>
      </w:r>
      <w:hyperlink r:id="rId8" w:history="1">
        <w:r w:rsidRPr="00131378">
          <w:rPr>
            <w:color w:val="0563C1" w:themeColor="hyperlink"/>
            <w:u w:val="single"/>
            <w:lang w:val="en-US"/>
          </w:rPr>
          <w:t>National FFA Convention Expo</w:t>
        </w:r>
      </w:hyperlink>
      <w:r w:rsidRPr="00131378">
        <w:rPr>
          <w:lang w:val="en-US"/>
        </w:rPr>
        <w:t xml:space="preserve"> that you are interested in learning about and complete the questions below.</w:t>
      </w:r>
    </w:p>
    <w:p w14:paraId="6008D495" w14:textId="77777777" w:rsidR="00131378" w:rsidRPr="00131378" w:rsidRDefault="00131378" w:rsidP="00131378">
      <w:pPr>
        <w:rPr>
          <w:lang w:val="en-US"/>
        </w:rPr>
      </w:pPr>
      <w:r w:rsidRPr="00131378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D008E4" wp14:editId="35F1F3DC">
                <wp:simplePos x="0" y="0"/>
                <wp:positionH relativeFrom="column">
                  <wp:posOffset>-229870</wp:posOffset>
                </wp:positionH>
                <wp:positionV relativeFrom="paragraph">
                  <wp:posOffset>31115</wp:posOffset>
                </wp:positionV>
                <wp:extent cx="6442075" cy="7121525"/>
                <wp:effectExtent l="0" t="0" r="15875" b="2222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2075" cy="7121525"/>
                          <a:chOff x="0" y="0"/>
                          <a:chExt cx="6442075" cy="7121525"/>
                        </a:xfrm>
                      </wpg:grpSpPr>
                      <wps:wsp>
                        <wps:cNvPr id="57" name="Scroll: Horizontal 57"/>
                        <wps:cNvSpPr/>
                        <wps:spPr>
                          <a:xfrm>
                            <a:off x="3943350" y="0"/>
                            <a:ext cx="2254250" cy="869950"/>
                          </a:xfrm>
                          <a:prstGeom prst="horizontalScroll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4A98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0B9400" w14:textId="77777777" w:rsidR="00131378" w:rsidRDefault="00131378" w:rsidP="00131378">
                              <w:r>
                                <w:t>Pathway: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0" y="104775"/>
                            <a:ext cx="3568700" cy="15367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4A98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4826F29" w14:textId="77777777" w:rsidR="00131378" w:rsidRDefault="00131378" w:rsidP="00131378">
                              <w:r>
                                <w:t>Company/Organization:</w:t>
                              </w:r>
                            </w:p>
                            <w:p w14:paraId="6AEF3F60" w14:textId="77777777" w:rsidR="00131378" w:rsidRDefault="00131378" w:rsidP="00131378"/>
                            <w:p w14:paraId="775F2AA7" w14:textId="77777777" w:rsidR="00131378" w:rsidRDefault="00131378" w:rsidP="00131378"/>
                            <w:p w14:paraId="18F42E59" w14:textId="77777777" w:rsidR="00131378" w:rsidRDefault="00131378" w:rsidP="00131378">
                              <w:r>
                                <w:t>Why did you choose them?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867150" y="1095375"/>
                            <a:ext cx="2317750" cy="2844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4A98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373D98B" w14:textId="77777777" w:rsidR="00131378" w:rsidRDefault="00131378" w:rsidP="00131378">
                              <w:r>
                                <w:t>What do they do?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28600" y="1857375"/>
                            <a:ext cx="3295650" cy="32067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4A98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5580556" w14:textId="77777777" w:rsidR="00131378" w:rsidRDefault="00131378" w:rsidP="00131378">
                              <w:r>
                                <w:t xml:space="preserve">What career opportunities are available with the company/organization? </w:t>
                              </w:r>
                            </w:p>
                            <w:p w14:paraId="6CD181F1" w14:textId="77777777" w:rsidR="00131378" w:rsidRDefault="00131378" w:rsidP="00131378"/>
                            <w:p w14:paraId="3C72E241" w14:textId="77777777" w:rsidR="00131378" w:rsidRDefault="00131378" w:rsidP="00131378"/>
                            <w:p w14:paraId="1E5E9A14" w14:textId="77777777" w:rsidR="00131378" w:rsidRDefault="00131378" w:rsidP="00131378"/>
                            <w:p w14:paraId="2E49A92A" w14:textId="77777777" w:rsidR="00131378" w:rsidRDefault="00131378" w:rsidP="00131378"/>
                            <w:p w14:paraId="5AEB7710" w14:textId="77777777" w:rsidR="00131378" w:rsidRDefault="00131378" w:rsidP="00131378"/>
                            <w:p w14:paraId="1643939B" w14:textId="77777777" w:rsidR="00131378" w:rsidRDefault="00131378" w:rsidP="00131378">
                              <w:r>
                                <w:t xml:space="preserve">What skills are needed for these careers? (If you need help finding this, utilize </w:t>
                              </w:r>
                              <w:hyperlink r:id="rId9" w:history="1">
                                <w:r>
                                  <w:rPr>
                                    <w:rStyle w:val="Hyperlink"/>
                                  </w:rPr>
                                  <w:t>AgExplorer.FFA.org</w:t>
                                </w:r>
                              </w:hyperlink>
                              <w:r>
                                <w:t>.)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61925" y="5286375"/>
                            <a:ext cx="6280150" cy="18351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004A98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98DE296" w14:textId="77777777" w:rsidR="00131378" w:rsidRDefault="00131378" w:rsidP="00131378">
                              <w:r>
                                <w:t>How would you describe this company/organization to your best friend in one word?</w:t>
                              </w:r>
                            </w:p>
                            <w:p w14:paraId="333A6C62" w14:textId="77777777" w:rsidR="00131378" w:rsidRDefault="00131378" w:rsidP="00131378"/>
                            <w:p w14:paraId="635CC7E9" w14:textId="77777777" w:rsidR="00131378" w:rsidRDefault="00131378" w:rsidP="00131378"/>
                            <w:p w14:paraId="796E2D74" w14:textId="77777777" w:rsidR="00131378" w:rsidRDefault="00131378" w:rsidP="00131378"/>
                            <w:p w14:paraId="12D2A5FE" w14:textId="77777777" w:rsidR="00131378" w:rsidRDefault="00131378" w:rsidP="00131378">
                              <w:r>
                                <w:t>Would you be interested in working for this company? Why or why not?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D008E4" id="Group 14" o:spid="_x0000_s1026" style="position:absolute;margin-left:-18.1pt;margin-top:2.45pt;width:507.25pt;height:560.75pt;z-index:251659264" coordsize="64420,71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"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Scroll: Horizontal 57" o:spid="_x0000_s1027" type="#_x0000_t98" style="position:absolute;left:39433;width:22543;height:8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" fillcolor="window" strokecolor="#004a98" strokeweight="1pt">
                  <v:stroke joinstyle="miter"/>
                  <v:textbox>
                    <w:txbxContent>
                      <w:p w14:paraId="710B9400" w14:textId="77777777" w:rsidR="00131378" w:rsidRDefault="00131378" w:rsidP="00131378">
                        <w:r>
                          <w:t>Pathway:</w:t>
                        </w:r>
                      </w:p>
                    </w:txbxContent>
                  </v:textbox>
                </v:shape>
                <v:rect id="Rectangle 58" o:spid="_x0000_s1028" style="position:absolute;top:1047;width:35687;height:15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" fillcolor="window" strokecolor="#004a98" strokeweight="1pt">
                  <v:textbox>
                    <w:txbxContent>
                      <w:p w14:paraId="14826F29" w14:textId="77777777" w:rsidR="00131378" w:rsidRDefault="00131378" w:rsidP="00131378">
                        <w:r>
                          <w:t>Company/Organization:</w:t>
                        </w:r>
                      </w:p>
                      <w:p w14:paraId="6AEF3F60" w14:textId="77777777" w:rsidR="00131378" w:rsidRDefault="00131378" w:rsidP="00131378"/>
                      <w:p w14:paraId="775F2AA7" w14:textId="77777777" w:rsidR="00131378" w:rsidRDefault="00131378" w:rsidP="00131378"/>
                      <w:p w14:paraId="18F42E59" w14:textId="77777777" w:rsidR="00131378" w:rsidRDefault="00131378" w:rsidP="00131378">
                        <w:r>
                          <w:t>Why did you choose them?</w:t>
                        </w:r>
                      </w:p>
                    </w:txbxContent>
                  </v:textbox>
                </v:rect>
                <v:rect id="Rectangle 73" o:spid="_x0000_s1029" style="position:absolute;left:38671;top:10953;width:23178;height:28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" fillcolor="window" strokecolor="#004a98" strokeweight="1pt">
                  <v:textbox>
                    <w:txbxContent>
                      <w:p w14:paraId="0373D98B" w14:textId="77777777" w:rsidR="00131378" w:rsidRDefault="00131378" w:rsidP="00131378">
                        <w:r>
                          <w:t>What do they do?</w:t>
                        </w:r>
                      </w:p>
                    </w:txbxContent>
                  </v:textbox>
                </v:rect>
                <v:rect id="Rectangle 77" o:spid="_x0000_s1030" style="position:absolute;left:2286;top:18573;width:32956;height:3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" fillcolor="window" strokecolor="#004a98" strokeweight="1pt">
                  <v:textbox>
                    <w:txbxContent>
                      <w:p w14:paraId="15580556" w14:textId="77777777" w:rsidR="00131378" w:rsidRDefault="00131378" w:rsidP="00131378">
                        <w:r>
                          <w:t xml:space="preserve">What career opportunities are available with the company/organization? </w:t>
                        </w:r>
                      </w:p>
                      <w:p w14:paraId="6CD181F1" w14:textId="77777777" w:rsidR="00131378" w:rsidRDefault="00131378" w:rsidP="00131378"/>
                      <w:p w14:paraId="3C72E241" w14:textId="77777777" w:rsidR="00131378" w:rsidRDefault="00131378" w:rsidP="00131378"/>
                      <w:p w14:paraId="1E5E9A14" w14:textId="77777777" w:rsidR="00131378" w:rsidRDefault="00131378" w:rsidP="00131378"/>
                      <w:p w14:paraId="2E49A92A" w14:textId="77777777" w:rsidR="00131378" w:rsidRDefault="00131378" w:rsidP="00131378"/>
                      <w:p w14:paraId="5AEB7710" w14:textId="77777777" w:rsidR="00131378" w:rsidRDefault="00131378" w:rsidP="00131378"/>
                      <w:p w14:paraId="1643939B" w14:textId="77777777" w:rsidR="00131378" w:rsidRDefault="00131378" w:rsidP="00131378">
                        <w:r>
                          <w:t xml:space="preserve">What skills are needed for these careers? (If you need help finding this, utilize </w:t>
                        </w:r>
                        <w:hyperlink r:id="rId10" w:history="1">
                          <w:r>
                            <w:rPr>
                              <w:rStyle w:val="Hyperlink"/>
                            </w:rPr>
                            <w:t>AgExplorer.FFA.org</w:t>
                          </w:r>
                        </w:hyperlink>
                        <w:r>
                          <w:t>.)</w:t>
                        </w:r>
                      </w:p>
                    </w:txbxContent>
                  </v:textbox>
                </v:rect>
                <v:rect id="Rectangle 82" o:spid="_x0000_s1031" style="position:absolute;left:1619;top:52863;width:62801;height:183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" fillcolor="window" strokecolor="#004a98" strokeweight="1pt">
                  <v:textbox>
                    <w:txbxContent>
                      <w:p w14:paraId="598DE296" w14:textId="77777777" w:rsidR="00131378" w:rsidRDefault="00131378" w:rsidP="00131378">
                        <w:r>
                          <w:t>How would you describe this company/organization to your best friend in one word?</w:t>
                        </w:r>
                      </w:p>
                      <w:p w14:paraId="333A6C62" w14:textId="77777777" w:rsidR="00131378" w:rsidRDefault="00131378" w:rsidP="00131378"/>
                      <w:p w14:paraId="635CC7E9" w14:textId="77777777" w:rsidR="00131378" w:rsidRDefault="00131378" w:rsidP="00131378"/>
                      <w:p w14:paraId="796E2D74" w14:textId="77777777" w:rsidR="00131378" w:rsidRDefault="00131378" w:rsidP="00131378"/>
                      <w:p w14:paraId="12D2A5FE" w14:textId="77777777" w:rsidR="00131378" w:rsidRDefault="00131378" w:rsidP="00131378">
                        <w:r>
                          <w:t>Would you be interested in working for this company? Why or why not?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DD03C75" w14:textId="77777777" w:rsidR="00131378" w:rsidRPr="00131378" w:rsidRDefault="00131378" w:rsidP="00131378">
      <w:pPr>
        <w:rPr>
          <w:lang w:val="en-US"/>
        </w:rPr>
      </w:pPr>
    </w:p>
    <w:p w14:paraId="48AC36A9" w14:textId="77777777" w:rsidR="00131378" w:rsidRPr="00131378" w:rsidRDefault="00131378" w:rsidP="00131378">
      <w:pPr>
        <w:rPr>
          <w:lang w:val="en-US"/>
        </w:rPr>
      </w:pPr>
    </w:p>
    <w:p w14:paraId="11B9C94A" w14:textId="77777777" w:rsidR="00131378" w:rsidRPr="00131378" w:rsidRDefault="00131378" w:rsidP="00131378">
      <w:pPr>
        <w:rPr>
          <w:lang w:val="en-US"/>
        </w:rPr>
      </w:pPr>
    </w:p>
    <w:p w14:paraId="1F6BD1D5" w14:textId="77777777" w:rsidR="00131378" w:rsidRPr="00131378" w:rsidRDefault="00131378" w:rsidP="00131378">
      <w:pPr>
        <w:rPr>
          <w:lang w:val="en-US"/>
        </w:rPr>
      </w:pPr>
    </w:p>
    <w:p w14:paraId="065DA9D4" w14:textId="77777777" w:rsidR="00131378" w:rsidRPr="00131378" w:rsidRDefault="00131378" w:rsidP="00131378">
      <w:pPr>
        <w:rPr>
          <w:lang w:val="en-US"/>
        </w:rPr>
      </w:pPr>
    </w:p>
    <w:p w14:paraId="5248EE80" w14:textId="77777777" w:rsidR="00131378" w:rsidRPr="00131378" w:rsidRDefault="00131378" w:rsidP="00131378">
      <w:pPr>
        <w:rPr>
          <w:lang w:val="en-US"/>
        </w:rPr>
      </w:pPr>
    </w:p>
    <w:p w14:paraId="52F27F16" w14:textId="77777777" w:rsidR="00131378" w:rsidRPr="00131378" w:rsidRDefault="00131378" w:rsidP="00131378">
      <w:pPr>
        <w:rPr>
          <w:lang w:val="en-US"/>
        </w:rPr>
      </w:pPr>
    </w:p>
    <w:p w14:paraId="3C025FFC" w14:textId="77777777" w:rsidR="00131378" w:rsidRPr="00131378" w:rsidRDefault="00131378" w:rsidP="00131378">
      <w:pPr>
        <w:rPr>
          <w:lang w:val="en-US"/>
        </w:rPr>
      </w:pPr>
    </w:p>
    <w:p w14:paraId="42291D17" w14:textId="77777777" w:rsidR="00131378" w:rsidRPr="00131378" w:rsidRDefault="00131378" w:rsidP="00131378">
      <w:pPr>
        <w:rPr>
          <w:lang w:val="en-US"/>
        </w:rPr>
      </w:pPr>
    </w:p>
    <w:p w14:paraId="3E4DCD54" w14:textId="77777777" w:rsidR="00131378" w:rsidRPr="00131378" w:rsidRDefault="00131378" w:rsidP="00131378">
      <w:pPr>
        <w:rPr>
          <w:lang w:val="en-US"/>
        </w:rPr>
      </w:pPr>
    </w:p>
    <w:p w14:paraId="49CADE6A" w14:textId="77777777" w:rsidR="00131378" w:rsidRPr="00131378" w:rsidRDefault="00131378" w:rsidP="00131378">
      <w:pPr>
        <w:rPr>
          <w:lang w:val="en-US"/>
        </w:rPr>
      </w:pPr>
    </w:p>
    <w:p w14:paraId="06C36C9E" w14:textId="77777777" w:rsidR="00131378" w:rsidRPr="00131378" w:rsidRDefault="00131378" w:rsidP="00131378">
      <w:pPr>
        <w:rPr>
          <w:lang w:val="en-US"/>
        </w:rPr>
      </w:pPr>
    </w:p>
    <w:p w14:paraId="122A904A" w14:textId="77777777" w:rsidR="00131378" w:rsidRPr="00131378" w:rsidRDefault="00131378" w:rsidP="00131378">
      <w:pPr>
        <w:rPr>
          <w:lang w:val="en-US"/>
        </w:rPr>
      </w:pPr>
    </w:p>
    <w:p w14:paraId="05EE24C7" w14:textId="77777777" w:rsidR="00131378" w:rsidRPr="00131378" w:rsidRDefault="00131378" w:rsidP="00131378">
      <w:pPr>
        <w:rPr>
          <w:lang w:val="en-US"/>
        </w:rPr>
      </w:pPr>
    </w:p>
    <w:p w14:paraId="1C059B1F" w14:textId="77777777" w:rsidR="00131378" w:rsidRPr="00131378" w:rsidRDefault="00131378" w:rsidP="00131378">
      <w:pPr>
        <w:rPr>
          <w:lang w:val="en-US"/>
        </w:rPr>
      </w:pPr>
    </w:p>
    <w:p w14:paraId="1E1CA9EA" w14:textId="77777777" w:rsidR="00131378" w:rsidRPr="00131378" w:rsidRDefault="00131378" w:rsidP="00131378">
      <w:pPr>
        <w:rPr>
          <w:lang w:val="en-US"/>
        </w:rPr>
      </w:pPr>
    </w:p>
    <w:p w14:paraId="4CAF2B95" w14:textId="77777777" w:rsidR="00131378" w:rsidRPr="00131378" w:rsidRDefault="00131378" w:rsidP="00131378">
      <w:pPr>
        <w:rPr>
          <w:lang w:val="en-US"/>
        </w:rPr>
      </w:pPr>
    </w:p>
    <w:p w14:paraId="7727C818" w14:textId="77777777" w:rsidR="00131378" w:rsidRPr="00131378" w:rsidRDefault="00131378" w:rsidP="00131378">
      <w:pPr>
        <w:rPr>
          <w:lang w:val="en-US"/>
        </w:rPr>
      </w:pPr>
    </w:p>
    <w:p w14:paraId="4C34402C" w14:textId="77777777" w:rsidR="00131378" w:rsidRPr="00131378" w:rsidRDefault="00131378" w:rsidP="00131378">
      <w:pPr>
        <w:rPr>
          <w:lang w:val="en-US"/>
        </w:rPr>
      </w:pPr>
    </w:p>
    <w:p w14:paraId="0B8EB0C7" w14:textId="77777777" w:rsidR="00131378" w:rsidRPr="00131378" w:rsidRDefault="00131378" w:rsidP="00131378">
      <w:pPr>
        <w:rPr>
          <w:lang w:val="en-US"/>
        </w:rPr>
      </w:pPr>
    </w:p>
    <w:p w14:paraId="7C207F22" w14:textId="77777777" w:rsidR="00131378" w:rsidRPr="00131378" w:rsidRDefault="00131378" w:rsidP="00131378">
      <w:pPr>
        <w:rPr>
          <w:lang w:val="en-US"/>
        </w:rPr>
      </w:pPr>
    </w:p>
    <w:p w14:paraId="05BA2814" w14:textId="77777777" w:rsidR="00131378" w:rsidRPr="00131378" w:rsidRDefault="00131378" w:rsidP="00131378">
      <w:pPr>
        <w:rPr>
          <w:lang w:val="en-US"/>
        </w:rPr>
      </w:pPr>
    </w:p>
    <w:p w14:paraId="51A029F5" w14:textId="77777777" w:rsidR="00131378" w:rsidRPr="00131378" w:rsidRDefault="00131378" w:rsidP="00131378">
      <w:pPr>
        <w:rPr>
          <w:lang w:val="en-US"/>
        </w:rPr>
      </w:pPr>
    </w:p>
    <w:p w14:paraId="087679AB" w14:textId="77777777" w:rsidR="00131378" w:rsidRPr="00131378" w:rsidRDefault="00131378" w:rsidP="00131378">
      <w:pPr>
        <w:rPr>
          <w:lang w:val="en-US"/>
        </w:rPr>
      </w:pPr>
    </w:p>
    <w:p w14:paraId="44264A8C" w14:textId="77777777" w:rsidR="00131378" w:rsidRPr="00131378" w:rsidRDefault="00131378" w:rsidP="00131378">
      <w:pPr>
        <w:rPr>
          <w:lang w:val="en-US"/>
        </w:rPr>
      </w:pPr>
    </w:p>
    <w:p w14:paraId="0C06A3E5" w14:textId="77777777" w:rsidR="00131378" w:rsidRPr="00131378" w:rsidRDefault="00131378" w:rsidP="00131378">
      <w:pPr>
        <w:rPr>
          <w:lang w:val="en-US"/>
        </w:rPr>
      </w:pPr>
    </w:p>
    <w:p w14:paraId="75CA4328" w14:textId="77777777" w:rsidR="00131378" w:rsidRPr="00131378" w:rsidRDefault="00131378" w:rsidP="00131378">
      <w:pPr>
        <w:rPr>
          <w:lang w:val="en-US"/>
        </w:rPr>
      </w:pPr>
    </w:p>
    <w:p w14:paraId="6B7F53DC" w14:textId="77777777" w:rsidR="00131378" w:rsidRPr="00131378" w:rsidRDefault="00131378" w:rsidP="00131378">
      <w:pPr>
        <w:rPr>
          <w:lang w:val="en-US"/>
        </w:rPr>
      </w:pPr>
      <w:r w:rsidRPr="00131378">
        <w:rPr>
          <w:lang w:val="en-US"/>
        </w:rPr>
        <w:t xml:space="preserve">Directions: Choose a company or organization featured in </w:t>
      </w:r>
      <w:hyperlink r:id="rId11" w:history="1">
        <w:r w:rsidRPr="00131378">
          <w:rPr>
            <w:color w:val="0563C1" w:themeColor="hyperlink"/>
            <w:u w:val="single"/>
            <w:lang w:val="en-US"/>
          </w:rPr>
          <w:t>National FFA Convention Expo</w:t>
        </w:r>
      </w:hyperlink>
      <w:r w:rsidRPr="00131378">
        <w:rPr>
          <w:lang w:val="en-US"/>
        </w:rPr>
        <w:t xml:space="preserve"> that you are interested in learning about and complete the questions below.</w:t>
      </w:r>
    </w:p>
    <w:p w14:paraId="0EC1025B" w14:textId="77777777" w:rsidR="00131378" w:rsidRPr="00131378" w:rsidRDefault="00131378" w:rsidP="00131378">
      <w:pPr>
        <w:rPr>
          <w:lang w:val="en-US"/>
        </w:rPr>
      </w:pPr>
    </w:p>
    <w:p w14:paraId="1D841209" w14:textId="77777777" w:rsidR="00131378" w:rsidRPr="00131378" w:rsidRDefault="00131378" w:rsidP="00131378">
      <w:pPr>
        <w:rPr>
          <w:lang w:val="en-US"/>
        </w:rPr>
      </w:pPr>
    </w:p>
    <w:p w14:paraId="6EB4A6DA" w14:textId="77777777" w:rsidR="00131378" w:rsidRPr="00131378" w:rsidRDefault="00131378" w:rsidP="00131378">
      <w:pPr>
        <w:rPr>
          <w:lang w:val="en-US"/>
        </w:rPr>
      </w:pPr>
      <w:r w:rsidRPr="00131378">
        <w:rPr>
          <w:lang w:val="en-US"/>
        </w:rPr>
        <w:lastRenderedPageBreak/>
        <w:t xml:space="preserve">Directions: Choose a company or organization featured in the </w:t>
      </w:r>
      <w:hyperlink r:id="rId12" w:history="1">
        <w:r w:rsidRPr="00131378">
          <w:rPr>
            <w:color w:val="0563C1" w:themeColor="hyperlink"/>
            <w:u w:val="single"/>
            <w:lang w:val="en-US"/>
          </w:rPr>
          <w:t>National FFA Convention Expo</w:t>
        </w:r>
      </w:hyperlink>
      <w:r w:rsidRPr="00131378">
        <w:rPr>
          <w:lang w:val="en-US"/>
        </w:rPr>
        <w:t xml:space="preserve"> that you are interested in learning about and complete the questions below.</w:t>
      </w:r>
    </w:p>
    <w:p w14:paraId="2371F341" w14:textId="77777777" w:rsidR="00131378" w:rsidRPr="00131378" w:rsidRDefault="00131378" w:rsidP="00131378">
      <w:pPr>
        <w:rPr>
          <w:lang w:val="en-US"/>
        </w:rPr>
      </w:pPr>
    </w:p>
    <w:p w14:paraId="658DDA67" w14:textId="77777777" w:rsidR="00131378" w:rsidRPr="00131378" w:rsidRDefault="00131378" w:rsidP="00131378">
      <w:pPr>
        <w:rPr>
          <w:lang w:val="en-US"/>
        </w:rPr>
      </w:pPr>
      <w:r w:rsidRPr="0013137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E252161" wp14:editId="117E53A4">
                <wp:simplePos x="0" y="0"/>
                <wp:positionH relativeFrom="margin">
                  <wp:posOffset>-263525</wp:posOffset>
                </wp:positionH>
                <wp:positionV relativeFrom="paragraph">
                  <wp:posOffset>6985</wp:posOffset>
                </wp:positionV>
                <wp:extent cx="3568700" cy="1536700"/>
                <wp:effectExtent l="0" t="0" r="12700" b="25400"/>
                <wp:wrapTight wrapText="bothSides">
                  <wp:wrapPolygon edited="0">
                    <wp:start x="0" y="0"/>
                    <wp:lineTo x="0" y="21689"/>
                    <wp:lineTo x="21562" y="21689"/>
                    <wp:lineTo x="21562" y="0"/>
                    <wp:lineTo x="0" y="0"/>
                  </wp:wrapPolygon>
                </wp:wrapTight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153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E379DE" w14:textId="77777777" w:rsidR="00131378" w:rsidRDefault="00131378" w:rsidP="00131378">
                            <w:r>
                              <w:t>Company/Organization:</w:t>
                            </w:r>
                          </w:p>
                          <w:p w14:paraId="10C72E51" w14:textId="77777777" w:rsidR="00131378" w:rsidRDefault="00131378" w:rsidP="00131378"/>
                          <w:p w14:paraId="444885DC" w14:textId="77777777" w:rsidR="00131378" w:rsidRDefault="00131378" w:rsidP="00131378"/>
                          <w:p w14:paraId="2D4417BF" w14:textId="77777777" w:rsidR="00131378" w:rsidRDefault="00131378" w:rsidP="00131378">
                            <w:r>
                              <w:t>Why did you choose them?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252161" id="Rectangle 264" o:spid="_x0000_s1032" style="position:absolute;margin-left:-20.75pt;margin-top:.55pt;width:281pt;height:121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" fillcolor="window" strokecolor="#004a98" strokeweight="1pt">
                <v:textbox>
                  <w:txbxContent>
                    <w:p w14:paraId="6BE379DE" w14:textId="77777777" w:rsidR="00131378" w:rsidRDefault="00131378" w:rsidP="00131378">
                      <w:r>
                        <w:t>Company/Organization:</w:t>
                      </w:r>
                    </w:p>
                    <w:p w14:paraId="10C72E51" w14:textId="77777777" w:rsidR="00131378" w:rsidRDefault="00131378" w:rsidP="00131378"/>
                    <w:p w14:paraId="444885DC" w14:textId="77777777" w:rsidR="00131378" w:rsidRDefault="00131378" w:rsidP="00131378"/>
                    <w:p w14:paraId="2D4417BF" w14:textId="77777777" w:rsidR="00131378" w:rsidRDefault="00131378" w:rsidP="00131378">
                      <w:r>
                        <w:t>Why did you choose them?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0E00A0CD" w14:textId="77777777" w:rsidR="00131378" w:rsidRPr="00131378" w:rsidRDefault="00131378" w:rsidP="00131378">
      <w:pPr>
        <w:rPr>
          <w:lang w:val="en-US"/>
        </w:rPr>
      </w:pPr>
      <w:r w:rsidRPr="0013137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5B8668" wp14:editId="704016B9">
                <wp:simplePos x="0" y="0"/>
                <wp:positionH relativeFrom="margin">
                  <wp:posOffset>3822700</wp:posOffset>
                </wp:positionH>
                <wp:positionV relativeFrom="paragraph">
                  <wp:posOffset>5715</wp:posOffset>
                </wp:positionV>
                <wp:extent cx="2254250" cy="869950"/>
                <wp:effectExtent l="0" t="0" r="12700" b="25400"/>
                <wp:wrapTight wrapText="bothSides">
                  <wp:wrapPolygon edited="0">
                    <wp:start x="20261" y="0"/>
                    <wp:lineTo x="0" y="1892"/>
                    <wp:lineTo x="0" y="21758"/>
                    <wp:lineTo x="1278" y="21758"/>
                    <wp:lineTo x="21539" y="19866"/>
                    <wp:lineTo x="21539" y="0"/>
                    <wp:lineTo x="20261" y="0"/>
                  </wp:wrapPolygon>
                </wp:wrapTight>
                <wp:docPr id="252" name="Scroll: Horizontal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86995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0C010E" w14:textId="77777777" w:rsidR="00131378" w:rsidRDefault="00131378" w:rsidP="00131378">
                            <w:r>
                              <w:t>Pathway: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B8668" id="Scroll: Horizontal 252" o:spid="_x0000_s1033" type="#_x0000_t98" style="position:absolute;margin-left:301pt;margin-top:.45pt;width:177.5pt;height:68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" fillcolor="window" strokecolor="#004a98" strokeweight="1pt">
                <v:stroke joinstyle="miter"/>
                <v:textbox>
                  <w:txbxContent>
                    <w:p w14:paraId="1A0C010E" w14:textId="77777777" w:rsidR="00131378" w:rsidRDefault="00131378" w:rsidP="00131378">
                      <w:r>
                        <w:t>Pathway: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492583DB" w14:textId="77777777" w:rsidR="00131378" w:rsidRPr="00131378" w:rsidRDefault="00131378" w:rsidP="00131378">
      <w:pPr>
        <w:rPr>
          <w:lang w:val="en-US"/>
        </w:rPr>
      </w:pPr>
    </w:p>
    <w:p w14:paraId="3F4048EB" w14:textId="77777777" w:rsidR="00131378" w:rsidRPr="00131378" w:rsidRDefault="00131378" w:rsidP="00131378">
      <w:pPr>
        <w:rPr>
          <w:lang w:val="en-US"/>
        </w:rPr>
      </w:pPr>
    </w:p>
    <w:p w14:paraId="203A297A" w14:textId="77777777" w:rsidR="00131378" w:rsidRPr="00131378" w:rsidRDefault="00131378" w:rsidP="00131378">
      <w:pPr>
        <w:rPr>
          <w:lang w:val="en-US"/>
        </w:rPr>
      </w:pPr>
    </w:p>
    <w:p w14:paraId="7255F972" w14:textId="77777777" w:rsidR="00131378" w:rsidRPr="00131378" w:rsidRDefault="00131378" w:rsidP="00131378">
      <w:pPr>
        <w:rPr>
          <w:lang w:val="en-US"/>
        </w:rPr>
      </w:pPr>
    </w:p>
    <w:p w14:paraId="674F793B" w14:textId="77777777" w:rsidR="00131378" w:rsidRPr="00131378" w:rsidRDefault="00131378" w:rsidP="00131378">
      <w:pPr>
        <w:rPr>
          <w:lang w:val="en-US"/>
        </w:rPr>
      </w:pPr>
      <w:r w:rsidRPr="0013137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65B4BA54" wp14:editId="615D23EC">
                <wp:simplePos x="0" y="0"/>
                <wp:positionH relativeFrom="margin">
                  <wp:posOffset>-81280</wp:posOffset>
                </wp:positionH>
                <wp:positionV relativeFrom="paragraph">
                  <wp:posOffset>417195</wp:posOffset>
                </wp:positionV>
                <wp:extent cx="3295650" cy="3206750"/>
                <wp:effectExtent l="0" t="0" r="19050" b="12700"/>
                <wp:wrapTight wrapText="bothSides">
                  <wp:wrapPolygon edited="0">
                    <wp:start x="0" y="0"/>
                    <wp:lineTo x="0" y="21557"/>
                    <wp:lineTo x="21600" y="21557"/>
                    <wp:lineTo x="21600" y="0"/>
                    <wp:lineTo x="0" y="0"/>
                  </wp:wrapPolygon>
                </wp:wrapTight>
                <wp:docPr id="273" name="Rectangle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320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7579A8" w14:textId="77777777" w:rsidR="00131378" w:rsidRDefault="00131378" w:rsidP="00131378">
                            <w:r>
                              <w:t xml:space="preserve">What career opportunities are available with the company/organization? </w:t>
                            </w:r>
                          </w:p>
                          <w:p w14:paraId="5FC8EC49" w14:textId="77777777" w:rsidR="00131378" w:rsidRDefault="00131378" w:rsidP="00131378"/>
                          <w:p w14:paraId="3A1D8696" w14:textId="77777777" w:rsidR="00131378" w:rsidRDefault="00131378" w:rsidP="00131378"/>
                          <w:p w14:paraId="19C0E8B5" w14:textId="77777777" w:rsidR="00131378" w:rsidRDefault="00131378" w:rsidP="00131378"/>
                          <w:p w14:paraId="18AC34C8" w14:textId="77777777" w:rsidR="00131378" w:rsidRDefault="00131378" w:rsidP="00131378"/>
                          <w:p w14:paraId="2171AC02" w14:textId="77777777" w:rsidR="00131378" w:rsidRDefault="00131378" w:rsidP="00131378"/>
                          <w:p w14:paraId="20E089EB" w14:textId="77777777" w:rsidR="00131378" w:rsidRDefault="00131378" w:rsidP="00131378">
                            <w:r>
                              <w:t xml:space="preserve">What skills are needed for these careers? (If you need help finding this, utilize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</w:rPr>
                                <w:t>AgExplorer.FFA.org</w:t>
                              </w:r>
                            </w:hyperlink>
                            <w:r>
                              <w:t>.)</w:t>
                            </w:r>
                            <w:r w:rsidDel="002B34D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4BA54" id="Rectangle 273" o:spid="_x0000_s1034" style="position:absolute;margin-left:-6.4pt;margin-top:32.85pt;width:259.5pt;height:252.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" fillcolor="window" strokecolor="#004a98" strokeweight="1pt">
                <v:textbox>
                  <w:txbxContent>
                    <w:p w14:paraId="327579A8" w14:textId="77777777" w:rsidR="00131378" w:rsidRDefault="00131378" w:rsidP="00131378">
                      <w:r>
                        <w:t xml:space="preserve">What career opportunities are available with the company/organization? </w:t>
                      </w:r>
                    </w:p>
                    <w:p w14:paraId="5FC8EC49" w14:textId="77777777" w:rsidR="00131378" w:rsidRDefault="00131378" w:rsidP="00131378"/>
                    <w:p w14:paraId="3A1D8696" w14:textId="77777777" w:rsidR="00131378" w:rsidRDefault="00131378" w:rsidP="00131378"/>
                    <w:p w14:paraId="19C0E8B5" w14:textId="77777777" w:rsidR="00131378" w:rsidRDefault="00131378" w:rsidP="00131378"/>
                    <w:p w14:paraId="18AC34C8" w14:textId="77777777" w:rsidR="00131378" w:rsidRDefault="00131378" w:rsidP="00131378"/>
                    <w:p w14:paraId="2171AC02" w14:textId="77777777" w:rsidR="00131378" w:rsidRDefault="00131378" w:rsidP="00131378"/>
                    <w:p w14:paraId="20E089EB" w14:textId="77777777" w:rsidR="00131378" w:rsidRDefault="00131378" w:rsidP="00131378">
                      <w:r>
                        <w:t xml:space="preserve">What skills are needed for these careers? (If you need help finding this, utilize </w:t>
                      </w:r>
                      <w:hyperlink r:id="rId14" w:history="1">
                        <w:r>
                          <w:rPr>
                            <w:rStyle w:val="Hyperlink"/>
                          </w:rPr>
                          <w:t>AgExplorer.FFA.org</w:t>
                        </w:r>
                      </w:hyperlink>
                      <w:r>
                        <w:t>.)</w:t>
                      </w:r>
                      <w:r w:rsidDel="002B34DD">
                        <w:t xml:space="preserve"> 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  <w:r w:rsidRPr="0013137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D37F4CB" wp14:editId="76B6E456">
                <wp:simplePos x="0" y="0"/>
                <wp:positionH relativeFrom="margin">
                  <wp:align>right</wp:align>
                </wp:positionH>
                <wp:positionV relativeFrom="paragraph">
                  <wp:posOffset>194945</wp:posOffset>
                </wp:positionV>
                <wp:extent cx="2317750" cy="2844800"/>
                <wp:effectExtent l="0" t="0" r="25400" b="12700"/>
                <wp:wrapTight wrapText="bothSides">
                  <wp:wrapPolygon edited="0">
                    <wp:start x="0" y="0"/>
                    <wp:lineTo x="0" y="21552"/>
                    <wp:lineTo x="21659" y="21552"/>
                    <wp:lineTo x="21659" y="0"/>
                    <wp:lineTo x="0" y="0"/>
                  </wp:wrapPolygon>
                </wp:wrapTight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284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EA27B1" w14:textId="77777777" w:rsidR="00131378" w:rsidRDefault="00131378" w:rsidP="00131378">
                            <w:r>
                              <w:t>What do they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7F4CB" id="Rectangle 265" o:spid="_x0000_s1035" style="position:absolute;margin-left:131.3pt;margin-top:15.35pt;width:182.5pt;height:224pt;z-index:-2516541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" fillcolor="window" strokecolor="#004a98" strokeweight="1pt">
                <v:textbox>
                  <w:txbxContent>
                    <w:p w14:paraId="64EA27B1" w14:textId="77777777" w:rsidR="00131378" w:rsidRDefault="00131378" w:rsidP="00131378">
                      <w:r>
                        <w:t>What do they do?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6EEABF25" w14:textId="77777777" w:rsidR="00131378" w:rsidRPr="00131378" w:rsidRDefault="00131378" w:rsidP="00131378">
      <w:pPr>
        <w:rPr>
          <w:lang w:val="en-US"/>
        </w:rPr>
      </w:pPr>
    </w:p>
    <w:p w14:paraId="3EB3F22A" w14:textId="77777777" w:rsidR="00131378" w:rsidRPr="00131378" w:rsidRDefault="00131378" w:rsidP="00131378">
      <w:pPr>
        <w:rPr>
          <w:lang w:val="en-US"/>
        </w:rPr>
      </w:pPr>
    </w:p>
    <w:p w14:paraId="185E1BB0" w14:textId="77777777" w:rsidR="00131378" w:rsidRPr="00131378" w:rsidRDefault="00131378" w:rsidP="00131378">
      <w:pPr>
        <w:rPr>
          <w:lang w:val="en-US"/>
        </w:rPr>
      </w:pPr>
    </w:p>
    <w:p w14:paraId="6D58EE06" w14:textId="77777777" w:rsidR="00131378" w:rsidRPr="00131378" w:rsidRDefault="00131378" w:rsidP="00131378">
      <w:pPr>
        <w:rPr>
          <w:lang w:val="en-US"/>
        </w:rPr>
      </w:pPr>
    </w:p>
    <w:p w14:paraId="07B05A23" w14:textId="77777777" w:rsidR="00131378" w:rsidRPr="00131378" w:rsidRDefault="00131378" w:rsidP="00131378">
      <w:pPr>
        <w:rPr>
          <w:lang w:val="en-US"/>
        </w:rPr>
      </w:pPr>
    </w:p>
    <w:p w14:paraId="137EB13B" w14:textId="77777777" w:rsidR="00131378" w:rsidRPr="00131378" w:rsidRDefault="00131378" w:rsidP="00131378">
      <w:pPr>
        <w:rPr>
          <w:lang w:val="en-US"/>
        </w:rPr>
      </w:pPr>
      <w:r w:rsidRPr="0013137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62BA37" wp14:editId="238EBD4E">
                <wp:simplePos x="0" y="0"/>
                <wp:positionH relativeFrom="column">
                  <wp:posOffset>-123508</wp:posOffset>
                </wp:positionH>
                <wp:positionV relativeFrom="paragraph">
                  <wp:posOffset>87312</wp:posOffset>
                </wp:positionV>
                <wp:extent cx="6280150" cy="1835150"/>
                <wp:effectExtent l="0" t="0" r="25400" b="12700"/>
                <wp:wrapNone/>
                <wp:docPr id="285" name="Rectangle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835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0C95AE" w14:textId="77777777" w:rsidR="00131378" w:rsidRDefault="00131378" w:rsidP="00131378">
                            <w:r>
                              <w:t>How would you describe this company/organization to your best friend in one word?</w:t>
                            </w:r>
                          </w:p>
                          <w:p w14:paraId="08D6F507" w14:textId="77777777" w:rsidR="00131378" w:rsidRDefault="00131378" w:rsidP="00131378"/>
                          <w:p w14:paraId="3982C597" w14:textId="77777777" w:rsidR="00131378" w:rsidRDefault="00131378" w:rsidP="00131378"/>
                          <w:p w14:paraId="68E30699" w14:textId="77777777" w:rsidR="00131378" w:rsidRDefault="00131378" w:rsidP="00131378"/>
                          <w:p w14:paraId="68810621" w14:textId="77777777" w:rsidR="00131378" w:rsidRDefault="00131378" w:rsidP="00131378">
                            <w:r>
                              <w:t>Would you be interested in working for this company?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62BA37" id="Rectangle 285" o:spid="_x0000_s1036" style="position:absolute;margin-left:-9.75pt;margin-top:6.85pt;width:494.5pt;height:144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" fillcolor="window" strokecolor="#004a98" strokeweight="1pt">
                <v:textbox>
                  <w:txbxContent>
                    <w:p w14:paraId="070C95AE" w14:textId="77777777" w:rsidR="00131378" w:rsidRDefault="00131378" w:rsidP="00131378">
                      <w:r>
                        <w:t>How would you describe this company/organization to your best friend in one word?</w:t>
                      </w:r>
                    </w:p>
                    <w:p w14:paraId="08D6F507" w14:textId="77777777" w:rsidR="00131378" w:rsidRDefault="00131378" w:rsidP="00131378"/>
                    <w:p w14:paraId="3982C597" w14:textId="77777777" w:rsidR="00131378" w:rsidRDefault="00131378" w:rsidP="00131378"/>
                    <w:p w14:paraId="68E30699" w14:textId="77777777" w:rsidR="00131378" w:rsidRDefault="00131378" w:rsidP="00131378"/>
                    <w:p w14:paraId="68810621" w14:textId="77777777" w:rsidR="00131378" w:rsidRDefault="00131378" w:rsidP="00131378">
                      <w:r>
                        <w:t>Would you be interested in working for this company? Why or why not?</w:t>
                      </w:r>
                    </w:p>
                  </w:txbxContent>
                </v:textbox>
              </v:rect>
            </w:pict>
          </mc:Fallback>
        </mc:AlternateContent>
      </w:r>
    </w:p>
    <w:p w14:paraId="7E61E6F7" w14:textId="77777777" w:rsidR="00131378" w:rsidRPr="00131378" w:rsidRDefault="00131378" w:rsidP="00131378">
      <w:pPr>
        <w:rPr>
          <w:lang w:val="en-US"/>
        </w:rPr>
      </w:pPr>
    </w:p>
    <w:p w14:paraId="0CE69D53" w14:textId="77777777" w:rsidR="00131378" w:rsidRPr="00131378" w:rsidRDefault="00131378" w:rsidP="00131378">
      <w:pPr>
        <w:rPr>
          <w:lang w:val="en-US"/>
        </w:rPr>
      </w:pPr>
    </w:p>
    <w:p w14:paraId="062E3BEB" w14:textId="77777777" w:rsidR="00131378" w:rsidRPr="00131378" w:rsidRDefault="00131378" w:rsidP="00131378">
      <w:pPr>
        <w:rPr>
          <w:lang w:val="en-US"/>
        </w:rPr>
      </w:pPr>
    </w:p>
    <w:p w14:paraId="36BD53C7" w14:textId="77777777" w:rsidR="00131378" w:rsidRPr="00131378" w:rsidRDefault="00131378" w:rsidP="00131378">
      <w:pPr>
        <w:rPr>
          <w:lang w:val="en-US"/>
        </w:rPr>
      </w:pPr>
    </w:p>
    <w:p w14:paraId="1843D5FB" w14:textId="77777777" w:rsidR="00131378" w:rsidRPr="00131378" w:rsidRDefault="00131378" w:rsidP="00131378">
      <w:pPr>
        <w:rPr>
          <w:lang w:val="en-US"/>
        </w:rPr>
      </w:pPr>
    </w:p>
    <w:p w14:paraId="7D74CC1B" w14:textId="77777777" w:rsidR="00131378" w:rsidRPr="00131378" w:rsidRDefault="00131378" w:rsidP="00131378">
      <w:pPr>
        <w:rPr>
          <w:lang w:val="en-US"/>
        </w:rPr>
      </w:pPr>
    </w:p>
    <w:p w14:paraId="04C7246B" w14:textId="77777777" w:rsidR="00131378" w:rsidRPr="00131378" w:rsidRDefault="00131378" w:rsidP="00131378">
      <w:pPr>
        <w:rPr>
          <w:lang w:val="en-US"/>
        </w:rPr>
      </w:pPr>
    </w:p>
    <w:p w14:paraId="66CCD30B" w14:textId="77777777" w:rsidR="00131378" w:rsidRPr="00131378" w:rsidRDefault="00131378" w:rsidP="00131378">
      <w:pPr>
        <w:rPr>
          <w:lang w:val="en-US"/>
        </w:rPr>
      </w:pPr>
    </w:p>
    <w:p w14:paraId="5AC93359" w14:textId="77777777" w:rsidR="00131378" w:rsidRPr="00131378" w:rsidRDefault="00131378" w:rsidP="00131378">
      <w:pPr>
        <w:rPr>
          <w:lang w:val="en-US"/>
        </w:rPr>
      </w:pPr>
    </w:p>
    <w:p w14:paraId="73C3BBD0" w14:textId="77777777" w:rsidR="00131378" w:rsidRPr="00131378" w:rsidRDefault="00131378" w:rsidP="00131378">
      <w:pPr>
        <w:rPr>
          <w:lang w:val="en-US"/>
        </w:rPr>
      </w:pPr>
      <w:r w:rsidRPr="00131378">
        <w:rPr>
          <w:lang w:val="en-US"/>
        </w:rPr>
        <w:t xml:space="preserve">Directions: Choose a company or organization featured in the </w:t>
      </w:r>
      <w:hyperlink r:id="rId15" w:history="1">
        <w:r w:rsidRPr="00131378">
          <w:rPr>
            <w:color w:val="0563C1" w:themeColor="hyperlink"/>
            <w:u w:val="single"/>
            <w:lang w:val="en-US"/>
          </w:rPr>
          <w:t>National FFA Convention Expo</w:t>
        </w:r>
      </w:hyperlink>
      <w:r w:rsidRPr="00131378">
        <w:rPr>
          <w:lang w:val="en-US"/>
        </w:rPr>
        <w:t xml:space="preserve"> that you are interested in learning about and complete the questions below.</w:t>
      </w:r>
    </w:p>
    <w:p w14:paraId="37091CA4" w14:textId="77777777" w:rsidR="00131378" w:rsidRPr="00131378" w:rsidRDefault="00131378" w:rsidP="00131378">
      <w:pPr>
        <w:rPr>
          <w:lang w:val="en-US"/>
        </w:rPr>
      </w:pPr>
      <w:r w:rsidRPr="00131378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010D56" wp14:editId="61697854">
                <wp:simplePos x="0" y="0"/>
                <wp:positionH relativeFrom="margin">
                  <wp:posOffset>-229870</wp:posOffset>
                </wp:positionH>
                <wp:positionV relativeFrom="paragraph">
                  <wp:posOffset>133985</wp:posOffset>
                </wp:positionV>
                <wp:extent cx="3568700" cy="1536700"/>
                <wp:effectExtent l="0" t="0" r="12700" b="25400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153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303849" w14:textId="77777777" w:rsidR="00131378" w:rsidRDefault="00131378" w:rsidP="00131378">
                            <w:r>
                              <w:t>Company/Organization:</w:t>
                            </w:r>
                          </w:p>
                          <w:p w14:paraId="57EC43ED" w14:textId="77777777" w:rsidR="00131378" w:rsidRDefault="00131378" w:rsidP="00131378"/>
                          <w:p w14:paraId="1DF6BB28" w14:textId="77777777" w:rsidR="00131378" w:rsidRDefault="00131378" w:rsidP="00131378"/>
                          <w:p w14:paraId="1D76C221" w14:textId="77777777" w:rsidR="00131378" w:rsidRDefault="00131378" w:rsidP="00131378">
                            <w:r>
                              <w:t>Why did you choose them?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10D56" id="Rectangle 287" o:spid="_x0000_s1037" style="position:absolute;margin-left:-18.1pt;margin-top:10.55pt;width:281pt;height:12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" fillcolor="window" strokecolor="#004a98" strokeweight="1pt">
                <v:textbox>
                  <w:txbxContent>
                    <w:p w14:paraId="5F303849" w14:textId="77777777" w:rsidR="00131378" w:rsidRDefault="00131378" w:rsidP="00131378">
                      <w:r>
                        <w:t>Company/Organization:</w:t>
                      </w:r>
                    </w:p>
                    <w:p w14:paraId="57EC43ED" w14:textId="77777777" w:rsidR="00131378" w:rsidRDefault="00131378" w:rsidP="00131378"/>
                    <w:p w14:paraId="1DF6BB28" w14:textId="77777777" w:rsidR="00131378" w:rsidRDefault="00131378" w:rsidP="00131378"/>
                    <w:p w14:paraId="1D76C221" w14:textId="77777777" w:rsidR="00131378" w:rsidRDefault="00131378" w:rsidP="00131378">
                      <w:r>
                        <w:t>Why did you choose them?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39C7FA4" w14:textId="77777777" w:rsidR="00131378" w:rsidRPr="00131378" w:rsidRDefault="00131378" w:rsidP="00131378">
      <w:pPr>
        <w:rPr>
          <w:lang w:val="en-US"/>
        </w:rPr>
      </w:pPr>
      <w:r w:rsidRPr="0013137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63A116C" wp14:editId="1CBB2D16">
                <wp:simplePos x="0" y="0"/>
                <wp:positionH relativeFrom="margin">
                  <wp:posOffset>3825875</wp:posOffset>
                </wp:positionH>
                <wp:positionV relativeFrom="paragraph">
                  <wp:posOffset>74930</wp:posOffset>
                </wp:positionV>
                <wp:extent cx="2254250" cy="869950"/>
                <wp:effectExtent l="0" t="19050" r="12700" b="25400"/>
                <wp:wrapNone/>
                <wp:docPr id="286" name="Scroll: Horizontal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869950"/>
                        </a:xfrm>
                        <a:prstGeom prst="horizontalScrol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E8451F" w14:textId="77777777" w:rsidR="00131378" w:rsidRDefault="00131378" w:rsidP="00131378">
                            <w:r>
                              <w:t>Pathway: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A116C" id="Scroll: Horizontal 286" o:spid="_x0000_s1038" type="#_x0000_t98" style="position:absolute;margin-left:301.25pt;margin-top:5.9pt;width:177.5pt;height:6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" fillcolor="window" strokecolor="#004a98" strokeweight="1pt">
                <v:stroke joinstyle="miter"/>
                <v:textbox>
                  <w:txbxContent>
                    <w:p w14:paraId="1CE8451F" w14:textId="77777777" w:rsidR="00131378" w:rsidRDefault="00131378" w:rsidP="00131378">
                      <w:r>
                        <w:t>Pathway: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D99C08" w14:textId="77777777" w:rsidR="00131378" w:rsidRPr="00131378" w:rsidRDefault="00131378" w:rsidP="00131378">
      <w:pPr>
        <w:rPr>
          <w:lang w:val="en-US"/>
        </w:rPr>
      </w:pPr>
    </w:p>
    <w:p w14:paraId="1843B6A6" w14:textId="77777777" w:rsidR="00131378" w:rsidRPr="00131378" w:rsidRDefault="00131378" w:rsidP="00131378">
      <w:pPr>
        <w:rPr>
          <w:lang w:val="en-US"/>
        </w:rPr>
      </w:pPr>
    </w:p>
    <w:p w14:paraId="78C2CCAD" w14:textId="77777777" w:rsidR="00131378" w:rsidRPr="00131378" w:rsidRDefault="00131378" w:rsidP="00131378">
      <w:pPr>
        <w:rPr>
          <w:lang w:val="en-US"/>
        </w:rPr>
      </w:pPr>
    </w:p>
    <w:p w14:paraId="643308E6" w14:textId="77777777" w:rsidR="00131378" w:rsidRPr="00131378" w:rsidRDefault="00131378" w:rsidP="00131378">
      <w:pPr>
        <w:rPr>
          <w:lang w:val="en-US"/>
        </w:rPr>
      </w:pPr>
    </w:p>
    <w:p w14:paraId="14E949BB" w14:textId="77777777" w:rsidR="00131378" w:rsidRPr="00131378" w:rsidRDefault="00131378" w:rsidP="00131378">
      <w:pPr>
        <w:rPr>
          <w:lang w:val="en-US"/>
        </w:rPr>
      </w:pPr>
    </w:p>
    <w:p w14:paraId="54BE4D2B" w14:textId="77777777" w:rsidR="00131378" w:rsidRPr="00131378" w:rsidRDefault="00131378" w:rsidP="00131378">
      <w:pPr>
        <w:rPr>
          <w:lang w:val="en-US"/>
        </w:rPr>
      </w:pPr>
    </w:p>
    <w:p w14:paraId="23A35A57" w14:textId="77777777" w:rsidR="00131378" w:rsidRPr="00131378" w:rsidRDefault="00131378" w:rsidP="00131378">
      <w:pPr>
        <w:rPr>
          <w:lang w:val="en-US"/>
        </w:rPr>
      </w:pPr>
      <w:r w:rsidRPr="0013137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BD5818" wp14:editId="21E965EA">
                <wp:simplePos x="0" y="0"/>
                <wp:positionH relativeFrom="margin">
                  <wp:posOffset>-172721</wp:posOffset>
                </wp:positionH>
                <wp:positionV relativeFrom="paragraph">
                  <wp:posOffset>196215</wp:posOffset>
                </wp:positionV>
                <wp:extent cx="3362325" cy="3206750"/>
                <wp:effectExtent l="0" t="0" r="28575" b="12700"/>
                <wp:wrapNone/>
                <wp:docPr id="306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320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EC484D" w14:textId="77777777" w:rsidR="00131378" w:rsidRDefault="00131378" w:rsidP="00131378">
                            <w:r>
                              <w:t xml:space="preserve">What career opportunities are available with the company/organization? </w:t>
                            </w:r>
                          </w:p>
                          <w:p w14:paraId="229E6A65" w14:textId="77777777" w:rsidR="00131378" w:rsidRDefault="00131378" w:rsidP="00131378"/>
                          <w:p w14:paraId="326475EA" w14:textId="77777777" w:rsidR="00131378" w:rsidRDefault="00131378" w:rsidP="00131378"/>
                          <w:p w14:paraId="530C67F3" w14:textId="77777777" w:rsidR="00131378" w:rsidRDefault="00131378" w:rsidP="00131378"/>
                          <w:p w14:paraId="1DFCBC3B" w14:textId="77777777" w:rsidR="00131378" w:rsidRDefault="00131378" w:rsidP="00131378"/>
                          <w:p w14:paraId="03CDECF1" w14:textId="77777777" w:rsidR="00131378" w:rsidRDefault="00131378" w:rsidP="00131378"/>
                          <w:p w14:paraId="0E07944C" w14:textId="77777777" w:rsidR="00131378" w:rsidRDefault="00131378" w:rsidP="00131378">
                            <w:r>
                              <w:t xml:space="preserve">What skills are needed for these careers? (If you need help finding this, utilize </w:t>
                            </w:r>
                            <w:hyperlink r:id="rId16" w:history="1">
                              <w:r>
                                <w:rPr>
                                  <w:rStyle w:val="Hyperlink"/>
                                </w:rPr>
                                <w:t>AgExplorer.FFA.org</w:t>
                              </w:r>
                            </w:hyperlink>
                            <w:r>
                              <w:t>.)</w:t>
                            </w:r>
                            <w:r w:rsidDel="002B34D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D5818" id="Rectangle 306" o:spid="_x0000_s1039" style="position:absolute;margin-left:-13.6pt;margin-top:15.45pt;width:264.75pt;height:2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" fillcolor="window" strokecolor="#004a98" strokeweight="1pt">
                <v:textbox>
                  <w:txbxContent>
                    <w:p w14:paraId="2BEC484D" w14:textId="77777777" w:rsidR="00131378" w:rsidRDefault="00131378" w:rsidP="00131378">
                      <w:r>
                        <w:t xml:space="preserve">What career opportunities are available with the company/organization? </w:t>
                      </w:r>
                    </w:p>
                    <w:p w14:paraId="229E6A65" w14:textId="77777777" w:rsidR="00131378" w:rsidRDefault="00131378" w:rsidP="00131378"/>
                    <w:p w14:paraId="326475EA" w14:textId="77777777" w:rsidR="00131378" w:rsidRDefault="00131378" w:rsidP="00131378"/>
                    <w:p w14:paraId="530C67F3" w14:textId="77777777" w:rsidR="00131378" w:rsidRDefault="00131378" w:rsidP="00131378"/>
                    <w:p w14:paraId="1DFCBC3B" w14:textId="77777777" w:rsidR="00131378" w:rsidRDefault="00131378" w:rsidP="00131378"/>
                    <w:p w14:paraId="03CDECF1" w14:textId="77777777" w:rsidR="00131378" w:rsidRDefault="00131378" w:rsidP="00131378"/>
                    <w:p w14:paraId="0E07944C" w14:textId="77777777" w:rsidR="00131378" w:rsidRDefault="00131378" w:rsidP="00131378">
                      <w:r>
                        <w:t xml:space="preserve">What skills are needed for these careers? (If you need help finding this, utilize </w:t>
                      </w:r>
                      <w:hyperlink r:id="rId17" w:history="1">
                        <w:r>
                          <w:rPr>
                            <w:rStyle w:val="Hyperlink"/>
                          </w:rPr>
                          <w:t>AgExplorer.FFA.org</w:t>
                        </w:r>
                      </w:hyperlink>
                      <w:r>
                        <w:t>.)</w:t>
                      </w:r>
                      <w:r w:rsidDel="002B34DD"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3137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F789A4" wp14:editId="606824EE">
                <wp:simplePos x="0" y="0"/>
                <wp:positionH relativeFrom="margin">
                  <wp:posOffset>3745230</wp:posOffset>
                </wp:positionH>
                <wp:positionV relativeFrom="paragraph">
                  <wp:posOffset>4127</wp:posOffset>
                </wp:positionV>
                <wp:extent cx="2317750" cy="2844800"/>
                <wp:effectExtent l="0" t="0" r="25400" b="12700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284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C791C4" w14:textId="77777777" w:rsidR="00131378" w:rsidRDefault="00131378" w:rsidP="00131378">
                            <w:r>
                              <w:t>What do they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789A4" id="Rectangle 301" o:spid="_x0000_s1040" style="position:absolute;margin-left:294.9pt;margin-top:.3pt;width:182.5pt;height:22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" fillcolor="window" strokecolor="#004a98" strokeweight="1pt">
                <v:textbox>
                  <w:txbxContent>
                    <w:p w14:paraId="10C791C4" w14:textId="77777777" w:rsidR="00131378" w:rsidRDefault="00131378" w:rsidP="00131378">
                      <w:r>
                        <w:t>What do they do?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CCD8EC7" w14:textId="77777777" w:rsidR="00131378" w:rsidRPr="00131378" w:rsidRDefault="00131378" w:rsidP="00131378">
      <w:pPr>
        <w:rPr>
          <w:lang w:val="en-US"/>
        </w:rPr>
      </w:pPr>
    </w:p>
    <w:p w14:paraId="04EB339A" w14:textId="77777777" w:rsidR="00131378" w:rsidRPr="00131378" w:rsidRDefault="00131378" w:rsidP="00131378">
      <w:pPr>
        <w:rPr>
          <w:lang w:val="en-US"/>
        </w:rPr>
      </w:pPr>
    </w:p>
    <w:p w14:paraId="4E273D1D" w14:textId="77777777" w:rsidR="00131378" w:rsidRPr="00131378" w:rsidRDefault="00131378" w:rsidP="00131378">
      <w:pPr>
        <w:rPr>
          <w:lang w:val="en-US"/>
        </w:rPr>
      </w:pPr>
    </w:p>
    <w:p w14:paraId="526054C8" w14:textId="77777777" w:rsidR="00131378" w:rsidRPr="00131378" w:rsidRDefault="00131378" w:rsidP="00131378">
      <w:pPr>
        <w:rPr>
          <w:lang w:val="en-US"/>
        </w:rPr>
      </w:pPr>
    </w:p>
    <w:p w14:paraId="54A14EED" w14:textId="77777777" w:rsidR="00131378" w:rsidRPr="00131378" w:rsidRDefault="00131378" w:rsidP="00131378">
      <w:pPr>
        <w:rPr>
          <w:lang w:val="en-US"/>
        </w:rPr>
      </w:pPr>
    </w:p>
    <w:p w14:paraId="4B5DC4DF" w14:textId="77777777" w:rsidR="00131378" w:rsidRPr="00131378" w:rsidRDefault="00131378" w:rsidP="00131378">
      <w:pPr>
        <w:rPr>
          <w:lang w:val="en-US"/>
        </w:rPr>
      </w:pPr>
    </w:p>
    <w:p w14:paraId="675672A1" w14:textId="77777777" w:rsidR="00131378" w:rsidRPr="00131378" w:rsidRDefault="00131378" w:rsidP="00131378">
      <w:pPr>
        <w:rPr>
          <w:lang w:val="en-US"/>
        </w:rPr>
      </w:pPr>
    </w:p>
    <w:p w14:paraId="7A787F99" w14:textId="77777777" w:rsidR="00131378" w:rsidRPr="00131378" w:rsidRDefault="00131378" w:rsidP="00131378">
      <w:pPr>
        <w:rPr>
          <w:lang w:val="en-US"/>
        </w:rPr>
      </w:pPr>
    </w:p>
    <w:p w14:paraId="7BC40D1C" w14:textId="77777777" w:rsidR="00131378" w:rsidRPr="00131378" w:rsidRDefault="00131378" w:rsidP="00131378">
      <w:pPr>
        <w:rPr>
          <w:lang w:val="en-US"/>
        </w:rPr>
      </w:pPr>
    </w:p>
    <w:p w14:paraId="2B37E72E" w14:textId="77777777" w:rsidR="00131378" w:rsidRPr="00131378" w:rsidRDefault="00131378" w:rsidP="00131378">
      <w:pPr>
        <w:rPr>
          <w:lang w:val="en-US"/>
        </w:rPr>
      </w:pPr>
    </w:p>
    <w:p w14:paraId="1AAC9ADE" w14:textId="77777777" w:rsidR="00131378" w:rsidRPr="00131378" w:rsidRDefault="00131378" w:rsidP="00131378">
      <w:pPr>
        <w:rPr>
          <w:lang w:val="en-US"/>
        </w:rPr>
      </w:pPr>
    </w:p>
    <w:p w14:paraId="6ABDF13D" w14:textId="77777777" w:rsidR="00131378" w:rsidRPr="00131378" w:rsidRDefault="00131378" w:rsidP="00131378">
      <w:pPr>
        <w:rPr>
          <w:lang w:val="en-US"/>
        </w:rPr>
      </w:pPr>
    </w:p>
    <w:p w14:paraId="13DCB304" w14:textId="77777777" w:rsidR="00131378" w:rsidRPr="00131378" w:rsidRDefault="00131378" w:rsidP="00131378">
      <w:pPr>
        <w:rPr>
          <w:lang w:val="en-US"/>
        </w:rPr>
      </w:pPr>
    </w:p>
    <w:p w14:paraId="14CC4B9D" w14:textId="77777777" w:rsidR="00131378" w:rsidRPr="00131378" w:rsidRDefault="00131378" w:rsidP="00131378">
      <w:pPr>
        <w:rPr>
          <w:lang w:val="en-US"/>
        </w:rPr>
      </w:pPr>
    </w:p>
    <w:p w14:paraId="7C7D917C" w14:textId="77777777" w:rsidR="00131378" w:rsidRPr="00131378" w:rsidRDefault="00131378" w:rsidP="00131378">
      <w:pPr>
        <w:rPr>
          <w:lang w:val="en-US"/>
        </w:rPr>
      </w:pPr>
    </w:p>
    <w:p w14:paraId="78433EE0" w14:textId="77777777" w:rsidR="00131378" w:rsidRPr="00131378" w:rsidRDefault="00131378" w:rsidP="00131378">
      <w:pPr>
        <w:rPr>
          <w:lang w:val="en-US"/>
        </w:rPr>
      </w:pPr>
      <w:r w:rsidRPr="0013137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65D9BD3" wp14:editId="202FAD92">
                <wp:simplePos x="0" y="0"/>
                <wp:positionH relativeFrom="column">
                  <wp:posOffset>-53975</wp:posOffset>
                </wp:positionH>
                <wp:positionV relativeFrom="paragraph">
                  <wp:posOffset>285750</wp:posOffset>
                </wp:positionV>
                <wp:extent cx="6280150" cy="1835150"/>
                <wp:effectExtent l="0" t="0" r="25400" b="12700"/>
                <wp:wrapTight wrapText="bothSides">
                  <wp:wrapPolygon edited="0">
                    <wp:start x="0" y="0"/>
                    <wp:lineTo x="0" y="21525"/>
                    <wp:lineTo x="21622" y="21525"/>
                    <wp:lineTo x="21622" y="0"/>
                    <wp:lineTo x="0" y="0"/>
                  </wp:wrapPolygon>
                </wp:wrapTight>
                <wp:docPr id="307" name="Rectangle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835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004A9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8DDD34" w14:textId="77777777" w:rsidR="00131378" w:rsidRDefault="00131378" w:rsidP="00131378">
                            <w:r>
                              <w:t>How would you describe this company/organization to your best friend in one word?</w:t>
                            </w:r>
                          </w:p>
                          <w:p w14:paraId="766C0268" w14:textId="77777777" w:rsidR="00131378" w:rsidRDefault="00131378" w:rsidP="00131378"/>
                          <w:p w14:paraId="28A54CFD" w14:textId="77777777" w:rsidR="00131378" w:rsidRDefault="00131378" w:rsidP="00131378"/>
                          <w:p w14:paraId="68874D77" w14:textId="77777777" w:rsidR="00131378" w:rsidRDefault="00131378" w:rsidP="00131378"/>
                          <w:p w14:paraId="29B3B9FB" w14:textId="77777777" w:rsidR="00131378" w:rsidRDefault="00131378" w:rsidP="00131378">
                            <w:r>
                              <w:t>Would you be interested in working for this company?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D9BD3" id="Rectangle 307" o:spid="_x0000_s1041" style="position:absolute;margin-left:-4.25pt;margin-top:22.5pt;width:494.5pt;height:144.5pt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" fillcolor="window" strokecolor="#004a98" strokeweight="1pt">
                <v:textbox>
                  <w:txbxContent>
                    <w:p w14:paraId="6D8DDD34" w14:textId="77777777" w:rsidR="00131378" w:rsidRDefault="00131378" w:rsidP="00131378">
                      <w:r>
                        <w:t>How would you describe this company/organization to your best friend in one word?</w:t>
                      </w:r>
                    </w:p>
                    <w:p w14:paraId="766C0268" w14:textId="77777777" w:rsidR="00131378" w:rsidRDefault="00131378" w:rsidP="00131378"/>
                    <w:p w14:paraId="28A54CFD" w14:textId="77777777" w:rsidR="00131378" w:rsidRDefault="00131378" w:rsidP="00131378"/>
                    <w:p w14:paraId="68874D77" w14:textId="77777777" w:rsidR="00131378" w:rsidRDefault="00131378" w:rsidP="00131378"/>
                    <w:p w14:paraId="29B3B9FB" w14:textId="77777777" w:rsidR="00131378" w:rsidRDefault="00131378" w:rsidP="00131378">
                      <w:r>
                        <w:t>Would you be interested in working for this company? Why or why not?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bookmarkEnd w:id="2"/>
    <w:p w14:paraId="57F38538" w14:textId="628C8A83" w:rsidR="00BC127B" w:rsidRPr="00063CD1" w:rsidRDefault="00BC127B" w:rsidP="00063CD1"/>
    <w:sectPr w:rsidR="00BC127B" w:rsidRPr="00063CD1" w:rsidSect="00ED284E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2242" w:h="15842" w:code="1"/>
      <w:pgMar w:top="1412" w:right="1412" w:bottom="900" w:left="1412" w:header="709" w:footer="384" w:gutter="0"/>
      <w:cols w:space="12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77190" w14:textId="77777777" w:rsidR="00227D4E" w:rsidRDefault="00227D4E" w:rsidP="00E974FE">
      <w:pPr>
        <w:spacing w:after="0"/>
      </w:pPr>
      <w:r>
        <w:separator/>
      </w:r>
    </w:p>
  </w:endnote>
  <w:endnote w:type="continuationSeparator" w:id="0">
    <w:p w14:paraId="1FBFD30A" w14:textId="77777777" w:rsidR="00227D4E" w:rsidRDefault="00227D4E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D74D349E-CBFC-4190-BA08-299C582FEBBE}"/>
    <w:embedBold r:id="rId2" w:fontKey="{EFAE6FF7-1EEA-4235-946D-A15D64A33488}"/>
    <w:embedItalic r:id="rId3" w:fontKey="{5F8F5D74-69AD-4C58-B7B0-97750C141FF7}"/>
  </w:font>
  <w:font w:name="Anton">
    <w:altName w:val="Calibri"/>
    <w:charset w:val="00"/>
    <w:family w:val="auto"/>
    <w:pitch w:val="variable"/>
    <w:sig w:usb0="2000000F" w:usb1="00000000" w:usb2="00000000" w:usb3="00000000" w:csb0="00000193" w:csb1="00000000"/>
    <w:embedRegular r:id="rId4" w:fontKey="{0A926E6E-0686-46B3-A7B9-FB7A8EF808C7}"/>
    <w:embedBold r:id="rId5" w:fontKey="{79A428EC-8C3E-4F4E-9637-ED54D541077A}"/>
    <w:embedItalic r:id="rId6" w:fontKey="{9363E217-67EA-41D7-A77D-9B2816A4487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220B6161-7EB2-4D3F-B112-F0981D6CEEBD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F48B637F-D0B4-4EE4-8019-C48495D6497F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  <w:embedBold r:id="rId9" w:fontKey="{FF3D7B25-1C70-4880-9797-1D15CAAE4537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charset w:val="00"/>
    <w:family w:val="auto"/>
    <w:pitch w:val="default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7EF2F" w14:textId="77777777" w:rsidR="00227D4E" w:rsidRDefault="00227D4E" w:rsidP="00E974FE">
      <w:pPr>
        <w:spacing w:after="0"/>
      </w:pPr>
      <w:r>
        <w:separator/>
      </w:r>
    </w:p>
  </w:footnote>
  <w:footnote w:type="continuationSeparator" w:id="0">
    <w:p w14:paraId="5044C67A" w14:textId="77777777" w:rsidR="00227D4E" w:rsidRDefault="00227D4E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36677DF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91778" w14:textId="77777777" w:rsidR="00131378" w:rsidRDefault="00131378">
    <w:pPr>
      <w:pStyle w:val="Header"/>
      <w:rPr>
        <w:noProof/>
      </w:rPr>
    </w:pPr>
  </w:p>
  <w:p w14:paraId="5E345F57" w14:textId="77777777" w:rsidR="00131378" w:rsidRDefault="00131378">
    <w:pPr>
      <w:pStyle w:val="Header"/>
      <w:rPr>
        <w:noProof/>
      </w:rPr>
    </w:pPr>
  </w:p>
  <w:p w14:paraId="4E2B2D11" w14:textId="77777777" w:rsidR="00131378" w:rsidRDefault="00131378">
    <w:pPr>
      <w:pStyle w:val="Header"/>
      <w:rPr>
        <w:noProof/>
      </w:rPr>
    </w:pPr>
  </w:p>
  <w:p w14:paraId="0DCBB867" w14:textId="77777777" w:rsidR="00131378" w:rsidRDefault="00131378">
    <w:pPr>
      <w:pStyle w:val="Header"/>
      <w:rPr>
        <w:noProof/>
      </w:rPr>
    </w:pPr>
  </w:p>
  <w:p w14:paraId="24E8B8BF" w14:textId="77777777" w:rsidR="00131378" w:rsidRDefault="00131378">
    <w:pPr>
      <w:pStyle w:val="Header"/>
      <w:rPr>
        <w:noProof/>
      </w:rPr>
    </w:pPr>
  </w:p>
  <w:p w14:paraId="2F23A3FE" w14:textId="77777777" w:rsidR="00131378" w:rsidRDefault="00131378">
    <w:pPr>
      <w:pStyle w:val="Header"/>
      <w:rPr>
        <w:noProof/>
      </w:rPr>
    </w:pPr>
  </w:p>
  <w:p w14:paraId="78A8F180" w14:textId="0F0432F5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43102D0F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1CAB0D5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6" type="#_x0000_t75" style="width:13pt;height:9.9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14"/>
  </w:num>
  <w:num w:numId="2" w16cid:durableId="1205869310">
    <w:abstractNumId w:val="17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2"/>
  </w:num>
  <w:num w:numId="15" w16cid:durableId="1850832844">
    <w:abstractNumId w:val="16"/>
  </w:num>
  <w:num w:numId="16" w16cid:durableId="126028688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3"/>
  </w:num>
  <w:num w:numId="18" w16cid:durableId="12342712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D61B7"/>
    <w:rsid w:val="000E424A"/>
    <w:rsid w:val="00106469"/>
    <w:rsid w:val="00131378"/>
    <w:rsid w:val="00170A94"/>
    <w:rsid w:val="001E56D8"/>
    <w:rsid w:val="001E6747"/>
    <w:rsid w:val="00206C6F"/>
    <w:rsid w:val="00226579"/>
    <w:rsid w:val="002266E8"/>
    <w:rsid w:val="00227D4E"/>
    <w:rsid w:val="0027652A"/>
    <w:rsid w:val="0028785F"/>
    <w:rsid w:val="002A4532"/>
    <w:rsid w:val="002C1378"/>
    <w:rsid w:val="002D1439"/>
    <w:rsid w:val="002E16D1"/>
    <w:rsid w:val="002E4ABB"/>
    <w:rsid w:val="002E7516"/>
    <w:rsid w:val="00394708"/>
    <w:rsid w:val="003C466A"/>
    <w:rsid w:val="003D06F0"/>
    <w:rsid w:val="003F1000"/>
    <w:rsid w:val="003F5A04"/>
    <w:rsid w:val="00417E6E"/>
    <w:rsid w:val="00452EC8"/>
    <w:rsid w:val="00462466"/>
    <w:rsid w:val="0049616A"/>
    <w:rsid w:val="004A4F01"/>
    <w:rsid w:val="004B7734"/>
    <w:rsid w:val="004E0DB9"/>
    <w:rsid w:val="00500211"/>
    <w:rsid w:val="00542D1F"/>
    <w:rsid w:val="0056299C"/>
    <w:rsid w:val="00575640"/>
    <w:rsid w:val="005A13E5"/>
    <w:rsid w:val="005B0FDD"/>
    <w:rsid w:val="005C6C87"/>
    <w:rsid w:val="005D4595"/>
    <w:rsid w:val="005D64B0"/>
    <w:rsid w:val="005E0E0E"/>
    <w:rsid w:val="005E61C2"/>
    <w:rsid w:val="005F0AE1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10556"/>
    <w:rsid w:val="008421CB"/>
    <w:rsid w:val="008D32E5"/>
    <w:rsid w:val="008E2A51"/>
    <w:rsid w:val="00995841"/>
    <w:rsid w:val="009B007B"/>
    <w:rsid w:val="009B30FC"/>
    <w:rsid w:val="009C0EC8"/>
    <w:rsid w:val="00A23EC1"/>
    <w:rsid w:val="00A23FEE"/>
    <w:rsid w:val="00A47661"/>
    <w:rsid w:val="00A67697"/>
    <w:rsid w:val="00AA2D70"/>
    <w:rsid w:val="00AB57AC"/>
    <w:rsid w:val="00AC0609"/>
    <w:rsid w:val="00AC3AAE"/>
    <w:rsid w:val="00AD433D"/>
    <w:rsid w:val="00AE319F"/>
    <w:rsid w:val="00B03DBA"/>
    <w:rsid w:val="00B15142"/>
    <w:rsid w:val="00B73261"/>
    <w:rsid w:val="00B95B62"/>
    <w:rsid w:val="00B97A03"/>
    <w:rsid w:val="00BC127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203A2"/>
    <w:rsid w:val="00D212A9"/>
    <w:rsid w:val="00D21C93"/>
    <w:rsid w:val="00D27E09"/>
    <w:rsid w:val="00DC5AF3"/>
    <w:rsid w:val="00DE7B1B"/>
    <w:rsid w:val="00E20179"/>
    <w:rsid w:val="00E225A5"/>
    <w:rsid w:val="00E52A52"/>
    <w:rsid w:val="00E55329"/>
    <w:rsid w:val="00E7230F"/>
    <w:rsid w:val="00E80D18"/>
    <w:rsid w:val="00E87B95"/>
    <w:rsid w:val="00E974FE"/>
    <w:rsid w:val="00EC27BF"/>
    <w:rsid w:val="00ED284E"/>
    <w:rsid w:val="00ED2C7B"/>
    <w:rsid w:val="00F31947"/>
    <w:rsid w:val="00F659D5"/>
    <w:rsid w:val="00F93C8A"/>
    <w:rsid w:val="00FB6CBB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ntion.ffa.org/national-ffa-expo-and-shopffa-mega-store/" TargetMode="External"/><Relationship Id="rId13" Type="http://schemas.openxmlformats.org/officeDocument/2006/relationships/hyperlink" Target="https://agexplorer.ffa.org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convention.ffa.org/national-ffa-expo-and-shopffa-mega-store/" TargetMode="External"/><Relationship Id="rId17" Type="http://schemas.openxmlformats.org/officeDocument/2006/relationships/hyperlink" Target="https://agexplorer.ffa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gexplorer.ffa.org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vention.ffa.org/national-ffa-expo-and-shopffa-mega-stor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onvention.ffa.org/national-ffa-expo-and-shopffa-mega-store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gexplorer.ffa.org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gexplorer.ffa.org" TargetMode="External"/><Relationship Id="rId14" Type="http://schemas.openxmlformats.org/officeDocument/2006/relationships/hyperlink" Target="https://agexplorer.ffa.org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2</TotalTime>
  <Pages>3</Pages>
  <Words>106</Words>
  <Characters>607</Characters>
  <Application>Microsoft Office Word</Application>
  <DocSecurity>0</DocSecurity>
  <Lines>88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Mullins, Amanda</cp:lastModifiedBy>
  <cp:revision>3</cp:revision>
  <cp:lastPrinted>2022-09-06T14:14:00Z</cp:lastPrinted>
  <dcterms:created xsi:type="dcterms:W3CDTF">2022-09-06T14:13:00Z</dcterms:created>
  <dcterms:modified xsi:type="dcterms:W3CDTF">2022-09-06T14:15:00Z</dcterms:modified>
</cp:coreProperties>
</file>