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127BE5" w14:textId="77777777" w:rsidR="00CC2A08" w:rsidRPr="0096287B" w:rsidRDefault="00CC2A08" w:rsidP="00CC2A08">
      <w:pPr>
        <w:pStyle w:val="Title"/>
        <w:rPr>
          <w:lang w:val="en-US"/>
        </w:rPr>
      </w:pPr>
      <w:bookmarkStart w:id="0" w:name="gettoknowme"/>
      <w:r w:rsidRPr="0096287B">
        <w:rPr>
          <w:lang w:val="en-US"/>
        </w:rPr>
        <w:t>Get to Know Me!</w:t>
      </w:r>
    </w:p>
    <w:bookmarkEnd w:id="0"/>
    <w:p w14:paraId="5127C367" w14:textId="77777777" w:rsidR="00CC2A08" w:rsidRPr="0096287B" w:rsidRDefault="00CC2A08" w:rsidP="00CC2A08">
      <w:pPr>
        <w:pStyle w:val="BodyCopy"/>
        <w:rPr>
          <w:rFonts w:asciiTheme="minorHAnsi" w:hAnsiTheme="minorHAnsi"/>
        </w:rPr>
      </w:pPr>
      <w:r w:rsidRPr="0096287B">
        <w:rPr>
          <w:rFonts w:asciiTheme="minorHAnsi" w:hAnsiTheme="minorHAnsi"/>
        </w:rPr>
        <w:t>Directions: Participate in the student connection activity with your fellow chapter members or agriculture class. After the activity</w:t>
      </w:r>
      <w:r>
        <w:rPr>
          <w:rFonts w:asciiTheme="minorHAnsi" w:hAnsiTheme="minorHAnsi"/>
        </w:rPr>
        <w:t>,</w:t>
      </w:r>
      <w:r w:rsidRPr="0096287B">
        <w:rPr>
          <w:rFonts w:asciiTheme="minorHAnsi" w:hAnsiTheme="minorHAnsi"/>
        </w:rPr>
        <w:t xml:space="preserve"> complete the questions below.</w:t>
      </w:r>
    </w:p>
    <w:p w14:paraId="7D801DA2" w14:textId="77777777" w:rsidR="00CC2A08" w:rsidRPr="0096287B" w:rsidRDefault="00CC2A08" w:rsidP="00CC2A08">
      <w:pPr>
        <w:pStyle w:val="BodyCopy"/>
        <w:rPr>
          <w:rFonts w:asciiTheme="minorHAnsi" w:hAnsiTheme="minorHAnsi"/>
        </w:rPr>
      </w:pPr>
      <w:r w:rsidRPr="0096287B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E5DA98F" wp14:editId="5A3EABBD">
                <wp:simplePos x="0" y="0"/>
                <wp:positionH relativeFrom="margin">
                  <wp:posOffset>-266700</wp:posOffset>
                </wp:positionH>
                <wp:positionV relativeFrom="paragraph">
                  <wp:posOffset>42545</wp:posOffset>
                </wp:positionV>
                <wp:extent cx="3638550" cy="3028950"/>
                <wp:effectExtent l="0" t="0" r="19050" b="19050"/>
                <wp:wrapNone/>
                <wp:docPr id="4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0" cy="3028950"/>
                        </a:xfrm>
                        <a:prstGeom prst="round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8BA21A" w14:textId="77777777" w:rsidR="00CC2A08" w:rsidRDefault="00CC2A08" w:rsidP="00CC2A08">
                            <w:r>
                              <w:t xml:space="preserve">Draw an emoji that represents your feelings after participating in this experience. Explain your choice.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5DA98F" id="Text Box 2" o:spid="_x0000_s1026" style="position:absolute;margin-left:-21pt;margin-top:3.35pt;width:286.5pt;height:238.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" fillcolor="white [3201]" strokecolor="#004a98 [3204]" strokeweight="1pt">
                <v:stroke joinstyle="miter"/>
                <v:textbox>
                  <w:txbxContent>
                    <w:p w14:paraId="118BA21A" w14:textId="77777777" w:rsidR="00CC2A08" w:rsidRDefault="00CC2A08" w:rsidP="00CC2A08">
                      <w:r>
                        <w:t xml:space="preserve">Draw an emoji that represents your feelings after participating in this experience. Explain your choice.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96287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4F54DE" wp14:editId="4B778F01">
                <wp:simplePos x="0" y="0"/>
                <wp:positionH relativeFrom="column">
                  <wp:posOffset>3517900</wp:posOffset>
                </wp:positionH>
                <wp:positionV relativeFrom="paragraph">
                  <wp:posOffset>4445</wp:posOffset>
                </wp:positionV>
                <wp:extent cx="2613660" cy="4248150"/>
                <wp:effectExtent l="0" t="0" r="15240" b="19050"/>
                <wp:wrapNone/>
                <wp:docPr id="4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3660" cy="4248150"/>
                        </a:xfrm>
                        <a:prstGeom prst="round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D67F23" w14:textId="77777777" w:rsidR="00CC2A08" w:rsidRDefault="00CC2A08" w:rsidP="00CC2A08">
                            <w:r>
                              <w:t>What are your key takeaways from your experience?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4F54DE" id="_x0000_s1027" style="position:absolute;margin-left:277pt;margin-top:.35pt;width:205.8pt;height:33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" fillcolor="white [3201]" strokecolor="#004a98 [3204]" strokeweight="1pt">
                <v:stroke joinstyle="miter"/>
                <v:textbox>
                  <w:txbxContent>
                    <w:p w14:paraId="34D67F23" w14:textId="77777777" w:rsidR="00CC2A08" w:rsidRDefault="00CC2A08" w:rsidP="00CC2A08">
                      <w:r>
                        <w:t>What are your key takeaways from your experience?</w:t>
                      </w:r>
                    </w:p>
                  </w:txbxContent>
                </v:textbox>
              </v:roundrect>
            </w:pict>
          </mc:Fallback>
        </mc:AlternateContent>
      </w:r>
      <w:r w:rsidRPr="0096287B">
        <w:rPr>
          <w:rFonts w:asciiTheme="minorHAnsi" w:hAnsiTheme="minorHAnsi"/>
        </w:rPr>
        <w:tab/>
      </w:r>
      <w:r w:rsidRPr="0096287B">
        <w:rPr>
          <w:rFonts w:asciiTheme="minorHAnsi" w:hAnsiTheme="minorHAnsi"/>
        </w:rPr>
        <w:tab/>
      </w:r>
      <w:r w:rsidRPr="0096287B">
        <w:rPr>
          <w:rFonts w:asciiTheme="minorHAnsi" w:hAnsiTheme="minorHAnsi"/>
        </w:rPr>
        <w:tab/>
      </w:r>
      <w:r w:rsidRPr="0096287B">
        <w:rPr>
          <w:rFonts w:asciiTheme="minorHAnsi" w:hAnsiTheme="minorHAnsi"/>
        </w:rPr>
        <w:tab/>
      </w:r>
      <w:r w:rsidRPr="0096287B">
        <w:rPr>
          <w:rFonts w:asciiTheme="minorHAnsi" w:hAnsiTheme="minorHAnsi"/>
        </w:rPr>
        <w:tab/>
      </w:r>
      <w:r w:rsidRPr="0096287B">
        <w:rPr>
          <w:rFonts w:asciiTheme="minorHAnsi" w:hAnsiTheme="minorHAnsi"/>
        </w:rPr>
        <w:tab/>
      </w:r>
      <w:r w:rsidRPr="0096287B">
        <w:rPr>
          <w:rFonts w:asciiTheme="minorHAnsi" w:hAnsiTheme="minorHAnsi"/>
        </w:rPr>
        <w:tab/>
      </w:r>
      <w:r w:rsidRPr="0096287B">
        <w:rPr>
          <w:rFonts w:asciiTheme="minorHAnsi" w:hAnsiTheme="minorHAnsi"/>
        </w:rPr>
        <w:tab/>
        <w:t xml:space="preserve"> </w:t>
      </w:r>
    </w:p>
    <w:p w14:paraId="36FDBA2D" w14:textId="77777777" w:rsidR="00CC2A08" w:rsidRPr="0096287B" w:rsidRDefault="00CC2A08" w:rsidP="00CC2A08">
      <w:pPr>
        <w:pStyle w:val="BodyCopy"/>
        <w:ind w:left="720"/>
        <w:rPr>
          <w:rFonts w:asciiTheme="minorHAnsi" w:hAnsiTheme="minorHAnsi"/>
        </w:rPr>
      </w:pPr>
      <w:r w:rsidRPr="0096287B">
        <w:rPr>
          <w:rFonts w:asciiTheme="minorHAnsi" w:hAnsiTheme="minorHAnsi"/>
        </w:rPr>
        <w:tab/>
      </w:r>
      <w:r w:rsidRPr="0096287B">
        <w:rPr>
          <w:rFonts w:asciiTheme="minorHAnsi" w:hAnsiTheme="minorHAnsi"/>
        </w:rPr>
        <w:tab/>
      </w:r>
      <w:r w:rsidRPr="0096287B">
        <w:rPr>
          <w:rFonts w:asciiTheme="minorHAnsi" w:hAnsiTheme="minorHAnsi"/>
        </w:rPr>
        <w:tab/>
      </w:r>
      <w:r w:rsidRPr="0096287B">
        <w:rPr>
          <w:rFonts w:asciiTheme="minorHAnsi" w:hAnsiTheme="minorHAnsi"/>
        </w:rPr>
        <w:tab/>
      </w:r>
      <w:r w:rsidRPr="0096287B">
        <w:rPr>
          <w:rFonts w:asciiTheme="minorHAnsi" w:hAnsiTheme="minorHAnsi"/>
        </w:rPr>
        <w:tab/>
      </w:r>
    </w:p>
    <w:p w14:paraId="3EDC2099" w14:textId="77777777" w:rsidR="00CC2A08" w:rsidRPr="0096287B" w:rsidRDefault="00CC2A08" w:rsidP="00CC2A08">
      <w:pPr>
        <w:pStyle w:val="ListParagraph"/>
        <w:rPr>
          <w:rFonts w:asciiTheme="majorHAnsi" w:hAnsiTheme="majorHAnsi"/>
          <w:sz w:val="28"/>
          <w:szCs w:val="32"/>
          <w:lang w:val="en-US"/>
        </w:rPr>
      </w:pPr>
      <w:r w:rsidRPr="0096287B">
        <w:rPr>
          <w:lang w:val="en-US"/>
        </w:rPr>
        <w:t xml:space="preserve"> </w:t>
      </w:r>
    </w:p>
    <w:p w14:paraId="1DDB55AA" w14:textId="77777777" w:rsidR="00CC2A08" w:rsidRPr="0096287B" w:rsidRDefault="00CC2A08" w:rsidP="00CC2A08">
      <w:pPr>
        <w:rPr>
          <w:lang w:val="en-US"/>
        </w:rPr>
      </w:pPr>
    </w:p>
    <w:p w14:paraId="02722A8F" w14:textId="77777777" w:rsidR="00CC2A08" w:rsidRPr="0096287B" w:rsidRDefault="00CC2A08" w:rsidP="00CC2A08">
      <w:pPr>
        <w:rPr>
          <w:lang w:val="en-US"/>
        </w:rPr>
      </w:pPr>
    </w:p>
    <w:p w14:paraId="70D77495" w14:textId="77777777" w:rsidR="00CC2A08" w:rsidRPr="0096287B" w:rsidRDefault="00CC2A08" w:rsidP="00CC2A08">
      <w:pPr>
        <w:rPr>
          <w:lang w:val="en-US"/>
        </w:rPr>
      </w:pPr>
    </w:p>
    <w:p w14:paraId="14A060A9" w14:textId="77777777" w:rsidR="00CC2A08" w:rsidRPr="0096287B" w:rsidRDefault="00CC2A08" w:rsidP="00CC2A08">
      <w:pPr>
        <w:rPr>
          <w:lang w:val="en-US"/>
        </w:rPr>
      </w:pPr>
    </w:p>
    <w:p w14:paraId="67A8E66B" w14:textId="77777777" w:rsidR="00CC2A08" w:rsidRPr="0096287B" w:rsidRDefault="00CC2A08" w:rsidP="00CC2A08">
      <w:pPr>
        <w:rPr>
          <w:lang w:val="en-US"/>
        </w:rPr>
      </w:pPr>
    </w:p>
    <w:p w14:paraId="559C8B75" w14:textId="77777777" w:rsidR="00CC2A08" w:rsidRPr="0096287B" w:rsidRDefault="00CC2A08" w:rsidP="00CC2A08">
      <w:pPr>
        <w:rPr>
          <w:lang w:val="en-US"/>
        </w:rPr>
      </w:pPr>
    </w:p>
    <w:p w14:paraId="719EF99E" w14:textId="77777777" w:rsidR="00CC2A08" w:rsidRPr="0096287B" w:rsidRDefault="00CC2A08" w:rsidP="00CC2A08">
      <w:pPr>
        <w:rPr>
          <w:lang w:val="en-US"/>
        </w:rPr>
      </w:pPr>
    </w:p>
    <w:p w14:paraId="7ADB14BC" w14:textId="77777777" w:rsidR="00CC2A08" w:rsidRPr="0096287B" w:rsidRDefault="00CC2A08" w:rsidP="00CC2A08">
      <w:pPr>
        <w:rPr>
          <w:lang w:val="en-US"/>
        </w:rPr>
      </w:pPr>
    </w:p>
    <w:p w14:paraId="41B777B1" w14:textId="77777777" w:rsidR="00CC2A08" w:rsidRPr="0096287B" w:rsidRDefault="00CC2A08" w:rsidP="00CC2A08">
      <w:pPr>
        <w:rPr>
          <w:lang w:val="en-US"/>
        </w:rPr>
      </w:pPr>
    </w:p>
    <w:p w14:paraId="3677A3D5" w14:textId="77777777" w:rsidR="00CC2A08" w:rsidRPr="0096287B" w:rsidRDefault="00CC2A08" w:rsidP="00CC2A08">
      <w:pPr>
        <w:rPr>
          <w:lang w:val="en-US"/>
        </w:rPr>
      </w:pP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B608B5" wp14:editId="1678DE73">
                <wp:simplePos x="0" y="0"/>
                <wp:positionH relativeFrom="margin">
                  <wp:posOffset>-306070</wp:posOffset>
                </wp:positionH>
                <wp:positionV relativeFrom="paragraph">
                  <wp:posOffset>280670</wp:posOffset>
                </wp:positionV>
                <wp:extent cx="3829050" cy="1162050"/>
                <wp:effectExtent l="0" t="0" r="0" b="0"/>
                <wp:wrapNone/>
                <wp:docPr id="475" name="Text Box 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9050" cy="1162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D82454" w14:textId="77777777" w:rsidR="00CC2A08" w:rsidRPr="00BB24AA" w:rsidRDefault="00CC2A08" w:rsidP="00CC2A08">
                            <w:pPr>
                              <w:jc w:val="center"/>
                              <w:rPr>
                                <w:color w:val="004A98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4A98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IT’S ALL ABOUT CONNECTIONS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B608B5" id="_x0000_t202" coordsize="21600,21600" o:spt="202" path="m,l,21600r21600,l21600,xe">
                <v:stroke joinstyle="miter"/>
                <v:path gradientshapeok="t" o:connecttype="rect"/>
              </v:shapetype>
              <v:shape id="Text Box 475" o:spid="_x0000_s1028" type="#_x0000_t202" style="position:absolute;margin-left:-24.1pt;margin-top:22.1pt;width:301.5pt;height:91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" filled="f" stroked="f">
                <v:textbox>
                  <w:txbxContent>
                    <w:p w14:paraId="23D82454" w14:textId="77777777" w:rsidR="00CC2A08" w:rsidRPr="00BB24AA" w:rsidRDefault="00CC2A08" w:rsidP="00CC2A08">
                      <w:pPr>
                        <w:jc w:val="center"/>
                        <w:rPr>
                          <w:color w:val="004A98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4A98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IT’S ALL ABOUT CONNECTIONS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D4F6C0" w14:textId="77777777" w:rsidR="00CC2A08" w:rsidRPr="0096287B" w:rsidRDefault="00CC2A08" w:rsidP="00CC2A08">
      <w:pPr>
        <w:rPr>
          <w:lang w:val="en-US"/>
        </w:rPr>
      </w:pPr>
    </w:p>
    <w:p w14:paraId="530AEB75" w14:textId="77777777" w:rsidR="00CC2A08" w:rsidRPr="0096287B" w:rsidRDefault="00CC2A08" w:rsidP="00CC2A08">
      <w:pPr>
        <w:rPr>
          <w:lang w:val="en-US"/>
        </w:rPr>
      </w:pPr>
    </w:p>
    <w:p w14:paraId="64F7BAD2" w14:textId="77777777" w:rsidR="00CC2A08" w:rsidRPr="0096287B" w:rsidRDefault="00CC2A08" w:rsidP="00CC2A08">
      <w:pPr>
        <w:jc w:val="right"/>
        <w:rPr>
          <w:lang w:val="en-US"/>
        </w:rPr>
      </w:pPr>
    </w:p>
    <w:p w14:paraId="0EC709E5" w14:textId="77777777" w:rsidR="00CC2A08" w:rsidRPr="0096287B" w:rsidRDefault="00CC2A08" w:rsidP="00CC2A08">
      <w:pPr>
        <w:jc w:val="right"/>
        <w:rPr>
          <w:lang w:val="en-US"/>
        </w:rPr>
      </w:pPr>
    </w:p>
    <w:p w14:paraId="04D3567C" w14:textId="77777777" w:rsidR="00CC2A08" w:rsidRPr="0096287B" w:rsidRDefault="00CC2A08" w:rsidP="00CC2A08">
      <w:pPr>
        <w:jc w:val="right"/>
        <w:rPr>
          <w:lang w:val="en-US"/>
        </w:rPr>
      </w:pPr>
    </w:p>
    <w:p w14:paraId="3AA980AE" w14:textId="77777777" w:rsidR="00CC2A08" w:rsidRPr="0096287B" w:rsidRDefault="00CC2A08" w:rsidP="00CC2A08">
      <w:pPr>
        <w:jc w:val="right"/>
        <w:rPr>
          <w:lang w:val="en-US"/>
        </w:rPr>
      </w:pP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FA9B53" wp14:editId="6A2585CF">
                <wp:simplePos x="0" y="0"/>
                <wp:positionH relativeFrom="column">
                  <wp:posOffset>-193040</wp:posOffset>
                </wp:positionH>
                <wp:positionV relativeFrom="page">
                  <wp:posOffset>6503035</wp:posOffset>
                </wp:positionV>
                <wp:extent cx="5359400" cy="2868295"/>
                <wp:effectExtent l="38100" t="0" r="0" b="27305"/>
                <wp:wrapNone/>
                <wp:docPr id="4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400" cy="2868295"/>
                        </a:xfrm>
                        <a:prstGeom prst="bracePair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35F6705A" w14:textId="77777777" w:rsidR="00CC2A08" w:rsidRDefault="00CC2A08" w:rsidP="00CC2A08">
                            <w:r>
                              <w:t>How can you take what you learned during this experience and apply it to your life today?</w:t>
                            </w:r>
                          </w:p>
                          <w:p w14:paraId="4A40EB43" w14:textId="77777777" w:rsidR="00CC2A08" w:rsidRDefault="00CC2A08" w:rsidP="00CC2A08"/>
                          <w:p w14:paraId="378E3684" w14:textId="77777777" w:rsidR="00CC2A08" w:rsidRDefault="00CC2A08" w:rsidP="00CC2A08"/>
                          <w:p w14:paraId="65CE433D" w14:textId="77777777" w:rsidR="00CC2A08" w:rsidRDefault="00CC2A08" w:rsidP="00CC2A08"/>
                          <w:p w14:paraId="34F65A78" w14:textId="77777777" w:rsidR="00CC2A08" w:rsidRDefault="00CC2A08" w:rsidP="00CC2A08"/>
                          <w:p w14:paraId="69F9893B" w14:textId="77777777" w:rsidR="00CC2A08" w:rsidRDefault="00CC2A08" w:rsidP="00CC2A08">
                            <w:r>
                              <w:t xml:space="preserve">In the future?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FA9B53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<v:formulas>
                  <v:f eqn="val #0"/>
                  <v:f eqn="val width"/>
                  <v:f eqn="val height"/>
                  <v:f eqn="prod width 1 2"/>
                  <v:f eqn="prod height 1 2"/>
                  <v:f eqn="sum width 0 #0"/>
                  <v:f eqn="sum height 0 #0"/>
                  <v:f eqn="sum @4 0 #0"/>
                  <v:f eqn="sum @4 #0 0"/>
                  <v:f eqn="prod #0 2 1"/>
                  <v:f eqn="sum width 0 @9"/>
                  <v:f eqn="prod #0 9598 32768"/>
                  <v:f eqn="sum height 0 @11"/>
                  <v:f eqn="sum @11 #0 0"/>
                  <v:f eqn="sum width 0 @13"/>
                </v:formulas>
                <v:path o:extrusionok="f" limo="10800,10800" o:connecttype="custom" o:connectlocs="@3,0;0,@4;@3,@2;@1,@4" textboxrect="@13,@11,@14,@12"/>
                <v:handles>
                  <v:h position="topLeft,#0" switch="" yrange="0,5400"/>
                </v:handles>
              </v:shapetype>
              <v:shape id="_x0000_s1029" type="#_x0000_t186" style="position:absolute;left:0;text-align:left;margin-left:-15.2pt;margin-top:512.05pt;width:422pt;height:225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" strokecolor="#004a98 [3204]" strokeweight="1pt">
                <v:stroke joinstyle="miter"/>
                <v:textbox>
                  <w:txbxContent>
                    <w:p w14:paraId="35F6705A" w14:textId="77777777" w:rsidR="00CC2A08" w:rsidRDefault="00CC2A08" w:rsidP="00CC2A08">
                      <w:r>
                        <w:t>How can you take what you learned during this experience and apply it to your life today?</w:t>
                      </w:r>
                    </w:p>
                    <w:p w14:paraId="4A40EB43" w14:textId="77777777" w:rsidR="00CC2A08" w:rsidRDefault="00CC2A08" w:rsidP="00CC2A08"/>
                    <w:p w14:paraId="378E3684" w14:textId="77777777" w:rsidR="00CC2A08" w:rsidRDefault="00CC2A08" w:rsidP="00CC2A08"/>
                    <w:p w14:paraId="65CE433D" w14:textId="77777777" w:rsidR="00CC2A08" w:rsidRDefault="00CC2A08" w:rsidP="00CC2A08"/>
                    <w:p w14:paraId="34F65A78" w14:textId="77777777" w:rsidR="00CC2A08" w:rsidRDefault="00CC2A08" w:rsidP="00CC2A08"/>
                    <w:p w14:paraId="69F9893B" w14:textId="77777777" w:rsidR="00CC2A08" w:rsidRDefault="00CC2A08" w:rsidP="00CC2A08">
                      <w:r>
                        <w:t xml:space="preserve">In the future?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13BA5E71" w14:textId="77777777" w:rsidR="00CC2A08" w:rsidRPr="0096287B" w:rsidRDefault="00CC2A08" w:rsidP="00CC2A08">
      <w:pPr>
        <w:jc w:val="right"/>
        <w:rPr>
          <w:lang w:val="en-US"/>
        </w:rPr>
      </w:pPr>
    </w:p>
    <w:p w14:paraId="6FC5D69C" w14:textId="77777777" w:rsidR="00CC2A08" w:rsidRPr="0096287B" w:rsidRDefault="00CC2A08" w:rsidP="00CC2A08">
      <w:pPr>
        <w:jc w:val="right"/>
        <w:rPr>
          <w:lang w:val="en-US"/>
        </w:rPr>
      </w:pPr>
    </w:p>
    <w:p w14:paraId="13C71C68" w14:textId="77777777" w:rsidR="00CC2A08" w:rsidRPr="0096287B" w:rsidRDefault="00CC2A08" w:rsidP="00CC2A08">
      <w:pPr>
        <w:jc w:val="right"/>
        <w:rPr>
          <w:lang w:val="en-US"/>
        </w:rPr>
      </w:pPr>
    </w:p>
    <w:p w14:paraId="58996D77" w14:textId="77777777" w:rsidR="00CC2A08" w:rsidRPr="0096287B" w:rsidRDefault="00CC2A08" w:rsidP="00CC2A08">
      <w:pPr>
        <w:jc w:val="right"/>
        <w:rPr>
          <w:lang w:val="en-US"/>
        </w:rPr>
      </w:pPr>
    </w:p>
    <w:p w14:paraId="1109441A" w14:textId="77777777" w:rsidR="00CC2A08" w:rsidRPr="0096287B" w:rsidRDefault="00CC2A08" w:rsidP="00CC2A08">
      <w:pPr>
        <w:jc w:val="right"/>
        <w:rPr>
          <w:lang w:val="en-US"/>
        </w:rPr>
      </w:pPr>
    </w:p>
    <w:p w14:paraId="2B865311" w14:textId="77777777" w:rsidR="00CC2A08" w:rsidRPr="0096287B" w:rsidRDefault="00CC2A08" w:rsidP="00CC2A08">
      <w:pPr>
        <w:jc w:val="right"/>
        <w:rPr>
          <w:lang w:val="en-US"/>
        </w:rPr>
      </w:pPr>
    </w:p>
    <w:p w14:paraId="5B2D80CD" w14:textId="77777777" w:rsidR="00CC2A08" w:rsidRPr="0096287B" w:rsidRDefault="00CC2A08" w:rsidP="00CC2A08">
      <w:pPr>
        <w:jc w:val="right"/>
        <w:rPr>
          <w:lang w:val="en-US"/>
        </w:rPr>
      </w:pPr>
    </w:p>
    <w:p w14:paraId="7BB31934" w14:textId="77777777" w:rsidR="00CC2A08" w:rsidRPr="0096287B" w:rsidRDefault="00CC2A08" w:rsidP="00CC2A08">
      <w:pPr>
        <w:jc w:val="right"/>
        <w:rPr>
          <w:lang w:val="en-US"/>
        </w:rPr>
      </w:pPr>
    </w:p>
    <w:p w14:paraId="20DACCD7" w14:textId="77777777" w:rsidR="00CC2A08" w:rsidRPr="0096287B" w:rsidRDefault="00CC2A08" w:rsidP="00CC2A08">
      <w:pPr>
        <w:jc w:val="right"/>
        <w:rPr>
          <w:lang w:val="en-US"/>
        </w:rPr>
      </w:pPr>
    </w:p>
    <w:p w14:paraId="04F10BC8" w14:textId="77777777" w:rsidR="00CC2A08" w:rsidRPr="0096287B" w:rsidRDefault="00CC2A08" w:rsidP="00CC2A08">
      <w:pPr>
        <w:jc w:val="right"/>
        <w:rPr>
          <w:lang w:val="en-US"/>
        </w:rPr>
      </w:pPr>
    </w:p>
    <w:p w14:paraId="5BA25D2C" w14:textId="1EC89F15" w:rsidR="002E4ABB" w:rsidRPr="0078444E" w:rsidRDefault="002E4ABB" w:rsidP="00CC2A08">
      <w:pPr>
        <w:tabs>
          <w:tab w:val="left" w:pos="5580"/>
        </w:tabs>
        <w:rPr>
          <w:lang w:val="en-US"/>
        </w:rPr>
      </w:pPr>
    </w:p>
    <w:sectPr w:rsidR="002E4ABB" w:rsidRPr="0078444E" w:rsidSect="00CB1A3F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2242" w:h="15842" w:code="1"/>
      <w:pgMar w:top="1412" w:right="1412" w:bottom="1412" w:left="1412" w:header="709" w:footer="3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4C1B70" w14:textId="77777777" w:rsidR="00CB1A3F" w:rsidRDefault="00CB1A3F" w:rsidP="00E974FE">
      <w:pPr>
        <w:spacing w:after="0" w:line="240" w:lineRule="auto"/>
      </w:pPr>
      <w:r>
        <w:separator/>
      </w:r>
    </w:p>
  </w:endnote>
  <w:endnote w:type="continuationSeparator" w:id="0">
    <w:p w14:paraId="2F3D00C6" w14:textId="77777777" w:rsidR="00CB1A3F" w:rsidRDefault="00CB1A3F" w:rsidP="00E97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alibri"/>
    <w:panose1 w:val="02000505000000020004"/>
    <w:charset w:val="00"/>
    <w:family w:val="auto"/>
    <w:pitch w:val="variable"/>
    <w:sig w:usb0="8000002F" w:usb1="4000204A" w:usb2="00000000" w:usb3="00000000" w:csb0="00000001" w:csb1="00000000"/>
    <w:embedRegular r:id="rId1" w:fontKey="{1383808A-3ACD-47C9-AD9F-604677965844}"/>
    <w:embedBold r:id="rId2" w:fontKey="{2346BB11-6EBC-426F-9473-FAB8E467ED2C}"/>
    <w:embedItalic r:id="rId3" w:fontKey="{4EB0EECD-4979-417F-B5B8-A0D114528E91}"/>
  </w:font>
  <w:font w:name="Anton">
    <w:altName w:val="Calibri"/>
    <w:panose1 w:val="00000500000000000000"/>
    <w:charset w:val="00"/>
    <w:family w:val="auto"/>
    <w:pitch w:val="variable"/>
    <w:sig w:usb0="2000000F" w:usb1="00000000" w:usb2="00000000" w:usb3="00000000" w:csb0="00000193" w:csb1="00000000"/>
    <w:embedRegular r:id="rId4" w:fontKey="{D2D3A5CA-ED7F-4265-B1F8-8CF321F203B2}"/>
    <w:embedBold r:id="rId5" w:fontKey="{6F76E963-9A51-4F8C-9F18-9732FD1E46C5}"/>
    <w:embedItalic r:id="rId6" w:fontKey="{E0C1AEBF-4568-446B-A1E5-BC0B2E94293D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E18D0978-4D81-4EF7-B943-FBFE502CCAE4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F002B4AF-C34F-4E56-A134-620545B30C54}"/>
  </w:font>
  <w:font w:name="DM Serif Text">
    <w:altName w:val="Calibri"/>
    <w:charset w:val="00"/>
    <w:family w:val="auto"/>
    <w:pitch w:val="variable"/>
    <w:sig w:usb0="A00002EF" w:usb1="000000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9" w:fontKey="{FF28001F-1022-484E-99BC-6138F1E013B7}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249052" w14:textId="77777777" w:rsidR="00E974F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1D1BA288" wp14:editId="4836FD91">
              <wp:simplePos x="0" y="0"/>
              <wp:positionH relativeFrom="page">
                <wp:posOffset>-228600</wp:posOffset>
              </wp:positionH>
              <wp:positionV relativeFrom="page">
                <wp:posOffset>9439275</wp:posOffset>
              </wp:positionV>
              <wp:extent cx="8229600" cy="1304925"/>
              <wp:effectExtent l="0" t="0" r="19050" b="28575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29600" cy="1304925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CE28FC" id="Rectangle 7" o:spid="_x0000_s1026" style="position:absolute;margin-left:-18pt;margin-top:743.25pt;width:9in;height:102.7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" fillcolor="#df5931" strokecolor="#17274a" strokeweight="1pt">
              <w10:wrap anchorx="page" anchory="page"/>
            </v:rect>
          </w:pict>
        </mc:Fallback>
      </mc:AlternateContent>
    </w:r>
    <w:r w:rsidR="00E87B95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EDD38C" w14:textId="77777777" w:rsidR="006F45A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4" behindDoc="1" locked="0" layoutInCell="1" allowOverlap="1" wp14:anchorId="69F0AC3E" wp14:editId="510CBCC2">
              <wp:simplePos x="0" y="0"/>
              <wp:positionH relativeFrom="page">
                <wp:posOffset>-19050</wp:posOffset>
              </wp:positionH>
              <wp:positionV relativeFrom="page">
                <wp:posOffset>9505950</wp:posOffset>
              </wp:positionV>
              <wp:extent cx="7981950" cy="1219200"/>
              <wp:effectExtent l="0" t="0" r="19050" b="1905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81950" cy="1219200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E6E900" id="Rectangle 5" o:spid="_x0000_s1026" style="position:absolute;margin-left:-1.5pt;margin-top:748.5pt;width:628.5pt;height:96pt;z-index:-2516592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" fillcolor="#df5931" strokecolor="#17274a" strokeweight="1pt">
              <w10:wrap anchorx="page" anchory="page"/>
            </v:rect>
          </w:pict>
        </mc:Fallback>
      </mc:AlternateContent>
    </w:r>
    <w:r w:rsidR="006F45AE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DD5798" w14:textId="77777777" w:rsidR="00CB1A3F" w:rsidRDefault="00CB1A3F" w:rsidP="00E974FE">
      <w:pPr>
        <w:spacing w:after="0" w:line="240" w:lineRule="auto"/>
      </w:pPr>
      <w:r>
        <w:separator/>
      </w:r>
    </w:p>
  </w:footnote>
  <w:footnote w:type="continuationSeparator" w:id="0">
    <w:p w14:paraId="320159B5" w14:textId="77777777" w:rsidR="00CB1A3F" w:rsidRDefault="00CB1A3F" w:rsidP="00E97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A4453D" w14:textId="77777777" w:rsidR="00E974FE" w:rsidRDefault="00E87B95">
    <w:pPr>
      <w:pStyle w:val="Header"/>
    </w:pPr>
    <w:r>
      <w:rPr>
        <w:noProof/>
      </w:rPr>
      <w:drawing>
        <wp:anchor distT="0" distB="0" distL="114300" distR="114300" simplePos="0" relativeHeight="251669504" behindDoc="1" locked="0" layoutInCell="1" allowOverlap="1" wp14:anchorId="782F5258" wp14:editId="4A76FD8B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51E995D6" wp14:editId="09261281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069160" id="Rectangle 2" o:spid="_x0000_s1026" style="position:absolute;margin-left:0;margin-top:33.3pt;width:612pt;height:16.2pt;z-index:-251658241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" fillcolor="#17274a" stroked="f" strokeweight="1pt">
              <w10:wrap anchorx="page" anchory="page"/>
            </v:rect>
          </w:pict>
        </mc:Fallback>
      </mc:AlternateContent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4A09796" wp14:editId="6FE41C39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216724F" id="Rectangle 1" o:spid="_x0000_s1026" style="position:absolute;margin-left:0;margin-top:0;width:612pt;height:43.9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" fillcolor="#df591d" stroked="f" strokeweight="1pt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03F99B" w14:textId="77777777" w:rsidR="004B7734" w:rsidRDefault="004A4F01">
    <w:pPr>
      <w:pStyle w:val="Head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0AA8C6E" wp14:editId="29DA08E4">
          <wp:simplePos x="0" y="0"/>
          <wp:positionH relativeFrom="margin">
            <wp:align>center</wp:align>
          </wp:positionH>
          <wp:positionV relativeFrom="paragraph">
            <wp:posOffset>121285</wp:posOffset>
          </wp:positionV>
          <wp:extent cx="1564005" cy="1323975"/>
          <wp:effectExtent l="0" t="0" r="0" b="9525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FA Convention Logo_Outlined Container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4005" cy="1323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7734">
      <w:rPr>
        <w:noProof/>
      </w:rPr>
      <w:drawing>
        <wp:anchor distT="0" distB="0" distL="114300" distR="114300" simplePos="0" relativeHeight="251666432" behindDoc="1" locked="0" layoutInCell="1" allowOverlap="1" wp14:anchorId="2C93DDC2" wp14:editId="3FAF3308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F458A0B" wp14:editId="69CD98C4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8EC272" id="Rectangle 8" o:spid="_x0000_s1026" style="position:absolute;margin-left:0;margin-top:99pt;width:612pt;height:16.2pt;z-index:-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" fillcolor="#17274a" stroked="f" strokeweight="1pt">
              <w10:wrap anchorx="page" anchory="page"/>
            </v:rect>
          </w:pict>
        </mc:Fallback>
      </mc:AlternateContent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F6A9011" wp14:editId="06258F22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7938790" id="Rectangle 9" o:spid="_x0000_s1026" style="position:absolute;margin-left:0;margin-top:0;width:612pt;height:99pt;z-index:-2516531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" fillcolor="#df591d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01" type="#_x0000_t75" style="width:12.75pt;height:9.75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A3F"/>
    <w:rsid w:val="00056C17"/>
    <w:rsid w:val="000639BF"/>
    <w:rsid w:val="00093178"/>
    <w:rsid w:val="000F2385"/>
    <w:rsid w:val="00106469"/>
    <w:rsid w:val="0011064E"/>
    <w:rsid w:val="001E56D8"/>
    <w:rsid w:val="001E6747"/>
    <w:rsid w:val="00206C6F"/>
    <w:rsid w:val="00226579"/>
    <w:rsid w:val="0028785F"/>
    <w:rsid w:val="002D1439"/>
    <w:rsid w:val="002E4ABB"/>
    <w:rsid w:val="00394708"/>
    <w:rsid w:val="003D06F0"/>
    <w:rsid w:val="003F1000"/>
    <w:rsid w:val="00462466"/>
    <w:rsid w:val="0049616A"/>
    <w:rsid w:val="004A4F01"/>
    <w:rsid w:val="004B7734"/>
    <w:rsid w:val="004E0DB9"/>
    <w:rsid w:val="00500211"/>
    <w:rsid w:val="00575640"/>
    <w:rsid w:val="005B0FDD"/>
    <w:rsid w:val="005C6C87"/>
    <w:rsid w:val="005F0AE1"/>
    <w:rsid w:val="00603F8D"/>
    <w:rsid w:val="006F45AE"/>
    <w:rsid w:val="007208D7"/>
    <w:rsid w:val="00740B4F"/>
    <w:rsid w:val="0078444E"/>
    <w:rsid w:val="0079024C"/>
    <w:rsid w:val="007937F4"/>
    <w:rsid w:val="007B2573"/>
    <w:rsid w:val="007E01A1"/>
    <w:rsid w:val="008421CB"/>
    <w:rsid w:val="00995841"/>
    <w:rsid w:val="009B007B"/>
    <w:rsid w:val="00A67E6D"/>
    <w:rsid w:val="00AC0609"/>
    <w:rsid w:val="00B73261"/>
    <w:rsid w:val="00C05B76"/>
    <w:rsid w:val="00C10B54"/>
    <w:rsid w:val="00C43A64"/>
    <w:rsid w:val="00C65667"/>
    <w:rsid w:val="00C82B7A"/>
    <w:rsid w:val="00CA4A0C"/>
    <w:rsid w:val="00CB1A3F"/>
    <w:rsid w:val="00CC278D"/>
    <w:rsid w:val="00CC2A08"/>
    <w:rsid w:val="00CE11D5"/>
    <w:rsid w:val="00D27E09"/>
    <w:rsid w:val="00E55329"/>
    <w:rsid w:val="00E80D18"/>
    <w:rsid w:val="00E87B95"/>
    <w:rsid w:val="00E974FE"/>
    <w:rsid w:val="00EC27BF"/>
    <w:rsid w:val="00ED2C7B"/>
    <w:rsid w:val="00FF42E6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C4E375"/>
  <w15:chartTrackingRefBased/>
  <w15:docId w15:val="{A5B2A117-0100-4708-A2AB-D3F9C67A3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12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A08"/>
  </w:style>
  <w:style w:type="paragraph" w:styleId="Heading1">
    <w:name w:val="heading 1"/>
    <w:basedOn w:val="Normal"/>
    <w:next w:val="Normal"/>
    <w:link w:val="Heading1Char"/>
    <w:uiPriority w:val="9"/>
    <w:qFormat/>
    <w:rsid w:val="00E80D18"/>
    <w:pPr>
      <w:keepNext/>
      <w:keepLines/>
      <w:spacing w:after="200" w:line="592" w:lineRule="atLeast"/>
      <w:outlineLvl w:val="0"/>
    </w:pPr>
    <w:rPr>
      <w:rFonts w:asciiTheme="majorHAnsi" w:eastAsiaTheme="majorEastAsia" w:hAnsiTheme="majorHAnsi" w:cstheme="majorBidi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0D18"/>
    <w:pPr>
      <w:keepNext/>
      <w:keepLines/>
      <w:spacing w:before="40" w:after="0" w:line="336" w:lineRule="atLeast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E80D18"/>
    <w:rPr>
      <w:rFonts w:asciiTheme="majorHAnsi" w:eastAsiaTheme="majorEastAsia" w:hAnsiTheme="majorHAnsi" w:cstheme="majorBidi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80D18"/>
    <w:rPr>
      <w:rFonts w:asciiTheme="majorHAnsi" w:eastAsiaTheme="majorEastAsia" w:hAnsiTheme="majorHAnsi" w:cstheme="majorBidi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 w:line="240" w:lineRule="auto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spacing w:after="120"/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E80D18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E80D18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paragraph" w:customStyle="1" w:styleId="FFABody">
    <w:name w:val="FFA Body"/>
    <w:basedOn w:val="Normal"/>
    <w:link w:val="FFABodyChar"/>
    <w:qFormat/>
    <w:rsid w:val="00603F8D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character" w:customStyle="1" w:styleId="FFABodyChar">
    <w:name w:val="FFA Body Char"/>
    <w:basedOn w:val="DefaultParagraphFont"/>
    <w:link w:val="FFABody"/>
    <w:rsid w:val="00603F8D"/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character" w:customStyle="1" w:styleId="normaltextrun">
    <w:name w:val="normaltextrun"/>
    <w:basedOn w:val="DefaultParagraphFont"/>
    <w:rsid w:val="00A67E6D"/>
  </w:style>
  <w:style w:type="character" w:customStyle="1" w:styleId="eop">
    <w:name w:val="eop"/>
    <w:basedOn w:val="DefaultParagraphFont"/>
    <w:rsid w:val="00A67E6D"/>
  </w:style>
  <w:style w:type="paragraph" w:customStyle="1" w:styleId="BodyCopy">
    <w:name w:val="Body Copy"/>
    <w:basedOn w:val="Normal"/>
    <w:qFormat/>
    <w:rsid w:val="00CC2A08"/>
    <w:pPr>
      <w:widowControl w:val="0"/>
      <w:suppressAutoHyphens/>
      <w:autoSpaceDE w:val="0"/>
      <w:autoSpaceDN w:val="0"/>
      <w:adjustRightInd w:val="0"/>
      <w:spacing w:after="90" w:line="240" w:lineRule="auto"/>
      <w:textAlignment w:val="center"/>
    </w:pPr>
    <w:rPr>
      <w:rFonts w:ascii="Verdana" w:eastAsia="Times New Roman" w:hAnsi="Verdana" w:cs="MinionPro-Regular"/>
      <w:color w:val="auto"/>
      <w:szCs w:val="3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einrich\Downloads\FFA%20Convention%20Member%20Document%20Template%20(6)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66EA-9685-4B7C-A741-FAEB41B75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FFA Convention Member Document Template (6)</Template>
  <TotalTime>1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Weinrich, Ashli</cp:lastModifiedBy>
  <cp:revision>2</cp:revision>
  <dcterms:created xsi:type="dcterms:W3CDTF">2020-09-30T22:29:00Z</dcterms:created>
  <dcterms:modified xsi:type="dcterms:W3CDTF">2020-09-30T22:29:00Z</dcterms:modified>
</cp:coreProperties>
</file>